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66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35BC4" w14:paraId="491E2067" w14:textId="77777777" w:rsidTr="00A35BC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44DEE33" w14:textId="77777777" w:rsidR="00A35BC4" w:rsidRPr="00FD75DF" w:rsidRDefault="00A35BC4" w:rsidP="00A35BC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B7EE12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73516AF" w14:textId="77777777" w:rsidR="00A35BC4" w:rsidRDefault="00A35BC4" w:rsidP="00A35BC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B411DD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</w:tr>
      <w:tr w:rsidR="00A35BC4" w14:paraId="3C1D5C86" w14:textId="77777777" w:rsidTr="00A35BC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CDF672" w14:textId="77777777" w:rsidR="00A35BC4" w:rsidRPr="00FD75DF" w:rsidRDefault="00A35BC4" w:rsidP="00A35BC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F7443E3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5D3874" w14:textId="77777777" w:rsidR="00A35BC4" w:rsidRDefault="00A35BC4" w:rsidP="00A35BC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4B7D94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35BC4" w14:paraId="3C9AFD93" w14:textId="77777777" w:rsidTr="00A35BC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D735EA4" w14:textId="77777777" w:rsidR="00A35BC4" w:rsidRPr="00FD75DF" w:rsidRDefault="00A35BC4" w:rsidP="00A35BC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028AE0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96904A" w14:textId="77777777" w:rsidR="00A35BC4" w:rsidRDefault="00A35BC4" w:rsidP="00A35BC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2A235B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35BC4" w14:paraId="15E06DEB" w14:textId="77777777" w:rsidTr="00A35BC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0FECDFD" w14:textId="77777777" w:rsidR="00A35BC4" w:rsidRPr="00FD75DF" w:rsidRDefault="00A35BC4" w:rsidP="00A35BC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A3137BA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33CC15" w14:textId="2F3AA171" w:rsidR="00A35BC4" w:rsidRDefault="00A35BC4" w:rsidP="00A35BC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966EAA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2948F3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6509C2D" w14:textId="750D3541" w:rsidR="00A35BC4" w:rsidRDefault="00A35BC4" w:rsidP="00CB6C62">
      <w:r>
        <w:t xml:space="preserve"> </w:t>
      </w:r>
    </w:p>
    <w:p w14:paraId="2F5F4600" w14:textId="77777777" w:rsidR="00A35BC4" w:rsidRDefault="00A35BC4" w:rsidP="00CB6C62"/>
    <w:p w14:paraId="0569B6BA" w14:textId="77777777" w:rsidR="00CB6C62" w:rsidRDefault="00671E7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5555E0" wp14:editId="44CC677D">
                <wp:simplePos x="0" y="0"/>
                <wp:positionH relativeFrom="column">
                  <wp:posOffset>-511606</wp:posOffset>
                </wp:positionH>
                <wp:positionV relativeFrom="paragraph">
                  <wp:posOffset>218152</wp:posOffset>
                </wp:positionV>
                <wp:extent cx="6875780" cy="1984375"/>
                <wp:effectExtent l="0" t="0" r="39370" b="15875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984375"/>
                          <a:chOff x="704" y="972"/>
                          <a:chExt cx="10828" cy="3125"/>
                        </a:xfrm>
                      </wpg:grpSpPr>
                      <wps:wsp>
                        <wps:cNvPr id="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1C2A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4"/>
                        <wpg:cNvGrpSpPr>
                          <a:grpSpLocks/>
                        </wpg:cNvGrpSpPr>
                        <wpg:grpSpPr bwMode="auto">
                          <a:xfrm>
                            <a:off x="3019" y="1797"/>
                            <a:ext cx="2256" cy="510"/>
                            <a:chOff x="3551" y="1432"/>
                            <a:chExt cx="2256" cy="510"/>
                          </a:xfrm>
                        </wpg:grpSpPr>
                        <wps:wsp>
                          <wps:cNvPr id="53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4754D87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1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267206D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İnnâ </w:t>
                                </w:r>
                              </w:p>
                              <w:p w14:paraId="2953CFF6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"/>
                        <wpg:cNvGrpSpPr>
                          <a:grpSpLocks/>
                        </wpg:cNvGrpSpPr>
                        <wpg:grpSpPr bwMode="auto">
                          <a:xfrm>
                            <a:off x="3076" y="3387"/>
                            <a:ext cx="2540" cy="510"/>
                            <a:chOff x="3551" y="1432"/>
                            <a:chExt cx="2540" cy="510"/>
                          </a:xfrm>
                        </wpg:grpSpPr>
                        <wps:wsp>
                          <wps:cNvPr id="56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145010C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098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A9C9CB7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e'taynâ</w:t>
                                </w:r>
                              </w:p>
                              <w:p w14:paraId="15351431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"/>
                        <wpg:cNvGrpSpPr>
                          <a:grpSpLocks/>
                        </wpg:cNvGrpSpPr>
                        <wpg:grpSpPr bwMode="auto">
                          <a:xfrm>
                            <a:off x="4045" y="2679"/>
                            <a:ext cx="3333" cy="510"/>
                            <a:chOff x="3551" y="1432"/>
                            <a:chExt cx="3333" cy="510"/>
                          </a:xfrm>
                        </wpg:grpSpPr>
                        <wps:wsp>
                          <wps:cNvPr id="59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CCE4FD6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89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549646F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Bismillahirrahmânirrahîm.</w:t>
                                </w:r>
                              </w:p>
                              <w:p w14:paraId="3B9EA4A2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"/>
                        <wpg:cNvGrpSpPr>
                          <a:grpSpLocks/>
                        </wpg:cNvGrpSpPr>
                        <wpg:grpSpPr bwMode="auto">
                          <a:xfrm>
                            <a:off x="6382" y="1774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42F25AC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6788BDA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ke’l kevser</w:t>
                                </w:r>
                              </w:p>
                              <w:p w14:paraId="7999F186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"/>
                        <wpg:cNvGrpSpPr>
                          <a:grpSpLocks/>
                        </wpg:cNvGrpSpPr>
                        <wpg:grpSpPr bwMode="auto">
                          <a:xfrm>
                            <a:off x="8318" y="2592"/>
                            <a:ext cx="2766" cy="510"/>
                            <a:chOff x="3551" y="1432"/>
                            <a:chExt cx="2766" cy="510"/>
                          </a:xfrm>
                        </wpg:grpSpPr>
                        <wps:wsp>
                          <wps:cNvPr id="65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E833205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32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567D6CB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İnne şânieke </w:t>
                                </w:r>
                              </w:p>
                              <w:p w14:paraId="3BA80FA6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"/>
                        <wpg:cNvGrpSpPr>
                          <a:grpSpLocks/>
                        </wpg:cNvGrpSpPr>
                        <wpg:grpSpPr bwMode="auto">
                          <a:xfrm>
                            <a:off x="9162" y="1687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C97B40C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6D80891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rPr>
                                    <w:rFonts w:ascii="Titillium-ThinItalic" w:hAnsi="Titillium-ThinItalic" w:cs="Titillium-ThinItalic"/>
                                    <w:i/>
                                    <w:i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hüvel'ebter</w:t>
                                </w:r>
                              </w:p>
                              <w:p w14:paraId="08CD82D0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2"/>
                        <wpg:cNvGrpSpPr>
                          <a:grpSpLocks/>
                        </wpg:cNvGrpSpPr>
                        <wpg:grpSpPr bwMode="auto">
                          <a:xfrm>
                            <a:off x="9034" y="3300"/>
                            <a:ext cx="2313" cy="510"/>
                            <a:chOff x="3551" y="1432"/>
                            <a:chExt cx="2313" cy="510"/>
                          </a:xfrm>
                        </wpg:grpSpPr>
                        <wps:wsp>
                          <wps:cNvPr id="71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DAF8355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7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C76BD75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venhar</w:t>
                                </w:r>
                              </w:p>
                              <w:p w14:paraId="524F1F6C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6125" y="3479"/>
                            <a:ext cx="2594" cy="510"/>
                            <a:chOff x="2926" y="1407"/>
                            <a:chExt cx="2594" cy="510"/>
                          </a:xfrm>
                        </wpg:grpSpPr>
                        <wps:wsp>
                          <wps:cNvPr id="74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6" y="1407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1A347AA" w14:textId="77777777" w:rsidR="00CB6C62" w:rsidRPr="000D2296" w:rsidRDefault="00A3738E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8" y="1482"/>
                              <a:ext cx="2152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7CE706E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Fesalli lirabbike </w:t>
                                </w:r>
                              </w:p>
                              <w:p w14:paraId="75BC2066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605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54B17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1-  ……….</w:t>
                              </w:r>
                            </w:p>
                            <w:p w14:paraId="7E2E9874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2-  ……….</w:t>
                              </w:r>
                            </w:p>
                            <w:p w14:paraId="5C9B97F2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3-  ……….</w:t>
                              </w:r>
                            </w:p>
                            <w:p w14:paraId="5820F7DA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4-  ……….</w:t>
                              </w:r>
                            </w:p>
                            <w:p w14:paraId="03D15757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5-  ……….</w:t>
                              </w:r>
                            </w:p>
                            <w:p w14:paraId="111062B9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6-  ……….</w:t>
                              </w:r>
                            </w:p>
                            <w:p w14:paraId="3CA81CF0" w14:textId="77777777" w:rsidR="00CB6C62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7-  ……….</w:t>
                              </w:r>
                            </w:p>
                            <w:p w14:paraId="186AF2D7" w14:textId="77777777" w:rsidR="00547758" w:rsidRPr="00547758" w:rsidRDefault="00547758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8- ……….</w:t>
                              </w:r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8"/>
                            <a:ext cx="10828" cy="4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474213D" w14:textId="77777777" w:rsidR="00CB6C62" w:rsidRPr="00CB6C62" w:rsidRDefault="00CB6C62" w:rsidP="00CB6C62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Aşağıda </w:t>
                              </w:r>
                              <w:r w:rsidR="00D250EB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Kevser Suresi’nin</w:t>
                              </w:r>
                              <w:r w:rsidR="00D250EB"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okunuşu karışık olarak verilmiştir. Okunuş sırasına göre yan tarafa sıralayalım. </w:t>
                              </w:r>
                              <w:r w:rsidRPr="00547758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(2X8=16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2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8483A" w14:textId="77777777" w:rsidR="00CB6C62" w:rsidRPr="00446E26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EB5EF6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555E0" id="Group 2" o:spid="_x0000_s1026" style="position:absolute;margin-left:-40.3pt;margin-top:17.2pt;width:541.4pt;height:156.25pt;z-index:251660288" coordorigin="704,972" coordsize="10828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19;top:1432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" fillcolor="#ccc0d9 [1303]" strokecolor="#5f497a [2407]" strokeweight="1.5pt">
                  <v:textbox>
                    <w:txbxContent>
                      <w:p w14:paraId="2B971C2A" w14:textId="77777777" w:rsidR="00CB6C62" w:rsidRDefault="00CB6C62" w:rsidP="00CB6C62"/>
                    </w:txbxContent>
                  </v:textbox>
                </v:shape>
                <v:group id="Group 4" o:spid="_x0000_s1028" style="position:absolute;left:3019;top:1797;width:2256;height:510" coordorigin="3551,1432" coordsize="225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58" coordsize="21600,21600" o:spt="58" adj="2538" path="m21600,10800l@3@6,18436,3163@4@5,10800,0@6@5,3163,3163@5@6,,10800@5@4,3163,18436@6@3,10800,21600@4@3,18436,18436@3@4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</v:formulas>
                    <v:path gradientshapeok="t" o:connecttype="rect" textboxrect="@9,@9,@8,@8"/>
                    <v:handles>
                      <v:h position="#0,center" xrange="0,10800"/>
                    </v:handles>
                  </v:shapetype>
                  <v:shape id="AutoShape 5" o:spid="_x0000_s102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Z7wAAAANsAAAAPAAAAZHJzL2Rvd25yZXYueG1sRI9BawIx&#10;FITvhf6H8ITealbL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bCome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4754D87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3993;top:1519;width:181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ntwwAAANsAAAAPAAAAZHJzL2Rvd25yZXYueG1sRI9BSwMx&#10;EIXvgv8hjNCbnVRq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JkeJ7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6267206D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İnnâ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2953CFF6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7" o:spid="_x0000_s1031" style="position:absolute;left:3076;top:3387;width:2540;height:510" coordorigin="3551,1432" coordsize="254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AutoShape 8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Xj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kA5&#10;h78v+Qfo1S8AAAD//wMAUEsBAi0AFAAGAAgAAAAhANvh9svuAAAAhQEAABMAAAAAAAAAAAAAAAAA&#10;AAAAAFtDb250ZW50X1R5cGVzXS54bWxQSwECLQAUAAYACAAAACEAWvQsW78AAAAVAQAACwAAAAAA&#10;AAAAAAAAAAAfAQAAX3JlbHMvLnJlbHNQSwECLQAUAAYACAAAACEAfF2F4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145010C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3993;top:1519;width:209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6A9C9CB7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e'taynâ</w:t>
                          </w:r>
                          <w:proofErr w:type="spellEnd"/>
                        </w:p>
                        <w:p w14:paraId="15351431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0" o:spid="_x0000_s1034" style="position:absolute;left:4045;top:2679;width:3333;height:510" coordorigin="3551,1432" coordsize="333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11" o:spid="_x0000_s1035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CCE4FD6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1549646F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Bismillahirrahmânirrahîm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B9EA4A2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3" o:spid="_x0000_s1037" style="position:absolute;left:6382;top:1774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utoShape 14" o:spid="_x0000_s1038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42F25AC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skwwAAANsAAAAPAAAAZHJzL2Rvd25yZXYueG1sRI9BSwMx&#10;EIXvgv8hjNCbndTC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Z8LbJ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26788BDA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ke’l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kevser</w:t>
                          </w:r>
                          <w:proofErr w:type="spellEnd"/>
                        </w:p>
                        <w:p w14:paraId="7999F186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6" o:spid="_x0000_s1040" style="position:absolute;left:8318;top:2592;width:2766;height:510" coordorigin="3551,1432" coordsize="276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AutoShape 17" o:spid="_x0000_s1041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9Ep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sC8&#10;hL8v+Qfo1S8AAAD//wMAUEsBAi0AFAAGAAgAAAAhANvh9svuAAAAhQEAABMAAAAAAAAAAAAAAAAA&#10;AAAAAFtDb250ZW50X1R5cGVzXS54bWxQSwECLQAUAAYACAAAACEAWvQsW78AAAAVAQAACwAAAAAA&#10;AAAAAAAAAAAfAQAAX3JlbHMvLnJlbHNQSwECLQAUAAYACAAAACEAQuP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E833205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42" type="#_x0000_t202" style="position:absolute;left:3993;top:1519;width:232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4567D6CB" w14:textId="77777777" w:rsidR="00EC7CE8" w:rsidRDefault="00EC7CE8" w:rsidP="00EC7CE8">
                          <w:pPr>
                            <w:shd w:val="clear" w:color="auto" w:fill="FFFFFF" w:themeFill="background1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İnne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şânieke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BA80FA6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9" o:spid="_x0000_s1043" style="position:absolute;left:9162;top:1687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AutoShape 20" o:spid="_x0000_s1044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63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j81f&#10;8g/Q6wcAAAD//wMAUEsBAi0AFAAGAAgAAAAhANvh9svuAAAAhQEAABMAAAAAAAAAAAAAAAAAAAAA&#10;AFtDb250ZW50X1R5cGVzXS54bWxQSwECLQAUAAYACAAAACEAWvQsW78AAAAVAQAACwAAAAAAAAAA&#10;AAAAAAAfAQAAX3JlbHMvLnJlbHNQSwECLQAUAAYACAAAACEArOJ+t7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C97B40C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1" o:spid="_x0000_s1045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66D80891" w14:textId="77777777" w:rsidR="00EC7CE8" w:rsidRDefault="00EC7CE8" w:rsidP="00EC7CE8">
                          <w:pPr>
                            <w:shd w:val="clear" w:color="auto" w:fill="FFFFFF" w:themeFill="background1"/>
                            <w:rPr>
                              <w:rFonts w:ascii="Titillium-ThinItalic" w:hAnsi="Titillium-ThinItalic" w:cs="Titillium-ThinItalic"/>
                              <w:i/>
                              <w:iCs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hüvel'ebter</w:t>
                          </w:r>
                          <w:proofErr w:type="spellEnd"/>
                        </w:p>
                        <w:p w14:paraId="08CD82D0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2" o:spid="_x0000_s1046" style="position:absolute;left:9034;top:3300;width:2313;height:510" coordorigin="3551,1432" coordsize="231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AutoShape 23" o:spid="_x0000_s104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1DAF8355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5C76BD75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venhar</w:t>
                          </w:r>
                          <w:proofErr w:type="spellEnd"/>
                        </w:p>
                        <w:p w14:paraId="524F1F6C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5" o:spid="_x0000_s1049" style="position:absolute;left:6125;top:3479;width:2594;height:510" coordorigin="2926,1407" coordsize="2594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AutoShape 26" o:spid="_x0000_s1050" type="#_x0000_t58" style="position:absolute;left:2926;top:1407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1A347AA" w14:textId="77777777" w:rsidR="00CB6C62" w:rsidRPr="000D2296" w:rsidRDefault="00A3738E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27" o:spid="_x0000_s1051" type="#_x0000_t202" style="position:absolute;left:3368;top:1482;width:215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67CE706E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Fesalli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lirabbike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75BC2066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28" o:spid="_x0000_s1052" type="#_x0000_t202" style="position:absolute;left:719;top:1432;width:160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" fillcolor="#e5dfec [663]">
                  <v:textbox inset=",2.3mm,,.3mm">
                    <w:txbxContent>
                      <w:p w14:paraId="57554B17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1-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7E2E9874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2-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5C9B97F2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3-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5820F7DA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4-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03D15757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5-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111062B9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6-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3CA81CF0" w14:textId="77777777" w:rsidR="00CB6C62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7-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186AF2D7" w14:textId="77777777" w:rsidR="00547758" w:rsidRPr="00547758" w:rsidRDefault="00547758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8- </w:t>
                        </w:r>
                        <w:proofErr w:type="gramStart"/>
                        <w:r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</w:txbxContent>
                  </v:textbox>
                </v:shape>
                <v:shape id="Text Box 29" o:spid="_x0000_s1053" type="#_x0000_t202" style="position:absolute;left:704;top:978;width:108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" fillcolor="#8064a2 [3207]" strokecolor="#f2f2f2 [3041]" strokeweight="1pt">
                  <v:shadow on="t" color="#3f3151 [1607]" opacity=".5" offset="1pt"/>
                  <v:textbox>
                    <w:txbxContent>
                      <w:p w14:paraId="5474213D" w14:textId="77777777" w:rsidR="00CB6C62" w:rsidRPr="00CB6C62" w:rsidRDefault="00CB6C62" w:rsidP="00CB6C62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</w:t>
                        </w:r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Aşağıda </w:t>
                        </w:r>
                        <w:r w:rsidR="00D250EB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Kevser Suresi’nin</w:t>
                        </w:r>
                        <w:r w:rsidR="00D250EB"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okunuşu karışık olarak verilmiştir. Okunuş sırasına göre yan tarafa sıralayalım. </w:t>
                        </w:r>
                        <w:r w:rsidRPr="00547758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(2X8=16 PUAN)</w:t>
                        </w:r>
                      </w:p>
                    </w:txbxContent>
                  </v:textbox>
                </v:shape>
                <v:shape id="Text Box 30" o:spid="_x0000_s1054" type="#_x0000_t202" style="position:absolute;left:704;top:972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" fillcolor="#f79646 [3209]">
                  <v:textbox inset=",.3mm">
                    <w:txbxContent>
                      <w:p w14:paraId="6268483A" w14:textId="77777777" w:rsidR="00CB6C62" w:rsidRPr="00446E26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1.</w:t>
                        </w:r>
                        <w:r w:rsidRPr="00EB5EF6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93BD42" w14:textId="77777777" w:rsidR="00CB6C62" w:rsidRDefault="00CB6C62" w:rsidP="00CB6C62"/>
    <w:p w14:paraId="15D075F4" w14:textId="77777777" w:rsidR="00CB6C62" w:rsidRDefault="00CB6C62" w:rsidP="00CB6C62"/>
    <w:p w14:paraId="7949D778" w14:textId="77777777" w:rsidR="00CB6C62" w:rsidRDefault="00CB6C62" w:rsidP="00CB6C62"/>
    <w:p w14:paraId="20DC21E3" w14:textId="77777777" w:rsidR="00CB6C62" w:rsidRDefault="00CB6C62" w:rsidP="00CB6C62"/>
    <w:p w14:paraId="380CCEB7" w14:textId="77777777" w:rsidR="00CB6C62" w:rsidRDefault="00CB6C62" w:rsidP="00CB6C62"/>
    <w:p w14:paraId="5E6326BC" w14:textId="77777777" w:rsidR="00CB6C62" w:rsidRDefault="00CB6C62" w:rsidP="00CB6C62"/>
    <w:p w14:paraId="1CD1D57D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AAFC93" wp14:editId="6AA88F42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858ED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AFC93" id="Text Box 60" o:spid="_x0000_s1055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" fillcolor="#92d050">
                <v:textbox inset=",.3mm">
                  <w:txbxContent>
                    <w:p w14:paraId="217858ED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8CBA8E" wp14:editId="34DDC2C9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E6B952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BA8E" id="Text Box 59" o:spid="_x0000_s1056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GCSQ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" fillcolor="#fbd4b4 [1305]" strokecolor="#f79646 [3209]" strokeweight="1.5pt">
                <v:shadow color="#868686"/>
                <v:textbox>
                  <w:txbxContent>
                    <w:p w14:paraId="6DE6B952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8F7D20F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8673C2" wp14:editId="5313B20A">
                <wp:simplePos x="0" y="0"/>
                <wp:positionH relativeFrom="column">
                  <wp:posOffset>1058401</wp:posOffset>
                </wp:positionH>
                <wp:positionV relativeFrom="paragraph">
                  <wp:posOffset>66352</wp:posOffset>
                </wp:positionV>
                <wp:extent cx="3692106" cy="396240"/>
                <wp:effectExtent l="0" t="0" r="41910" b="60960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106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936F05" w14:textId="77777777" w:rsidR="00CB6C62" w:rsidRPr="00130481" w:rsidRDefault="00130481" w:rsidP="0013048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130481">
                              <w:rPr>
                                <w:rFonts w:cstheme="minorHAnsi"/>
                              </w:rPr>
                              <w:t>İnsanların hemcinsleri ve diğer canlıların sıkıntıları karşısında duyarlı olmaya ve yardım etmeye sevk eden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30481">
                              <w:rPr>
                                <w:rFonts w:cstheme="minorHAnsi"/>
                              </w:rPr>
                              <w:t>acıma duygusudur.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73C2" id="Text Box 52" o:spid="_x0000_s1057" type="#_x0000_t202" style="position:absolute;margin-left:83.35pt;margin-top:5.2pt;width:290.7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8936F05" w14:textId="77777777" w:rsidR="00CB6C62" w:rsidRPr="00130481" w:rsidRDefault="00130481" w:rsidP="0013048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</w:rPr>
                      </w:pPr>
                      <w:r w:rsidRPr="00130481">
                        <w:rPr>
                          <w:rFonts w:cstheme="minorHAnsi"/>
                        </w:rPr>
                        <w:t>İnsanların hemcinsleri ve diğer canlıların sıkıntıları karşısında duyarlı olmaya ve yardım etmeye sevk eden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130481">
                        <w:rPr>
                          <w:rFonts w:cstheme="minorHAnsi"/>
                        </w:rPr>
                        <w:t>acıma duygusudur.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A21E4C" wp14:editId="27711C55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D72AD50" w14:textId="77777777" w:rsidR="00CB6C62" w:rsidRPr="00197DDD" w:rsidRDefault="00130481" w:rsidP="00130481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Aşırı</w:t>
                            </w:r>
                            <w:r w:rsidR="00E34060"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tüketimi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1E4C" id="Text Box 51" o:spid="_x0000_s1058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R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vQ/GFbtvq6gH7Des71G+Yv7hotX2kpMdZVlL3eweWUyI/qdCzIaA4/NImxx1q&#10;n55spyegGEINIUqba59G5s5Y0bToK3WH0lfY6bWIPfjEa5gPOLFSJ6TpGkbidB9vPf0HbP4A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DCJARg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2D72AD50" w14:textId="77777777" w:rsidR="00CB6C62" w:rsidRPr="00197DDD" w:rsidRDefault="00130481" w:rsidP="00130481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Aşırı</w:t>
                      </w:r>
                      <w:r w:rsidR="00E34060" w:rsidRPr="00197DDD">
                        <w:rPr>
                          <w:rFonts w:cstheme="minorHAnsi"/>
                          <w:sz w:val="24"/>
                          <w:szCs w:val="24"/>
                        </w:rPr>
                        <w:t xml:space="preserve"> tüketimi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58B0BC" wp14:editId="1A80FD8E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9D120E" w14:textId="77777777" w:rsidR="00CB6C62" w:rsidRPr="00EE57A3" w:rsidRDefault="00130481" w:rsidP="00E13BBA">
                            <w:pPr>
                              <w:shd w:val="clear" w:color="auto" w:fill="FFFFFF" w:themeFill="background1"/>
                              <w:rPr>
                                <w:bCs/>
                                <w:iCs/>
                                <w:szCs w:val="20"/>
                              </w:rPr>
                            </w:pPr>
                            <w:r w:rsidRPr="00130481">
                              <w:rPr>
                                <w:bCs/>
                                <w:iCs/>
                                <w:szCs w:val="20"/>
                              </w:rPr>
                              <w:t>Mekke'de inmiştir. Üç ayetten oluşur. Kur’an-ı Kerim’in en kısa suresidir.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B0BC" id="Text Box 47" o:spid="_x0000_s1059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df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A9D120E" w14:textId="77777777" w:rsidR="00CB6C62" w:rsidRPr="00EE57A3" w:rsidRDefault="00130481" w:rsidP="00E13BBA">
                      <w:pPr>
                        <w:shd w:val="clear" w:color="auto" w:fill="FFFFFF" w:themeFill="background1"/>
                        <w:rPr>
                          <w:bCs/>
                          <w:iCs/>
                          <w:szCs w:val="20"/>
                        </w:rPr>
                      </w:pPr>
                      <w:r w:rsidRPr="00130481">
                        <w:rPr>
                          <w:bCs/>
                          <w:iCs/>
                          <w:szCs w:val="20"/>
                        </w:rPr>
                        <w:t>Mekke'de inmiştir. Üç ayetten oluşur. Kur’an-ı Kerim’in en kısa suresidir.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8C0195" wp14:editId="53259887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C628B2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C0195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0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" fillcolor="#dbe5f1 [660]" strokecolor="#548dd4 [1951]" strokeweight="1.5pt">
                <v:shadow on="t" color="#974706 [1609]" opacity=".5" offset="1pt"/>
                <v:textbox>
                  <w:txbxContent>
                    <w:p w14:paraId="5DC628B2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16426564" w14:textId="77777777" w:rsidR="00CB6C62" w:rsidRDefault="00CB6C62" w:rsidP="00CB6C62"/>
    <w:p w14:paraId="0C385BF0" w14:textId="77777777" w:rsidR="00CB6C62" w:rsidRDefault="00130481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59665B" wp14:editId="54B89FCD">
                <wp:simplePos x="0" y="0"/>
                <wp:positionH relativeFrom="column">
                  <wp:posOffset>2602529</wp:posOffset>
                </wp:positionH>
                <wp:positionV relativeFrom="paragraph">
                  <wp:posOffset>41023</wp:posOffset>
                </wp:positionV>
                <wp:extent cx="944137" cy="285115"/>
                <wp:effectExtent l="0" t="0" r="46990" b="57785"/>
                <wp:wrapNone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137" cy="285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C578733" w14:textId="77777777"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Merhamet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665B" id="Text Box 54" o:spid="_x0000_s1061" type="#_x0000_t202" style="position:absolute;margin-left:204.9pt;margin-top:3.25pt;width:74.35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C578733" w14:textId="77777777"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Merhamet</w:t>
                      </w:r>
                    </w:p>
                  </w:txbxContent>
                </v:textbox>
              </v:shape>
            </w:pict>
          </mc:Fallback>
        </mc:AlternateContent>
      </w:r>
      <w:r w:rsidR="0092343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D76725" wp14:editId="679CD0F4">
                <wp:simplePos x="0" y="0"/>
                <wp:positionH relativeFrom="column">
                  <wp:posOffset>3679520</wp:posOffset>
                </wp:positionH>
                <wp:positionV relativeFrom="paragraph">
                  <wp:posOffset>42266</wp:posOffset>
                </wp:positionV>
                <wp:extent cx="720090" cy="292608"/>
                <wp:effectExtent l="0" t="0" r="41910" b="50800"/>
                <wp:wrapNone/>
                <wp:docPr id="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9260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68FD94" w14:textId="77777777"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Kevser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76725" id="Text Box 53" o:spid="_x0000_s1062" type="#_x0000_t202" style="position:absolute;margin-left:289.75pt;margin-top:3.35pt;width:56.7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ij2ygIAAEcGAAAOAAAAZHJzL2Uyb0RvYy54bWysVE1v3CAQvVfqf0DcG3u9yW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068FD94" w14:textId="77777777"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Kevser</w:t>
                      </w:r>
                    </w:p>
                  </w:txbxContent>
                </v:textbox>
              </v:shape>
            </w:pict>
          </mc:Fallback>
        </mc:AlternateContent>
      </w:r>
      <w:r w:rsidR="0092343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090AAB" wp14:editId="23EAF66C">
                <wp:simplePos x="0" y="0"/>
                <wp:positionH relativeFrom="column">
                  <wp:posOffset>1550797</wp:posOffset>
                </wp:positionH>
                <wp:positionV relativeFrom="paragraph">
                  <wp:posOffset>42266</wp:posOffset>
                </wp:positionV>
                <wp:extent cx="720090" cy="248716"/>
                <wp:effectExtent l="0" t="0" r="41910" b="56515"/>
                <wp:wrapNone/>
                <wp:docPr id="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871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2B3DFE" w14:textId="77777777" w:rsidR="00CB6C62" w:rsidRPr="00197DDD" w:rsidRDefault="00E34060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Erdem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0AAB" id="Text Box 55" o:spid="_x0000_s1063" type="#_x0000_t202" style="position:absolute;margin-left:122.1pt;margin-top:3.35pt;width:56.7pt;height:1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F2B3DFE" w14:textId="77777777" w:rsidR="00CB6C62" w:rsidRPr="00197DDD" w:rsidRDefault="00E34060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Erdem</w:t>
                      </w:r>
                    </w:p>
                  </w:txbxContent>
                </v:textbox>
              </v:shape>
            </w:pict>
          </mc:Fallback>
        </mc:AlternateContent>
      </w:r>
    </w:p>
    <w:p w14:paraId="692BB8E9" w14:textId="77777777" w:rsidR="00CB6C62" w:rsidRDefault="00130481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FC5ED6" wp14:editId="77CEE3CC">
                <wp:simplePos x="0" y="0"/>
                <wp:positionH relativeFrom="column">
                  <wp:posOffset>3698084</wp:posOffset>
                </wp:positionH>
                <wp:positionV relativeFrom="paragraph">
                  <wp:posOffset>218140</wp:posOffset>
                </wp:positionV>
                <wp:extent cx="949050" cy="252095"/>
                <wp:effectExtent l="0" t="0" r="41910" b="52705"/>
                <wp:wrapNone/>
                <wp:docPr id="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05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A9A14D" w14:textId="77777777"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Hz. Hasan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5ED6" id="Text Box 56" o:spid="_x0000_s1064" type="#_x0000_t202" style="position:absolute;margin-left:291.2pt;margin-top:17.2pt;width:74.7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4A9A14D" w14:textId="77777777"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Hz. Hasan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0601D1" wp14:editId="1C80A0BF">
                <wp:simplePos x="0" y="0"/>
                <wp:positionH relativeFrom="column">
                  <wp:posOffset>2602529</wp:posOffset>
                </wp:positionH>
                <wp:positionV relativeFrom="paragraph">
                  <wp:posOffset>218140</wp:posOffset>
                </wp:positionV>
                <wp:extent cx="952763" cy="252095"/>
                <wp:effectExtent l="0" t="0" r="38100" b="52705"/>
                <wp:wrapNone/>
                <wp:docPr id="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763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47BCC1C" w14:textId="77777777"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Sıla-i Rahim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01D1" id="Text Box 57" o:spid="_x0000_s1065" type="#_x0000_t202" style="position:absolute;margin-left:204.9pt;margin-top:17.2pt;width:75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47BCC1C" w14:textId="77777777"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Sıla-i Rahim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36F7E" wp14:editId="51F8FFC7">
                <wp:simplePos x="0" y="0"/>
                <wp:positionH relativeFrom="column">
                  <wp:posOffset>1551305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2700" t="12700" r="10160" b="20955"/>
                <wp:wrapNone/>
                <wp:docPr id="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0D1858" w14:textId="77777777" w:rsidR="00CB6C62" w:rsidRPr="00197DDD" w:rsidRDefault="00E34060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İsraf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36F7E" id="Text Box 58" o:spid="_x0000_s1066" type="#_x0000_t202" style="position:absolute;margin-left:122.15pt;margin-top:17.2pt;width:56.7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30D1858" w14:textId="77777777" w:rsidR="00CB6C62" w:rsidRPr="00197DDD" w:rsidRDefault="00E34060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İsraf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794850" wp14:editId="3FD808CB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0DC754" w14:textId="77777777" w:rsidR="00E34060" w:rsidRPr="00E34060" w:rsidRDefault="00E34060" w:rsidP="00E3406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İslam ahlakının övdüğü ve ahlaklı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olmanın gerektirdiği doğruluk, yardımseverlik,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bilgelik, alçakgönüllülük niteliklerinin</w:t>
                            </w:r>
                          </w:p>
                          <w:p w14:paraId="4DA4AACC" w14:textId="77777777" w:rsidR="00CB6C62" w:rsidRPr="00E34060" w:rsidRDefault="00E34060" w:rsidP="00E3406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ortak adıdır.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4850" id="Text Box 50" o:spid="_x0000_s1067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C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tdhe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/kgQhs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A0DC754" w14:textId="77777777" w:rsidR="00E34060" w:rsidRPr="00E34060" w:rsidRDefault="00E34060" w:rsidP="00E3406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İslam ahlakının övdüğü ve ahlaklı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olmanın gerektirdiği doğruluk, yardımseverlik,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bilgelik, alçakgönüllülük niteliklerinin</w:t>
                      </w:r>
                    </w:p>
                    <w:p w14:paraId="4DA4AACC" w14:textId="77777777" w:rsidR="00CB6C62" w:rsidRPr="00E34060" w:rsidRDefault="00E34060" w:rsidP="00E3406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ortak</w:t>
                      </w:r>
                      <w:proofErr w:type="gramEnd"/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 xml:space="preserve"> adıdır.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D62484" wp14:editId="7B43D4CF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996C7D" w14:textId="77777777" w:rsidR="00CB6C62" w:rsidRPr="00197DDD" w:rsidRDefault="00130481" w:rsidP="00E13BB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Hz. Muhammed’in (s.a.v.) torunu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2484" id="Text Box 48" o:spid="_x0000_s1068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Ea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a6DsUXum0L1QP2G9Z3qN8wf3HRgn2kpMdZVlL3e8esoER90qFnQ0Bx+KVNjjvU&#10;Pj3ZTk+Y5gg1hChtrn0amTtjZdOir9QdGq6w02sZe/CJ1zAfcGKlTkjTNYzE6T7eevoP2PwB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Vh1RGs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7996C7D" w14:textId="77777777" w:rsidR="00CB6C62" w:rsidRPr="00197DDD" w:rsidRDefault="00130481" w:rsidP="00E13BBA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Hz. Muhammed’in (</w:t>
                      </w:r>
                      <w:proofErr w:type="spellStart"/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.) torunu</w:t>
                      </w:r>
                    </w:p>
                  </w:txbxContent>
                </v:textbox>
              </v:shape>
            </w:pict>
          </mc:Fallback>
        </mc:AlternateContent>
      </w:r>
    </w:p>
    <w:p w14:paraId="4D61C1B9" w14:textId="77777777" w:rsidR="00CB6C62" w:rsidRDefault="00CB6C62" w:rsidP="00CB6C62"/>
    <w:p w14:paraId="3A51B272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4808E0" wp14:editId="0A896700">
                <wp:simplePos x="0" y="0"/>
                <wp:positionH relativeFrom="column">
                  <wp:posOffset>1136039</wp:posOffset>
                </wp:positionH>
                <wp:positionV relativeFrom="paragraph">
                  <wp:posOffset>12293</wp:posOffset>
                </wp:positionV>
                <wp:extent cx="3599815" cy="456625"/>
                <wp:effectExtent l="0" t="0" r="38735" b="5778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456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38F472" w14:textId="77777777" w:rsidR="00130481" w:rsidRPr="00130481" w:rsidRDefault="00130481" w:rsidP="0013048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Tüm akrabalar arasında güzel ilişki kurma, onları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ziyaret etme, hâl ve hatırlarını sorma, maddi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manevi yardımda bulunma, gönüllerini alma</w:t>
                            </w:r>
                          </w:p>
                          <w:p w14:paraId="2B0679EE" w14:textId="77777777" w:rsidR="00CB6C62" w:rsidRPr="00130481" w:rsidRDefault="00130481" w:rsidP="00130481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anlamlarına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808E0" id="Text Box 49" o:spid="_x0000_s1069" type="#_x0000_t202" style="position:absolute;margin-left:89.45pt;margin-top:.95pt;width:283.45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338F472" w14:textId="77777777" w:rsidR="00130481" w:rsidRPr="00130481" w:rsidRDefault="00130481" w:rsidP="0013048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Tüm akrabalar arasında güzel ilişki kurma, onları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ziyaret etme, hâl ve hatırlarını sorma, maddi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manevi yardımda bulunma, gönüllerini alma</w:t>
                      </w:r>
                    </w:p>
                    <w:p w14:paraId="2B0679EE" w14:textId="77777777" w:rsidR="00CB6C62" w:rsidRPr="00130481" w:rsidRDefault="00130481" w:rsidP="00130481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anlamlarına</w:t>
                      </w:r>
                      <w:proofErr w:type="gramEnd"/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 xml:space="preserve"> gelir.</w:t>
                      </w:r>
                    </w:p>
                  </w:txbxContent>
                </v:textbox>
              </v:shape>
            </w:pict>
          </mc:Fallback>
        </mc:AlternateContent>
      </w:r>
    </w:p>
    <w:p w14:paraId="6B3789E4" w14:textId="77777777" w:rsidR="00CB6C62" w:rsidRDefault="00CB6C62" w:rsidP="00CB6C62"/>
    <w:p w14:paraId="4CB1DECC" w14:textId="77777777" w:rsidR="00CB6C62" w:rsidRDefault="00671E7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4411496" wp14:editId="5FBF9110">
                <wp:simplePos x="0" y="0"/>
                <wp:positionH relativeFrom="column">
                  <wp:posOffset>-483870</wp:posOffset>
                </wp:positionH>
                <wp:positionV relativeFrom="paragraph">
                  <wp:posOffset>13335</wp:posOffset>
                </wp:positionV>
                <wp:extent cx="6824345" cy="1809750"/>
                <wp:effectExtent l="15875" t="13970" r="17780" b="1460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3C58DE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35530C" w14:textId="77777777" w:rsidR="00CB6C62" w:rsidRPr="00EB5EF6" w:rsidRDefault="00393BF2" w:rsidP="009A2E5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Yandaki hadisi yorumlayınız. </w:t>
                              </w:r>
                              <w:r w:rsidR="009A2E5E" w:rsidRPr="009A2E5E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CB6C6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F7049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="00CB6C62"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DFDB0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E1FEE2" w14:textId="77777777" w:rsidR="00CB6C62" w:rsidRPr="00393BF2" w:rsidRDefault="006E3E8B" w:rsidP="006E3E8B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393BF2">
                                <w:rPr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“Sizin en hayırlınız, ailesine karşı en hayırlı olanınızdır. Ben de aileme karşı en hayırlı olanınızım...”</w:t>
                              </w:r>
                            </w:p>
                            <w:p w14:paraId="6FFC2101" w14:textId="77777777" w:rsidR="006E3E8B" w:rsidRPr="006E3E8B" w:rsidRDefault="006E3E8B" w:rsidP="006E3E8B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OpenSans" w:hAnsi="OpenSans" w:cs="OpenSans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Hz. Muhammed (s.a.v.)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B27114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05A8D7F2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397123EC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447BF9BD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63289BCE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11496" id="Group 31" o:spid="_x0000_s1070" style="position:absolute;margin-left:-38.1pt;margin-top:1.05pt;width:537.35pt;height:142.5pt;z-index:251661312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">
                <v:shape id="Text Box 32" o:spid="_x0000_s1071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023C58DE" w14:textId="77777777" w:rsidR="00CB6C62" w:rsidRDefault="00CB6C62" w:rsidP="00CB6C62"/>
                    </w:txbxContent>
                  </v:textbox>
                </v:shape>
                <v:shape id="Text Box 33" o:spid="_x0000_s1072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4635530C" w14:textId="77777777" w:rsidR="00CB6C62" w:rsidRPr="00EB5EF6" w:rsidRDefault="00393BF2" w:rsidP="009A2E5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Yandaki hadisi yorumlayınız. </w:t>
                        </w:r>
                        <w:r w:rsidR="009A2E5E" w:rsidRPr="009A2E5E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  <w:r w:rsidR="00CB6C6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3F7049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="00CB6C62"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3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05EDFDB0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4" type="#_x0000_t202" style="position:absolute;left:1602;top:1445;width:3370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63E1FEE2" w14:textId="77777777" w:rsidR="00CB6C62" w:rsidRPr="00393BF2" w:rsidRDefault="006E3E8B" w:rsidP="006E3E8B">
                        <w:pPr>
                          <w:shd w:val="clear" w:color="auto" w:fill="FFFFFF" w:themeFill="background1"/>
                          <w:jc w:val="center"/>
                          <w:rPr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393BF2">
                          <w:rPr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  <w:t>“Sizin en hayırlınız, ailesine karşı en hayırlı olanınızdır. Ben de aileme karşı en hayırlı olanınızım...”</w:t>
                        </w:r>
                      </w:p>
                      <w:p w14:paraId="6FFC2101" w14:textId="77777777" w:rsidR="006E3E8B" w:rsidRPr="006E3E8B" w:rsidRDefault="006E3E8B" w:rsidP="006E3E8B">
                        <w:pPr>
                          <w:shd w:val="clear" w:color="auto" w:fill="FFFFFF" w:themeFill="background1"/>
                          <w:jc w:val="center"/>
                          <w:rPr>
                            <w:rFonts w:ascii="OpenSans" w:hAnsi="OpenSans" w:cs="OpenSans"/>
                            <w:i/>
                            <w:iCs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Hz. Muhammed (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s.a.v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.)</w:t>
                        </w:r>
                      </w:p>
                    </w:txbxContent>
                  </v:textbox>
                </v:shape>
                <v:shape id="Text Box 36" o:spid="_x0000_s1075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11B27114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05A8D7F2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397123EC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447BF9BD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63289BCE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EBD1265" w14:textId="77777777" w:rsidR="00CB6C62" w:rsidRDefault="00CB6C62" w:rsidP="00CB6C62"/>
    <w:p w14:paraId="1677A82D" w14:textId="77777777" w:rsidR="00CB6C62" w:rsidRDefault="00CB6C62" w:rsidP="00CB6C62"/>
    <w:p w14:paraId="077B8704" w14:textId="77777777" w:rsidR="00CB6C62" w:rsidRDefault="00CB6C62" w:rsidP="00CB6C62"/>
    <w:p w14:paraId="28F74E91" w14:textId="77777777" w:rsidR="00CB6C62" w:rsidRDefault="00CB6C62" w:rsidP="00CB6C62"/>
    <w:p w14:paraId="328DC74D" w14:textId="77777777" w:rsidR="00CB6C62" w:rsidRDefault="00CB6C62" w:rsidP="00CB6C62"/>
    <w:p w14:paraId="04239869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2CF318" wp14:editId="7E76C937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8F6AAE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CF318" id="Rectangle 66" o:spid="_x0000_s1076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" fillcolor="#eaf1dd [662]" strokecolor="#9bbb59 [3206]" strokeweight="1.5pt">
                <v:shadow color="#868686"/>
                <v:textbox inset=",0,,0">
                  <w:txbxContent>
                    <w:p w14:paraId="718F6AAE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123998" wp14:editId="0C384461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BAB827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3998" id="Text Box 65" o:spid="_x0000_s1077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XLUA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" fillcolor="#fde9d9 [665]" strokecolor="#f79646 [3209]" strokeweight="1.5pt">
                <v:shadow color="#868686"/>
                <v:textbox inset="15.5mm">
                  <w:txbxContent>
                    <w:p w14:paraId="65BAB827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649AB9E7" w14:textId="77777777" w:rsidR="00CB6C62" w:rsidRDefault="00673764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A3EDA4" wp14:editId="5CE09374">
                <wp:simplePos x="0" y="0"/>
                <wp:positionH relativeFrom="column">
                  <wp:posOffset>-292633</wp:posOffset>
                </wp:positionH>
                <wp:positionV relativeFrom="paragraph">
                  <wp:posOffset>217576</wp:posOffset>
                </wp:positionV>
                <wp:extent cx="614476" cy="252095"/>
                <wp:effectExtent l="0" t="0" r="33655" b="5270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76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59C202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Merha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3EDA4" id="Text Box 68" o:spid="_x0000_s1078" type="#_x0000_t202" style="position:absolute;margin-left:-23.05pt;margin-top:17.15pt;width:48.4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3B59C202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Merha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85B20B" wp14:editId="5A0C0EDC">
                <wp:simplePos x="0" y="0"/>
                <wp:positionH relativeFrom="column">
                  <wp:posOffset>2299335</wp:posOffset>
                </wp:positionH>
                <wp:positionV relativeFrom="paragraph">
                  <wp:posOffset>46990</wp:posOffset>
                </wp:positionV>
                <wp:extent cx="504190" cy="252095"/>
                <wp:effectExtent l="8255" t="13970" r="11430" b="2921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C81D49" w14:textId="77777777" w:rsidR="00CB6C62" w:rsidRPr="00C34A7C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34A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Fatı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B20B" id="Text Box 76" o:spid="_x0000_s1079" type="#_x0000_t202" style="position:absolute;margin-left:181.05pt;margin-top:3.7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la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7CC81D49" w14:textId="77777777" w:rsidR="00CB6C62" w:rsidRPr="00C34A7C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34A7C">
                        <w:rPr>
                          <w:rFonts w:cstheme="minorHAnsi"/>
                          <w:sz w:val="24"/>
                          <w:szCs w:val="24"/>
                        </w:rPr>
                        <w:t>Fatı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A2F6F9" wp14:editId="55E97B42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5E7BD0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tice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F6F9" id="Text Box 74" o:spid="_x0000_s1080" type="#_x0000_t202" style="position:absolute;margin-left:118.8pt;margin-top:1.3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3WI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A5E7BD0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C52250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tice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2A73C8" wp14:editId="6CA8B391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0B9499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>1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14:paraId="345059D2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14:paraId="09929586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14:paraId="577EF88D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A73C8" id="Text Box 67" o:spid="_x0000_s1081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" fillcolor="#e5dfec [663]" strokecolor="#f79646 [3209]" strokeweight="1.5pt">
                <v:shadow color="#868686"/>
                <v:textbox inset="4.5mm">
                  <w:txbxContent>
                    <w:p w14:paraId="010B9499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345059D2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09929586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577EF88D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FDC1E1" wp14:editId="0803A67D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FA25C5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DC1E1" id="Text Box 80" o:spid="_x0000_s1082" type="#_x0000_t202" style="position:absolute;margin-left:239.25pt;margin-top:1.3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CFA25C5" w14:textId="77777777" w:rsidR="00CB6C62" w:rsidRPr="00540191" w:rsidRDefault="00C34A7C" w:rsidP="00C34A7C">
                      <w:pPr>
                        <w:shd w:val="clear" w:color="auto" w:fill="FFFFFF" w:themeFill="background1"/>
                      </w:pPr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16C368" wp14:editId="775336E2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B96DD0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ser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C368" id="Text Box 70" o:spid="_x0000_s1083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32B96DD0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EDAB0E1" w14:textId="77777777" w:rsidR="00CB6C62" w:rsidRDefault="00C34A7C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6D6E97" wp14:editId="573885AC">
                <wp:simplePos x="0" y="0"/>
                <wp:positionH relativeFrom="column">
                  <wp:posOffset>2050439</wp:posOffset>
                </wp:positionH>
                <wp:positionV relativeFrom="paragraph">
                  <wp:posOffset>196838</wp:posOffset>
                </wp:positionV>
                <wp:extent cx="504190" cy="319177"/>
                <wp:effectExtent l="0" t="0" r="29210" b="6223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191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8E8B1A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yin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6E97" id="Text Box 72" o:spid="_x0000_s1084" type="#_x0000_t202" style="position:absolute;margin-left:161.45pt;margin-top:15.5pt;width:39.7pt;height:2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E8E8B1A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yin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6D0A20" wp14:editId="282A4405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261553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sım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0A20" id="Text Box 81" o:spid="_x0000_s1085" type="#_x0000_t202" style="position:absolute;margin-left:240.35pt;margin-top:30.5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ZE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48261553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sım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8037D9" wp14:editId="69EB7D56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602443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san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037D9" id="Text Box 75" o:spid="_x0000_s1086" type="#_x0000_t202" style="position:absolute;margin-left:220.5pt;margin-top:3.65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HUyg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5602443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san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342FAD" wp14:editId="0F15B4C0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69E41D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dem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2FAD" id="Text Box 83" o:spid="_x0000_s1087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569E41D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dem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C3E65E" wp14:editId="4C697BF7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B8222E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Kev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3E65E" id="Text Box 82" o:spid="_x0000_s1088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1B8222E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Kev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C58814" wp14:editId="06021679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8337B8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met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58814" id="Text Box 79" o:spid="_x0000_s1089" type="#_x0000_t202" style="position:absolute;margin-left:-28.1pt;margin-top:54.9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18337B8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24E412" wp14:editId="374E3E49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073E36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E412" id="Text Box 78" o:spid="_x0000_s1090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Qcxw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E073E36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C52250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B855C1" wp14:editId="6DBEA1C8">
                <wp:simplePos x="0" y="0"/>
                <wp:positionH relativeFrom="column">
                  <wp:posOffset>2207260</wp:posOffset>
                </wp:positionH>
                <wp:positionV relativeFrom="paragraph">
                  <wp:posOffset>640080</wp:posOffset>
                </wp:positionV>
                <wp:extent cx="504190" cy="252095"/>
                <wp:effectExtent l="11430" t="6350" r="8255" b="27305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FA6783" w14:textId="77777777" w:rsidR="00CB6C62" w:rsidRPr="00C34A7C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34A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855C1" id="Text Box 77" o:spid="_x0000_s1091" type="#_x0000_t202" style="position:absolute;margin-left:173.8pt;margin-top:50.4pt;width:39.7pt;height:1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8FA6783" w14:textId="77777777" w:rsidR="00CB6C62" w:rsidRPr="00C34A7C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34A7C">
                        <w:rPr>
                          <w:rFonts w:cstheme="minorHAnsi"/>
                          <w:sz w:val="24"/>
                          <w:szCs w:val="24"/>
                        </w:rPr>
                        <w:t>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51593C" wp14:editId="5CD93C12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E03AFD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Hüse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593C" id="Text Box 73" o:spid="_x0000_s1092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2BE03AFD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Hüse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E26040" wp14:editId="4B932555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443CC3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Kâ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6040" id="Text Box 71" o:spid="_x0000_s1093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ee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6443CC3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Kâ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0BFC8D" wp14:editId="51E4A2C9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FA5F60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BFC8D" id="Text Box 69" o:spid="_x0000_s1094" type="#_x0000_t202" style="position:absolute;margin-left:-2.15pt;margin-top:30.5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Jy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8FA5F60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</w:p>
    <w:p w14:paraId="46C07909" w14:textId="77777777" w:rsidR="00CB6C62" w:rsidRDefault="00671E72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45D2A2" wp14:editId="50AE73FB">
                <wp:simplePos x="0" y="0"/>
                <wp:positionH relativeFrom="column">
                  <wp:posOffset>-457200</wp:posOffset>
                </wp:positionH>
                <wp:positionV relativeFrom="paragraph">
                  <wp:posOffset>-537210</wp:posOffset>
                </wp:positionV>
                <wp:extent cx="6840220" cy="1794510"/>
                <wp:effectExtent l="71120" t="19685" r="51435" b="5270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94510"/>
                          <a:chOff x="748" y="1917"/>
                          <a:chExt cx="10772" cy="2826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162670C" w14:textId="77777777" w:rsidR="00CB6C62" w:rsidRDefault="00CB6C62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717FC97" w14:textId="77777777" w:rsidR="00381E2D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E4226C3" w14:textId="77777777" w:rsidR="00381E2D" w:rsidRPr="004C26FA" w:rsidRDefault="00381E2D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4C26FA" w:rsidRPr="004C26F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Hüseyin, Seyyid, Ümame, torunlarını, Mekke’de, Hasan, Şerif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7AD5F50E" w14:textId="77777777" w:rsidR="004C26FA" w:rsidRPr="004C26FA" w:rsidRDefault="00381E2D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1. </w:t>
                              </w:r>
                              <w:r w:rsidR="004C26FA"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Kevser suresi, 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………..</w:t>
                              </w:r>
                              <w:r w:rsidR="004C26FA"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……………. indirilmiştir.</w:t>
                              </w:r>
                            </w:p>
                            <w:p w14:paraId="7D2721C7" w14:textId="77777777" w:rsidR="004C26FA" w:rsidRPr="004C26FA" w:rsidRDefault="004C26FA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Hz. Hasan’ın (r.a.) soyundan gelenlere ………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…………………… denir.</w:t>
                              </w:r>
                            </w:p>
                            <w:p w14:paraId="6147CDB2" w14:textId="77777777" w:rsidR="004C26FA" w:rsidRPr="004C26FA" w:rsidRDefault="004C26FA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Hz. Hüseyin’in (r.a.) soyundan gelenlere……………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……..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………….. denir.</w:t>
                              </w:r>
                            </w:p>
                            <w:p w14:paraId="1AAB0FFD" w14:textId="77777777" w:rsidR="004C26FA" w:rsidRPr="004C26FA" w:rsidRDefault="004C26FA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Peygamberimizin (s.a.v.) soyu, …………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……….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…………….. ve ……………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…….. ile devam etmiştir.</w:t>
                              </w:r>
                            </w:p>
                            <w:p w14:paraId="2F912D16" w14:textId="77777777" w:rsidR="004C26FA" w:rsidRPr="004C26FA" w:rsidRDefault="004C26FA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……………………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…….., Peygamberimizin (s.a.v.) çok sevdiği ve kızı Zeynep’in çocuğu olan torunudur.</w:t>
                              </w:r>
                            </w:p>
                            <w:p w14:paraId="6F7B661A" w14:textId="77777777" w:rsidR="004C26FA" w:rsidRPr="004C26FA" w:rsidRDefault="004C26FA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Peygamberimiz (s.a.v.), ……………..…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…….. sırtına ve omzuna alıp gezdirir, onlarla oyun oynardı.</w:t>
                              </w:r>
                            </w:p>
                            <w:p w14:paraId="6C08EDBA" w14:textId="77777777" w:rsidR="00381E2D" w:rsidRPr="00ED794E" w:rsidRDefault="00381E2D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D94E332" w14:textId="77777777" w:rsidR="00381E2D" w:rsidRPr="00ED794E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5FBCDB3" w14:textId="77777777" w:rsidR="00CB6C62" w:rsidRPr="00CB6C62" w:rsidRDefault="00CB6C62" w:rsidP="00AD5D89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AD5D89" w:rsidRPr="00AD5D89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cümlelerde 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5D2A2" id="Group 41" o:spid="_x0000_s1095" style="position:absolute;margin-left:-36pt;margin-top:-42.3pt;width:538.6pt;height:141.3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">
                <v:shape id="Text Box 42" o:spid="_x0000_s1096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4162670C" w14:textId="77777777" w:rsidR="00CB6C62" w:rsidRDefault="00CB6C62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717FC97" w14:textId="77777777" w:rsidR="00381E2D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6E4226C3" w14:textId="77777777" w:rsidR="00381E2D" w:rsidRPr="004C26FA" w:rsidRDefault="00381E2D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(</w:t>
                        </w:r>
                        <w:r w:rsidR="004C26FA" w:rsidRPr="004C26F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Hüseyin, Seyyid, </w:t>
                        </w:r>
                        <w:proofErr w:type="spellStart"/>
                        <w:r w:rsidR="004C26FA" w:rsidRPr="004C26F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Ümame</w:t>
                        </w:r>
                        <w:proofErr w:type="spellEnd"/>
                        <w:r w:rsidR="004C26FA" w:rsidRPr="004C26F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, torunlarını, Mekke’de, Hasan, Şerif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)</w:t>
                        </w:r>
                      </w:p>
                      <w:p w14:paraId="7AD5F50E" w14:textId="77777777" w:rsidR="004C26FA" w:rsidRPr="004C26FA" w:rsidRDefault="00381E2D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1. </w:t>
                        </w:r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Kevser suresi, </w:t>
                        </w:r>
                        <w:proofErr w:type="gramStart"/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………..</w:t>
                        </w:r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…………….</w:t>
                        </w:r>
                        <w:proofErr w:type="gramEnd"/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indirilmiştir</w:t>
                        </w:r>
                        <w:proofErr w:type="gramEnd"/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7D2721C7" w14:textId="77777777" w:rsidR="004C26FA" w:rsidRPr="004C26FA" w:rsidRDefault="004C26FA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Hz. Hasan’ın (</w:t>
                        </w:r>
                        <w:proofErr w:type="spell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r.a</w:t>
                        </w:r>
                        <w:proofErr w:type="spell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.) soyundan gelenlere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……………………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denir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6147CDB2" w14:textId="77777777" w:rsidR="004C26FA" w:rsidRPr="004C26FA" w:rsidRDefault="004C26FA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Hz. Hüseyin’in (</w:t>
                        </w:r>
                        <w:proofErr w:type="spell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r.a</w:t>
                        </w:r>
                        <w:proofErr w:type="spell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.) soyundan gelenlere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……..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…………..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denir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1AAB0FFD" w14:textId="77777777" w:rsidR="004C26FA" w:rsidRPr="004C26FA" w:rsidRDefault="004C26FA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Peygamberimizin (</w:t>
                        </w:r>
                        <w:proofErr w:type="spell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.) soyu,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……….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……………..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ve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……..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ile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devam etmiştir.</w:t>
                        </w:r>
                      </w:p>
                      <w:p w14:paraId="2F912D16" w14:textId="77777777" w:rsidR="004C26FA" w:rsidRPr="004C26FA" w:rsidRDefault="004C26FA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……………………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……..,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Peygamberimizin (</w:t>
                        </w:r>
                        <w:proofErr w:type="spell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.) çok sevdiği ve kızı Zeynep’in çocuğu olan torunudur.</w:t>
                        </w:r>
                      </w:p>
                      <w:p w14:paraId="6F7B661A" w14:textId="77777777" w:rsidR="004C26FA" w:rsidRPr="004C26FA" w:rsidRDefault="004C26FA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Peygamberimiz (</w:t>
                        </w:r>
                        <w:proofErr w:type="spellStart"/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.), </w:t>
                        </w:r>
                        <w:proofErr w:type="gramStart"/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……………..…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……..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sırtına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ve omzuna alıp gezdirir, onlarla oyun oynardı.</w:t>
                        </w:r>
                      </w:p>
                      <w:p w14:paraId="6C08EDBA" w14:textId="77777777" w:rsidR="00381E2D" w:rsidRPr="00ED794E" w:rsidRDefault="00381E2D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D94E332" w14:textId="77777777" w:rsidR="00381E2D" w:rsidRPr="00ED794E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97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05FBCDB3" w14:textId="77777777" w:rsidR="00CB6C62" w:rsidRPr="00CB6C62" w:rsidRDefault="00CB6C62" w:rsidP="00AD5D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AD5D89" w:rsidRPr="00AD5D89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cümlelerde 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A449F0" wp14:editId="6CB54949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251847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449F0" id="Rectangle 45" o:spid="_x0000_s1098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61251847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97234" wp14:editId="282EF1F5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6C4A02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97234" id="Rectangle 44" o:spid="_x0000_s1099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016C4A02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60F02B2E" w14:textId="77777777" w:rsidR="00CB6C62" w:rsidRDefault="00CB6C62" w:rsidP="00CB6C62"/>
    <w:p w14:paraId="78B5668A" w14:textId="77777777" w:rsidR="00CB6C62" w:rsidRDefault="00CB6C62" w:rsidP="00CB6C62"/>
    <w:p w14:paraId="622BAC60" w14:textId="77777777" w:rsidR="00CB6C62" w:rsidRDefault="00CB6C62" w:rsidP="00CB6C62"/>
    <w:p w14:paraId="4080BC9C" w14:textId="77777777" w:rsidR="00CB6C62" w:rsidRDefault="00CB6C62" w:rsidP="00CB6C62"/>
    <w:p w14:paraId="25D08F6E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051F45" wp14:editId="5B8D6DAF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065" r="13335" b="1397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057019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51F45" id="AutoShape 64" o:spid="_x0000_s1100" style="position:absolute;margin-left:454.85pt;margin-top:12.1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CO&#10;OzlA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24057019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B5C7B0" wp14:editId="67BA811A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065" r="17780" b="1397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422CE7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13BBA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C7B0" id="Rectangle 62" o:spid="_x0000_s1101" style="position:absolute;margin-left:-32.5pt;margin-top:12.1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AFt&#10;8QJ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42422CE7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E13BBA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F7BE4C" wp14:editId="534C737A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065" r="11430" b="13970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D32787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7BE4C" id="AutoShape 63" o:spid="_x0000_s1102" style="position:absolute;margin-left:-36.1pt;margin-top:12.1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" fillcolor="#eaf1dd [662]" strokecolor="#9bbb59 [3206]" strokeweight="1.5pt">
                <v:shadow color="#868686"/>
                <v:textbox inset=",0,,0">
                  <w:txbxContent>
                    <w:p w14:paraId="3BD32787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1B31DF" w14:textId="77777777" w:rsidR="00CB6C62" w:rsidRDefault="00CB6C62" w:rsidP="00CB6C62"/>
    <w:p w14:paraId="275519B8" w14:textId="77777777" w:rsidR="00CB6C62" w:rsidRDefault="00CB6C62" w:rsidP="00CB6C62">
      <w:pPr>
        <w:sectPr w:rsidR="00CB6C62" w:rsidSect="00C2550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6C87C4B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1. Hz. Muhammed’in (s.a.v.) bir sahabiye “…Allah’tan korkun, çocuklarınız hususunda adaletli olun” (Müslim, Hibe, 13.) buyurması, onun çocuklara nasıl davranılmasını istediğini gösterir?</w:t>
      </w:r>
    </w:p>
    <w:p w14:paraId="5454F18E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Çocuklarla şakalaşmasını</w:t>
      </w:r>
    </w:p>
    <w:p w14:paraId="59C3CA26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Çocuklara hediyeler alınmasını</w:t>
      </w:r>
    </w:p>
    <w:p w14:paraId="472EED6B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>Çocuklara eşit davranılmasını</w:t>
      </w:r>
    </w:p>
    <w:p w14:paraId="6E570500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Çocukların sevilmesini</w:t>
      </w:r>
    </w:p>
    <w:p w14:paraId="1B67B6C1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</w:p>
    <w:p w14:paraId="74DAD75D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2. Hz. Muhammed (s.a.v.) ve Hz. Hatice’nin (r.a.) evliliklerinden kaç çocukları dünyaya gelmiştir?</w:t>
      </w:r>
    </w:p>
    <w:p w14:paraId="0A84EF0B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 xml:space="preserve">3 </w:t>
      </w: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 xml:space="preserve">4 </w:t>
      </w: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 xml:space="preserve">5 </w:t>
      </w: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6</w:t>
      </w:r>
    </w:p>
    <w:p w14:paraId="28D32DF9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</w:p>
    <w:p w14:paraId="48976D0B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3. Hz. Muhammed’in (s.a.v) soyu hangi çocuğu ile devam etmiştir?</w:t>
      </w:r>
    </w:p>
    <w:p w14:paraId="743F12B0" w14:textId="77777777" w:rsidR="004C26FA" w:rsidRPr="004914F6" w:rsidRDefault="004C26FA" w:rsidP="004C26FA">
      <w:pPr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 xml:space="preserve">Fatıma </w:t>
      </w: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 xml:space="preserve">Ümmü Gülsüm </w:t>
      </w: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 xml:space="preserve">Rukiye </w:t>
      </w: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Zeynep</w:t>
      </w:r>
    </w:p>
    <w:p w14:paraId="32BCE605" w14:textId="77777777" w:rsidR="004C26FA" w:rsidRPr="004914F6" w:rsidRDefault="004C26FA" w:rsidP="004C26FA">
      <w:pPr>
        <w:spacing w:after="0"/>
        <w:rPr>
          <w:rFonts w:cstheme="minorHAnsi"/>
          <w:sz w:val="24"/>
          <w:szCs w:val="24"/>
        </w:rPr>
      </w:pPr>
    </w:p>
    <w:p w14:paraId="13D11FDE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4. Aşağıdakilerden hangisi Hz. Peygamberin, ailesi içindeki güzel davranışlarına örnek olarak </w:t>
      </w:r>
      <w:r w:rsidRPr="004914F6">
        <w:rPr>
          <w:rFonts w:cstheme="minorHAnsi"/>
          <w:b/>
          <w:bCs/>
          <w:sz w:val="24"/>
          <w:szCs w:val="24"/>
          <w:u w:val="single"/>
        </w:rPr>
        <w:t>gösterilemez</w:t>
      </w:r>
      <w:r w:rsidRPr="004914F6">
        <w:rPr>
          <w:rFonts w:cstheme="minorHAnsi"/>
          <w:b/>
          <w:bCs/>
          <w:sz w:val="24"/>
          <w:szCs w:val="24"/>
        </w:rPr>
        <w:t>?</w:t>
      </w:r>
    </w:p>
    <w:p w14:paraId="58C03727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Hz. Peygamber aile bireylerine yardım ederdi.</w:t>
      </w:r>
    </w:p>
    <w:p w14:paraId="6110B326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Hz. Peygamber aile bireyleri arasında ayrım yapmazdı.</w:t>
      </w:r>
    </w:p>
    <w:p w14:paraId="58B5ACCB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>Hz. Peygamber ailesini ilgilendiren konularda kendi karar verirdi.</w:t>
      </w:r>
    </w:p>
    <w:p w14:paraId="4CB2C87A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Hz. Peygamber ailesine sevgi ve merhametle yaklaşırdı.</w:t>
      </w:r>
    </w:p>
    <w:p w14:paraId="01C1DD45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5. Hz. Muhammed’i (s.a.v.) dedesinin vefatından sonra koruyup gözeten, evini paylaşan ve aynı zamanda Hz. Peygamberin akrabası olan kişi aşağıdakilerden hangisidir?</w:t>
      </w:r>
    </w:p>
    <w:p w14:paraId="05525798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Sütannesi Halime</w:t>
      </w:r>
    </w:p>
    <w:p w14:paraId="42F70630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Amcası Hz. Hamza</w:t>
      </w:r>
    </w:p>
    <w:p w14:paraId="19B5311A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>Dedesi Vehb</w:t>
      </w:r>
    </w:p>
    <w:p w14:paraId="57297C8C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Amcası Ebu Talip</w:t>
      </w:r>
    </w:p>
    <w:p w14:paraId="6D9BF959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</w:p>
    <w:p w14:paraId="13B9BA27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6. Hz. Muhammed’in (s.a.v.) kızı Hz. Fatıma’nın (r.a.) düğününün çok sade bir törenle gerçekleşmesi, çeyizinin de çok sade olması, Hz. Peygamberin ailesinin hangi örnek davranışının bir göstergesidir?</w:t>
      </w:r>
    </w:p>
    <w:p w14:paraId="57273685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Yoksulların gözetilmesi</w:t>
      </w:r>
    </w:p>
    <w:p w14:paraId="166369AE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Misafirlere ikramda bulunulması</w:t>
      </w:r>
    </w:p>
    <w:p w14:paraId="7ED9F81F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>İsraftan kaçınılması</w:t>
      </w:r>
    </w:p>
    <w:p w14:paraId="0B10BB25" w14:textId="77777777" w:rsidR="004C26FA" w:rsidRPr="004914F6" w:rsidRDefault="004C26FA" w:rsidP="004C26FA">
      <w:pPr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Mutlulukların paylaşılması</w:t>
      </w:r>
    </w:p>
    <w:p w14:paraId="1BE833EA" w14:textId="77777777" w:rsidR="004C26FA" w:rsidRDefault="004C26FA" w:rsidP="004C26FA">
      <w:pPr>
        <w:rPr>
          <w:rFonts w:ascii="OpenSans" w:hAnsi="OpenSans" w:cs="OpenSans"/>
          <w:sz w:val="24"/>
          <w:szCs w:val="24"/>
        </w:rPr>
      </w:pPr>
    </w:p>
    <w:p w14:paraId="361C57B3" w14:textId="77777777" w:rsidR="00A97A71" w:rsidRDefault="00A97A71" w:rsidP="00A97A71">
      <w:pPr>
        <w:pStyle w:val="SORUMETN"/>
        <w:numPr>
          <w:ilvl w:val="0"/>
          <w:numId w:val="0"/>
        </w:numPr>
        <w:ind w:left="113"/>
      </w:pPr>
    </w:p>
    <w:p w14:paraId="785D30A3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2A1FC96A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207EA613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35B5F414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2061808E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578D8088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6A88BD0B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1AC92E75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330801B7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5536A0B2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2BBFB6FD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74DBD815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30FD851B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08E830CF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4EA51A10" w14:textId="77777777" w:rsidR="00A97A71" w:rsidRDefault="00A97A71" w:rsidP="00393BF2">
      <w:pPr>
        <w:pStyle w:val="SEENEKLER"/>
        <w:numPr>
          <w:ilvl w:val="0"/>
          <w:numId w:val="0"/>
        </w:numPr>
      </w:pPr>
    </w:p>
    <w:p w14:paraId="6800C9D6" w14:textId="324CC4E9" w:rsidR="00A35BC4" w:rsidRDefault="00A35BC4" w:rsidP="00A97A71">
      <w:pPr>
        <w:pStyle w:val="SEENEKLER"/>
        <w:numPr>
          <w:ilvl w:val="0"/>
          <w:numId w:val="0"/>
        </w:numPr>
        <w:ind w:left="454" w:hanging="284"/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62ADE55" wp14:editId="75A04BDA">
                <wp:simplePos x="0" y="0"/>
                <wp:positionH relativeFrom="page">
                  <wp:posOffset>0</wp:posOffset>
                </wp:positionH>
                <wp:positionV relativeFrom="paragraph">
                  <wp:posOffset>-859790</wp:posOffset>
                </wp:positionV>
                <wp:extent cx="7559675" cy="10691495"/>
                <wp:effectExtent l="0" t="0" r="3175" b="0"/>
                <wp:wrapNone/>
                <wp:docPr id="84" name="Gr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85" name="Resim 8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6F2DC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BBFAC3F" w14:textId="5BBBD139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966EA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33FF449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8B50B0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6A3444F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080696A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Metin Kutusu 2">
                          <a:hlinkClick r:id="rId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8AB66" w14:textId="77777777" w:rsidR="00A35BC4" w:rsidRPr="000661E9" w:rsidRDefault="00A35BC4" w:rsidP="00A35BC4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1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4421F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3596AF0" w14:textId="40E7527A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966EA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8686490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E6A6F4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69FB2C8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79AA22F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ADE55" id="Grup 84" o:spid="_x0000_s1103" style="position:absolute;left:0;text-align:left;margin-left:0;margin-top:-67.7pt;width:595.25pt;height:841.85pt;z-index:251709440;mso-position-horizontal-relative:page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W/+CsfifxL4V+D&#10;Xw1vPC/iK+02a6/aG8B2lxLYXbwtLby63bpLCxQgsjqSrKeGBwQRX1JUd1Z2l6ix3tpHMqyK6rLG&#10;GCsDkMM9weh7V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/iHxV4Y8I2sF74q8Q2Omw3V5DaW8t9dJCstxKwSKJS&#10;xGXdiFVRyxOBk1oV8m/8Fgv+SI/C7/s5L4e/+n62r6y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mv/gqH8MviD8V&#10;PhH8O9H+HHg7UNautN+PXgjVb+3063MjQWNrrMEtxcMB0jjjVnZugAzX0p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T8d/2gvhx+zl4d0bxR8Tbu6htNe8W6X4b09rS1MzNf6hcpbWykD7qmR1Bboo5rtq+Tf+CwX/&#10;ACRH4Xf9nJfD3/0/W1fW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h+3j+zV46/ai+Hfg3wj4A1bSbO58O/Fzwt4&#10;pvpNYnljjez03U4rqeNDHHITK0cZCKQFLYBZRyPb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yb9sL9p1v2VfBH&#10;hfxgPCP9s/8ACSfErw94U8j7V5Pkf2nfx2n2jO1t3l+Zu28bsYyOtes18m/8Fgf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Of2mf2aPCH7UnhPw/4Q8aa5qVhb+HfHWi+KbSTS2jDyXWm3iX&#10;cMT70YeWzxgMAA20nBB5r0a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f8A/gov8ePiV+z78MPAviX4X6xHZXmu&#10;fGrwh4e1GSW1SUSWF/q0NvcxgOCAWjdgGHI6jBr6Ar5N/wCCwX/JEfhd/wBnJfD3/wBP1tX1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38T/hB8NvjPpOn6F8UPCVvrFnpOvWWtafBcs4EF/aTLNbTjaR80ciqwzxkc&#10;g10l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r/APBWzW9a0L4L/DO40PV7qzkm/aK8A280lrcNG0kT65bq8ZKk&#10;ZVlJBU8EcGvqivk3/gsDk/BH4XYH/NyXw9/9P1tX1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Y3jb4h+BfhtYW&#10;eq+P/Fun6PbahqltptlPqN0sSz3lxII4IFLHmSRyFVepJAFb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m/8Fgv+&#10;SI/C7/s5L4e/+n62r6yr53/4KU/Bb4n/ABz+FfgHw98KvCsmr3mj/HDwbrupQx3EUXk6fZavBcXU&#10;+ZGUEJEjNtBLHGFBPFfR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5/+0X+0f4F/Zk8L6F4s8f2WoT23iDxpo/h&#10;ixXTYVdlvNRu0tYGYMy4jEjjcRkgZIB6V6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v/BYL/kiPwu/7OS+Hv8A&#10;6fravrKvGf23P2ZfEP7U/gHwj4P8N+JbPS5fDnxU8NeKria+jdlmg0zUYruSFdvR3WMqpPAJ5r2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8X/AG4f2mfE37LPw/8ACHi/wr4dsdSm8R/Fbwz4VuItQZwsVvqeoxWk&#10;sy7CDvRZCy54yOQRX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m/wDBYL/kiPwu/wCzkvh7/wCn62r6yrz/APaM&#10;/Zu8B/tPeF9B8JfEK/1S3tfD3jXR/FFi2k3EcbteabdpdQI5dHBiMkYDqAGK5AZTzXo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/9JV/i&#10;B/3zcf8AyVXHfsUad+0T8Bf+CuWp/sqfE39qLxV4/wBL03wHLfb9Yv5vJeSSO3kU+U8jgFd5AOap&#10;YGjOE5U6qk4pu1pLReqN4+H2Q47L8XXyzOqeInh6U60oKlWg3CFk7OcYxveSW/U/S2iiivNPyw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//wDBN3/lKp+1h/2Fof8A0plr9AK/P/8A4Ju/&#10;8pVP2sP+wtD/AOlMtfoBXfmX+8L/AAw/9Iifpni1/wAlZD/sGwf/AKi0gooorgPzMKKKKACiiigA&#10;ooooAKKKKACiiigAooooAKKKKACiiigD5N/4LBf8kR+F3/ZyXw9/9P1tX1lWN42+HfgP4lWFnpXx&#10;C8G6Zrdrp+qW2p2Nvqlkk6W95byCWC4QOCFkjkUOjjlWAIINbN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Gyzww&#10;ANPKqBmCqWbGSeg+tOr5Q/4K+Tz2/wAE/he0EzRlv2kPh+rFGIyp162BH0NfV9ABRRRQAUUUUAFF&#10;FFABRRRQAUUUUAFFFFABRRRQAUUUUAFFFFAGZ41/5E3Vv+wZcf8Aotq+Kf8Ag3s/5MV1T/so2pf+&#10;iLSvtbxr/wAibq3/AGDLj/0W1fFP/BvZ/wAmK6p/2UbUv/RFpXoUf+RbV/xQ/wDbj9MyP/k1ec/9&#10;f8H+WIPumiiivPPz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z/EXhTwv4vtYLLxZ4b0/VIbW8hvLaHUbNJliuInDxTKHBCyIwDKw5UgEEGtCq&#10;+o6rpekRRz6tqVvapLMkMb3EyoHkY4VASRlieAOpPSrFABRRRQAUUUUAFFFFABRRRQAUUUUAFFFF&#10;ABRRRQAUUUUAFFFFAGZ41/5E3Vv+wZcf+i2r4p/4N7P+TFdU/wCyjal/6ItK+1vGv/Im6t/2DLj/&#10;ANFtXxT/AMG9n/Jiuqf9lG1L/wBEWlehR/5FtX/FD/24/TMj/wCTV5z/ANf8H+WIPumiiivPPz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P8A/wCCbv8AylU/aw/7C0P/AKUy1+gFfn//AME3f+Uqn7WH&#10;/YWh/wDSmWv0ArvzL/eF/hh/6RE/TPFr/krIf9g2D/8AUWkFFFFcB+ZhRRRQAUUUUAFFFFABRRRQ&#10;AUUUUAFFFFABRRRQAUUUUAfP/wDwUV+PXxM/Z6+GHgXxN8LNZhsbzXPjT4Q8O6lJNZxzCTT7/Vob&#10;a5jAkBClonYBh8ynkEGvoCvk3/gsF/yRH4Xf9nJfD3/0/W1fWV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MD4if&#10;C34efFrTLHRfiV4QsdatdN1qz1fT7e+i3rBfWsomt7hfR45FVlPYit+ii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zfxN+Lvw3+Dek6frnxP8AFtto9pquu2WjafPdBts9/dzL&#10;DbQDaD80kjKo7ZPJFdJXyb/wWC/5Ij8Lv+zkvh7/AOn62r6y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5r/AOCoHxQ+IXwo&#10;+Enw71n4b+ML7RbrUvj14J0m/uNPmMbT2N1rMENxbsR1SSNmVh3Br6U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M0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f/APwTd/5SqftYf9haH/0plr9AK/P/AP4Ju/8AKVT9rD/sLQ/+lMtfoBXf&#10;mX+8L/DD/wBIifpni1/yVkP+wbB/+otIKKKK4D8zCiiigAooooAKKKKACiiigAooooAKKKKACiii&#10;gAooooAKK8F/4KFftB/Eb9nH4Z+B/FHwzurWG7174y+EvDeoNeWomU2OoarDbXKqD0cxu21v4TzX&#10;vV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Pk3/gsF/yRH4Xf9nJfD3/ANP1tX1lXC/H79nj4eftJ+G9F8K/Elb42ugeMNK8&#10;S6f9guvKb7dp90lzb7jg5TzEXcvccZFd1QAUUUUAFFFFABRRRQAUUUUAFFFFABRRRQAUUUUAFFFF&#10;ABRRRQBmeNf+RN1b/sGXH/otq+Kf+Dez/kxXVP8Aso2pf+iLSvtbxr/yJurf9gy4/wDRbV8U/wDB&#10;vZ/yYrqn/ZRtS/8ARFpXoUf+RbV/xQ/9uP0zI/8Ak1ec/wDX/B/liD7pooorzz8z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Cr&#10;q+haH4ggitte0a1vo4biO4hjvLdZFjmRtySKGBwysAQw5B5FWqp614i8P+GoIbrxHrtnp8VxdR20&#10;El7dJEsk0jbY4lLEZdmICqOSTgZq5QAUUUUAFFFFABRRRQAUUUUAFFFFABRRRQAUUUUAFFFFABRR&#10;RQBmeNf+RN1b/sGXH/otq+Kf+Dez/kxXVP8Aso2pf+iLSvtbxr/yJurf9gy4/wDRbV8U/wDBvZ/y&#10;Yrqn/ZRtS/8ARFpXoUf+RbV/xQ/9uP0zI/8Ak1ec/wDX/B/liD7p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1337G/8AwSXt/wBk79o5v2ktW/aa8SeONWk0SbTZF1+xG90k2YYzGV2O0IAB0x6V&#10;9hUUpZljJwcXLR6PRbfcc2O8VuPcxwNXB18WnTqxcJpUqMeaL3V4007PyaCiiiuE/O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x39tT9pzV/2VfAfhPxho3hS21eT&#10;xJ8UPDfhSaG6uGiEEWp6hFaPOCoOWjEm4L0JGCRXsVeJft2/CPw38ZPh34N0PxPe31vDpXxa8L61&#10;btYSIrNcWmpRTxq29GBQsoDAAEjoQea9t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5" o:spid="_x0000_s1104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105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" stroked="f">
                  <v:textbox style="layout-flow:vertical;mso-layout-flow-alt:bottom-to-top">
                    <w:txbxContent>
                      <w:p w14:paraId="0CA6F2DC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BBFAC3F" w14:textId="5BBBD139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966EAA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33FF449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8B50B0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6A3444F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080696A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106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958AB66" w14:textId="77777777" w:rsidR="00A35BC4" w:rsidRPr="000661E9" w:rsidRDefault="00A35BC4" w:rsidP="00A35BC4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107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" stroked="f">
                  <v:textbox style="layout-flow:vertical;mso-layout-flow-alt:bottom-to-top">
                    <w:txbxContent>
                      <w:p w14:paraId="39B4421F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3596AF0" w14:textId="40E7527A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966EAA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8686490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E6A6F4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69FB2C8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79AA22F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72FA680" w14:textId="77777777" w:rsidR="00A35BC4" w:rsidRDefault="00A35BC4">
      <w:pPr>
        <w:rPr>
          <w:rFonts w:ascii="Arial" w:eastAsia="Calibri" w:hAnsi="Arial" w:cs="Arial"/>
          <w:sz w:val="18"/>
          <w:szCs w:val="16"/>
        </w:rPr>
      </w:pPr>
      <w:r>
        <w:br w:type="page"/>
      </w:r>
    </w:p>
    <w:p w14:paraId="037E1AF4" w14:textId="6309634C" w:rsidR="00A35BC4" w:rsidRDefault="00A35BC4" w:rsidP="00A97A71">
      <w:pPr>
        <w:pStyle w:val="SEENEKLER"/>
        <w:numPr>
          <w:ilvl w:val="0"/>
          <w:numId w:val="0"/>
        </w:numPr>
        <w:ind w:left="454" w:hanging="284"/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A334D9F" wp14:editId="4693F114">
                <wp:simplePos x="0" y="0"/>
                <wp:positionH relativeFrom="page">
                  <wp:align>left</wp:align>
                </wp:positionH>
                <wp:positionV relativeFrom="paragraph">
                  <wp:posOffset>-895985</wp:posOffset>
                </wp:positionV>
                <wp:extent cx="7595870" cy="10669905"/>
                <wp:effectExtent l="0" t="0" r="5080" b="0"/>
                <wp:wrapNone/>
                <wp:docPr id="89" name="Gr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0" name="Resim 9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Oval 91">
                          <a:hlinkClick r:id="rId9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>
                          <a:hlinkClick r:id="rId1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Oval 93">
                          <a:hlinkClick r:id="rId11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Oval 94">
                          <a:hlinkClick r:id="rId12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Oval 95">
                          <a:hlinkClick r:id="rId13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Oval 96">
                          <a:hlinkClick r:id="rId14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>
                          <a:hlinkClick r:id="rId1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Oval 98">
                          <a:hlinkClick r:id="rId16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Dikdörtgen 99">
                          <a:hlinkClick r:id="rId17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Dikdörtgen 100">
                          <a:hlinkClick r:id="rId18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27B84" w14:textId="77777777" w:rsidR="00A35BC4" w:rsidRPr="00501EC5" w:rsidRDefault="00A35BC4" w:rsidP="00A35BC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34D9F" id="Grup 89" o:spid="_x0000_s1108" style="position:absolute;left:0;text-align:left;margin-left:0;margin-top:-70.55pt;width:598.1pt;height:840.15pt;z-index:251711488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xKKKK6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bNIIk8x3CqvLM3a&#10;gB1FfCX7Zn/Bdn4Cfs9eIbn4efBjw+3j/XrNmjvrq3uxDptpIDgp5uGaZgRyEG0f38givlu//wCD&#10;jP8AainuWk074NeDLeL+GOT7TIR+O8fyr5/FcT5LhajpyqXa3sm/x2P2jh/6P/ilxFgI4yhgvZ05&#10;K8faTjBtPZ8rfMk+l0rrVaH7I0V+NP8AxEWftXf9En8E/wDfm5/+O0f8RFn7V3/RJ/BP/fm5/wDj&#10;tc/+uGR/zP8A8BZ7n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xjk0gGRg&#10;NTqKAG+XznNLtx0paKAEK5PNKAB0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AetNKehp1FACbB3oKDtS0UANwU5o8z2pxAPWk2r6UAK&#10;DkZ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IzYoAWikBZjtVdx9qlSx1B+ljN+ERo0Aj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YkDgU3cxOAvPpQA6irEOkarOMx2En1ZcfzqX/hHtY/58z/30P8aOaI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MZ6iiigA6dBSBcC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JtX0paKAGyQQzJ5csSsp6qy5BpVVUUIi4A4AH&#10;alooAKKKKACiiigAooooAKKKKACiiigAooooAKKKKACiiigAooooAKKKKACiiigAooooAKKKKACi&#10;iigAooooAKKKKACiiigAooooAKKKKACiiigAooooAKKKKACiiigAooooAKKKKACiiigAooooAKKK&#10;KACiiigAooooAKKKKACggHgiiigBNq+lKBjg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">
                <v:shape id="Resim 90" o:spid="_x0000_s110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">
                  <v:imagedata r:id="rId20" o:title=""/>
                </v:shape>
                <v:oval id="Oval 91" o:spid="_x0000_s1110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" o:button="t" filled="f" stroked="f" strokeweight="2pt">
                  <v:fill o:detectmouseclick="t"/>
                </v:oval>
                <v:oval id="Oval 92" o:spid="_x0000_s1111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lY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fAS/X9IPkIsHAAAA//8DAFBLAQItABQABgAIAAAAIQDb4fbL7gAAAIUBAAATAAAAAAAAAAAA&#10;AAAAAAAAAABbQ29udGVudF9UeXBlc10ueG1sUEsBAi0AFAAGAAgAAAAhAFr0LFu/AAAAFQEAAAsA&#10;AAAAAAAAAAAAAAAAHwEAAF9yZWxzLy5yZWxzUEsBAi0AFAAGAAgAAAAhAJoCKVjEAAAA2wAAAA8A&#10;AAAAAAAAAAAAAAAABwIAAGRycy9kb3ducmV2LnhtbFBLBQYAAAAAAwADALcAAAD4AgAAAAA=&#10;" o:button="t" filled="f" stroked="f" strokeweight="2pt">
                  <v:fill o:detectmouseclick="t"/>
                </v:oval>
                <v:oval id="Oval 93" o:spid="_x0000_s1112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zD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PVOjMPEAAAA2wAAAA8A&#10;AAAAAAAAAAAAAAAABwIAAGRycy9kb3ducmV2LnhtbFBLBQYAAAAAAwADALcAAAD4AgAAAAA=&#10;" o:button="t" filled="f" stroked="f" strokeweight="2pt">
                  <v:fill o:detectmouseclick="t"/>
                </v:oval>
                <v:oval id="Oval 94" o:spid="_x0000_s1113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S3xAAAANs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HqnFLfEAAAA2wAAAA8A&#10;AAAAAAAAAAAAAAAABwIAAGRycy9kb3ducmV2LnhtbFBLBQYAAAAAAwADALcAAAD4AgAAAAA=&#10;" o:button="t" filled="f" stroked="f" strokeweight="2pt">
                  <v:fill o:detectmouseclick="t"/>
                </v:oval>
                <v:oval id="Oval 95" o:spid="_x0000_s1114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7EsxAAAANs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pBPobfL+kHyMUPAAAA//8DAFBLAQItABQABgAIAAAAIQDb4fbL7gAAAIUBAAATAAAAAAAAAAAA&#10;AAAAAAAAAABbQ29udGVudF9UeXBlc10ueG1sUEsBAi0AFAAGAAgAAAAhAFr0LFu/AAAAFQEAAAsA&#10;AAAAAAAAAAAAAAAAHwEAAF9yZWxzLy5yZWxzUEsBAi0AFAAGAAgAAAAhABXrsSzEAAAA2wAAAA8A&#10;AAAAAAAAAAAAAAAABwIAAGRycy9kb3ducmV2LnhtbFBLBQYAAAAAAwADALcAAAD4AgAAAAA=&#10;" o:button="t" filled="f" stroked="f" strokeweight="2pt">
                  <v:fill o:detectmouseclick="t"/>
                </v:oval>
                <v:oval id="Oval 96" o:spid="_x0000_s1115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9bxAAAANs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ihxuX9IPkNM/AAAA//8DAFBLAQItABQABgAIAAAAIQDb4fbL7gAAAIUBAAATAAAAAAAAAAAA&#10;AAAAAAAAAABbQ29udGVudF9UeXBlc10ueG1sUEsBAi0AFAAGAAgAAAAhAFr0LFu/AAAAFQEAAAsA&#10;AAAAAAAAAAAAAAAAHwEAAF9yZWxzLy5yZWxzUEsBAi0AFAAGAAgAAAAhAOU5L1vEAAAA2wAAAA8A&#10;AAAAAAAAAAAAAAAABwIAAGRycy9kb3ducmV2LnhtbFBLBQYAAAAAAwADALcAAAD4AgAAAAA=&#10;" o:button="t" filled="f" stroked="f" strokeweight="2pt">
                  <v:fill o:detectmouseclick="t"/>
                </v:oval>
                <v:oval id="Oval 97" o:spid="_x0000_s1116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rAxAAAANs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/Bn+vqQfIBe/AAAA//8DAFBLAQItABQABgAIAAAAIQDb4fbL7gAAAIUBAAATAAAAAAAAAAAA&#10;AAAAAAAAAABbQ29udGVudF9UeXBlc10ueG1sUEsBAi0AFAAGAAgAAAAhAFr0LFu/AAAAFQEAAAsA&#10;AAAAAAAAAAAAAAAAHwEAAF9yZWxzLy5yZWxzUEsBAi0AFAAGAAgAAAAhAIp1isDEAAAA2wAAAA8A&#10;AAAAAAAAAAAAAAAABwIAAGRycy9kb3ducmV2LnhtbFBLBQYAAAAAAwADALcAAAD4AgAAAAA=&#10;" o:button="t" filled="f" stroked="f" strokeweight="2pt">
                  <v:fill o:detectmouseclick="t"/>
                </v:oval>
                <v:oval id="Oval 98" o:spid="_x0000_s1117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" o:button="t" filled="f" stroked="f" strokeweight="2pt">
                  <v:fill o:detectmouseclick="t"/>
                </v:oval>
                <v:rect id="Dikdörtgen 99" o:spid="_x0000_s1118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" o:button="t" filled="f" stroked="f" strokeweight="2pt">
                  <v:fill o:detectmouseclick="t"/>
                </v:rect>
                <v:rect id="Dikdörtgen 100" o:spid="_x0000_s1119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3HxAAAANw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JXgyzMygV7+AgAA//8DAFBLAQItABQABgAIAAAAIQDb4fbL7gAAAIUBAAATAAAAAAAAAAAA&#10;AAAAAAAAAABbQ29udGVudF9UeXBlc10ueG1sUEsBAi0AFAAGAAgAAAAhAFr0LFu/AAAAFQEAAAsA&#10;AAAAAAAAAAAAAAAAHwEAAF9yZWxzLy5yZWxzUEsBAi0AFAAGAAgAAAAhACe1fcfEAAAA3AAAAA8A&#10;AAAAAAAAAAAAAAAABwIAAGRycy9kb3ducmV2LnhtbFBLBQYAAAAAAwADALcAAAD4AgAAAAA=&#10;" o:button="t" filled="f" stroked="f" strokeweight="2pt">
                  <v:fill o:detectmouseclick="t"/>
                </v:rect>
                <v:shape id="Metin Kutusu 2" o:spid="_x0000_s1120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FC27B84" w14:textId="77777777" w:rsidR="00A35BC4" w:rsidRPr="00501EC5" w:rsidRDefault="00A35BC4" w:rsidP="00A35BC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EEC3D17" w14:textId="77777777" w:rsidR="00A35BC4" w:rsidRDefault="00A35BC4">
      <w:pPr>
        <w:rPr>
          <w:rFonts w:ascii="Arial" w:eastAsia="Calibri" w:hAnsi="Arial" w:cs="Arial"/>
          <w:sz w:val="18"/>
          <w:szCs w:val="16"/>
        </w:rPr>
      </w:pPr>
      <w:r>
        <w:br w:type="page"/>
      </w:r>
    </w:p>
    <w:p w14:paraId="5C5844AC" w14:textId="3C3858CC" w:rsidR="00A97A71" w:rsidRPr="00A97A71" w:rsidRDefault="00A35BC4" w:rsidP="00A97A71">
      <w:pPr>
        <w:pStyle w:val="SEENEKLER"/>
        <w:numPr>
          <w:ilvl w:val="0"/>
          <w:numId w:val="0"/>
        </w:numPr>
        <w:ind w:left="454" w:hanging="284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13536" behindDoc="0" locked="0" layoutInCell="1" allowOverlap="1" wp14:anchorId="58B37063" wp14:editId="7B7B3270">
            <wp:simplePos x="0" y="0"/>
            <wp:positionH relativeFrom="page">
              <wp:align>left</wp:align>
            </wp:positionH>
            <wp:positionV relativeFrom="paragraph">
              <wp:posOffset>-1115060</wp:posOffset>
            </wp:positionV>
            <wp:extent cx="7711651" cy="10902599"/>
            <wp:effectExtent l="0" t="0" r="3810" b="0"/>
            <wp:wrapNone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97A71" w:rsidRPr="00A97A71" w:rsidSect="00547758">
      <w:type w:val="continuous"/>
      <w:pgSz w:w="11906" w:h="16838"/>
      <w:pgMar w:top="1418" w:right="1418" w:bottom="567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5334886">
    <w:abstractNumId w:val="4"/>
  </w:num>
  <w:num w:numId="2" w16cid:durableId="8917005">
    <w:abstractNumId w:val="5"/>
  </w:num>
  <w:num w:numId="3" w16cid:durableId="1611202869">
    <w:abstractNumId w:val="6"/>
  </w:num>
  <w:num w:numId="4" w16cid:durableId="1094210594">
    <w:abstractNumId w:val="2"/>
  </w:num>
  <w:num w:numId="5" w16cid:durableId="632172559">
    <w:abstractNumId w:val="4"/>
    <w:lvlOverride w:ilvl="0">
      <w:startOverride w:val="1"/>
    </w:lvlOverride>
  </w:num>
  <w:num w:numId="6" w16cid:durableId="1836452876">
    <w:abstractNumId w:val="4"/>
    <w:lvlOverride w:ilvl="0">
      <w:startOverride w:val="1"/>
    </w:lvlOverride>
  </w:num>
  <w:num w:numId="7" w16cid:durableId="1247495441">
    <w:abstractNumId w:val="4"/>
    <w:lvlOverride w:ilvl="0">
      <w:startOverride w:val="1"/>
    </w:lvlOverride>
  </w:num>
  <w:num w:numId="8" w16cid:durableId="646396025">
    <w:abstractNumId w:val="4"/>
    <w:lvlOverride w:ilvl="0">
      <w:startOverride w:val="1"/>
    </w:lvlOverride>
  </w:num>
  <w:num w:numId="9" w16cid:durableId="493451698">
    <w:abstractNumId w:val="6"/>
    <w:lvlOverride w:ilvl="0">
      <w:startOverride w:val="1"/>
    </w:lvlOverride>
  </w:num>
  <w:num w:numId="10" w16cid:durableId="1244681580">
    <w:abstractNumId w:val="4"/>
    <w:lvlOverride w:ilvl="0">
      <w:startOverride w:val="1"/>
    </w:lvlOverride>
  </w:num>
  <w:num w:numId="11" w16cid:durableId="1808621098">
    <w:abstractNumId w:val="4"/>
    <w:lvlOverride w:ilvl="0">
      <w:startOverride w:val="1"/>
    </w:lvlOverride>
  </w:num>
  <w:num w:numId="12" w16cid:durableId="1356343259">
    <w:abstractNumId w:val="4"/>
    <w:lvlOverride w:ilvl="0">
      <w:startOverride w:val="1"/>
    </w:lvlOverride>
  </w:num>
  <w:num w:numId="13" w16cid:durableId="710151153">
    <w:abstractNumId w:val="6"/>
    <w:lvlOverride w:ilvl="0">
      <w:startOverride w:val="1"/>
    </w:lvlOverride>
  </w:num>
  <w:num w:numId="14" w16cid:durableId="1187326467">
    <w:abstractNumId w:val="4"/>
    <w:lvlOverride w:ilvl="0">
      <w:startOverride w:val="1"/>
    </w:lvlOverride>
  </w:num>
  <w:num w:numId="15" w16cid:durableId="975915317">
    <w:abstractNumId w:val="4"/>
    <w:lvlOverride w:ilvl="0">
      <w:startOverride w:val="1"/>
    </w:lvlOverride>
  </w:num>
  <w:num w:numId="16" w16cid:durableId="843859559">
    <w:abstractNumId w:val="4"/>
    <w:lvlOverride w:ilvl="0">
      <w:startOverride w:val="1"/>
    </w:lvlOverride>
  </w:num>
  <w:num w:numId="17" w16cid:durableId="1731729906">
    <w:abstractNumId w:val="4"/>
    <w:lvlOverride w:ilvl="0">
      <w:startOverride w:val="1"/>
    </w:lvlOverride>
  </w:num>
  <w:num w:numId="18" w16cid:durableId="2094933421">
    <w:abstractNumId w:val="6"/>
    <w:lvlOverride w:ilvl="0">
      <w:startOverride w:val="1"/>
    </w:lvlOverride>
  </w:num>
  <w:num w:numId="19" w16cid:durableId="384793520">
    <w:abstractNumId w:val="4"/>
    <w:lvlOverride w:ilvl="0">
      <w:startOverride w:val="1"/>
    </w:lvlOverride>
  </w:num>
  <w:num w:numId="20" w16cid:durableId="1114445652">
    <w:abstractNumId w:val="4"/>
    <w:lvlOverride w:ilvl="0">
      <w:startOverride w:val="1"/>
    </w:lvlOverride>
  </w:num>
  <w:num w:numId="21" w16cid:durableId="1061097571">
    <w:abstractNumId w:val="4"/>
    <w:lvlOverride w:ilvl="0">
      <w:startOverride w:val="1"/>
    </w:lvlOverride>
  </w:num>
  <w:num w:numId="22" w16cid:durableId="1780837547">
    <w:abstractNumId w:val="4"/>
    <w:lvlOverride w:ilvl="0">
      <w:startOverride w:val="1"/>
    </w:lvlOverride>
  </w:num>
  <w:num w:numId="23" w16cid:durableId="1969317473">
    <w:abstractNumId w:val="4"/>
    <w:lvlOverride w:ilvl="0">
      <w:startOverride w:val="1"/>
    </w:lvlOverride>
  </w:num>
  <w:num w:numId="24" w16cid:durableId="1403679936">
    <w:abstractNumId w:val="4"/>
    <w:lvlOverride w:ilvl="0">
      <w:startOverride w:val="1"/>
    </w:lvlOverride>
  </w:num>
  <w:num w:numId="25" w16cid:durableId="314726392">
    <w:abstractNumId w:val="4"/>
    <w:lvlOverride w:ilvl="0">
      <w:startOverride w:val="1"/>
    </w:lvlOverride>
  </w:num>
  <w:num w:numId="26" w16cid:durableId="1309238102">
    <w:abstractNumId w:val="4"/>
    <w:lvlOverride w:ilvl="0">
      <w:startOverride w:val="1"/>
    </w:lvlOverride>
  </w:num>
  <w:num w:numId="27" w16cid:durableId="1745105358">
    <w:abstractNumId w:val="4"/>
    <w:lvlOverride w:ilvl="0">
      <w:startOverride w:val="1"/>
    </w:lvlOverride>
  </w:num>
  <w:num w:numId="28" w16cid:durableId="338584781">
    <w:abstractNumId w:val="4"/>
    <w:lvlOverride w:ilvl="0">
      <w:startOverride w:val="1"/>
    </w:lvlOverride>
  </w:num>
  <w:num w:numId="29" w16cid:durableId="1507482724">
    <w:abstractNumId w:val="4"/>
    <w:lvlOverride w:ilvl="0">
      <w:startOverride w:val="1"/>
    </w:lvlOverride>
  </w:num>
  <w:num w:numId="30" w16cid:durableId="575477848">
    <w:abstractNumId w:val="4"/>
    <w:lvlOverride w:ilvl="0">
      <w:startOverride w:val="1"/>
    </w:lvlOverride>
  </w:num>
  <w:num w:numId="31" w16cid:durableId="1078479823">
    <w:abstractNumId w:val="4"/>
    <w:lvlOverride w:ilvl="0">
      <w:startOverride w:val="1"/>
    </w:lvlOverride>
  </w:num>
  <w:num w:numId="32" w16cid:durableId="2052488333">
    <w:abstractNumId w:val="1"/>
  </w:num>
  <w:num w:numId="33" w16cid:durableId="714962525">
    <w:abstractNumId w:val="0"/>
  </w:num>
  <w:num w:numId="34" w16cid:durableId="281806664">
    <w:abstractNumId w:val="7"/>
  </w:num>
  <w:num w:numId="35" w16cid:durableId="1674451506">
    <w:abstractNumId w:val="3"/>
  </w:num>
  <w:num w:numId="36" w16cid:durableId="2043939238">
    <w:abstractNumId w:val="4"/>
    <w:lvlOverride w:ilvl="0">
      <w:startOverride w:val="1"/>
    </w:lvlOverride>
  </w:num>
  <w:num w:numId="37" w16cid:durableId="2091199098">
    <w:abstractNumId w:val="4"/>
    <w:lvlOverride w:ilvl="0">
      <w:startOverride w:val="1"/>
    </w:lvlOverride>
  </w:num>
  <w:num w:numId="38" w16cid:durableId="1386488596">
    <w:abstractNumId w:val="4"/>
    <w:lvlOverride w:ilvl="0">
      <w:startOverride w:val="1"/>
    </w:lvlOverride>
  </w:num>
  <w:num w:numId="39" w16cid:durableId="644310802">
    <w:abstractNumId w:val="4"/>
    <w:lvlOverride w:ilvl="0">
      <w:startOverride w:val="1"/>
    </w:lvlOverride>
  </w:num>
  <w:num w:numId="40" w16cid:durableId="829250596">
    <w:abstractNumId w:val="4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2188B"/>
    <w:rsid w:val="00064669"/>
    <w:rsid w:val="000718B7"/>
    <w:rsid w:val="000A2B32"/>
    <w:rsid w:val="000A6365"/>
    <w:rsid w:val="00130481"/>
    <w:rsid w:val="00133E03"/>
    <w:rsid w:val="0018726F"/>
    <w:rsid w:val="00197DDD"/>
    <w:rsid w:val="001C3B80"/>
    <w:rsid w:val="001D57BE"/>
    <w:rsid w:val="001D6437"/>
    <w:rsid w:val="001E3CB3"/>
    <w:rsid w:val="00232D1D"/>
    <w:rsid w:val="0027154F"/>
    <w:rsid w:val="002C1C38"/>
    <w:rsid w:val="0038090A"/>
    <w:rsid w:val="00381E2D"/>
    <w:rsid w:val="00393BF2"/>
    <w:rsid w:val="003957B1"/>
    <w:rsid w:val="003D42D3"/>
    <w:rsid w:val="003F7049"/>
    <w:rsid w:val="0040041E"/>
    <w:rsid w:val="00401657"/>
    <w:rsid w:val="00426B9F"/>
    <w:rsid w:val="004578EE"/>
    <w:rsid w:val="004914F6"/>
    <w:rsid w:val="00495D75"/>
    <w:rsid w:val="004C26FA"/>
    <w:rsid w:val="00540191"/>
    <w:rsid w:val="00546163"/>
    <w:rsid w:val="00547758"/>
    <w:rsid w:val="00557498"/>
    <w:rsid w:val="00595251"/>
    <w:rsid w:val="005D18C5"/>
    <w:rsid w:val="005D58BB"/>
    <w:rsid w:val="00607B95"/>
    <w:rsid w:val="0061075C"/>
    <w:rsid w:val="00636BC5"/>
    <w:rsid w:val="0065575C"/>
    <w:rsid w:val="00671E72"/>
    <w:rsid w:val="00673764"/>
    <w:rsid w:val="006B0CA3"/>
    <w:rsid w:val="006B2433"/>
    <w:rsid w:val="006C00E7"/>
    <w:rsid w:val="006E3E8B"/>
    <w:rsid w:val="00707FFC"/>
    <w:rsid w:val="00714F08"/>
    <w:rsid w:val="007841BD"/>
    <w:rsid w:val="007C5C6C"/>
    <w:rsid w:val="00866749"/>
    <w:rsid w:val="00867EB3"/>
    <w:rsid w:val="0092235A"/>
    <w:rsid w:val="0092343E"/>
    <w:rsid w:val="009336E0"/>
    <w:rsid w:val="009441AD"/>
    <w:rsid w:val="00956A34"/>
    <w:rsid w:val="00966EAA"/>
    <w:rsid w:val="0098052E"/>
    <w:rsid w:val="009A2E5E"/>
    <w:rsid w:val="00A35BC4"/>
    <w:rsid w:val="00A3738E"/>
    <w:rsid w:val="00A83480"/>
    <w:rsid w:val="00A97A71"/>
    <w:rsid w:val="00AD5D89"/>
    <w:rsid w:val="00B12342"/>
    <w:rsid w:val="00B67338"/>
    <w:rsid w:val="00C23134"/>
    <w:rsid w:val="00C34A7C"/>
    <w:rsid w:val="00CB6C62"/>
    <w:rsid w:val="00CC1E93"/>
    <w:rsid w:val="00D21860"/>
    <w:rsid w:val="00D250EB"/>
    <w:rsid w:val="00D316E0"/>
    <w:rsid w:val="00DB6FB8"/>
    <w:rsid w:val="00E13BBA"/>
    <w:rsid w:val="00E34060"/>
    <w:rsid w:val="00E71579"/>
    <w:rsid w:val="00EC7CE8"/>
    <w:rsid w:val="00EE57A3"/>
    <w:rsid w:val="00EE7729"/>
    <w:rsid w:val="00F34887"/>
    <w:rsid w:val="00F948B6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AF9FB"/>
  <w15:docId w15:val="{F6AE91DB-59B4-4656-858E-DD6BE7CCF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1D6437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A35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35BC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35BC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35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3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2.jpe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www.dindersi.com/icerik/din-kulturu-ve-ahlak-bilgisi-c93" TargetMode="Externa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7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</Template>
  <TotalTime>136</TotalTime>
  <Pages>5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Mehmet Köse</cp:lastModifiedBy>
  <cp:revision>36</cp:revision>
  <dcterms:created xsi:type="dcterms:W3CDTF">2014-12-21T13:11:00Z</dcterms:created>
  <dcterms:modified xsi:type="dcterms:W3CDTF">2023-01-24T09:19:00Z</dcterms:modified>
</cp:coreProperties>
</file>