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66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35BC4" w14:paraId="491E2067" w14:textId="77777777" w:rsidTr="00A35BC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44DEE33" w14:textId="77777777" w:rsidR="00A35BC4" w:rsidRPr="00FD75DF" w:rsidRDefault="00A35BC4" w:rsidP="00A35BC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CB7EE12" w14:textId="77777777" w:rsidR="00A35BC4" w:rsidRDefault="00A35BC4" w:rsidP="00A35BC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73516AF" w14:textId="77777777" w:rsidR="00A35BC4" w:rsidRDefault="00A35BC4" w:rsidP="00A35BC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AB411DD" w14:textId="77777777" w:rsidR="00A35BC4" w:rsidRDefault="00A35BC4" w:rsidP="00A35BC4">
            <w:pPr>
              <w:pStyle w:val="AIKMETN"/>
              <w:spacing w:before="0" w:after="0"/>
              <w:ind w:left="0" w:firstLine="0"/>
            </w:pPr>
          </w:p>
        </w:tc>
      </w:tr>
      <w:tr w:rsidR="00A35BC4" w14:paraId="3C1D5C86" w14:textId="77777777" w:rsidTr="00A35BC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CDF672" w14:textId="77777777" w:rsidR="00A35BC4" w:rsidRPr="00FD75DF" w:rsidRDefault="00A35BC4" w:rsidP="00A35BC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F7443E3" w14:textId="77777777" w:rsidR="00A35BC4" w:rsidRDefault="00A35BC4" w:rsidP="00A35BC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5D3874" w14:textId="77777777" w:rsidR="00A35BC4" w:rsidRDefault="00A35BC4" w:rsidP="00A35BC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54B7D94" w14:textId="77777777" w:rsidR="00A35BC4" w:rsidRDefault="00A35BC4" w:rsidP="00A35BC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A35BC4" w14:paraId="3C9AFD93" w14:textId="77777777" w:rsidTr="00A35BC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D735EA4" w14:textId="77777777" w:rsidR="00A35BC4" w:rsidRPr="00FD75DF" w:rsidRDefault="00A35BC4" w:rsidP="00A35BC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028AE0" w14:textId="77777777" w:rsidR="00A35BC4" w:rsidRDefault="00A35BC4" w:rsidP="00A35BC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96904A" w14:textId="77777777" w:rsidR="00A35BC4" w:rsidRDefault="00A35BC4" w:rsidP="00A35BC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52A235B" w14:textId="77777777" w:rsidR="00A35BC4" w:rsidRDefault="00A35BC4" w:rsidP="00A35BC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35BC4" w14:paraId="15E06DEB" w14:textId="77777777" w:rsidTr="00A35BC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0FECDFD" w14:textId="77777777" w:rsidR="00A35BC4" w:rsidRPr="00FD75DF" w:rsidRDefault="00A35BC4" w:rsidP="00A35BC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A3137BA" w14:textId="77777777" w:rsidR="00A35BC4" w:rsidRDefault="00A35BC4" w:rsidP="00A35BC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D33CC15" w14:textId="5CA74EAD" w:rsidR="00A35BC4" w:rsidRDefault="00A35BC4" w:rsidP="008B352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966EAA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Sınav </w:t>
            </w:r>
            <w:r w:rsidR="008B352B">
              <w:rPr>
                <w:rFonts w:asciiTheme="minorHAnsi" w:hAnsiTheme="minorHAnsi"/>
                <w:b/>
                <w:iCs/>
                <w:sz w:val="24"/>
                <w:szCs w:val="24"/>
              </w:rPr>
              <w:t>Cevapları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2948F3" w14:textId="77777777" w:rsidR="00A35BC4" w:rsidRDefault="00A35BC4" w:rsidP="00A35BC4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6509C2D" w14:textId="369B3060" w:rsidR="00A35BC4" w:rsidRDefault="00D3625C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5555E0" wp14:editId="027DB95B">
                <wp:simplePos x="0" y="0"/>
                <wp:positionH relativeFrom="column">
                  <wp:posOffset>-509270</wp:posOffset>
                </wp:positionH>
                <wp:positionV relativeFrom="paragraph">
                  <wp:posOffset>576580</wp:posOffset>
                </wp:positionV>
                <wp:extent cx="6875780" cy="2343150"/>
                <wp:effectExtent l="0" t="0" r="39370" b="19050"/>
                <wp:wrapNone/>
                <wp:docPr id="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2343150"/>
                          <a:chOff x="704" y="-196"/>
                          <a:chExt cx="10828" cy="3690"/>
                        </a:xfrm>
                      </wpg:grpSpPr>
                      <wps:wsp>
                        <wps:cNvPr id="5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27" y="852"/>
                            <a:ext cx="10772" cy="2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71C2A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Group 4"/>
                        <wpg:cNvGrpSpPr>
                          <a:grpSpLocks/>
                        </wpg:cNvGrpSpPr>
                        <wpg:grpSpPr bwMode="auto">
                          <a:xfrm>
                            <a:off x="3004" y="1075"/>
                            <a:ext cx="2328" cy="510"/>
                            <a:chOff x="3536" y="710"/>
                            <a:chExt cx="2328" cy="510"/>
                          </a:xfrm>
                        </wpg:grpSpPr>
                        <wps:wsp>
                          <wps:cNvPr id="53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6" y="710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4754D87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D2296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0" y="727"/>
                              <a:ext cx="181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267206D" w14:textId="77777777"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İnnâ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2953CFF6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"/>
                        <wpg:cNvGrpSpPr>
                          <a:grpSpLocks/>
                        </wpg:cNvGrpSpPr>
                        <wpg:grpSpPr bwMode="auto">
                          <a:xfrm>
                            <a:off x="2958" y="2622"/>
                            <a:ext cx="2724" cy="510"/>
                            <a:chOff x="3433" y="667"/>
                            <a:chExt cx="2724" cy="510"/>
                          </a:xfrm>
                        </wpg:grpSpPr>
                        <wps:wsp>
                          <wps:cNvPr id="56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3" y="667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145010C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7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9" y="692"/>
                              <a:ext cx="2098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A9C9CB7" w14:textId="77777777"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e'taynâ</w:t>
                                </w:r>
                                <w:proofErr w:type="spellEnd"/>
                              </w:p>
                              <w:p w14:paraId="15351431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"/>
                        <wpg:cNvGrpSpPr>
                          <a:grpSpLocks/>
                        </wpg:cNvGrpSpPr>
                        <wpg:grpSpPr bwMode="auto">
                          <a:xfrm>
                            <a:off x="2958" y="1816"/>
                            <a:ext cx="3491" cy="510"/>
                            <a:chOff x="2464" y="569"/>
                            <a:chExt cx="3491" cy="510"/>
                          </a:xfrm>
                        </wpg:grpSpPr>
                        <wps:wsp>
                          <wps:cNvPr id="59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4" y="569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CCE4FD6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0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4" y="634"/>
                              <a:ext cx="289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549646F" w14:textId="77777777"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Bismillahirrahmânirrahîm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B9EA4A2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3"/>
                        <wpg:cNvGrpSpPr>
                          <a:grpSpLocks/>
                        </wpg:cNvGrpSpPr>
                        <wpg:grpSpPr bwMode="auto">
                          <a:xfrm>
                            <a:off x="6104" y="957"/>
                            <a:ext cx="2288" cy="510"/>
                            <a:chOff x="3273" y="615"/>
                            <a:chExt cx="2288" cy="510"/>
                          </a:xfrm>
                        </wpg:grpSpPr>
                        <wps:wsp>
                          <wps:cNvPr id="62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73" y="615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42F25AC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4" y="733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6788BDA" w14:textId="77777777"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ke’l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kevser</w:t>
                                </w:r>
                                <w:proofErr w:type="spellEnd"/>
                              </w:p>
                              <w:p w14:paraId="7999F186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6"/>
                        <wpg:cNvGrpSpPr>
                          <a:grpSpLocks/>
                        </wpg:cNvGrpSpPr>
                        <wpg:grpSpPr bwMode="auto">
                          <a:xfrm>
                            <a:off x="6859" y="1751"/>
                            <a:ext cx="3100" cy="510"/>
                            <a:chOff x="2092" y="591"/>
                            <a:chExt cx="3100" cy="510"/>
                          </a:xfrm>
                        </wpg:grpSpPr>
                        <wps:wsp>
                          <wps:cNvPr id="65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2" y="591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E833205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8" y="651"/>
                              <a:ext cx="232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567D6CB" w14:textId="77777777" w:rsidR="00EC7CE8" w:rsidRDefault="00EC7CE8" w:rsidP="00EC7CE8">
                                <w:pPr>
                                  <w:shd w:val="clear" w:color="auto" w:fill="FFFFFF" w:themeFill="background1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İnne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şânieke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BA80FA6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9"/>
                        <wpg:cNvGrpSpPr>
                          <a:grpSpLocks/>
                        </wpg:cNvGrpSpPr>
                        <wpg:grpSpPr bwMode="auto">
                          <a:xfrm>
                            <a:off x="9034" y="1030"/>
                            <a:ext cx="2277" cy="510"/>
                            <a:chOff x="3423" y="775"/>
                            <a:chExt cx="2277" cy="510"/>
                          </a:xfrm>
                        </wpg:grpSpPr>
                        <wps:wsp>
                          <wps:cNvPr id="6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3" y="775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C97B40C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9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3" y="812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6D80891" w14:textId="77777777" w:rsidR="00EC7CE8" w:rsidRDefault="00EC7CE8" w:rsidP="00EC7CE8">
                                <w:pPr>
                                  <w:shd w:val="clear" w:color="auto" w:fill="FFFFFF" w:themeFill="background1"/>
                                  <w:rPr>
                                    <w:rFonts w:ascii="Titillium-ThinItalic" w:hAnsi="Titillium-ThinItalic" w:cs="Titillium-ThinItalic"/>
                                    <w:i/>
                                    <w:iCs/>
                                    <w:color w:val="00000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hüvel'ebter</w:t>
                                </w:r>
                                <w:proofErr w:type="spellEnd"/>
                              </w:p>
                              <w:p w14:paraId="08CD82D0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2"/>
                        <wpg:cNvGrpSpPr>
                          <a:grpSpLocks/>
                        </wpg:cNvGrpSpPr>
                        <wpg:grpSpPr bwMode="auto">
                          <a:xfrm>
                            <a:off x="8828" y="2505"/>
                            <a:ext cx="2483" cy="510"/>
                            <a:chOff x="3345" y="637"/>
                            <a:chExt cx="2483" cy="510"/>
                          </a:xfrm>
                        </wpg:grpSpPr>
                        <wps:wsp>
                          <wps:cNvPr id="71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5" y="637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DAF8355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7" y="680"/>
                              <a:ext cx="187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C76BD75" w14:textId="77777777"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venhar</w:t>
                                </w:r>
                                <w:proofErr w:type="spellEnd"/>
                              </w:p>
                              <w:p w14:paraId="524F1F6C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5923" y="2505"/>
                            <a:ext cx="2760" cy="510"/>
                            <a:chOff x="2724" y="433"/>
                            <a:chExt cx="2760" cy="510"/>
                          </a:xfrm>
                        </wpg:grpSpPr>
                        <wps:wsp>
                          <wps:cNvPr id="74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4" y="433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1A347AA" w14:textId="77777777" w:rsidR="00CB6C62" w:rsidRPr="000D2296" w:rsidRDefault="00A3738E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5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2" y="550"/>
                              <a:ext cx="2152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7CE706E" w14:textId="77777777"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Fesalli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lirabbike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75BC2066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s:wsp>
                        <wps:cNvPr id="7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49" y="754"/>
                            <a:ext cx="1605" cy="274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54B17" w14:textId="14BC6AAB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1-  </w:t>
                              </w:r>
                              <w:r w:rsidR="008B352B">
                                <w:rPr>
                                  <w:b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  <w:p w14:paraId="7E2E9874" w14:textId="509E3A3E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2-</w:t>
                              </w:r>
                              <w:r w:rsidR="008B352B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B352B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  <w:p w14:paraId="5C9B97F2" w14:textId="230B6334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3-  </w:t>
                              </w:r>
                              <w:r w:rsidR="008B352B">
                                <w:rPr>
                                  <w:b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  <w:p w14:paraId="5820F7DA" w14:textId="6B9590BF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4-  </w:t>
                              </w:r>
                              <w:r w:rsidR="008B352B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  <w:p w14:paraId="03D15757" w14:textId="3399A618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5- </w:t>
                              </w:r>
                              <w:r w:rsidR="008B352B">
                                <w:rPr>
                                  <w:b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  <w:p w14:paraId="111062B9" w14:textId="01FE007B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6- </w:t>
                              </w:r>
                              <w:r w:rsidR="008B352B">
                                <w:rPr>
                                  <w:b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  <w:p w14:paraId="3CA81CF0" w14:textId="749BF449" w:rsidR="00CB6C62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7- </w:t>
                              </w:r>
                              <w:r w:rsidR="008B352B">
                                <w:rPr>
                                  <w:b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  <w:p w14:paraId="186AF2D7" w14:textId="07EE8E05" w:rsidR="00547758" w:rsidRPr="00547758" w:rsidRDefault="00547758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8- </w:t>
                              </w:r>
                              <w:r w:rsidR="008B352B">
                                <w:rPr>
                                  <w:b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82800" rIns="91440" bIns="10800" anchor="t" anchorCtr="0" upright="1">
                          <a:noAutofit/>
                        </wps:bodyPr>
                      </wps:wsp>
                      <wps:wsp>
                        <wps:cNvPr id="7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258"/>
                            <a:ext cx="10828" cy="45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474213D" w14:textId="77777777" w:rsidR="00CB6C62" w:rsidRPr="00CB6C62" w:rsidRDefault="00CB6C62" w:rsidP="00CB6C62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 w:rsidR="002C1C38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Aşağıda </w:t>
                              </w:r>
                              <w:r w:rsidR="00D250EB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Kevser Suresi’nin</w:t>
                              </w:r>
                              <w:r w:rsidR="00D250EB"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okunuşu karışık olarak verilmiştir. Okunuş sırasına göre yan tarafa sıralayalım. </w:t>
                              </w:r>
                              <w:r w:rsidRPr="00547758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(2X8=16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64" y="-196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8483A" w14:textId="77777777" w:rsidR="00CB6C62" w:rsidRPr="00446E26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1.</w:t>
                              </w:r>
                              <w:r w:rsidRPr="00EB5EF6">
                                <w:rPr>
                                  <w:b/>
                                  <w:sz w:val="14"/>
                                  <w:szCs w:val="14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555E0" id="Group 2" o:spid="_x0000_s1026" style="position:absolute;margin-left:-40.1pt;margin-top:45.4pt;width:541.4pt;height:184.5pt;z-index:251659264" coordorigin="704,-196" coordsize="10828,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27;top:852;width:10772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" fillcolor="#ccc0d9 [1303]" strokecolor="#5f497a [2407]" strokeweight="1.5pt">
                  <v:textbox>
                    <w:txbxContent>
                      <w:p w14:paraId="2B971C2A" w14:textId="77777777" w:rsidR="00CB6C62" w:rsidRDefault="00CB6C62" w:rsidP="00CB6C62"/>
                    </w:txbxContent>
                  </v:textbox>
                </v:shape>
                <v:group id="Group 4" o:spid="_x0000_s1028" style="position:absolute;left:3004;top:1075;width:2328;height:510" coordorigin="3536,710" coordsize="2328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type id="_x0000_t58" coordsize="21600,21600" o:spt="58" adj="2538" path="m21600,10800l@3@6,18436,3163@4@5,10800,0@6@5,3163,3163@5@6,,10800@5@4,3163,18436@6@3,10800,21600@4@3,18436,18436@3@4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</v:formulas>
                    <v:path gradientshapeok="t" o:connecttype="rect" textboxrect="@9,@9,@8,@8"/>
                    <v:handles>
                      <v:h position="#0,center" xrange="0,10800"/>
                    </v:handles>
                  </v:shapetype>
                  <v:shape id="AutoShape 5" o:spid="_x0000_s1029" type="#_x0000_t58" style="position:absolute;left:3536;top:71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Z7wAAAANsAAAAPAAAAZHJzL2Rvd25yZXYueG1sRI9BawIx&#10;FITvhf6H8ITealbL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bCome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74754D87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0D2296">
                            <w:rPr>
                              <w:b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" o:spid="_x0000_s1030" type="#_x0000_t202" style="position:absolute;left:4050;top:727;width:181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ntwwAAANsAAAAPAAAAZHJzL2Rvd25yZXYueG1sRI9BSwMx&#10;EIXvgv8hjNCbnVRqk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JkeJ7c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6267206D" w14:textId="77777777"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İnnâ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2953CFF6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7" o:spid="_x0000_s1031" style="position:absolute;left:2958;top:2622;width:2724;height:510" coordorigin="3433,667" coordsize="2724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AutoShape 8" o:spid="_x0000_s1032" type="#_x0000_t58" style="position:absolute;left:3433;top:667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YXj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kA5&#10;h78v+Qfo1S8AAAD//wMAUEsBAi0AFAAGAAgAAAAhANvh9svuAAAAhQEAABMAAAAAAAAAAAAAAAAA&#10;AAAAAFtDb250ZW50X1R5cGVzXS54bWxQSwECLQAUAAYACAAAACEAWvQsW78AAAAVAQAACwAAAAAA&#10;AAAAAAAAAAAfAQAAX3JlbHMvLnJlbHNQSwECLQAUAAYACAAAACEAfF2F4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2145010C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" o:spid="_x0000_s1033" type="#_x0000_t202" style="position:absolute;left:4059;top:692;width:209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6A9C9CB7" w14:textId="77777777"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e'taynâ</w:t>
                          </w:r>
                          <w:proofErr w:type="spellEnd"/>
                        </w:p>
                        <w:p w14:paraId="15351431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0" o:spid="_x0000_s1034" style="position:absolute;left:2958;top:1816;width:3491;height:510" coordorigin="2464,569" coordsize="3491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AutoShape 11" o:spid="_x0000_s1035" type="#_x0000_t58" style="position:absolute;left:2464;top:569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2CCE4FD6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2" o:spid="_x0000_s1036" type="#_x0000_t202" style="position:absolute;left:3064;top:634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1549646F" w14:textId="77777777"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Bismillahirrahmânirrahîm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3B9EA4A2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3" o:spid="_x0000_s1037" style="position:absolute;left:6104;top:957;width:2288;height:510" coordorigin="3273,615" coordsize="2288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AutoShape 14" o:spid="_x0000_s1038" type="#_x0000_t58" style="position:absolute;left:3273;top:615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442F25AC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" o:spid="_x0000_s1039" type="#_x0000_t202" style="position:absolute;left:3804;top:733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skwwAAANsAAAAPAAAAZHJzL2Rvd25yZXYueG1sRI9BSwMx&#10;EIXvgv8hjNCbndTC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Z8LbJ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26788BDA" w14:textId="77777777"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ke’l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kevser</w:t>
                          </w:r>
                          <w:proofErr w:type="spellEnd"/>
                        </w:p>
                        <w:p w14:paraId="7999F186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6" o:spid="_x0000_s1040" style="position:absolute;left:6859;top:1751;width:3100;height:510" coordorigin="2092,591" coordsize="310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AutoShape 17" o:spid="_x0000_s1041" type="#_x0000_t58" style="position:absolute;left:2092;top:591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9Ep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sC8&#10;hL8v+Qfo1S8AAAD//wMAUEsBAi0AFAAGAAgAAAAhANvh9svuAAAAhQEAABMAAAAAAAAAAAAAAAAA&#10;AAAAAFtDb250ZW50X1R5cGVzXS54bWxQSwECLQAUAAYACAAAACEAWvQsW78AAAAVAQAACwAAAAAA&#10;AAAAAAAAAAAfAQAAX3JlbHMvLnJlbHNQSwECLQAUAAYACAAAACEAQuPRK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4E833205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8" o:spid="_x0000_s1042" type="#_x0000_t202" style="position:absolute;left:2868;top:651;width:232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4567D6CB" w14:textId="77777777" w:rsidR="00EC7CE8" w:rsidRDefault="00EC7CE8" w:rsidP="00EC7CE8">
                          <w:pPr>
                            <w:shd w:val="clear" w:color="auto" w:fill="FFFFFF" w:themeFill="background1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İnne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şânieke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BA80FA6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9" o:spid="_x0000_s1043" style="position:absolute;left:9034;top:1030;width:2277;height:510" coordorigin="3423,775" coordsize="2277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AutoShape 20" o:spid="_x0000_s1044" type="#_x0000_t58" style="position:absolute;left:3423;top:775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63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j81f&#10;8g/Q6wcAAAD//wMAUEsBAi0AFAAGAAgAAAAhANvh9svuAAAAhQEAABMAAAAAAAAAAAAAAAAAAAAA&#10;AFtDb250ZW50X1R5cGVzXS54bWxQSwECLQAUAAYACAAAACEAWvQsW78AAAAVAQAACwAAAAAAAAAA&#10;AAAAAAAfAQAAX3JlbHMvLnJlbHNQSwECLQAUAAYACAAAACEArOJ+t70AAADbAAAADwAAAAAAAAAA&#10;AAAAAAAHAgAAZHJzL2Rvd25yZXYueG1sUEsFBgAAAAADAAMAtwAAAPE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2C97B40C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1" o:spid="_x0000_s1045" type="#_x0000_t202" style="position:absolute;left:3943;top:812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66D80891" w14:textId="77777777" w:rsidR="00EC7CE8" w:rsidRDefault="00EC7CE8" w:rsidP="00EC7CE8">
                          <w:pPr>
                            <w:shd w:val="clear" w:color="auto" w:fill="FFFFFF" w:themeFill="background1"/>
                            <w:rPr>
                              <w:rFonts w:ascii="Titillium-ThinItalic" w:hAnsi="Titillium-ThinItalic" w:cs="Titillium-ThinItalic"/>
                              <w:i/>
                              <w:iCs/>
                              <w:color w:val="000000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hüvel'ebter</w:t>
                          </w:r>
                          <w:proofErr w:type="spellEnd"/>
                        </w:p>
                        <w:p w14:paraId="08CD82D0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2" o:spid="_x0000_s1046" style="position:absolute;left:8828;top:2505;width:2483;height:510" coordorigin="3345,637" coordsize="248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AutoShape 23" o:spid="_x0000_s1047" type="#_x0000_t58" style="position:absolute;left:3345;top:637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1DAF8355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4" o:spid="_x0000_s1048" type="#_x0000_t202" style="position:absolute;left:3957;top:680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5C76BD75" w14:textId="77777777"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venhar</w:t>
                          </w:r>
                          <w:proofErr w:type="spellEnd"/>
                        </w:p>
                        <w:p w14:paraId="524F1F6C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5" o:spid="_x0000_s1049" style="position:absolute;left:5923;top:2505;width:2760;height:510" coordorigin="2724,433" coordsize="276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AutoShape 26" o:spid="_x0000_s1050" type="#_x0000_t58" style="position:absolute;left:2724;top:433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71A347AA" w14:textId="77777777" w:rsidR="00CB6C62" w:rsidRPr="000D2296" w:rsidRDefault="00A3738E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27" o:spid="_x0000_s1051" type="#_x0000_t202" style="position:absolute;left:3332;top:550;width:215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AWwwAAANsAAAAPAAAAZHJzL2Rvd25yZXYueG1sRI9BSwMx&#10;EIXvgv8hjNCbnVRol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Ar5wF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67CE706E" w14:textId="77777777"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Fesalli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lirabbike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75BC2066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 Box 28" o:spid="_x0000_s1052" type="#_x0000_t202" style="position:absolute;left:749;top:754;width:1605;height: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" fillcolor="#e5dfec [663]">
                  <v:textbox inset=",2.3mm,,.3mm">
                    <w:txbxContent>
                      <w:p w14:paraId="57554B17" w14:textId="14BC6AAB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1-  </w:t>
                        </w:r>
                        <w:r w:rsidR="008B352B">
                          <w:rPr>
                            <w:b/>
                            <w:sz w:val="18"/>
                            <w:szCs w:val="18"/>
                          </w:rPr>
                          <w:t>G</w:t>
                        </w:r>
                      </w:p>
                      <w:p w14:paraId="7E2E9874" w14:textId="509E3A3E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2-</w:t>
                        </w:r>
                        <w:r w:rsidR="008B352B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8B352B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  <w:p w14:paraId="5C9B97F2" w14:textId="230B6334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3-  </w:t>
                        </w:r>
                        <w:r w:rsidR="008B352B">
                          <w:rPr>
                            <w:b/>
                            <w:sz w:val="18"/>
                            <w:szCs w:val="18"/>
                          </w:rPr>
                          <w:t>D</w:t>
                        </w:r>
                      </w:p>
                      <w:p w14:paraId="5820F7DA" w14:textId="6B9590BF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4-  </w:t>
                        </w:r>
                        <w:r w:rsidR="008B352B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  <w:p w14:paraId="03D15757" w14:textId="3399A618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5- </w:t>
                        </w:r>
                        <w:r w:rsidR="008B352B">
                          <w:rPr>
                            <w:b/>
                            <w:sz w:val="18"/>
                            <w:szCs w:val="18"/>
                          </w:rPr>
                          <w:t>H</w:t>
                        </w:r>
                      </w:p>
                      <w:p w14:paraId="111062B9" w14:textId="01FE007B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6- </w:t>
                        </w:r>
                        <w:r w:rsidR="008B352B">
                          <w:rPr>
                            <w:b/>
                            <w:sz w:val="18"/>
                            <w:szCs w:val="18"/>
                          </w:rPr>
                          <w:t>E</w:t>
                        </w:r>
                      </w:p>
                      <w:p w14:paraId="3CA81CF0" w14:textId="749BF449" w:rsidR="00CB6C62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7- </w:t>
                        </w:r>
                        <w:r w:rsidR="008B352B">
                          <w:rPr>
                            <w:b/>
                            <w:sz w:val="18"/>
                            <w:szCs w:val="18"/>
                          </w:rPr>
                          <w:t>F</w:t>
                        </w:r>
                      </w:p>
                      <w:p w14:paraId="186AF2D7" w14:textId="07EE8E05" w:rsidR="00547758" w:rsidRPr="00547758" w:rsidRDefault="00547758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8- </w:t>
                        </w:r>
                        <w:r w:rsidR="008B352B">
                          <w:rPr>
                            <w:b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Text Box 29" o:spid="_x0000_s1053" type="#_x0000_t202" style="position:absolute;left:704;top:258;width:1082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" fillcolor="#8064a2 [3207]" strokecolor="#f2f2f2 [3041]" strokeweight="1pt">
                  <v:shadow on="t" color="#3f3151 [1607]" opacity=".5" offset="1pt"/>
                  <v:textbox>
                    <w:txbxContent>
                      <w:p w14:paraId="5474213D" w14:textId="77777777" w:rsidR="00CB6C62" w:rsidRPr="00CB6C62" w:rsidRDefault="00CB6C62" w:rsidP="00CB6C62">
                        <w:pP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</w:t>
                        </w:r>
                        <w:r w:rsidR="002C1C38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Aşağıda </w:t>
                        </w:r>
                        <w:r w:rsidR="00D250EB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Kevser Suresi’nin</w:t>
                        </w:r>
                        <w:r w:rsidR="00D250EB"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okunuşu karışık olarak verilmiştir. Okunuş sırasına göre yan tarafa sıralayalım. </w:t>
                        </w:r>
                        <w:r w:rsidRPr="00547758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(2X8=16 PUAN)</w:t>
                        </w:r>
                      </w:p>
                    </w:txbxContent>
                  </v:textbox>
                </v:shape>
                <v:shape id="Text Box 30" o:spid="_x0000_s1054" type="#_x0000_t202" style="position:absolute;left:764;top:-196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" fillcolor="#f79646 [3209]">
                  <v:textbox inset=",.3mm">
                    <w:txbxContent>
                      <w:p w14:paraId="6268483A" w14:textId="77777777" w:rsidR="00CB6C62" w:rsidRPr="00446E26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1.</w:t>
                        </w:r>
                        <w:r w:rsidRPr="00EB5EF6">
                          <w:rPr>
                            <w:b/>
                            <w:sz w:val="14"/>
                            <w:szCs w:val="14"/>
                          </w:rPr>
                          <w:t>Soru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5BC4">
        <w:t xml:space="preserve"> </w:t>
      </w:r>
    </w:p>
    <w:p w14:paraId="2F5F4600" w14:textId="77777777" w:rsidR="00A35BC4" w:rsidRDefault="00A35BC4" w:rsidP="00CB6C62"/>
    <w:p w14:paraId="0569B6BA" w14:textId="0DC41661" w:rsidR="00CB6C62" w:rsidRDefault="00CB6C62" w:rsidP="00CB6C62"/>
    <w:p w14:paraId="4393BD42" w14:textId="77777777" w:rsidR="00CB6C62" w:rsidRDefault="00CB6C62" w:rsidP="00CB6C62"/>
    <w:p w14:paraId="15D075F4" w14:textId="77777777" w:rsidR="00CB6C62" w:rsidRDefault="00CB6C62" w:rsidP="00CB6C62"/>
    <w:p w14:paraId="7949D778" w14:textId="77777777" w:rsidR="00CB6C62" w:rsidRDefault="00CB6C62" w:rsidP="00CB6C62"/>
    <w:p w14:paraId="5E6326BC" w14:textId="41E96DD8" w:rsidR="00CB6C62" w:rsidRDefault="00CB6C62" w:rsidP="00CB6C62"/>
    <w:p w14:paraId="3327C698" w14:textId="77777777" w:rsidR="00D3625C" w:rsidRDefault="00D3625C" w:rsidP="00CB6C62"/>
    <w:p w14:paraId="1CD1D57D" w14:textId="4D60E6F3" w:rsidR="00CB6C62" w:rsidRDefault="00D3625C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8C0195" wp14:editId="2C3C8C96">
                <wp:simplePos x="0" y="0"/>
                <wp:positionH relativeFrom="column">
                  <wp:posOffset>-498475</wp:posOffset>
                </wp:positionH>
                <wp:positionV relativeFrom="paragraph">
                  <wp:posOffset>321310</wp:posOffset>
                </wp:positionV>
                <wp:extent cx="6840220" cy="2160270"/>
                <wp:effectExtent l="10795" t="9525" r="26035" b="40005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C628B2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C0195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55" type="#_x0000_t109" style="position:absolute;margin-left:-39.25pt;margin-top:25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" fillcolor="#dbe5f1 [660]" strokecolor="#548dd4 [1951]" strokeweight="1.5pt">
                <v:shadow on="t" color="#974706 [1609]" opacity=".5" offset="1pt"/>
                <v:textbox>
                  <w:txbxContent>
                    <w:p w14:paraId="5DC628B2" w14:textId="77777777" w:rsidR="00CB6C62" w:rsidRDefault="00CB6C62" w:rsidP="00CB6C62"/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AAFC93" wp14:editId="29EA16A3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858ED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AFC93" id="Text Box 60" o:spid="_x0000_s1056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" fillcolor="#92d050">
                <v:textbox inset=",.3mm">
                  <w:txbxContent>
                    <w:p w14:paraId="217858ED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8CBA8E" wp14:editId="147321EA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E6B952" w14:textId="77777777"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CBA8E" id="Text Box 59" o:spid="_x0000_s1057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" fillcolor="#fbd4b4 [1305]" strokecolor="#f79646 [3209]" strokeweight="1.5pt">
                <v:shadow color="#868686"/>
                <v:textbox>
                  <w:txbxContent>
                    <w:p w14:paraId="6DE6B952" w14:textId="77777777"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38F7D20F" w14:textId="001C010C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8673C2" wp14:editId="1FE8D86A">
                <wp:simplePos x="0" y="0"/>
                <wp:positionH relativeFrom="column">
                  <wp:posOffset>1058401</wp:posOffset>
                </wp:positionH>
                <wp:positionV relativeFrom="paragraph">
                  <wp:posOffset>66352</wp:posOffset>
                </wp:positionV>
                <wp:extent cx="3692106" cy="396240"/>
                <wp:effectExtent l="0" t="0" r="41910" b="60960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106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8936F05" w14:textId="77777777" w:rsidR="00CB6C62" w:rsidRPr="00130481" w:rsidRDefault="00130481" w:rsidP="00130481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130481">
                              <w:rPr>
                                <w:rFonts w:cstheme="minorHAnsi"/>
                              </w:rPr>
                              <w:t>İnsanların hemcinsleri ve diğer canlıların sıkıntıları karşısında duyarlı olmaya ve yardım etmeye sevk eden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130481">
                              <w:rPr>
                                <w:rFonts w:cstheme="minorHAnsi"/>
                              </w:rPr>
                              <w:t>acıma duygusudur.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673C2" id="Text Box 52" o:spid="_x0000_s1058" type="#_x0000_t202" style="position:absolute;margin-left:83.35pt;margin-top:5.2pt;width:290.7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8936F05" w14:textId="77777777" w:rsidR="00CB6C62" w:rsidRPr="00130481" w:rsidRDefault="00130481" w:rsidP="00130481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</w:rPr>
                      </w:pPr>
                      <w:r w:rsidRPr="00130481">
                        <w:rPr>
                          <w:rFonts w:cstheme="minorHAnsi"/>
                        </w:rPr>
                        <w:t>İnsanların hemcinsleri ve diğer canlıların sıkıntıları karşısında duyarlı olmaya ve yardım etmeye sevk eden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130481">
                        <w:rPr>
                          <w:rFonts w:cstheme="minorHAnsi"/>
                        </w:rPr>
                        <w:t>acıma duygusudur.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A21E4C" wp14:editId="42C31C25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D72AD50" w14:textId="77777777" w:rsidR="00CB6C62" w:rsidRPr="00197DDD" w:rsidRDefault="00130481" w:rsidP="00130481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/>
                                <w:i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Aşırı</w:t>
                            </w:r>
                            <w:r w:rsidR="00E34060"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tüketimi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21E4C" id="Text Box 51" o:spid="_x0000_s1059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2D72AD50" w14:textId="77777777" w:rsidR="00CB6C62" w:rsidRPr="00197DDD" w:rsidRDefault="00130481" w:rsidP="00130481">
                      <w:pPr>
                        <w:shd w:val="clear" w:color="auto" w:fill="FFFFFF" w:themeFill="background1"/>
                        <w:rPr>
                          <w:rFonts w:cstheme="minorHAnsi"/>
                          <w:b/>
                          <w:i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Aşırı</w:t>
                      </w:r>
                      <w:r w:rsidR="00E34060" w:rsidRPr="00197DDD">
                        <w:rPr>
                          <w:rFonts w:cstheme="minorHAnsi"/>
                          <w:sz w:val="24"/>
                          <w:szCs w:val="24"/>
                        </w:rPr>
                        <w:t xml:space="preserve"> tüketimi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58B0BC" wp14:editId="521B95C6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A9D120E" w14:textId="77777777" w:rsidR="00CB6C62" w:rsidRPr="00EE57A3" w:rsidRDefault="00130481" w:rsidP="00E13BBA">
                            <w:pPr>
                              <w:shd w:val="clear" w:color="auto" w:fill="FFFFFF" w:themeFill="background1"/>
                              <w:rPr>
                                <w:bCs/>
                                <w:iCs/>
                                <w:szCs w:val="20"/>
                              </w:rPr>
                            </w:pPr>
                            <w:r w:rsidRPr="00130481">
                              <w:rPr>
                                <w:bCs/>
                                <w:iCs/>
                                <w:szCs w:val="20"/>
                              </w:rPr>
                              <w:t>Mekke'de inmiştir. Üç ayetten oluşur. Kur’an-ı Kerim’in en kısa suresidir.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8B0BC" id="Text Box 47" o:spid="_x0000_s1060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A9D120E" w14:textId="77777777" w:rsidR="00CB6C62" w:rsidRPr="00EE57A3" w:rsidRDefault="00130481" w:rsidP="00E13BBA">
                      <w:pPr>
                        <w:shd w:val="clear" w:color="auto" w:fill="FFFFFF" w:themeFill="background1"/>
                        <w:rPr>
                          <w:bCs/>
                          <w:iCs/>
                          <w:szCs w:val="20"/>
                        </w:rPr>
                      </w:pPr>
                      <w:r w:rsidRPr="00130481">
                        <w:rPr>
                          <w:bCs/>
                          <w:iCs/>
                          <w:szCs w:val="20"/>
                        </w:rPr>
                        <w:t>Mekke'de inmiştir. Üç ayetten oluşur. Kur’an-ı Kerim’in en kısa suresidir.</w:t>
                      </w:r>
                    </w:p>
                  </w:txbxContent>
                </v:textbox>
              </v:shape>
            </w:pict>
          </mc:Fallback>
        </mc:AlternateContent>
      </w:r>
    </w:p>
    <w:p w14:paraId="16426564" w14:textId="77777777" w:rsidR="00CB6C62" w:rsidRDefault="00CB6C62" w:rsidP="00CB6C62"/>
    <w:p w14:paraId="0C385BF0" w14:textId="77777777" w:rsidR="00CB6C62" w:rsidRDefault="00130481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59665B" wp14:editId="074DC113">
                <wp:simplePos x="0" y="0"/>
                <wp:positionH relativeFrom="column">
                  <wp:posOffset>2602529</wp:posOffset>
                </wp:positionH>
                <wp:positionV relativeFrom="paragraph">
                  <wp:posOffset>41023</wp:posOffset>
                </wp:positionV>
                <wp:extent cx="944137" cy="285115"/>
                <wp:effectExtent l="0" t="0" r="46990" b="57785"/>
                <wp:wrapNone/>
                <wp:docPr id="4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137" cy="2851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C578733" w14:textId="77777777" w:rsidR="00CB6C62" w:rsidRPr="00197DDD" w:rsidRDefault="00130481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Merhamet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9665B" id="Text Box 54" o:spid="_x0000_s1061" type="#_x0000_t202" style="position:absolute;margin-left:204.9pt;margin-top:3.25pt;width:74.35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C578733" w14:textId="77777777" w:rsidR="00CB6C62" w:rsidRPr="00197DDD" w:rsidRDefault="00130481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Merhamet</w:t>
                      </w:r>
                    </w:p>
                  </w:txbxContent>
                </v:textbox>
              </v:shape>
            </w:pict>
          </mc:Fallback>
        </mc:AlternateContent>
      </w:r>
      <w:r w:rsidR="0092343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D76725" wp14:editId="4CF497D8">
                <wp:simplePos x="0" y="0"/>
                <wp:positionH relativeFrom="column">
                  <wp:posOffset>3679520</wp:posOffset>
                </wp:positionH>
                <wp:positionV relativeFrom="paragraph">
                  <wp:posOffset>42266</wp:posOffset>
                </wp:positionV>
                <wp:extent cx="720090" cy="292608"/>
                <wp:effectExtent l="0" t="0" r="41910" b="50800"/>
                <wp:wrapNone/>
                <wp:docPr id="4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9260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68FD94" w14:textId="77777777" w:rsidR="00CB6C62" w:rsidRPr="00197DDD" w:rsidRDefault="00130481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Kevser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76725" id="Text Box 53" o:spid="_x0000_s1062" type="#_x0000_t202" style="position:absolute;margin-left:289.75pt;margin-top:3.35pt;width:56.7pt;height:2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068FD94" w14:textId="77777777" w:rsidR="00CB6C62" w:rsidRPr="00197DDD" w:rsidRDefault="00130481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Kevser</w:t>
                      </w:r>
                    </w:p>
                  </w:txbxContent>
                </v:textbox>
              </v:shape>
            </w:pict>
          </mc:Fallback>
        </mc:AlternateContent>
      </w:r>
      <w:r w:rsidR="0092343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090AAB" wp14:editId="5E721E2C">
                <wp:simplePos x="0" y="0"/>
                <wp:positionH relativeFrom="column">
                  <wp:posOffset>1550797</wp:posOffset>
                </wp:positionH>
                <wp:positionV relativeFrom="paragraph">
                  <wp:posOffset>42266</wp:posOffset>
                </wp:positionV>
                <wp:extent cx="720090" cy="248716"/>
                <wp:effectExtent l="0" t="0" r="41910" b="56515"/>
                <wp:wrapNone/>
                <wp:docPr id="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4871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2B3DFE" w14:textId="77777777" w:rsidR="00CB6C62" w:rsidRPr="00197DDD" w:rsidRDefault="00E34060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Erdem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0AAB" id="Text Box 55" o:spid="_x0000_s1063" type="#_x0000_t202" style="position:absolute;margin-left:122.1pt;margin-top:3.35pt;width:56.7pt;height:1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F2B3DFE" w14:textId="77777777" w:rsidR="00CB6C62" w:rsidRPr="00197DDD" w:rsidRDefault="00E34060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Erdem</w:t>
                      </w:r>
                    </w:p>
                  </w:txbxContent>
                </v:textbox>
              </v:shape>
            </w:pict>
          </mc:Fallback>
        </mc:AlternateContent>
      </w:r>
    </w:p>
    <w:p w14:paraId="692BB8E9" w14:textId="77777777" w:rsidR="00CB6C62" w:rsidRDefault="00130481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FC5ED6" wp14:editId="5AFC5C9E">
                <wp:simplePos x="0" y="0"/>
                <wp:positionH relativeFrom="column">
                  <wp:posOffset>3698084</wp:posOffset>
                </wp:positionH>
                <wp:positionV relativeFrom="paragraph">
                  <wp:posOffset>218140</wp:posOffset>
                </wp:positionV>
                <wp:extent cx="949050" cy="252095"/>
                <wp:effectExtent l="0" t="0" r="41910" b="52705"/>
                <wp:wrapNone/>
                <wp:docPr id="3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05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A9A14D" w14:textId="77777777" w:rsidR="00CB6C62" w:rsidRPr="00197DDD" w:rsidRDefault="00130481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Hz. Hasan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5ED6" id="Text Box 56" o:spid="_x0000_s1064" type="#_x0000_t202" style="position:absolute;margin-left:291.2pt;margin-top:17.2pt;width:74.75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4A9A14D" w14:textId="77777777" w:rsidR="00CB6C62" w:rsidRPr="00197DDD" w:rsidRDefault="00130481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Hz. Hasan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0601D1" wp14:editId="1E7A030D">
                <wp:simplePos x="0" y="0"/>
                <wp:positionH relativeFrom="column">
                  <wp:posOffset>2602529</wp:posOffset>
                </wp:positionH>
                <wp:positionV relativeFrom="paragraph">
                  <wp:posOffset>218140</wp:posOffset>
                </wp:positionV>
                <wp:extent cx="952763" cy="252095"/>
                <wp:effectExtent l="0" t="0" r="38100" b="52705"/>
                <wp:wrapNone/>
                <wp:docPr id="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763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47BCC1C" w14:textId="77777777" w:rsidR="00CB6C62" w:rsidRPr="00197DDD" w:rsidRDefault="00130481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Sıla-i Rahim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01D1" id="Text Box 57" o:spid="_x0000_s1065" type="#_x0000_t202" style="position:absolute;margin-left:204.9pt;margin-top:17.2pt;width:75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47BCC1C" w14:textId="77777777" w:rsidR="00CB6C62" w:rsidRPr="00197DDD" w:rsidRDefault="00130481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Sıla-i Rahim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A36F7E" wp14:editId="49D3C18B">
                <wp:simplePos x="0" y="0"/>
                <wp:positionH relativeFrom="column">
                  <wp:posOffset>1551305</wp:posOffset>
                </wp:positionH>
                <wp:positionV relativeFrom="paragraph">
                  <wp:posOffset>218440</wp:posOffset>
                </wp:positionV>
                <wp:extent cx="720090" cy="252095"/>
                <wp:effectExtent l="12700" t="12700" r="10160" b="20955"/>
                <wp:wrapNone/>
                <wp:docPr id="3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30D1858" w14:textId="77777777" w:rsidR="00CB6C62" w:rsidRPr="00197DDD" w:rsidRDefault="00E34060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İsraf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36F7E" id="Text Box 58" o:spid="_x0000_s1066" type="#_x0000_t202" style="position:absolute;margin-left:122.15pt;margin-top:17.2pt;width:56.7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30D1858" w14:textId="77777777" w:rsidR="00CB6C62" w:rsidRPr="00197DDD" w:rsidRDefault="00E34060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İsraf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794850" wp14:editId="5BB4D7B2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A0DC754" w14:textId="77777777" w:rsidR="00E34060" w:rsidRPr="00E34060" w:rsidRDefault="00E34060" w:rsidP="00E3406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340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İslam ahlakının övdüğü ve ahlaklı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40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olmanın gerektirdiği doğruluk, yardımseverlik,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40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bilgelik, alçakgönüllülük niteliklerinin</w:t>
                            </w:r>
                          </w:p>
                          <w:p w14:paraId="4DA4AACC" w14:textId="77777777" w:rsidR="00CB6C62" w:rsidRPr="00E34060" w:rsidRDefault="00E34060" w:rsidP="00E3406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340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ortak</w:t>
                            </w:r>
                            <w:proofErr w:type="gramEnd"/>
                            <w:r w:rsidRPr="00E340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adıdır.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94850" id="Text Box 50" o:spid="_x0000_s1067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A0DC754" w14:textId="77777777" w:rsidR="00E34060" w:rsidRPr="00E34060" w:rsidRDefault="00E34060" w:rsidP="00E3406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34060">
                        <w:rPr>
                          <w:rFonts w:cstheme="minorHAnsi"/>
                          <w:sz w:val="20"/>
                          <w:szCs w:val="20"/>
                        </w:rPr>
                        <w:t>İslam ahlakının övdüğü ve ahlaklı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E34060">
                        <w:rPr>
                          <w:rFonts w:cstheme="minorHAnsi"/>
                          <w:sz w:val="20"/>
                          <w:szCs w:val="20"/>
                        </w:rPr>
                        <w:t>olmanın gerektirdiği doğruluk, yardımseverlik,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E34060">
                        <w:rPr>
                          <w:rFonts w:cstheme="minorHAnsi"/>
                          <w:sz w:val="20"/>
                          <w:szCs w:val="20"/>
                        </w:rPr>
                        <w:t>bilgelik, alçakgönüllülük niteliklerinin</w:t>
                      </w:r>
                    </w:p>
                    <w:p w14:paraId="4DA4AACC" w14:textId="77777777" w:rsidR="00CB6C62" w:rsidRPr="00E34060" w:rsidRDefault="00E34060" w:rsidP="00E3406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gramStart"/>
                      <w:r w:rsidRPr="00E34060">
                        <w:rPr>
                          <w:rFonts w:cstheme="minorHAnsi"/>
                          <w:sz w:val="20"/>
                          <w:szCs w:val="20"/>
                        </w:rPr>
                        <w:t>ortak</w:t>
                      </w:r>
                      <w:proofErr w:type="gramEnd"/>
                      <w:r w:rsidRPr="00E34060">
                        <w:rPr>
                          <w:rFonts w:cstheme="minorHAnsi"/>
                          <w:sz w:val="20"/>
                          <w:szCs w:val="20"/>
                        </w:rPr>
                        <w:t xml:space="preserve"> adıdır.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D62484" wp14:editId="43C3BE93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7996C7D" w14:textId="77777777" w:rsidR="00CB6C62" w:rsidRPr="00197DDD" w:rsidRDefault="00130481" w:rsidP="00E13BB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/>
                                <w:i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Hz. Muhammed’in (</w:t>
                            </w:r>
                            <w:proofErr w:type="spellStart"/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s.a.v</w:t>
                            </w:r>
                            <w:proofErr w:type="spellEnd"/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.) torunu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2484" id="Text Box 48" o:spid="_x0000_s1068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7996C7D" w14:textId="77777777" w:rsidR="00CB6C62" w:rsidRPr="00197DDD" w:rsidRDefault="00130481" w:rsidP="00E13BBA">
                      <w:pPr>
                        <w:shd w:val="clear" w:color="auto" w:fill="FFFFFF" w:themeFill="background1"/>
                        <w:rPr>
                          <w:rFonts w:cstheme="minorHAnsi"/>
                          <w:b/>
                          <w:i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Hz. Muhammed’in (</w:t>
                      </w:r>
                      <w:proofErr w:type="spellStart"/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s.a.v</w:t>
                      </w:r>
                      <w:proofErr w:type="spellEnd"/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.) torunu</w:t>
                      </w:r>
                    </w:p>
                  </w:txbxContent>
                </v:textbox>
              </v:shape>
            </w:pict>
          </mc:Fallback>
        </mc:AlternateContent>
      </w:r>
    </w:p>
    <w:p w14:paraId="4D61C1B9" w14:textId="0A1C303B" w:rsidR="00CB6C62" w:rsidRDefault="00CF200F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4808E0" wp14:editId="54EA5EBA">
                <wp:simplePos x="0" y="0"/>
                <wp:positionH relativeFrom="column">
                  <wp:posOffset>1137920</wp:posOffset>
                </wp:positionH>
                <wp:positionV relativeFrom="paragraph">
                  <wp:posOffset>231140</wp:posOffset>
                </wp:positionV>
                <wp:extent cx="3599815" cy="531495"/>
                <wp:effectExtent l="0" t="0" r="38735" b="5905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5314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38F472" w14:textId="77777777" w:rsidR="00130481" w:rsidRPr="00130481" w:rsidRDefault="00130481" w:rsidP="00130481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3048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Tüm akrabalar arasında güzel ilişki kurma, onları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3048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ziyaret etme, hâl ve hatırlarını sorma, maddi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3048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manevi yardımda bulunma, gönüllerini alma</w:t>
                            </w:r>
                          </w:p>
                          <w:p w14:paraId="2B0679EE" w14:textId="77777777" w:rsidR="00CB6C62" w:rsidRPr="00130481" w:rsidRDefault="00130481" w:rsidP="00130481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3048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anlamlarına</w:t>
                            </w:r>
                            <w:proofErr w:type="gramEnd"/>
                            <w:r w:rsidRPr="0013048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gelir.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808E0" id="Text Box 49" o:spid="_x0000_s1069" type="#_x0000_t202" style="position:absolute;margin-left:89.6pt;margin-top:18.2pt;width:283.45pt;height:4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3338F472" w14:textId="77777777" w:rsidR="00130481" w:rsidRPr="00130481" w:rsidRDefault="00130481" w:rsidP="00130481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30481">
                        <w:rPr>
                          <w:rFonts w:cstheme="minorHAnsi"/>
                          <w:sz w:val="20"/>
                          <w:szCs w:val="20"/>
                        </w:rPr>
                        <w:t>Tüm akrabalar arasında güzel ilişki kurma, onları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130481">
                        <w:rPr>
                          <w:rFonts w:cstheme="minorHAnsi"/>
                          <w:sz w:val="20"/>
                          <w:szCs w:val="20"/>
                        </w:rPr>
                        <w:t>ziyaret etme, hâl ve hatırlarını sorma, maddi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130481">
                        <w:rPr>
                          <w:rFonts w:cstheme="minorHAnsi"/>
                          <w:sz w:val="20"/>
                          <w:szCs w:val="20"/>
                        </w:rPr>
                        <w:t>manevi yardımda bulunma, gönüllerini alma</w:t>
                      </w:r>
                    </w:p>
                    <w:p w14:paraId="2B0679EE" w14:textId="77777777" w:rsidR="00CB6C62" w:rsidRPr="00130481" w:rsidRDefault="00130481" w:rsidP="00130481">
                      <w:pPr>
                        <w:shd w:val="clear" w:color="auto" w:fill="FFFFFF" w:themeFill="background1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proofErr w:type="gramStart"/>
                      <w:r w:rsidRPr="00130481">
                        <w:rPr>
                          <w:rFonts w:cstheme="minorHAnsi"/>
                          <w:sz w:val="20"/>
                          <w:szCs w:val="20"/>
                        </w:rPr>
                        <w:t>anlamlarına</w:t>
                      </w:r>
                      <w:proofErr w:type="gramEnd"/>
                      <w:r w:rsidRPr="00130481">
                        <w:rPr>
                          <w:rFonts w:cstheme="minorHAnsi"/>
                          <w:sz w:val="20"/>
                          <w:szCs w:val="20"/>
                        </w:rPr>
                        <w:t xml:space="preserve"> gelir.</w:t>
                      </w:r>
                    </w:p>
                  </w:txbxContent>
                </v:textbox>
              </v:shape>
            </w:pict>
          </mc:Fallback>
        </mc:AlternateContent>
      </w:r>
    </w:p>
    <w:p w14:paraId="3A51B272" w14:textId="591B5F19" w:rsidR="00CB6C62" w:rsidRDefault="00CB6C62" w:rsidP="00CB6C62"/>
    <w:p w14:paraId="6B3789E4" w14:textId="22316F37" w:rsidR="00CB6C62" w:rsidRDefault="00CB6C62" w:rsidP="00CB6C62"/>
    <w:p w14:paraId="4CB1DECC" w14:textId="7054D0A4" w:rsidR="00CB6C62" w:rsidRDefault="00671E72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411496" wp14:editId="75155226">
                <wp:simplePos x="0" y="0"/>
                <wp:positionH relativeFrom="column">
                  <wp:posOffset>-483870</wp:posOffset>
                </wp:positionH>
                <wp:positionV relativeFrom="paragraph">
                  <wp:posOffset>13335</wp:posOffset>
                </wp:positionV>
                <wp:extent cx="6824345" cy="1809750"/>
                <wp:effectExtent l="15875" t="13970" r="17780" b="14605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09750"/>
                          <a:chOff x="752" y="1425"/>
                          <a:chExt cx="10747" cy="2850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3C58DE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35530C" w14:textId="77777777" w:rsidR="00CB6C62" w:rsidRPr="00EB5EF6" w:rsidRDefault="00393BF2" w:rsidP="009A2E5E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Yandaki hadisi yorumlayınız. </w:t>
                              </w:r>
                              <w:r w:rsidR="009A2E5E" w:rsidRPr="009A2E5E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CB6C6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F7049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</w:t>
                              </w:r>
                              <w:r w:rsidR="00CB6C62"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DFDB0" w14:textId="77777777" w:rsidR="00CB6C62" w:rsidRPr="00FE4571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3370" cy="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E1FEE2" w14:textId="77777777" w:rsidR="00CB6C62" w:rsidRPr="00393BF2" w:rsidRDefault="006E3E8B" w:rsidP="006E3E8B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393BF2">
                                <w:rPr>
                                  <w:rFonts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  <w:t>“Sizin en hayırlınız, ailesine karşı en hayırlı olanınızdır. Ben de aileme karşı en hayırlı olanınızım...”</w:t>
                              </w:r>
                            </w:p>
                            <w:p w14:paraId="6FFC2101" w14:textId="77777777" w:rsidR="006E3E8B" w:rsidRPr="006E3E8B" w:rsidRDefault="006E3E8B" w:rsidP="006E3E8B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OpenSans" w:hAnsi="OpenSans" w:cs="OpenSans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Hz. Muhammed (</w:t>
                              </w: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s.a.v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1544"/>
                            <a:ext cx="6342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B27114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.…………………………………………………………………………………………………</w:t>
                              </w:r>
                              <w:proofErr w:type="gramEnd"/>
                            </w:p>
                            <w:p w14:paraId="05A8D7F2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.…………………………………………………………………………………………………</w:t>
                              </w:r>
                              <w:proofErr w:type="gramEnd"/>
                            </w:p>
                            <w:p w14:paraId="397123EC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  <w:p w14:paraId="447BF9BD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  <w:p w14:paraId="63289BCE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11496" id="Group 31" o:spid="_x0000_s1070" style="position:absolute;margin-left:-38.1pt;margin-top:1.05pt;width:537.35pt;height:142.5pt;z-index:251660288" coordorigin="752,1425" coordsize="10747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">
                <v:shape id="Text Box 32" o:spid="_x0000_s1071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023C58DE" w14:textId="77777777" w:rsidR="00CB6C62" w:rsidRDefault="00CB6C62" w:rsidP="00CB6C62"/>
                    </w:txbxContent>
                  </v:textbox>
                </v:shape>
                <v:shape id="Text Box 33" o:spid="_x0000_s1072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4635530C" w14:textId="77777777" w:rsidR="00CB6C62" w:rsidRPr="00EB5EF6" w:rsidRDefault="00393BF2" w:rsidP="009A2E5E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Yandaki hadisi yorumlayınız. </w:t>
                        </w:r>
                        <w:r w:rsidR="009A2E5E" w:rsidRPr="009A2E5E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.</w:t>
                        </w:r>
                        <w:r w:rsidR="00CB6C6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3F7049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</w:t>
                        </w:r>
                        <w:r w:rsidR="00CB6C62"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73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05EDFDB0" w14:textId="77777777" w:rsidR="00CB6C62" w:rsidRPr="00FE4571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4" type="#_x0000_t202" style="position:absolute;left:1602;top:1445;width:3370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63E1FEE2" w14:textId="77777777" w:rsidR="00CB6C62" w:rsidRPr="00393BF2" w:rsidRDefault="006E3E8B" w:rsidP="006E3E8B">
                        <w:pPr>
                          <w:shd w:val="clear" w:color="auto" w:fill="FFFFFF" w:themeFill="background1"/>
                          <w:jc w:val="center"/>
                          <w:rPr>
                            <w:rFonts w:cstheme="minorHAnsi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393BF2">
                          <w:rPr>
                            <w:rFonts w:cstheme="minorHAnsi"/>
                            <w:i/>
                            <w:iCs/>
                            <w:sz w:val="24"/>
                            <w:szCs w:val="24"/>
                          </w:rPr>
                          <w:t>“Sizin en hayırlınız, ailesine karşı en hayırlı olanınızdır. Ben de aileme karşı en hayırlı olanınızım...”</w:t>
                        </w:r>
                      </w:p>
                      <w:p w14:paraId="6FFC2101" w14:textId="77777777" w:rsidR="006E3E8B" w:rsidRPr="006E3E8B" w:rsidRDefault="006E3E8B" w:rsidP="006E3E8B">
                        <w:pPr>
                          <w:shd w:val="clear" w:color="auto" w:fill="FFFFFF" w:themeFill="background1"/>
                          <w:jc w:val="center"/>
                          <w:rPr>
                            <w:rFonts w:ascii="OpenSans" w:hAnsi="OpenSans" w:cs="OpenSans"/>
                            <w:i/>
                            <w:iCs/>
                          </w:rPr>
                        </w:pP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Hz. Muhammed (</w:t>
                        </w: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s.a.v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.)</w:t>
                        </w:r>
                      </w:p>
                    </w:txbxContent>
                  </v:textbox>
                </v:shape>
                <v:shape id="Text Box 36" o:spid="_x0000_s1075" type="#_x0000_t202" style="position:absolute;left:4972;top:1544;width:634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11B27114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.…………………………………………………………………………………………………</w:t>
                        </w:r>
                        <w:proofErr w:type="gramEnd"/>
                      </w:p>
                      <w:p w14:paraId="05A8D7F2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.…………………………………………………………………………………………………</w:t>
                        </w:r>
                        <w:proofErr w:type="gramEnd"/>
                      </w:p>
                      <w:p w14:paraId="397123EC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  <w:p w14:paraId="447BF9BD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  <w:p w14:paraId="63289BCE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5EBD1265" w14:textId="77777777" w:rsidR="00CB6C62" w:rsidRDefault="00CB6C62" w:rsidP="00CB6C62"/>
    <w:p w14:paraId="1677A82D" w14:textId="77777777" w:rsidR="00CB6C62" w:rsidRDefault="00CB6C62" w:rsidP="00CB6C62"/>
    <w:p w14:paraId="077B8704" w14:textId="77777777" w:rsidR="00CB6C62" w:rsidRDefault="00CB6C62" w:rsidP="00CB6C62"/>
    <w:p w14:paraId="28F74E91" w14:textId="77777777" w:rsidR="00CB6C62" w:rsidRDefault="00CB6C62" w:rsidP="00CB6C62"/>
    <w:p w14:paraId="328DC74D" w14:textId="5565B11E" w:rsidR="00CB6C62" w:rsidRDefault="00CF200F" w:rsidP="00CB6C62"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62ADE55" wp14:editId="18E6066A">
                <wp:simplePos x="0" y="0"/>
                <wp:positionH relativeFrom="page">
                  <wp:posOffset>7696200</wp:posOffset>
                </wp:positionH>
                <wp:positionV relativeFrom="paragraph">
                  <wp:posOffset>227330</wp:posOffset>
                </wp:positionV>
                <wp:extent cx="6066155" cy="7628890"/>
                <wp:effectExtent l="0" t="0" r="0" b="0"/>
                <wp:wrapNone/>
                <wp:docPr id="84" name="Gr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155" cy="7628890"/>
                          <a:chOff x="363344" y="1284225"/>
                          <a:chExt cx="6066733" cy="7629365"/>
                        </a:xfrm>
                      </wpg:grpSpPr>
                      <wps:wsp>
                        <wps:cNvPr id="8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6F2DC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BBFAC3F" w14:textId="5BBBD139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966EAA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033FF449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8B50B0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6A3444F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080696A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32894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8AB66" w14:textId="77777777" w:rsidR="00A35BC4" w:rsidRPr="000661E9" w:rsidRDefault="00A35BC4" w:rsidP="00A35BC4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1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4421F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3596AF0" w14:textId="40E7527A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966EAA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8686490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E6A6F4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69FB2C8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79AA22F" w14:textId="77777777" w:rsidR="00A35BC4" w:rsidRPr="001B0C3D" w:rsidRDefault="00A35BC4" w:rsidP="00A35BC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ADE55" id="Grup 84" o:spid="_x0000_s1076" style="position:absolute;margin-left:606pt;margin-top:17.9pt;width:477.65pt;height:600.7pt;z-index:251709440;mso-position-horizontal-relative:page;mso-width-relative:margin;mso-height-relative:margin" coordorigin="3633,12842" coordsize="60667,7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">
                <v:shape id="Metin Kutusu 2" o:spid="_x0000_s1077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" stroked="f">
                  <v:textbox style="layout-flow:vertical;mso-layout-flow-alt:bottom-to-top">
                    <w:txbxContent>
                      <w:p w14:paraId="0CA6F2DC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BBFAC3F" w14:textId="5BBBD139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966EAA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033FF449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8B50B0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6A3444F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080696A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78" type="#_x0000_t202" href="https://www.dindersi.com/icerik/din-kulturu-ve-ahlak-bilgisi-c93" style="position:absolute;left:14415;top:5132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5958AB66" w14:textId="77777777" w:rsidR="00A35BC4" w:rsidRPr="000661E9" w:rsidRDefault="00A35BC4" w:rsidP="00A35BC4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79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" stroked="f">
                  <v:textbox style="layout-flow:vertical;mso-layout-flow-alt:bottom-to-top">
                    <w:txbxContent>
                      <w:p w14:paraId="39B4421F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3596AF0" w14:textId="40E7527A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966EAA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8686490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E6A6F4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69FB2C8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79AA22F" w14:textId="77777777" w:rsidR="00A35BC4" w:rsidRPr="001B0C3D" w:rsidRDefault="00A35BC4" w:rsidP="00A35BC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4239869" w14:textId="77777777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2CF318" wp14:editId="2828B9CB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8F6AAE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CF318" id="Rectangle 66" o:spid="_x0000_s1080" style="position:absolute;margin-left:-38.1pt;margin-top:1.5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" fillcolor="#eaf1dd [662]" strokecolor="#9bbb59 [3206]" strokeweight="1.5pt">
                <v:shadow color="#868686"/>
                <v:textbox inset=",0,,0">
                  <w:txbxContent>
                    <w:p w14:paraId="718F6AAE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123998" wp14:editId="3D6C7B2F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BAB827" w14:textId="77777777" w:rsidR="00CB6C62" w:rsidRPr="00CB6C62" w:rsidRDefault="00CB6C62" w:rsidP="00CB6C62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23998" id="Text Box 65" o:spid="_x0000_s1081" type="#_x0000_t202" style="position:absolute;margin-left:-37.7pt;margin-top:1.95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" fillcolor="#fde9d9 [665]" strokecolor="#f79646 [3209]" strokeweight="1.5pt">
                <v:shadow color="#868686"/>
                <v:textbox inset="15.5mm">
                  <w:txbxContent>
                    <w:p w14:paraId="65BAB827" w14:textId="77777777" w:rsidR="00CB6C62" w:rsidRPr="00CB6C62" w:rsidRDefault="00CB6C62" w:rsidP="00CB6C62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649AB9E7" w14:textId="62535297" w:rsidR="00CB6C62" w:rsidRDefault="00CF200F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945B79" wp14:editId="5F9BC200">
                <wp:simplePos x="0" y="0"/>
                <wp:positionH relativeFrom="column">
                  <wp:posOffset>-304800</wp:posOffset>
                </wp:positionH>
                <wp:positionV relativeFrom="paragraph">
                  <wp:posOffset>99060</wp:posOffset>
                </wp:positionV>
                <wp:extent cx="6492875" cy="241935"/>
                <wp:effectExtent l="152400" t="19050" r="41275" b="62865"/>
                <wp:wrapNone/>
                <wp:docPr id="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875" cy="241935"/>
                        </a:xfrm>
                        <a:prstGeom prst="flowChartPreparation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FBCDB3" w14:textId="77777777" w:rsidR="00CB6C62" w:rsidRPr="00CB6C62" w:rsidRDefault="00CB6C62" w:rsidP="00AD5D8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</w:t>
                            </w:r>
                            <w:r w:rsidR="00AD5D89" w:rsidRPr="00AD5D8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cümlelerde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>verilen boşlukları uygun kelimeler ile dolduralım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945B79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43" o:spid="_x0000_s1082" type="#_x0000_t117" style="position:absolute;margin-left:-24pt;margin-top:7.8pt;width:511.25pt;height:19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" fillcolor="white [3212]" strokecolor="#f79646 [3209]" strokeweight="3pt">
                <v:shadow on="t" color="#974706 [1609]" opacity=".5" offset="1pt"/>
                <v:textbox inset="0,.3mm,0,.3mm">
                  <w:txbxContent>
                    <w:p w14:paraId="05FBCDB3" w14:textId="77777777" w:rsidR="00CB6C62" w:rsidRPr="00CB6C62" w:rsidRDefault="00CB6C62" w:rsidP="00AD5D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</w:t>
                      </w:r>
                      <w:r w:rsidR="00AD5D89" w:rsidRPr="00AD5D89">
                        <w:rPr>
                          <w:b/>
                          <w:bCs/>
                          <w:sz w:val="18"/>
                          <w:szCs w:val="18"/>
                        </w:rPr>
                        <w:t xml:space="preserve">cümlelerde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>verilen boşlukları uygun kelimeler ile dolduralım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7376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A3EDA4" wp14:editId="7C9ED9C5">
                <wp:simplePos x="0" y="0"/>
                <wp:positionH relativeFrom="column">
                  <wp:posOffset>-292633</wp:posOffset>
                </wp:positionH>
                <wp:positionV relativeFrom="paragraph">
                  <wp:posOffset>217576</wp:posOffset>
                </wp:positionV>
                <wp:extent cx="614476" cy="252095"/>
                <wp:effectExtent l="0" t="0" r="33655" b="5270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76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B59C202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Merha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3EDA4" id="Text Box 68" o:spid="_x0000_s1083" type="#_x0000_t202" style="position:absolute;margin-left:-23.05pt;margin-top:17.15pt;width:48.4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3B59C202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Merha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85B20B" wp14:editId="5A0C0EDC">
                <wp:simplePos x="0" y="0"/>
                <wp:positionH relativeFrom="column">
                  <wp:posOffset>2299335</wp:posOffset>
                </wp:positionH>
                <wp:positionV relativeFrom="paragraph">
                  <wp:posOffset>46990</wp:posOffset>
                </wp:positionV>
                <wp:extent cx="504190" cy="252095"/>
                <wp:effectExtent l="8255" t="13970" r="11430" b="29210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CC81D49" w14:textId="77777777" w:rsidR="00CB6C62" w:rsidRPr="00C34A7C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C34A7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Fatı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85B20B" id="Text Box 76" o:spid="_x0000_s1079" type="#_x0000_t202" style="position:absolute;margin-left:181.05pt;margin-top:3.7pt;width:39.7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la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7CC81D49" w14:textId="77777777" w:rsidR="00CB6C62" w:rsidRPr="00C34A7C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34A7C">
                        <w:rPr>
                          <w:rFonts w:cstheme="minorHAnsi"/>
                          <w:sz w:val="24"/>
                          <w:szCs w:val="24"/>
                        </w:rPr>
                        <w:t>Fatı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A2F6F9" wp14:editId="55E97B42">
                <wp:simplePos x="0" y="0"/>
                <wp:positionH relativeFrom="column">
                  <wp:posOffset>1508760</wp:posOffset>
                </wp:positionH>
                <wp:positionV relativeFrom="paragraph">
                  <wp:posOffset>16510</wp:posOffset>
                </wp:positionV>
                <wp:extent cx="504190" cy="252095"/>
                <wp:effectExtent l="8255" t="12065" r="11430" b="21590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A5E7BD0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tice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A2F6F9" id="Text Box 74" o:spid="_x0000_s1080" type="#_x0000_t202" style="position:absolute;margin-left:118.8pt;margin-top:1.3pt;width:39.7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3WI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5A5E7BD0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C52250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tice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2A73C8" wp14:editId="6CA8B391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0B9499" w14:textId="3F3C3660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1   </w:t>
                            </w:r>
                            <w:r w:rsidR="008B352B">
                              <w:rPr>
                                <w:rFonts w:cstheme="minorHAnsi"/>
                                <w:b/>
                              </w:rPr>
                              <w:t>Merhamet</w:t>
                            </w:r>
                            <w:proofErr w:type="gramEnd"/>
                            <w:r w:rsidR="008B352B">
                              <w:rPr>
                                <w:rFonts w:cstheme="minorHAnsi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r w:rsidR="008B352B">
                              <w:rPr>
                                <w:rFonts w:cstheme="minorHAnsi"/>
                                <w:b/>
                              </w:rPr>
                              <w:t>Hasan</w:t>
                            </w:r>
                          </w:p>
                          <w:p w14:paraId="345059D2" w14:textId="2A7DFA22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r w:rsidR="008B352B">
                              <w:rPr>
                                <w:rFonts w:cstheme="minorHAnsi"/>
                                <w:b/>
                              </w:rPr>
                              <w:t>Erdem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8B352B">
                              <w:rPr>
                                <w:rFonts w:cstheme="minorHAnsi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4 </w:t>
                            </w:r>
                            <w:r w:rsidR="008B352B">
                              <w:rPr>
                                <w:rFonts w:cstheme="minorHAnsi"/>
                                <w:b/>
                              </w:rPr>
                              <w:t>Hüseyin</w:t>
                            </w:r>
                          </w:p>
                          <w:p w14:paraId="09929586" w14:textId="51556B58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r w:rsidR="008B352B">
                              <w:rPr>
                                <w:rFonts w:cstheme="minorHAnsi"/>
                                <w:b/>
                              </w:rPr>
                              <w:t>Kevser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8B352B">
                              <w:rPr>
                                <w:rFonts w:cstheme="minorHAnsi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6</w:t>
                            </w:r>
                            <w:r w:rsidR="008B352B">
                              <w:rPr>
                                <w:rFonts w:cstheme="minorHAnsi"/>
                                <w:b/>
                              </w:rPr>
                              <w:t xml:space="preserve"> Fatıma</w:t>
                            </w:r>
                          </w:p>
                          <w:p w14:paraId="577EF88D" w14:textId="653B2EC4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</w:t>
                            </w:r>
                            <w:r w:rsidR="008B352B">
                              <w:rPr>
                                <w:rFonts w:cstheme="minorHAnsi"/>
                                <w:b/>
                              </w:rPr>
                              <w:t>Hatice</w:t>
                            </w:r>
                            <w:proofErr w:type="gramEnd"/>
                            <w:r w:rsidR="008B352B">
                              <w:rPr>
                                <w:rFonts w:cstheme="minorHAnsi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r w:rsidR="008B352B">
                              <w:rPr>
                                <w:rFonts w:cstheme="minorHAnsi"/>
                                <w:b/>
                              </w:rPr>
                              <w:t>Kasım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A73C8" id="Text Box 67" o:spid="_x0000_s1081" type="#_x0000_t202" style="position:absolute;margin-left:293.7pt;margin-top:5.65pt;width:207.7pt;height:9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" fillcolor="#e5dfec [663]" strokecolor="#f79646 [3209]" strokeweight="1.5pt">
                <v:shadow color="#868686"/>
                <v:textbox inset="4.5mm">
                  <w:txbxContent>
                    <w:p w14:paraId="010B9499" w14:textId="3F3C3660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 xml:space="preserve">1   </w:t>
                      </w:r>
                      <w:r w:rsidR="008B352B">
                        <w:rPr>
                          <w:rFonts w:cstheme="minorHAnsi"/>
                          <w:b/>
                        </w:rPr>
                        <w:t>Merhamet</w:t>
                      </w:r>
                      <w:proofErr w:type="gramEnd"/>
                      <w:r w:rsidR="008B352B">
                        <w:rPr>
                          <w:rFonts w:cstheme="minorHAnsi"/>
                          <w:b/>
                        </w:rPr>
                        <w:t xml:space="preserve">    </w:t>
                      </w:r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r w:rsidR="008B352B">
                        <w:rPr>
                          <w:rFonts w:cstheme="minorHAnsi"/>
                          <w:b/>
                        </w:rPr>
                        <w:t>Hasan</w:t>
                      </w:r>
                    </w:p>
                    <w:p w14:paraId="345059D2" w14:textId="2A7DFA22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r w:rsidR="008B352B">
                        <w:rPr>
                          <w:rFonts w:cstheme="minorHAnsi"/>
                          <w:b/>
                        </w:rPr>
                        <w:t>Erdem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8B352B">
                        <w:rPr>
                          <w:rFonts w:cstheme="minorHAnsi"/>
                          <w:b/>
                        </w:rPr>
                        <w:t xml:space="preserve">            </w:t>
                      </w:r>
                      <w:r>
                        <w:rPr>
                          <w:rFonts w:cstheme="minorHAnsi"/>
                          <w:b/>
                        </w:rPr>
                        <w:t xml:space="preserve">4 </w:t>
                      </w:r>
                      <w:r w:rsidR="008B352B">
                        <w:rPr>
                          <w:rFonts w:cstheme="minorHAnsi"/>
                          <w:b/>
                        </w:rPr>
                        <w:t>Hüseyin</w:t>
                      </w:r>
                    </w:p>
                    <w:p w14:paraId="09929586" w14:textId="51556B58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r w:rsidR="008B352B">
                        <w:rPr>
                          <w:rFonts w:cstheme="minorHAnsi"/>
                          <w:b/>
                        </w:rPr>
                        <w:t>Kevser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8B352B">
                        <w:rPr>
                          <w:rFonts w:cstheme="minorHAnsi"/>
                          <w:b/>
                        </w:rPr>
                        <w:t xml:space="preserve">           </w:t>
                      </w:r>
                      <w:r>
                        <w:rPr>
                          <w:rFonts w:cstheme="minorHAnsi"/>
                          <w:b/>
                        </w:rPr>
                        <w:t>6</w:t>
                      </w:r>
                      <w:r w:rsidR="008B352B">
                        <w:rPr>
                          <w:rFonts w:cstheme="minorHAnsi"/>
                          <w:b/>
                        </w:rPr>
                        <w:t xml:space="preserve"> Fatıma</w:t>
                      </w:r>
                    </w:p>
                    <w:p w14:paraId="577EF88D" w14:textId="653B2EC4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</w:t>
                      </w:r>
                      <w:r w:rsidR="008B352B">
                        <w:rPr>
                          <w:rFonts w:cstheme="minorHAnsi"/>
                          <w:b/>
                        </w:rPr>
                        <w:t>Hatice</w:t>
                      </w:r>
                      <w:proofErr w:type="gramEnd"/>
                      <w:r w:rsidR="008B352B">
                        <w:rPr>
                          <w:rFonts w:cstheme="minorHAnsi"/>
                          <w:b/>
                        </w:rPr>
                        <w:t xml:space="preserve">            </w:t>
                      </w:r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r w:rsidR="008B352B">
                        <w:rPr>
                          <w:rFonts w:cstheme="minorHAnsi"/>
                          <w:b/>
                        </w:rPr>
                        <w:t>Kasım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FDC1E1" wp14:editId="0803A67D">
                <wp:simplePos x="0" y="0"/>
                <wp:positionH relativeFrom="column">
                  <wp:posOffset>3038475</wp:posOffset>
                </wp:positionH>
                <wp:positionV relativeFrom="paragraph">
                  <wp:posOffset>16510</wp:posOffset>
                </wp:positionV>
                <wp:extent cx="504190" cy="252095"/>
                <wp:effectExtent l="13970" t="12065" r="15240" b="21590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CFA25C5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</w:pPr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FDC1E1" id="Text Box 80" o:spid="_x0000_s1082" type="#_x0000_t202" style="position:absolute;margin-left:239.25pt;margin-top:1.3pt;width:39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7CFA25C5" w14:textId="77777777" w:rsidR="00CB6C62" w:rsidRPr="00540191" w:rsidRDefault="00C34A7C" w:rsidP="00C34A7C">
                      <w:pPr>
                        <w:shd w:val="clear" w:color="auto" w:fill="FFFFFF" w:themeFill="background1"/>
                      </w:pPr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16C368" wp14:editId="775336E2">
                <wp:simplePos x="0" y="0"/>
                <wp:positionH relativeFrom="column">
                  <wp:posOffset>636270</wp:posOffset>
                </wp:positionH>
                <wp:positionV relativeFrom="paragraph">
                  <wp:posOffset>215900</wp:posOffset>
                </wp:positionV>
                <wp:extent cx="504190" cy="252095"/>
                <wp:effectExtent l="12065" t="11430" r="17145" b="2222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2B96DD0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ser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16C368" id="Text Box 70" o:spid="_x0000_s1083" type="#_x0000_t202" style="position:absolute;margin-left:50.1pt;margin-top:17pt;width:39.7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32B96DD0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EDAB0E1" w14:textId="77777777" w:rsidR="00CB6C62" w:rsidRDefault="00C34A7C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6D6E97" wp14:editId="573885AC">
                <wp:simplePos x="0" y="0"/>
                <wp:positionH relativeFrom="column">
                  <wp:posOffset>2050439</wp:posOffset>
                </wp:positionH>
                <wp:positionV relativeFrom="paragraph">
                  <wp:posOffset>196838</wp:posOffset>
                </wp:positionV>
                <wp:extent cx="504190" cy="319177"/>
                <wp:effectExtent l="0" t="0" r="29210" b="62230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31917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8E8B1A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yin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6D6E97" id="Text Box 72" o:spid="_x0000_s1084" type="#_x0000_t202" style="position:absolute;margin-left:161.45pt;margin-top:15.5pt;width:39.7pt;height:25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0E8E8B1A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yin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6D0A20" wp14:editId="282A4405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261553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sım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6D0A20" id="Text Box 81" o:spid="_x0000_s1085" type="#_x0000_t202" style="position:absolute;margin-left:240.35pt;margin-top:30.55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gZE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48261553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sım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8037D9" wp14:editId="69EB7D56">
                <wp:simplePos x="0" y="0"/>
                <wp:positionH relativeFrom="column">
                  <wp:posOffset>2800350</wp:posOffset>
                </wp:positionH>
                <wp:positionV relativeFrom="paragraph">
                  <wp:posOffset>46355</wp:posOffset>
                </wp:positionV>
                <wp:extent cx="504190" cy="252095"/>
                <wp:effectExtent l="13970" t="12700" r="15240" b="2095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5602443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8037D9" id="Text Box 75" o:spid="_x0000_s1086" type="#_x0000_t202" style="position:absolute;margin-left:220.5pt;margin-top:3.65pt;width:39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HUygIAAEcGAAAOAAAAZHJzL2Uyb0RvYy54bWysVMtu2zAQvBfoPxC8N5IdO7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25602443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san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342FAD" wp14:editId="0F15B4C0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69E41D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dem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342FAD" id="Text Box 83" o:spid="_x0000_s1087" type="#_x0000_t202" style="position:absolute;margin-left:41.7pt;margin-top:54.9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0569E41D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dem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C3E65E" wp14:editId="4C697BF7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B8222E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Kev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C3E65E" id="Text Box 82" o:spid="_x0000_s1088" type="#_x0000_t202" style="position:absolute;margin-left:46.15pt;margin-top:22.7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01B8222E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Kev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C58814" wp14:editId="06021679">
                <wp:simplePos x="0" y="0"/>
                <wp:positionH relativeFrom="column">
                  <wp:posOffset>-356870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9525" t="6350" r="10160" b="27305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8337B8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C58814" id="Text Box 79" o:spid="_x0000_s1089" type="#_x0000_t202" style="position:absolute;margin-left:-28.1pt;margin-top:54.9pt;width:39.7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603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18337B8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24E412" wp14:editId="374E3E49">
                <wp:simplePos x="0" y="0"/>
                <wp:positionH relativeFrom="column">
                  <wp:posOffset>1322070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12065" t="6985" r="17145" b="26670"/>
                <wp:wrapNone/>
                <wp:docPr id="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073E36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24E412" id="Text Box 78" o:spid="_x0000_s1090" type="#_x0000_t202" style="position:absolute;margin-left:104.1pt;margin-top:10.7pt;width:39.7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0E073E36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C52250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B855C1" wp14:editId="6DBEA1C8">
                <wp:simplePos x="0" y="0"/>
                <wp:positionH relativeFrom="column">
                  <wp:posOffset>2207260</wp:posOffset>
                </wp:positionH>
                <wp:positionV relativeFrom="paragraph">
                  <wp:posOffset>640080</wp:posOffset>
                </wp:positionV>
                <wp:extent cx="504190" cy="252095"/>
                <wp:effectExtent l="11430" t="6350" r="8255" b="27305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8FA6783" w14:textId="77777777" w:rsidR="00CB6C62" w:rsidRPr="00C34A7C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C34A7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B855C1" id="Text Box 77" o:spid="_x0000_s1091" type="#_x0000_t202" style="position:absolute;margin-left:173.8pt;margin-top:50.4pt;width:39.7pt;height:1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28FA6783" w14:textId="77777777" w:rsidR="00CB6C62" w:rsidRPr="00C34A7C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34A7C">
                        <w:rPr>
                          <w:rFonts w:cstheme="minorHAnsi"/>
                          <w:sz w:val="24"/>
                          <w:szCs w:val="24"/>
                        </w:rPr>
                        <w:t>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51593C" wp14:editId="5CD93C12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E03AFD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Hüse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51593C" id="Text Box 73" o:spid="_x0000_s1092" type="#_x0000_t202" style="position:absolute;margin-left:120.8pt;margin-top:50.8pt;width:39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2BE03AFD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Hüse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E26040" wp14:editId="4B932555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443CC3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Kâ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E26040" id="Text Box 71" o:spid="_x0000_s1093" type="#_x0000_t202" style="position:absolute;margin-left:230.1pt;margin-top:54.9pt;width:39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ee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46443CC3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Kâ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0BFC8D" wp14:editId="51E4A2C9">
                <wp:simplePos x="0" y="0"/>
                <wp:positionH relativeFrom="column">
                  <wp:posOffset>-27305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15240" t="11430" r="13970" b="22225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FA5F60" w14:textId="77777777"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0BFC8D" id="Text Box 69" o:spid="_x0000_s1094" type="#_x0000_t202" style="position:absolute;margin-left:-2.15pt;margin-top:30.55pt;width:39.7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Jy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8FA5F60" w14:textId="77777777"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</w:p>
    <w:p w14:paraId="46C07909" w14:textId="2667F96B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A449F0" wp14:editId="6CB54949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1251847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A449F0" id="Rectangle 45" o:spid="_x0000_s1098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61251847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C97234" wp14:editId="282EF1F5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6C4A02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1C97234" id="Rectangle 44" o:spid="_x0000_s1099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016C4A02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60F02B2E" w14:textId="55817CA4" w:rsidR="00CB6C62" w:rsidRDefault="00CF200F" w:rsidP="00CB6C6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977E5C" wp14:editId="1B4A006D">
                <wp:simplePos x="0" y="0"/>
                <wp:positionH relativeFrom="column">
                  <wp:posOffset>-661670</wp:posOffset>
                </wp:positionH>
                <wp:positionV relativeFrom="paragraph">
                  <wp:posOffset>-766445</wp:posOffset>
                </wp:positionV>
                <wp:extent cx="659130" cy="288290"/>
                <wp:effectExtent l="19050" t="19050" r="45720" b="54610"/>
                <wp:wrapNone/>
                <wp:docPr id="4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9F22B7" w14:textId="77777777" w:rsidR="00CF200F" w:rsidRPr="00F72C2D" w:rsidRDefault="00CF200F" w:rsidP="00CF200F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77E5C" id="_x0000_s1102" style="position:absolute;margin-left:-52.1pt;margin-top:-60.35pt;width:51.9pt;height:22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" fillcolor="#f79646" strokecolor="#f2f2f2" strokeweight="3pt">
                <v:shadow on="t" color="#984807" opacity=".5" offset="1pt"/>
                <v:textbox inset=",0,,0">
                  <w:txbxContent>
                    <w:p w14:paraId="099F22B7" w14:textId="77777777" w:rsidR="00CF200F" w:rsidRPr="00F72C2D" w:rsidRDefault="00CF200F" w:rsidP="00CF200F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77CFE5" wp14:editId="34209AF5">
                <wp:simplePos x="0" y="0"/>
                <wp:positionH relativeFrom="column">
                  <wp:posOffset>-532006</wp:posOffset>
                </wp:positionH>
                <wp:positionV relativeFrom="paragraph">
                  <wp:posOffset>-409575</wp:posOffset>
                </wp:positionV>
                <wp:extent cx="6840220" cy="1692275"/>
                <wp:effectExtent l="0" t="0" r="0" b="0"/>
                <wp:wrapNone/>
                <wp:docPr id="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507B17" w14:textId="77777777" w:rsidR="00CF200F" w:rsidRDefault="00CF200F" w:rsidP="00CF200F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Aşağıdaki cümlelerde verilen boşlukları uygun kelimeler ile dolduralım.</w:t>
                            </w:r>
                          </w:p>
                          <w:p w14:paraId="0B8EFF52" w14:textId="77777777" w:rsidR="00CF200F" w:rsidRDefault="00CF200F" w:rsidP="00CF200F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7E597BA" w14:textId="77777777" w:rsidR="00CF200F" w:rsidRPr="004C26FA" w:rsidRDefault="00CF200F" w:rsidP="00CF200F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81E2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381E2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 w:rsidRPr="004C26F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Hüseyin, </w:t>
                            </w:r>
                            <w:proofErr w:type="spellStart"/>
                            <w:r w:rsidRPr="004C26F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Seyyid</w:t>
                            </w:r>
                            <w:proofErr w:type="spellEnd"/>
                            <w:r w:rsidRPr="004C26F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C26F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Ümame</w:t>
                            </w:r>
                            <w:proofErr w:type="spellEnd"/>
                            <w:r w:rsidRPr="004C26F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 torunlarını, Mekke’de, Hasan, Şerif</w:t>
                            </w:r>
                            <w:r w:rsidRPr="00381E2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DFA711F" w14:textId="77777777" w:rsidR="00CF200F" w:rsidRPr="004C26FA" w:rsidRDefault="00CF200F" w:rsidP="00CF200F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81E2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Kevser suresi,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00E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Mekke’de</w:t>
                            </w:r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indirilmiştir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BD26EBA" w14:textId="77777777" w:rsidR="00CF200F" w:rsidRPr="004C26FA" w:rsidRDefault="00CF200F" w:rsidP="00CF200F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381E2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Hz. Hasan’ın (</w:t>
                            </w:r>
                            <w:proofErr w:type="spell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r.a</w:t>
                            </w:r>
                            <w:proofErr w:type="spell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.) soyundan gelenlere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……………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00E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Şerif</w:t>
                            </w:r>
                            <w:r w:rsidRPr="006C00E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………………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denir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2EEC5D0" w14:textId="77777777" w:rsidR="00CF200F" w:rsidRPr="004C26FA" w:rsidRDefault="00CF200F" w:rsidP="00CF200F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381E2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Hz. Hüseyin’in (</w:t>
                            </w:r>
                            <w:proofErr w:type="spell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r.a</w:t>
                            </w:r>
                            <w:proofErr w:type="spell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.) soyundan gelenlere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………………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C00E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Seyyid</w:t>
                            </w:r>
                            <w:proofErr w:type="spellEnd"/>
                            <w:r w:rsidRPr="006C00E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………..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denir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D279A27" w14:textId="77777777" w:rsidR="00CF200F" w:rsidRPr="004C26FA" w:rsidRDefault="00CF200F" w:rsidP="00CF200F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 w:rsidRPr="00381E2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Peygamberimizin (</w:t>
                            </w:r>
                            <w:proofErr w:type="spell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s.a.v</w:t>
                            </w:r>
                            <w:proofErr w:type="spell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.) soyu,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……………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00E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Hasan</w:t>
                            </w:r>
                            <w:r w:rsidRPr="006C00E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……………..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ve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00E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Hüseyin</w:t>
                            </w:r>
                            <w:r w:rsidRPr="006C00E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………..……..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ile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devam etmiştir.</w:t>
                            </w:r>
                          </w:p>
                          <w:p w14:paraId="435178A0" w14:textId="77777777" w:rsidR="00CF200F" w:rsidRPr="004C26FA" w:rsidRDefault="00CF200F" w:rsidP="00CF200F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Pr="00381E2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……………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C00E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Ümame</w:t>
                            </w:r>
                            <w:proofErr w:type="spellEnd"/>
                            <w:r w:rsidRPr="006C00E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……………..,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Peygamberimizin (</w:t>
                            </w:r>
                            <w:proofErr w:type="spell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s.a.v</w:t>
                            </w:r>
                            <w:proofErr w:type="spell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.) çok sevdiği ve kızı Zeynep’in çocuğu olan torunudur.</w:t>
                            </w:r>
                          </w:p>
                          <w:p w14:paraId="278D5D48" w14:textId="77777777" w:rsidR="00CF200F" w:rsidRPr="004C26FA" w:rsidRDefault="00CF200F" w:rsidP="00CF200F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 w:rsidRPr="00381E2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Peygamberimiz (</w:t>
                            </w:r>
                            <w:proofErr w:type="spell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s.a.v</w:t>
                            </w:r>
                            <w:proofErr w:type="spell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.),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00E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torunlarını</w:t>
                            </w:r>
                            <w:r w:rsidRPr="006C00E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………..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sırtına</w:t>
                            </w:r>
                            <w:proofErr w:type="gramEnd"/>
                            <w:r w:rsidRPr="004C26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ve omzuna alıp gezdirir, onlarla oyun oynardı.</w:t>
                            </w:r>
                          </w:p>
                          <w:p w14:paraId="75404DBF" w14:textId="77777777" w:rsidR="00CF200F" w:rsidRPr="00ED794E" w:rsidRDefault="00CF200F" w:rsidP="00CF200F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EF39A3D" w14:textId="77777777" w:rsidR="00CF200F" w:rsidRPr="00ED794E" w:rsidRDefault="00CF200F" w:rsidP="00CF200F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7CFE5" id="Text Box 42" o:spid="_x0000_s1103" type="#_x0000_t202" style="position:absolute;margin-left:-41.9pt;margin-top:-32.25pt;width:538.6pt;height:133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" fillcolor="#fde9d9 [665]" strokecolor="#f79646 [3209]" strokeweight="3pt">
                <v:shadow on="t" color="#974706 [1609]" opacity=".5" offset="1pt"/>
                <v:textbox inset="1.5mm,.3mm,1.5mm,.3mm">
                  <w:txbxContent>
                    <w:p w14:paraId="55507B17" w14:textId="77777777" w:rsidR="00CF200F" w:rsidRDefault="00CF200F" w:rsidP="00CF200F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Aşağıdaki cümlelerde verilen boşlukları uygun kelimeler ile dolduralım.</w:t>
                      </w:r>
                    </w:p>
                    <w:p w14:paraId="0B8EFF52" w14:textId="77777777" w:rsidR="00CF200F" w:rsidRDefault="00CF200F" w:rsidP="00CF200F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7E597BA" w14:textId="77777777" w:rsidR="00CF200F" w:rsidRPr="004C26FA" w:rsidRDefault="00CF200F" w:rsidP="00CF200F">
                      <w:pPr>
                        <w:shd w:val="clear" w:color="auto" w:fill="FFFFFF" w:themeFill="background1"/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381E2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381E2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(</w:t>
                      </w:r>
                      <w:r w:rsidRPr="004C26F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Hüseyin, </w:t>
                      </w:r>
                      <w:proofErr w:type="spellStart"/>
                      <w:r w:rsidRPr="004C26F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Seyyid</w:t>
                      </w:r>
                      <w:proofErr w:type="spellEnd"/>
                      <w:r w:rsidRPr="004C26F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C26F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Ümame</w:t>
                      </w:r>
                      <w:proofErr w:type="spellEnd"/>
                      <w:r w:rsidRPr="004C26F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 torunlarını, Mekke’de, Hasan, Şerif</w:t>
                      </w:r>
                      <w:r w:rsidRPr="00381E2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)</w:t>
                      </w:r>
                    </w:p>
                    <w:p w14:paraId="0DFA711F" w14:textId="77777777" w:rsidR="00CF200F" w:rsidRPr="004C26FA" w:rsidRDefault="00CF200F" w:rsidP="00CF200F">
                      <w:pPr>
                        <w:shd w:val="clear" w:color="auto" w:fill="FFFFFF" w:themeFill="background1"/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81E2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1. </w:t>
                      </w:r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Kevser suresi,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…………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C00E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Mekke’de</w:t>
                      </w:r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……….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indirilmiştir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14:paraId="5BD26EBA" w14:textId="77777777" w:rsidR="00CF200F" w:rsidRPr="004C26FA" w:rsidRDefault="00CF200F" w:rsidP="00CF200F">
                      <w:pPr>
                        <w:shd w:val="clear" w:color="auto" w:fill="FFFFFF" w:themeFill="background1"/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381E2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Hz. Hasan’ın (</w:t>
                      </w:r>
                      <w:proofErr w:type="spell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r.a</w:t>
                      </w:r>
                      <w:proofErr w:type="spell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.) soyundan gelenlere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……………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C00E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Şerif</w:t>
                      </w:r>
                      <w:r w:rsidRPr="006C00E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………………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denir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14:paraId="32EEC5D0" w14:textId="77777777" w:rsidR="00CF200F" w:rsidRPr="004C26FA" w:rsidRDefault="00CF200F" w:rsidP="00CF200F">
                      <w:pPr>
                        <w:shd w:val="clear" w:color="auto" w:fill="FFFFFF" w:themeFill="background1"/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Pr="00381E2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Hz. Hüseyin’in (</w:t>
                      </w:r>
                      <w:proofErr w:type="spell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r.a</w:t>
                      </w:r>
                      <w:proofErr w:type="spell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.) soyundan gelenlere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………………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C00E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Seyyid</w:t>
                      </w:r>
                      <w:proofErr w:type="spellEnd"/>
                      <w:r w:rsidRPr="006C00E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………..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denir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14:paraId="0D279A27" w14:textId="77777777" w:rsidR="00CF200F" w:rsidRPr="004C26FA" w:rsidRDefault="00CF200F" w:rsidP="00CF200F">
                      <w:pPr>
                        <w:shd w:val="clear" w:color="auto" w:fill="FFFFFF" w:themeFill="background1"/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4</w:t>
                      </w:r>
                      <w:r w:rsidRPr="00381E2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Peygamberimizin (</w:t>
                      </w:r>
                      <w:proofErr w:type="spell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s.a.v</w:t>
                      </w:r>
                      <w:proofErr w:type="spell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.) soyu,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……………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C00E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Hasan</w:t>
                      </w:r>
                      <w:r w:rsidRPr="006C00E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……………..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ve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…………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C00E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Hüseyin</w:t>
                      </w:r>
                      <w:r w:rsidRPr="006C00E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………..……..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ile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devam etmiştir.</w:t>
                      </w:r>
                    </w:p>
                    <w:p w14:paraId="435178A0" w14:textId="77777777" w:rsidR="00CF200F" w:rsidRPr="004C26FA" w:rsidRDefault="00CF200F" w:rsidP="00CF200F">
                      <w:pPr>
                        <w:shd w:val="clear" w:color="auto" w:fill="FFFFFF" w:themeFill="background1"/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  <w:r w:rsidRPr="00381E2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……………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C00E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Ümame</w:t>
                      </w:r>
                      <w:proofErr w:type="spellEnd"/>
                      <w:r w:rsidRPr="006C00E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……………..,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Peygamberimizin (</w:t>
                      </w:r>
                      <w:proofErr w:type="spell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s.a.v</w:t>
                      </w:r>
                      <w:proofErr w:type="spell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.) çok sevdiği ve kızı Zeynep’in çocuğu olan torunudur.</w:t>
                      </w:r>
                    </w:p>
                    <w:p w14:paraId="278D5D48" w14:textId="77777777" w:rsidR="00CF200F" w:rsidRPr="004C26FA" w:rsidRDefault="00CF200F" w:rsidP="00CF200F">
                      <w:pPr>
                        <w:shd w:val="clear" w:color="auto" w:fill="FFFFFF" w:themeFill="background1"/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6</w:t>
                      </w:r>
                      <w:r w:rsidRPr="00381E2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Peygamberimiz (</w:t>
                      </w:r>
                      <w:proofErr w:type="spell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s.a.v</w:t>
                      </w:r>
                      <w:proofErr w:type="spell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.),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…………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C00E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torunlarını</w:t>
                      </w:r>
                      <w:r w:rsidRPr="006C00E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………..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>sırtına</w:t>
                      </w:r>
                      <w:proofErr w:type="gramEnd"/>
                      <w:r w:rsidRPr="004C26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ve omzuna alıp gezdirir, onlarla oyun oynardı.</w:t>
                      </w:r>
                    </w:p>
                    <w:p w14:paraId="75404DBF" w14:textId="77777777" w:rsidR="00CF200F" w:rsidRPr="00ED794E" w:rsidRDefault="00CF200F" w:rsidP="00CF200F">
                      <w:pPr>
                        <w:shd w:val="clear" w:color="auto" w:fill="FFFFFF" w:themeFill="background1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EF39A3D" w14:textId="77777777" w:rsidR="00CF200F" w:rsidRPr="00ED794E" w:rsidRDefault="00CF200F" w:rsidP="00CF200F">
                      <w:pPr>
                        <w:shd w:val="clear" w:color="auto" w:fill="FFFFFF" w:themeFill="background1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B5668A" w14:textId="77777777" w:rsidR="00CB6C62" w:rsidRDefault="00CB6C62" w:rsidP="00CB6C62"/>
    <w:p w14:paraId="622BAC60" w14:textId="77777777" w:rsidR="00CB6C62" w:rsidRDefault="00CB6C62" w:rsidP="00CB6C62"/>
    <w:p w14:paraId="4080BC9C" w14:textId="77777777" w:rsidR="00CB6C62" w:rsidRDefault="00CB6C62" w:rsidP="00CB6C62"/>
    <w:p w14:paraId="25D08F6E" w14:textId="77777777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051F45" wp14:editId="5B8D6DAF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065" r="13335" b="13970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057019" w14:textId="77777777" w:rsidR="00CB6C62" w:rsidRPr="0001096A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C051F45" id="AutoShape 64" o:spid="_x0000_s1100" style="position:absolute;margin-left:454.85pt;margin-top:12.15pt;width:42.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" fillcolor="#eaf1dd [662]" strokecolor="#9bbb59 [3206]" strokeweight="1.5pt">
                <v:shadow color="#868686"/>
                <v:textbox inset=".5mm,0,.5mm,0">
                  <w:txbxContent>
                    <w:p w14:paraId="24057019" w14:textId="77777777" w:rsidR="00CB6C62" w:rsidRPr="0001096A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B5C7B0" wp14:editId="67BA811A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065" r="17780" b="13970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422CE7" w14:textId="77777777"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13BBA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BB5C7B0" id="Rectangle 62" o:spid="_x0000_s1101" style="position:absolute;margin-left:-32.5pt;margin-top:12.15pt;width:527.2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" fillcolor="#eaf1dd [662]" strokecolor="#f79646 [3209]" strokeweight="1.5pt">
                <v:shadow color="#868686"/>
                <v:textbox inset="15.5mm">
                  <w:txbxContent>
                    <w:p w14:paraId="42422CE7" w14:textId="77777777"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E13BBA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>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F7BE4C" wp14:editId="534C737A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065" r="11430" b="13970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D32787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8F7BE4C" id="AutoShape 63" o:spid="_x0000_s1102" style="position:absolute;margin-left:-36.1pt;margin-top:12.15pt;width:45.3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" fillcolor="#eaf1dd [662]" strokecolor="#9bbb59 [3206]" strokeweight="1.5pt">
                <v:shadow color="#868686"/>
                <v:textbox inset=",0,,0">
                  <w:txbxContent>
                    <w:p w14:paraId="3BD32787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1B31DF" w14:textId="77777777" w:rsidR="00CB6C62" w:rsidRDefault="00CB6C62" w:rsidP="00CB6C62"/>
    <w:p w14:paraId="275519B8" w14:textId="77777777" w:rsidR="00CB6C62" w:rsidRDefault="00CB6C62" w:rsidP="00CB6C62">
      <w:pPr>
        <w:sectPr w:rsidR="00CB6C62" w:rsidSect="00C25507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6C87C4B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1. Hz. Muhammed’in (</w:t>
      </w:r>
      <w:proofErr w:type="spellStart"/>
      <w:r w:rsidRPr="004914F6">
        <w:rPr>
          <w:rFonts w:cstheme="minorHAnsi"/>
          <w:b/>
          <w:bCs/>
          <w:sz w:val="24"/>
          <w:szCs w:val="24"/>
        </w:rPr>
        <w:t>s.a.v</w:t>
      </w:r>
      <w:proofErr w:type="spellEnd"/>
      <w:r w:rsidRPr="004914F6">
        <w:rPr>
          <w:rFonts w:cstheme="minorHAnsi"/>
          <w:b/>
          <w:bCs/>
          <w:sz w:val="24"/>
          <w:szCs w:val="24"/>
        </w:rPr>
        <w:t xml:space="preserve">.) bir </w:t>
      </w:r>
      <w:proofErr w:type="spellStart"/>
      <w:r w:rsidRPr="004914F6">
        <w:rPr>
          <w:rFonts w:cstheme="minorHAnsi"/>
          <w:b/>
          <w:bCs/>
          <w:sz w:val="24"/>
          <w:szCs w:val="24"/>
        </w:rPr>
        <w:t>sahabiye</w:t>
      </w:r>
      <w:proofErr w:type="spellEnd"/>
      <w:r w:rsidRPr="004914F6">
        <w:rPr>
          <w:rFonts w:cstheme="minorHAnsi"/>
          <w:b/>
          <w:bCs/>
          <w:sz w:val="24"/>
          <w:szCs w:val="24"/>
        </w:rPr>
        <w:t xml:space="preserve"> “…Allah’tan korkun, çocuklarınız hususunda adaletli olun” (Müslim, Hibe, 13.) buyurması, onun çocuklara nasıl davranılmasını istediğini gösterir?</w:t>
      </w:r>
    </w:p>
    <w:p w14:paraId="5454F18E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>Çocuklarla şakalaşmasını</w:t>
      </w:r>
    </w:p>
    <w:p w14:paraId="59C3CA26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>Çocuklara hediyeler alınmasını</w:t>
      </w:r>
    </w:p>
    <w:p w14:paraId="472EED6B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8B352B">
        <w:rPr>
          <w:rFonts w:cstheme="minorHAnsi"/>
          <w:color w:val="FF0000"/>
          <w:sz w:val="24"/>
          <w:szCs w:val="24"/>
        </w:rPr>
        <w:t>Çocuklara eşit davranılmasını</w:t>
      </w:r>
    </w:p>
    <w:p w14:paraId="1B67B6C1" w14:textId="5BD4EC26" w:rsidR="004C26FA" w:rsidRPr="00CF200F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Çocukların sevilmesini</w:t>
      </w:r>
    </w:p>
    <w:p w14:paraId="74DAD75D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2. Hz. Muhammed (</w:t>
      </w:r>
      <w:proofErr w:type="spellStart"/>
      <w:r w:rsidRPr="004914F6">
        <w:rPr>
          <w:rFonts w:cstheme="minorHAnsi"/>
          <w:b/>
          <w:bCs/>
          <w:sz w:val="24"/>
          <w:szCs w:val="24"/>
        </w:rPr>
        <w:t>s.a.v</w:t>
      </w:r>
      <w:proofErr w:type="spellEnd"/>
      <w:r w:rsidRPr="004914F6">
        <w:rPr>
          <w:rFonts w:cstheme="minorHAnsi"/>
          <w:b/>
          <w:bCs/>
          <w:sz w:val="24"/>
          <w:szCs w:val="24"/>
        </w:rPr>
        <w:t>.) ve Hz. Hatice’nin (</w:t>
      </w:r>
      <w:proofErr w:type="spellStart"/>
      <w:r w:rsidRPr="004914F6">
        <w:rPr>
          <w:rFonts w:cstheme="minorHAnsi"/>
          <w:b/>
          <w:bCs/>
          <w:sz w:val="24"/>
          <w:szCs w:val="24"/>
        </w:rPr>
        <w:t>r.a</w:t>
      </w:r>
      <w:proofErr w:type="spellEnd"/>
      <w:r w:rsidRPr="004914F6">
        <w:rPr>
          <w:rFonts w:cstheme="minorHAnsi"/>
          <w:b/>
          <w:bCs/>
          <w:sz w:val="24"/>
          <w:szCs w:val="24"/>
        </w:rPr>
        <w:t>.) evliliklerinden kaç çocukları dünyaya gelmiştir?</w:t>
      </w:r>
    </w:p>
    <w:p w14:paraId="28D32DF9" w14:textId="48470B5E" w:rsidR="004C26FA" w:rsidRPr="00CF200F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 xml:space="preserve">3 </w:t>
      </w: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 xml:space="preserve">4 </w:t>
      </w: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4914F6">
        <w:rPr>
          <w:rFonts w:cstheme="minorHAnsi"/>
          <w:sz w:val="24"/>
          <w:szCs w:val="24"/>
        </w:rPr>
        <w:t xml:space="preserve">5 </w:t>
      </w: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6</w:t>
      </w:r>
    </w:p>
    <w:p w14:paraId="48976D0B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3. Hz. Muhammed’in (</w:t>
      </w:r>
      <w:proofErr w:type="spellStart"/>
      <w:r w:rsidRPr="004914F6">
        <w:rPr>
          <w:rFonts w:cstheme="minorHAnsi"/>
          <w:b/>
          <w:bCs/>
          <w:sz w:val="24"/>
          <w:szCs w:val="24"/>
        </w:rPr>
        <w:t>s.a.v</w:t>
      </w:r>
      <w:proofErr w:type="spellEnd"/>
      <w:r w:rsidRPr="004914F6">
        <w:rPr>
          <w:rFonts w:cstheme="minorHAnsi"/>
          <w:b/>
          <w:bCs/>
          <w:sz w:val="24"/>
          <w:szCs w:val="24"/>
        </w:rPr>
        <w:t>) soyu hangi çocuğu ile devam etmiştir?</w:t>
      </w:r>
    </w:p>
    <w:p w14:paraId="32BCE605" w14:textId="3421CD8B" w:rsidR="004C26FA" w:rsidRPr="004914F6" w:rsidRDefault="004C26FA" w:rsidP="004C26FA">
      <w:pPr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A</w:t>
      </w:r>
      <w:r w:rsidRPr="008B352B">
        <w:rPr>
          <w:rFonts w:cstheme="minorHAnsi"/>
          <w:b/>
          <w:bCs/>
          <w:color w:val="FF0000"/>
          <w:sz w:val="24"/>
          <w:szCs w:val="24"/>
        </w:rPr>
        <w:t xml:space="preserve">) </w:t>
      </w:r>
      <w:r w:rsidRPr="008B352B">
        <w:rPr>
          <w:rFonts w:cstheme="minorHAnsi"/>
          <w:color w:val="FF0000"/>
          <w:sz w:val="24"/>
          <w:szCs w:val="24"/>
        </w:rPr>
        <w:t xml:space="preserve">Fatıma </w:t>
      </w:r>
      <w:r w:rsidRPr="004914F6">
        <w:rPr>
          <w:rFonts w:cstheme="minorHAnsi"/>
          <w:b/>
          <w:bCs/>
          <w:sz w:val="24"/>
          <w:szCs w:val="24"/>
        </w:rPr>
        <w:t xml:space="preserve">B) </w:t>
      </w:r>
      <w:proofErr w:type="spellStart"/>
      <w:r w:rsidRPr="004914F6">
        <w:rPr>
          <w:rFonts w:cstheme="minorHAnsi"/>
          <w:sz w:val="24"/>
          <w:szCs w:val="24"/>
        </w:rPr>
        <w:t>Ümmü</w:t>
      </w:r>
      <w:proofErr w:type="spellEnd"/>
      <w:r w:rsidRPr="004914F6">
        <w:rPr>
          <w:rFonts w:cstheme="minorHAnsi"/>
          <w:sz w:val="24"/>
          <w:szCs w:val="24"/>
        </w:rPr>
        <w:t xml:space="preserve"> Gülsüm </w:t>
      </w: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4914F6">
        <w:rPr>
          <w:rFonts w:cstheme="minorHAnsi"/>
          <w:sz w:val="24"/>
          <w:szCs w:val="24"/>
        </w:rPr>
        <w:t xml:space="preserve">Rukiye </w:t>
      </w: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Zeynep</w:t>
      </w:r>
    </w:p>
    <w:p w14:paraId="13D11FDE" w14:textId="0EEDD734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4. Aşağıdakilerden hangisi Hz. Peygamberin, ailesi içindeki güzel davranışlarına örnek olarak </w:t>
      </w:r>
      <w:r w:rsidRPr="004914F6">
        <w:rPr>
          <w:rFonts w:cstheme="minorHAnsi"/>
          <w:b/>
          <w:bCs/>
          <w:sz w:val="24"/>
          <w:szCs w:val="24"/>
          <w:u w:val="single"/>
        </w:rPr>
        <w:t>gösterilemez</w:t>
      </w:r>
      <w:r w:rsidRPr="004914F6">
        <w:rPr>
          <w:rFonts w:cstheme="minorHAnsi"/>
          <w:b/>
          <w:bCs/>
          <w:sz w:val="24"/>
          <w:szCs w:val="24"/>
        </w:rPr>
        <w:t>?</w:t>
      </w:r>
    </w:p>
    <w:p w14:paraId="58C03727" w14:textId="78AB68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>Hz. Peygamber aile bireylerine yardım ederdi.</w:t>
      </w:r>
    </w:p>
    <w:p w14:paraId="6110B326" w14:textId="10AE2672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>Hz. Peygamber aile bireyleri arasında ayrım yapmazdı.</w:t>
      </w:r>
    </w:p>
    <w:p w14:paraId="58B5ACCB" w14:textId="48ABDE43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8B352B">
        <w:rPr>
          <w:rFonts w:cstheme="minorHAnsi"/>
          <w:color w:val="FF0000"/>
          <w:sz w:val="24"/>
          <w:szCs w:val="24"/>
        </w:rPr>
        <w:t>Hz. Peygamber ailesini ilgilendiren konularda kendi karar verirdi.</w:t>
      </w:r>
    </w:p>
    <w:p w14:paraId="4CB2C87A" w14:textId="53AA90D7" w:rsidR="004C26FA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Hz. Peygamber ailesine sevgi ve merhametle yaklaşırdı.</w:t>
      </w:r>
    </w:p>
    <w:p w14:paraId="518365FD" w14:textId="38EC8B9A" w:rsidR="00CF200F" w:rsidRDefault="00CF200F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14:paraId="65B473FA" w14:textId="56D22046" w:rsidR="00CF200F" w:rsidRDefault="00CF200F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14:paraId="562D1131" w14:textId="77777777" w:rsidR="00CF200F" w:rsidRPr="004914F6" w:rsidRDefault="00CF200F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14:paraId="01C1DD45" w14:textId="43551BF0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5. Hz. Muhammed’i (</w:t>
      </w:r>
      <w:proofErr w:type="spellStart"/>
      <w:r w:rsidRPr="004914F6">
        <w:rPr>
          <w:rFonts w:cstheme="minorHAnsi"/>
          <w:b/>
          <w:bCs/>
          <w:sz w:val="24"/>
          <w:szCs w:val="24"/>
        </w:rPr>
        <w:t>s.a.v</w:t>
      </w:r>
      <w:proofErr w:type="spellEnd"/>
      <w:r w:rsidRPr="004914F6">
        <w:rPr>
          <w:rFonts w:cstheme="minorHAnsi"/>
          <w:b/>
          <w:bCs/>
          <w:sz w:val="24"/>
          <w:szCs w:val="24"/>
        </w:rPr>
        <w:t>.) dedesinin vefatından sonra koruyup gözeten, evini paylaşan ve aynı zamanda Hz. Peygamberin akrabası olan kişi aşağıdakilerden hangisidir?</w:t>
      </w:r>
    </w:p>
    <w:p w14:paraId="05525798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>Sütannesi Halime</w:t>
      </w:r>
    </w:p>
    <w:p w14:paraId="42F70630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>Amcası Hz. Hamza</w:t>
      </w:r>
    </w:p>
    <w:p w14:paraId="19B5311A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4914F6">
        <w:rPr>
          <w:rFonts w:cstheme="minorHAnsi"/>
          <w:sz w:val="24"/>
          <w:szCs w:val="24"/>
        </w:rPr>
        <w:t xml:space="preserve">Dedesi </w:t>
      </w:r>
      <w:proofErr w:type="spellStart"/>
      <w:r w:rsidRPr="004914F6">
        <w:rPr>
          <w:rFonts w:cstheme="minorHAnsi"/>
          <w:sz w:val="24"/>
          <w:szCs w:val="24"/>
        </w:rPr>
        <w:t>Vehb</w:t>
      </w:r>
      <w:proofErr w:type="spellEnd"/>
    </w:p>
    <w:p w14:paraId="57297C8C" w14:textId="77777777" w:rsidR="004C26FA" w:rsidRPr="008B352B" w:rsidRDefault="004C26FA" w:rsidP="004C26FA">
      <w:pPr>
        <w:autoSpaceDE w:val="0"/>
        <w:autoSpaceDN w:val="0"/>
        <w:adjustRightInd w:val="0"/>
        <w:spacing w:after="0"/>
        <w:rPr>
          <w:rFonts w:cstheme="minorHAnsi"/>
          <w:color w:val="FF0000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D</w:t>
      </w:r>
      <w:r w:rsidRPr="008B352B">
        <w:rPr>
          <w:rFonts w:cstheme="minorHAnsi"/>
          <w:b/>
          <w:bCs/>
          <w:color w:val="FF0000"/>
          <w:sz w:val="24"/>
          <w:szCs w:val="24"/>
        </w:rPr>
        <w:t xml:space="preserve">) </w:t>
      </w:r>
      <w:r w:rsidRPr="008B352B">
        <w:rPr>
          <w:rFonts w:cstheme="minorHAnsi"/>
          <w:color w:val="FF0000"/>
          <w:sz w:val="24"/>
          <w:szCs w:val="24"/>
        </w:rPr>
        <w:t>Amcası Ebu Talip</w:t>
      </w:r>
    </w:p>
    <w:p w14:paraId="6D9BF959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</w:p>
    <w:p w14:paraId="13B9BA27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6. Hz. Muhammed’in (</w:t>
      </w:r>
      <w:proofErr w:type="spellStart"/>
      <w:r w:rsidRPr="004914F6">
        <w:rPr>
          <w:rFonts w:cstheme="minorHAnsi"/>
          <w:b/>
          <w:bCs/>
          <w:sz w:val="24"/>
          <w:szCs w:val="24"/>
        </w:rPr>
        <w:t>s.a.v</w:t>
      </w:r>
      <w:proofErr w:type="spellEnd"/>
      <w:r w:rsidRPr="004914F6">
        <w:rPr>
          <w:rFonts w:cstheme="minorHAnsi"/>
          <w:b/>
          <w:bCs/>
          <w:sz w:val="24"/>
          <w:szCs w:val="24"/>
        </w:rPr>
        <w:t>.) kızı Hz. Fatıma’nın (</w:t>
      </w:r>
      <w:proofErr w:type="spellStart"/>
      <w:r w:rsidRPr="004914F6">
        <w:rPr>
          <w:rFonts w:cstheme="minorHAnsi"/>
          <w:b/>
          <w:bCs/>
          <w:sz w:val="24"/>
          <w:szCs w:val="24"/>
        </w:rPr>
        <w:t>r.a</w:t>
      </w:r>
      <w:proofErr w:type="spellEnd"/>
      <w:r w:rsidRPr="004914F6">
        <w:rPr>
          <w:rFonts w:cstheme="minorHAnsi"/>
          <w:b/>
          <w:bCs/>
          <w:sz w:val="24"/>
          <w:szCs w:val="24"/>
        </w:rPr>
        <w:t>.) düğününün çok sade bir törenle gerçekleşmesi, çeyizinin de çok sade olması, Hz. Peygamberin ailesinin hangi örnek davranışının bir göstergesidir?</w:t>
      </w:r>
    </w:p>
    <w:p w14:paraId="57273685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>Yoksulların gözetilmesi</w:t>
      </w:r>
    </w:p>
    <w:p w14:paraId="166369AE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>Misafirlere ikramda bulunulması</w:t>
      </w:r>
    </w:p>
    <w:p w14:paraId="7ED9F81F" w14:textId="77777777"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C</w:t>
      </w:r>
      <w:r w:rsidRPr="008B352B">
        <w:rPr>
          <w:rFonts w:cstheme="minorHAnsi"/>
          <w:b/>
          <w:bCs/>
          <w:color w:val="FF0000"/>
          <w:sz w:val="24"/>
          <w:szCs w:val="24"/>
        </w:rPr>
        <w:t xml:space="preserve">) </w:t>
      </w:r>
      <w:r w:rsidRPr="008B352B">
        <w:rPr>
          <w:rFonts w:cstheme="minorHAnsi"/>
          <w:color w:val="FF0000"/>
          <w:sz w:val="24"/>
          <w:szCs w:val="24"/>
        </w:rPr>
        <w:t>İsraftan kaçınılması</w:t>
      </w:r>
    </w:p>
    <w:p w14:paraId="0B10BB25" w14:textId="77777777" w:rsidR="004C26FA" w:rsidRPr="004914F6" w:rsidRDefault="004C26FA" w:rsidP="004C26FA">
      <w:pPr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Mutlulukların paylaşılması</w:t>
      </w:r>
    </w:p>
    <w:p w14:paraId="1BE833EA" w14:textId="77777777" w:rsidR="004C26FA" w:rsidRDefault="004C26FA" w:rsidP="004C26FA">
      <w:pPr>
        <w:rPr>
          <w:rFonts w:ascii="OpenSans" w:hAnsi="OpenSans" w:cs="OpenSans"/>
          <w:sz w:val="24"/>
          <w:szCs w:val="24"/>
        </w:rPr>
      </w:pPr>
    </w:p>
    <w:p w14:paraId="361C57B3" w14:textId="77777777" w:rsidR="00A97A71" w:rsidRDefault="00A97A71" w:rsidP="00A97A71">
      <w:pPr>
        <w:pStyle w:val="SORUMETN"/>
        <w:numPr>
          <w:ilvl w:val="0"/>
          <w:numId w:val="0"/>
        </w:numPr>
        <w:ind w:left="113"/>
      </w:pPr>
    </w:p>
    <w:p w14:paraId="785D30A3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2A1FC96A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207EA613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35B5F414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2061808E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578D8088" w14:textId="4B90D25F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0DE35364" w14:textId="2048A357" w:rsidR="00CF200F" w:rsidRDefault="00CF200F" w:rsidP="00A97A71">
      <w:pPr>
        <w:pStyle w:val="SEENEKLER"/>
        <w:numPr>
          <w:ilvl w:val="0"/>
          <w:numId w:val="0"/>
        </w:numPr>
        <w:ind w:left="454"/>
      </w:pPr>
    </w:p>
    <w:p w14:paraId="1DAF0983" w14:textId="5F0CB650" w:rsidR="00CF200F" w:rsidRDefault="00CF200F" w:rsidP="00A97A71">
      <w:pPr>
        <w:pStyle w:val="SEENEKLER"/>
        <w:numPr>
          <w:ilvl w:val="0"/>
          <w:numId w:val="0"/>
        </w:numPr>
        <w:ind w:left="454"/>
      </w:pPr>
    </w:p>
    <w:p w14:paraId="05BAFF18" w14:textId="71D90200" w:rsidR="00CF200F" w:rsidRDefault="00CF200F" w:rsidP="00A97A71">
      <w:pPr>
        <w:pStyle w:val="SEENEKLER"/>
        <w:numPr>
          <w:ilvl w:val="0"/>
          <w:numId w:val="0"/>
        </w:numPr>
        <w:ind w:left="454"/>
      </w:pPr>
    </w:p>
    <w:p w14:paraId="2D2EA260" w14:textId="711817C3" w:rsidR="00CF200F" w:rsidRDefault="00CF200F" w:rsidP="00A97A71">
      <w:pPr>
        <w:pStyle w:val="SEENEKLER"/>
        <w:numPr>
          <w:ilvl w:val="0"/>
          <w:numId w:val="0"/>
        </w:numPr>
        <w:ind w:left="454"/>
      </w:pPr>
    </w:p>
    <w:p w14:paraId="44547A58" w14:textId="77E64806" w:rsidR="00CF200F" w:rsidRDefault="00CF200F" w:rsidP="00A97A71">
      <w:pPr>
        <w:pStyle w:val="SEENEKLER"/>
        <w:numPr>
          <w:ilvl w:val="0"/>
          <w:numId w:val="0"/>
        </w:numPr>
        <w:ind w:left="454"/>
      </w:pPr>
    </w:p>
    <w:p w14:paraId="58660803" w14:textId="5D4E426A" w:rsidR="00CF200F" w:rsidRDefault="00CF200F" w:rsidP="00A97A71">
      <w:pPr>
        <w:pStyle w:val="SEENEKLER"/>
        <w:numPr>
          <w:ilvl w:val="0"/>
          <w:numId w:val="0"/>
        </w:numPr>
        <w:ind w:left="454"/>
      </w:pPr>
    </w:p>
    <w:p w14:paraId="1E56C8DB" w14:textId="77777777" w:rsidR="00CF200F" w:rsidRDefault="00CF200F" w:rsidP="00A97A71">
      <w:pPr>
        <w:pStyle w:val="SEENEKLER"/>
        <w:numPr>
          <w:ilvl w:val="0"/>
          <w:numId w:val="0"/>
        </w:numPr>
        <w:ind w:left="454"/>
      </w:pPr>
    </w:p>
    <w:p w14:paraId="6A88BD0B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1AC92E75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330801B7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5536A0B2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2BBFB6FD" w14:textId="19DA9F52" w:rsidR="00A97A71" w:rsidRDefault="00CF200F" w:rsidP="00A97A71">
      <w:pPr>
        <w:pStyle w:val="SEENEKLER"/>
        <w:numPr>
          <w:ilvl w:val="0"/>
          <w:numId w:val="0"/>
        </w:numPr>
        <w:ind w:left="454"/>
      </w:pPr>
      <w:bookmarkStart w:id="1" w:name="_GoBack"/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DC75381" wp14:editId="4740A155">
                <wp:simplePos x="0" y="0"/>
                <wp:positionH relativeFrom="page">
                  <wp:posOffset>-23495</wp:posOffset>
                </wp:positionH>
                <wp:positionV relativeFrom="paragraph">
                  <wp:posOffset>-927100</wp:posOffset>
                </wp:positionV>
                <wp:extent cx="7559675" cy="10691495"/>
                <wp:effectExtent l="0" t="0" r="3175" b="0"/>
                <wp:wrapNone/>
                <wp:docPr id="79" name="Gr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80" name="Resim 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55325" w14:textId="77777777" w:rsidR="00CF200F" w:rsidRPr="001B0C3D" w:rsidRDefault="00CF200F" w:rsidP="00CF20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7E35835" w14:textId="77777777" w:rsidR="00CF200F" w:rsidRPr="001B0C3D" w:rsidRDefault="00CF200F" w:rsidP="00CF20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7BBC016" w14:textId="77777777" w:rsidR="00CF200F" w:rsidRPr="001B0C3D" w:rsidRDefault="00CF200F" w:rsidP="00CF20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8C4EA8E" w14:textId="77777777" w:rsidR="00CF200F" w:rsidRPr="001B0C3D" w:rsidRDefault="00CF200F" w:rsidP="00CF20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56705E8" w14:textId="77777777" w:rsidR="00CF200F" w:rsidRPr="001B0C3D" w:rsidRDefault="00CF200F" w:rsidP="00CF20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C5A5139" w14:textId="77777777" w:rsidR="00CF200F" w:rsidRPr="001B0C3D" w:rsidRDefault="00CF200F" w:rsidP="00CF20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32894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1A4D7" w14:textId="77777777" w:rsidR="00CF200F" w:rsidRPr="000661E9" w:rsidRDefault="00CF200F" w:rsidP="00CF200F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1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8ED3C6" w14:textId="77777777" w:rsidR="00CF200F" w:rsidRPr="001B0C3D" w:rsidRDefault="00CF200F" w:rsidP="00CF20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55F5108" w14:textId="77777777" w:rsidR="00CF200F" w:rsidRPr="001B0C3D" w:rsidRDefault="00CF200F" w:rsidP="00CF20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4B494B8" w14:textId="77777777" w:rsidR="00CF200F" w:rsidRPr="001B0C3D" w:rsidRDefault="00CF200F" w:rsidP="00CF20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EBA3780" w14:textId="77777777" w:rsidR="00CF200F" w:rsidRPr="001B0C3D" w:rsidRDefault="00CF200F" w:rsidP="00CF20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8F00F7B" w14:textId="77777777" w:rsidR="00CF200F" w:rsidRPr="001B0C3D" w:rsidRDefault="00CF200F" w:rsidP="00CF20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C8E9D54" w14:textId="77777777" w:rsidR="00CF200F" w:rsidRPr="001B0C3D" w:rsidRDefault="00CF200F" w:rsidP="00CF20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75381" id="Grup 79" o:spid="_x0000_s1107" style="position:absolute;left:0;text-align:left;margin-left:-1.85pt;margin-top:-73pt;width:595.25pt;height:841.85pt;z-index:251719680;mso-position-horizontal-relative:page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W/+CsfifxL4V+DXw1vPC/iK+02a6/aG8B2lxLYXbwtLby63bpLCxQgsjqSrKeGBwQRX1JU&#10;d1Z2l6ix3tpHMqyK6rLGGCsDkMM9weh7VJ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/iHxV4Y8I2sF74q8Q2Omw3&#10;V5DaW8t9dJCstxKwSKJSxGXdiFVRyxOBk1oV8m/8Fgv+SI/C7/s5L4e/+n62r6y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mv/gqH8MviD8VPhH8O9H+HHg7UNautN+PXgjVb+3063MjQWNrrMEtxcMB0jjjVnZugAzX&#10;0p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T8d/2gvhx+zl4d0bxR8Tbu6htNe8W6X4b09rS1MzNf6hcpbWykD7&#10;qmR1Bboo5rtq+Tf+CwX/ACRH4Xf9nJfD3/0/W1fW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h+3j+zV46/ai+Hf&#10;g3wj4A1bSbO58O/Fzwt4pvpNYnljjez03U4rqeNDHHITK0cZCKQFLYBZRyPb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yb9sL9p1v2VfBHhfxgPCP9s/8ACSfErw94U8j7V5Pkf2nfx2n2jO1t3l+Zu28bsYyOtes1&#10;8m/8Fgf+SI/C7/s5L4e/+n62r6y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Of2mf2aPCH7UnhPw/4Q8aa5qVhb+H&#10;fHWi+KbSTS2jDyXWm3iXcMT70YeWzxgMAA20nBB5r0a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f8A/gov8ePi&#10;V+z78MPAviX4X6xHZXmufGrwh4e1GSW1SUSWF/q0NvcxgOCAWjdgGHI6jBr6Ar5N/wCCwX/JEfhd&#10;/wBnJfD3/wBP1tX1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38T/hB8NvjPpOn6F8UPCVvrFnpOvWWtafBcs4EF&#10;/aTLNbTjaR80ciqwzxkcg10l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r/APBWzW9a0L4L/DO40PV7qzkm/aK8&#10;A280lrcNG0kT65bq8ZKkZVlJBU8EcGvqivk3/gsDk/BH4XYH/NyXw9/9P1tX1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Y3jb4h+BfhtYWeq+P/Fun6PbahqltptlPqN0sSz3lxII4IFLHmSRyFVepJAFbN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m/8Fgv+SI/C7/s5L4e/+n62r6yr53/4KU/Bb4n/ABz+FfgHw98KvCsmr3mj/HDw&#10;brupQx3EUXk6fZavBcXU+ZGUEJEjNtBLHGFBPFfR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5/+0X+0f4F/Zk8&#10;L6F4s8f2WoT23iDxpo/hixXTYVdlvNRu0tYGYMy4jEjjcRkgZIB6V6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v/BYL/kiPwu/7OS+Hv8A6fravrKvGf23P2ZfEP7U/gHwj4P8N+JbPS5fDnxU8NeKria+jdlmg0zU&#10;YruSFdvR3WMqpPAJ5r2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8X/AG4f2mfE37LPw/8ACHi/wr4dsdSm8R/F&#10;bwz4VuItQZwsVvqeoxWksy7CDvRZCy54yOQRX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m/wDBYL/kiPwu/wCz&#10;kvh7/wCn62r6yrz/APaM/Zu8B/tPeF9B8JfEK/1S3tfD3jXR/FFi2k3EcbteabdpdQI5dHBiMkYD&#10;qAGK5AZTzXo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GyzwwANPKqBmCqWbGSeg+tOr5Q/4K+Tz2/wAE/he0EzRlv2kPh+rFGIyp162B&#10;H0NfV9ABRRRQAUUUUAFFFFABRRRQAUUUUAFFFFABRRRQAUUUUAFFFFAGZ41/5E3Vv+wZcf8Aotq+&#10;Kf8Ag3s/5MV1T/so2pf+iLSvtbxr/wAibq3/AGDLj/0W1fFP/BvZ/wAmK6p/2UbUv/RFpXoUf+Rb&#10;V/xQ/wDbj9MyP/k1ec/9f8H+WIPumiiivPPz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/wD+Cbv/&#10;AClU/aw/7C0P/pTLX6AV+f8A/wAE3f8AlKp+1h/2Fof/AEplr9AK78y/3hf4Yf8ApET9M8Wv+Ssh&#10;/wBg2D/9RaQUUUVwH5mFFFFABRRRQAUUUUAFFFFABRRRQAUUUUAFFFFABRRRQAUVx/xn+O/wx/Z+&#10;0LSfEnxV1+TTrPW/FGm+HtNljs5Z/N1C+uFt7WLESsVDyuq7yAq5yxA5rs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MD4ifC34efFrTLHRfiV4QsdatdN1qz1fT7e+i3rBfWsomt7hfR45FVlPYit+i&#10;igAooooAKKKKACiiigAooooAKKKKACiiigAooooAKKKKACiiigDM8a/8ibq3/YMuP/RbV8U/8G9n&#10;/Jiuqf8AZRtS/wDRFpX2t41/5E3Vv+wZcf8Aotq+Kf8Ag3s/5MV1T/so2pf+iLSvQo/8i2r/AIof&#10;+3H6Zkf/ACavOf8Ar/g/yxB900UUV55+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T9rD/sLQ/8ApTLX6AV35l/v&#10;C/ww/wDSIn6Z4tf8lZD/ALBsH/6i0gooorgPzMKKKKACiiigAooooAKKKKACiiigAooooAKKKKAC&#10;iiigD5r/AOCoHxQ+IXwo+Enw71n4b+ML7RbrUvj14J0m/uNPmMbT2N1rMENxbsR1SSNmVh3Br6Ur&#10;5N/4LBf8kR+F3/ZyXw9/9P1tX1l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CnrXh3w/4lghtfEehWeoRW91HcwR&#10;3tqkqxzRtujlUMDh1YAqw5BGRirlVdV1vRtChjuNb1a1s45riOCGS6uFjV5XbakYLEZZicBRyTwK&#10;tUAFFFFABRRRQAUUUUAFFFFABRRRQAUUUUAFFFFABRRRQAUUUUAZnjX/AJE3Vv8AsGXH/otq+Kf+&#10;Dez/AJMV1T/so2pf+iLSvtbxr/yJurf9gy4/9FtXxT/wb2f8mK6p/wBlG1L/ANEWlehR/wCRbV/x&#10;Q/8Abj9MyP8A5NXnP/X/AAf5Yg+6aKKK88/M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1337G/8AwSXt/wBk79o5v2ktW/aa8SeONWk0SbTZF1+x&#10;G90k2YYzGV2O0IAB0x6V9hUUpZljJwcXLR6PRbfcc2O8VuPcxwNXB18WnTqxcJpUqMeaL3V4007P&#10;yaCiiiuE/O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x39tT9p&#10;zV/2VfAfhPxho3hS21eTxJ8UPDfhSaG6uGiEEWp6hFaPOCoOWjEm4L0JGCRXsVeJft2/CPw38ZPh&#10;34N0PxPe31vDpXxa8L61btYSIrNcWmpRTxq29GBQsoDAAEjoQea9t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0" o:spid="_x0000_s1108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">
                  <v:imagedata r:id="rId10" o:title=""/>
                  <v:path arrowok="t"/>
                </v:shape>
                <v:shape id="Metin Kutusu 2" o:spid="_x0000_s1109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" stroked="f">
                  <v:textbox style="layout-flow:vertical;mso-layout-flow-alt:bottom-to-top">
                    <w:txbxContent>
                      <w:p w14:paraId="09D55325" w14:textId="77777777" w:rsidR="00CF200F" w:rsidRPr="001B0C3D" w:rsidRDefault="00CF200F" w:rsidP="00CF20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7E35835" w14:textId="77777777" w:rsidR="00CF200F" w:rsidRPr="001B0C3D" w:rsidRDefault="00CF200F" w:rsidP="00CF20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7BBC016" w14:textId="77777777" w:rsidR="00CF200F" w:rsidRPr="001B0C3D" w:rsidRDefault="00CF200F" w:rsidP="00CF20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8C4EA8E" w14:textId="77777777" w:rsidR="00CF200F" w:rsidRPr="001B0C3D" w:rsidRDefault="00CF200F" w:rsidP="00CF20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56705E8" w14:textId="77777777" w:rsidR="00CF200F" w:rsidRPr="001B0C3D" w:rsidRDefault="00CF200F" w:rsidP="00CF20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C5A5139" w14:textId="77777777" w:rsidR="00CF200F" w:rsidRPr="001B0C3D" w:rsidRDefault="00CF200F" w:rsidP="00CF20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110" type="#_x0000_t202" href="https://www.dindersi.com/icerik/din-kulturu-ve-ahlak-bilgisi-c93" style="position:absolute;left:14415;top:5132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4041A4D7" w14:textId="77777777" w:rsidR="00CF200F" w:rsidRPr="000661E9" w:rsidRDefault="00CF200F" w:rsidP="00CF200F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111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" stroked="f">
                  <v:textbox style="layout-flow:vertical;mso-layout-flow-alt:bottom-to-top">
                    <w:txbxContent>
                      <w:p w14:paraId="6F8ED3C6" w14:textId="77777777" w:rsidR="00CF200F" w:rsidRPr="001B0C3D" w:rsidRDefault="00CF200F" w:rsidP="00CF20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55F5108" w14:textId="77777777" w:rsidR="00CF200F" w:rsidRPr="001B0C3D" w:rsidRDefault="00CF200F" w:rsidP="00CF20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4B494B8" w14:textId="77777777" w:rsidR="00CF200F" w:rsidRPr="001B0C3D" w:rsidRDefault="00CF200F" w:rsidP="00CF20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EBA3780" w14:textId="77777777" w:rsidR="00CF200F" w:rsidRPr="001B0C3D" w:rsidRDefault="00CF200F" w:rsidP="00CF20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8F00F7B" w14:textId="77777777" w:rsidR="00CF200F" w:rsidRPr="001B0C3D" w:rsidRDefault="00CF200F" w:rsidP="00CF20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C8E9D54" w14:textId="77777777" w:rsidR="00CF200F" w:rsidRPr="001B0C3D" w:rsidRDefault="00CF200F" w:rsidP="00CF20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End w:id="1"/>
    </w:p>
    <w:p w14:paraId="74DBD815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30FD851B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08E830CF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4EA51A10" w14:textId="12B08B3F" w:rsidR="00A97A71" w:rsidRDefault="00A97A71" w:rsidP="00393BF2">
      <w:pPr>
        <w:pStyle w:val="SEENEKLER"/>
        <w:numPr>
          <w:ilvl w:val="0"/>
          <w:numId w:val="0"/>
        </w:numPr>
      </w:pPr>
    </w:p>
    <w:p w14:paraId="6800C9D6" w14:textId="57D5463E" w:rsidR="00A35BC4" w:rsidRDefault="00A35BC4" w:rsidP="00A97A71">
      <w:pPr>
        <w:pStyle w:val="SEENEKLER"/>
        <w:numPr>
          <w:ilvl w:val="0"/>
          <w:numId w:val="0"/>
        </w:numPr>
        <w:ind w:left="454" w:hanging="284"/>
      </w:pPr>
    </w:p>
    <w:p w14:paraId="072FA680" w14:textId="77777777" w:rsidR="00A35BC4" w:rsidRDefault="00A35BC4">
      <w:pPr>
        <w:rPr>
          <w:rFonts w:ascii="Arial" w:eastAsia="Calibri" w:hAnsi="Arial" w:cs="Arial"/>
          <w:sz w:val="18"/>
          <w:szCs w:val="16"/>
        </w:rPr>
      </w:pPr>
      <w:r>
        <w:br w:type="page"/>
      </w:r>
    </w:p>
    <w:p w14:paraId="037E1AF4" w14:textId="6309634C" w:rsidR="00A35BC4" w:rsidRDefault="00A35BC4" w:rsidP="00A97A71">
      <w:pPr>
        <w:pStyle w:val="SEENEKLER"/>
        <w:numPr>
          <w:ilvl w:val="0"/>
          <w:numId w:val="0"/>
        </w:numPr>
        <w:ind w:left="454" w:hanging="284"/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A334D9F" wp14:editId="4693F114">
                <wp:simplePos x="0" y="0"/>
                <wp:positionH relativeFrom="page">
                  <wp:align>left</wp:align>
                </wp:positionH>
                <wp:positionV relativeFrom="paragraph">
                  <wp:posOffset>-895985</wp:posOffset>
                </wp:positionV>
                <wp:extent cx="7595870" cy="10669905"/>
                <wp:effectExtent l="0" t="0" r="5080" b="0"/>
                <wp:wrapNone/>
                <wp:docPr id="89" name="Gr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90" name="Resim 9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" name="Oval 91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Oval 92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Oval 93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Oval 94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Oval 95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Oval 96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Oval 97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Oval 98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Dikdörtgen 99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Dikdörtgen 100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27B84" w14:textId="77777777" w:rsidR="00A35BC4" w:rsidRPr="00501EC5" w:rsidRDefault="00A35BC4" w:rsidP="00A35BC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A334D9F" id="Grup 89" o:spid="_x0000_s1108" style="position:absolute;left:0;text-align:left;margin-left:0;margin-top:-70.55pt;width:598.1pt;height:840.15pt;z-index:251711488;mso-position-horizontal:lef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xKKKK6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bNIIk8x3CqvLM3a&#10;gB1FfCX7Zn/Bdn4Cfs9eIbn4efBjw+3j/XrNmjvrq3uxDptpIDgp5uGaZgRyEG0f38givlu//wCD&#10;jP8AainuWk074NeDLeL+GOT7TIR+O8fyr5/FcT5LhajpyqXa3sm/x2P2jh/6P/ilxFgI4yhgvZ05&#10;K8faTjBtPZ8rfMk+l0rrVaH7I0V+NP8AxEWftXf9En8E/wDfm5/+O0f8RFn7V3/RJ/BP/fm5/wDj&#10;tc/+uGR/zP8A8BZ7n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xjk0gGRg&#10;NTqKAG+XznNLtx0paKAEK5PNKAB0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CAetNKehp1FACbB3oKDtS0UANwU5o8z2pxAPWk2r6UAK&#10;DkZ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IzYoAWikBZjtVdx9qlSx1B+ljN+ERo0Aj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YkDgU3cxOAvPpQA6irEOkarOMx2En1ZcfzqX/hHtY/58z/30P8aOaI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MZ6iiigA6dBSBcCl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">
                <v:shape id="Resim 90" o:spid="_x0000_s110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">
                  <v:imagedata r:id="rId23" o:title=""/>
                </v:shape>
                <v:oval id="Oval 91" o:spid="_x0000_s1110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" o:button="t" filled="f" stroked="f" strokeweight="2pt">
                  <v:fill o:detectmouseclick="t"/>
                </v:oval>
                <v:oval id="Oval 92" o:spid="_x0000_s1111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lY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fAS/X9IPkIsHAAAA//8DAFBLAQItABQABgAIAAAAIQDb4fbL7gAAAIUBAAATAAAAAAAAAAAA&#10;AAAAAAAAAABbQ29udGVudF9UeXBlc10ueG1sUEsBAi0AFAAGAAgAAAAhAFr0LFu/AAAAFQEAAAsA&#10;AAAAAAAAAAAAAAAAHwEAAF9yZWxzLy5yZWxzUEsBAi0AFAAGAAgAAAAhAJoCKVjEAAAA2wAAAA8A&#10;AAAAAAAAAAAAAAAABwIAAGRycy9kb3ducmV2LnhtbFBLBQYAAAAAAwADALcAAAD4AgAAAAA=&#10;" o:button="t" filled="f" stroked="f" strokeweight="2pt">
                  <v:fill o:detectmouseclick="t"/>
                </v:oval>
                <v:oval id="Oval 93" o:spid="_x0000_s1112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ozDxAAAANs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+Qj+vqQfIOe/AAAA//8DAFBLAQItABQABgAIAAAAIQDb4fbL7gAAAIUBAAATAAAAAAAAAAAA&#10;AAAAAAAAAABbQ29udGVudF9UeXBlc10ueG1sUEsBAi0AFAAGAAgAAAAhAFr0LFu/AAAAFQEAAAsA&#10;AAAAAAAAAAAAAAAAHwEAAF9yZWxzLy5yZWxzUEsBAi0AFAAGAAgAAAAhAPVOjMPEAAAA2wAAAA8A&#10;AAAAAAAAAAAAAAAABwIAAGRycy9kb3ducmV2LnhtbFBLBQYAAAAAAwADALcAAAD4AgAAAAA=&#10;" o:button="t" filled="f" stroked="f" strokeweight="2pt">
                  <v:fill o:detectmouseclick="t"/>
                </v:oval>
                <v:oval id="Oval 94" o:spid="_x0000_s1113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S3xAAAANs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+Qj+vqQfIOe/AAAA//8DAFBLAQItABQABgAIAAAAIQDb4fbL7gAAAIUBAAATAAAAAAAAAAAA&#10;AAAAAAAAAABbQ29udGVudF9UeXBlc10ueG1sUEsBAi0AFAAGAAgAAAAhAFr0LFu/AAAAFQEAAAsA&#10;AAAAAAAAAAAAAAAAHwEAAF9yZWxzLy5yZWxzUEsBAi0AFAAGAAgAAAAhAHqnFLfEAAAA2wAAAA8A&#10;AAAAAAAAAAAAAAAABwIAAGRycy9kb3ducmV2LnhtbFBLBQYAAAAAAwADALcAAAD4AgAAAAA=&#10;" o:button="t" filled="f" stroked="f" strokeweight="2pt">
                  <v:fill o:detectmouseclick="t"/>
                </v:oval>
                <v:oval id="Oval 95" o:spid="_x0000_s1114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7EsxAAAANs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pBPobfL+kHyMUPAAAA//8DAFBLAQItABQABgAIAAAAIQDb4fbL7gAAAIUBAAATAAAAAAAAAAAA&#10;AAAAAAAAAABbQ29udGVudF9UeXBlc10ueG1sUEsBAi0AFAAGAAgAAAAhAFr0LFu/AAAAFQEAAAsA&#10;AAAAAAAAAAAAAAAAHwEAAF9yZWxzLy5yZWxzUEsBAi0AFAAGAAgAAAAhABXrsSzEAAAA2wAAAA8A&#10;AAAAAAAAAAAAAAAABwIAAGRycy9kb3ducmV2LnhtbFBLBQYAAAAAAwADALcAAAD4AgAAAAA=&#10;" o:button="t" filled="f" stroked="f" strokeweight="2pt">
                  <v:fill o:detectmouseclick="t"/>
                </v:oval>
                <v:oval id="Oval 96" o:spid="_x0000_s1115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9bxAAAANs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ihxuX9IPkNM/AAAA//8DAFBLAQItABQABgAIAAAAIQDb4fbL7gAAAIUBAAATAAAAAAAAAAAA&#10;AAAAAAAAAABbQ29udGVudF9UeXBlc10ueG1sUEsBAi0AFAAGAAgAAAAhAFr0LFu/AAAAFQEAAAsA&#10;AAAAAAAAAAAAAAAAHwEAAF9yZWxzLy5yZWxzUEsBAi0AFAAGAAgAAAAhAOU5L1vEAAAA2wAAAA8A&#10;AAAAAAAAAAAAAAAABwIAAGRycy9kb3ducmV2LnhtbFBLBQYAAAAAAwADALcAAAD4AgAAAAA=&#10;" o:button="t" filled="f" stroked="f" strokeweight="2pt">
                  <v:fill o:detectmouseclick="t"/>
                </v:oval>
                <v:oval id="Oval 97" o:spid="_x0000_s1116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YrAxAAAANs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/Bn+vqQfIBe/AAAA//8DAFBLAQItABQABgAIAAAAIQDb4fbL7gAAAIUBAAATAAAAAAAAAAAA&#10;AAAAAAAAAABbQ29udGVudF9UeXBlc10ueG1sUEsBAi0AFAAGAAgAAAAhAFr0LFu/AAAAFQEAAAsA&#10;AAAAAAAAAAAAAAAAHwEAAF9yZWxzLy5yZWxzUEsBAi0AFAAGAAgAAAAhAIp1isDEAAAA2wAAAA8A&#10;AAAAAAAAAAAAAAAABwIAAGRycy9kb3ducmV2LnhtbFBLBQYAAAAAAwADALcAAAD4AgAAAAA=&#10;" o:button="t" filled="f" stroked="f" strokeweight="2pt">
                  <v:fill o:detectmouseclick="t"/>
                </v:oval>
                <v:oval id="Oval 98" o:spid="_x0000_s1117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" o:button="t" filled="f" stroked="f" strokeweight="2pt">
                  <v:fill o:detectmouseclick="t"/>
                </v:oval>
                <v:rect id="Dikdörtgen 99" o:spid="_x0000_s1118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" o:button="t" filled="f" stroked="f" strokeweight="2pt">
                  <v:fill o:detectmouseclick="t"/>
                </v:rect>
                <v:rect id="Dikdörtgen 100" o:spid="_x0000_s1119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3HxAAAANw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JXgyzMygV7+AgAA//8DAFBLAQItABQABgAIAAAAIQDb4fbL7gAAAIUBAAATAAAAAAAAAAAA&#10;AAAAAAAAAABbQ29udGVudF9UeXBlc10ueG1sUEsBAi0AFAAGAAgAAAAhAFr0LFu/AAAAFQEAAAsA&#10;AAAAAAAAAAAAAAAAHwEAAF9yZWxzLy5yZWxzUEsBAi0AFAAGAAgAAAAhACe1fcfEAAAA3AAAAA8A&#10;AAAAAAAAAAAAAAAABwIAAGRycy9kb3ducmV2LnhtbFBLBQYAAAAAAwADALcAAAD4AgAAAAA=&#10;" o:button="t" filled="f" stroked="f" strokeweight="2pt">
                  <v:fill o:detectmouseclick="t"/>
                </v:rect>
                <v:shape id="Metin Kutusu 2" o:spid="_x0000_s1120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FC27B84" w14:textId="77777777" w:rsidR="00A35BC4" w:rsidRPr="00501EC5" w:rsidRDefault="00A35BC4" w:rsidP="00A35BC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EEC3D17" w14:textId="77777777" w:rsidR="00A35BC4" w:rsidRDefault="00A35BC4">
      <w:pPr>
        <w:rPr>
          <w:rFonts w:ascii="Arial" w:eastAsia="Calibri" w:hAnsi="Arial" w:cs="Arial"/>
          <w:sz w:val="18"/>
          <w:szCs w:val="16"/>
        </w:rPr>
      </w:pPr>
      <w:r>
        <w:br w:type="page"/>
      </w:r>
    </w:p>
    <w:p w14:paraId="5C5844AC" w14:textId="3C3858CC" w:rsidR="00A97A71" w:rsidRPr="00A97A71" w:rsidRDefault="00A35BC4" w:rsidP="00A97A71">
      <w:pPr>
        <w:pStyle w:val="SEENEKLER"/>
        <w:numPr>
          <w:ilvl w:val="0"/>
          <w:numId w:val="0"/>
        </w:numPr>
        <w:ind w:left="454" w:hanging="284"/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13536" behindDoc="0" locked="0" layoutInCell="1" allowOverlap="1" wp14:anchorId="58B37063" wp14:editId="7B7B3270">
            <wp:simplePos x="0" y="0"/>
            <wp:positionH relativeFrom="page">
              <wp:align>left</wp:align>
            </wp:positionH>
            <wp:positionV relativeFrom="paragraph">
              <wp:posOffset>-1115060</wp:posOffset>
            </wp:positionV>
            <wp:extent cx="7711651" cy="10902599"/>
            <wp:effectExtent l="0" t="0" r="3810" b="0"/>
            <wp:wrapNone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97A71" w:rsidRPr="00A97A71" w:rsidSect="00547758">
      <w:type w:val="continuous"/>
      <w:pgSz w:w="11906" w:h="16838"/>
      <w:pgMar w:top="1418" w:right="1418" w:bottom="567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553A8A" w14:textId="77777777" w:rsidR="00CF200F" w:rsidRDefault="00CF200F" w:rsidP="00CF200F">
      <w:pPr>
        <w:spacing w:after="0" w:line="240" w:lineRule="auto"/>
      </w:pPr>
      <w:r>
        <w:separator/>
      </w:r>
    </w:p>
  </w:endnote>
  <w:endnote w:type="continuationSeparator" w:id="0">
    <w:p w14:paraId="0B0D10B1" w14:textId="77777777" w:rsidR="00CF200F" w:rsidRDefault="00CF200F" w:rsidP="00CF2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8944F" w14:textId="619FB59B" w:rsidR="00CF200F" w:rsidRDefault="00CF200F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59D89AA2" wp14:editId="56CD1745">
          <wp:simplePos x="0" y="0"/>
          <wp:positionH relativeFrom="column">
            <wp:posOffset>2542540</wp:posOffset>
          </wp:positionH>
          <wp:positionV relativeFrom="paragraph">
            <wp:posOffset>212725</wp:posOffset>
          </wp:positionV>
          <wp:extent cx="991870" cy="251460"/>
          <wp:effectExtent l="0" t="0" r="0" b="0"/>
          <wp:wrapNone/>
          <wp:docPr id="104" name="Resim 10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3F925B94" wp14:editId="2250F53A">
          <wp:simplePos x="0" y="0"/>
          <wp:positionH relativeFrom="column">
            <wp:posOffset>3877945</wp:posOffset>
          </wp:positionH>
          <wp:positionV relativeFrom="paragraph">
            <wp:posOffset>241935</wp:posOffset>
          </wp:positionV>
          <wp:extent cx="1151420" cy="223730"/>
          <wp:effectExtent l="0" t="0" r="0" b="5080"/>
          <wp:wrapNone/>
          <wp:docPr id="105" name="Resim 10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5560785" wp14:editId="3DADF698">
          <wp:simplePos x="0" y="0"/>
          <wp:positionH relativeFrom="column">
            <wp:posOffset>-475615</wp:posOffset>
          </wp:positionH>
          <wp:positionV relativeFrom="paragraph">
            <wp:posOffset>142240</wp:posOffset>
          </wp:positionV>
          <wp:extent cx="2591435" cy="457200"/>
          <wp:effectExtent l="0" t="0" r="0" b="0"/>
          <wp:wrapNone/>
          <wp:docPr id="103" name="Resim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AFF984" w14:textId="77777777" w:rsidR="00CF200F" w:rsidRDefault="00CF200F" w:rsidP="00CF200F">
      <w:pPr>
        <w:spacing w:after="0" w:line="240" w:lineRule="auto"/>
      </w:pPr>
      <w:r>
        <w:separator/>
      </w:r>
    </w:p>
  </w:footnote>
  <w:footnote w:type="continuationSeparator" w:id="0">
    <w:p w14:paraId="5CB325AD" w14:textId="77777777" w:rsidR="00CF200F" w:rsidRDefault="00CF200F" w:rsidP="00CF20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6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4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4"/>
    <w:lvlOverride w:ilvl="0">
      <w:startOverride w:val="1"/>
    </w:lvlOverride>
  </w:num>
  <w:num w:numId="20">
    <w:abstractNumId w:val="4"/>
    <w:lvlOverride w:ilvl="0">
      <w:startOverride w:val="1"/>
    </w:lvlOverride>
  </w:num>
  <w:num w:numId="21">
    <w:abstractNumId w:val="4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4"/>
    <w:lvlOverride w:ilvl="0">
      <w:startOverride w:val="1"/>
    </w:lvlOverride>
  </w:num>
  <w:num w:numId="25">
    <w:abstractNumId w:val="4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  <w:lvlOverride w:ilvl="0">
      <w:startOverride w:val="1"/>
    </w:lvlOverride>
  </w:num>
  <w:num w:numId="30">
    <w:abstractNumId w:val="4"/>
    <w:lvlOverride w:ilvl="0">
      <w:startOverride w:val="1"/>
    </w:lvlOverride>
  </w:num>
  <w:num w:numId="31">
    <w:abstractNumId w:val="4"/>
    <w:lvlOverride w:ilvl="0">
      <w:startOverride w:val="1"/>
    </w:lvlOverride>
  </w:num>
  <w:num w:numId="32">
    <w:abstractNumId w:val="1"/>
  </w:num>
  <w:num w:numId="33">
    <w:abstractNumId w:val="0"/>
  </w:num>
  <w:num w:numId="34">
    <w:abstractNumId w:val="7"/>
  </w:num>
  <w:num w:numId="35">
    <w:abstractNumId w:val="3"/>
  </w:num>
  <w:num w:numId="36">
    <w:abstractNumId w:val="4"/>
    <w:lvlOverride w:ilvl="0">
      <w:startOverride w:val="1"/>
    </w:lvlOverride>
  </w:num>
  <w:num w:numId="37">
    <w:abstractNumId w:val="4"/>
    <w:lvlOverride w:ilvl="0">
      <w:startOverride w:val="1"/>
    </w:lvlOverride>
  </w:num>
  <w:num w:numId="38">
    <w:abstractNumId w:val="4"/>
    <w:lvlOverride w:ilvl="0">
      <w:startOverride w:val="1"/>
    </w:lvlOverride>
  </w:num>
  <w:num w:numId="39">
    <w:abstractNumId w:val="4"/>
    <w:lvlOverride w:ilvl="0">
      <w:startOverride w:val="1"/>
    </w:lvlOverride>
  </w:num>
  <w:num w:numId="40">
    <w:abstractNumId w:val="4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2188B"/>
    <w:rsid w:val="00064669"/>
    <w:rsid w:val="000718B7"/>
    <w:rsid w:val="000A2B32"/>
    <w:rsid w:val="000A6365"/>
    <w:rsid w:val="00130481"/>
    <w:rsid w:val="00133E03"/>
    <w:rsid w:val="0018726F"/>
    <w:rsid w:val="00197DDD"/>
    <w:rsid w:val="001C3B80"/>
    <w:rsid w:val="001D57BE"/>
    <w:rsid w:val="001D6437"/>
    <w:rsid w:val="001E3CB3"/>
    <w:rsid w:val="00232D1D"/>
    <w:rsid w:val="0027154F"/>
    <w:rsid w:val="002C1C38"/>
    <w:rsid w:val="0038090A"/>
    <w:rsid w:val="00381E2D"/>
    <w:rsid w:val="00393BF2"/>
    <w:rsid w:val="003957B1"/>
    <w:rsid w:val="003D42D3"/>
    <w:rsid w:val="003F7049"/>
    <w:rsid w:val="0040041E"/>
    <w:rsid w:val="00401657"/>
    <w:rsid w:val="00426B9F"/>
    <w:rsid w:val="004578EE"/>
    <w:rsid w:val="004914F6"/>
    <w:rsid w:val="00495D75"/>
    <w:rsid w:val="004C26FA"/>
    <w:rsid w:val="00540191"/>
    <w:rsid w:val="00546163"/>
    <w:rsid w:val="00547758"/>
    <w:rsid w:val="00557498"/>
    <w:rsid w:val="00595251"/>
    <w:rsid w:val="005D18C5"/>
    <w:rsid w:val="005D58BB"/>
    <w:rsid w:val="00607B95"/>
    <w:rsid w:val="0061075C"/>
    <w:rsid w:val="00636BC5"/>
    <w:rsid w:val="0065575C"/>
    <w:rsid w:val="00671E72"/>
    <w:rsid w:val="00673764"/>
    <w:rsid w:val="006B0CA3"/>
    <w:rsid w:val="006B2433"/>
    <w:rsid w:val="006C00E7"/>
    <w:rsid w:val="006E3E8B"/>
    <w:rsid w:val="00707FFC"/>
    <w:rsid w:val="00714F08"/>
    <w:rsid w:val="007841BD"/>
    <w:rsid w:val="007C5C6C"/>
    <w:rsid w:val="00866749"/>
    <w:rsid w:val="00867EB3"/>
    <w:rsid w:val="008B352B"/>
    <w:rsid w:val="0092235A"/>
    <w:rsid w:val="0092343E"/>
    <w:rsid w:val="009336E0"/>
    <w:rsid w:val="009441AD"/>
    <w:rsid w:val="00956A34"/>
    <w:rsid w:val="00966EAA"/>
    <w:rsid w:val="0098052E"/>
    <w:rsid w:val="009A2E5E"/>
    <w:rsid w:val="00A35BC4"/>
    <w:rsid w:val="00A3738E"/>
    <w:rsid w:val="00A83480"/>
    <w:rsid w:val="00A97A71"/>
    <w:rsid w:val="00AD5D89"/>
    <w:rsid w:val="00B12342"/>
    <w:rsid w:val="00B67338"/>
    <w:rsid w:val="00C23134"/>
    <w:rsid w:val="00C34A7C"/>
    <w:rsid w:val="00CB6C62"/>
    <w:rsid w:val="00CC1E93"/>
    <w:rsid w:val="00CF200F"/>
    <w:rsid w:val="00D21860"/>
    <w:rsid w:val="00D250EB"/>
    <w:rsid w:val="00D316E0"/>
    <w:rsid w:val="00D3625C"/>
    <w:rsid w:val="00DB6FB8"/>
    <w:rsid w:val="00E13BBA"/>
    <w:rsid w:val="00E34060"/>
    <w:rsid w:val="00E71579"/>
    <w:rsid w:val="00EC7CE8"/>
    <w:rsid w:val="00EE57A3"/>
    <w:rsid w:val="00EE7729"/>
    <w:rsid w:val="00F34887"/>
    <w:rsid w:val="00F948B6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AF9FB"/>
  <w15:docId w15:val="{F6AE91DB-59B4-4656-858E-DD6BE7CCF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character" w:styleId="Kpr">
    <w:name w:val="Hyperlink"/>
    <w:rsid w:val="001D6437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A35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A35BC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35BC4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A35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35BC4"/>
  </w:style>
  <w:style w:type="paragraph" w:styleId="AltBilgi">
    <w:name w:val="footer"/>
    <w:basedOn w:val="Normal"/>
    <w:link w:val="AltBilgiChar"/>
    <w:uiPriority w:val="99"/>
    <w:unhideWhenUsed/>
    <w:rsid w:val="00CF20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F20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ddyayinlari.com" TargetMode="External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0.jpe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153</TotalTime>
  <Pages>5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Personel</cp:lastModifiedBy>
  <cp:revision>39</cp:revision>
  <dcterms:created xsi:type="dcterms:W3CDTF">2014-12-21T13:11:00Z</dcterms:created>
  <dcterms:modified xsi:type="dcterms:W3CDTF">2023-02-06T09:42:00Z</dcterms:modified>
</cp:coreProperties>
</file>