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D544D" w14:paraId="6E4E17F6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BB7D8A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4CBD33B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732579" w14:textId="5238A7A2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E715EC9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</w:tr>
      <w:tr w:rsidR="00ED544D" w14:paraId="31B8ABB1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FA3B7E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C925D1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BCA2FD" w14:textId="77777777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C57225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D544D" w14:paraId="2D221D2A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49F6C43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0905D7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31F3D7" w14:textId="77777777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646276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D544D" w14:paraId="55E9AB7E" w14:textId="77777777" w:rsidTr="0009698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59500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F1D215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6152222" w14:textId="1553C12E" w:rsidR="00ED544D" w:rsidRDefault="005028FC" w:rsidP="0009698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CB3629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CA03B71" w14:textId="63080B74" w:rsidR="003C2262" w:rsidRDefault="00C7169B" w:rsidP="00016093">
      <w:pPr>
        <w:pStyle w:val="SORUNOLUAIK"/>
        <w:numPr>
          <w:ilvl w:val="0"/>
          <w:numId w:val="0"/>
        </w:numPr>
        <w:spacing w:after="0"/>
        <w:ind w:left="284"/>
      </w:pPr>
      <w:r w:rsidRPr="00C7169B">
        <w:t xml:space="preserve"> </w:t>
      </w:r>
    </w:p>
    <w:p w14:paraId="1DC8E257" w14:textId="77777777" w:rsidR="00016093" w:rsidRPr="00153ACC" w:rsidRDefault="00016093" w:rsidP="00016093">
      <w:pPr>
        <w:pStyle w:val="SORUNOLUAIK"/>
        <w:rPr>
          <w:b/>
          <w:bCs/>
        </w:rPr>
      </w:pPr>
      <w:r w:rsidRPr="00153ACC">
        <w:rPr>
          <w:b/>
          <w:bCs/>
        </w:rPr>
        <w:t>Aşağıdakilerden hangisi Allah’ın (</w:t>
      </w:r>
      <w:proofErr w:type="spellStart"/>
      <w:r w:rsidRPr="00153ACC">
        <w:rPr>
          <w:b/>
          <w:bCs/>
        </w:rPr>
        <w:t>c.c</w:t>
      </w:r>
      <w:proofErr w:type="spellEnd"/>
      <w:r w:rsidRPr="00153ACC">
        <w:rPr>
          <w:b/>
          <w:bCs/>
        </w:rPr>
        <w:t>.) işitme sıfatını ifade eden isimdir?</w:t>
      </w:r>
    </w:p>
    <w:p w14:paraId="3E9FDDAD" w14:textId="767A09FD" w:rsidR="00016093" w:rsidRPr="00016093" w:rsidRDefault="00016093" w:rsidP="00016093">
      <w:pPr>
        <w:pStyle w:val="AIKLAMA"/>
      </w:pPr>
      <w:r>
        <w:t xml:space="preserve">A)  </w:t>
      </w:r>
      <w:proofErr w:type="spellStart"/>
      <w:proofErr w:type="gramStart"/>
      <w:r>
        <w:t>Alîm</w:t>
      </w:r>
      <w:proofErr w:type="spellEnd"/>
      <w:r>
        <w:t xml:space="preserve">          B</w:t>
      </w:r>
      <w:proofErr w:type="gramEnd"/>
      <w:r>
        <w:t xml:space="preserve">)  </w:t>
      </w:r>
      <w:proofErr w:type="spellStart"/>
      <w:r>
        <w:t>Basir</w:t>
      </w:r>
      <w:proofErr w:type="spellEnd"/>
      <w:r>
        <w:t xml:space="preserve">          </w:t>
      </w:r>
      <w:r w:rsidRPr="00016093">
        <w:t xml:space="preserve">C)  Semi          D)  </w:t>
      </w:r>
      <w:proofErr w:type="spellStart"/>
      <w:r w:rsidRPr="00016093">
        <w:t>Kadîr</w:t>
      </w:r>
      <w:proofErr w:type="spellEnd"/>
    </w:p>
    <w:p w14:paraId="160806EC" w14:textId="77777777" w:rsidR="00016093" w:rsidRDefault="00016093" w:rsidP="00016093">
      <w:pPr>
        <w:rPr>
          <w:rFonts w:cstheme="minorHAnsi"/>
          <w:sz w:val="24"/>
          <w:szCs w:val="24"/>
        </w:rPr>
      </w:pPr>
    </w:p>
    <w:p w14:paraId="1A69E498" w14:textId="77777777" w:rsidR="00016093" w:rsidRPr="00016093" w:rsidRDefault="00016093" w:rsidP="00016093">
      <w:pPr>
        <w:rPr>
          <w:rFonts w:cstheme="minorHAnsi"/>
          <w:sz w:val="24"/>
          <w:szCs w:val="24"/>
        </w:rPr>
      </w:pPr>
    </w:p>
    <w:p w14:paraId="4CFE53BD" w14:textId="77777777" w:rsidR="00016093" w:rsidRPr="00016093" w:rsidRDefault="00016093" w:rsidP="00016093">
      <w:pPr>
        <w:pStyle w:val="SORUNOLUAIK"/>
      </w:pPr>
      <w:r w:rsidRPr="00016093">
        <w:t xml:space="preserve">Allah’ı (cc) zatında, sıfatlarında ve fiillerinde birlemeye, onun tek ve eşsiz olduğuna inanmaya, ona hiçbir şeyi ortak koşmadan ibadeti yalnızca Allah (cc) için yapmaya </w:t>
      </w:r>
      <w:proofErr w:type="gramStart"/>
      <w:r w:rsidRPr="00016093">
        <w:t>……………..</w:t>
      </w:r>
      <w:proofErr w:type="gramEnd"/>
      <w:r w:rsidRPr="00016093">
        <w:t xml:space="preserve"> </w:t>
      </w:r>
      <w:proofErr w:type="gramStart"/>
      <w:r w:rsidRPr="00016093">
        <w:t>denir</w:t>
      </w:r>
      <w:proofErr w:type="gramEnd"/>
      <w:r w:rsidRPr="00016093">
        <w:t>.</w:t>
      </w:r>
    </w:p>
    <w:p w14:paraId="53DF68DA" w14:textId="10CC3534" w:rsidR="00016093" w:rsidRPr="00016093" w:rsidRDefault="00016093" w:rsidP="00016093">
      <w:pPr>
        <w:pStyle w:val="SORUMETN"/>
        <w:numPr>
          <w:ilvl w:val="0"/>
          <w:numId w:val="0"/>
        </w:numPr>
        <w:ind w:left="113"/>
      </w:pPr>
      <w:r w:rsidRPr="00016093">
        <w:t>Yukarıdaki cümledeki boşluğa hangi ifade gelir?</w:t>
      </w:r>
    </w:p>
    <w:p w14:paraId="2643A686" w14:textId="3CC66251" w:rsidR="00096985" w:rsidRDefault="00016093" w:rsidP="00016093">
      <w:pPr>
        <w:pStyle w:val="AIKLAMA"/>
      </w:pPr>
      <w:r w:rsidRPr="00016093">
        <w:t xml:space="preserve">A)  </w:t>
      </w:r>
      <w:proofErr w:type="gramStart"/>
      <w:r w:rsidRPr="00016093">
        <w:t>İman         B</w:t>
      </w:r>
      <w:proofErr w:type="gramEnd"/>
      <w:r w:rsidRPr="00016093">
        <w:t>)  Tevhit          C)  Şükür         D)  İbadet</w:t>
      </w:r>
    </w:p>
    <w:p w14:paraId="0521C24B" w14:textId="34C6A0F0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4318DB73" w14:textId="2BA79BF7" w:rsidR="00153ACC" w:rsidRDefault="00153ACC" w:rsidP="00153ACC">
      <w:pPr>
        <w:pStyle w:val="SEENEKLER"/>
      </w:pPr>
    </w:p>
    <w:p w14:paraId="581711F8" w14:textId="08193CA0" w:rsidR="00153ACC" w:rsidRDefault="00153ACC" w:rsidP="00153ACC">
      <w:pPr>
        <w:pStyle w:val="SEENEKLER"/>
      </w:pPr>
    </w:p>
    <w:p w14:paraId="4B377E52" w14:textId="77777777" w:rsidR="00153ACC" w:rsidRPr="00153ACC" w:rsidRDefault="00153ACC" w:rsidP="00153ACC">
      <w:pPr>
        <w:pStyle w:val="SEENEKLER"/>
      </w:pPr>
    </w:p>
    <w:p w14:paraId="7B193B9C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İhlâs suresinde neden söz edilir?</w:t>
      </w:r>
    </w:p>
    <w:p w14:paraId="1210D7E5" w14:textId="77777777" w:rsidR="00016093" w:rsidRPr="00016093" w:rsidRDefault="00016093" w:rsidP="00016093">
      <w:pPr>
        <w:pStyle w:val="AIKLAMA"/>
      </w:pPr>
      <w:r w:rsidRPr="00016093">
        <w:t xml:space="preserve">A)  Namaz </w:t>
      </w:r>
      <w:r w:rsidRPr="00016093">
        <w:tab/>
        <w:t xml:space="preserve">B)  </w:t>
      </w:r>
      <w:proofErr w:type="gramStart"/>
      <w:r w:rsidRPr="00016093">
        <w:t>Oruç         C</w:t>
      </w:r>
      <w:proofErr w:type="gramEnd"/>
      <w:r w:rsidRPr="00016093">
        <w:t xml:space="preserve">)  Tevhit            D)  Ahlak </w:t>
      </w:r>
    </w:p>
    <w:p w14:paraId="2B37285C" w14:textId="77777777" w:rsidR="00016093" w:rsidRDefault="00016093" w:rsidP="00016093">
      <w:pPr>
        <w:rPr>
          <w:rFonts w:cstheme="minorHAnsi"/>
          <w:sz w:val="24"/>
          <w:szCs w:val="24"/>
        </w:rPr>
      </w:pPr>
    </w:p>
    <w:p w14:paraId="34D2EA0E" w14:textId="26F3028C" w:rsidR="00016093" w:rsidRDefault="00016093" w:rsidP="00016093">
      <w:pPr>
        <w:rPr>
          <w:rFonts w:cstheme="minorHAnsi"/>
          <w:sz w:val="24"/>
          <w:szCs w:val="24"/>
        </w:rPr>
      </w:pPr>
    </w:p>
    <w:p w14:paraId="53B579A5" w14:textId="74087F09" w:rsidR="00153ACC" w:rsidRDefault="00153ACC" w:rsidP="00016093">
      <w:pPr>
        <w:rPr>
          <w:rFonts w:cstheme="minorHAnsi"/>
          <w:sz w:val="24"/>
          <w:szCs w:val="24"/>
        </w:rPr>
      </w:pPr>
    </w:p>
    <w:p w14:paraId="04FE8325" w14:textId="77777777" w:rsidR="00153ACC" w:rsidRPr="00016093" w:rsidRDefault="00153ACC" w:rsidP="00016093">
      <w:pPr>
        <w:rPr>
          <w:rFonts w:cstheme="minorHAnsi"/>
          <w:sz w:val="24"/>
          <w:szCs w:val="24"/>
        </w:rPr>
      </w:pPr>
    </w:p>
    <w:p w14:paraId="7E1425CA" w14:textId="6C59AFA4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Aşağıdakilerden hangisi Ramazan ayında yapılmaz?</w:t>
      </w:r>
    </w:p>
    <w:p w14:paraId="65FAA473" w14:textId="77777777" w:rsidR="00016093" w:rsidRPr="00016093" w:rsidRDefault="00016093" w:rsidP="00016093">
      <w:pPr>
        <w:pStyle w:val="AIKLAMA"/>
      </w:pPr>
      <w:r w:rsidRPr="00016093">
        <w:t xml:space="preserve">A)  Oruç tutmak </w:t>
      </w:r>
      <w:r w:rsidRPr="00016093">
        <w:tab/>
      </w:r>
      <w:r w:rsidRPr="00016093">
        <w:tab/>
        <w:t>B)  Fitre vermek</w:t>
      </w:r>
    </w:p>
    <w:p w14:paraId="5B83C989" w14:textId="77777777" w:rsidR="00016093" w:rsidRPr="00016093" w:rsidRDefault="00016093" w:rsidP="00016093">
      <w:pPr>
        <w:pStyle w:val="AIKLAMA"/>
      </w:pPr>
      <w:r w:rsidRPr="00016093">
        <w:t xml:space="preserve">C)  Hacca gitmek </w:t>
      </w:r>
      <w:r w:rsidRPr="00016093">
        <w:tab/>
        <w:t>D)  Teravih namazı kılmak</w:t>
      </w:r>
    </w:p>
    <w:p w14:paraId="69D76CFA" w14:textId="65E9C706" w:rsidR="00016093" w:rsidRDefault="00016093" w:rsidP="00016093">
      <w:pPr>
        <w:rPr>
          <w:rFonts w:cstheme="minorHAnsi"/>
          <w:sz w:val="24"/>
          <w:szCs w:val="24"/>
        </w:rPr>
      </w:pPr>
    </w:p>
    <w:p w14:paraId="548517C1" w14:textId="10ED3A82" w:rsidR="00153ACC" w:rsidRDefault="00153ACC" w:rsidP="00016093">
      <w:pPr>
        <w:rPr>
          <w:rFonts w:cstheme="minorHAnsi"/>
          <w:sz w:val="24"/>
          <w:szCs w:val="24"/>
        </w:rPr>
      </w:pPr>
    </w:p>
    <w:p w14:paraId="77EA3636" w14:textId="6F2E9D2A" w:rsidR="00153ACC" w:rsidRDefault="00153ACC" w:rsidP="00016093">
      <w:pPr>
        <w:rPr>
          <w:rFonts w:cstheme="minorHAnsi"/>
          <w:sz w:val="24"/>
          <w:szCs w:val="24"/>
        </w:rPr>
      </w:pPr>
    </w:p>
    <w:p w14:paraId="6A5055A8" w14:textId="77777777" w:rsidR="00153ACC" w:rsidRDefault="00153ACC" w:rsidP="00016093">
      <w:pPr>
        <w:rPr>
          <w:rFonts w:cstheme="minorHAnsi"/>
          <w:sz w:val="24"/>
          <w:szCs w:val="24"/>
        </w:rPr>
      </w:pPr>
    </w:p>
    <w:p w14:paraId="430869E2" w14:textId="77777777" w:rsidR="00016093" w:rsidRPr="00016093" w:rsidRDefault="00016093" w:rsidP="00016093">
      <w:pPr>
        <w:rPr>
          <w:rFonts w:cstheme="minorHAnsi"/>
          <w:sz w:val="24"/>
          <w:szCs w:val="24"/>
        </w:rPr>
      </w:pPr>
    </w:p>
    <w:p w14:paraId="087C955B" w14:textId="124AA251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Aşağıdaki ifadelerden hangisi yanlıştır?</w:t>
      </w:r>
    </w:p>
    <w:p w14:paraId="2E7A7211" w14:textId="77777777" w:rsidR="00016093" w:rsidRPr="00016093" w:rsidRDefault="00016093" w:rsidP="00016093">
      <w:pPr>
        <w:pStyle w:val="AIKLAMA"/>
      </w:pPr>
      <w:r w:rsidRPr="00016093">
        <w:t>A)  Allah (</w:t>
      </w:r>
      <w:proofErr w:type="spellStart"/>
      <w:r w:rsidRPr="00016093">
        <w:t>c.c</w:t>
      </w:r>
      <w:proofErr w:type="spellEnd"/>
      <w:r w:rsidRPr="00016093">
        <w:t xml:space="preserve">.) yaptığımız her şeyi bilir. </w:t>
      </w:r>
    </w:p>
    <w:p w14:paraId="2A76BDE2" w14:textId="77777777" w:rsidR="00016093" w:rsidRPr="00016093" w:rsidRDefault="00016093" w:rsidP="00016093">
      <w:pPr>
        <w:pStyle w:val="AIKLAMA"/>
      </w:pPr>
      <w:r w:rsidRPr="00016093">
        <w:t>B)  Allah (</w:t>
      </w:r>
      <w:proofErr w:type="spellStart"/>
      <w:r w:rsidRPr="00016093">
        <w:t>c.c</w:t>
      </w:r>
      <w:proofErr w:type="spellEnd"/>
      <w:r w:rsidRPr="00016093">
        <w:t>.) her şeyin yaratıcısıdır.</w:t>
      </w:r>
    </w:p>
    <w:p w14:paraId="285F5A6C" w14:textId="77777777" w:rsidR="00016093" w:rsidRPr="00016093" w:rsidRDefault="00016093" w:rsidP="00016093">
      <w:pPr>
        <w:pStyle w:val="AIKLAMA"/>
      </w:pPr>
      <w:r w:rsidRPr="00016093">
        <w:t>C)  Evrendeki varlıklar tesadüfen oluşmuştur.</w:t>
      </w:r>
    </w:p>
    <w:p w14:paraId="6D1CBA79" w14:textId="77777777" w:rsidR="00016093" w:rsidRDefault="00016093" w:rsidP="00016093">
      <w:pPr>
        <w:pStyle w:val="AIKLAMA"/>
      </w:pPr>
      <w:r w:rsidRPr="00016093">
        <w:t>D)  Allah’ın (</w:t>
      </w:r>
      <w:proofErr w:type="spellStart"/>
      <w:r w:rsidRPr="00016093">
        <w:t>c.c</w:t>
      </w:r>
      <w:proofErr w:type="spellEnd"/>
      <w:r w:rsidRPr="00016093">
        <w:t>.) her şeye gücü yeter.</w:t>
      </w:r>
    </w:p>
    <w:p w14:paraId="234A1886" w14:textId="2AF5F279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6109CF19" w14:textId="77777777" w:rsidR="00016093" w:rsidRPr="00016093" w:rsidRDefault="00016093" w:rsidP="00016093">
      <w:pPr>
        <w:pStyle w:val="SORUNOLUAIK"/>
      </w:pPr>
      <w:r w:rsidRPr="00016093">
        <w:t>“Eğer yerde ve gökte Allah’tan başka ilahlar olsaydı kesinlikle ikisinin de düzeni bozulurdu…” (</w:t>
      </w:r>
      <w:proofErr w:type="spellStart"/>
      <w:r w:rsidRPr="00016093">
        <w:t>Enbiyâ</w:t>
      </w:r>
      <w:proofErr w:type="spellEnd"/>
      <w:r w:rsidRPr="00016093">
        <w:t>, 22)</w:t>
      </w:r>
    </w:p>
    <w:p w14:paraId="505AE77E" w14:textId="11BAFB29" w:rsidR="00016093" w:rsidRPr="00016093" w:rsidRDefault="00016093" w:rsidP="00016093">
      <w:pPr>
        <w:rPr>
          <w:rFonts w:cstheme="minorHAnsi"/>
          <w:b/>
          <w:sz w:val="24"/>
          <w:szCs w:val="24"/>
        </w:rPr>
      </w:pPr>
      <w:r w:rsidRPr="00016093">
        <w:rPr>
          <w:rFonts w:cstheme="minorHAnsi"/>
          <w:b/>
          <w:sz w:val="24"/>
          <w:szCs w:val="24"/>
        </w:rPr>
        <w:t>Bu ayette verilmek istenen ana mesaj nedir?</w:t>
      </w:r>
    </w:p>
    <w:p w14:paraId="4A6FBED0" w14:textId="77777777" w:rsidR="00016093" w:rsidRPr="00016093" w:rsidRDefault="00016093" w:rsidP="00016093">
      <w:pPr>
        <w:pStyle w:val="AIKLAMA"/>
      </w:pPr>
      <w:r w:rsidRPr="00016093">
        <w:t>A) Evrenin kendiliğinden var olmadığı</w:t>
      </w:r>
    </w:p>
    <w:p w14:paraId="3BF81CEF" w14:textId="77777777" w:rsidR="00016093" w:rsidRPr="00016093" w:rsidRDefault="00016093" w:rsidP="00016093">
      <w:pPr>
        <w:pStyle w:val="AIKLAMA"/>
      </w:pPr>
      <w:r w:rsidRPr="00016093">
        <w:t>B) Allah’tan (</w:t>
      </w:r>
      <w:proofErr w:type="spellStart"/>
      <w:r w:rsidRPr="00016093">
        <w:t>c.c</w:t>
      </w:r>
      <w:proofErr w:type="spellEnd"/>
      <w:r w:rsidRPr="00016093">
        <w:t>.) başka ilah olmadığı</w:t>
      </w:r>
    </w:p>
    <w:p w14:paraId="387AE1D4" w14:textId="77777777" w:rsidR="00016093" w:rsidRPr="00016093" w:rsidRDefault="00016093" w:rsidP="00016093">
      <w:pPr>
        <w:pStyle w:val="AIKLAMA"/>
      </w:pPr>
      <w:r w:rsidRPr="00016093">
        <w:t>C) Allah’ın (</w:t>
      </w:r>
      <w:proofErr w:type="spellStart"/>
      <w:r w:rsidRPr="00016093">
        <w:t>c.c</w:t>
      </w:r>
      <w:proofErr w:type="spellEnd"/>
      <w:r w:rsidRPr="00016093">
        <w:t>.) dualarımızı işittiği</w:t>
      </w:r>
    </w:p>
    <w:p w14:paraId="67B96138" w14:textId="48FDBFA5" w:rsidR="00016093" w:rsidRDefault="00016093" w:rsidP="00016093">
      <w:pPr>
        <w:pStyle w:val="AIKLAMA"/>
      </w:pPr>
      <w:r w:rsidRPr="00016093">
        <w:t>D) A</w:t>
      </w:r>
      <w:r>
        <w:t>llah’ın (</w:t>
      </w:r>
      <w:proofErr w:type="spellStart"/>
      <w:r>
        <w:t>c.c</w:t>
      </w:r>
      <w:proofErr w:type="spellEnd"/>
      <w:r>
        <w:t>.) her şeyi bildiği</w:t>
      </w:r>
    </w:p>
    <w:p w14:paraId="49AE047E" w14:textId="32F9D41F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354B6D26" w14:textId="29A71403" w:rsidR="00153ACC" w:rsidRDefault="00153ACC" w:rsidP="00153ACC">
      <w:pPr>
        <w:pStyle w:val="SEENEKLER"/>
      </w:pPr>
    </w:p>
    <w:p w14:paraId="09B77C54" w14:textId="5F294FB2" w:rsidR="00153ACC" w:rsidRDefault="00153ACC" w:rsidP="00153ACC">
      <w:pPr>
        <w:pStyle w:val="SEENEKLER"/>
      </w:pPr>
    </w:p>
    <w:p w14:paraId="4EE34DCF" w14:textId="77777777" w:rsidR="00153ACC" w:rsidRPr="00153ACC" w:rsidRDefault="00153ACC" w:rsidP="00153ACC">
      <w:pPr>
        <w:pStyle w:val="SEENEKLER"/>
      </w:pPr>
    </w:p>
    <w:p w14:paraId="39D0EB22" w14:textId="77777777" w:rsidR="00016093" w:rsidRPr="00016093" w:rsidRDefault="00016093" w:rsidP="00016093">
      <w:pPr>
        <w:pStyle w:val="SORUNOLUAIK"/>
      </w:pPr>
      <w:r w:rsidRPr="00016093">
        <w:t>Ali: Allah’ın (</w:t>
      </w:r>
      <w:proofErr w:type="spellStart"/>
      <w:r w:rsidRPr="00016093">
        <w:t>c.c</w:t>
      </w:r>
      <w:proofErr w:type="spellEnd"/>
      <w:r w:rsidRPr="00016093">
        <w:t>.) güzel isimleriyle dua etmeliyiz.</w:t>
      </w:r>
    </w:p>
    <w:p w14:paraId="1ED94F78" w14:textId="7A4F6B9A" w:rsidR="00016093" w:rsidRPr="00016093" w:rsidRDefault="00016093" w:rsidP="00016093">
      <w:pPr>
        <w:pStyle w:val="SORUNOLUAIK"/>
        <w:numPr>
          <w:ilvl w:val="0"/>
          <w:numId w:val="0"/>
        </w:numPr>
        <w:ind w:left="284"/>
      </w:pPr>
      <w:r w:rsidRPr="00016093">
        <w:t>Erdem: Temiz ve güzel olan şeylerden istemeliyiz.</w:t>
      </w:r>
    </w:p>
    <w:p w14:paraId="11CA7973" w14:textId="77777777" w:rsidR="00016093" w:rsidRPr="00016093" w:rsidRDefault="00016093" w:rsidP="00016093">
      <w:pPr>
        <w:pStyle w:val="SORUNOLUAIK"/>
        <w:numPr>
          <w:ilvl w:val="0"/>
          <w:numId w:val="0"/>
        </w:numPr>
        <w:ind w:left="284"/>
      </w:pPr>
      <w:r w:rsidRPr="00016093">
        <w:t>Dilek: Sadece kendimiz için dua etmeliyiz.</w:t>
      </w:r>
    </w:p>
    <w:p w14:paraId="1FA1F5DD" w14:textId="77777777" w:rsidR="00016093" w:rsidRPr="00016093" w:rsidRDefault="00016093" w:rsidP="00016093">
      <w:pPr>
        <w:pStyle w:val="SORUNOLUAIK"/>
        <w:numPr>
          <w:ilvl w:val="0"/>
          <w:numId w:val="0"/>
        </w:numPr>
        <w:ind w:left="284"/>
      </w:pPr>
      <w:r w:rsidRPr="00016093">
        <w:t>İbrahim: Gönülden ve gizlice dua etmeliyiz.</w:t>
      </w:r>
    </w:p>
    <w:p w14:paraId="2361E4E5" w14:textId="4DF2E01A" w:rsidR="00016093" w:rsidRPr="00153ACC" w:rsidRDefault="00016093" w:rsidP="00016093">
      <w:pPr>
        <w:pStyle w:val="SORUNOLUAIK"/>
        <w:numPr>
          <w:ilvl w:val="0"/>
          <w:numId w:val="0"/>
        </w:numPr>
        <w:ind w:left="284"/>
        <w:rPr>
          <w:b/>
          <w:bCs/>
        </w:rPr>
      </w:pPr>
      <w:r w:rsidRPr="00153ACC">
        <w:rPr>
          <w:b/>
          <w:bCs/>
        </w:rPr>
        <w:t>Öğretmen sınıfa “Nasıl dua etmeliyiz?” sorusunu yöneltmiştir. Öğrencilerden hangisi bu soruya yanlış cevap vermiştir?</w:t>
      </w:r>
    </w:p>
    <w:p w14:paraId="7D96F536" w14:textId="77777777" w:rsidR="00016093" w:rsidRDefault="00016093" w:rsidP="00153ACC">
      <w:pPr>
        <w:pStyle w:val="AIKLAMA"/>
        <w:ind w:left="284"/>
      </w:pPr>
      <w:r w:rsidRPr="00016093">
        <w:t xml:space="preserve">A)  </w:t>
      </w:r>
      <w:proofErr w:type="gramStart"/>
      <w:r w:rsidRPr="00016093">
        <w:t>Ali        B</w:t>
      </w:r>
      <w:proofErr w:type="gramEnd"/>
      <w:r w:rsidRPr="00016093">
        <w:t>)  Erdem        C)  Dilek        D)  İbrahim</w:t>
      </w:r>
    </w:p>
    <w:p w14:paraId="0136AAE9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3ACB89A3" w14:textId="77777777" w:rsidR="00016093" w:rsidRPr="00016093" w:rsidRDefault="00016093" w:rsidP="00016093">
      <w:pPr>
        <w:pStyle w:val="SEENEKLER"/>
      </w:pPr>
    </w:p>
    <w:p w14:paraId="30A748BA" w14:textId="77777777" w:rsidR="00016093" w:rsidRPr="00016093" w:rsidRDefault="00016093" w:rsidP="00016093">
      <w:pPr>
        <w:pStyle w:val="SEENEKLER"/>
      </w:pPr>
    </w:p>
    <w:p w14:paraId="7321A813" w14:textId="1AF9EADC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Dua ile ilgili verilen bilgilerden hangisi yanlıştır?</w:t>
      </w:r>
    </w:p>
    <w:p w14:paraId="6D39D17B" w14:textId="77777777" w:rsidR="00016093" w:rsidRDefault="00016093" w:rsidP="00153ACC">
      <w:pPr>
        <w:pStyle w:val="AIKLAMA"/>
        <w:ind w:left="426" w:hanging="142"/>
      </w:pPr>
      <w:r>
        <w:t>A) Dua Allah’tan (</w:t>
      </w:r>
      <w:proofErr w:type="spellStart"/>
      <w:r>
        <w:t>c.c</w:t>
      </w:r>
      <w:proofErr w:type="spellEnd"/>
      <w:r>
        <w:t>.) istekte bulunmaktır.</w:t>
      </w:r>
    </w:p>
    <w:p w14:paraId="5E26458E" w14:textId="77777777" w:rsidR="00016093" w:rsidRDefault="00016093" w:rsidP="00153ACC">
      <w:pPr>
        <w:pStyle w:val="AIKLAMA"/>
        <w:ind w:left="426" w:hanging="142"/>
      </w:pPr>
      <w:r>
        <w:t>B) Sevinçleri ve üzüntüleri Allah (</w:t>
      </w:r>
      <w:proofErr w:type="spellStart"/>
      <w:r>
        <w:t>c.c</w:t>
      </w:r>
      <w:proofErr w:type="spellEnd"/>
      <w:r>
        <w:t>.) ile paylaşmaktır.</w:t>
      </w:r>
    </w:p>
    <w:p w14:paraId="7D474BBF" w14:textId="77777777" w:rsidR="00016093" w:rsidRDefault="00016093" w:rsidP="00153ACC">
      <w:pPr>
        <w:pStyle w:val="AIKLAMA"/>
        <w:ind w:left="426" w:hanging="142"/>
      </w:pPr>
      <w:r>
        <w:t>C) Allah’ın (</w:t>
      </w:r>
      <w:proofErr w:type="spellStart"/>
      <w:r>
        <w:t>c.c</w:t>
      </w:r>
      <w:proofErr w:type="spellEnd"/>
      <w:r>
        <w:t>.) verdiği nimetlere şükretmektir.</w:t>
      </w:r>
    </w:p>
    <w:p w14:paraId="3331E58F" w14:textId="77777777" w:rsidR="00016093" w:rsidRDefault="00016093" w:rsidP="00153ACC">
      <w:pPr>
        <w:pStyle w:val="AIKLAMA"/>
        <w:ind w:left="426" w:hanging="142"/>
      </w:pPr>
      <w:r>
        <w:t>D) Dua sadece namazlardan sonra edilir.</w:t>
      </w:r>
    </w:p>
    <w:p w14:paraId="1C9DD7BF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56042071" w14:textId="77777777" w:rsidR="00016093" w:rsidRPr="00016093" w:rsidRDefault="00016093" w:rsidP="00016093">
      <w:pPr>
        <w:pStyle w:val="SEENEKLER"/>
      </w:pPr>
    </w:p>
    <w:p w14:paraId="1C406C81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6E8F4443" w14:textId="3AAC5B48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Allah’ın (</w:t>
      </w:r>
      <w:proofErr w:type="spellStart"/>
      <w:r w:rsidRPr="00016093">
        <w:rPr>
          <w:b/>
        </w:rPr>
        <w:t>c.c</w:t>
      </w:r>
      <w:proofErr w:type="spellEnd"/>
      <w:r w:rsidRPr="00016093">
        <w:rPr>
          <w:b/>
        </w:rPr>
        <w:t>.) kesin ve açık bir şekilde yapılmasını emrettiği iş ve davranışlara ne denir?</w:t>
      </w:r>
    </w:p>
    <w:p w14:paraId="093AAF69" w14:textId="77777777" w:rsidR="00016093" w:rsidRDefault="00016093" w:rsidP="00016093">
      <w:pPr>
        <w:pStyle w:val="AIKLAMA"/>
      </w:pPr>
      <w:r>
        <w:t xml:space="preserve">A). Vacip             B). </w:t>
      </w:r>
      <w:proofErr w:type="gramStart"/>
      <w:r>
        <w:t>Farz         C</w:t>
      </w:r>
      <w:proofErr w:type="gramEnd"/>
      <w:r>
        <w:t xml:space="preserve">). </w:t>
      </w:r>
      <w:proofErr w:type="gramStart"/>
      <w:r>
        <w:t>Sünnet          D</w:t>
      </w:r>
      <w:proofErr w:type="gramEnd"/>
      <w:r>
        <w:t>). Nafile</w:t>
      </w:r>
    </w:p>
    <w:p w14:paraId="6E6A7B7F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775D844F" w14:textId="77777777" w:rsidR="00016093" w:rsidRPr="00016093" w:rsidRDefault="00016093" w:rsidP="00016093">
      <w:pPr>
        <w:pStyle w:val="SEENEKLER"/>
      </w:pPr>
    </w:p>
    <w:p w14:paraId="2B68065E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50C918F7" w14:textId="2829B46B" w:rsidR="00016093" w:rsidRPr="00016093" w:rsidRDefault="00016093" w:rsidP="00016093">
      <w:pPr>
        <w:pStyle w:val="SORUNOLUAIK"/>
        <w:rPr>
          <w:b/>
        </w:rPr>
      </w:pPr>
      <w:r>
        <w:t>.</w:t>
      </w:r>
      <w:r w:rsidRPr="00016093">
        <w:rPr>
          <w:b/>
        </w:rPr>
        <w:t>Hz. İbrahim (as) hakkında aşağıda verilen bilgilerden hangisi yanlıştır?</w:t>
      </w:r>
    </w:p>
    <w:p w14:paraId="4DCFAD3F" w14:textId="77777777" w:rsidR="00016093" w:rsidRDefault="00016093" w:rsidP="00016093">
      <w:pPr>
        <w:pStyle w:val="AIKLAMA"/>
      </w:pPr>
      <w:r>
        <w:t>A)  Soyundan birçok peygamber geldiği için ona peygamberlerin atası denilmektedir.</w:t>
      </w:r>
    </w:p>
    <w:p w14:paraId="33362AD8" w14:textId="77777777" w:rsidR="00016093" w:rsidRDefault="00016093" w:rsidP="00016093">
      <w:pPr>
        <w:pStyle w:val="AIKLAMA"/>
      </w:pPr>
      <w:r>
        <w:t>B)  Kâbe, Hz. İbrahim (</w:t>
      </w:r>
      <w:proofErr w:type="spellStart"/>
      <w:r>
        <w:t>a.s</w:t>
      </w:r>
      <w:proofErr w:type="spellEnd"/>
      <w:r>
        <w:t>.) tarafından yapılmıştır.</w:t>
      </w:r>
    </w:p>
    <w:p w14:paraId="40167BF5" w14:textId="77777777" w:rsidR="00016093" w:rsidRDefault="00016093" w:rsidP="00016093">
      <w:pPr>
        <w:pStyle w:val="AIKLAMA"/>
      </w:pPr>
      <w:r>
        <w:t>C)  Hz. İbrahim (</w:t>
      </w:r>
      <w:proofErr w:type="spellStart"/>
      <w:r>
        <w:t>a.s</w:t>
      </w:r>
      <w:proofErr w:type="spellEnd"/>
      <w:r>
        <w:t>.) ateşe atılıp yakılmıştır.</w:t>
      </w:r>
    </w:p>
    <w:p w14:paraId="798C189D" w14:textId="399E3787" w:rsidR="00016093" w:rsidRDefault="00016093" w:rsidP="00016093">
      <w:pPr>
        <w:pStyle w:val="AIKLAMA"/>
      </w:pPr>
      <w:r>
        <w:t>D)  Babası Azer kendisine inanmamıştır.</w:t>
      </w:r>
    </w:p>
    <w:p w14:paraId="2D5239D1" w14:textId="77777777" w:rsidR="00016093" w:rsidRPr="00016093" w:rsidRDefault="00016093" w:rsidP="00016093">
      <w:pPr>
        <w:pStyle w:val="SORUNOLUAIK"/>
      </w:pPr>
      <w:r w:rsidRPr="00016093">
        <w:lastRenderedPageBreak/>
        <w:t xml:space="preserve">Allah’ım! Senin rızan için </w:t>
      </w:r>
      <w:proofErr w:type="gramStart"/>
      <w:r w:rsidRPr="00016093">
        <w:t>………………..,</w:t>
      </w:r>
      <w:proofErr w:type="gramEnd"/>
      <w:r w:rsidRPr="00016093">
        <w:t xml:space="preserve"> sana inandım, ………………. Senin rızkın ile orucumu açtım.”</w:t>
      </w:r>
    </w:p>
    <w:p w14:paraId="4680DA3F" w14:textId="00F2C8A4" w:rsidR="00016093" w:rsidRDefault="00016093" w:rsidP="00016093">
      <w:pPr>
        <w:pStyle w:val="SORUMETN"/>
        <w:numPr>
          <w:ilvl w:val="0"/>
          <w:numId w:val="0"/>
        </w:numPr>
        <w:ind w:left="113"/>
      </w:pPr>
      <w:r>
        <w:t>Yukarıdaki iftar duasında boş bırakılan yerlere sırasıyla aşağıdakilerden hangisi gelmelidir?</w:t>
      </w:r>
    </w:p>
    <w:p w14:paraId="58417C20" w14:textId="77777777" w:rsidR="00016093" w:rsidRDefault="00016093" w:rsidP="00016093">
      <w:pPr>
        <w:pStyle w:val="AIKLAMA"/>
      </w:pPr>
      <w:r>
        <w:t xml:space="preserve">A) Namaz kıldım- oruç tuttum         </w:t>
      </w:r>
    </w:p>
    <w:p w14:paraId="6343BE46" w14:textId="77777777" w:rsidR="00016093" w:rsidRDefault="00016093" w:rsidP="00016093">
      <w:pPr>
        <w:pStyle w:val="AIKLAMA"/>
      </w:pPr>
      <w:r>
        <w:t>B) Oruç tuttum- sana güvendim</w:t>
      </w:r>
    </w:p>
    <w:p w14:paraId="38E77DCA" w14:textId="77777777" w:rsidR="00016093" w:rsidRDefault="00016093" w:rsidP="00016093">
      <w:pPr>
        <w:pStyle w:val="AIKLAMA"/>
      </w:pPr>
      <w:r>
        <w:t>C) Niyet ettim- namaz kıldım</w:t>
      </w:r>
    </w:p>
    <w:p w14:paraId="23D1799D" w14:textId="6940EF17" w:rsidR="00016093" w:rsidRDefault="00016093" w:rsidP="00016093">
      <w:pPr>
        <w:pStyle w:val="AIKLAMA"/>
      </w:pPr>
      <w:r>
        <w:t>D) Dua ettim- sana güvendim</w:t>
      </w:r>
    </w:p>
    <w:p w14:paraId="55B95356" w14:textId="635B0121" w:rsidR="00153ACC" w:rsidRDefault="00153ACC" w:rsidP="00153ACC">
      <w:pPr>
        <w:pStyle w:val="SORUMETN"/>
        <w:numPr>
          <w:ilvl w:val="0"/>
          <w:numId w:val="0"/>
        </w:numPr>
        <w:ind w:left="113"/>
      </w:pPr>
    </w:p>
    <w:p w14:paraId="3547284E" w14:textId="05E1FF99" w:rsidR="00153ACC" w:rsidRDefault="00153ACC" w:rsidP="00153ACC">
      <w:pPr>
        <w:pStyle w:val="SEENEKLER"/>
      </w:pPr>
    </w:p>
    <w:p w14:paraId="4A173A18" w14:textId="781C7651" w:rsidR="00153ACC" w:rsidRDefault="00153ACC" w:rsidP="00153ACC">
      <w:pPr>
        <w:pStyle w:val="SEENEKLER"/>
      </w:pPr>
    </w:p>
    <w:p w14:paraId="76F40C31" w14:textId="77777777" w:rsidR="00153ACC" w:rsidRPr="00153ACC" w:rsidRDefault="00153ACC" w:rsidP="00153ACC">
      <w:pPr>
        <w:pStyle w:val="SEENEKLER"/>
      </w:pPr>
    </w:p>
    <w:p w14:paraId="354313F3" w14:textId="77777777" w:rsidR="00153ACC" w:rsidRPr="00153ACC" w:rsidRDefault="00153ACC" w:rsidP="00153ACC">
      <w:pPr>
        <w:pStyle w:val="SEENEKLER"/>
      </w:pPr>
    </w:p>
    <w:p w14:paraId="66CEEDF2" w14:textId="407308C2" w:rsidR="00016093" w:rsidRPr="00153ACC" w:rsidRDefault="00016093" w:rsidP="00016093">
      <w:pPr>
        <w:pStyle w:val="SORUNOLUAIK"/>
        <w:rPr>
          <w:b/>
          <w:bCs/>
        </w:rPr>
      </w:pPr>
      <w:r w:rsidRPr="00153ACC">
        <w:rPr>
          <w:b/>
          <w:bCs/>
        </w:rPr>
        <w:t>Aşağıdakilerden hangisi Kadir gecesiyle ilgili olarak söylenemez?</w:t>
      </w:r>
    </w:p>
    <w:p w14:paraId="2B8B552D" w14:textId="77777777" w:rsidR="00016093" w:rsidRDefault="00016093" w:rsidP="00016093">
      <w:pPr>
        <w:pStyle w:val="AIKLAMA"/>
      </w:pPr>
      <w:r>
        <w:t>A)  Kur’an-ı Kerim Kadir gecesi indirilmiştir.</w:t>
      </w:r>
    </w:p>
    <w:p w14:paraId="1B4F6748" w14:textId="77777777" w:rsidR="00016093" w:rsidRDefault="00016093" w:rsidP="00016093">
      <w:pPr>
        <w:pStyle w:val="AIKLAMA"/>
      </w:pPr>
      <w:r>
        <w:t>B)  Hz. Muhammed (</w:t>
      </w:r>
      <w:proofErr w:type="spellStart"/>
      <w:r>
        <w:t>s.a.v</w:t>
      </w:r>
      <w:proofErr w:type="spellEnd"/>
      <w:r>
        <w:t>.) Kadir gecesi doğmuştur.</w:t>
      </w:r>
    </w:p>
    <w:p w14:paraId="5039F704" w14:textId="77777777" w:rsidR="00016093" w:rsidRDefault="00016093" w:rsidP="00016093">
      <w:pPr>
        <w:pStyle w:val="AIKLAMA"/>
      </w:pPr>
      <w:r>
        <w:t>C)  Müslümanlar Kadir gecesine çok önem verirler.</w:t>
      </w:r>
    </w:p>
    <w:p w14:paraId="62FB3B2B" w14:textId="69611C47" w:rsidR="00016093" w:rsidRDefault="00016093" w:rsidP="00016093">
      <w:pPr>
        <w:pStyle w:val="AIKLAMA"/>
      </w:pPr>
      <w:r>
        <w:t>D)  Kadir gecesi bin aydan daha hayırlıdır.</w:t>
      </w:r>
    </w:p>
    <w:p w14:paraId="4D86C92D" w14:textId="46E0A714" w:rsidR="00153ACC" w:rsidRDefault="00153ACC" w:rsidP="00153ACC">
      <w:pPr>
        <w:pStyle w:val="SEENEKLER"/>
      </w:pPr>
    </w:p>
    <w:p w14:paraId="33767B0A" w14:textId="0B849CEE" w:rsidR="00153ACC" w:rsidRDefault="00153ACC" w:rsidP="00153ACC">
      <w:pPr>
        <w:pStyle w:val="SEENEKLER"/>
      </w:pPr>
    </w:p>
    <w:p w14:paraId="798503F0" w14:textId="7EF51834" w:rsidR="00153ACC" w:rsidRDefault="00153ACC" w:rsidP="00153ACC">
      <w:pPr>
        <w:pStyle w:val="SEENEKLER"/>
      </w:pPr>
    </w:p>
    <w:p w14:paraId="1BAE7336" w14:textId="0E869CE3" w:rsidR="00153ACC" w:rsidRDefault="00153ACC" w:rsidP="00153ACC">
      <w:pPr>
        <w:pStyle w:val="SEENEKLER"/>
      </w:pPr>
    </w:p>
    <w:p w14:paraId="5D3D61C4" w14:textId="77777777" w:rsidR="00153ACC" w:rsidRPr="00153ACC" w:rsidRDefault="00153ACC" w:rsidP="00153ACC">
      <w:pPr>
        <w:pStyle w:val="SEENEKLER"/>
      </w:pPr>
    </w:p>
    <w:p w14:paraId="3CBC0E78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Aşağıdaki bilgilerden hangisi doğru değildir?</w:t>
      </w:r>
    </w:p>
    <w:p w14:paraId="1583E61E" w14:textId="77777777" w:rsidR="00016093" w:rsidRDefault="00016093" w:rsidP="00016093">
      <w:pPr>
        <w:pStyle w:val="AIKLAMA"/>
      </w:pPr>
      <w:r>
        <w:t>A)  Oruç tutulurken gün boyunca yenmez içilmez.</w:t>
      </w:r>
    </w:p>
    <w:p w14:paraId="001FBC2F" w14:textId="77777777" w:rsidR="00016093" w:rsidRDefault="00016093" w:rsidP="00016093">
      <w:pPr>
        <w:pStyle w:val="AIKLAMA"/>
      </w:pPr>
      <w:r>
        <w:t>B)  Oruç, nimetlerin kıymetini öğretir.</w:t>
      </w:r>
    </w:p>
    <w:p w14:paraId="5C82FBCA" w14:textId="77777777" w:rsidR="00016093" w:rsidRDefault="00016093" w:rsidP="00016093">
      <w:pPr>
        <w:pStyle w:val="AIKLAMA"/>
      </w:pPr>
      <w:r>
        <w:t>C)  Oruç sadece Ramazan ayında tutulur.</w:t>
      </w:r>
    </w:p>
    <w:p w14:paraId="1823BE70" w14:textId="28024E60" w:rsidR="00016093" w:rsidRDefault="00016093" w:rsidP="00016093">
      <w:pPr>
        <w:pStyle w:val="AIKLAMA"/>
      </w:pPr>
      <w:r>
        <w:t>D)  Oruç imsaktan akşam namazı vaktine kadar tutulur.</w:t>
      </w:r>
    </w:p>
    <w:p w14:paraId="657E0DD1" w14:textId="77777777" w:rsidR="00016093" w:rsidRDefault="00016093" w:rsidP="00016093">
      <w:pPr>
        <w:pStyle w:val="SEENEKLER"/>
        <w:rPr>
          <w:rFonts w:ascii="Arial" w:hAnsi="Arial"/>
          <w:b/>
          <w:color w:val="000000"/>
          <w:sz w:val="18"/>
        </w:rPr>
      </w:pPr>
    </w:p>
    <w:p w14:paraId="0AD4EA1B" w14:textId="16DC89FA" w:rsidR="00016093" w:rsidRDefault="00016093" w:rsidP="00016093">
      <w:pPr>
        <w:pStyle w:val="SEENEKLER"/>
        <w:rPr>
          <w:rFonts w:ascii="Arial" w:hAnsi="Arial"/>
          <w:b/>
          <w:color w:val="000000"/>
          <w:sz w:val="18"/>
        </w:rPr>
      </w:pPr>
    </w:p>
    <w:p w14:paraId="25A5F345" w14:textId="6A72616D" w:rsidR="00153ACC" w:rsidRDefault="00153ACC" w:rsidP="00016093">
      <w:pPr>
        <w:pStyle w:val="SEENEKLER"/>
        <w:rPr>
          <w:rFonts w:ascii="Arial" w:hAnsi="Arial"/>
          <w:b/>
          <w:color w:val="000000"/>
          <w:sz w:val="18"/>
        </w:rPr>
      </w:pPr>
    </w:p>
    <w:p w14:paraId="411077C0" w14:textId="2FCEE2D5" w:rsidR="00153ACC" w:rsidRDefault="00153ACC" w:rsidP="00016093">
      <w:pPr>
        <w:pStyle w:val="SEENEKLER"/>
        <w:rPr>
          <w:rFonts w:ascii="Arial" w:hAnsi="Arial"/>
          <w:b/>
          <w:color w:val="000000"/>
          <w:sz w:val="18"/>
        </w:rPr>
      </w:pPr>
    </w:p>
    <w:p w14:paraId="2EE0D64E" w14:textId="77777777" w:rsidR="00153ACC" w:rsidRDefault="00153ACC" w:rsidP="00016093">
      <w:pPr>
        <w:pStyle w:val="SEENEKLER"/>
        <w:rPr>
          <w:rFonts w:ascii="Arial" w:hAnsi="Arial"/>
          <w:b/>
          <w:color w:val="000000"/>
          <w:sz w:val="18"/>
        </w:rPr>
      </w:pPr>
    </w:p>
    <w:p w14:paraId="2FE50848" w14:textId="77777777" w:rsidR="00016093" w:rsidRPr="00016093" w:rsidRDefault="00016093" w:rsidP="00016093">
      <w:pPr>
        <w:pStyle w:val="SEENEKLER"/>
      </w:pPr>
    </w:p>
    <w:p w14:paraId="79424320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Hz. Davud (</w:t>
      </w:r>
      <w:proofErr w:type="spellStart"/>
      <w:r w:rsidRPr="00016093">
        <w:rPr>
          <w:b/>
        </w:rPr>
        <w:t>a.s</w:t>
      </w:r>
      <w:proofErr w:type="spellEnd"/>
      <w:r w:rsidRPr="00016093">
        <w:rPr>
          <w:b/>
        </w:rPr>
        <w:t>.) hakkında aşağıda verilen bilgilerden hangisi yanlıştır?</w:t>
      </w:r>
    </w:p>
    <w:p w14:paraId="7E162393" w14:textId="77777777" w:rsidR="00016093" w:rsidRPr="00016093" w:rsidRDefault="00016093" w:rsidP="00016093">
      <w:pPr>
        <w:pStyle w:val="AIKLAMA"/>
      </w:pPr>
      <w:r w:rsidRPr="00016093">
        <w:t>A)  Bir gün oruç tutar, bir gün tutmazdı.</w:t>
      </w:r>
    </w:p>
    <w:p w14:paraId="325FAF78" w14:textId="77777777" w:rsidR="00016093" w:rsidRPr="00016093" w:rsidRDefault="00016093" w:rsidP="00016093">
      <w:pPr>
        <w:pStyle w:val="AIKLAMA"/>
      </w:pPr>
      <w:r w:rsidRPr="00016093">
        <w:t>B)  Mekke’de doğmuş ve orada yaşamıştır.</w:t>
      </w:r>
    </w:p>
    <w:p w14:paraId="1BDB6C2F" w14:textId="77777777" w:rsidR="00016093" w:rsidRPr="00016093" w:rsidRDefault="00016093" w:rsidP="00016093">
      <w:pPr>
        <w:pStyle w:val="AIKLAMA"/>
      </w:pPr>
      <w:r w:rsidRPr="00016093">
        <w:t>C)  Demiri eritip zırh yapma sanatını öğrenmiştir.</w:t>
      </w:r>
    </w:p>
    <w:p w14:paraId="2F6A13C0" w14:textId="4BD1F588" w:rsidR="00096985" w:rsidRDefault="00016093" w:rsidP="00016093">
      <w:pPr>
        <w:pStyle w:val="AIKLAMA"/>
      </w:pPr>
      <w:r w:rsidRPr="00016093">
        <w:t>D)  Kendisine Zebur adlı ilahi kitap verilmiştir.</w:t>
      </w:r>
    </w:p>
    <w:p w14:paraId="4978289A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2525BE97" w14:textId="77777777" w:rsidR="00016093" w:rsidRPr="00016093" w:rsidRDefault="00016093" w:rsidP="00016093">
      <w:pPr>
        <w:pStyle w:val="SEENEKLER"/>
      </w:pPr>
    </w:p>
    <w:p w14:paraId="007B8794" w14:textId="77777777" w:rsidR="00016093" w:rsidRPr="00016093" w:rsidRDefault="00016093" w:rsidP="00016093">
      <w:pPr>
        <w:pStyle w:val="SEENEKLER"/>
      </w:pPr>
    </w:p>
    <w:p w14:paraId="4674D1AA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Bin aydan daha hayırlı olan ve Kur’an’ın indirildiği gece aşağıdakilerden hangisidir?</w:t>
      </w:r>
    </w:p>
    <w:p w14:paraId="0A9C2FBE" w14:textId="77777777" w:rsidR="00016093" w:rsidRDefault="00016093" w:rsidP="00016093">
      <w:pPr>
        <w:pStyle w:val="AIKLAMA"/>
      </w:pPr>
      <w:r>
        <w:t xml:space="preserve">A)  Miraç Gecesi </w:t>
      </w:r>
      <w:r>
        <w:tab/>
      </w:r>
      <w:r>
        <w:tab/>
        <w:t>B)  Mevlit Kandili</w:t>
      </w:r>
    </w:p>
    <w:p w14:paraId="3771A7E8" w14:textId="24E03C5B" w:rsidR="00016093" w:rsidRDefault="00016093" w:rsidP="00016093">
      <w:pPr>
        <w:pStyle w:val="AIKLAMA"/>
      </w:pPr>
      <w:r>
        <w:t xml:space="preserve">C)  Berat Gecesi </w:t>
      </w:r>
      <w:r>
        <w:tab/>
      </w:r>
      <w:r>
        <w:tab/>
        <w:t>D)  Kadir Gecesi</w:t>
      </w:r>
    </w:p>
    <w:p w14:paraId="5A7CB603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Peygamberimizin (</w:t>
      </w:r>
      <w:proofErr w:type="spellStart"/>
      <w:r w:rsidRPr="00016093">
        <w:rPr>
          <w:b/>
        </w:rPr>
        <w:t>s.a.v</w:t>
      </w:r>
      <w:proofErr w:type="spellEnd"/>
      <w:r w:rsidRPr="00016093">
        <w:rPr>
          <w:b/>
        </w:rPr>
        <w:t xml:space="preserve">.) sözlerine, davranışlarına ve </w:t>
      </w:r>
      <w:proofErr w:type="spellStart"/>
      <w:r w:rsidRPr="00016093">
        <w:rPr>
          <w:b/>
        </w:rPr>
        <w:t>sahabilerin</w:t>
      </w:r>
      <w:proofErr w:type="spellEnd"/>
      <w:r w:rsidRPr="00016093">
        <w:rPr>
          <w:b/>
        </w:rPr>
        <w:t xml:space="preserve"> yapmış olduğu olumlu davranışları onaylamasına </w:t>
      </w:r>
      <w:proofErr w:type="gramStart"/>
      <w:r w:rsidRPr="00016093">
        <w:rPr>
          <w:b/>
        </w:rPr>
        <w:t>……………..</w:t>
      </w:r>
      <w:proofErr w:type="gramEnd"/>
      <w:r w:rsidRPr="00016093">
        <w:rPr>
          <w:b/>
        </w:rPr>
        <w:t xml:space="preserve"> </w:t>
      </w:r>
      <w:proofErr w:type="gramStart"/>
      <w:r w:rsidRPr="00016093">
        <w:rPr>
          <w:b/>
        </w:rPr>
        <w:t>denir</w:t>
      </w:r>
      <w:proofErr w:type="gramEnd"/>
      <w:r w:rsidRPr="00016093">
        <w:rPr>
          <w:b/>
        </w:rPr>
        <w:t>.</w:t>
      </w:r>
    </w:p>
    <w:p w14:paraId="21BA88F8" w14:textId="7D5F7F4E" w:rsidR="00016093" w:rsidRDefault="00016093" w:rsidP="00016093">
      <w:pPr>
        <w:pStyle w:val="AIKLAMA"/>
      </w:pPr>
      <w:r>
        <w:t xml:space="preserve">A)  </w:t>
      </w:r>
      <w:proofErr w:type="spellStart"/>
      <w:proofErr w:type="gramStart"/>
      <w:r>
        <w:t>Müstehap</w:t>
      </w:r>
      <w:proofErr w:type="spellEnd"/>
      <w:r>
        <w:t xml:space="preserve">           B</w:t>
      </w:r>
      <w:proofErr w:type="gramEnd"/>
      <w:r>
        <w:t>)  Farz        C)  Sünnet       D)  İbadet</w:t>
      </w:r>
    </w:p>
    <w:p w14:paraId="7137538A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00BC5021" w14:textId="77777777" w:rsidR="00016093" w:rsidRPr="00016093" w:rsidRDefault="00016093" w:rsidP="00016093">
      <w:pPr>
        <w:pStyle w:val="SEENEKLER"/>
      </w:pPr>
    </w:p>
    <w:p w14:paraId="5013BA27" w14:textId="028A2869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093CEEDB" w14:textId="01A40F92" w:rsidR="00153ACC" w:rsidRDefault="00153ACC" w:rsidP="00153ACC">
      <w:pPr>
        <w:pStyle w:val="SEENEKLER"/>
      </w:pPr>
    </w:p>
    <w:p w14:paraId="0DF60D81" w14:textId="3370BE4C" w:rsidR="00153ACC" w:rsidRDefault="00153ACC" w:rsidP="00153ACC">
      <w:pPr>
        <w:pStyle w:val="SEENEKLER"/>
      </w:pPr>
    </w:p>
    <w:p w14:paraId="07413D07" w14:textId="77777777" w:rsidR="00153ACC" w:rsidRPr="00153ACC" w:rsidRDefault="00153ACC" w:rsidP="00153ACC">
      <w:pPr>
        <w:pStyle w:val="SEENEKLER"/>
      </w:pPr>
    </w:p>
    <w:p w14:paraId="602221D9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Oruç tutan bir kimsenin, akşam vaktinin girmesiyle birlikte yemeye başlamasına ne denir?</w:t>
      </w:r>
    </w:p>
    <w:p w14:paraId="5AEA8608" w14:textId="3269E19E" w:rsidR="00096985" w:rsidRDefault="00016093" w:rsidP="00016093">
      <w:pPr>
        <w:pStyle w:val="AIKLAMA"/>
      </w:pPr>
      <w:r>
        <w:t xml:space="preserve">A)  </w:t>
      </w:r>
      <w:proofErr w:type="gramStart"/>
      <w:r>
        <w:t xml:space="preserve">İftar  </w:t>
      </w:r>
      <w:r w:rsidRPr="00016093">
        <w:t>B</w:t>
      </w:r>
      <w:proofErr w:type="gramEnd"/>
      <w:r w:rsidRPr="00016093">
        <w:t>)  İmsak</w:t>
      </w:r>
      <w:r>
        <w:t xml:space="preserve">  C)  Sahur  </w:t>
      </w:r>
      <w:r w:rsidRPr="00016093">
        <w:t>D)  Teravih</w:t>
      </w:r>
    </w:p>
    <w:p w14:paraId="728CBF1E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7FF91243" w14:textId="77777777" w:rsidR="00016093" w:rsidRDefault="00016093" w:rsidP="00016093">
      <w:pPr>
        <w:pStyle w:val="SEENEKLER"/>
      </w:pPr>
    </w:p>
    <w:p w14:paraId="113E95E5" w14:textId="77777777" w:rsidR="00016093" w:rsidRPr="00016093" w:rsidRDefault="00016093" w:rsidP="00016093">
      <w:pPr>
        <w:pStyle w:val="SEENEKLER"/>
      </w:pPr>
    </w:p>
    <w:p w14:paraId="23014537" w14:textId="77777777" w:rsidR="00016093" w:rsidRDefault="00016093" w:rsidP="00016093">
      <w:pPr>
        <w:pStyle w:val="SORUMETN"/>
        <w:numPr>
          <w:ilvl w:val="0"/>
          <w:numId w:val="0"/>
        </w:numPr>
        <w:ind w:left="113"/>
      </w:pPr>
    </w:p>
    <w:p w14:paraId="738FC331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Aşure hangi aşağıdakilerden gündür?</w:t>
      </w:r>
    </w:p>
    <w:p w14:paraId="6D403166" w14:textId="77777777" w:rsidR="00016093" w:rsidRDefault="00016093" w:rsidP="00016093">
      <w:pPr>
        <w:pStyle w:val="AIKLAMA"/>
      </w:pPr>
      <w:r>
        <w:t>A)  Muharrem ayının 15. günü</w:t>
      </w:r>
    </w:p>
    <w:p w14:paraId="52B406F9" w14:textId="77777777" w:rsidR="00016093" w:rsidRDefault="00016093" w:rsidP="00016093">
      <w:pPr>
        <w:pStyle w:val="AIKLAMA"/>
      </w:pPr>
      <w:r>
        <w:t>B)  Ramazan ayının 10. günü</w:t>
      </w:r>
    </w:p>
    <w:p w14:paraId="5F7C4E1B" w14:textId="77777777" w:rsidR="00016093" w:rsidRDefault="00016093" w:rsidP="00016093">
      <w:pPr>
        <w:pStyle w:val="AIKLAMA"/>
      </w:pPr>
      <w:r>
        <w:t>C)  Ramazan ayının 27. günü</w:t>
      </w:r>
    </w:p>
    <w:p w14:paraId="06EBF9C0" w14:textId="666C8E8F" w:rsidR="00096985" w:rsidRDefault="00016093" w:rsidP="00016093">
      <w:pPr>
        <w:pStyle w:val="AIKLAMA"/>
      </w:pPr>
      <w:r>
        <w:t>D)  Muharrem ayının 10. Günü</w:t>
      </w:r>
    </w:p>
    <w:p w14:paraId="13B33F82" w14:textId="77777777" w:rsidR="00016093" w:rsidRDefault="00016093" w:rsidP="00016093">
      <w:pPr>
        <w:pStyle w:val="SEENEKLER"/>
      </w:pPr>
    </w:p>
    <w:p w14:paraId="5E982A94" w14:textId="5C8CED23" w:rsidR="00016093" w:rsidRDefault="00016093" w:rsidP="00016093">
      <w:pPr>
        <w:pStyle w:val="SEENEKLER"/>
      </w:pPr>
    </w:p>
    <w:p w14:paraId="25722C63" w14:textId="281D8F2F" w:rsidR="00153ACC" w:rsidRDefault="00153ACC" w:rsidP="00016093">
      <w:pPr>
        <w:pStyle w:val="SEENEKLER"/>
      </w:pPr>
    </w:p>
    <w:p w14:paraId="110AC0EA" w14:textId="77777777" w:rsidR="00153ACC" w:rsidRPr="00016093" w:rsidRDefault="00153ACC" w:rsidP="00016093">
      <w:pPr>
        <w:pStyle w:val="SEENEKLER"/>
      </w:pPr>
    </w:p>
    <w:p w14:paraId="1DC95C6A" w14:textId="77777777" w:rsidR="00016093" w:rsidRPr="00016093" w:rsidRDefault="00016093" w:rsidP="00016093">
      <w:pPr>
        <w:pStyle w:val="SORUNOLUAIK"/>
        <w:rPr>
          <w:b/>
        </w:rPr>
      </w:pPr>
      <w:r w:rsidRPr="00016093">
        <w:rPr>
          <w:b/>
        </w:rPr>
        <w:t>Aşağıdaki bilgilerden hangisi yanlıştır?</w:t>
      </w:r>
    </w:p>
    <w:p w14:paraId="50EB1C0F" w14:textId="77777777" w:rsidR="00016093" w:rsidRDefault="00016093" w:rsidP="00016093">
      <w:pPr>
        <w:pStyle w:val="AIKLAMA"/>
      </w:pPr>
      <w:r>
        <w:t>A) Farz, kesinlikle yapılması gereken şeylerdir.</w:t>
      </w:r>
    </w:p>
    <w:p w14:paraId="66A04536" w14:textId="77777777" w:rsidR="00016093" w:rsidRDefault="00016093" w:rsidP="00016093">
      <w:pPr>
        <w:pStyle w:val="AIKLAMA"/>
      </w:pPr>
      <w:r>
        <w:t>B) Vacip, kesinlikle yapılmaması gereken şeylerdir.</w:t>
      </w:r>
    </w:p>
    <w:p w14:paraId="2D8C19AF" w14:textId="77777777" w:rsidR="00016093" w:rsidRDefault="00016093" w:rsidP="00016093">
      <w:pPr>
        <w:pStyle w:val="AIKLAMA"/>
      </w:pPr>
      <w:r>
        <w:t>C) Sünnet, Hz. Peygamber’in yaptığı ibadetlerdir.</w:t>
      </w:r>
    </w:p>
    <w:p w14:paraId="62F1BB6A" w14:textId="72C22C15" w:rsidR="00016093" w:rsidRPr="00016093" w:rsidRDefault="00016093" w:rsidP="00016093">
      <w:pPr>
        <w:pStyle w:val="AIKLAMA"/>
      </w:pPr>
      <w:r>
        <w:t xml:space="preserve">D) </w:t>
      </w:r>
      <w:proofErr w:type="spellStart"/>
      <w:r>
        <w:t>Müstehab</w:t>
      </w:r>
      <w:proofErr w:type="spellEnd"/>
      <w:r>
        <w:t xml:space="preserve"> yapılması güzel olan davranışlardır.</w:t>
      </w:r>
    </w:p>
    <w:p w14:paraId="12B17D29" w14:textId="6CCEE785" w:rsidR="00016093" w:rsidRDefault="00016093">
      <w:pPr>
        <w:rPr>
          <w:rFonts w:cstheme="minorHAnsi"/>
          <w:sz w:val="24"/>
          <w:szCs w:val="24"/>
        </w:rPr>
      </w:pPr>
    </w:p>
    <w:p w14:paraId="5894B913" w14:textId="77777777" w:rsidR="00153ACC" w:rsidRDefault="00153ACC">
      <w:pPr>
        <w:rPr>
          <w:rFonts w:cstheme="minorHAnsi"/>
          <w:sz w:val="24"/>
          <w:szCs w:val="24"/>
        </w:rPr>
      </w:pPr>
    </w:p>
    <w:p w14:paraId="5444E271" w14:textId="2F28EB22" w:rsidR="00E709B5" w:rsidRDefault="00E709B5">
      <w:pPr>
        <w:rPr>
          <w:rFonts w:cstheme="minorHAnsi"/>
          <w:sz w:val="24"/>
          <w:szCs w:val="24"/>
        </w:rPr>
      </w:pPr>
    </w:p>
    <w:p w14:paraId="610DE274" w14:textId="77777777" w:rsidR="00016093" w:rsidRPr="00016093" w:rsidRDefault="00016093" w:rsidP="00016093">
      <w:pPr>
        <w:pStyle w:val="SORUNOLUAIK"/>
      </w:pPr>
      <w:r w:rsidRPr="00016093">
        <w:t>- Güneş, ısı ve ışık kaynağıdır.</w:t>
      </w:r>
    </w:p>
    <w:p w14:paraId="6CB56470" w14:textId="77777777" w:rsidR="00016093" w:rsidRPr="00016093" w:rsidRDefault="00016093" w:rsidP="00016093">
      <w:pPr>
        <w:pStyle w:val="SORUNOLUAIK"/>
        <w:numPr>
          <w:ilvl w:val="0"/>
          <w:numId w:val="0"/>
        </w:numPr>
        <w:ind w:left="284"/>
      </w:pPr>
      <w:r w:rsidRPr="00016093">
        <w:t>- Gece-gündüz sürekli ardı ardına gelir.</w:t>
      </w:r>
    </w:p>
    <w:p w14:paraId="05DB16E6" w14:textId="77777777" w:rsidR="00016093" w:rsidRPr="00016093" w:rsidRDefault="00016093" w:rsidP="00016093">
      <w:pPr>
        <w:pStyle w:val="SORUNOLUAIK"/>
        <w:numPr>
          <w:ilvl w:val="0"/>
          <w:numId w:val="0"/>
        </w:numPr>
        <w:ind w:left="284"/>
      </w:pPr>
      <w:r w:rsidRPr="00016093">
        <w:t>- Allah (</w:t>
      </w:r>
      <w:proofErr w:type="spellStart"/>
      <w:r w:rsidRPr="00016093">
        <w:t>c.c</w:t>
      </w:r>
      <w:proofErr w:type="spellEnd"/>
      <w:r w:rsidRPr="00016093">
        <w:t>.) yarattığı her varlığa çeşitli görevler vermiştir.</w:t>
      </w:r>
    </w:p>
    <w:p w14:paraId="410A32EC" w14:textId="4DC24393" w:rsidR="00016093" w:rsidRPr="00016093" w:rsidRDefault="00016093" w:rsidP="00016093">
      <w:pPr>
        <w:pStyle w:val="SORUMETN"/>
        <w:numPr>
          <w:ilvl w:val="0"/>
          <w:numId w:val="0"/>
        </w:numPr>
        <w:ind w:left="113"/>
      </w:pPr>
      <w:r w:rsidRPr="00016093">
        <w:t xml:space="preserve">  Aşağıdakilerden hangisi yukarıda verilen cümlelerden çıkarılabilecek en doğru sonuçtur?</w:t>
      </w:r>
    </w:p>
    <w:p w14:paraId="3F505882" w14:textId="77777777" w:rsidR="00016093" w:rsidRPr="00016093" w:rsidRDefault="00016093" w:rsidP="00016093">
      <w:pPr>
        <w:pStyle w:val="AIKLAMA"/>
      </w:pPr>
      <w:r w:rsidRPr="00016093">
        <w:t>A)  Son yıllarda güneş daha çok ısıtıyor.</w:t>
      </w:r>
    </w:p>
    <w:p w14:paraId="086045BA" w14:textId="77777777" w:rsidR="00016093" w:rsidRPr="00016093" w:rsidRDefault="00016093" w:rsidP="00016093">
      <w:pPr>
        <w:pStyle w:val="AIKLAMA"/>
      </w:pPr>
      <w:r w:rsidRPr="00016093">
        <w:t>B)  Evrende her şey düzen içerisindedir.</w:t>
      </w:r>
    </w:p>
    <w:p w14:paraId="705FA385" w14:textId="77777777" w:rsidR="00016093" w:rsidRPr="00016093" w:rsidRDefault="00016093" w:rsidP="00016093">
      <w:pPr>
        <w:pStyle w:val="AIKLAMA"/>
      </w:pPr>
      <w:r w:rsidRPr="00016093">
        <w:t>C)  Yaz mevsiminde geceler daha kısadır.</w:t>
      </w:r>
    </w:p>
    <w:p w14:paraId="34805DB3" w14:textId="1D910D7A" w:rsidR="00096985" w:rsidRDefault="00016093" w:rsidP="00016093">
      <w:pPr>
        <w:pStyle w:val="AIKLAMA"/>
      </w:pPr>
      <w:r w:rsidRPr="00016093">
        <w:t>D)  Kışları güneş daha az ısıtıyor.</w:t>
      </w:r>
    </w:p>
    <w:p w14:paraId="60BEBAA4" w14:textId="3CA08204" w:rsidR="007F60BC" w:rsidRDefault="007F60BC" w:rsidP="007F60BC">
      <w:pPr>
        <w:pStyle w:val="SORUMETN"/>
      </w:pPr>
    </w:p>
    <w:p w14:paraId="10B36085" w14:textId="0E21EBBB" w:rsidR="007F60BC" w:rsidRDefault="007F60BC" w:rsidP="007F60BC">
      <w:pPr>
        <w:pStyle w:val="SEENEKLER"/>
      </w:pPr>
    </w:p>
    <w:p w14:paraId="7B459C06" w14:textId="62F3A257" w:rsidR="007F60BC" w:rsidRDefault="007F60BC" w:rsidP="007F60BC">
      <w:pPr>
        <w:pStyle w:val="SEENEKLER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62437F4" wp14:editId="64F1DB3A">
            <wp:simplePos x="0" y="0"/>
            <wp:positionH relativeFrom="column">
              <wp:posOffset>-2095500</wp:posOffset>
            </wp:positionH>
            <wp:positionV relativeFrom="paragraph">
              <wp:posOffset>236855</wp:posOffset>
            </wp:positionV>
            <wp:extent cx="1069149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6FC38" w14:textId="06CFB7D8" w:rsidR="007F60BC" w:rsidRDefault="007F60BC" w:rsidP="007F60BC">
      <w:pPr>
        <w:pStyle w:val="SEENEKL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A43030" wp14:editId="4F09B3ED">
                <wp:simplePos x="0" y="0"/>
                <wp:positionH relativeFrom="column">
                  <wp:posOffset>-142875</wp:posOffset>
                </wp:positionH>
                <wp:positionV relativeFrom="paragraph">
                  <wp:posOffset>120015</wp:posOffset>
                </wp:positionV>
                <wp:extent cx="480951" cy="2238499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2C88E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7D4DA82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BCF8EC8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A57B86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B80C109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7A4BB0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A4303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11.25pt;margin-top:9.45pt;width:37.8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Y2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" stroked="f">
                <v:textbox style="layout-flow:vertical;mso-layout-flow-alt:bottom-to-top">
                  <w:txbxContent>
                    <w:p w14:paraId="5A02C88E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7D4DA82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BCF8EC8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4A57B86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B80C109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57A4BB0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C09CF4" w14:textId="42F8241F" w:rsidR="007F60BC" w:rsidRDefault="007F60BC" w:rsidP="007F60BC">
      <w:pPr>
        <w:pStyle w:val="SEENEKLER"/>
      </w:pPr>
    </w:p>
    <w:p w14:paraId="63006709" w14:textId="69CC9808" w:rsidR="007F60BC" w:rsidRDefault="007F60BC">
      <w:pPr>
        <w:rPr>
          <w:rFonts w:ascii="Calibri" w:eastAsia="Calibri" w:hAnsi="Calibri" w:cs="Arial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E58FE5" wp14:editId="79D1939F">
                <wp:simplePos x="0" y="0"/>
                <wp:positionH relativeFrom="column">
                  <wp:posOffset>-149860</wp:posOffset>
                </wp:positionH>
                <wp:positionV relativeFrom="paragraph">
                  <wp:posOffset>5125720</wp:posOffset>
                </wp:positionV>
                <wp:extent cx="480951" cy="2238499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8C8D4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43D169A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698E485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837C3C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41F34C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1F7ADC" w14:textId="77777777" w:rsidR="007F60BC" w:rsidRPr="001B0C3D" w:rsidRDefault="007F60BC" w:rsidP="007F60B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58FE5" id="_x0000_s1027" type="#_x0000_t202" style="position:absolute;margin-left:-11.8pt;margin-top:403.6pt;width:37.85pt;height:17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" stroked="f">
                <v:textbox style="layout-flow:vertical;mso-layout-flow-alt:bottom-to-top">
                  <w:txbxContent>
                    <w:p w14:paraId="05F8C8D4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43D169A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698E485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837C3C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41F34C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21F7ADC" w14:textId="77777777" w:rsidR="007F60BC" w:rsidRPr="001B0C3D" w:rsidRDefault="007F60BC" w:rsidP="007F60B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3E8F5" wp14:editId="7E4656FF">
                <wp:simplePos x="0" y="0"/>
                <wp:positionH relativeFrom="column">
                  <wp:posOffset>916940</wp:posOffset>
                </wp:positionH>
                <wp:positionV relativeFrom="paragraph">
                  <wp:posOffset>3335020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371F" w14:textId="77777777" w:rsidR="007F60BC" w:rsidRPr="000661E9" w:rsidRDefault="007F60BC" w:rsidP="007F60BC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3E8F5" id="_x0000_s1028" type="#_x0000_t202" href="https://www.dindersi.com/icerik/din-kulturu-ve-ahlak-bilgisi-c93" style="position:absolute;margin-left:72.2pt;margin-top:262.6pt;width:392.8pt;height:2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3F33371F" w14:textId="77777777" w:rsidR="007F60BC" w:rsidRPr="000661E9" w:rsidRDefault="007F60BC" w:rsidP="007F60BC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9D57E0" w14:textId="1DFCB004" w:rsidR="007F60BC" w:rsidRDefault="007F60BC" w:rsidP="007F60BC">
      <w:pPr>
        <w:pStyle w:val="SEENEKLER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72D4101" wp14:editId="3CE5B439">
                <wp:simplePos x="0" y="0"/>
                <wp:positionH relativeFrom="column">
                  <wp:posOffset>-542925</wp:posOffset>
                </wp:positionH>
                <wp:positionV relativeFrom="paragraph">
                  <wp:posOffset>-948055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28800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63462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13890" y="250671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41379" y="501343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00855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07628" y="7567448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47241" y="7551683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66138" y="7551683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497724" y="9096703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73365" y="90967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851338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142DE" w14:textId="77777777" w:rsidR="00153ACC" w:rsidRPr="00501EC5" w:rsidRDefault="00153ACC" w:rsidP="00153AC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D4101" id="Grup 3" o:spid="_x0000_s1029" style="position:absolute;left:0;text-align:left;margin-left:-42.75pt;margin-top:-74.65pt;width:598.1pt;height:840.15pt;z-index:2516551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1" href="https://chat.whatsapp.com/IR0KARlUCd4ItMDPQkjplO" style="position:absolute;left:18288;top:2506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2" href="https://chat.whatsapp.com/Flg4Iy7vRGqIRQYk23TONo" style="position:absolute;left:32634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3" href="https://chat.whatsapp.com/1l65VLvh4c2GwvOLzCJUUo" style="position:absolute;left:47138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4" href="https://t.me/dindersicom" style="position:absolute;left:39413;top:5013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5" href="https://t.me/DinDersiTurkiyeZumresi" style="position:absolute;left:29008;top:50292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6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7" href="https://www.facebook.com/ddyayinlari/" style="position:absolute;left:35472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8" href="https://www.youtube.com/@dindersi-com" style="position:absolute;left:49661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9" href="http://www.dindersi.com/" style="position:absolute;left:14977;top:90967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0" href="http://www.ddyayinlari.com/" style="position:absolute;left:36733;top:90967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1" type="#_x0000_t202" href="https://www.dindersi.com/icerik/din-kulturu-ve-ahlak-bilgisi-c76" style="position:absolute;left:16553;top:8513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40142DE" w14:textId="77777777" w:rsidR="00153ACC" w:rsidRPr="00501EC5" w:rsidRDefault="00153ACC" w:rsidP="00153AC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3E34FD" w14:textId="00839F96" w:rsidR="007F60BC" w:rsidRDefault="007F60BC" w:rsidP="007F60BC">
      <w:pPr>
        <w:pStyle w:val="SEENEKLER"/>
      </w:pPr>
    </w:p>
    <w:p w14:paraId="548DF084" w14:textId="6450EC8A" w:rsidR="007F60BC" w:rsidRDefault="007F60BC" w:rsidP="007F60BC">
      <w:pPr>
        <w:pStyle w:val="SEENEKLER"/>
      </w:pPr>
    </w:p>
    <w:p w14:paraId="0F8F67B7" w14:textId="0B8A9B72" w:rsidR="007F60BC" w:rsidRDefault="007F60BC" w:rsidP="007F60BC">
      <w:pPr>
        <w:pStyle w:val="SEENEKLER"/>
      </w:pPr>
    </w:p>
    <w:p w14:paraId="5F7A0E39" w14:textId="6880882E" w:rsidR="007F60BC" w:rsidRDefault="007F60BC" w:rsidP="007F60BC">
      <w:pPr>
        <w:pStyle w:val="SEENEKLER"/>
      </w:pPr>
    </w:p>
    <w:p w14:paraId="25F546FF" w14:textId="4DB168E5" w:rsidR="007F60BC" w:rsidRDefault="007F60BC" w:rsidP="007F60BC">
      <w:pPr>
        <w:pStyle w:val="SEENEKLER"/>
      </w:pPr>
    </w:p>
    <w:p w14:paraId="2A12053D" w14:textId="105FCC28" w:rsidR="007F60BC" w:rsidRDefault="007F60BC" w:rsidP="007F60BC">
      <w:pPr>
        <w:pStyle w:val="SEENEKLER"/>
      </w:pPr>
    </w:p>
    <w:p w14:paraId="4627C996" w14:textId="7F6D5C06" w:rsidR="007F60BC" w:rsidRDefault="007F60BC" w:rsidP="007F60BC">
      <w:pPr>
        <w:pStyle w:val="SEENEKLER"/>
      </w:pPr>
    </w:p>
    <w:p w14:paraId="21705EE6" w14:textId="6EF555D3" w:rsidR="007F60BC" w:rsidRDefault="007F60BC" w:rsidP="007F60BC">
      <w:pPr>
        <w:pStyle w:val="SEENEKLER"/>
      </w:pPr>
    </w:p>
    <w:p w14:paraId="54EA694D" w14:textId="77777777" w:rsidR="007F60BC" w:rsidRPr="007F60BC" w:rsidRDefault="007F60BC" w:rsidP="007F60BC">
      <w:pPr>
        <w:pStyle w:val="SEENEKLER"/>
      </w:pPr>
    </w:p>
    <w:p w14:paraId="417FE9F3" w14:textId="7397B4B6" w:rsidR="00096985" w:rsidRDefault="00096985">
      <w:pPr>
        <w:rPr>
          <w:rFonts w:cstheme="minorHAnsi"/>
          <w:sz w:val="24"/>
          <w:szCs w:val="24"/>
        </w:rPr>
      </w:pPr>
    </w:p>
    <w:p w14:paraId="631BF716" w14:textId="3EA41CDF" w:rsidR="00C150A7" w:rsidRDefault="00C150A7">
      <w:pPr>
        <w:rPr>
          <w:rFonts w:cstheme="minorHAnsi"/>
          <w:sz w:val="24"/>
          <w:szCs w:val="24"/>
        </w:rPr>
      </w:pPr>
    </w:p>
    <w:p w14:paraId="25ED1268" w14:textId="13E55CAD" w:rsidR="00C150A7" w:rsidRDefault="00C150A7">
      <w:pPr>
        <w:rPr>
          <w:rFonts w:cstheme="minorHAnsi"/>
          <w:sz w:val="24"/>
          <w:szCs w:val="24"/>
        </w:rPr>
      </w:pPr>
    </w:p>
    <w:p w14:paraId="75FF8233" w14:textId="4D5A1506" w:rsidR="00C150A7" w:rsidRDefault="00C150A7">
      <w:pPr>
        <w:rPr>
          <w:rFonts w:cstheme="minorHAnsi"/>
          <w:sz w:val="24"/>
          <w:szCs w:val="24"/>
        </w:rPr>
      </w:pP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11DA31C5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5BA6DD36" w:rsidR="00016093" w:rsidRDefault="00016093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B814ED7" w14:textId="77777777" w:rsidR="00016093" w:rsidRDefault="0001609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138D095" w14:textId="681A15DF" w:rsidR="002B7944" w:rsidRPr="008D43D4" w:rsidRDefault="00016093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6C743F4B">
            <wp:simplePos x="0" y="0"/>
            <wp:positionH relativeFrom="margin">
              <wp:posOffset>-598170</wp:posOffset>
            </wp:positionH>
            <wp:positionV relativeFrom="paragraph">
              <wp:posOffset>-1145540</wp:posOffset>
            </wp:positionV>
            <wp:extent cx="7711440" cy="10902315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7944" w:rsidRPr="008D43D4" w:rsidSect="00E709B5">
      <w:headerReference w:type="default" r:id="rId24"/>
      <w:footerReference w:type="default" r:id="rId25"/>
      <w:type w:val="continuous"/>
      <w:pgSz w:w="11906" w:h="16838" w:code="9"/>
      <w:pgMar w:top="1418" w:right="849" w:bottom="567" w:left="851" w:header="709" w:footer="694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BBE08" w14:textId="77777777" w:rsidR="00161802" w:rsidRDefault="00161802" w:rsidP="00ED544D">
      <w:pPr>
        <w:spacing w:after="0" w:line="240" w:lineRule="auto"/>
      </w:pPr>
      <w:r>
        <w:separator/>
      </w:r>
    </w:p>
  </w:endnote>
  <w:endnote w:type="continuationSeparator" w:id="0">
    <w:p w14:paraId="275B08A0" w14:textId="77777777" w:rsidR="00161802" w:rsidRDefault="0016180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86DF3" w14:textId="77777777" w:rsidR="00161802" w:rsidRDefault="00161802" w:rsidP="00ED544D">
      <w:pPr>
        <w:spacing w:after="0" w:line="240" w:lineRule="auto"/>
      </w:pPr>
      <w:r>
        <w:separator/>
      </w:r>
    </w:p>
  </w:footnote>
  <w:footnote w:type="continuationSeparator" w:id="0">
    <w:p w14:paraId="53D7449E" w14:textId="77777777" w:rsidR="00161802" w:rsidRDefault="0016180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1" w:name="_Hlk121295565"/>
    <w:r>
      <w:t>DİN KÜLTÜRÜ VE AHLAK BİLGİSİ</w:t>
    </w:r>
  </w:p>
  <w:p w14:paraId="267D6F43" w14:textId="23A05A3A" w:rsidR="00C150A7" w:rsidRDefault="005028FC" w:rsidP="00C150A7">
    <w:pPr>
      <w:pStyle w:val="stBilgi"/>
      <w:jc w:val="center"/>
    </w:pPr>
    <w:r>
      <w:t>5</w:t>
    </w:r>
    <w:r w:rsidR="00C150A7">
      <w:t>. Sınıf 2.Dönem 1. Yazılı / Sınav Soruları</w:t>
    </w:r>
  </w:p>
  <w:bookmarkEnd w:id="1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539038">
    <w:abstractNumId w:val="6"/>
  </w:num>
  <w:num w:numId="2" w16cid:durableId="1304310936">
    <w:abstractNumId w:val="7"/>
  </w:num>
  <w:num w:numId="3" w16cid:durableId="1275595834">
    <w:abstractNumId w:val="8"/>
  </w:num>
  <w:num w:numId="4" w16cid:durableId="2141876374">
    <w:abstractNumId w:val="4"/>
  </w:num>
  <w:num w:numId="5" w16cid:durableId="2131853109">
    <w:abstractNumId w:val="6"/>
    <w:lvlOverride w:ilvl="0">
      <w:startOverride w:val="1"/>
    </w:lvlOverride>
  </w:num>
  <w:num w:numId="6" w16cid:durableId="1502546227">
    <w:abstractNumId w:val="6"/>
    <w:lvlOverride w:ilvl="0">
      <w:startOverride w:val="1"/>
    </w:lvlOverride>
  </w:num>
  <w:num w:numId="7" w16cid:durableId="1019889784">
    <w:abstractNumId w:val="6"/>
    <w:lvlOverride w:ilvl="0">
      <w:startOverride w:val="1"/>
    </w:lvlOverride>
  </w:num>
  <w:num w:numId="8" w16cid:durableId="321349832">
    <w:abstractNumId w:val="6"/>
    <w:lvlOverride w:ilvl="0">
      <w:startOverride w:val="1"/>
    </w:lvlOverride>
  </w:num>
  <w:num w:numId="9" w16cid:durableId="201475983">
    <w:abstractNumId w:val="8"/>
    <w:lvlOverride w:ilvl="0">
      <w:startOverride w:val="1"/>
    </w:lvlOverride>
  </w:num>
  <w:num w:numId="10" w16cid:durableId="1537041241">
    <w:abstractNumId w:val="6"/>
    <w:lvlOverride w:ilvl="0">
      <w:startOverride w:val="1"/>
    </w:lvlOverride>
  </w:num>
  <w:num w:numId="11" w16cid:durableId="454297685">
    <w:abstractNumId w:val="6"/>
    <w:lvlOverride w:ilvl="0">
      <w:startOverride w:val="1"/>
    </w:lvlOverride>
  </w:num>
  <w:num w:numId="12" w16cid:durableId="21175767">
    <w:abstractNumId w:val="6"/>
    <w:lvlOverride w:ilvl="0">
      <w:startOverride w:val="1"/>
    </w:lvlOverride>
  </w:num>
  <w:num w:numId="13" w16cid:durableId="1849828658">
    <w:abstractNumId w:val="8"/>
    <w:lvlOverride w:ilvl="0">
      <w:startOverride w:val="1"/>
    </w:lvlOverride>
  </w:num>
  <w:num w:numId="14" w16cid:durableId="1420104814">
    <w:abstractNumId w:val="6"/>
    <w:lvlOverride w:ilvl="0">
      <w:startOverride w:val="1"/>
    </w:lvlOverride>
  </w:num>
  <w:num w:numId="15" w16cid:durableId="932010615">
    <w:abstractNumId w:val="6"/>
    <w:lvlOverride w:ilvl="0">
      <w:startOverride w:val="1"/>
    </w:lvlOverride>
  </w:num>
  <w:num w:numId="16" w16cid:durableId="1626623611">
    <w:abstractNumId w:val="6"/>
    <w:lvlOverride w:ilvl="0">
      <w:startOverride w:val="1"/>
    </w:lvlOverride>
  </w:num>
  <w:num w:numId="17" w16cid:durableId="346561433">
    <w:abstractNumId w:val="6"/>
    <w:lvlOverride w:ilvl="0">
      <w:startOverride w:val="1"/>
    </w:lvlOverride>
  </w:num>
  <w:num w:numId="18" w16cid:durableId="560292084">
    <w:abstractNumId w:val="8"/>
    <w:lvlOverride w:ilvl="0">
      <w:startOverride w:val="1"/>
    </w:lvlOverride>
  </w:num>
  <w:num w:numId="19" w16cid:durableId="950742837">
    <w:abstractNumId w:val="6"/>
    <w:lvlOverride w:ilvl="0">
      <w:startOverride w:val="1"/>
    </w:lvlOverride>
  </w:num>
  <w:num w:numId="20" w16cid:durableId="749428450">
    <w:abstractNumId w:val="6"/>
    <w:lvlOverride w:ilvl="0">
      <w:startOverride w:val="1"/>
    </w:lvlOverride>
  </w:num>
  <w:num w:numId="21" w16cid:durableId="78605807">
    <w:abstractNumId w:val="6"/>
    <w:lvlOverride w:ilvl="0">
      <w:startOverride w:val="1"/>
    </w:lvlOverride>
  </w:num>
  <w:num w:numId="22" w16cid:durableId="1747342190">
    <w:abstractNumId w:val="6"/>
    <w:lvlOverride w:ilvl="0">
      <w:startOverride w:val="1"/>
    </w:lvlOverride>
  </w:num>
  <w:num w:numId="23" w16cid:durableId="272518747">
    <w:abstractNumId w:val="6"/>
    <w:lvlOverride w:ilvl="0">
      <w:startOverride w:val="1"/>
    </w:lvlOverride>
  </w:num>
  <w:num w:numId="24" w16cid:durableId="508367938">
    <w:abstractNumId w:val="6"/>
    <w:lvlOverride w:ilvl="0">
      <w:startOverride w:val="1"/>
    </w:lvlOverride>
  </w:num>
  <w:num w:numId="25" w16cid:durableId="146362603">
    <w:abstractNumId w:val="6"/>
    <w:lvlOverride w:ilvl="0">
      <w:startOverride w:val="1"/>
    </w:lvlOverride>
  </w:num>
  <w:num w:numId="26" w16cid:durableId="805007112">
    <w:abstractNumId w:val="6"/>
    <w:lvlOverride w:ilvl="0">
      <w:startOverride w:val="1"/>
    </w:lvlOverride>
  </w:num>
  <w:num w:numId="27" w16cid:durableId="1967159117">
    <w:abstractNumId w:val="6"/>
    <w:lvlOverride w:ilvl="0">
      <w:startOverride w:val="1"/>
    </w:lvlOverride>
  </w:num>
  <w:num w:numId="28" w16cid:durableId="1924727509">
    <w:abstractNumId w:val="6"/>
    <w:lvlOverride w:ilvl="0">
      <w:startOverride w:val="1"/>
    </w:lvlOverride>
  </w:num>
  <w:num w:numId="29" w16cid:durableId="99418758">
    <w:abstractNumId w:val="6"/>
    <w:lvlOverride w:ilvl="0">
      <w:startOverride w:val="1"/>
    </w:lvlOverride>
  </w:num>
  <w:num w:numId="30" w16cid:durableId="107628630">
    <w:abstractNumId w:val="6"/>
    <w:lvlOverride w:ilvl="0">
      <w:startOverride w:val="1"/>
    </w:lvlOverride>
  </w:num>
  <w:num w:numId="31" w16cid:durableId="598948377">
    <w:abstractNumId w:val="6"/>
    <w:lvlOverride w:ilvl="0">
      <w:startOverride w:val="1"/>
    </w:lvlOverride>
  </w:num>
  <w:num w:numId="32" w16cid:durableId="2004429415">
    <w:abstractNumId w:val="3"/>
  </w:num>
  <w:num w:numId="33" w16cid:durableId="1056048856">
    <w:abstractNumId w:val="1"/>
  </w:num>
  <w:num w:numId="34" w16cid:durableId="1710497514">
    <w:abstractNumId w:val="9"/>
  </w:num>
  <w:num w:numId="35" w16cid:durableId="430590792">
    <w:abstractNumId w:val="5"/>
  </w:num>
  <w:num w:numId="36" w16cid:durableId="1474328158">
    <w:abstractNumId w:val="0"/>
  </w:num>
  <w:num w:numId="37" w16cid:durableId="1134567367">
    <w:abstractNumId w:val="6"/>
    <w:lvlOverride w:ilvl="0">
      <w:startOverride w:val="1"/>
    </w:lvlOverride>
  </w:num>
  <w:num w:numId="38" w16cid:durableId="157039360">
    <w:abstractNumId w:val="6"/>
    <w:lvlOverride w:ilvl="0">
      <w:startOverride w:val="1"/>
    </w:lvlOverride>
  </w:num>
  <w:num w:numId="39" w16cid:durableId="519513906">
    <w:abstractNumId w:val="6"/>
    <w:lvlOverride w:ilvl="0">
      <w:startOverride w:val="1"/>
    </w:lvlOverride>
  </w:num>
  <w:num w:numId="40" w16cid:durableId="1854800234">
    <w:abstractNumId w:val="6"/>
    <w:lvlOverride w:ilvl="0">
      <w:startOverride w:val="1"/>
    </w:lvlOverride>
  </w:num>
  <w:num w:numId="41" w16cid:durableId="1274050994">
    <w:abstractNumId w:val="6"/>
    <w:lvlOverride w:ilvl="0">
      <w:startOverride w:val="1"/>
    </w:lvlOverride>
  </w:num>
  <w:num w:numId="42" w16cid:durableId="527067929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16093"/>
    <w:rsid w:val="00025BCF"/>
    <w:rsid w:val="00050EE9"/>
    <w:rsid w:val="00054486"/>
    <w:rsid w:val="000718B7"/>
    <w:rsid w:val="00096985"/>
    <w:rsid w:val="000A1EF0"/>
    <w:rsid w:val="000A2B32"/>
    <w:rsid w:val="000A6365"/>
    <w:rsid w:val="000B06BD"/>
    <w:rsid w:val="00153ACC"/>
    <w:rsid w:val="00161802"/>
    <w:rsid w:val="001C3B80"/>
    <w:rsid w:val="001D57BE"/>
    <w:rsid w:val="00232D1D"/>
    <w:rsid w:val="00255E3B"/>
    <w:rsid w:val="002577EA"/>
    <w:rsid w:val="0027154F"/>
    <w:rsid w:val="002B7944"/>
    <w:rsid w:val="002C1C38"/>
    <w:rsid w:val="002D31AD"/>
    <w:rsid w:val="0038090A"/>
    <w:rsid w:val="003957B1"/>
    <w:rsid w:val="003C2262"/>
    <w:rsid w:val="003D0AE6"/>
    <w:rsid w:val="003D42D3"/>
    <w:rsid w:val="00401657"/>
    <w:rsid w:val="00426B9F"/>
    <w:rsid w:val="004578EE"/>
    <w:rsid w:val="00461443"/>
    <w:rsid w:val="00462A7E"/>
    <w:rsid w:val="004819FD"/>
    <w:rsid w:val="00495D75"/>
    <w:rsid w:val="00497E71"/>
    <w:rsid w:val="005028FC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C7C0E"/>
    <w:rsid w:val="00707FFC"/>
    <w:rsid w:val="00714F08"/>
    <w:rsid w:val="007841BD"/>
    <w:rsid w:val="007A0FAF"/>
    <w:rsid w:val="007B2670"/>
    <w:rsid w:val="007D3729"/>
    <w:rsid w:val="007F45DE"/>
    <w:rsid w:val="007F60BC"/>
    <w:rsid w:val="00801789"/>
    <w:rsid w:val="00827435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E31C7"/>
    <w:rsid w:val="009E4F35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150A7"/>
    <w:rsid w:val="00C23134"/>
    <w:rsid w:val="00C27595"/>
    <w:rsid w:val="00C7169B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8207C"/>
    <w:rsid w:val="00D93959"/>
    <w:rsid w:val="00D9648A"/>
    <w:rsid w:val="00DB5596"/>
    <w:rsid w:val="00DB6FB8"/>
    <w:rsid w:val="00E709B5"/>
    <w:rsid w:val="00E71579"/>
    <w:rsid w:val="00E7530C"/>
    <w:rsid w:val="00E912EB"/>
    <w:rsid w:val="00EB3584"/>
    <w:rsid w:val="00ED544D"/>
    <w:rsid w:val="00EE7729"/>
    <w:rsid w:val="00F34887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BABE2D30-1F7A-4557-90FA-2385CD78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paragraph" w:styleId="Balk1">
    <w:name w:val="heading 1"/>
    <w:basedOn w:val="Normal"/>
    <w:next w:val="Normal"/>
    <w:link w:val="Balk1Char"/>
    <w:uiPriority w:val="9"/>
    <w:qFormat/>
    <w:rsid w:val="002577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7169B"/>
    <w:p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2577EA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2577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Vurgu">
    <w:name w:val="Emphasis"/>
    <w:basedOn w:val="VarsaylanParagrafYazTipi"/>
    <w:uiPriority w:val="20"/>
    <w:qFormat/>
    <w:rsid w:val="002577EA"/>
    <w:rPr>
      <w:i/>
      <w:iCs/>
    </w:rPr>
  </w:style>
  <w:style w:type="character" w:styleId="GlVurgulama">
    <w:name w:val="Intense Emphasis"/>
    <w:basedOn w:val="VarsaylanParagrafYazTipi"/>
    <w:uiPriority w:val="21"/>
    <w:qFormat/>
    <w:rsid w:val="002577EA"/>
    <w:rPr>
      <w:b/>
      <w:bCs/>
      <w:i/>
      <w:iCs/>
      <w:color w:val="4F81BD" w:themeColor="accent1"/>
    </w:rPr>
  </w:style>
  <w:style w:type="character" w:styleId="Gl">
    <w:name w:val="Strong"/>
    <w:basedOn w:val="VarsaylanParagrafYazTipi"/>
    <w:uiPriority w:val="22"/>
    <w:qFormat/>
    <w:rsid w:val="002577EA"/>
    <w:rPr>
      <w:b/>
      <w:bCs/>
    </w:rPr>
  </w:style>
  <w:style w:type="paragraph" w:styleId="Alnt">
    <w:name w:val="Quote"/>
    <w:basedOn w:val="Normal"/>
    <w:next w:val="Normal"/>
    <w:link w:val="AlntChar"/>
    <w:uiPriority w:val="29"/>
    <w:qFormat/>
    <w:rsid w:val="002577EA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2577EA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dindersi.com/icerik/din-kulturu-ve-ahlak-bilgisi-c7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hyperlink" Target="http://www.dinders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5F238-7BDE-4D72-8013-B949CB4D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13</TotalTime>
  <Pages>5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Köse</cp:lastModifiedBy>
  <cp:revision>5</cp:revision>
  <cp:lastPrinted>2022-12-07T14:03:00Z</cp:lastPrinted>
  <dcterms:created xsi:type="dcterms:W3CDTF">2023-01-18T13:44:00Z</dcterms:created>
  <dcterms:modified xsi:type="dcterms:W3CDTF">2023-01-20T07:29:00Z</dcterms:modified>
</cp:coreProperties>
</file>