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75F1D" w14:paraId="7792B021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60B535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1499C5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5BDEC1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7D50D5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</w:tr>
      <w:tr w:rsidR="00375F1D" w14:paraId="04B001DA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7BCE09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9C066A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AECD80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0E7BCB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75F1D" w14:paraId="2B14A218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F43B945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278B4C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17A692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5DFF36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75F1D" w14:paraId="71A8E25E" w14:textId="77777777" w:rsidTr="00B707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9B46A3" w14:textId="77777777" w:rsidR="00375F1D" w:rsidRPr="00FD75DF" w:rsidRDefault="00375F1D" w:rsidP="00B7077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F1C5D6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3F8EC9" w14:textId="77777777" w:rsidR="00375F1D" w:rsidRDefault="00375F1D" w:rsidP="00B7077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55B261" w14:textId="77777777" w:rsidR="00375F1D" w:rsidRDefault="00375F1D" w:rsidP="00B7077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E594AFD" w14:textId="7472DFF8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D9BC580" wp14:editId="727E3564">
                <wp:simplePos x="0" y="0"/>
                <wp:positionH relativeFrom="column">
                  <wp:posOffset>-509270</wp:posOffset>
                </wp:positionH>
                <wp:positionV relativeFrom="paragraph">
                  <wp:posOffset>216535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02FCD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2387" y="1497"/>
                            <a:ext cx="4062" cy="510"/>
                            <a:chOff x="2919" y="1132"/>
                            <a:chExt cx="4062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9" y="11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E6D6DE3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8" y="1192"/>
                              <a:ext cx="3603" cy="38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1683226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vessalavâtü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ve’t-tayyibât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35588DEF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2356" y="3474"/>
                            <a:ext cx="4372" cy="510"/>
                            <a:chOff x="2831" y="1519"/>
                            <a:chExt cx="4372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1519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7E9C260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8" y="1564"/>
                              <a:ext cx="3945" cy="3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4F81BD7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Sans" w:hAnsi="OpenSans" w:cs="OpenSans"/>
                                  </w:rPr>
                                  <w:t>ve</w:t>
                                </w:r>
                                <w:proofErr w:type="gram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eşhedü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enne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Muhammeden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5D50C658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2455" y="2619"/>
                            <a:ext cx="4723" cy="510"/>
                            <a:chOff x="1961" y="1372"/>
                            <a:chExt cx="472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1" y="137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350FDB2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3" y="1495"/>
                              <a:ext cx="4281" cy="33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0186A17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Esselâmu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aleynâ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ve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OpenSans" w:hAnsi="OpenSans" w:cs="OpenSans"/>
                                  </w:rPr>
                                  <w:t>alâ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ibâdillâhi’s-sâlihîn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73AAD8E8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668" y="1552"/>
                            <a:ext cx="4737" cy="510"/>
                            <a:chOff x="3837" y="1210"/>
                            <a:chExt cx="4737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7" y="1210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BD44250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5" y="1275"/>
                              <a:ext cx="4269" cy="37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FB6FB73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Esselâmü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aleyke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eyyühennebiyyü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29D959BF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7558" y="2202"/>
                            <a:ext cx="3753" cy="510"/>
                            <a:chOff x="2791" y="1042"/>
                            <a:chExt cx="3753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1" y="104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A8997F7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5" y="1139"/>
                              <a:ext cx="3359" cy="34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88A73F3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Sans" w:hAnsi="OpenSans" w:cs="OpenSans"/>
                                  </w:rPr>
                                  <w:t>ve</w:t>
                                </w:r>
                                <w:proofErr w:type="gram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rahmetullâhi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ve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berekâtuh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328F0E6A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2387" y="2062"/>
                            <a:ext cx="4107" cy="510"/>
                            <a:chOff x="-3224" y="1807"/>
                            <a:chExt cx="4107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-3224" y="180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8D5A09D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87" y="1894"/>
                              <a:ext cx="3670" cy="38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AFA786D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Eşhedü en lâ ilâhe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illallâh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55EAC7A9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7409" y="2997"/>
                            <a:ext cx="3972" cy="510"/>
                            <a:chOff x="1926" y="1129"/>
                            <a:chExt cx="3972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1129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7CC117B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8" y="1204"/>
                              <a:ext cx="3510" cy="35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521B73D" w14:textId="77777777" w:rsidR="00244226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Ettahiyyâtü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lillâhi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</w:t>
                                </w:r>
                              </w:p>
                              <w:p w14:paraId="297FA06A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7318" y="3489"/>
                            <a:ext cx="4102" cy="510"/>
                            <a:chOff x="4119" y="1417"/>
                            <a:chExt cx="4102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141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2F0003B" w14:textId="77777777"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0" y="1519"/>
                              <a:ext cx="368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CDBEBFF" w14:textId="77777777" w:rsidR="00244226" w:rsidRPr="007D3943" w:rsidRDefault="00244226" w:rsidP="00244226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abdühû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 xml:space="preserve"> ve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</w:rPr>
                                  <w:t>resûlüh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</w:rPr>
                                  <w:t>.</w:t>
                                </w:r>
                              </w:p>
                              <w:p w14:paraId="6BF94A29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6281D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003DB402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2-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5A2F718A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6923998B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15C64CA1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5-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73767BE0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6-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237B33D7" w14:textId="77777777" w:rsidR="00CB6C62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7-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4880957F" w14:textId="77777777" w:rsidR="00547758" w:rsidRPr="00547758" w:rsidRDefault="00547758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8-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9E45E9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proofErr w:type="spellStart"/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Rabbenağfirli</w:t>
                              </w:r>
                              <w:proofErr w:type="spellEnd"/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Duası’n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n</w:t>
                              </w:r>
                              <w:proofErr w:type="spellEnd"/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3D74C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BC580" id="Group 2" o:spid="_x0000_s1026" style="position:absolute;margin-left:-40.1pt;margin-top:17.05pt;width:541.4pt;height:156.25pt;z-index:251630080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63F02FCD" w14:textId="77777777" w:rsidR="00CB6C62" w:rsidRDefault="00CB6C62" w:rsidP="00CB6C62"/>
                    </w:txbxContent>
                  </v:textbox>
                </v:shape>
                <v:group id="Group 4" o:spid="_x0000_s1028" style="position:absolute;left:2387;top:1497;width:4062;height:510" coordorigin="2919,1132" coordsize="406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2919;top:11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E6D6DE3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378;top:1192;width:360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21683226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vessalavâtü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ve’t-tayyibât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35588DEF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1" style="position:absolute;left:2356;top:3474;width:4372;height:510" coordorigin="2831,1519" coordsize="437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2831;top:151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7E9C260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258;top:1564;width:394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24F81BD7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gramStart"/>
                          <w:r>
                            <w:rPr>
                              <w:rFonts w:ascii="OpenSans" w:hAnsi="OpenSans" w:cs="OpenSans"/>
                            </w:rPr>
                            <w:t>ve</w:t>
                          </w:r>
                          <w:proofErr w:type="gram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eşhedü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Muhammeden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5D50C658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4" style="position:absolute;left:2455;top:2619;width:4723;height:510" coordorigin="1961,1372" coordsize="472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1961;top:137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350FDB2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2403;top:1495;width:428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70186A17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Esselâmu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aleynâ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ve </w:t>
                          </w:r>
                          <w:proofErr w:type="spellStart"/>
                          <w:proofErr w:type="gramStart"/>
                          <w:r>
                            <w:rPr>
                              <w:rFonts w:ascii="OpenSans" w:hAnsi="OpenSans" w:cs="OpenSans"/>
                            </w:rPr>
                            <w:t>alâ</w:t>
                          </w:r>
                          <w:proofErr w:type="spellEnd"/>
                          <w:proofErr w:type="gram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ibâdillâhi’s-sâlihîn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73AAD8E8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37" style="position:absolute;left:6668;top:1552;width:4737;height:510" coordorigin="3837,1210" coordsize="473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837;top:12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BD44250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4305;top:1275;width:426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FB6FB73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Esselâmü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aleyke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eyyühennebiyyü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29D959BF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7558;top:2202;width:3753;height:510" coordorigin="2791,1042" coordsize="375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2791;top:104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5A8997F7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185;top:1139;width:3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388A73F3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gramStart"/>
                          <w:r>
                            <w:rPr>
                              <w:rFonts w:ascii="OpenSans" w:hAnsi="OpenSans" w:cs="OpenSans"/>
                            </w:rPr>
                            <w:t>ve</w:t>
                          </w:r>
                          <w:proofErr w:type="gram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rahmetullâhi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ve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berekâtuh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328F0E6A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3" style="position:absolute;left:2387;top:2062;width:4107;height:510" coordorigin="-3224,1807" coordsize="410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-3224;top:180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8D5A09D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-2787;top:1894;width:367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AFA786D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r>
                            <w:rPr>
                              <w:rFonts w:ascii="OpenSans" w:hAnsi="OpenSans" w:cs="OpenSans"/>
                            </w:rPr>
                            <w:t xml:space="preserve">Eşhedü en lâ ilâhe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illallâh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55EAC7A9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46" style="position:absolute;left:7409;top:2997;width:3972;height:510" coordorigin="1926,1129" coordsize="397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1926;top:112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67CC117B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2388;top:1204;width:351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521B73D" w14:textId="77777777" w:rsidR="00244226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Ettahiyyâtü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lillâhi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</w:t>
                          </w:r>
                        </w:p>
                        <w:p w14:paraId="297FA06A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49" style="position:absolute;left:7318;top:3489;width:4102;height:510" coordorigin="4119,1417" coordsize="410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4119;top:1417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62F0003B" w14:textId="77777777"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4540;top:1519;width:368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CDBEBFF" w14:textId="77777777" w:rsidR="00244226" w:rsidRPr="007D3943" w:rsidRDefault="00244226" w:rsidP="00244226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abdühû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 xml:space="preserve"> ve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</w:rPr>
                            <w:t>resûlüh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</w:rPr>
                            <w:t>.</w:t>
                          </w:r>
                        </w:p>
                        <w:p w14:paraId="6BF94A29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4D06281D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003DB402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2-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5A2F718A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6923998B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15C64CA1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5-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73767BE0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237B33D7" w14:textId="77777777" w:rsidR="00CB6C62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4880957F" w14:textId="77777777" w:rsidR="00547758" w:rsidRPr="00547758" w:rsidRDefault="00547758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399E45E9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proofErr w:type="spellStart"/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Rabbenağfirli</w:t>
                        </w:r>
                        <w:proofErr w:type="spellEnd"/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Duası’n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n</w:t>
                        </w:r>
                        <w:proofErr w:type="spellEnd"/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2533D74C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6AC0CB" w14:textId="77777777" w:rsidR="00375F1D" w:rsidRDefault="00375F1D" w:rsidP="00CB6C62"/>
    <w:p w14:paraId="329E99C3" w14:textId="77777777" w:rsidR="00CB6C62" w:rsidRDefault="00CB6C62" w:rsidP="00CB6C62"/>
    <w:p w14:paraId="097D9D1E" w14:textId="77777777" w:rsidR="00CB6C62" w:rsidRDefault="00CB6C62" w:rsidP="00CB6C62"/>
    <w:p w14:paraId="3301421E" w14:textId="77777777" w:rsidR="00CB6C62" w:rsidRDefault="00CB6C62" w:rsidP="00CB6C62"/>
    <w:p w14:paraId="525257E8" w14:textId="77777777" w:rsidR="00CB6C62" w:rsidRDefault="00CB6C62" w:rsidP="00CB6C62"/>
    <w:p w14:paraId="3C034569" w14:textId="0803B601" w:rsidR="00CB6C62" w:rsidRDefault="00CB6C62" w:rsidP="00CB6C62"/>
    <w:p w14:paraId="648A96B9" w14:textId="5567BE7D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6E0DEF" wp14:editId="2101A73B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10C5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E0DEF" id="Text Box 60" o:spid="_x0000_s1055" type="#_x0000_t202" style="position:absolute;margin-left:-39.65pt;margin-top:3.65pt;width:42.5pt;height:2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6CA610C5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61EA51" wp14:editId="212B9BB8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0" t="0" r="12700" b="1333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7DA12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EA51" id="Text Box 59" o:spid="_x0000_s1056" type="#_x0000_t202" style="position:absolute;margin-left:-39.65pt;margin-top:3.55pt;width:539pt;height:22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2167DA12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3C51F49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77E18E" wp14:editId="555688DB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29198" w14:textId="77777777" w:rsidR="00CB6C62" w:rsidRPr="00D61BB6" w:rsidRDefault="00A22C04" w:rsidP="009C0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Edep kelimesinin çoğuludur. Edep İyi</w:t>
                            </w:r>
                            <w:r w:rsidR="009C0495"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ahlak, güzel terbiye, eğitim demektir.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E18E" id="Text Box 52" o:spid="_x0000_s1057" type="#_x0000_t202" style="position:absolute;margin-left:88.35pt;margin-top:5.7pt;width:283.45pt;height:31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9929198" w14:textId="77777777" w:rsidR="00CB6C62" w:rsidRPr="00D61BB6" w:rsidRDefault="00A22C04" w:rsidP="009C0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Edep kelimesinin çoğuludur. Edep İyi</w:t>
                      </w:r>
                      <w:r w:rsidR="009C0495" w:rsidRP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ahlak, güzel terbiye, eğitim demektir.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3C2018" wp14:editId="057785D9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245156" w14:textId="77777777" w:rsidR="00CB6C62" w:rsidRPr="00D61BB6" w:rsidRDefault="00A22C04" w:rsidP="00D61BB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Bolluk, Allah’ın (</w:t>
                            </w:r>
                            <w:proofErr w:type="spellStart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.) her şeyi</w:t>
                            </w:r>
                            <w:r w:rsid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karşılıksız vermesidir.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2018" id="Text Box 51" o:spid="_x0000_s1058" type="#_x0000_t202" style="position:absolute;margin-left:-34.5pt;margin-top:3.1pt;width:110.55pt;height:79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BGg8kB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8245156" w14:textId="77777777" w:rsidR="00CB6C62" w:rsidRPr="00D61BB6" w:rsidRDefault="00A22C04" w:rsidP="00D61BB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Bolluk, Allah’ın (</w:t>
                      </w:r>
                      <w:proofErr w:type="spellStart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.) her şeyi</w:t>
                      </w:r>
                      <w:r w:rsid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karşılıksız vermesidir.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20A9C0B" wp14:editId="2879EBF8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82B9E0" w14:textId="77777777" w:rsidR="00CB6C62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iCs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Kişinin özel yaşamının gizliliğidir.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A9C0B" id="Text Box 47" o:spid="_x0000_s1059" type="#_x0000_t202" style="position:absolute;margin-left:384.6pt;margin-top:3.1pt;width:110.55pt;height:79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B82B9E0" w14:textId="77777777" w:rsidR="00CB6C62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iCs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Kişinin özel yaşamının gizliliğidir.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1F35B0" wp14:editId="2E12F626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629749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F35B0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0" type="#_x0000_t109" style="position:absolute;margin-left:-39.25pt;margin-top:.3pt;width:538.6pt;height:170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RojLa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31629749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C4DF276" w14:textId="77777777" w:rsidR="00CB6C62" w:rsidRDefault="00CB6C62" w:rsidP="00CB6C62"/>
    <w:p w14:paraId="455B6286" w14:textId="77777777" w:rsidR="00CB6C62" w:rsidRDefault="009234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B99891" wp14:editId="73CD2E25">
                <wp:simplePos x="0" y="0"/>
                <wp:positionH relativeFrom="column">
                  <wp:posOffset>3472180</wp:posOffset>
                </wp:positionH>
                <wp:positionV relativeFrom="paragraph">
                  <wp:posOffset>43180</wp:posOffset>
                </wp:positionV>
                <wp:extent cx="929640" cy="292608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9260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C1B895" w14:textId="77777777" w:rsidR="00CB6C62" w:rsidRPr="00D61BB6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61B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Mahremiyet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9891" id="Text Box 53" o:spid="_x0000_s1061" type="#_x0000_t202" style="position:absolute;margin-left:273.4pt;margin-top:3.4pt;width:73.2pt;height:23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FC1B895" w14:textId="77777777" w:rsidR="00CB6C62" w:rsidRPr="00D61BB6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61B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Mahremiyet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361C110" wp14:editId="2170338F">
                <wp:simplePos x="0" y="0"/>
                <wp:positionH relativeFrom="column">
                  <wp:posOffset>2604186</wp:posOffset>
                </wp:positionH>
                <wp:positionV relativeFrom="paragraph">
                  <wp:posOffset>42266</wp:posOffset>
                </wp:positionV>
                <wp:extent cx="720090" cy="285292"/>
                <wp:effectExtent l="0" t="0" r="4191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852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4290A4" w14:textId="77777777" w:rsidR="00CB6C62" w:rsidRPr="0037675F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Adap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C110" id="Text Box 54" o:spid="_x0000_s1062" type="#_x0000_t202" style="position:absolute;margin-left:205.05pt;margin-top:3.35pt;width:56.7pt;height:22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B4290A4" w14:textId="77777777" w:rsidR="00CB6C62" w:rsidRPr="0037675F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4C30A4A" wp14:editId="6876C100">
                <wp:simplePos x="0" y="0"/>
                <wp:positionH relativeFrom="column">
                  <wp:posOffset>1550797</wp:posOffset>
                </wp:positionH>
                <wp:positionV relativeFrom="paragraph">
                  <wp:posOffset>42266</wp:posOffset>
                </wp:positionV>
                <wp:extent cx="720090" cy="248716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71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6CB36F" w14:textId="77777777" w:rsidR="00CB6C62" w:rsidRPr="00A22C04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Rızık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0A4A" id="Text Box 55" o:spid="_x0000_s1063" type="#_x0000_t202" style="position:absolute;margin-left:122.1pt;margin-top:3.35pt;width:56.7pt;height:19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86CB36F" w14:textId="77777777" w:rsidR="00CB6C62" w:rsidRPr="00A22C04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Rızık</w:t>
                      </w:r>
                    </w:p>
                  </w:txbxContent>
                </v:textbox>
              </v:shape>
            </w:pict>
          </mc:Fallback>
        </mc:AlternateContent>
      </w:r>
    </w:p>
    <w:p w14:paraId="5DDF775C" w14:textId="77777777" w:rsidR="00CB6C62" w:rsidRDefault="00A22C0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981989" wp14:editId="3BB1703D">
                <wp:simplePos x="0" y="0"/>
                <wp:positionH relativeFrom="column">
                  <wp:posOffset>1548130</wp:posOffset>
                </wp:positionH>
                <wp:positionV relativeFrom="paragraph">
                  <wp:posOffset>215265</wp:posOffset>
                </wp:positionV>
                <wp:extent cx="720090" cy="276225"/>
                <wp:effectExtent l="0" t="0" r="41910" b="66675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F52E4C" w14:textId="77777777" w:rsidR="00CB6C62" w:rsidRPr="00A22C04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Bereket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1989" id="Text Box 58" o:spid="_x0000_s1064" type="#_x0000_t202" style="position:absolute;margin-left:121.9pt;margin-top:16.95pt;width:56.7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2F52E4C" w14:textId="77777777" w:rsidR="00CB6C62" w:rsidRPr="00A22C04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Bereket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B659E9" wp14:editId="2ED704DA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E1C66D" w14:textId="77777777" w:rsidR="00CB6C62" w:rsidRPr="0037675F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Selam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59E9" id="Text Box 56" o:spid="_x0000_s1065" type="#_x0000_t202" style="position:absolute;margin-left:291.05pt;margin-top:17.2pt;width:56.7pt;height:19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sM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1E1C66D" w14:textId="77777777" w:rsidR="00CB6C62" w:rsidRPr="0037675F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Selam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D63DB8" wp14:editId="09E1EF99">
                <wp:simplePos x="0" y="0"/>
                <wp:positionH relativeFrom="column">
                  <wp:posOffset>2606040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0160" t="12700" r="12700" b="2095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AE48A9" w14:textId="77777777" w:rsidR="00CB6C62" w:rsidRPr="0037675F" w:rsidRDefault="00A22C04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2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Nezaket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DB8" id="Text Box 57" o:spid="_x0000_s1066" type="#_x0000_t202" style="position:absolute;margin-left:205.2pt;margin-top:17.2pt;width:56.7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7g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CAE48A9" w14:textId="77777777" w:rsidR="00CB6C62" w:rsidRPr="0037675F" w:rsidRDefault="00A22C04" w:rsidP="00E13BBA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2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Nezaket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CDB663D" wp14:editId="14546A1D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E27679" w14:textId="77777777" w:rsidR="00A22C04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İnsan ve diğer canlıların beslenip</w:t>
                            </w:r>
                          </w:p>
                          <w:p w14:paraId="46E7E902" w14:textId="77777777" w:rsidR="00A22C04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yaşayabilmeleri</w:t>
                            </w:r>
                            <w:proofErr w:type="gramEnd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için yedikleri ve içtikleri</w:t>
                            </w:r>
                          </w:p>
                          <w:p w14:paraId="49E2BEAD" w14:textId="77777777" w:rsidR="00CB6C62" w:rsidRPr="00D61BB6" w:rsidRDefault="00A22C04" w:rsidP="00A22C04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her</w:t>
                            </w:r>
                            <w:proofErr w:type="gramEnd"/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şeydir.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663D" id="Text Box 50" o:spid="_x0000_s1067" type="#_x0000_t202" style="position:absolute;margin-left:-35.2pt;margin-top:10.6pt;width:110.55pt;height:79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WYb/RM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CE27679" w14:textId="77777777" w:rsidR="00A22C04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İnsan ve diğer canlıların beslenip</w:t>
                      </w:r>
                    </w:p>
                    <w:p w14:paraId="46E7E902" w14:textId="77777777" w:rsidR="00A22C04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gramStart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yaşayabilmeleri</w:t>
                      </w:r>
                      <w:proofErr w:type="gramEnd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için yedikleri ve içtikleri</w:t>
                      </w:r>
                    </w:p>
                    <w:p w14:paraId="49E2BEAD" w14:textId="77777777" w:rsidR="00CB6C62" w:rsidRPr="00D61BB6" w:rsidRDefault="00A22C04" w:rsidP="00A22C04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her</w:t>
                      </w:r>
                      <w:proofErr w:type="gramEnd"/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 xml:space="preserve"> şeydir.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A4E743" wp14:editId="685E4C9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104986" w14:textId="77777777" w:rsidR="00CB6C62" w:rsidRPr="00D61BB6" w:rsidRDefault="009C0495" w:rsidP="00E13BB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Barış</w:t>
                            </w:r>
                            <w:r w:rsidR="00A22C04"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esenlik, güven, kurtuluş gibi anlamlara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E743" id="Text Box 48" o:spid="_x0000_s1068" type="#_x0000_t202" style="position:absolute;margin-left:385.3pt;margin-top:11.3pt;width:110.55pt;height:79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8104986" w14:textId="77777777" w:rsidR="00CB6C62" w:rsidRPr="00D61BB6" w:rsidRDefault="009C0495" w:rsidP="00E13BBA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Barış</w:t>
                      </w:r>
                      <w:r w:rsidR="00A22C04" w:rsidRPr="00D61BB6">
                        <w:rPr>
                          <w:rFonts w:cstheme="minorHAnsi"/>
                          <w:sz w:val="24"/>
                          <w:szCs w:val="24"/>
                        </w:rPr>
                        <w:t>, esenlik, güven, kurtuluş gibi anlamlara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60F2E59A" w14:textId="77777777" w:rsidR="00CB6C62" w:rsidRDefault="00CB6C62" w:rsidP="00CB6C62"/>
    <w:p w14:paraId="615F3556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EBC83D3" wp14:editId="04ADA30A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F3239D" w14:textId="77777777" w:rsidR="00A22C04" w:rsidRPr="00D61BB6" w:rsidRDefault="00A22C04" w:rsidP="00A22C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İnsanın çevresindekilere karşı gösterdiği kibar, görgülü</w:t>
                            </w:r>
                          </w:p>
                          <w:p w14:paraId="5AA9F255" w14:textId="77777777" w:rsidR="00CB6C62" w:rsidRPr="00D61BB6" w:rsidRDefault="00A22C04" w:rsidP="00A22C04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D61BB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Davranışlara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83D3" id="Text Box 49" o:spid="_x0000_s1069" type="#_x0000_t202" style="position:absolute;margin-left:89.75pt;margin-top:5.5pt;width:283.45pt;height:31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0F3239D" w14:textId="77777777" w:rsidR="00A22C04" w:rsidRPr="00D61BB6" w:rsidRDefault="00A22C04" w:rsidP="00A22C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İnsanın çevresindekilere karşı gösterdiği kibar, görgülü</w:t>
                      </w:r>
                    </w:p>
                    <w:p w14:paraId="5AA9F255" w14:textId="77777777" w:rsidR="00CB6C62" w:rsidRPr="00D61BB6" w:rsidRDefault="00A22C04" w:rsidP="00A22C04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D61BB6">
                        <w:rPr>
                          <w:rFonts w:cstheme="minorHAnsi"/>
                          <w:sz w:val="24"/>
                          <w:szCs w:val="24"/>
                        </w:rPr>
                        <w:t>Davranışlara denir.</w:t>
                      </w:r>
                    </w:p>
                  </w:txbxContent>
                </v:textbox>
              </v:shape>
            </w:pict>
          </mc:Fallback>
        </mc:AlternateContent>
      </w:r>
    </w:p>
    <w:p w14:paraId="1C8E0FC4" w14:textId="77777777" w:rsidR="00CB6C62" w:rsidRDefault="00CB6C62" w:rsidP="00CB6C62"/>
    <w:p w14:paraId="10FF9EC8" w14:textId="77777777"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C30B038" wp14:editId="6ED3210E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47086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0770C9" w14:textId="77777777" w:rsidR="00CB6C62" w:rsidRPr="00EB5EF6" w:rsidRDefault="009747C6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Yandai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hadisi açıklayınız.       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FB9A1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DBE6F5" w14:textId="77777777" w:rsidR="009747C6" w:rsidRPr="009747C6" w:rsidRDefault="009747C6" w:rsidP="009747C6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747C6">
                                <w:rPr>
                                  <w:rFonts w:ascii="OpenSans" w:hAnsi="OpenSans" w:cs="OpenSan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“Müslüman, </w:t>
                              </w:r>
                              <w:r w:rsidRPr="009747C6">
                                <w:rPr>
                                  <w:rFonts w:ascii="OpenSans" w:hAnsi="OpenSans" w:cs="OpenSans"/>
                                  <w:b/>
                                  <w:sz w:val="28"/>
                                  <w:szCs w:val="28"/>
                                </w:rPr>
                                <w:t>elinden</w:t>
                              </w:r>
                              <w:r w:rsidRPr="009747C6">
                                <w:rPr>
                                  <w:rFonts w:ascii="OpenSans" w:hAnsi="OpenSans" w:cs="OpenSan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ve dilinden diğer Müslümanların emin (güvende) olduğu kimsedir.”</w:t>
                              </w:r>
                            </w:p>
                            <w:p w14:paraId="5B3815C6" w14:textId="77777777" w:rsidR="009747C6" w:rsidRPr="009747C6" w:rsidRDefault="009747C6" w:rsidP="009747C6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Hz. Muhammed’e (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s.a.v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.)</w:t>
                              </w:r>
                            </w:p>
                            <w:p w14:paraId="11A845CB" w14:textId="77777777" w:rsidR="00CB6C62" w:rsidRPr="009A2E5E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54AD48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2889979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D74633E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1510026A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22395B86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0B038" id="Group 31" o:spid="_x0000_s1070" style="position:absolute;margin-left:-38.1pt;margin-top:1.05pt;width:537.35pt;height:142.5pt;z-index:251631104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79547086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80770C9" w14:textId="77777777" w:rsidR="00CB6C62" w:rsidRPr="00EB5EF6" w:rsidRDefault="009747C6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Yandai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hadisi açıklayınız.       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2FDFB9A1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3CDBE6F5" w14:textId="77777777" w:rsidR="009747C6" w:rsidRPr="009747C6" w:rsidRDefault="009747C6" w:rsidP="009747C6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747C6">
                          <w:rPr>
                            <w:rFonts w:ascii="OpenSans" w:hAnsi="OpenSans" w:cs="OpenSans"/>
                            <w:b/>
                            <w:bCs/>
                            <w:sz w:val="28"/>
                            <w:szCs w:val="28"/>
                          </w:rPr>
                          <w:t xml:space="preserve">“Müslüman, </w:t>
                        </w:r>
                        <w:r w:rsidRPr="009747C6">
                          <w:rPr>
                            <w:rFonts w:ascii="OpenSans" w:hAnsi="OpenSans" w:cs="OpenSans"/>
                            <w:b/>
                            <w:sz w:val="28"/>
                            <w:szCs w:val="28"/>
                          </w:rPr>
                          <w:t>elinden</w:t>
                        </w:r>
                        <w:r w:rsidRPr="009747C6">
                          <w:rPr>
                            <w:rFonts w:ascii="OpenSans" w:hAnsi="OpenSans" w:cs="OpenSans"/>
                            <w:b/>
                            <w:bCs/>
                            <w:sz w:val="28"/>
                            <w:szCs w:val="28"/>
                          </w:rPr>
                          <w:t xml:space="preserve"> ve dilinden diğer Müslümanların emin (güvende) olduğu kimsedir.”</w:t>
                        </w:r>
                      </w:p>
                      <w:p w14:paraId="5B3815C6" w14:textId="77777777" w:rsidR="009747C6" w:rsidRPr="009747C6" w:rsidRDefault="009747C6" w:rsidP="009747C6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b/>
                            <w:bCs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Hz. Muhammed’e (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s.a.v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.)</w:t>
                        </w:r>
                      </w:p>
                      <w:p w14:paraId="11A845CB" w14:textId="77777777" w:rsidR="00CB6C62" w:rsidRPr="009A2E5E" w:rsidRDefault="00CB6C62" w:rsidP="00E13BBA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i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36" o:spid="_x0000_s1075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7354AD48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2889979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D74633E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1510026A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22395B86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97B2A8F" w14:textId="77777777" w:rsidR="00CB6C62" w:rsidRDefault="00CB6C62" w:rsidP="00CB6C62"/>
    <w:p w14:paraId="451C89DD" w14:textId="77777777" w:rsidR="00CB6C62" w:rsidRDefault="00CB6C62" w:rsidP="00CB6C62"/>
    <w:p w14:paraId="72E1BBEC" w14:textId="77777777" w:rsidR="00CB6C62" w:rsidRDefault="00CB6C62" w:rsidP="00CB6C62"/>
    <w:p w14:paraId="58F3485D" w14:textId="77777777" w:rsidR="00CB6C62" w:rsidRDefault="00CB6C62" w:rsidP="00CB6C62"/>
    <w:p w14:paraId="082C0CE7" w14:textId="2F6131DE" w:rsidR="00CB6C62" w:rsidRDefault="00CB6C62" w:rsidP="00CB6C62"/>
    <w:p w14:paraId="1CF7A9BA" w14:textId="3EC2F05C" w:rsidR="00CB6C62" w:rsidRDefault="005B64D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7A69E0" wp14:editId="691C45D5">
                <wp:simplePos x="0" y="0"/>
                <wp:positionH relativeFrom="column">
                  <wp:posOffset>-414020</wp:posOffset>
                </wp:positionH>
                <wp:positionV relativeFrom="paragraph">
                  <wp:posOffset>162560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8E8E68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69E0" id="Text Box 65" o:spid="_x0000_s1076" type="#_x0000_t202" style="position:absolute;margin-left:-32.6pt;margin-top:12.8pt;width:538.6pt;height:12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tS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3A8E8E68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5AC792" wp14:editId="7CAFE08E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4118E4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AC792" id="Rectangle 66" o:spid="_x0000_s1077" style="position:absolute;margin-left:-38.1pt;margin-top:1.55pt;width:42.5pt;height:2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hiNgIAAKgEAAAOAAAAZHJzL2Uyb0RvYy54bWysVMGO0zAQvSPxD5bvNEm3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B/x5hi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744118E4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436F3B3" w14:textId="0F68E7F6" w:rsidR="00CB6C62" w:rsidRDefault="009747C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142696" wp14:editId="60C6EA6A">
                <wp:simplePos x="0" y="0"/>
                <wp:positionH relativeFrom="column">
                  <wp:posOffset>633730</wp:posOffset>
                </wp:positionH>
                <wp:positionV relativeFrom="paragraph">
                  <wp:posOffset>213995</wp:posOffset>
                </wp:positionV>
                <wp:extent cx="504190" cy="314325"/>
                <wp:effectExtent l="0" t="0" r="29210" b="6667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5D11CF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yat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2696" id="Text Box 70" o:spid="_x0000_s1078" type="#_x0000_t202" style="position:absolute;margin-left:49.9pt;margin-top:16.85pt;width:39.7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95D11CF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yat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142FF1" wp14:editId="58FE7A39">
                <wp:simplePos x="0" y="0"/>
                <wp:positionH relativeFrom="column">
                  <wp:posOffset>2300605</wp:posOffset>
                </wp:positionH>
                <wp:positionV relativeFrom="paragraph">
                  <wp:posOffset>42545</wp:posOffset>
                </wp:positionV>
                <wp:extent cx="504190" cy="276225"/>
                <wp:effectExtent l="0" t="0" r="29210" b="6667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220886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dap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2FF1" id="Text Box 76" o:spid="_x0000_s1079" type="#_x0000_t202" style="position:absolute;margin-left:181.15pt;margin-top:3.35pt;width:39.7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0C220886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37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FF5F56" wp14:editId="6AC82BC0">
                <wp:simplePos x="0" y="0"/>
                <wp:positionH relativeFrom="column">
                  <wp:posOffset>-292633</wp:posOffset>
                </wp:positionH>
                <wp:positionV relativeFrom="paragraph">
                  <wp:posOffset>217576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5FDF4C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5F56" id="Text Box 68" o:spid="_x0000_s1080" type="#_x0000_t202" style="position:absolute;margin-left:-23.05pt;margin-top:17.15pt;width:48.4pt;height:1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725FDF4C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1CE557" wp14:editId="126EBB66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3F1DCE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67376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E557" id="Text Box 74" o:spid="_x0000_s1081" type="#_x0000_t202" style="position:absolute;margin-left:118.8pt;margin-top:1.3pt;width:39.7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33F1DCE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673764">
                        <w:rPr>
                          <w:rFonts w:ascii="Titillium-Thin" w:hAnsi="Titillium-Thin" w:cs="Titillium-Thi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4B5BD4" wp14:editId="0246A22C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813E62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2E43143D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5E6C2B72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6CB9299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5BD4" id="Text Box 67" o:spid="_x0000_s1082" type="#_x0000_t202" style="position:absolute;margin-left:293.7pt;margin-top:5.65pt;width:207.7pt;height:99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+//aYE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39813E62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2E43143D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5E6C2B72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76CB9299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3CA9C1" wp14:editId="4ABE6ACE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203891" w14:textId="77777777" w:rsidR="00CB6C62" w:rsidRPr="00540191" w:rsidRDefault="009747C6" w:rsidP="00540191">
                            <w:proofErr w:type="spell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Neza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A9C1" id="Text Box 80" o:spid="_x0000_s1083" type="#_x0000_t202" style="position:absolute;margin-left:239.25pt;margin-top:1.3pt;width:39.7pt;height:19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47203891" w14:textId="77777777" w:rsidR="00CB6C62" w:rsidRPr="00540191" w:rsidRDefault="009747C6" w:rsidP="00540191">
                      <w:proofErr w:type="spell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Neza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2FFD89" w14:textId="77777777" w:rsidR="00CB6C62" w:rsidRDefault="009747C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E2313F" wp14:editId="68F7587B">
                <wp:simplePos x="0" y="0"/>
                <wp:positionH relativeFrom="column">
                  <wp:posOffset>1319530</wp:posOffset>
                </wp:positionH>
                <wp:positionV relativeFrom="paragraph">
                  <wp:posOffset>138430</wp:posOffset>
                </wp:positionV>
                <wp:extent cx="504190" cy="285750"/>
                <wp:effectExtent l="0" t="0" r="29210" b="5715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D3440A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Tahiy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313F" id="Text Box 78" o:spid="_x0000_s1084" type="#_x0000_t202" style="position:absolute;margin-left:103.9pt;margin-top:10.9pt;width:39.7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3D3440A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Tahiy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765E16" wp14:editId="06143EE0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0D95C1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5E16" id="Text Box 81" o:spid="_x0000_s1085" type="#_x0000_t202" style="position:absolute;margin-left:240.35pt;margin-top:30.55pt;width:39.7pt;height:1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Bx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ZJBx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30D95C1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89C654" wp14:editId="3D17E6CF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21667D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C654" id="Text Box 75" o:spid="_x0000_s1086" type="#_x0000_t202" style="position:absolute;margin-left:220.5pt;margin-top:3.65pt;width:39.7pt;height:1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M9yQ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521667D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58DD00" wp14:editId="52828195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77ED84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İleti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DD00" id="Text Box 83" o:spid="_x0000_s1087" type="#_x0000_t202" style="position:absolute;margin-left:41.7pt;margin-top:54.9pt;width:39.7pt;height:19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oW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6877ED84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İleti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9A25A4" wp14:editId="51BCC947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9D31EF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25A4" id="Text Box 82" o:spid="_x0000_s1088" type="#_x0000_t202" style="position:absolute;margin-left:46.15pt;margin-top:22.7pt;width:39.7pt;height:19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pD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sgjNF2Ztp9kDTBv0d+jfsH3h0Gr7iFEPm6zC7veeWI6R/KSgxWMHwOqLH2fL8wLu&#10;2LlnN/cQRQGqwh5yFY/XPq3LvbGiaSFSmg2lr2DKaxEn8InVuBtgW6U5SJs1rMP5d/zraf9v/wA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dYuqQ8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339D31EF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sz w:val="24"/>
                          <w:szCs w:val="24"/>
                        </w:rPr>
                        <w:t>mele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BEE132" wp14:editId="740A507B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C2E7CB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şim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E132" id="Text Box 79" o:spid="_x0000_s1089" type="#_x0000_t202" style="position:absolute;margin-left:-28.1pt;margin-top:54.9pt;width:39.7pt;height:19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k+rdP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4C2E7CB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şim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3DB2E6" wp14:editId="35A3D38B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B68D9C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B2E6" id="Text Box 77" o:spid="_x0000_s1090" type="#_x0000_t202" style="position:absolute;margin-left:173.8pt;margin-top:50.4pt;width:39.7pt;height:1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fQ4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4B68D9C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E4C412" wp14:editId="59BBBDD7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652787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C74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4C412" id="Text Box 73" o:spid="_x0000_s1091" type="#_x0000_t202" style="position:absolute;margin-left:120.8pt;margin-top:50.8pt;width:39.7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N0G1KL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30652787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C7406">
                        <w:rPr>
                          <w:rFonts w:cstheme="minorHAnsi"/>
                          <w:sz w:val="24"/>
                          <w:szCs w:val="24"/>
                        </w:rPr>
                        <w:t>Bes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0FDDA4" wp14:editId="280B6F5B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002E31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7406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Lok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DDA4" id="Text Box 72" o:spid="_x0000_s1092" type="#_x0000_t202" style="position:absolute;margin-left:161.25pt;margin-top:15.55pt;width:39.7pt;height:1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d72dRs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3002E31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r w:rsidRPr="00FC7406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Lok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EDDC9C" wp14:editId="4A1BD01B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7CA007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DC9C" id="Text Box 71" o:spid="_x0000_s1093" type="#_x0000_t202" style="position:absolute;margin-left:230.1pt;margin-top:54.9pt;width:39.7pt;height:1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Gwia1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E7CA007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D70F7E" wp14:editId="1C4366AE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CFA912" w14:textId="77777777" w:rsidR="00CB6C62" w:rsidRPr="00540191" w:rsidRDefault="009747C6" w:rsidP="0054019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C7406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0F7E" id="Text Box 69" o:spid="_x0000_s1094" type="#_x0000_t202" style="position:absolute;margin-left:-2.15pt;margin-top:30.55pt;width:39.7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1CFA912" w14:textId="77777777" w:rsidR="00CB6C62" w:rsidRPr="00540191" w:rsidRDefault="009747C6" w:rsidP="0054019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C7406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B1E2CA3" w14:textId="23F7E476" w:rsidR="00CB6C62" w:rsidRDefault="00CB6C62" w:rsidP="00CB6C62"/>
    <w:p w14:paraId="7FA34812" w14:textId="77777777" w:rsidR="00CB6C62" w:rsidRDefault="00CB6C62" w:rsidP="00CB6C62"/>
    <w:p w14:paraId="3610D93E" w14:textId="77777777" w:rsidR="00CB6C62" w:rsidRDefault="00CB6C62" w:rsidP="00CB6C62"/>
    <w:p w14:paraId="6673AF4B" w14:textId="60A80B9C" w:rsidR="00481B20" w:rsidRDefault="005B64D6" w:rsidP="00CB6C6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6DDBB3" wp14:editId="73B21455">
                <wp:simplePos x="0" y="0"/>
                <wp:positionH relativeFrom="rightMargin">
                  <wp:align>left</wp:align>
                </wp:positionH>
                <wp:positionV relativeFrom="paragraph">
                  <wp:posOffset>-95250</wp:posOffset>
                </wp:positionV>
                <wp:extent cx="659130" cy="288290"/>
                <wp:effectExtent l="19050" t="19050" r="45720" b="5461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F2F76E" w14:textId="77777777" w:rsidR="005B64D6" w:rsidRPr="00CB6C62" w:rsidRDefault="005B64D6" w:rsidP="005B64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DDBB3" id="Rectangle 45" o:spid="_x0000_s1095" style="position:absolute;margin-left:0;margin-top:-7.5pt;width:51.9pt;height:22.7pt;z-index:2516710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28F2F76E" w14:textId="77777777" w:rsidR="005B64D6" w:rsidRPr="00CB6C62" w:rsidRDefault="005B64D6" w:rsidP="005B64D6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5CDA39" wp14:editId="11C2ED9A">
                <wp:simplePos x="0" y="0"/>
                <wp:positionH relativeFrom="column">
                  <wp:posOffset>-409575</wp:posOffset>
                </wp:positionH>
                <wp:positionV relativeFrom="paragraph">
                  <wp:posOffset>10795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8BC3AD" w14:textId="77777777" w:rsidR="005B64D6" w:rsidRPr="00F72C2D" w:rsidRDefault="005B64D6" w:rsidP="005B64D6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CDA39" id="Rectangle 44" o:spid="_x0000_s1096" style="position:absolute;margin-left:-32.25pt;margin-top:.85pt;width:51.9pt;height:22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iAgg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578BC3AD" w14:textId="77777777" w:rsidR="005B64D6" w:rsidRPr="00F72C2D" w:rsidRDefault="005B64D6" w:rsidP="005B64D6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481B2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97BDDDA" wp14:editId="34A80D4C">
                <wp:simplePos x="0" y="0"/>
                <wp:positionH relativeFrom="column">
                  <wp:posOffset>-375920</wp:posOffset>
                </wp:positionH>
                <wp:positionV relativeFrom="paragraph">
                  <wp:posOffset>-65405</wp:posOffset>
                </wp:positionV>
                <wp:extent cx="6840220" cy="1876657"/>
                <wp:effectExtent l="19050" t="19050" r="74930" b="6667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76657"/>
                          <a:chOff x="598" y="1126"/>
                          <a:chExt cx="10772" cy="2885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1346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A8B4FE" w14:textId="77777777" w:rsidR="00CB6C62" w:rsidRDefault="00CB6C62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342833" w14:textId="77777777" w:rsidR="00381E2D" w:rsidRDefault="00381E2D" w:rsidP="009D11D2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CF701A5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(şirk koşmak, </w:t>
                              </w:r>
                              <w:proofErr w:type="spell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Tahiyyat</w:t>
                              </w:r>
                              <w:proofErr w:type="spell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Duası, sofra adabı, besmeleyle, selamlaşmaya, 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ahlakı,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adap kuralları)</w:t>
                              </w:r>
                            </w:p>
                            <w:p w14:paraId="3B06FDF8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İnsan ilişkilerini düzenleyen, kolaylaştıran yazılı olmayan toplumsal kurallara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D61BB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……………..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..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1649E392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2. Hem dinî hem de insani bir görev olarak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</w:t>
                              </w:r>
                              <w:r w:rsidR="00D61BB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………..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………..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özen göstermeliyiz.</w:t>
                              </w:r>
                            </w:p>
                            <w:p w14:paraId="2BAC0EAA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3. Hz. Muhammed de (</w:t>
                              </w:r>
                              <w:proofErr w:type="spell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.) yemeğe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</w:t>
                              </w:r>
                              <w:r w:rsidR="00D61BB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…………….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başlanmasını Müslümanlara tavsiye etmiştir.</w:t>
                              </w:r>
                            </w:p>
                            <w:p w14:paraId="02BB5333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D61BB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Allah’tan (</w:t>
                              </w:r>
                              <w:proofErr w:type="spell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c.c</w:t>
                              </w:r>
                              <w:proofErr w:type="spell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.) başka ilahlar olduğuna inanmaktır.</w:t>
                              </w:r>
                            </w:p>
                            <w:p w14:paraId="67736AEC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="00D61BB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……..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her gün beş vakit namazda Müslümanlara selamlaşmanın önemini hatırlatmaktadır.</w:t>
                              </w:r>
                            </w:p>
                            <w:p w14:paraId="51D9BDB2" w14:textId="77777777" w:rsidR="009D11D2" w:rsidRPr="009D11D2" w:rsidRDefault="009D11D2" w:rsidP="009D11D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“Ben ancak güzel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</w:t>
                              </w:r>
                              <w:r w:rsidR="00D61BB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………..</w:t>
                              </w:r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………..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tamamlamak</w:t>
                              </w:r>
                              <w:proofErr w:type="gramEnd"/>
                              <w:r w:rsidRPr="009D11D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için gönderildim.”</w:t>
                              </w:r>
                            </w:p>
                            <w:p w14:paraId="294F3DF7" w14:textId="77777777" w:rsidR="009D11D2" w:rsidRPr="009D11D2" w:rsidRDefault="009D11D2" w:rsidP="009D11D2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60090093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467EB0E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126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DF95C3A" w14:textId="77777777" w:rsidR="00CB6C62" w:rsidRPr="00CB6C62" w:rsidRDefault="00CB6C62" w:rsidP="00AD5D8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AD5D89"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BDDDA" id="Group 41" o:spid="_x0000_s1097" style="position:absolute;margin-left:-29.6pt;margin-top:-5.15pt;width:538.6pt;height:147.75pt;z-index:251632128" coordorigin="598,1126" coordsize="10772,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">
                <v:shape id="Text Box 42" o:spid="_x0000_s1098" type="#_x0000_t202" style="position:absolute;left:598;top:1346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1AA8B4FE" w14:textId="77777777" w:rsidR="00CB6C62" w:rsidRDefault="00CB6C62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5342833" w14:textId="77777777" w:rsidR="00381E2D" w:rsidRDefault="00381E2D" w:rsidP="009D11D2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4CF701A5" w14:textId="77777777" w:rsidR="009D11D2" w:rsidRPr="009D11D2" w:rsidRDefault="009D11D2" w:rsidP="009D11D2">
                        <w:pPr>
                          <w:shd w:val="clear" w:color="auto" w:fill="FFFFFF" w:themeFill="background1"/>
                          <w:spacing w:after="0" w:line="36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(şirk koşmak, </w:t>
                        </w:r>
                        <w:proofErr w:type="spell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Tahiyyat</w:t>
                        </w:r>
                        <w:proofErr w:type="spell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Duası, sofra adabı, besmeleyle, selamlaşmaya, </w:t>
                        </w:r>
                        <w:r w:rsidRPr="009D11D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ahlakı,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adap kuralları)</w:t>
                        </w:r>
                      </w:p>
                      <w:p w14:paraId="3B06FDF8" w14:textId="77777777" w:rsidR="009D11D2" w:rsidRPr="009D11D2" w:rsidRDefault="009D11D2" w:rsidP="009D11D2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1. İnsan ilişkilerini düzenleyen, kolaylaştıran yazılı olmayan toplumsal kurallara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</w:t>
                        </w:r>
                        <w:r w:rsidR="00D61BB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……………..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..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1649E392" w14:textId="77777777" w:rsidR="009D11D2" w:rsidRPr="009D11D2" w:rsidRDefault="009D11D2" w:rsidP="009D11D2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2. Hem dinî hem de insani bir görev olarak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</w:t>
                        </w:r>
                        <w:r w:rsidR="00D61BB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………..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………..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özen göstermeliyiz.</w:t>
                        </w:r>
                      </w:p>
                      <w:p w14:paraId="2BAC0EAA" w14:textId="77777777" w:rsidR="009D11D2" w:rsidRPr="009D11D2" w:rsidRDefault="009D11D2" w:rsidP="009D11D2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3. Hz. Muhammed de (</w:t>
                        </w:r>
                        <w:proofErr w:type="spell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.) yemeğe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</w:t>
                        </w:r>
                        <w:r w:rsidR="00D61BB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…………….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başlanmasını Müslümanlara tavsiye etmiştir.</w:t>
                        </w:r>
                      </w:p>
                      <w:p w14:paraId="02BB5333" w14:textId="77777777" w:rsidR="009D11D2" w:rsidRPr="009D11D2" w:rsidRDefault="009D11D2" w:rsidP="009D11D2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</w:t>
                        </w:r>
                        <w:r w:rsidR="00D61BB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Allah’tan (</w:t>
                        </w:r>
                        <w:proofErr w:type="spell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c.c</w:t>
                        </w:r>
                        <w:proofErr w:type="spell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.) başka ilahlar olduğuna inanmaktır.</w:t>
                        </w:r>
                      </w:p>
                      <w:p w14:paraId="67736AEC" w14:textId="77777777" w:rsidR="009D11D2" w:rsidRPr="009D11D2" w:rsidRDefault="009D11D2" w:rsidP="009D11D2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5.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</w:t>
                        </w:r>
                        <w:r w:rsidR="00D61BB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her gün beş vakit namazda Müslümanlara selamlaşmanın önemini hatırlatmaktadır.</w:t>
                        </w:r>
                      </w:p>
                      <w:p w14:paraId="51D9BDB2" w14:textId="77777777" w:rsidR="009D11D2" w:rsidRPr="009D11D2" w:rsidRDefault="009D11D2" w:rsidP="009D11D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“Ben ancak güzel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</w:t>
                        </w:r>
                        <w:r w:rsidR="00D61BB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………..</w:t>
                        </w:r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………..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tamamlamak</w:t>
                        </w:r>
                        <w:proofErr w:type="gramEnd"/>
                        <w:r w:rsidRPr="009D11D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için gönderildim.”</w:t>
                        </w:r>
                      </w:p>
                      <w:p w14:paraId="294F3DF7" w14:textId="77777777" w:rsidR="009D11D2" w:rsidRPr="009D11D2" w:rsidRDefault="009D11D2" w:rsidP="009D11D2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60090093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467EB0E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9" type="#_x0000_t117" style="position:absolute;left:997;top:1126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7DF95C3A" w14:textId="77777777" w:rsidR="00CB6C62" w:rsidRPr="00CB6C62" w:rsidRDefault="00CB6C62" w:rsidP="00AD5D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AD5D89"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52F360" w14:textId="77777777" w:rsidR="00481B20" w:rsidRDefault="00481B20" w:rsidP="00CB6C62"/>
    <w:p w14:paraId="0800613E" w14:textId="77777777" w:rsidR="00481B20" w:rsidRDefault="00481B20" w:rsidP="00CB6C62"/>
    <w:p w14:paraId="24932194" w14:textId="77777777" w:rsidR="00481B20" w:rsidRDefault="00481B20" w:rsidP="00CB6C62"/>
    <w:p w14:paraId="1E4B312F" w14:textId="77777777" w:rsidR="00481B20" w:rsidRDefault="00481B20" w:rsidP="00CB6C62"/>
    <w:p w14:paraId="21E38C5A" w14:textId="0D4CB372" w:rsidR="00481B20" w:rsidRDefault="00481B20" w:rsidP="00CB6C62">
      <w:r>
        <w:t xml:space="preserve"> </w:t>
      </w:r>
    </w:p>
    <w:p w14:paraId="6E501725" w14:textId="2F579568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FFE5B7" wp14:editId="36B216AA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242B4C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FE5B7" id="AutoShape 64" o:spid="_x0000_s1100" style="position:absolute;margin-left:454.85pt;margin-top:12.15pt;width:42.5pt;height:2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78242B4C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961C68" wp14:editId="57793D8D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37D360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61C68" id="Rectangle 62" o:spid="_x0000_s1101" style="position:absolute;margin-left:-32.5pt;margin-top:12.15pt;width:527.25pt;height:22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2F37D360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D336F4" wp14:editId="613B302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B053BB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336F4" id="AutoShape 63" o:spid="_x0000_s1102" style="position:absolute;margin-left:-36.1pt;margin-top:12.15pt;width:45.35pt;height:2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35B053BB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94D2A4" w14:textId="77777777" w:rsidR="00CB6C62" w:rsidRDefault="00CB6C62" w:rsidP="00CB6C62"/>
    <w:p w14:paraId="15619C25" w14:textId="77777777" w:rsidR="00CB6C62" w:rsidRDefault="00CB6C62" w:rsidP="00CB6C62">
      <w:pPr>
        <w:sectPr w:rsidR="00CB6C62" w:rsidSect="00375F1D">
          <w:headerReference w:type="default" r:id="rId7"/>
          <w:footerReference w:type="default" r:id="rId8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</w:p>
    <w:p w14:paraId="5CB0049E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1. Aşağıdakilerden hangisi bir nezaket kuralı </w:t>
      </w:r>
      <w:r w:rsidRPr="001A730F">
        <w:rPr>
          <w:rFonts w:cstheme="minorHAnsi"/>
          <w:b/>
          <w:bCs/>
          <w:sz w:val="20"/>
          <w:szCs w:val="20"/>
          <w:u w:val="single"/>
        </w:rPr>
        <w:t>değildir</w:t>
      </w:r>
      <w:r w:rsidRPr="001A730F">
        <w:rPr>
          <w:rFonts w:cstheme="minorHAnsi"/>
          <w:b/>
          <w:bCs/>
          <w:sz w:val="20"/>
          <w:szCs w:val="20"/>
        </w:rPr>
        <w:t>?</w:t>
      </w:r>
    </w:p>
    <w:p w14:paraId="67ADFEAF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A) </w:t>
      </w:r>
      <w:r w:rsidRPr="001A730F">
        <w:rPr>
          <w:rFonts w:cstheme="minorHAnsi"/>
          <w:sz w:val="20"/>
          <w:szCs w:val="20"/>
        </w:rPr>
        <w:t>Yapılan bir iyiliğe teşekkür etmek</w:t>
      </w:r>
    </w:p>
    <w:p w14:paraId="19105EE3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B) </w:t>
      </w:r>
      <w:r w:rsidRPr="001A730F">
        <w:rPr>
          <w:rFonts w:cstheme="minorHAnsi"/>
          <w:sz w:val="20"/>
          <w:szCs w:val="20"/>
        </w:rPr>
        <w:t>Misafire karşı güler yüzlü davranmak</w:t>
      </w:r>
    </w:p>
    <w:p w14:paraId="2414DFBE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C) </w:t>
      </w:r>
      <w:r w:rsidRPr="001A730F">
        <w:rPr>
          <w:rFonts w:cstheme="minorHAnsi"/>
          <w:sz w:val="20"/>
          <w:szCs w:val="20"/>
        </w:rPr>
        <w:t>Kalabalık içinde gizlice konuşmak</w:t>
      </w:r>
    </w:p>
    <w:p w14:paraId="4FD8351E" w14:textId="77777777" w:rsidR="0078710D" w:rsidRPr="001A730F" w:rsidRDefault="0078710D" w:rsidP="0078710D">
      <w:pPr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D) </w:t>
      </w:r>
      <w:r w:rsidRPr="001A730F">
        <w:rPr>
          <w:rFonts w:cstheme="minorHAnsi"/>
          <w:sz w:val="20"/>
          <w:szCs w:val="20"/>
        </w:rPr>
        <w:t>Hasta ziyaretini kısa tutmak</w:t>
      </w:r>
    </w:p>
    <w:p w14:paraId="347AA979" w14:textId="37F40B35" w:rsidR="0078710D" w:rsidRDefault="0078710D" w:rsidP="0078710D">
      <w:pPr>
        <w:spacing w:after="0"/>
        <w:rPr>
          <w:rFonts w:cstheme="minorHAnsi"/>
          <w:sz w:val="20"/>
          <w:szCs w:val="20"/>
        </w:rPr>
      </w:pPr>
    </w:p>
    <w:p w14:paraId="285EB377" w14:textId="5417B372" w:rsidR="001A730F" w:rsidRDefault="001A730F" w:rsidP="0078710D">
      <w:pPr>
        <w:spacing w:after="0"/>
        <w:rPr>
          <w:rFonts w:cstheme="minorHAnsi"/>
          <w:sz w:val="20"/>
          <w:szCs w:val="20"/>
        </w:rPr>
      </w:pPr>
    </w:p>
    <w:p w14:paraId="2C4C06BD" w14:textId="7BAB50D5" w:rsidR="001A730F" w:rsidRDefault="001A730F" w:rsidP="0078710D">
      <w:pPr>
        <w:spacing w:after="0"/>
        <w:rPr>
          <w:rFonts w:cstheme="minorHAnsi"/>
          <w:sz w:val="20"/>
          <w:szCs w:val="20"/>
        </w:rPr>
      </w:pPr>
    </w:p>
    <w:p w14:paraId="7648E2DA" w14:textId="77777777" w:rsidR="001A730F" w:rsidRPr="001A730F" w:rsidRDefault="001A730F" w:rsidP="0078710D">
      <w:pPr>
        <w:spacing w:after="0"/>
        <w:rPr>
          <w:rFonts w:cstheme="minorHAnsi"/>
          <w:sz w:val="20"/>
          <w:szCs w:val="20"/>
        </w:rPr>
      </w:pPr>
    </w:p>
    <w:p w14:paraId="60C45E2C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2. </w:t>
      </w:r>
      <w:r w:rsidRPr="001A730F">
        <w:rPr>
          <w:rFonts w:cstheme="minorHAnsi"/>
          <w:sz w:val="20"/>
          <w:szCs w:val="20"/>
        </w:rPr>
        <w:t>I- Küçük olanın büyük olana selam vermesi</w:t>
      </w:r>
    </w:p>
    <w:p w14:paraId="685DA84E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sz w:val="20"/>
          <w:szCs w:val="20"/>
        </w:rPr>
        <w:t>II- Bisiklet üzerinde gidenin yürüyene selam vermesi</w:t>
      </w:r>
    </w:p>
    <w:p w14:paraId="6C0EAEDF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sz w:val="20"/>
          <w:szCs w:val="20"/>
        </w:rPr>
        <w:t>III- Sayı bakımından çok olan topluluğun az olana selam vermesi</w:t>
      </w:r>
    </w:p>
    <w:p w14:paraId="0A57887E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>Yukarıdaki ifadelerden hangileri selamlaşma adabına uygundur?</w:t>
      </w:r>
    </w:p>
    <w:p w14:paraId="5B1BF767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A) </w:t>
      </w:r>
      <w:r w:rsidRPr="001A730F">
        <w:rPr>
          <w:rFonts w:cstheme="minorHAnsi"/>
          <w:sz w:val="20"/>
          <w:szCs w:val="20"/>
        </w:rPr>
        <w:t xml:space="preserve">I-II </w:t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b/>
          <w:bCs/>
          <w:sz w:val="20"/>
          <w:szCs w:val="20"/>
        </w:rPr>
        <w:t xml:space="preserve">B) </w:t>
      </w:r>
      <w:r w:rsidRPr="001A730F">
        <w:rPr>
          <w:rFonts w:cstheme="minorHAnsi"/>
          <w:sz w:val="20"/>
          <w:szCs w:val="20"/>
        </w:rPr>
        <w:t xml:space="preserve">I-III </w:t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sz w:val="20"/>
          <w:szCs w:val="20"/>
        </w:rPr>
        <w:tab/>
      </w:r>
    </w:p>
    <w:p w14:paraId="5AEF1C02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C) </w:t>
      </w:r>
      <w:r w:rsidRPr="001A730F">
        <w:rPr>
          <w:rFonts w:cstheme="minorHAnsi"/>
          <w:sz w:val="20"/>
          <w:szCs w:val="20"/>
        </w:rPr>
        <w:t xml:space="preserve">II-III </w:t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b/>
          <w:bCs/>
          <w:sz w:val="20"/>
          <w:szCs w:val="20"/>
        </w:rPr>
        <w:t xml:space="preserve">D) </w:t>
      </w:r>
      <w:r w:rsidRPr="001A730F">
        <w:rPr>
          <w:rFonts w:cstheme="minorHAnsi"/>
          <w:sz w:val="20"/>
          <w:szCs w:val="20"/>
        </w:rPr>
        <w:t>I-II-III</w:t>
      </w:r>
    </w:p>
    <w:p w14:paraId="221260A7" w14:textId="647FE565" w:rsidR="0078710D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7D6F085A" w14:textId="77777777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D4875E4" w14:textId="2FDF745C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2A7FC0AB" w14:textId="77777777" w:rsidR="001A730F" w:rsidRP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3612BE09" w14:textId="3CF31EEC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3. </w:t>
      </w:r>
      <w:r w:rsidRPr="001A730F">
        <w:rPr>
          <w:rFonts w:cstheme="minorHAnsi"/>
          <w:sz w:val="20"/>
          <w:szCs w:val="20"/>
        </w:rPr>
        <w:t xml:space="preserve">Hz. </w:t>
      </w:r>
      <w:proofErr w:type="spellStart"/>
      <w:r w:rsidRPr="001A730F">
        <w:rPr>
          <w:rFonts w:cstheme="minorHAnsi"/>
          <w:sz w:val="20"/>
          <w:szCs w:val="20"/>
        </w:rPr>
        <w:t>Âişe</w:t>
      </w:r>
      <w:proofErr w:type="spellEnd"/>
      <w:r w:rsidRPr="001A730F">
        <w:rPr>
          <w:rFonts w:cstheme="minorHAnsi"/>
          <w:sz w:val="20"/>
          <w:szCs w:val="20"/>
        </w:rPr>
        <w:t xml:space="preserve"> (</w:t>
      </w:r>
      <w:proofErr w:type="spellStart"/>
      <w:r w:rsidRPr="001A730F">
        <w:rPr>
          <w:rFonts w:cstheme="minorHAnsi"/>
          <w:sz w:val="20"/>
          <w:szCs w:val="20"/>
        </w:rPr>
        <w:t>r.a</w:t>
      </w:r>
      <w:proofErr w:type="spellEnd"/>
      <w:r w:rsidRPr="001A730F">
        <w:rPr>
          <w:rFonts w:cstheme="minorHAnsi"/>
          <w:sz w:val="20"/>
          <w:szCs w:val="20"/>
        </w:rPr>
        <w:t xml:space="preserve">.) şöyle demiştir: “Hz. Peygamber’in herhangi bir konuyu anlatırken (tane tane konuşması sebebiyle) sözcüklerini saymak isteyen kimse sayabilirdi.” (Buhârî, </w:t>
      </w:r>
      <w:proofErr w:type="spellStart"/>
      <w:r w:rsidRPr="001A730F">
        <w:rPr>
          <w:rFonts w:cstheme="minorHAnsi"/>
          <w:sz w:val="20"/>
          <w:szCs w:val="20"/>
        </w:rPr>
        <w:t>Menâkıb</w:t>
      </w:r>
      <w:proofErr w:type="spellEnd"/>
      <w:r w:rsidRPr="001A730F">
        <w:rPr>
          <w:rFonts w:cstheme="minorHAnsi"/>
          <w:sz w:val="20"/>
          <w:szCs w:val="20"/>
        </w:rPr>
        <w:t>, 23.)</w:t>
      </w:r>
    </w:p>
    <w:p w14:paraId="0811312B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>Hz. Aişe (</w:t>
      </w:r>
      <w:proofErr w:type="spellStart"/>
      <w:r w:rsidRPr="001A730F">
        <w:rPr>
          <w:rFonts w:cstheme="minorHAnsi"/>
          <w:b/>
          <w:bCs/>
          <w:sz w:val="20"/>
          <w:szCs w:val="20"/>
        </w:rPr>
        <w:t>r.a</w:t>
      </w:r>
      <w:proofErr w:type="spellEnd"/>
      <w:r w:rsidRPr="001A730F">
        <w:rPr>
          <w:rFonts w:cstheme="minorHAnsi"/>
          <w:b/>
          <w:bCs/>
          <w:sz w:val="20"/>
          <w:szCs w:val="20"/>
        </w:rPr>
        <w:t>.) verdiği bu bilgide neyi vurgulamaktadır?</w:t>
      </w:r>
    </w:p>
    <w:p w14:paraId="1698068E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A) </w:t>
      </w:r>
      <w:r w:rsidRPr="001A730F">
        <w:rPr>
          <w:rFonts w:cstheme="minorHAnsi"/>
          <w:sz w:val="20"/>
          <w:szCs w:val="20"/>
        </w:rPr>
        <w:t>Hz. Muhammed (</w:t>
      </w:r>
      <w:proofErr w:type="spellStart"/>
      <w:r w:rsidRPr="001A730F">
        <w:rPr>
          <w:rFonts w:cstheme="minorHAnsi"/>
          <w:sz w:val="20"/>
          <w:szCs w:val="20"/>
        </w:rPr>
        <w:t>s.a.v</w:t>
      </w:r>
      <w:proofErr w:type="spellEnd"/>
      <w:r w:rsidRPr="001A730F">
        <w:rPr>
          <w:rFonts w:cstheme="minorHAnsi"/>
          <w:sz w:val="20"/>
          <w:szCs w:val="20"/>
        </w:rPr>
        <w:t>.) güvenilirdi.</w:t>
      </w:r>
    </w:p>
    <w:p w14:paraId="61403772" w14:textId="34C3E0FF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B) </w:t>
      </w:r>
      <w:r w:rsidRPr="001A730F">
        <w:rPr>
          <w:rFonts w:cstheme="minorHAnsi"/>
          <w:sz w:val="20"/>
          <w:szCs w:val="20"/>
        </w:rPr>
        <w:t>Hz. Muhammed (</w:t>
      </w:r>
      <w:proofErr w:type="spellStart"/>
      <w:r w:rsidRPr="001A730F">
        <w:rPr>
          <w:rFonts w:cstheme="minorHAnsi"/>
          <w:sz w:val="20"/>
          <w:szCs w:val="20"/>
        </w:rPr>
        <w:t>s.a.v</w:t>
      </w:r>
      <w:proofErr w:type="spellEnd"/>
      <w:r w:rsidRPr="001A730F">
        <w:rPr>
          <w:rFonts w:cstheme="minorHAnsi"/>
          <w:sz w:val="20"/>
          <w:szCs w:val="20"/>
        </w:rPr>
        <w:t>.) açık ve net konuşurdu.</w:t>
      </w:r>
    </w:p>
    <w:p w14:paraId="779C03A7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C) </w:t>
      </w:r>
      <w:r w:rsidRPr="001A730F">
        <w:rPr>
          <w:rFonts w:cstheme="minorHAnsi"/>
          <w:sz w:val="20"/>
          <w:szCs w:val="20"/>
        </w:rPr>
        <w:t>Hz. Muhammed (</w:t>
      </w:r>
      <w:proofErr w:type="spellStart"/>
      <w:r w:rsidRPr="001A730F">
        <w:rPr>
          <w:rFonts w:cstheme="minorHAnsi"/>
          <w:sz w:val="20"/>
          <w:szCs w:val="20"/>
        </w:rPr>
        <w:t>s.a.v</w:t>
      </w:r>
      <w:proofErr w:type="spellEnd"/>
      <w:r w:rsidRPr="001A730F">
        <w:rPr>
          <w:rFonts w:cstheme="minorHAnsi"/>
          <w:sz w:val="20"/>
          <w:szCs w:val="20"/>
        </w:rPr>
        <w:t>.) merhametliydi.</w:t>
      </w:r>
    </w:p>
    <w:p w14:paraId="37450572" w14:textId="155AE5D1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D) </w:t>
      </w:r>
      <w:r w:rsidRPr="001A730F">
        <w:rPr>
          <w:rFonts w:cstheme="minorHAnsi"/>
          <w:sz w:val="20"/>
          <w:szCs w:val="20"/>
        </w:rPr>
        <w:t>Hz. Muhammed (</w:t>
      </w:r>
      <w:proofErr w:type="spellStart"/>
      <w:r w:rsidRPr="001A730F">
        <w:rPr>
          <w:rFonts w:cstheme="minorHAnsi"/>
          <w:sz w:val="20"/>
          <w:szCs w:val="20"/>
        </w:rPr>
        <w:t>s.a.v</w:t>
      </w:r>
      <w:proofErr w:type="spellEnd"/>
      <w:r w:rsidRPr="001A730F">
        <w:rPr>
          <w:rFonts w:cstheme="minorHAnsi"/>
          <w:sz w:val="20"/>
          <w:szCs w:val="20"/>
        </w:rPr>
        <w:t>.) insanlara değer verirdi.</w:t>
      </w:r>
    </w:p>
    <w:p w14:paraId="6DEEAFEB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4. Aşağıdakilerden hangisi sofra adabına uygun </w:t>
      </w:r>
      <w:r w:rsidRPr="001A730F">
        <w:rPr>
          <w:rFonts w:cstheme="minorHAnsi"/>
          <w:b/>
          <w:bCs/>
          <w:sz w:val="20"/>
          <w:szCs w:val="20"/>
          <w:u w:val="single"/>
        </w:rPr>
        <w:t>değildir</w:t>
      </w:r>
      <w:r w:rsidRPr="001A730F">
        <w:rPr>
          <w:rFonts w:cstheme="minorHAnsi"/>
          <w:b/>
          <w:bCs/>
          <w:sz w:val="20"/>
          <w:szCs w:val="20"/>
        </w:rPr>
        <w:t>?</w:t>
      </w:r>
    </w:p>
    <w:p w14:paraId="78DFAB7A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A) </w:t>
      </w:r>
      <w:r w:rsidRPr="001A730F">
        <w:rPr>
          <w:rFonts w:cstheme="minorHAnsi"/>
          <w:sz w:val="20"/>
          <w:szCs w:val="20"/>
        </w:rPr>
        <w:t>Yemeğe besmele çekerek başlamak</w:t>
      </w:r>
    </w:p>
    <w:p w14:paraId="37C250BF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B) </w:t>
      </w:r>
      <w:r w:rsidRPr="001A730F">
        <w:rPr>
          <w:rFonts w:cstheme="minorHAnsi"/>
          <w:sz w:val="20"/>
          <w:szCs w:val="20"/>
        </w:rPr>
        <w:t>Yemeği ölçülü yemek</w:t>
      </w:r>
    </w:p>
    <w:p w14:paraId="34A078BE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C) </w:t>
      </w:r>
      <w:r w:rsidRPr="001A730F">
        <w:rPr>
          <w:rFonts w:cstheme="minorHAnsi"/>
          <w:sz w:val="20"/>
          <w:szCs w:val="20"/>
        </w:rPr>
        <w:t>Yemekten önce elleri yıkamak</w:t>
      </w:r>
    </w:p>
    <w:p w14:paraId="0B44E433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D) </w:t>
      </w:r>
      <w:r w:rsidRPr="001A730F">
        <w:rPr>
          <w:rFonts w:cstheme="minorHAnsi"/>
          <w:sz w:val="20"/>
          <w:szCs w:val="20"/>
        </w:rPr>
        <w:t>Gösterişli sofralar hazırlamak</w:t>
      </w:r>
    </w:p>
    <w:p w14:paraId="6CF31D77" w14:textId="020F3265" w:rsidR="0078710D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C0D111A" w14:textId="3FDEE137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6472DB7C" w14:textId="255B2274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34458007" w14:textId="77777777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667FFEE" w14:textId="77777777" w:rsidR="001A730F" w:rsidRP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45BE4D20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5. </w:t>
      </w:r>
      <w:r w:rsidRPr="001A730F">
        <w:rPr>
          <w:rFonts w:cstheme="minorHAnsi"/>
          <w:sz w:val="20"/>
          <w:szCs w:val="20"/>
        </w:rPr>
        <w:t>I- Hz. Muhammed’e (</w:t>
      </w:r>
      <w:proofErr w:type="spellStart"/>
      <w:r w:rsidRPr="001A730F">
        <w:rPr>
          <w:rFonts w:cstheme="minorHAnsi"/>
          <w:sz w:val="20"/>
          <w:szCs w:val="20"/>
        </w:rPr>
        <w:t>s.a.v</w:t>
      </w:r>
      <w:proofErr w:type="spellEnd"/>
      <w:r w:rsidRPr="001A730F">
        <w:rPr>
          <w:rFonts w:cstheme="minorHAnsi"/>
          <w:sz w:val="20"/>
          <w:szCs w:val="20"/>
        </w:rPr>
        <w:t>.) esenlik dilemek</w:t>
      </w:r>
    </w:p>
    <w:p w14:paraId="30A197DF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sz w:val="20"/>
          <w:szCs w:val="20"/>
        </w:rPr>
        <w:t>II- Kelime-i Şehadet</w:t>
      </w:r>
    </w:p>
    <w:p w14:paraId="424C1848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sz w:val="20"/>
          <w:szCs w:val="20"/>
        </w:rPr>
        <w:t>III- Hz. İbrahim’e (</w:t>
      </w:r>
      <w:proofErr w:type="spellStart"/>
      <w:r w:rsidRPr="001A730F">
        <w:rPr>
          <w:rFonts w:cstheme="minorHAnsi"/>
          <w:sz w:val="20"/>
          <w:szCs w:val="20"/>
        </w:rPr>
        <w:t>a.s</w:t>
      </w:r>
      <w:proofErr w:type="spellEnd"/>
      <w:r w:rsidRPr="001A730F">
        <w:rPr>
          <w:rFonts w:cstheme="minorHAnsi"/>
          <w:sz w:val="20"/>
          <w:szCs w:val="20"/>
        </w:rPr>
        <w:t>.) esenlik dilemek</w:t>
      </w:r>
    </w:p>
    <w:p w14:paraId="7C4C6CED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Yukarıda verilen bilgilerden hangileri </w:t>
      </w:r>
      <w:proofErr w:type="spellStart"/>
      <w:r w:rsidRPr="001A730F">
        <w:rPr>
          <w:rFonts w:cstheme="minorHAnsi"/>
          <w:b/>
          <w:bCs/>
          <w:sz w:val="20"/>
          <w:szCs w:val="20"/>
        </w:rPr>
        <w:t>Tahiyyat</w:t>
      </w:r>
      <w:proofErr w:type="spellEnd"/>
      <w:r w:rsidRPr="001A730F">
        <w:rPr>
          <w:rFonts w:cstheme="minorHAnsi"/>
          <w:b/>
          <w:bCs/>
          <w:sz w:val="20"/>
          <w:szCs w:val="20"/>
        </w:rPr>
        <w:t xml:space="preserve"> Duasında yer almaktadır?</w:t>
      </w:r>
    </w:p>
    <w:p w14:paraId="1AFBBA15" w14:textId="77777777" w:rsidR="0078710D" w:rsidRPr="001A730F" w:rsidRDefault="0078710D" w:rsidP="0078710D">
      <w:pPr>
        <w:pStyle w:val="AIKLAMA"/>
        <w:spacing w:after="0"/>
        <w:rPr>
          <w:rFonts w:asciiTheme="minorHAnsi" w:hAnsiTheme="minorHAnsi" w:cstheme="minorHAnsi"/>
          <w:sz w:val="20"/>
          <w:szCs w:val="20"/>
        </w:rPr>
      </w:pPr>
      <w:r w:rsidRPr="001A730F">
        <w:rPr>
          <w:rFonts w:asciiTheme="minorHAnsi" w:hAnsiTheme="minorHAnsi" w:cstheme="minorHAnsi"/>
          <w:b/>
          <w:bCs/>
          <w:sz w:val="20"/>
          <w:szCs w:val="20"/>
        </w:rPr>
        <w:t xml:space="preserve">A) </w:t>
      </w:r>
      <w:r w:rsidRPr="001A730F">
        <w:rPr>
          <w:rFonts w:asciiTheme="minorHAnsi" w:hAnsiTheme="minorHAnsi" w:cstheme="minorHAnsi"/>
          <w:sz w:val="20"/>
          <w:szCs w:val="20"/>
        </w:rPr>
        <w:t xml:space="preserve">I-II </w:t>
      </w:r>
      <w:r w:rsidRPr="001A730F">
        <w:rPr>
          <w:rFonts w:asciiTheme="minorHAnsi" w:hAnsiTheme="minorHAnsi" w:cstheme="minorHAnsi"/>
          <w:sz w:val="20"/>
          <w:szCs w:val="20"/>
        </w:rPr>
        <w:tab/>
      </w:r>
      <w:r w:rsidRPr="001A730F">
        <w:rPr>
          <w:rFonts w:asciiTheme="minorHAnsi" w:hAnsiTheme="minorHAnsi" w:cstheme="minorHAnsi"/>
          <w:sz w:val="20"/>
          <w:szCs w:val="20"/>
        </w:rPr>
        <w:tab/>
      </w:r>
      <w:r w:rsidRPr="001A730F">
        <w:rPr>
          <w:rFonts w:asciiTheme="minorHAnsi" w:hAnsiTheme="minorHAnsi" w:cstheme="minorHAnsi"/>
          <w:b/>
          <w:bCs/>
          <w:sz w:val="20"/>
          <w:szCs w:val="20"/>
        </w:rPr>
        <w:t xml:space="preserve">B) </w:t>
      </w:r>
      <w:r w:rsidRPr="001A730F">
        <w:rPr>
          <w:rFonts w:asciiTheme="minorHAnsi" w:hAnsiTheme="minorHAnsi" w:cstheme="minorHAnsi"/>
          <w:sz w:val="20"/>
          <w:szCs w:val="20"/>
        </w:rPr>
        <w:t xml:space="preserve">II-III </w:t>
      </w:r>
      <w:r w:rsidRPr="001A730F">
        <w:rPr>
          <w:rFonts w:asciiTheme="minorHAnsi" w:hAnsiTheme="minorHAnsi" w:cstheme="minorHAnsi"/>
          <w:sz w:val="20"/>
          <w:szCs w:val="20"/>
        </w:rPr>
        <w:tab/>
      </w:r>
      <w:r w:rsidRPr="001A730F">
        <w:rPr>
          <w:rFonts w:asciiTheme="minorHAnsi" w:hAnsiTheme="minorHAnsi" w:cstheme="minorHAnsi"/>
          <w:sz w:val="20"/>
          <w:szCs w:val="20"/>
        </w:rPr>
        <w:tab/>
      </w:r>
    </w:p>
    <w:p w14:paraId="461E8661" w14:textId="77777777" w:rsidR="00547758" w:rsidRPr="001A730F" w:rsidRDefault="0078710D" w:rsidP="0078710D">
      <w:pPr>
        <w:pStyle w:val="AIKLAMA"/>
        <w:spacing w:after="0"/>
        <w:rPr>
          <w:rFonts w:asciiTheme="minorHAnsi" w:hAnsiTheme="minorHAnsi" w:cstheme="minorHAnsi"/>
          <w:sz w:val="20"/>
          <w:szCs w:val="20"/>
        </w:rPr>
      </w:pPr>
      <w:r w:rsidRPr="001A730F">
        <w:rPr>
          <w:rFonts w:asciiTheme="minorHAnsi" w:hAnsiTheme="minorHAnsi" w:cstheme="minorHAnsi"/>
          <w:b/>
          <w:bCs/>
          <w:sz w:val="20"/>
          <w:szCs w:val="20"/>
        </w:rPr>
        <w:t xml:space="preserve">C) </w:t>
      </w:r>
      <w:r w:rsidRPr="001A730F">
        <w:rPr>
          <w:rFonts w:asciiTheme="minorHAnsi" w:hAnsiTheme="minorHAnsi" w:cstheme="minorHAnsi"/>
          <w:sz w:val="20"/>
          <w:szCs w:val="20"/>
        </w:rPr>
        <w:t xml:space="preserve">I-III </w:t>
      </w:r>
      <w:r w:rsidRPr="001A730F">
        <w:rPr>
          <w:rFonts w:asciiTheme="minorHAnsi" w:hAnsiTheme="minorHAnsi" w:cstheme="minorHAnsi"/>
          <w:sz w:val="20"/>
          <w:szCs w:val="20"/>
        </w:rPr>
        <w:tab/>
      </w:r>
      <w:r w:rsidRPr="001A730F">
        <w:rPr>
          <w:rFonts w:asciiTheme="minorHAnsi" w:hAnsiTheme="minorHAnsi" w:cstheme="minorHAnsi"/>
          <w:b/>
          <w:bCs/>
          <w:sz w:val="20"/>
          <w:szCs w:val="20"/>
        </w:rPr>
        <w:t xml:space="preserve">D) </w:t>
      </w:r>
      <w:r w:rsidRPr="001A730F">
        <w:rPr>
          <w:rFonts w:asciiTheme="minorHAnsi" w:hAnsiTheme="minorHAnsi" w:cstheme="minorHAnsi"/>
          <w:sz w:val="20"/>
          <w:szCs w:val="20"/>
        </w:rPr>
        <w:t>I-II-III</w:t>
      </w:r>
    </w:p>
    <w:p w14:paraId="1C160D69" w14:textId="1ED21A91" w:rsidR="0078710D" w:rsidRDefault="0078710D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7D51DCA0" w14:textId="694D55BF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56DF6BFC" w14:textId="543E7617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7B453E7F" w14:textId="2A7B8ECA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6121B093" w14:textId="77777777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6EC5E5B5" w14:textId="390A3AB4" w:rsid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587ADF3C" w14:textId="77777777" w:rsidR="001A730F" w:rsidRPr="001A730F" w:rsidRDefault="001A730F" w:rsidP="0078710D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50D2447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6. </w:t>
      </w:r>
      <w:r w:rsidRPr="001A730F">
        <w:rPr>
          <w:rFonts w:cstheme="minorHAnsi"/>
          <w:b/>
          <w:sz w:val="20"/>
          <w:szCs w:val="20"/>
        </w:rPr>
        <w:t>Dinin ve aklın beğendiği, insanın, başkaları tarafından takdir edilmesini, her türlü hata ve kusurdan korunmasını sağlayan ve ona üstün meziyetler kazandıran ahlaki davranışlar aşağıdaki kavramlardan hangisiyle ifade edilir?</w:t>
      </w:r>
    </w:p>
    <w:p w14:paraId="343574EF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A) </w:t>
      </w:r>
      <w:r w:rsidRPr="001A730F">
        <w:rPr>
          <w:rFonts w:cstheme="minorHAnsi"/>
          <w:sz w:val="20"/>
          <w:szCs w:val="20"/>
        </w:rPr>
        <w:t xml:space="preserve">Örf </w:t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b/>
          <w:bCs/>
          <w:sz w:val="20"/>
          <w:szCs w:val="20"/>
        </w:rPr>
        <w:t xml:space="preserve">B) </w:t>
      </w:r>
      <w:r w:rsidRPr="001A730F">
        <w:rPr>
          <w:rFonts w:cstheme="minorHAnsi"/>
          <w:sz w:val="20"/>
          <w:szCs w:val="20"/>
        </w:rPr>
        <w:t xml:space="preserve">Âdet </w:t>
      </w:r>
      <w:r w:rsidRPr="001A730F">
        <w:rPr>
          <w:rFonts w:cstheme="minorHAnsi"/>
          <w:sz w:val="20"/>
          <w:szCs w:val="20"/>
        </w:rPr>
        <w:tab/>
      </w:r>
    </w:p>
    <w:p w14:paraId="01D3D70F" w14:textId="77777777" w:rsidR="0078710D" w:rsidRPr="001A730F" w:rsidRDefault="0078710D" w:rsidP="0078710D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1A730F">
        <w:rPr>
          <w:rFonts w:cstheme="minorHAnsi"/>
          <w:b/>
          <w:bCs/>
          <w:sz w:val="20"/>
          <w:szCs w:val="20"/>
        </w:rPr>
        <w:t xml:space="preserve">C) </w:t>
      </w:r>
      <w:r w:rsidRPr="001A730F">
        <w:rPr>
          <w:rFonts w:cstheme="minorHAnsi"/>
          <w:sz w:val="20"/>
          <w:szCs w:val="20"/>
        </w:rPr>
        <w:t xml:space="preserve">Kanun </w:t>
      </w:r>
      <w:r w:rsidRPr="001A730F">
        <w:rPr>
          <w:rFonts w:cstheme="minorHAnsi"/>
          <w:sz w:val="20"/>
          <w:szCs w:val="20"/>
        </w:rPr>
        <w:tab/>
      </w:r>
      <w:r w:rsidRPr="001A730F">
        <w:rPr>
          <w:rFonts w:cstheme="minorHAnsi"/>
          <w:b/>
          <w:bCs/>
          <w:sz w:val="20"/>
          <w:szCs w:val="20"/>
        </w:rPr>
        <w:t xml:space="preserve">D) </w:t>
      </w:r>
      <w:r w:rsidRPr="001A730F">
        <w:rPr>
          <w:rFonts w:cstheme="minorHAnsi"/>
          <w:sz w:val="20"/>
          <w:szCs w:val="20"/>
        </w:rPr>
        <w:t>Adap</w:t>
      </w:r>
    </w:p>
    <w:p w14:paraId="36EE12F2" w14:textId="77777777" w:rsidR="0078710D" w:rsidRDefault="0078710D" w:rsidP="0078710D">
      <w:pPr>
        <w:pStyle w:val="SORUMETN"/>
        <w:numPr>
          <w:ilvl w:val="0"/>
          <w:numId w:val="0"/>
        </w:numPr>
        <w:ind w:left="113"/>
        <w:rPr>
          <w:rFonts w:ascii="OpenSans-Bold" w:hAnsi="OpenSans-Bold" w:cs="OpenSans-Bold"/>
          <w:bCs/>
          <w:color w:val="auto"/>
          <w:sz w:val="24"/>
          <w:szCs w:val="24"/>
        </w:rPr>
      </w:pPr>
    </w:p>
    <w:p w14:paraId="6659A61B" w14:textId="6C41906D" w:rsidR="0078710D" w:rsidRDefault="001A730F" w:rsidP="0078710D">
      <w:pPr>
        <w:pStyle w:val="SEENEKLER"/>
        <w:numPr>
          <w:ilvl w:val="0"/>
          <w:numId w:val="0"/>
        </w:numPr>
        <w:ind w:left="454"/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46F49602" wp14:editId="4FC39CFA">
            <wp:simplePos x="0" y="0"/>
            <wp:positionH relativeFrom="margin">
              <wp:posOffset>-920750</wp:posOffset>
            </wp:positionH>
            <wp:positionV relativeFrom="paragraph">
              <wp:posOffset>-949325</wp:posOffset>
            </wp:positionV>
            <wp:extent cx="7595870" cy="10669905"/>
            <wp:effectExtent l="0" t="0" r="508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FCD769" wp14:editId="2A4E880E">
                <wp:simplePos x="0" y="0"/>
                <wp:positionH relativeFrom="column">
                  <wp:posOffset>808355</wp:posOffset>
                </wp:positionH>
                <wp:positionV relativeFrom="paragraph">
                  <wp:posOffset>-143510</wp:posOffset>
                </wp:positionV>
                <wp:extent cx="4397071" cy="341906"/>
                <wp:effectExtent l="0" t="0" r="0" b="1270"/>
                <wp:wrapNone/>
                <wp:docPr id="91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862AB" w14:textId="77777777" w:rsidR="005B64D6" w:rsidRPr="00501EC5" w:rsidRDefault="005B64D6" w:rsidP="005B64D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CD769" id="Metin Kutusu 2" o:spid="_x0000_s1103" type="#_x0000_t202" href="https://www.dindersi.com/icerik/din-kulturu-ve-ahlak-bilgisi-c76" style="position:absolute;left:0;text-align:left;margin-left:63.65pt;margin-top:-11.3pt;width:346.25pt;height:26.9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" o:button="t" filled="f" stroked="f">
                <v:fill o:detectmouseclick="t"/>
                <v:textbox>
                  <w:txbxContent>
                    <w:p w14:paraId="787862AB" w14:textId="77777777" w:rsidR="005B64D6" w:rsidRPr="00501EC5" w:rsidRDefault="005B64D6" w:rsidP="005B64D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25AD274B" w14:textId="7EC94155" w:rsidR="001A730F" w:rsidRDefault="001A730F" w:rsidP="0078710D">
      <w:pPr>
        <w:pStyle w:val="SEENEKLER"/>
        <w:numPr>
          <w:ilvl w:val="0"/>
          <w:numId w:val="0"/>
        </w:numPr>
        <w:ind w:left="454"/>
      </w:pPr>
    </w:p>
    <w:p w14:paraId="09DC58F6" w14:textId="654D8B3D" w:rsidR="001A730F" w:rsidRDefault="001A730F" w:rsidP="0078710D">
      <w:pPr>
        <w:pStyle w:val="SEENEKLER"/>
        <w:numPr>
          <w:ilvl w:val="0"/>
          <w:numId w:val="0"/>
        </w:numPr>
        <w:ind w:left="454"/>
      </w:pPr>
    </w:p>
    <w:p w14:paraId="6AE39400" w14:textId="0D19CEEE" w:rsidR="001A730F" w:rsidRDefault="001A730F" w:rsidP="0078710D">
      <w:pPr>
        <w:pStyle w:val="SEENEKLER"/>
        <w:numPr>
          <w:ilvl w:val="0"/>
          <w:numId w:val="0"/>
        </w:numPr>
        <w:ind w:left="454"/>
      </w:pPr>
    </w:p>
    <w:p w14:paraId="372BAE62" w14:textId="21CDBAB9" w:rsidR="001A730F" w:rsidRDefault="001A730F" w:rsidP="0078710D">
      <w:pPr>
        <w:pStyle w:val="SEENEKLER"/>
        <w:numPr>
          <w:ilvl w:val="0"/>
          <w:numId w:val="0"/>
        </w:numPr>
        <w:ind w:left="454"/>
      </w:pPr>
    </w:p>
    <w:p w14:paraId="6C810BDE" w14:textId="2DB13A7C" w:rsidR="001A730F" w:rsidRDefault="001A730F" w:rsidP="0078710D">
      <w:pPr>
        <w:pStyle w:val="SEENEKLER"/>
        <w:numPr>
          <w:ilvl w:val="0"/>
          <w:numId w:val="0"/>
        </w:numPr>
        <w:ind w:left="454"/>
      </w:pPr>
    </w:p>
    <w:p w14:paraId="031D8430" w14:textId="66E672E0" w:rsidR="001A730F" w:rsidRPr="0078710D" w:rsidRDefault="001A730F" w:rsidP="0078710D">
      <w:pPr>
        <w:pStyle w:val="SEENEKLER"/>
        <w:numPr>
          <w:ilvl w:val="0"/>
          <w:numId w:val="0"/>
        </w:numPr>
        <w:ind w:left="454"/>
      </w:pPr>
    </w:p>
    <w:p w14:paraId="184642A3" w14:textId="2005D7A0" w:rsidR="00A97A71" w:rsidRDefault="00A97A71" w:rsidP="00A97A71">
      <w:pPr>
        <w:pStyle w:val="SORUMETN"/>
        <w:numPr>
          <w:ilvl w:val="0"/>
          <w:numId w:val="0"/>
        </w:numPr>
        <w:ind w:left="113"/>
      </w:pPr>
    </w:p>
    <w:p w14:paraId="78234BBB" w14:textId="7FB84829" w:rsidR="005B64D6" w:rsidRDefault="005B64D6" w:rsidP="00A97A71">
      <w:pPr>
        <w:pStyle w:val="SEENEKLER"/>
        <w:numPr>
          <w:ilvl w:val="0"/>
          <w:numId w:val="0"/>
        </w:numPr>
        <w:ind w:left="454" w:hanging="284"/>
      </w:pPr>
    </w:p>
    <w:p w14:paraId="1B07802A" w14:textId="2C461697" w:rsidR="005B64D6" w:rsidRDefault="001A730F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B34645" wp14:editId="26269B28">
                <wp:simplePos x="0" y="0"/>
                <wp:positionH relativeFrom="column">
                  <wp:posOffset>2789555</wp:posOffset>
                </wp:positionH>
                <wp:positionV relativeFrom="paragraph">
                  <wp:posOffset>6886575</wp:posOffset>
                </wp:positionV>
                <wp:extent cx="2488758" cy="516835"/>
                <wp:effectExtent l="0" t="0" r="0" b="0"/>
                <wp:wrapNone/>
                <wp:docPr id="90" name="Dikdörtgen 9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1430D" id="Dikdörtgen 90" o:spid="_x0000_s1026" href="http://www.ddyayinlari.com/" style="position:absolute;margin-left:219.65pt;margin-top:542.25pt;width:195.95pt;height:40.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B92282" wp14:editId="13617BBB">
                <wp:simplePos x="0" y="0"/>
                <wp:positionH relativeFrom="column">
                  <wp:posOffset>588645</wp:posOffset>
                </wp:positionH>
                <wp:positionV relativeFrom="paragraph">
                  <wp:posOffset>6866890</wp:posOffset>
                </wp:positionV>
                <wp:extent cx="1931670" cy="516255"/>
                <wp:effectExtent l="0" t="0" r="0" b="0"/>
                <wp:wrapNone/>
                <wp:docPr id="89" name="Dikdörtgen 8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4F088" id="Dikdörtgen 89" o:spid="_x0000_s1026" href="http://www.dindersi.com/" style="position:absolute;margin-left:46.35pt;margin-top:540.7pt;width:152.1pt;height:40.6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D744Bs4AAAAAw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42CE5F" wp14:editId="2607F0FC">
                <wp:simplePos x="0" y="0"/>
                <wp:positionH relativeFrom="column">
                  <wp:posOffset>2400935</wp:posOffset>
                </wp:positionH>
                <wp:positionV relativeFrom="paragraph">
                  <wp:posOffset>284480</wp:posOffset>
                </wp:positionV>
                <wp:extent cx="937895" cy="937895"/>
                <wp:effectExtent l="0" t="0" r="0" b="0"/>
                <wp:wrapNone/>
                <wp:docPr id="81" name="Oval 8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66D675" id="Oval 81" o:spid="_x0000_s1026" href="https://chat.whatsapp.com/Flg4Iy7vRGqIRQYk23TONo" style="position:absolute;margin-left:189.05pt;margin-top:22.4pt;width:73.85pt;height:73.8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0p/+p4AAAAAoBAAAPAAAAZHJzL2Rv&#10;d25yZXYueG1sTI/BTsMwDIbvSLxDZCRuLF1Zt7Y0nSYEQkyAtDHuWWOaiCapmnQrb485wc2WP/3+&#10;/mo92Y6dcAjGOwHzWQIMXeOVca2Aw/vjTQ4sROmU7LxDAd8YYF1fXlSyVP7sdnjax5ZRiAulFKBj&#10;7EvOQ6PRyjDzPTq6ffrBykjr0HI1yDOF246nSbLkVhpHH7Ts8V5j87UfrYA2N9tRv3wU2eGhKMxy&#10;g8+vT29CXF9NmztgEaf4B8OvPqlDTU5HPzoVWCfgdpXPCRWwWFAFArI0o+FIZJFmwOuK/6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0p/+p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7136EE" wp14:editId="19B4A8AC">
                <wp:simplePos x="0" y="0"/>
                <wp:positionH relativeFrom="column">
                  <wp:posOffset>3847465</wp:posOffset>
                </wp:positionH>
                <wp:positionV relativeFrom="paragraph">
                  <wp:posOffset>284480</wp:posOffset>
                </wp:positionV>
                <wp:extent cx="937895" cy="937895"/>
                <wp:effectExtent l="0" t="0" r="0" b="0"/>
                <wp:wrapNone/>
                <wp:docPr id="82" name="Oval 8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2D32C" id="Oval 82" o:spid="_x0000_s1026" href="https://chat.whatsapp.com/1l65VLvh4c2GwvOLzCJUUo" style="position:absolute;margin-left:302.95pt;margin-top:22.4pt;width:73.85pt;height:73.8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k8t6Z4AAAAAoBAAAPAAAAZHJzL2Rv&#10;d25yZXYueG1sTI/LTsMwEEX3SPyDNUjsqENpQh3iVBUCIRAg9cHejYfYIraj2GnD3zOsYDmao3vP&#10;rVaT69gRh2iDl3A9y4Chb4K2vpWw3z1eLYHFpLxWXfAo4RsjrOrzs0qVOpz8Bo/b1DIK8bFUEkxK&#10;fcl5bAw6FWehR0+/zzA4legcWq4HdaJw1/F5lhXcKeupwage7w02X9vRSWiX9mU0rx8i3z8IYYs1&#10;Pr89vUt5eTGt74AlnNIfDL/6pA41OR3C6HVknYQiywWhEhYLmkDAbX5TADsQKeY58Lri/yfU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k8t6Z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E9C3F7" wp14:editId="42B7A002">
                <wp:simplePos x="0" y="0"/>
                <wp:positionH relativeFrom="column">
                  <wp:posOffset>3001010</wp:posOffset>
                </wp:positionH>
                <wp:positionV relativeFrom="paragraph">
                  <wp:posOffset>2891155</wp:posOffset>
                </wp:positionV>
                <wp:extent cx="937895" cy="937895"/>
                <wp:effectExtent l="0" t="0" r="0" b="0"/>
                <wp:wrapNone/>
                <wp:docPr id="83" name="Oval 8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EA705" id="Oval 83" o:spid="_x0000_s1026" href="https://t.me/dindersicom" style="position:absolute;margin-left:236.3pt;margin-top:227.65pt;width:73.85pt;height:73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yZhvw3wAAAAsBAAAPAAAAZHJzL2Rv&#10;d25yZXYueG1sTI/BTsMwDIbvSLxDZCRuLKGjZS1NpwmBEAiQGOOeNaaJaJKqSbfy9pgT3D7Lv35/&#10;rtez69kBx2iDl3C5EMDQt0Fb30nYvd9frIDFpLxWffAo4RsjrJvTk1pVOhz9Gx62qWNU4mOlJJiU&#10;horz2Bp0Ki7CgJ52n2F0KtE4dlyP6kjlrueZEAV3ynq6YNSAtwbbr+3kJHQr+zSZ548y392VpS02&#10;+Pjy8Crl+dm8uQGWcE5/YfjVJ3VoyGkfJq8j6yVcXWcFRQnyfAmMEkUmCPYEYimANzX//0P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JmG/D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9E1C5E" wp14:editId="1982382F">
                <wp:simplePos x="0" y="0"/>
                <wp:positionH relativeFrom="column">
                  <wp:posOffset>1964055</wp:posOffset>
                </wp:positionH>
                <wp:positionV relativeFrom="paragraph">
                  <wp:posOffset>2891155</wp:posOffset>
                </wp:positionV>
                <wp:extent cx="937895" cy="937895"/>
                <wp:effectExtent l="0" t="0" r="0" b="0"/>
                <wp:wrapNone/>
                <wp:docPr id="85" name="Oval 8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ECD8C" id="Oval 85" o:spid="_x0000_s1026" href="https://t.me/DinDersiTurkiyeZumresi" style="position:absolute;margin-left:154.65pt;margin-top:227.65pt;width:73.85pt;height:73.8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G7g4f4QAAAAsBAAAPAAAAZHJzL2Rv&#10;d25yZXYueG1sTI/BTsMwDIbvSLxDZCRuLIGuZS1NpwmBEAiQGOOeNaaJaJKqSbfy9pgT3Gz50+/v&#10;r9ez69kBx2iDl3C5EMDQt0Fb30nYvd9frIDFpLxWffAo4RsjrJvTk1pVOhz9Gx62qWMU4mOlJJiU&#10;horz2Bp0Ki7CgJ5un2F0KtE6dlyP6kjhrudXQhTcKevpg1ED3hpsv7aTk9Ct7NNknj/KfHdXlrbY&#10;4OPLw6uU52fz5gZYwjn9wfCrT+rQkNM+TF5H1kvIRJkRKmGZ5zQQscyvqd1eQiEyAbyp+f8OzQ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Ru4OH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66666C" wp14:editId="33B2132E">
                <wp:simplePos x="0" y="0"/>
                <wp:positionH relativeFrom="column">
                  <wp:posOffset>981075</wp:posOffset>
                </wp:positionH>
                <wp:positionV relativeFrom="paragraph">
                  <wp:posOffset>5375275</wp:posOffset>
                </wp:positionV>
                <wp:extent cx="596265" cy="572135"/>
                <wp:effectExtent l="0" t="0" r="0" b="0"/>
                <wp:wrapNone/>
                <wp:docPr id="86" name="Oval 8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C53C3" id="Oval 86" o:spid="_x0000_s1026" href="https://www.instagram.com/ddy_yayinlari/" style="position:absolute;margin-left:77.25pt;margin-top:423.25pt;width:46.95pt;height:45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4nmVs4AAAAAsBAAAPAAAAAAAAAAAA&#10;AAAAAMUEAABkcnMvZG93bnJldi54bWxQSwUGAAAAAAQABADzAAAA0g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57EE09" wp14:editId="519696B7">
                <wp:simplePos x="0" y="0"/>
                <wp:positionH relativeFrom="column">
                  <wp:posOffset>2619375</wp:posOffset>
                </wp:positionH>
                <wp:positionV relativeFrom="paragraph">
                  <wp:posOffset>5347970</wp:posOffset>
                </wp:positionV>
                <wp:extent cx="596265" cy="572135"/>
                <wp:effectExtent l="0" t="0" r="0" b="0"/>
                <wp:wrapNone/>
                <wp:docPr id="87" name="Oval 8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52728" id="Oval 87" o:spid="_x0000_s1026" href="https://www.facebook.com/ddyayinlari/" style="position:absolute;margin-left:206.25pt;margin-top:421.1pt;width:46.95pt;height:45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BB4AhD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C28231" wp14:editId="1920BD81">
                <wp:simplePos x="0" y="0"/>
                <wp:positionH relativeFrom="column">
                  <wp:posOffset>4038600</wp:posOffset>
                </wp:positionH>
                <wp:positionV relativeFrom="paragraph">
                  <wp:posOffset>5347970</wp:posOffset>
                </wp:positionV>
                <wp:extent cx="596265" cy="572135"/>
                <wp:effectExtent l="0" t="0" r="0" b="0"/>
                <wp:wrapNone/>
                <wp:docPr id="88" name="Oval 8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A33E2" id="Oval 88" o:spid="_x0000_s1026" href="https://www.youtube.com/@dindersi-com" style="position:absolute;margin-left:318pt;margin-top:421.1pt;width:46.95pt;height:45.0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G9K44QAAAAsBAAAPAAAAZHJz&#10;L2Rvd25yZXYueG1sTI/RS8MwGMTfBf+H8Am+udRUu6Y2HUMUcaiwOd+z5rMJNklp0q3+98YnfTzu&#10;uPtdvZptT444BuOdgOtFBgRd65VxnYD9++NVCSRE6ZTsvUMB3xhg1Zyf1bJS/uS2eNzFjqQSFyop&#10;QMc4VJSGVqOVYeEHdMn79KOVMcmxo2qUp1Rue8qyrKBWGpcWtBzwXmP7tZusgK40m0m/fPDb/QPn&#10;pljj8+vTmxCXF/P6DkjEOf6F4Rc/oUOTmA5+ciqQXkCRF+lLFFDeMAYkJZaMcyAHATxnOdCmpv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qBvSuO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A6C8BA5" wp14:editId="1812BB3B">
                <wp:simplePos x="0" y="0"/>
                <wp:positionH relativeFrom="column">
                  <wp:posOffset>981075</wp:posOffset>
                </wp:positionH>
                <wp:positionV relativeFrom="paragraph">
                  <wp:posOffset>297815</wp:posOffset>
                </wp:positionV>
                <wp:extent cx="937895" cy="937895"/>
                <wp:effectExtent l="0" t="0" r="0" b="0"/>
                <wp:wrapNone/>
                <wp:docPr id="80" name="Oval 80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FEB976" id="Oval 80" o:spid="_x0000_s1026" href="https://chat.whatsapp.com/IR0KARlUCd4ItMDPQkjplO" style="position:absolute;margin-left:77.25pt;margin-top:23.45pt;width:73.85pt;height:73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JYpK3wAAAAoBAAAPAAAAZHJzL2Rv&#10;d25yZXYueG1sTI9dS8QwEEXfBf9DGME3N7W2ZVObLosooqyC+/GebcY22CSlSXfrv3d80sfLPdw5&#10;U61m27MTjsF4J+F2kQBD13htXCthv3u6WQILUTmteu9QwjcGWNWXF5UqtT+7DzxtY8toxIVSSehi&#10;HErOQ9OhVWHhB3TUffrRqkhxbLke1ZnGbc/TJCm4VcbRhU4N+NBh87WdrIR2aV6nbnMQ+f5RCFOs&#10;8eXt+V3K66t5fQ8s4hz/YPjVJ3WoyenoJ6cD6ynnWU6ohKwQwAi4S9IU2JEakRXA64r/f6H+AQ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F0likr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5B64D6">
        <w:br w:type="page"/>
      </w:r>
    </w:p>
    <w:p w14:paraId="2029F591" w14:textId="2465411A" w:rsidR="001A730F" w:rsidRDefault="001A730F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5376" behindDoc="0" locked="0" layoutInCell="1" allowOverlap="1" wp14:anchorId="0FF91915" wp14:editId="0C66E617">
            <wp:simplePos x="0" y="0"/>
            <wp:positionH relativeFrom="page">
              <wp:posOffset>-154940</wp:posOffset>
            </wp:positionH>
            <wp:positionV relativeFrom="paragraph">
              <wp:posOffset>-1191260</wp:posOffset>
            </wp:positionV>
            <wp:extent cx="7711651" cy="10902599"/>
            <wp:effectExtent l="0" t="0" r="3810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3681F6" w14:textId="35249721" w:rsidR="001A730F" w:rsidRDefault="001A730F"/>
    <w:p w14:paraId="57C6A1E2" w14:textId="7A3D2D38" w:rsidR="001A730F" w:rsidRDefault="001A730F"/>
    <w:p w14:paraId="17FCC08C" w14:textId="77777777" w:rsidR="001A730F" w:rsidRDefault="001A730F">
      <w:pPr>
        <w:rPr>
          <w:rFonts w:ascii="Arial" w:eastAsia="Calibri" w:hAnsi="Arial" w:cs="Arial"/>
          <w:sz w:val="18"/>
          <w:szCs w:val="16"/>
        </w:rPr>
      </w:pPr>
    </w:p>
    <w:p w14:paraId="4192FFF2" w14:textId="77777777" w:rsidR="001A730F" w:rsidRDefault="001A730F" w:rsidP="00A97A71">
      <w:pPr>
        <w:pStyle w:val="SEENEKLER"/>
        <w:numPr>
          <w:ilvl w:val="0"/>
          <w:numId w:val="0"/>
        </w:numPr>
        <w:ind w:left="454" w:hanging="284"/>
      </w:pPr>
    </w:p>
    <w:p w14:paraId="7EC5B2F3" w14:textId="3F2C5FD5" w:rsidR="00A97A71" w:rsidRP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FDD9" w14:textId="77777777" w:rsidR="00375F1D" w:rsidRDefault="00375F1D" w:rsidP="00375F1D">
      <w:pPr>
        <w:spacing w:after="0" w:line="240" w:lineRule="auto"/>
      </w:pPr>
      <w:r>
        <w:separator/>
      </w:r>
    </w:p>
  </w:endnote>
  <w:endnote w:type="continuationSeparator" w:id="0">
    <w:p w14:paraId="208128D2" w14:textId="77777777" w:rsidR="00375F1D" w:rsidRDefault="00375F1D" w:rsidP="0037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88B10" w14:textId="0DADFB9E" w:rsidR="00481B20" w:rsidRDefault="00481B2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69A860E" wp14:editId="5115C6FD">
          <wp:simplePos x="0" y="0"/>
          <wp:positionH relativeFrom="column">
            <wp:posOffset>3020060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94" name="Resim 9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B7FB412" wp14:editId="7D2C0069">
          <wp:simplePos x="0" y="0"/>
          <wp:positionH relativeFrom="column">
            <wp:posOffset>4458970</wp:posOffset>
          </wp:positionH>
          <wp:positionV relativeFrom="paragraph">
            <wp:posOffset>88900</wp:posOffset>
          </wp:positionV>
          <wp:extent cx="1151420" cy="223730"/>
          <wp:effectExtent l="0" t="0" r="0" b="5080"/>
          <wp:wrapNone/>
          <wp:docPr id="95" name="Resim 9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18AF3D" wp14:editId="7A076AA2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84" name="Ok: Sağ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62D66A" w14:textId="77777777" w:rsidR="00481B20" w:rsidRPr="001016DC" w:rsidRDefault="00481B20" w:rsidP="00481B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AF3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84" o:spid="_x0000_s1104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4B62D66A" w14:textId="77777777" w:rsidR="00481B20" w:rsidRPr="001016DC" w:rsidRDefault="00481B20" w:rsidP="00481B2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5E19F" w14:textId="77777777" w:rsidR="00375F1D" w:rsidRDefault="00375F1D" w:rsidP="00375F1D">
      <w:pPr>
        <w:spacing w:after="0" w:line="240" w:lineRule="auto"/>
      </w:pPr>
      <w:r>
        <w:separator/>
      </w:r>
    </w:p>
  </w:footnote>
  <w:footnote w:type="continuationSeparator" w:id="0">
    <w:p w14:paraId="2D1DE525" w14:textId="77777777" w:rsidR="00375F1D" w:rsidRDefault="00375F1D" w:rsidP="00375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4BC0" w14:textId="77777777" w:rsidR="00375F1D" w:rsidRDefault="00375F1D" w:rsidP="00375F1D">
    <w:pPr>
      <w:pStyle w:val="stBilgi"/>
      <w:jc w:val="center"/>
    </w:pPr>
    <w:bookmarkStart w:id="1" w:name="_Hlk121295565"/>
    <w:r>
      <w:t>DİN KÜLTÜRÜ VE AHLAK BİLGİSİ</w:t>
    </w:r>
  </w:p>
  <w:p w14:paraId="30ECD48D" w14:textId="77777777" w:rsidR="00375F1D" w:rsidRDefault="00375F1D" w:rsidP="00375F1D">
    <w:pPr>
      <w:pStyle w:val="stBilgi"/>
      <w:jc w:val="center"/>
    </w:pPr>
    <w:r>
      <w:t>5. Sınıf 2.Dönem 1. Yazılı / Sınav Soruları</w:t>
    </w:r>
  </w:p>
  <w:bookmarkEnd w:id="1"/>
  <w:p w14:paraId="3DB3600D" w14:textId="77777777" w:rsidR="00375F1D" w:rsidRDefault="00375F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471331">
    <w:abstractNumId w:val="4"/>
  </w:num>
  <w:num w:numId="2" w16cid:durableId="1740321099">
    <w:abstractNumId w:val="5"/>
  </w:num>
  <w:num w:numId="3" w16cid:durableId="2126339008">
    <w:abstractNumId w:val="6"/>
  </w:num>
  <w:num w:numId="4" w16cid:durableId="1706516971">
    <w:abstractNumId w:val="2"/>
  </w:num>
  <w:num w:numId="5" w16cid:durableId="2120099234">
    <w:abstractNumId w:val="4"/>
    <w:lvlOverride w:ilvl="0">
      <w:startOverride w:val="1"/>
    </w:lvlOverride>
  </w:num>
  <w:num w:numId="6" w16cid:durableId="88551190">
    <w:abstractNumId w:val="4"/>
    <w:lvlOverride w:ilvl="0">
      <w:startOverride w:val="1"/>
    </w:lvlOverride>
  </w:num>
  <w:num w:numId="7" w16cid:durableId="358824131">
    <w:abstractNumId w:val="4"/>
    <w:lvlOverride w:ilvl="0">
      <w:startOverride w:val="1"/>
    </w:lvlOverride>
  </w:num>
  <w:num w:numId="8" w16cid:durableId="405617342">
    <w:abstractNumId w:val="4"/>
    <w:lvlOverride w:ilvl="0">
      <w:startOverride w:val="1"/>
    </w:lvlOverride>
  </w:num>
  <w:num w:numId="9" w16cid:durableId="1765177488">
    <w:abstractNumId w:val="6"/>
    <w:lvlOverride w:ilvl="0">
      <w:startOverride w:val="1"/>
    </w:lvlOverride>
  </w:num>
  <w:num w:numId="10" w16cid:durableId="1416441257">
    <w:abstractNumId w:val="4"/>
    <w:lvlOverride w:ilvl="0">
      <w:startOverride w:val="1"/>
    </w:lvlOverride>
  </w:num>
  <w:num w:numId="11" w16cid:durableId="13845643">
    <w:abstractNumId w:val="4"/>
    <w:lvlOverride w:ilvl="0">
      <w:startOverride w:val="1"/>
    </w:lvlOverride>
  </w:num>
  <w:num w:numId="12" w16cid:durableId="736636942">
    <w:abstractNumId w:val="4"/>
    <w:lvlOverride w:ilvl="0">
      <w:startOverride w:val="1"/>
    </w:lvlOverride>
  </w:num>
  <w:num w:numId="13" w16cid:durableId="37125556">
    <w:abstractNumId w:val="6"/>
    <w:lvlOverride w:ilvl="0">
      <w:startOverride w:val="1"/>
    </w:lvlOverride>
  </w:num>
  <w:num w:numId="14" w16cid:durableId="619455163">
    <w:abstractNumId w:val="4"/>
    <w:lvlOverride w:ilvl="0">
      <w:startOverride w:val="1"/>
    </w:lvlOverride>
  </w:num>
  <w:num w:numId="15" w16cid:durableId="303970613">
    <w:abstractNumId w:val="4"/>
    <w:lvlOverride w:ilvl="0">
      <w:startOverride w:val="1"/>
    </w:lvlOverride>
  </w:num>
  <w:num w:numId="16" w16cid:durableId="989287664">
    <w:abstractNumId w:val="4"/>
    <w:lvlOverride w:ilvl="0">
      <w:startOverride w:val="1"/>
    </w:lvlOverride>
  </w:num>
  <w:num w:numId="17" w16cid:durableId="816804451">
    <w:abstractNumId w:val="4"/>
    <w:lvlOverride w:ilvl="0">
      <w:startOverride w:val="1"/>
    </w:lvlOverride>
  </w:num>
  <w:num w:numId="18" w16cid:durableId="1633705706">
    <w:abstractNumId w:val="6"/>
    <w:lvlOverride w:ilvl="0">
      <w:startOverride w:val="1"/>
    </w:lvlOverride>
  </w:num>
  <w:num w:numId="19" w16cid:durableId="867255863">
    <w:abstractNumId w:val="4"/>
    <w:lvlOverride w:ilvl="0">
      <w:startOverride w:val="1"/>
    </w:lvlOverride>
  </w:num>
  <w:num w:numId="20" w16cid:durableId="361055268">
    <w:abstractNumId w:val="4"/>
    <w:lvlOverride w:ilvl="0">
      <w:startOverride w:val="1"/>
    </w:lvlOverride>
  </w:num>
  <w:num w:numId="21" w16cid:durableId="1386564803">
    <w:abstractNumId w:val="4"/>
    <w:lvlOverride w:ilvl="0">
      <w:startOverride w:val="1"/>
    </w:lvlOverride>
  </w:num>
  <w:num w:numId="22" w16cid:durableId="957373043">
    <w:abstractNumId w:val="4"/>
    <w:lvlOverride w:ilvl="0">
      <w:startOverride w:val="1"/>
    </w:lvlOverride>
  </w:num>
  <w:num w:numId="23" w16cid:durableId="1158955362">
    <w:abstractNumId w:val="4"/>
    <w:lvlOverride w:ilvl="0">
      <w:startOverride w:val="1"/>
    </w:lvlOverride>
  </w:num>
  <w:num w:numId="24" w16cid:durableId="2020546430">
    <w:abstractNumId w:val="4"/>
    <w:lvlOverride w:ilvl="0">
      <w:startOverride w:val="1"/>
    </w:lvlOverride>
  </w:num>
  <w:num w:numId="25" w16cid:durableId="2085566725">
    <w:abstractNumId w:val="4"/>
    <w:lvlOverride w:ilvl="0">
      <w:startOverride w:val="1"/>
    </w:lvlOverride>
  </w:num>
  <w:num w:numId="26" w16cid:durableId="569117307">
    <w:abstractNumId w:val="4"/>
    <w:lvlOverride w:ilvl="0">
      <w:startOverride w:val="1"/>
    </w:lvlOverride>
  </w:num>
  <w:num w:numId="27" w16cid:durableId="1336689475">
    <w:abstractNumId w:val="4"/>
    <w:lvlOverride w:ilvl="0">
      <w:startOverride w:val="1"/>
    </w:lvlOverride>
  </w:num>
  <w:num w:numId="28" w16cid:durableId="1291401151">
    <w:abstractNumId w:val="4"/>
    <w:lvlOverride w:ilvl="0">
      <w:startOverride w:val="1"/>
    </w:lvlOverride>
  </w:num>
  <w:num w:numId="29" w16cid:durableId="688334685">
    <w:abstractNumId w:val="4"/>
    <w:lvlOverride w:ilvl="0">
      <w:startOverride w:val="1"/>
    </w:lvlOverride>
  </w:num>
  <w:num w:numId="30" w16cid:durableId="1454901585">
    <w:abstractNumId w:val="4"/>
    <w:lvlOverride w:ilvl="0">
      <w:startOverride w:val="1"/>
    </w:lvlOverride>
  </w:num>
  <w:num w:numId="31" w16cid:durableId="826674823">
    <w:abstractNumId w:val="4"/>
    <w:lvlOverride w:ilvl="0">
      <w:startOverride w:val="1"/>
    </w:lvlOverride>
  </w:num>
  <w:num w:numId="32" w16cid:durableId="1733311387">
    <w:abstractNumId w:val="1"/>
  </w:num>
  <w:num w:numId="33" w16cid:durableId="519049107">
    <w:abstractNumId w:val="0"/>
  </w:num>
  <w:num w:numId="34" w16cid:durableId="1791120980">
    <w:abstractNumId w:val="7"/>
  </w:num>
  <w:num w:numId="35" w16cid:durableId="2055277020">
    <w:abstractNumId w:val="3"/>
  </w:num>
  <w:num w:numId="36" w16cid:durableId="882714279">
    <w:abstractNumId w:val="4"/>
    <w:lvlOverride w:ilvl="0">
      <w:startOverride w:val="1"/>
    </w:lvlOverride>
  </w:num>
  <w:num w:numId="37" w16cid:durableId="1985312742">
    <w:abstractNumId w:val="4"/>
    <w:lvlOverride w:ilvl="0">
      <w:startOverride w:val="1"/>
    </w:lvlOverride>
  </w:num>
  <w:num w:numId="38" w16cid:durableId="390471656">
    <w:abstractNumId w:val="4"/>
    <w:lvlOverride w:ilvl="0">
      <w:startOverride w:val="1"/>
    </w:lvlOverride>
  </w:num>
  <w:num w:numId="39" w16cid:durableId="1973629325">
    <w:abstractNumId w:val="4"/>
    <w:lvlOverride w:ilvl="0">
      <w:startOverride w:val="1"/>
    </w:lvlOverride>
  </w:num>
  <w:num w:numId="40" w16cid:durableId="1740443327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2188B"/>
    <w:rsid w:val="0004214C"/>
    <w:rsid w:val="00064669"/>
    <w:rsid w:val="000718B7"/>
    <w:rsid w:val="000A2B32"/>
    <w:rsid w:val="000A6365"/>
    <w:rsid w:val="001A730F"/>
    <w:rsid w:val="001C3B80"/>
    <w:rsid w:val="001D57BE"/>
    <w:rsid w:val="001D6437"/>
    <w:rsid w:val="001E3CB3"/>
    <w:rsid w:val="00232D1D"/>
    <w:rsid w:val="00244226"/>
    <w:rsid w:val="0027154F"/>
    <w:rsid w:val="00295971"/>
    <w:rsid w:val="002C1C38"/>
    <w:rsid w:val="00375F1D"/>
    <w:rsid w:val="0038090A"/>
    <w:rsid w:val="00381E2D"/>
    <w:rsid w:val="003957B1"/>
    <w:rsid w:val="003D42D3"/>
    <w:rsid w:val="003F7049"/>
    <w:rsid w:val="0040041E"/>
    <w:rsid w:val="00401657"/>
    <w:rsid w:val="00426B9F"/>
    <w:rsid w:val="0043281E"/>
    <w:rsid w:val="004578EE"/>
    <w:rsid w:val="00481B20"/>
    <w:rsid w:val="00495D75"/>
    <w:rsid w:val="00540191"/>
    <w:rsid w:val="00547758"/>
    <w:rsid w:val="00557498"/>
    <w:rsid w:val="00595251"/>
    <w:rsid w:val="005B64D6"/>
    <w:rsid w:val="005D18C5"/>
    <w:rsid w:val="005D58BB"/>
    <w:rsid w:val="00607B95"/>
    <w:rsid w:val="0061075C"/>
    <w:rsid w:val="00636BC5"/>
    <w:rsid w:val="0065575C"/>
    <w:rsid w:val="00671E72"/>
    <w:rsid w:val="00673764"/>
    <w:rsid w:val="006B0CA3"/>
    <w:rsid w:val="006B2433"/>
    <w:rsid w:val="00707FFC"/>
    <w:rsid w:val="00714F08"/>
    <w:rsid w:val="007841BD"/>
    <w:rsid w:val="0078710D"/>
    <w:rsid w:val="007C5C6C"/>
    <w:rsid w:val="007F32A2"/>
    <w:rsid w:val="00832730"/>
    <w:rsid w:val="00866749"/>
    <w:rsid w:val="00867EB3"/>
    <w:rsid w:val="0092235A"/>
    <w:rsid w:val="0092343E"/>
    <w:rsid w:val="009336E0"/>
    <w:rsid w:val="009441AD"/>
    <w:rsid w:val="00956A34"/>
    <w:rsid w:val="009747C6"/>
    <w:rsid w:val="0098052E"/>
    <w:rsid w:val="009A2E5E"/>
    <w:rsid w:val="009C0495"/>
    <w:rsid w:val="009D11D2"/>
    <w:rsid w:val="00A22C04"/>
    <w:rsid w:val="00A3738E"/>
    <w:rsid w:val="00A41F14"/>
    <w:rsid w:val="00A83480"/>
    <w:rsid w:val="00A94287"/>
    <w:rsid w:val="00A97A71"/>
    <w:rsid w:val="00AD5D89"/>
    <w:rsid w:val="00B67338"/>
    <w:rsid w:val="00C23134"/>
    <w:rsid w:val="00C23A23"/>
    <w:rsid w:val="00CB6C62"/>
    <w:rsid w:val="00CC1E93"/>
    <w:rsid w:val="00D21860"/>
    <w:rsid w:val="00D316E0"/>
    <w:rsid w:val="00D61BB6"/>
    <w:rsid w:val="00DB6FB8"/>
    <w:rsid w:val="00E13BBA"/>
    <w:rsid w:val="00E71579"/>
    <w:rsid w:val="00EE57A3"/>
    <w:rsid w:val="00EE7729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C293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75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75F1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75F1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75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5F1D"/>
  </w:style>
  <w:style w:type="paragraph" w:styleId="AltBilgi">
    <w:name w:val="footer"/>
    <w:basedOn w:val="Normal"/>
    <w:link w:val="AltBilgiChar"/>
    <w:uiPriority w:val="99"/>
    <w:unhideWhenUsed/>
    <w:rsid w:val="00375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75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eader" Target="header1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www.instagram.com/ddy_yayinlar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dyayinlari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dindersi.com/icerik/din-kulturu-ve-ahlak-bilgisi-c76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98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Köse</cp:lastModifiedBy>
  <cp:revision>37</cp:revision>
  <dcterms:created xsi:type="dcterms:W3CDTF">2014-12-21T13:11:00Z</dcterms:created>
  <dcterms:modified xsi:type="dcterms:W3CDTF">2023-01-20T06:43:00Z</dcterms:modified>
</cp:coreProperties>
</file>