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0F20E1A2" w:rsidR="00151DA8" w:rsidRDefault="00E72F61" w:rsidP="00151DA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151DA8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151DA8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4B7921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3CC333B8" w14:textId="77777777" w:rsidR="000E6822" w:rsidRDefault="000E6822" w:rsidP="000E6822">
      <w:pPr>
        <w:pStyle w:val="sorubilgisistili"/>
      </w:pPr>
      <w:r>
        <w:t>“</w:t>
      </w:r>
      <w:r w:rsidRPr="008E6A4C">
        <w:t xml:space="preserve">Şüphesiz Allah hakkıyla </w:t>
      </w:r>
      <w:r w:rsidRPr="008E6A4C">
        <w:rPr>
          <w:b/>
          <w:bCs/>
          <w:u w:val="single"/>
        </w:rPr>
        <w:t>işitendir</w:t>
      </w:r>
      <w:r w:rsidRPr="008E6A4C">
        <w:t xml:space="preserve">, hakkıyla </w:t>
      </w:r>
      <w:r w:rsidRPr="008E6A4C">
        <w:rPr>
          <w:b/>
          <w:bCs/>
          <w:u w:val="single"/>
        </w:rPr>
        <w:t>görendir.</w:t>
      </w:r>
      <w:r w:rsidRPr="008E6A4C">
        <w:rPr>
          <w:b/>
          <w:bCs/>
        </w:rPr>
        <w:t>”</w:t>
      </w:r>
      <w:r>
        <w:t xml:space="preserve"> </w:t>
      </w:r>
      <w:r w:rsidRPr="008E6A4C">
        <w:t>(Lokman suresi- 28. ayet)</w:t>
      </w:r>
    </w:p>
    <w:p w14:paraId="27A3F87B" w14:textId="77777777" w:rsidR="000E6822" w:rsidRPr="008E6A4C" w:rsidRDefault="000E6822" w:rsidP="000E6822">
      <w:pPr>
        <w:pStyle w:val="AralkYok"/>
        <w:spacing w:line="276" w:lineRule="auto"/>
        <w:rPr>
          <w:rFonts w:ascii="Times New Roman" w:hAnsi="Times New Roman" w:cs="Times New Roman"/>
          <w:spacing w:val="6"/>
          <w:kern w:val="32"/>
          <w:sz w:val="10"/>
          <w:szCs w:val="10"/>
        </w:rPr>
      </w:pPr>
    </w:p>
    <w:p w14:paraId="588049F8" w14:textId="7BC70496" w:rsidR="000E6822" w:rsidRDefault="000E6822" w:rsidP="000E6822">
      <w:pPr>
        <w:pStyle w:val="SORUMETN"/>
      </w:pPr>
      <w:r>
        <w:t xml:space="preserve">Yukarıda </w:t>
      </w:r>
      <w:r>
        <w:t xml:space="preserve">ki </w:t>
      </w:r>
      <w:r>
        <w:t>ayette Allah’ın (</w:t>
      </w:r>
      <w:proofErr w:type="spellStart"/>
      <w:r>
        <w:t>c.c</w:t>
      </w:r>
      <w:proofErr w:type="spellEnd"/>
      <w:r>
        <w:t xml:space="preserve">.) hangi sıfatları geçmektedir? </w:t>
      </w:r>
      <w:proofErr w:type="gramStart"/>
      <w:r>
        <w:t>Sırasıyla  yazınız</w:t>
      </w:r>
      <w:proofErr w:type="gramEnd"/>
      <w:r>
        <w:t xml:space="preserve">.  </w:t>
      </w:r>
      <w:r w:rsidRPr="00D830CE">
        <w:rPr>
          <w:sz w:val="20"/>
          <w:szCs w:val="20"/>
        </w:rPr>
        <w:t>(</w:t>
      </w:r>
      <w:proofErr w:type="gramStart"/>
      <w:r w:rsidRPr="00D830CE">
        <w:rPr>
          <w:sz w:val="20"/>
          <w:szCs w:val="20"/>
        </w:rPr>
        <w:t>8  puan</w:t>
      </w:r>
      <w:proofErr w:type="gramEnd"/>
      <w:r w:rsidRPr="00D830CE">
        <w:rPr>
          <w:sz w:val="20"/>
          <w:szCs w:val="20"/>
        </w:rPr>
        <w:t>)</w:t>
      </w:r>
    </w:p>
    <w:p w14:paraId="77095C4B" w14:textId="1D07D991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513258E1" w14:textId="13889B57" w:rsidR="000E6822" w:rsidRDefault="000E6822" w:rsidP="002D31AD">
      <w:pPr>
        <w:pStyle w:val="SEENEKLER"/>
        <w:numPr>
          <w:ilvl w:val="0"/>
          <w:numId w:val="0"/>
        </w:numPr>
        <w:ind w:left="454" w:hanging="284"/>
      </w:pPr>
    </w:p>
    <w:p w14:paraId="7ABC05C9" w14:textId="77777777" w:rsidR="000E6822" w:rsidRDefault="000E6822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20B247FB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7280368E" w14:textId="51BFA794" w:rsidR="000E6822" w:rsidRDefault="000E6822" w:rsidP="00151DA8">
      <w:pPr>
        <w:pStyle w:val="SORUNOLUBOLD"/>
        <w:numPr>
          <w:ilvl w:val="0"/>
          <w:numId w:val="0"/>
        </w:numPr>
        <w:ind w:left="284"/>
      </w:pPr>
    </w:p>
    <w:p w14:paraId="408CAD5C" w14:textId="77777777" w:rsidR="000E6822" w:rsidRDefault="000E6822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4EA97F58" w14:textId="407A0D4E" w:rsidR="000E6822" w:rsidRPr="009B23AB" w:rsidRDefault="000E6822" w:rsidP="000E6822">
      <w:pPr>
        <w:pStyle w:val="sorubilgisistili"/>
      </w:pPr>
      <w:r w:rsidRPr="009B23AB">
        <w:t>Müslümanlar  Ramazan  ayında  Farz  olan oruçlarını tutmak  için Allah (</w:t>
      </w:r>
      <w:proofErr w:type="spellStart"/>
      <w:r w:rsidRPr="009B23AB">
        <w:t>c.c</w:t>
      </w:r>
      <w:proofErr w:type="spellEnd"/>
      <w:r w:rsidRPr="009B23AB">
        <w:t xml:space="preserve">.) rızası </w:t>
      </w:r>
      <w:proofErr w:type="spellStart"/>
      <w:proofErr w:type="gramStart"/>
      <w:r w:rsidRPr="009B23AB">
        <w:t>için,gece</w:t>
      </w:r>
      <w:proofErr w:type="spellEnd"/>
      <w:proofErr w:type="gramEnd"/>
      <w:r w:rsidRPr="009B23AB">
        <w:t xml:space="preserve">  </w:t>
      </w:r>
      <w:r w:rsidRPr="009B23AB">
        <w:rPr>
          <w:b/>
          <w:bCs/>
          <w:u w:val="single"/>
        </w:rPr>
        <w:t>sabaha yakın kalkar  ve  yemek yerler</w:t>
      </w:r>
      <w:r w:rsidRPr="009B23AB">
        <w:rPr>
          <w:b/>
          <w:bCs/>
        </w:rPr>
        <w:t>.</w:t>
      </w:r>
      <w:r>
        <w:rPr>
          <w:b/>
          <w:bCs/>
        </w:rPr>
        <w:t>(I)</w:t>
      </w:r>
      <w:r w:rsidRPr="009B23AB">
        <w:t xml:space="preserve"> </w:t>
      </w:r>
      <w:r>
        <w:t xml:space="preserve"> </w:t>
      </w:r>
      <w:r w:rsidRPr="009B23AB">
        <w:t xml:space="preserve">Sonrada hava aydınlanmaya başlarken </w:t>
      </w:r>
      <w:proofErr w:type="spellStart"/>
      <w:r w:rsidRPr="009B23AB">
        <w:t>ezanınokunmasıyla</w:t>
      </w:r>
      <w:proofErr w:type="spellEnd"/>
      <w:r w:rsidRPr="009B23AB">
        <w:t xml:space="preserve">  </w:t>
      </w:r>
      <w:r w:rsidRPr="009B23AB">
        <w:rPr>
          <w:b/>
          <w:bCs/>
          <w:u w:val="single"/>
        </w:rPr>
        <w:t>oruçları  başlar.</w:t>
      </w:r>
      <w:r>
        <w:rPr>
          <w:b/>
          <w:bCs/>
          <w:u w:val="single"/>
        </w:rPr>
        <w:t>(II)</w:t>
      </w:r>
      <w:r w:rsidRPr="009B23AB">
        <w:t xml:space="preserve"> </w:t>
      </w:r>
      <w:r>
        <w:t xml:space="preserve"> </w:t>
      </w:r>
      <w:r w:rsidRPr="009B23AB">
        <w:t xml:space="preserve">Gün boyu yemekten içmekten ve  her türlü kötülükten </w:t>
      </w:r>
      <w:proofErr w:type="spellStart"/>
      <w:r w:rsidRPr="009B23AB">
        <w:t>uzakduran</w:t>
      </w:r>
      <w:proofErr w:type="spellEnd"/>
      <w:r w:rsidRPr="009B23AB">
        <w:t xml:space="preserve"> Müslümanlar, akşam  ezanı ile birlikte  huzurlu bir şekilde </w:t>
      </w:r>
      <w:r w:rsidRPr="009B23AB">
        <w:rPr>
          <w:b/>
          <w:bCs/>
          <w:u w:val="single"/>
        </w:rPr>
        <w:t>oruçlarını açarlar</w:t>
      </w:r>
      <w:r w:rsidRPr="009B23AB">
        <w:rPr>
          <w:b/>
          <w:bCs/>
        </w:rPr>
        <w:t>.(III)</w:t>
      </w:r>
      <w:r w:rsidRPr="009B23AB">
        <w:t xml:space="preserve">  Daha sonra büyük  bir</w:t>
      </w:r>
      <w:r>
        <w:t xml:space="preserve"> </w:t>
      </w:r>
      <w:r w:rsidRPr="009B23AB">
        <w:t xml:space="preserve"> coşkuyla </w:t>
      </w:r>
      <w:r>
        <w:t xml:space="preserve"> </w:t>
      </w:r>
      <w:r w:rsidRPr="009B23AB">
        <w:t xml:space="preserve">camilere giden  Müslümanlar, Yatsı </w:t>
      </w:r>
      <w:r>
        <w:t xml:space="preserve"> </w:t>
      </w:r>
      <w:r w:rsidRPr="009B23AB">
        <w:t xml:space="preserve">namazından </w:t>
      </w:r>
      <w:r>
        <w:t xml:space="preserve"> </w:t>
      </w:r>
      <w:r w:rsidRPr="009B23AB">
        <w:t xml:space="preserve">sonra da </w:t>
      </w:r>
      <w:r>
        <w:t xml:space="preserve"> </w:t>
      </w:r>
      <w:r w:rsidRPr="009B23AB">
        <w:t>genellikle</w:t>
      </w:r>
      <w:r w:rsidRPr="009B23AB">
        <w:rPr>
          <w:b/>
          <w:bCs/>
          <w:u w:val="single"/>
        </w:rPr>
        <w:t>20 rekat sünnet</w:t>
      </w:r>
      <w:r w:rsidRPr="009B23AB">
        <w:rPr>
          <w:b/>
          <w:bCs/>
        </w:rPr>
        <w:t xml:space="preserve">  </w:t>
      </w:r>
      <w:r w:rsidRPr="009B23AB">
        <w:rPr>
          <w:b/>
          <w:bCs/>
          <w:u w:val="single"/>
        </w:rPr>
        <w:t>bir namaz kılarlar</w:t>
      </w:r>
      <w:r w:rsidRPr="009B23AB">
        <w:rPr>
          <w:b/>
          <w:bCs/>
        </w:rPr>
        <w:t>.(IV)</w:t>
      </w:r>
    </w:p>
    <w:p w14:paraId="578735F3" w14:textId="77777777" w:rsidR="000E6822" w:rsidRPr="00DE4E53" w:rsidRDefault="000E6822" w:rsidP="000E6822">
      <w:pPr>
        <w:pStyle w:val="AralkYok"/>
        <w:rPr>
          <w:rFonts w:ascii="Times New Roman" w:eastAsia="Times New Roman" w:hAnsi="Times New Roman" w:cs="Times New Roman"/>
          <w:spacing w:val="6"/>
          <w:kern w:val="32"/>
          <w:sz w:val="6"/>
          <w:szCs w:val="6"/>
        </w:rPr>
      </w:pPr>
    </w:p>
    <w:p w14:paraId="792D8317" w14:textId="314840AE" w:rsidR="000E6822" w:rsidRPr="000E6822" w:rsidRDefault="000E6822" w:rsidP="000E6822">
      <w:pPr>
        <w:pStyle w:val="SORUMETN"/>
      </w:pPr>
      <w:r w:rsidRPr="000E6822">
        <w:t xml:space="preserve">Yukarıda </w:t>
      </w:r>
      <w:proofErr w:type="gramStart"/>
      <w:r w:rsidRPr="000E6822">
        <w:t xml:space="preserve">ki  </w:t>
      </w:r>
      <w:proofErr w:type="spellStart"/>
      <w:r w:rsidRPr="000E6822">
        <w:t>parağrafta</w:t>
      </w:r>
      <w:proofErr w:type="spellEnd"/>
      <w:proofErr w:type="gramEnd"/>
      <w:r w:rsidRPr="000E6822">
        <w:t xml:space="preserve">  Oruç ile ilgili altı çizili kavramların isimlerini sırasıyla yazınız.  </w:t>
      </w:r>
    </w:p>
    <w:p w14:paraId="3BE63046" w14:textId="3BB9E5A4" w:rsidR="000E6822" w:rsidRDefault="000E6822" w:rsidP="000E6822">
      <w:pPr>
        <w:pStyle w:val="AralkYok"/>
        <w:rPr>
          <w:rFonts w:ascii="Times New Roman" w:hAnsi="Times New Roman" w:cs="Times New Roman"/>
          <w:b/>
          <w:bCs/>
          <w:sz w:val="24"/>
          <w:szCs w:val="24"/>
        </w:rPr>
      </w:pPr>
    </w:p>
    <w:p w14:paraId="65AB8863" w14:textId="009C2692" w:rsidR="000E6822" w:rsidRDefault="000E6822" w:rsidP="000E6822">
      <w:pPr>
        <w:pStyle w:val="AralkYok"/>
        <w:rPr>
          <w:rFonts w:ascii="Times New Roman" w:hAnsi="Times New Roman" w:cs="Times New Roman"/>
          <w:b/>
          <w:bCs/>
          <w:sz w:val="24"/>
          <w:szCs w:val="24"/>
        </w:rPr>
      </w:pPr>
    </w:p>
    <w:p w14:paraId="01805209" w14:textId="77777777" w:rsidR="000E6822" w:rsidRDefault="000E6822" w:rsidP="000E6822">
      <w:pPr>
        <w:pStyle w:val="AralkYok"/>
        <w:rPr>
          <w:rFonts w:ascii="Times New Roman" w:hAnsi="Times New Roman" w:cs="Times New Roman"/>
          <w:b/>
          <w:bCs/>
          <w:sz w:val="24"/>
          <w:szCs w:val="24"/>
        </w:rPr>
      </w:pPr>
    </w:p>
    <w:p w14:paraId="45F5CBB2" w14:textId="01944EB9" w:rsidR="000E6822" w:rsidRDefault="000E6822" w:rsidP="000E6822">
      <w:pPr>
        <w:pStyle w:val="AralkYok"/>
        <w:rPr>
          <w:rFonts w:ascii="Times New Roman" w:hAnsi="Times New Roman" w:cs="Times New Roman"/>
          <w:b/>
          <w:bCs/>
          <w:sz w:val="24"/>
          <w:szCs w:val="24"/>
        </w:rPr>
      </w:pPr>
    </w:p>
    <w:p w14:paraId="1DB51D14" w14:textId="6FE37F08" w:rsidR="000E6822" w:rsidRDefault="000E6822" w:rsidP="000E6822">
      <w:pPr>
        <w:pStyle w:val="AralkYok"/>
        <w:rPr>
          <w:rFonts w:ascii="Times New Roman" w:hAnsi="Times New Roman" w:cs="Times New Roman"/>
          <w:b/>
          <w:bCs/>
          <w:sz w:val="24"/>
          <w:szCs w:val="24"/>
        </w:rPr>
      </w:pPr>
    </w:p>
    <w:p w14:paraId="47F67848" w14:textId="557140F1" w:rsidR="000E6822" w:rsidRDefault="000E6822" w:rsidP="000E6822">
      <w:pPr>
        <w:pStyle w:val="AralkYok"/>
        <w:rPr>
          <w:rFonts w:ascii="Times New Roman" w:hAnsi="Times New Roman" w:cs="Times New Roman"/>
          <w:b/>
          <w:bCs/>
          <w:sz w:val="24"/>
          <w:szCs w:val="24"/>
        </w:rPr>
      </w:pPr>
    </w:p>
    <w:p w14:paraId="2B7A8336" w14:textId="160872CE" w:rsidR="000E6822" w:rsidRDefault="000E6822" w:rsidP="000E6822">
      <w:pPr>
        <w:pStyle w:val="AralkYok"/>
        <w:rPr>
          <w:rFonts w:ascii="Times New Roman" w:hAnsi="Times New Roman" w:cs="Times New Roman"/>
          <w:b/>
          <w:bCs/>
          <w:sz w:val="24"/>
          <w:szCs w:val="24"/>
        </w:rPr>
      </w:pPr>
    </w:p>
    <w:p w14:paraId="5D29078D" w14:textId="0A138757" w:rsidR="000E6822" w:rsidRDefault="000E6822" w:rsidP="000E6822">
      <w:pPr>
        <w:pStyle w:val="AralkYok"/>
        <w:rPr>
          <w:rFonts w:ascii="Times New Roman" w:hAnsi="Times New Roman" w:cs="Times New Roman"/>
          <w:b/>
          <w:bCs/>
          <w:sz w:val="24"/>
          <w:szCs w:val="24"/>
        </w:rPr>
      </w:pPr>
    </w:p>
    <w:p w14:paraId="2A3BC34A" w14:textId="77777777" w:rsidR="000E6822" w:rsidRDefault="000E6822" w:rsidP="000E6822">
      <w:pPr>
        <w:pStyle w:val="AralkYok"/>
        <w:rPr>
          <w:rFonts w:ascii="Times New Roman" w:hAnsi="Times New Roman" w:cs="Times New Roman"/>
          <w:b/>
          <w:bCs/>
          <w:sz w:val="24"/>
          <w:szCs w:val="24"/>
        </w:rPr>
      </w:pPr>
    </w:p>
    <w:p w14:paraId="71AC10C5" w14:textId="710C4582" w:rsidR="000E6822" w:rsidRDefault="000E6822" w:rsidP="000E6822">
      <w:pPr>
        <w:pStyle w:val="AralkYok"/>
        <w:rPr>
          <w:rFonts w:ascii="Times New Roman" w:hAnsi="Times New Roman" w:cs="Times New Roman"/>
          <w:b/>
          <w:bCs/>
          <w:sz w:val="24"/>
          <w:szCs w:val="24"/>
        </w:rPr>
      </w:pPr>
    </w:p>
    <w:p w14:paraId="7ED37473" w14:textId="77777777" w:rsidR="000E6822" w:rsidRDefault="000E6822" w:rsidP="000E6822">
      <w:pPr>
        <w:pStyle w:val="AralkYok"/>
        <w:rPr>
          <w:rFonts w:ascii="Times New Roman" w:hAnsi="Times New Roman" w:cs="Times New Roman"/>
          <w:b/>
          <w:bCs/>
          <w:sz w:val="24"/>
          <w:szCs w:val="24"/>
        </w:rPr>
      </w:pPr>
    </w:p>
    <w:p w14:paraId="620B050F" w14:textId="77777777" w:rsidR="000E6822" w:rsidRDefault="000E6822" w:rsidP="000E6822">
      <w:pPr>
        <w:pStyle w:val="SORUMETN"/>
        <w:rPr>
          <w:rFonts w:eastAsia="Times New Roman"/>
        </w:rPr>
      </w:pPr>
      <w:r>
        <w:t xml:space="preserve">Aşağıda ki “Rabbena Dualarının”  anlamlarında,  boş bırakılan </w:t>
      </w:r>
      <w:proofErr w:type="gramStart"/>
      <w:r>
        <w:t>yerleri  doldurunuz</w:t>
      </w:r>
      <w:proofErr w:type="gramEnd"/>
      <w:r w:rsidRPr="000438C8">
        <w:rPr>
          <w:rFonts w:eastAsia="Times New Roman"/>
        </w:rPr>
        <w:t>.</w:t>
      </w:r>
      <w:r>
        <w:rPr>
          <w:rFonts w:eastAsia="Times New Roman"/>
        </w:rPr>
        <w:t xml:space="preserve"> </w:t>
      </w:r>
    </w:p>
    <w:p w14:paraId="5BCE0C74" w14:textId="255D4DD1" w:rsidR="000E6822" w:rsidRPr="001173A6" w:rsidRDefault="000E6822" w:rsidP="000E6822">
      <w:pPr>
        <w:pStyle w:val="AralkYok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</w:t>
      </w:r>
    </w:p>
    <w:p w14:paraId="0AC0AF96" w14:textId="77777777" w:rsidR="000E6822" w:rsidRDefault="000E6822" w:rsidP="000E6822">
      <w:pPr>
        <w:pStyle w:val="sorubilgisistili"/>
        <w:spacing w:line="600" w:lineRule="auto"/>
      </w:pPr>
      <w:proofErr w:type="spellStart"/>
      <w:r w:rsidRPr="00CC0B46">
        <w:t>Rabb’imiz</w:t>
      </w:r>
      <w:proofErr w:type="spellEnd"/>
      <w:r w:rsidRPr="00CC0B46">
        <w:t xml:space="preserve">! Bize dünyada da </w:t>
      </w:r>
      <w:proofErr w:type="gramStart"/>
      <w:r>
        <w:t>…………………</w:t>
      </w:r>
      <w:proofErr w:type="gramEnd"/>
      <w:r>
        <w:t xml:space="preserve"> </w:t>
      </w:r>
      <w:r w:rsidRPr="00CC0B46">
        <w:t xml:space="preserve">  </w:t>
      </w:r>
      <w:proofErr w:type="gramStart"/>
      <w:r>
        <w:t>iyilik</w:t>
      </w:r>
      <w:proofErr w:type="gramEnd"/>
      <w:r w:rsidRPr="00CC0B46">
        <w:t xml:space="preserve"> ver. </w:t>
      </w:r>
      <w:r>
        <w:t xml:space="preserve"> </w:t>
      </w:r>
      <w:r w:rsidRPr="00CC0B46">
        <w:t xml:space="preserve">Bizi, cehennem azabından koru. </w:t>
      </w:r>
    </w:p>
    <w:p w14:paraId="1D1CC11F" w14:textId="77777777" w:rsidR="000E6822" w:rsidRPr="00037416" w:rsidRDefault="000E6822" w:rsidP="000E6822">
      <w:pPr>
        <w:pStyle w:val="sorubilgisistili"/>
        <w:rPr>
          <w:sz w:val="2"/>
          <w:szCs w:val="2"/>
        </w:rPr>
      </w:pPr>
    </w:p>
    <w:p w14:paraId="73297B81" w14:textId="02DAEE2B" w:rsidR="000E6822" w:rsidRDefault="000E6822" w:rsidP="000E6822">
      <w:pPr>
        <w:pStyle w:val="sorubilgisistili"/>
        <w:spacing w:line="480" w:lineRule="auto"/>
      </w:pPr>
      <w:proofErr w:type="spellStart"/>
      <w:r w:rsidRPr="00CC0B46">
        <w:t>Rabb’imiz</w:t>
      </w:r>
      <w:proofErr w:type="spellEnd"/>
      <w:r w:rsidRPr="00CC0B46">
        <w:t>! Ahirette</w:t>
      </w:r>
      <w:r>
        <w:t xml:space="preserve"> </w:t>
      </w:r>
      <w:r w:rsidRPr="00CC0B46">
        <w:t xml:space="preserve"> </w:t>
      </w:r>
      <w:proofErr w:type="gramStart"/>
      <w:r>
        <w:t>………..…….</w:t>
      </w:r>
      <w:proofErr w:type="gramEnd"/>
      <w:r w:rsidRPr="00CC0B46">
        <w:t xml:space="preserve"> </w:t>
      </w:r>
      <w:r>
        <w:t xml:space="preserve"> </w:t>
      </w:r>
      <w:proofErr w:type="gramStart"/>
      <w:r w:rsidRPr="00CC0B46">
        <w:t xml:space="preserve">görüleceği </w:t>
      </w:r>
      <w:r>
        <w:t xml:space="preserve"> </w:t>
      </w:r>
      <w:r w:rsidRPr="00CC0B46">
        <w:t>gün</w:t>
      </w:r>
      <w:proofErr w:type="gramEnd"/>
      <w:r>
        <w:t xml:space="preserve"> </w:t>
      </w:r>
      <w:r w:rsidRPr="00CC0B46">
        <w:t xml:space="preserve"> beni, </w:t>
      </w:r>
      <w:proofErr w:type="spellStart"/>
      <w:r w:rsidRPr="00CC0B46">
        <w:t>annnemi</w:t>
      </w:r>
      <w:proofErr w:type="spellEnd"/>
      <w:r w:rsidRPr="00CC0B46">
        <w:t xml:space="preserve">, babamı ve müminleri </w:t>
      </w:r>
      <w:r>
        <w:t>bağışla</w:t>
      </w:r>
      <w:r w:rsidRPr="00CC0B46">
        <w:t>.</w:t>
      </w:r>
    </w:p>
    <w:p w14:paraId="3C7F4457" w14:textId="7FB9456B" w:rsidR="000E6822" w:rsidRDefault="000E6822" w:rsidP="000E6822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14:paraId="01A91F19" w14:textId="77777777" w:rsidR="000E6822" w:rsidRDefault="000E6822" w:rsidP="000E6822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14:paraId="23EFAAFC" w14:textId="77777777" w:rsidR="000E6822" w:rsidRPr="00CC0B46" w:rsidRDefault="000E6822" w:rsidP="000E6822">
      <w:pPr>
        <w:pStyle w:val="AralkYok"/>
        <w:ind w:left="720"/>
        <w:rPr>
          <w:rFonts w:ascii="Times New Roman" w:hAnsi="Times New Roman" w:cs="Times New Roman"/>
          <w:sz w:val="24"/>
          <w:szCs w:val="24"/>
        </w:rPr>
      </w:pPr>
    </w:p>
    <w:p w14:paraId="1973FB60" w14:textId="77777777" w:rsidR="000E6822" w:rsidRPr="000E6822" w:rsidRDefault="000E6822" w:rsidP="000E6822">
      <w:pPr>
        <w:pStyle w:val="SORUMETN"/>
      </w:pPr>
      <w:proofErr w:type="gramStart"/>
      <w:r w:rsidRPr="000E6822">
        <w:rPr>
          <w:rStyle w:val="SORUMETNChar"/>
          <w:b/>
        </w:rPr>
        <w:t>Aşağıdaki  durumlarda</w:t>
      </w:r>
      <w:proofErr w:type="gramEnd"/>
      <w:r w:rsidRPr="000E6822">
        <w:rPr>
          <w:rStyle w:val="SORUMETNChar"/>
          <w:b/>
        </w:rPr>
        <w:t xml:space="preserve">  söylememiz  gereken  “Nezaket sözcüklerini”  karşılarına  yazınız.</w:t>
      </w:r>
      <w:r w:rsidRPr="000E6822">
        <w:t xml:space="preserve"> (16 puan)</w:t>
      </w:r>
    </w:p>
    <w:p w14:paraId="117F60ED" w14:textId="77777777" w:rsidR="000E6822" w:rsidRPr="001173A6" w:rsidRDefault="000E6822" w:rsidP="000E6822">
      <w:pPr>
        <w:pStyle w:val="AralkYok"/>
        <w:spacing w:line="276" w:lineRule="auto"/>
        <w:rPr>
          <w:rFonts w:ascii="Times New Roman" w:eastAsia="Times New Roman" w:hAnsi="Times New Roman" w:cs="Times New Roman"/>
          <w:sz w:val="4"/>
          <w:szCs w:val="4"/>
        </w:rPr>
      </w:pPr>
      <w:r w:rsidRPr="001173A6">
        <w:rPr>
          <w:rFonts w:ascii="Times New Roman" w:eastAsia="Times New Roman" w:hAnsi="Times New Roman" w:cs="Times New Roman"/>
          <w:b/>
          <w:bCs/>
          <w:sz w:val="4"/>
          <w:szCs w:val="4"/>
        </w:rPr>
        <w:t xml:space="preserve">                                                                                                                                                           </w:t>
      </w:r>
    </w:p>
    <w:p w14:paraId="5EB62FC6" w14:textId="77777777" w:rsidR="000E6822" w:rsidRPr="00C30C64" w:rsidRDefault="000E6822" w:rsidP="000E6822">
      <w:pPr>
        <w:pStyle w:val="AralkYok"/>
        <w:spacing w:line="276" w:lineRule="auto"/>
        <w:rPr>
          <w:rFonts w:ascii="Times New Roman" w:eastAsia="Times New Roman" w:hAnsi="Times New Roman" w:cs="Times New Roman"/>
          <w:sz w:val="8"/>
          <w:szCs w:val="8"/>
        </w:rPr>
      </w:pPr>
    </w:p>
    <w:p w14:paraId="0E53AA4E" w14:textId="11275318" w:rsidR="000E6822" w:rsidRDefault="000E6822" w:rsidP="000E6822">
      <w:pPr>
        <w:pStyle w:val="sorubilgisistili"/>
      </w:pPr>
      <w:proofErr w:type="gramStart"/>
      <w:r w:rsidRPr="00C30C64">
        <w:t>Bize  kraker</w:t>
      </w:r>
      <w:proofErr w:type="gramEnd"/>
      <w:r w:rsidRPr="00C30C64">
        <w:t xml:space="preserve">  ikram eden  arkadaşımıza</w:t>
      </w:r>
    </w:p>
    <w:p w14:paraId="317037E0" w14:textId="3E356DCC" w:rsidR="000E6822" w:rsidRPr="000E6822" w:rsidRDefault="000E6822" w:rsidP="000E6822"/>
    <w:p w14:paraId="3AB930FA" w14:textId="0DC4491C" w:rsidR="000E6822" w:rsidRDefault="000E6822" w:rsidP="000E6822">
      <w:pPr>
        <w:pStyle w:val="sorubilgisistili"/>
      </w:pPr>
      <w:r>
        <w:t xml:space="preserve">Sabah </w:t>
      </w:r>
      <w:r w:rsidRPr="00C30C64">
        <w:t xml:space="preserve">okul bahçesinde </w:t>
      </w:r>
      <w:proofErr w:type="gramStart"/>
      <w:r w:rsidRPr="00C30C64">
        <w:t>karşılaştığımız  öğretmenimize</w:t>
      </w:r>
      <w:proofErr w:type="gramEnd"/>
    </w:p>
    <w:p w14:paraId="05CFBA85" w14:textId="77777777" w:rsidR="000E6822" w:rsidRPr="000E6822" w:rsidRDefault="000E6822" w:rsidP="000E6822"/>
    <w:p w14:paraId="6D98BAF6" w14:textId="0D33445B" w:rsidR="000E6822" w:rsidRDefault="000E6822" w:rsidP="000E6822">
      <w:pPr>
        <w:pStyle w:val="sorubilgisistili"/>
      </w:pPr>
      <w:proofErr w:type="gramStart"/>
      <w:r w:rsidRPr="00C30C64">
        <w:t>Evimize  gelen</w:t>
      </w:r>
      <w:proofErr w:type="gramEnd"/>
      <w:r w:rsidRPr="00C30C64">
        <w:t xml:space="preserve">  komşumuza</w:t>
      </w:r>
    </w:p>
    <w:p w14:paraId="02D207D7" w14:textId="77777777" w:rsidR="000E6822" w:rsidRPr="000E6822" w:rsidRDefault="000E6822" w:rsidP="000E6822"/>
    <w:p w14:paraId="17496EE6" w14:textId="4EDF011D" w:rsidR="000E6822" w:rsidRDefault="000E6822" w:rsidP="000E6822">
      <w:pPr>
        <w:pStyle w:val="sorubilgisistili"/>
      </w:pPr>
      <w:proofErr w:type="gramStart"/>
      <w:r w:rsidRPr="00C30C64">
        <w:t>Yanlışlıkla  ayağına</w:t>
      </w:r>
      <w:proofErr w:type="gramEnd"/>
      <w:r w:rsidRPr="00C30C64">
        <w:t xml:space="preserve">  bastığımız  arkadaşımıza</w:t>
      </w:r>
    </w:p>
    <w:p w14:paraId="5C3A89AE" w14:textId="4CC0B160" w:rsidR="000E6822" w:rsidRDefault="000E6822" w:rsidP="000E6822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17618F90" w14:textId="14CD3911" w:rsidR="000E6822" w:rsidRDefault="000E6822" w:rsidP="000E6822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20130C08" w14:textId="15C153FE" w:rsidR="000E6822" w:rsidRDefault="000E6822" w:rsidP="000E6822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34BFFCE2" w14:textId="44553A20" w:rsidR="000E6822" w:rsidRDefault="000E6822" w:rsidP="000E6822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5BBBD704" w14:textId="77777777" w:rsidR="000E6822" w:rsidRPr="00C30C64" w:rsidRDefault="000E6822" w:rsidP="000E6822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10DFB657" w14:textId="72A67B76" w:rsidR="000E6822" w:rsidRPr="000E6822" w:rsidRDefault="000E6822" w:rsidP="000E6822">
      <w:pPr>
        <w:pStyle w:val="sorubilgisistili"/>
      </w:pPr>
      <w:r w:rsidRPr="009B23AB">
        <w:t xml:space="preserve">İslam dinine </w:t>
      </w:r>
      <w:proofErr w:type="gramStart"/>
      <w:r w:rsidRPr="009B23AB">
        <w:t xml:space="preserve">göre  </w:t>
      </w:r>
      <w:r w:rsidRPr="009B23AB">
        <w:rPr>
          <w:u w:val="single"/>
        </w:rPr>
        <w:t>selamlaşmanın</w:t>
      </w:r>
      <w:proofErr w:type="gramEnd"/>
      <w:r w:rsidRPr="009B23AB">
        <w:rPr>
          <w:u w:val="single"/>
        </w:rPr>
        <w:t xml:space="preserve">  en  güzeli  </w:t>
      </w:r>
      <w:r w:rsidRPr="009B23AB">
        <w:t>“</w:t>
      </w:r>
      <w:proofErr w:type="spellStart"/>
      <w:r w:rsidRPr="009B23AB">
        <w:rPr>
          <w:u w:val="single"/>
        </w:rPr>
        <w:t>Selâmün</w:t>
      </w:r>
      <w:proofErr w:type="spellEnd"/>
      <w:r w:rsidRPr="009B23AB">
        <w:rPr>
          <w:u w:val="single"/>
        </w:rPr>
        <w:t xml:space="preserve">  </w:t>
      </w:r>
      <w:proofErr w:type="spellStart"/>
      <w:r w:rsidRPr="009B23AB">
        <w:rPr>
          <w:u w:val="single"/>
        </w:rPr>
        <w:t>aleyküm</w:t>
      </w:r>
      <w:proofErr w:type="spellEnd"/>
      <w:r w:rsidRPr="009B23AB">
        <w:rPr>
          <w:u w:val="single"/>
        </w:rPr>
        <w:t>”</w:t>
      </w:r>
      <w:r>
        <w:t xml:space="preserve"> (Selam ve iyilikler senin </w:t>
      </w:r>
      <w:r w:rsidRPr="009B23AB">
        <w:t>üzerine olsun) karşılığında ise “</w:t>
      </w:r>
      <w:proofErr w:type="spellStart"/>
      <w:r w:rsidRPr="009B23AB">
        <w:t>Aleyküm</w:t>
      </w:r>
      <w:proofErr w:type="spellEnd"/>
      <w:r w:rsidRPr="009B23AB">
        <w:t xml:space="preserve"> selam” (</w:t>
      </w:r>
      <w:proofErr w:type="spellStart"/>
      <w:r w:rsidRPr="009B23AB">
        <w:t>seninde</w:t>
      </w:r>
      <w:proofErr w:type="spellEnd"/>
      <w:r w:rsidRPr="009B23AB">
        <w:t xml:space="preserve"> üzerine olsun) şeklinde olandır.</w:t>
      </w:r>
    </w:p>
    <w:p w14:paraId="6562F0B8" w14:textId="5B713589" w:rsidR="000E6822" w:rsidRPr="000E6822" w:rsidRDefault="000E6822" w:rsidP="000E6822">
      <w:pPr>
        <w:pStyle w:val="SORUMETN"/>
      </w:pPr>
      <w:r w:rsidRPr="000E6822">
        <w:t xml:space="preserve"> “</w:t>
      </w:r>
      <w:proofErr w:type="gramStart"/>
      <w:r w:rsidRPr="000E6822">
        <w:t>Selamlaşma  kurallarından</w:t>
      </w:r>
      <w:proofErr w:type="gramEnd"/>
      <w:r w:rsidRPr="000E6822">
        <w:t xml:space="preserve">”  4 (dört) tane  yazınız?     </w:t>
      </w:r>
    </w:p>
    <w:p w14:paraId="60AC93C5" w14:textId="57ADE1FA" w:rsidR="000E6822" w:rsidRDefault="000E6822" w:rsidP="000E6822">
      <w:pPr>
        <w:pStyle w:val="AralkYok"/>
        <w:rPr>
          <w:rFonts w:ascii="Times New Roman" w:hAnsi="Times New Roman" w:cs="Times New Roman"/>
          <w:sz w:val="20"/>
          <w:szCs w:val="20"/>
        </w:rPr>
      </w:pPr>
    </w:p>
    <w:p w14:paraId="44C325DC" w14:textId="0D90544C" w:rsidR="000E6822" w:rsidRDefault="000E6822" w:rsidP="000E6822">
      <w:pPr>
        <w:pStyle w:val="AralkYok"/>
        <w:rPr>
          <w:rFonts w:ascii="Times New Roman" w:hAnsi="Times New Roman" w:cs="Times New Roman"/>
          <w:sz w:val="20"/>
          <w:szCs w:val="20"/>
        </w:rPr>
      </w:pPr>
    </w:p>
    <w:p w14:paraId="74FEA63F" w14:textId="551D4C3C" w:rsidR="000E6822" w:rsidRDefault="000E6822" w:rsidP="000E6822">
      <w:pPr>
        <w:pStyle w:val="AralkYok"/>
        <w:rPr>
          <w:rFonts w:ascii="Times New Roman" w:hAnsi="Times New Roman" w:cs="Times New Roman"/>
          <w:b/>
          <w:bCs/>
          <w:sz w:val="24"/>
          <w:szCs w:val="24"/>
        </w:rPr>
      </w:pPr>
    </w:p>
    <w:p w14:paraId="31A4191A" w14:textId="0EB7E731" w:rsidR="000E6822" w:rsidRDefault="000E6822" w:rsidP="000E6822">
      <w:pPr>
        <w:pStyle w:val="AralkYok"/>
        <w:rPr>
          <w:rFonts w:ascii="Times New Roman" w:hAnsi="Times New Roman" w:cs="Times New Roman"/>
          <w:b/>
          <w:bCs/>
          <w:sz w:val="24"/>
          <w:szCs w:val="24"/>
        </w:rPr>
      </w:pPr>
    </w:p>
    <w:p w14:paraId="5A2FDB81" w14:textId="7904D779" w:rsidR="000E6822" w:rsidRDefault="000E6822" w:rsidP="000E6822">
      <w:pPr>
        <w:pStyle w:val="AralkYok"/>
        <w:rPr>
          <w:rFonts w:ascii="Times New Roman" w:hAnsi="Times New Roman" w:cs="Times New Roman"/>
          <w:b/>
          <w:bCs/>
          <w:sz w:val="24"/>
          <w:szCs w:val="24"/>
        </w:rPr>
      </w:pPr>
    </w:p>
    <w:p w14:paraId="49CB4793" w14:textId="77777777" w:rsidR="000E6822" w:rsidRDefault="000E6822" w:rsidP="000E6822">
      <w:pPr>
        <w:pStyle w:val="AralkYok"/>
        <w:rPr>
          <w:rFonts w:ascii="Times New Roman" w:hAnsi="Times New Roman" w:cs="Times New Roman"/>
          <w:b/>
          <w:bCs/>
          <w:sz w:val="24"/>
          <w:szCs w:val="24"/>
        </w:rPr>
      </w:pPr>
    </w:p>
    <w:p w14:paraId="342A0250" w14:textId="77777777" w:rsidR="000E6822" w:rsidRDefault="000E6822" w:rsidP="000E6822">
      <w:pPr>
        <w:pStyle w:val="AralkYok"/>
        <w:rPr>
          <w:rFonts w:ascii="Times New Roman" w:hAnsi="Times New Roman" w:cs="Times New Roman"/>
          <w:b/>
          <w:bCs/>
          <w:sz w:val="24"/>
          <w:szCs w:val="24"/>
        </w:rPr>
      </w:pPr>
    </w:p>
    <w:p w14:paraId="7CA130ED" w14:textId="74FDCD75" w:rsidR="000E6822" w:rsidRDefault="000E6822" w:rsidP="000E6822">
      <w:pPr>
        <w:pStyle w:val="AralkYok"/>
        <w:rPr>
          <w:rFonts w:ascii="Times New Roman" w:hAnsi="Times New Roman" w:cs="Times New Roman"/>
          <w:b/>
          <w:bCs/>
          <w:sz w:val="24"/>
          <w:szCs w:val="24"/>
        </w:rPr>
      </w:pPr>
    </w:p>
    <w:p w14:paraId="47BFED2D" w14:textId="28FAB1F0" w:rsidR="000E6822" w:rsidRDefault="000E6822" w:rsidP="000E6822">
      <w:pPr>
        <w:pStyle w:val="AralkYok"/>
        <w:rPr>
          <w:rFonts w:ascii="Times New Roman" w:hAnsi="Times New Roman" w:cs="Times New Roman"/>
          <w:b/>
          <w:bCs/>
          <w:sz w:val="24"/>
          <w:szCs w:val="24"/>
        </w:rPr>
      </w:pPr>
    </w:p>
    <w:p w14:paraId="34890ED1" w14:textId="77777777" w:rsidR="000E6822" w:rsidRDefault="000E6822" w:rsidP="000E6822">
      <w:pPr>
        <w:pStyle w:val="AralkYok"/>
        <w:rPr>
          <w:rFonts w:ascii="Times New Roman" w:hAnsi="Times New Roman" w:cs="Times New Roman"/>
          <w:b/>
          <w:bCs/>
          <w:sz w:val="24"/>
          <w:szCs w:val="24"/>
        </w:rPr>
      </w:pPr>
    </w:p>
    <w:p w14:paraId="2F29F255" w14:textId="34BF662A" w:rsidR="000E6822" w:rsidRPr="009B23AB" w:rsidRDefault="000E6822" w:rsidP="000E6822">
      <w:pPr>
        <w:pStyle w:val="sorubilgisistili"/>
      </w:pPr>
      <w:r w:rsidRPr="009B23AB">
        <w:t>Bir Müslüman, Allah’ın yasakladığı yiyecek ve içecekl</w:t>
      </w:r>
      <w:r>
        <w:t>ere el uzatmamalı,  haramdan ve i</w:t>
      </w:r>
      <w:r w:rsidRPr="009B23AB">
        <w:t xml:space="preserve">sraftan uzak durup, helal kazanç elde etmek için çalışmalıdır. </w:t>
      </w:r>
    </w:p>
    <w:p w14:paraId="63AF3F53" w14:textId="77A2EC9E" w:rsidR="000E6822" w:rsidRPr="000E6822" w:rsidRDefault="000E6822" w:rsidP="000E6822">
      <w:pPr>
        <w:pStyle w:val="SORUMETN"/>
      </w:pPr>
      <w:r w:rsidRPr="000E6822">
        <w:t xml:space="preserve">Aşağıda </w:t>
      </w:r>
      <w:r>
        <w:t xml:space="preserve">ki </w:t>
      </w:r>
      <w:r w:rsidRPr="000E6822">
        <w:t xml:space="preserve">“Sofra Adabı” ile ilgili bu durumlarda söylememiz </w:t>
      </w:r>
      <w:proofErr w:type="gramStart"/>
      <w:r w:rsidRPr="000E6822">
        <w:t>yada  yapmamız</w:t>
      </w:r>
      <w:proofErr w:type="gramEnd"/>
      <w:r w:rsidRPr="000E6822">
        <w:t xml:space="preserve"> gerekenleri karşılarına doğru bir şekilde yazınız.     </w:t>
      </w:r>
    </w:p>
    <w:p w14:paraId="38683534" w14:textId="405C67CE" w:rsidR="000E6822" w:rsidRDefault="000E6822" w:rsidP="000E6822">
      <w:pPr>
        <w:pStyle w:val="sorubilgisistili"/>
      </w:pPr>
      <w:r>
        <w:t xml:space="preserve">Yemekten </w:t>
      </w:r>
      <w:proofErr w:type="gramStart"/>
      <w:r>
        <w:t>önce  ve</w:t>
      </w:r>
      <w:proofErr w:type="gramEnd"/>
      <w:r>
        <w:t xml:space="preserve">  sonra</w:t>
      </w:r>
    </w:p>
    <w:p w14:paraId="34070DCC" w14:textId="77777777" w:rsidR="000E6822" w:rsidRPr="000E6822" w:rsidRDefault="000E6822" w:rsidP="000E6822"/>
    <w:p w14:paraId="10CDDEFD" w14:textId="0DA91B49" w:rsidR="000E6822" w:rsidRDefault="000E6822" w:rsidP="000E6822">
      <w:pPr>
        <w:pStyle w:val="sorubilgisistili"/>
      </w:pPr>
      <w:r>
        <w:t>Yemeğe başlarken</w:t>
      </w:r>
    </w:p>
    <w:p w14:paraId="2B8880A2" w14:textId="77777777" w:rsidR="000E6822" w:rsidRPr="000E6822" w:rsidRDefault="000E6822" w:rsidP="000E6822"/>
    <w:p w14:paraId="44F0543F" w14:textId="2EBB9AC6" w:rsidR="000E6822" w:rsidRDefault="000E6822" w:rsidP="000E6822">
      <w:pPr>
        <w:pStyle w:val="sorubilgisistili"/>
      </w:pPr>
      <w:r>
        <w:t>Yemeği bitirdiğimizde içimizden</w:t>
      </w:r>
    </w:p>
    <w:p w14:paraId="6E2D6230" w14:textId="77777777" w:rsidR="000E6822" w:rsidRPr="000E6822" w:rsidRDefault="000E6822" w:rsidP="000E6822"/>
    <w:p w14:paraId="52DCC18A" w14:textId="7594F3AA" w:rsidR="000E6822" w:rsidRDefault="000E6822" w:rsidP="000E6822">
      <w:pPr>
        <w:pStyle w:val="sorubilgisistili"/>
      </w:pPr>
      <w:r>
        <w:t xml:space="preserve">Yemekten </w:t>
      </w:r>
      <w:proofErr w:type="gramStart"/>
      <w:r>
        <w:t>sonra  yemeği</w:t>
      </w:r>
      <w:proofErr w:type="gramEnd"/>
      <w:r>
        <w:t xml:space="preserve"> yapan kişiye</w:t>
      </w:r>
    </w:p>
    <w:p w14:paraId="6E54C66D" w14:textId="454D4599" w:rsidR="000E6822" w:rsidRDefault="000E6822" w:rsidP="000E6822">
      <w:pPr>
        <w:pStyle w:val="sorubilgisistili"/>
      </w:pPr>
    </w:p>
    <w:p w14:paraId="4073DE1E" w14:textId="3E4E8A45" w:rsidR="000E6822" w:rsidRDefault="000E6822" w:rsidP="000E6822">
      <w:pPr>
        <w:pStyle w:val="sorubilgisistili"/>
      </w:pPr>
    </w:p>
    <w:p w14:paraId="661B4677" w14:textId="3F6B356C" w:rsidR="000E6822" w:rsidRDefault="000E6822" w:rsidP="000E6822"/>
    <w:p w14:paraId="3FB2AEDA" w14:textId="77777777" w:rsidR="000E6822" w:rsidRPr="000E6822" w:rsidRDefault="000E6822" w:rsidP="000E6822"/>
    <w:p w14:paraId="79F99E00" w14:textId="77777777" w:rsidR="000E6822" w:rsidRPr="001E097C" w:rsidRDefault="000E6822" w:rsidP="000E6822">
      <w:pPr>
        <w:pStyle w:val="sorubilgisistili"/>
        <w:numPr>
          <w:ilvl w:val="0"/>
          <w:numId w:val="45"/>
        </w:numPr>
        <w:rPr>
          <w:spacing w:val="6"/>
          <w:kern w:val="32"/>
        </w:rPr>
      </w:pPr>
      <w:r w:rsidRPr="001E097C">
        <w:rPr>
          <w:spacing w:val="6"/>
          <w:kern w:val="32"/>
        </w:rPr>
        <w:t xml:space="preserve">Selam, rahmet, bütün güzellikler ve iyilikler Allah içindir. </w:t>
      </w:r>
    </w:p>
    <w:p w14:paraId="782F6227" w14:textId="77777777" w:rsidR="000E6822" w:rsidRPr="001E097C" w:rsidRDefault="000E6822" w:rsidP="000E6822">
      <w:pPr>
        <w:pStyle w:val="sorubilgisistili"/>
        <w:numPr>
          <w:ilvl w:val="0"/>
          <w:numId w:val="45"/>
        </w:numPr>
        <w:rPr>
          <w:spacing w:val="6"/>
          <w:kern w:val="32"/>
        </w:rPr>
      </w:pPr>
      <w:r w:rsidRPr="001E097C">
        <w:rPr>
          <w:spacing w:val="6"/>
          <w:kern w:val="32"/>
        </w:rPr>
        <w:t xml:space="preserve">Ey peygamber! Allah’ın selamı, rahmeti ve bereketi senin üzerine olsun. </w:t>
      </w:r>
    </w:p>
    <w:p w14:paraId="4CD5719F" w14:textId="77777777" w:rsidR="000E6822" w:rsidRPr="001E097C" w:rsidRDefault="000E6822" w:rsidP="000E6822">
      <w:pPr>
        <w:pStyle w:val="sorubilgisistili"/>
        <w:numPr>
          <w:ilvl w:val="0"/>
          <w:numId w:val="45"/>
        </w:numPr>
        <w:rPr>
          <w:spacing w:val="6"/>
          <w:kern w:val="32"/>
        </w:rPr>
      </w:pPr>
      <w:r w:rsidRPr="001E097C">
        <w:rPr>
          <w:spacing w:val="6"/>
          <w:kern w:val="32"/>
        </w:rPr>
        <w:t xml:space="preserve">Selam bizim ve Allah’ın iyi kullarının üzerine olsun. </w:t>
      </w:r>
    </w:p>
    <w:p w14:paraId="41DBDDBC" w14:textId="77777777" w:rsidR="000E6822" w:rsidRDefault="000E6822" w:rsidP="000E6822">
      <w:pPr>
        <w:pStyle w:val="sorubilgisistili"/>
        <w:numPr>
          <w:ilvl w:val="0"/>
          <w:numId w:val="45"/>
        </w:numPr>
        <w:rPr>
          <w:spacing w:val="6"/>
          <w:kern w:val="32"/>
        </w:rPr>
      </w:pPr>
      <w:r w:rsidRPr="001E097C">
        <w:rPr>
          <w:spacing w:val="6"/>
          <w:kern w:val="32"/>
        </w:rPr>
        <w:t>Ben şahitlik ederim ki Allah’tan başka ilah yoktur. Ben yine şahitlik ederim ki Muhammed onun kulu ve elçisidir</w:t>
      </w:r>
    </w:p>
    <w:p w14:paraId="1FFF396E" w14:textId="195DE30B" w:rsidR="000E6822" w:rsidRDefault="000E6822" w:rsidP="000E6822">
      <w:pPr>
        <w:pStyle w:val="SORUMETN"/>
      </w:pPr>
      <w:r>
        <w:t xml:space="preserve">Yukarıda </w:t>
      </w:r>
      <w:proofErr w:type="gramStart"/>
      <w:r>
        <w:t>anlamı  verilen</w:t>
      </w:r>
      <w:proofErr w:type="gramEnd"/>
      <w:r>
        <w:t xml:space="preserve"> “</w:t>
      </w:r>
      <w:proofErr w:type="spellStart"/>
      <w:r>
        <w:t>Tahiyyat</w:t>
      </w:r>
      <w:proofErr w:type="spellEnd"/>
      <w:r>
        <w:t xml:space="preserve"> duası” namazların hangi  bölümünde okunur?</w:t>
      </w:r>
      <w:r w:rsidRPr="00172677">
        <w:t xml:space="preserve">  </w:t>
      </w:r>
      <w:r w:rsidRPr="00172677">
        <w:t>Y</w:t>
      </w:r>
      <w:r w:rsidRPr="00172677">
        <w:t>azınız</w:t>
      </w:r>
    </w:p>
    <w:p w14:paraId="490CA55C" w14:textId="3CE9F356" w:rsidR="000E6822" w:rsidRDefault="000E6822" w:rsidP="000E6822">
      <w:pPr>
        <w:pStyle w:val="AralkYok"/>
        <w:rPr>
          <w:rFonts w:ascii="Times New Roman" w:hAnsi="Times New Roman" w:cs="Times New Roman"/>
          <w:b/>
          <w:bCs/>
          <w:sz w:val="24"/>
          <w:szCs w:val="24"/>
        </w:rPr>
      </w:pPr>
    </w:p>
    <w:p w14:paraId="7628F94A" w14:textId="1CF07DED" w:rsidR="000E6822" w:rsidRDefault="000E6822" w:rsidP="000E6822">
      <w:pPr>
        <w:pStyle w:val="AralkYok"/>
        <w:rPr>
          <w:rFonts w:ascii="Times New Roman" w:hAnsi="Times New Roman" w:cs="Times New Roman"/>
          <w:b/>
          <w:bCs/>
          <w:sz w:val="24"/>
          <w:szCs w:val="24"/>
        </w:rPr>
      </w:pPr>
    </w:p>
    <w:p w14:paraId="511BB241" w14:textId="2E925A8E" w:rsidR="000E6822" w:rsidRDefault="000E6822" w:rsidP="000E6822">
      <w:pPr>
        <w:pStyle w:val="AralkYok"/>
        <w:rPr>
          <w:rFonts w:ascii="Times New Roman" w:hAnsi="Times New Roman" w:cs="Times New Roman"/>
          <w:b/>
          <w:bCs/>
          <w:sz w:val="24"/>
          <w:szCs w:val="24"/>
        </w:rPr>
      </w:pPr>
    </w:p>
    <w:p w14:paraId="3FA8C57D" w14:textId="48AD2653" w:rsidR="000E6822" w:rsidRDefault="000E6822" w:rsidP="000E6822">
      <w:pPr>
        <w:pStyle w:val="AralkYok"/>
        <w:rPr>
          <w:rFonts w:ascii="Times New Roman" w:hAnsi="Times New Roman" w:cs="Times New Roman"/>
          <w:b/>
          <w:bCs/>
          <w:sz w:val="24"/>
          <w:szCs w:val="24"/>
        </w:rPr>
      </w:pPr>
    </w:p>
    <w:p w14:paraId="35A416CB" w14:textId="730B3F03" w:rsidR="000E6822" w:rsidRDefault="000E6822" w:rsidP="000E6822">
      <w:pPr>
        <w:pStyle w:val="AralkYok"/>
        <w:rPr>
          <w:rFonts w:ascii="Times New Roman" w:hAnsi="Times New Roman" w:cs="Times New Roman"/>
          <w:b/>
          <w:bCs/>
          <w:sz w:val="24"/>
          <w:szCs w:val="24"/>
        </w:rPr>
      </w:pPr>
    </w:p>
    <w:p w14:paraId="117D4B0E" w14:textId="77777777" w:rsidR="000E6822" w:rsidRDefault="000E6822" w:rsidP="000E6822">
      <w:pPr>
        <w:pStyle w:val="AralkYok"/>
        <w:rPr>
          <w:rFonts w:ascii="Times New Roman" w:hAnsi="Times New Roman" w:cs="Times New Roman"/>
          <w:b/>
          <w:bCs/>
          <w:sz w:val="24"/>
          <w:szCs w:val="24"/>
        </w:rPr>
      </w:pPr>
    </w:p>
    <w:p w14:paraId="557FD274" w14:textId="462A1BD7" w:rsidR="000E6822" w:rsidRDefault="000E6822" w:rsidP="000E6822">
      <w:pPr>
        <w:pStyle w:val="SORUMETN"/>
      </w:pPr>
      <w:proofErr w:type="gramStart"/>
      <w:r>
        <w:t>Peygamberimiz  Hz.</w:t>
      </w:r>
      <w:proofErr w:type="gramEnd"/>
      <w:r>
        <w:t xml:space="preserve"> Muhammed’in (sav) evliliği ve çocukla</w:t>
      </w:r>
      <w:r>
        <w:t xml:space="preserve">rı ile ilgili aşağıdaki soruları </w:t>
      </w:r>
      <w:r>
        <w:t>cevaplayınız.</w:t>
      </w:r>
      <w:r w:rsidRPr="303FDBFA">
        <w:t xml:space="preserve"> </w:t>
      </w:r>
      <w:r>
        <w:t xml:space="preserve"> </w:t>
      </w:r>
      <w:r w:rsidRPr="00916E0E">
        <w:t>(</w:t>
      </w:r>
      <w:r>
        <w:t>16</w:t>
      </w:r>
      <w:r w:rsidRPr="00916E0E">
        <w:t xml:space="preserve"> puan)</w:t>
      </w:r>
      <w:r>
        <w:t xml:space="preserve">        </w:t>
      </w:r>
    </w:p>
    <w:p w14:paraId="55A88108" w14:textId="3C6AEE8B" w:rsidR="000E6822" w:rsidRDefault="000E6822" w:rsidP="000E6822">
      <w:pPr>
        <w:pStyle w:val="sorubilgisistili"/>
        <w:numPr>
          <w:ilvl w:val="0"/>
          <w:numId w:val="46"/>
        </w:numPr>
      </w:pPr>
      <w:r w:rsidRPr="000E6822">
        <w:t xml:space="preserve">Hz. Muhammed (sav),  </w:t>
      </w:r>
      <w:proofErr w:type="gramStart"/>
      <w:r w:rsidRPr="000E6822">
        <w:t>kaç  yaşında</w:t>
      </w:r>
      <w:proofErr w:type="gramEnd"/>
      <w:r w:rsidRPr="000E6822">
        <w:t xml:space="preserve"> evlenmiştir? </w:t>
      </w:r>
    </w:p>
    <w:p w14:paraId="5FFECDC5" w14:textId="0EB52065" w:rsidR="000E6822" w:rsidRPr="000E6822" w:rsidRDefault="000E6822" w:rsidP="000E6822">
      <w:pPr>
        <w:pStyle w:val="sorubilgisistili"/>
        <w:ind w:left="720"/>
      </w:pPr>
      <w:r w:rsidRPr="000E6822">
        <w:t xml:space="preserve">   </w:t>
      </w:r>
    </w:p>
    <w:p w14:paraId="4D28D542" w14:textId="7C98BD84" w:rsidR="000E6822" w:rsidRDefault="000E6822" w:rsidP="000E6822">
      <w:pPr>
        <w:pStyle w:val="sorubilgisistili"/>
        <w:numPr>
          <w:ilvl w:val="0"/>
          <w:numId w:val="46"/>
        </w:numPr>
      </w:pPr>
      <w:r w:rsidRPr="000E6822">
        <w:t xml:space="preserve">Hz. Muhammed’in (sav) ilk eşinin  adı  </w:t>
      </w:r>
      <w:proofErr w:type="gramStart"/>
      <w:r w:rsidRPr="000E6822">
        <w:t>nedir ?</w:t>
      </w:r>
      <w:proofErr w:type="gramEnd"/>
      <w:r w:rsidRPr="000E6822">
        <w:t xml:space="preserve"> </w:t>
      </w:r>
    </w:p>
    <w:p w14:paraId="54A96E5E" w14:textId="77777777" w:rsidR="000E6822" w:rsidRDefault="000E6822" w:rsidP="000E6822">
      <w:pPr>
        <w:pStyle w:val="ListeParagraf"/>
      </w:pPr>
    </w:p>
    <w:p w14:paraId="6687A383" w14:textId="77777777" w:rsidR="000E6822" w:rsidRPr="000E6822" w:rsidRDefault="000E6822" w:rsidP="000E6822">
      <w:pPr>
        <w:pStyle w:val="ListeParagraf"/>
      </w:pPr>
    </w:p>
    <w:p w14:paraId="328A24E3" w14:textId="2075D36A" w:rsidR="000E6822" w:rsidRDefault="000E6822" w:rsidP="000E6822">
      <w:pPr>
        <w:pStyle w:val="sorubilgisistili"/>
        <w:numPr>
          <w:ilvl w:val="0"/>
          <w:numId w:val="46"/>
        </w:numPr>
      </w:pPr>
      <w:r w:rsidRPr="000E6822">
        <w:t xml:space="preserve">Hz. Muhammed’in (sav) </w:t>
      </w:r>
      <w:proofErr w:type="gramStart"/>
      <w:r w:rsidRPr="000E6822">
        <w:t>ilk  eşinden</w:t>
      </w:r>
      <w:proofErr w:type="gramEnd"/>
      <w:r w:rsidRPr="000E6822">
        <w:t xml:space="preserve">  kaç çocuğu olmuştur? </w:t>
      </w:r>
    </w:p>
    <w:p w14:paraId="4D7F1C84" w14:textId="77777777" w:rsidR="000E6822" w:rsidRPr="000E6822" w:rsidRDefault="000E6822" w:rsidP="000E6822">
      <w:pPr>
        <w:pStyle w:val="ListeParagraf"/>
      </w:pPr>
    </w:p>
    <w:p w14:paraId="78B5DF1E" w14:textId="018ECBEF" w:rsidR="000E6822" w:rsidRDefault="000E6822" w:rsidP="000E6822">
      <w:pPr>
        <w:pStyle w:val="sorubilgisistili"/>
        <w:numPr>
          <w:ilvl w:val="0"/>
          <w:numId w:val="46"/>
        </w:numPr>
      </w:pPr>
      <w:r w:rsidRPr="000E6822">
        <w:t xml:space="preserve">Hz. Muhammed’in (sav) kendisinden sonra vefat eden çocuğunun adı nedir? </w:t>
      </w:r>
    </w:p>
    <w:p w14:paraId="0014CFDF" w14:textId="77777777" w:rsidR="000E6822" w:rsidRDefault="000E6822" w:rsidP="000E6822">
      <w:pPr>
        <w:pStyle w:val="ListeParagraf"/>
      </w:pPr>
    </w:p>
    <w:p w14:paraId="44335D4A" w14:textId="77777777" w:rsidR="000E6822" w:rsidRPr="000E6822" w:rsidRDefault="000E6822" w:rsidP="000E6822">
      <w:pPr>
        <w:pStyle w:val="ListeParagraf"/>
      </w:pPr>
    </w:p>
    <w:p w14:paraId="785B7E41" w14:textId="6E039F7A" w:rsidR="000E6822" w:rsidRDefault="000E6822" w:rsidP="000E6822">
      <w:pPr>
        <w:pStyle w:val="SORUMETN"/>
      </w:pPr>
      <w:proofErr w:type="gramStart"/>
      <w:r>
        <w:t>Peygamber  efendimiz</w:t>
      </w:r>
      <w:proofErr w:type="gramEnd"/>
      <w:r>
        <w:t xml:space="preserve"> Hz. Muhammed (sav),  eşi  Hz. Hatice’ye nasıl davranırdı? Birkaç cümle ile açıklayınız. </w:t>
      </w:r>
      <w:r w:rsidRPr="005A260C">
        <w:t>(10 puan)</w:t>
      </w:r>
    </w:p>
    <w:p w14:paraId="1C0A0681" w14:textId="47A84E04" w:rsidR="000E6822" w:rsidRDefault="000E6822" w:rsidP="000E6822">
      <w:pPr>
        <w:pStyle w:val="SEENEKLER"/>
        <w:numPr>
          <w:ilvl w:val="0"/>
          <w:numId w:val="0"/>
        </w:numPr>
        <w:ind w:left="530"/>
      </w:pPr>
    </w:p>
    <w:p w14:paraId="1EC5D06A" w14:textId="25D927A2" w:rsidR="000E6822" w:rsidRDefault="000E6822" w:rsidP="000E6822">
      <w:pPr>
        <w:pStyle w:val="SEENEKLER"/>
        <w:numPr>
          <w:ilvl w:val="0"/>
          <w:numId w:val="0"/>
        </w:numPr>
        <w:ind w:left="530"/>
      </w:pPr>
    </w:p>
    <w:p w14:paraId="16D24360" w14:textId="1B6F8555" w:rsidR="000E6822" w:rsidRDefault="000E6822" w:rsidP="000E6822">
      <w:pPr>
        <w:pStyle w:val="SEENEKLER"/>
        <w:numPr>
          <w:ilvl w:val="0"/>
          <w:numId w:val="0"/>
        </w:numPr>
        <w:ind w:left="530"/>
      </w:pPr>
    </w:p>
    <w:p w14:paraId="205ABDFC" w14:textId="5437378D" w:rsidR="000E6822" w:rsidRDefault="000E6822" w:rsidP="000E6822">
      <w:pPr>
        <w:pStyle w:val="SEENEKLER"/>
        <w:numPr>
          <w:ilvl w:val="0"/>
          <w:numId w:val="0"/>
        </w:numPr>
        <w:ind w:left="530"/>
      </w:pPr>
    </w:p>
    <w:p w14:paraId="655AEF3E" w14:textId="6C990140" w:rsidR="000E6822" w:rsidRDefault="000E6822" w:rsidP="000E6822">
      <w:pPr>
        <w:pStyle w:val="SEENEKLER"/>
        <w:numPr>
          <w:ilvl w:val="0"/>
          <w:numId w:val="0"/>
        </w:numPr>
        <w:ind w:left="530"/>
      </w:pPr>
    </w:p>
    <w:p w14:paraId="44D1EB63" w14:textId="4440079C" w:rsidR="000E6822" w:rsidRDefault="000E6822" w:rsidP="000E6822">
      <w:pPr>
        <w:pStyle w:val="SEENEKLER"/>
        <w:numPr>
          <w:ilvl w:val="0"/>
          <w:numId w:val="0"/>
        </w:numPr>
        <w:ind w:left="530"/>
      </w:pPr>
    </w:p>
    <w:p w14:paraId="6770D2EC" w14:textId="6E588D1C" w:rsidR="000E6822" w:rsidRDefault="000E6822" w:rsidP="000E6822">
      <w:pPr>
        <w:pStyle w:val="SEENEKLER"/>
        <w:numPr>
          <w:ilvl w:val="0"/>
          <w:numId w:val="0"/>
        </w:numPr>
        <w:ind w:left="530"/>
      </w:pPr>
    </w:p>
    <w:p w14:paraId="562A6228" w14:textId="33048374" w:rsidR="000E6822" w:rsidRDefault="000E6822" w:rsidP="000E6822">
      <w:pPr>
        <w:pStyle w:val="SEENEKLER"/>
        <w:numPr>
          <w:ilvl w:val="0"/>
          <w:numId w:val="0"/>
        </w:numPr>
        <w:ind w:left="530"/>
      </w:pPr>
    </w:p>
    <w:p w14:paraId="4F33DAB2" w14:textId="1359CB8A" w:rsidR="000E6822" w:rsidRDefault="000E6822" w:rsidP="000E6822">
      <w:pPr>
        <w:pStyle w:val="SEENEKLER"/>
        <w:numPr>
          <w:ilvl w:val="0"/>
          <w:numId w:val="0"/>
        </w:numPr>
        <w:ind w:left="530"/>
      </w:pPr>
    </w:p>
    <w:p w14:paraId="76E21DAF" w14:textId="5B99B763" w:rsidR="000E6822" w:rsidRDefault="000E6822" w:rsidP="000E6822">
      <w:pPr>
        <w:pStyle w:val="SEENEKLER"/>
        <w:numPr>
          <w:ilvl w:val="0"/>
          <w:numId w:val="0"/>
        </w:numPr>
        <w:ind w:left="530"/>
      </w:pPr>
    </w:p>
    <w:p w14:paraId="331D31B3" w14:textId="0208669D" w:rsidR="000E6822" w:rsidRDefault="000E6822" w:rsidP="000E6822">
      <w:pPr>
        <w:pStyle w:val="SEENEKLER"/>
        <w:numPr>
          <w:ilvl w:val="0"/>
          <w:numId w:val="0"/>
        </w:numPr>
        <w:ind w:left="530"/>
      </w:pPr>
    </w:p>
    <w:p w14:paraId="17554C8F" w14:textId="3E66D448" w:rsidR="000E6822" w:rsidRDefault="000E6822" w:rsidP="000E6822">
      <w:pPr>
        <w:pStyle w:val="SEENEKLER"/>
        <w:numPr>
          <w:ilvl w:val="0"/>
          <w:numId w:val="0"/>
        </w:numPr>
        <w:ind w:left="530"/>
      </w:pPr>
    </w:p>
    <w:p w14:paraId="3B5FA102" w14:textId="5EB0957A" w:rsidR="000E6822" w:rsidRPr="000E6822" w:rsidRDefault="000E6822" w:rsidP="000E6822">
      <w:pPr>
        <w:pStyle w:val="SEENEKLER"/>
        <w:numPr>
          <w:ilvl w:val="0"/>
          <w:numId w:val="0"/>
        </w:numPr>
        <w:ind w:left="530"/>
      </w:pPr>
    </w:p>
    <w:p w14:paraId="6CDAD046" w14:textId="77777777" w:rsidR="000E6822" w:rsidRPr="000438C8" w:rsidRDefault="000E6822" w:rsidP="000E6822">
      <w:pPr>
        <w:pStyle w:val="AralkYok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DD4D7A4" w14:textId="14CF412A" w:rsidR="000E6822" w:rsidRPr="009B23AB" w:rsidRDefault="000E6822" w:rsidP="000E6822">
      <w:pPr>
        <w:pStyle w:val="sorubilgisistili"/>
      </w:pPr>
      <w:r w:rsidRPr="009B23AB">
        <w:t xml:space="preserve">Kur’an’da ismi </w:t>
      </w:r>
      <w:proofErr w:type="gramStart"/>
      <w:r w:rsidRPr="009B23AB">
        <w:t>geçen  kişilerden</w:t>
      </w:r>
      <w:proofErr w:type="gramEnd"/>
      <w:r w:rsidRPr="009B23AB">
        <w:t xml:space="preserve">  biri de  Hz. Lokman’dır. Kur’an-</w:t>
      </w:r>
      <w:proofErr w:type="gramStart"/>
      <w:r w:rsidRPr="009B23AB">
        <w:t>ı  Kerim’in</w:t>
      </w:r>
      <w:proofErr w:type="gramEnd"/>
      <w:r w:rsidRPr="009B23AB">
        <w:t xml:space="preserve">  31.  suresi, Hz. Lokman’ın  adını  taşımaktadır. Hz. Lokman’ın peygamber olup olmadığı belirtilmemiştir.</w:t>
      </w:r>
    </w:p>
    <w:p w14:paraId="49619155" w14:textId="77777777" w:rsidR="000E6822" w:rsidRDefault="000E6822" w:rsidP="000E6822">
      <w:pPr>
        <w:pStyle w:val="SORUMETN"/>
      </w:pPr>
      <w:r>
        <w:t>7</w:t>
      </w:r>
      <w:r w:rsidRPr="00916E0E">
        <w:t xml:space="preserve">- </w:t>
      </w:r>
      <w:r>
        <w:t xml:space="preserve">Hz. Lokman’ın </w:t>
      </w:r>
      <w:proofErr w:type="gramStart"/>
      <w:r>
        <w:t>oğluna  verdiği</w:t>
      </w:r>
      <w:proofErr w:type="gramEnd"/>
      <w:r>
        <w:t xml:space="preserve"> öğüt ve  tavsiyelerden 3 (üç) tane yazınız.  </w:t>
      </w:r>
      <w:r w:rsidRPr="004911FA">
        <w:t>(12 puan)</w:t>
      </w:r>
    </w:p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27D0DFC3" w14:textId="77777777" w:rsidR="00C150A7" w:rsidRDefault="00C150A7">
      <w:pPr>
        <w:rPr>
          <w:rFonts w:cstheme="minorHAnsi"/>
          <w:sz w:val="24"/>
          <w:szCs w:val="24"/>
        </w:rPr>
      </w:pPr>
    </w:p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02B2ADCF" w14:textId="77777777" w:rsidR="00C150A7" w:rsidRDefault="00C150A7">
      <w:pPr>
        <w:rPr>
          <w:rFonts w:cstheme="minorHAnsi"/>
          <w:sz w:val="24"/>
          <w:szCs w:val="24"/>
        </w:rPr>
      </w:pPr>
    </w:p>
    <w:p w14:paraId="123BCCF3" w14:textId="77777777" w:rsidR="00C150A7" w:rsidRDefault="00C150A7">
      <w:pPr>
        <w:rPr>
          <w:rFonts w:cstheme="minorHAnsi"/>
          <w:sz w:val="24"/>
          <w:szCs w:val="24"/>
        </w:rPr>
      </w:pPr>
    </w:p>
    <w:p w14:paraId="0509CB88" w14:textId="77777777" w:rsidR="00096985" w:rsidRDefault="00096985">
      <w:pPr>
        <w:rPr>
          <w:rFonts w:cstheme="minorHAnsi"/>
          <w:sz w:val="24"/>
          <w:szCs w:val="24"/>
        </w:rPr>
      </w:pPr>
    </w:p>
    <w:p w14:paraId="014D72B6" w14:textId="77777777" w:rsidR="00096985" w:rsidRDefault="00096985">
      <w:pPr>
        <w:rPr>
          <w:rFonts w:cstheme="minorHAnsi"/>
          <w:sz w:val="24"/>
          <w:szCs w:val="24"/>
        </w:rPr>
      </w:pPr>
    </w:p>
    <w:p w14:paraId="29B14338" w14:textId="77777777" w:rsidR="00096985" w:rsidRDefault="00096985">
      <w:pPr>
        <w:rPr>
          <w:rFonts w:cstheme="minorHAnsi"/>
          <w:sz w:val="24"/>
          <w:szCs w:val="24"/>
        </w:rPr>
      </w:pPr>
    </w:p>
    <w:p w14:paraId="35472B7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-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6E160A" w14:paraId="4B6687E0" w14:textId="77777777" w:rsidTr="006E160A">
        <w:tc>
          <w:tcPr>
            <w:tcW w:w="4738" w:type="dxa"/>
          </w:tcPr>
          <w:p w14:paraId="7A05CBC0" w14:textId="77777777" w:rsidR="006E160A" w:rsidRDefault="006E160A" w:rsidP="006E160A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6E160A" w14:paraId="7C46F5ED" w14:textId="77777777" w:rsidTr="006E160A">
        <w:tc>
          <w:tcPr>
            <w:tcW w:w="4738" w:type="dxa"/>
          </w:tcPr>
          <w:p w14:paraId="3777716B" w14:textId="77777777" w:rsidR="006E160A" w:rsidRDefault="006E160A" w:rsidP="006E160A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6E160A" w14:paraId="701E75C5" w14:textId="77777777" w:rsidTr="006E160A">
        <w:tc>
          <w:tcPr>
            <w:tcW w:w="4738" w:type="dxa"/>
          </w:tcPr>
          <w:p w14:paraId="4955800E" w14:textId="77777777" w:rsidR="006E160A" w:rsidRDefault="006E160A" w:rsidP="006E160A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p w14:paraId="248DB6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2B649F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F4ED1B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400B255" w14:textId="6A928A76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  <w:bookmarkStart w:id="2" w:name="_GoBack"/>
      <w:bookmarkEnd w:id="2"/>
    </w:p>
    <w:p w14:paraId="28093790" w14:textId="467432FE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B55F14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2D5160F" wp14:editId="320C773F">
                <wp:simplePos x="0" y="0"/>
                <wp:positionH relativeFrom="column">
                  <wp:posOffset>-530860</wp:posOffset>
                </wp:positionH>
                <wp:positionV relativeFrom="paragraph">
                  <wp:posOffset>-1222375</wp:posOffset>
                </wp:positionV>
                <wp:extent cx="7559675" cy="10691495"/>
                <wp:effectExtent l="0" t="0" r="3175" b="0"/>
                <wp:wrapNone/>
                <wp:docPr id="24" name="Gr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1284226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CC9714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CCCAF3C" w14:textId="1ADD1566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36B69E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ACA022E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2C27AF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1E6016E" w14:textId="4CB02D74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41517" y="5104319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6675092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9EF28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7CA4090" w14:textId="00FE88B5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51BBE4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45EE40A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75F02FD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2E8AA314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D5160F" id="Grup 24" o:spid="_x0000_s1026" style="position:absolute;margin-left:-41.8pt;margin-top:-96.25pt;width:595.25pt;height:841.85pt;z-index:25176985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5b/4Kx+J/EvhX4NfDW88L+Ir7TZrr9obwHaXEthdvC0tvLrduksLFCCyOpKsp4YHBBFf&#10;UlR3VnaXqLHe2kcyrIrqssYYKwOQwz3B6HtUl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n+IfFXhjwjawXvirxDY6&#10;bDdXkNpby310kKy3ErBIolLEZd2IVVHLE4GTWhXyb/wWC/5Ij8Lv+zkvh7/6fravrK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a/+Cofwy+IPxU+Efw70f4ceDtQ1q60349eCNVv7fTrcyNBY2uswS3FwwHSOONWdm6A&#10;DNfSl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xPx3/aC+HH7OXh3RvFHxNu7qG017xbpfhvT2tLUzM1/qFyltbK&#10;QPuqZHUFuijmu2r5N/4LBf8AJEfhd/2cl8Pf/T9bV9Z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iH7eP7NXjr9qL&#10;4d+DfCPgDVtJs7nw78XPC3im+k1ieWON7PTdTiup40McchMrRxkIpAUtgFlHI9v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Jv2wv2nW/ZV8EeF/GA8I/2z/wAJJ8SvD3hTyPtXk+R/ad/HafaM7W3eX5m7bxuxjI61&#10;6zXyb/wWB/5Ij8Lv+zkvh7/6fravrK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85/aZ/Zo8IftSeE/D/hDxprmpWF&#10;v4d8daL4ptJNLaMPJdabeJdwxPvRh5bPGAwADbScEHmvRq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5/wD+Ci/x&#10;4+JX7Pvww8C+JfhfrEdlea58avCHh7UZJbVJRJYX+rQ29zGA4IBaN2AYcjqMGvoCvk3/AILBf8kR&#10;+F3/AGcl8Pf/AE/W1fWV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zfxP+EHw2+M+k6foXxQ8JW+sWek69Za1p8Fyz&#10;gQX9pMs1tONpHzRyKrDPGRyDXS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yv8A8FbNb1rQvgv8M7jQ9XurOSb9&#10;orwDbzSWtw0bSRPrlurxkqRlWUkFTwRwa+qK+Tf+CwOT8Efhdgf83JfD3/0/W1fWV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VjeNviH4F+G1hZ6r4/8W6fo9tqGqW2m2U+o3SxLPeXEgjggUseZJHIVV6kkAVs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yb/wWC/5Ij8Lv+zkvh7/6fravrKvnf/gpT8Fvif8AHP4V+AfD3wq8KyaveaP8&#10;cPBuu6lDHcRReTp9lq8FxdT5kZQQkSM20EscYUE8V9E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Xn/7Rf7R/gX9&#10;mTwvoXizx/ZahPbeIPGmj+GLFdNhV2W81G7S1gZgzLiMSONxGSBkgHpXo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m/8Fgv+SI/C7/s5L4e/wDp+tq+sq8Z/bc/Zl8Q/tT+AfCPg/w34ls9Ll8OfFTw14quJr6N2WaD&#10;TNRiu5IV29HdYyqk8AnmvZ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rxf8Abh/aZ8Tfss/D/wAIeL/Cvh2x1Kbx&#10;H8VvDPhW4i1BnCxW+p6jFaSzLsIO9FkLLnjI5BFe0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yb/AMFgv+SI/C7/&#10;ALOS+Hv/AKfravrKvP8A9oz9m7wH+094X0Hwl8Qr/VLe18PeNdH8UWLaTcRxu15pt2l1Ajl0cGIy&#10;RgOoAYrkBlPNeg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RRRXOfK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BRRRXOfK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Hf21&#10;P2nNX/ZV8B+E/GGjeFLbV5PEnxQ8N+FJobq4aIQRanqEVo84Kg5aMSbgvQkYJFexV4l+3b8I/Dfx&#10;k+Hfg3Q/E97fW8OlfFrwvrVu1hIis1xaalFPGrb0YFCygMAASOhB5r22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633;top:12842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1DCC9714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CCCAF3C" w14:textId="1ADD1566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36B69E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ACA022E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2C27AF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1E6016E" w14:textId="4CB02D74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29" type="#_x0000_t202" href="https://www.dindersi.com/icerik/din-kulturu-ve-ahlak-bilgisi-c93" style="position:absolute;left:14415;top:51043;width:4988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30" type="#_x0000_t202" style="position:absolute;left:3633;top:66750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179EF28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7CA4090" w14:textId="00FE88B5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51BBE4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45EE40A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75F02FD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2E8AA314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25BBE8D5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4D77A41" wp14:editId="288ABA97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Metin Kutusu 2" o:spid="_x0000_s1031" type="#_x0000_t202" style="position:absolute;margin-left:0;margin-top:-36.15pt;width:317.7pt;height:39.75pt;z-index:2517073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LddH4I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9E6AAD" w:rsidR="00096985" w:rsidRDefault="00096985">
      <w:pPr>
        <w:rPr>
          <w:rFonts w:cstheme="minorHAnsi"/>
          <w:sz w:val="24"/>
          <w:szCs w:val="24"/>
        </w:rPr>
      </w:pPr>
    </w:p>
    <w:p w14:paraId="37547AF1" w14:textId="09C7EB4F" w:rsidR="00096985" w:rsidRDefault="00096985">
      <w:pPr>
        <w:rPr>
          <w:rFonts w:cstheme="minorHAnsi"/>
          <w:sz w:val="24"/>
          <w:szCs w:val="24"/>
        </w:rPr>
      </w:pP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2E90E5B5" w:rsidR="00096985" w:rsidRDefault="00096985">
      <w:pPr>
        <w:rPr>
          <w:rFonts w:cstheme="minorHAnsi"/>
          <w:sz w:val="24"/>
          <w:szCs w:val="24"/>
        </w:rPr>
      </w:pPr>
    </w:p>
    <w:p w14:paraId="0013ACC4" w14:textId="2F623D1C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14D7D285" w:rsidR="00C150A7" w:rsidRDefault="008E44C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6B3F42F" wp14:editId="31EF7C50">
                <wp:simplePos x="0" y="0"/>
                <wp:positionH relativeFrom="column">
                  <wp:posOffset>-581328</wp:posOffset>
                </wp:positionH>
                <wp:positionV relativeFrom="paragraph">
                  <wp:posOffset>-1246827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1842447" y="249754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4"/>
                        </wps:cNvPr>
                        <wps:cNvSpPr/>
                        <wps:spPr>
                          <a:xfrm>
                            <a:off x="4708477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930555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2879677" y="5036024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1910686" y="7560859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4967785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0"/>
                        </wps:cNvPr>
                        <wps:cNvSpPr/>
                        <wps:spPr>
                          <a:xfrm>
                            <a:off x="1542197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1"/>
                        </wps:cNvPr>
                        <wps:cNvSpPr/>
                        <wps:spPr>
                          <a:xfrm>
                            <a:off x="3712191" y="9130352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5027" y="832513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0F0B8517" w:rsidR="00501EC5" w:rsidRPr="00501EC5" w:rsidRDefault="00E72F61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  <w:r w:rsidR="00501EC5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B3F42F" id="Grup 11" o:spid="_x0000_s1032" style="position:absolute;margin-left:-45.75pt;margin-top:-98.2pt;width:598.1pt;height:840.15pt;z-index:25174835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cSiiiu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I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I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mzSCJPMdwqryzN2oAdRXwl+2Z/wXZ+An7PXiG5+HnwY8Pt&#10;4/16zZo766t7sQ6baSA4KebhmmYEchBtH9/IIr5bv/8Ag4z/AGop7lpNO+DXgy3i/hjk+0yEfjvH&#10;8q+fxXE+S4Wo6cql2t7Jv8dj9o4f+j/4pcRYCOMoYL2dOSvH2k4wbT2fK3zJPpdK61Wh+yNFfjT/&#10;AMRFn7V3/RJ/BP8A35uf/jtH/ERZ+1d/0SfwT/35uf8A47XP/rhkf8z/APAWe5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sY5NIBkYDU6igBvl85zS7cdKWigBCuTzSgAd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AgHrTSnoadRQAmwd6Cg7UtFADcFOaPM9qcQD1pNq+lACg5G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M2KAFopAWY7VXcfapUsdQfpYzfhEa&#10;NAI6Km/s7UP+fCf/AL8t/hR/Z2of8+E//flv8KOaIENFTf2dqH/PhP8A9+W/wo/s7UP+fCf/AL8t&#10;/hRzRA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GJA4FN3MTgLz6UA&#10;OoqxDpGqzjMdhJ9WXH86l/4R7WP+fM/99D/Gjmi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jGeooooAOnQUgXAp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23" o:title=""/>
                  <v:path arrowok="t"/>
                </v:shape>
                <v:oval id="Oval 5" o:spid="_x0000_s1034" href="https://chat.whatsapp.com/IR0KARlUCd4ItMDPQkjplO" style="position:absolute;left:18424;top:24975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6" href="https://chat.whatsapp.com/1l65VLvh4c2GwvOLzCJUUo" style="position:absolute;left:4708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7" href="https://t.me/dindersicom" style="position:absolute;left:39305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8" href="https://t.me/DinDersiTurkiyeZumresi" style="position:absolute;left:28796;top:5036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9" href="https://www.instagram.com/ddy_yayinlari/" style="position:absolute;left:19106;top:7560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49677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5421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7121;top:91303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76" style="position:absolute;left:16650;top:8325;width:4397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0F0B8517" w:rsidR="00501EC5" w:rsidRPr="00501EC5" w:rsidRDefault="00E72F61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  <w:r w:rsidR="00501EC5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1BF716" w14:textId="55C0A490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3B43901A" w:rsidR="00ED5112" w:rsidRDefault="00ED5112">
      <w:pPr>
        <w:rPr>
          <w:rFonts w:cstheme="minorHAnsi"/>
          <w:sz w:val="24"/>
          <w:szCs w:val="24"/>
        </w:rPr>
      </w:pPr>
    </w:p>
    <w:p w14:paraId="510BD7CB" w14:textId="5C0F391A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02272" behindDoc="0" locked="0" layoutInCell="1" allowOverlap="1" wp14:anchorId="07658D09" wp14:editId="1572634D">
            <wp:simplePos x="0" y="0"/>
            <wp:positionH relativeFrom="margin">
              <wp:posOffset>-581025</wp:posOffset>
            </wp:positionH>
            <wp:positionV relativeFrom="paragraph">
              <wp:posOffset>-1246505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151DA8">
      <w:headerReference w:type="default" r:id="rId25"/>
      <w:footerReference w:type="default" r:id="rId26"/>
      <w:type w:val="continuous"/>
      <w:pgSz w:w="11906" w:h="16838" w:code="9"/>
      <w:pgMar w:top="1985" w:right="849" w:bottom="567" w:left="851" w:header="709" w:footer="694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B9B46D" w14:textId="77777777" w:rsidR="00845367" w:rsidRDefault="00845367" w:rsidP="00ED544D">
      <w:pPr>
        <w:spacing w:after="0" w:line="240" w:lineRule="auto"/>
      </w:pPr>
      <w:r>
        <w:separator/>
      </w:r>
    </w:p>
  </w:endnote>
  <w:endnote w:type="continuationSeparator" w:id="0">
    <w:p w14:paraId="20C2DD18" w14:textId="77777777" w:rsidR="00845367" w:rsidRDefault="00845367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4" w:name="_Hlk124933023"/>
    <w:bookmarkStart w:id="5" w:name="_Hlk124933024"/>
    <w:bookmarkStart w:id="6" w:name="_Hlk124933025"/>
    <w:bookmarkStart w:id="7" w:name="_Hlk124933026"/>
    <w:bookmarkStart w:id="8" w:name="_Hlk124933769"/>
    <w:bookmarkStart w:id="9" w:name="_Hlk124933770"/>
    <w:bookmarkStart w:id="10" w:name="_Hlk124933789"/>
    <w:bookmarkStart w:id="11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5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43" name="Resim 4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44" name="Resim 4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0ACB3C" w14:textId="77777777" w:rsidR="00845367" w:rsidRDefault="00845367" w:rsidP="00ED544D">
      <w:pPr>
        <w:spacing w:after="0" w:line="240" w:lineRule="auto"/>
      </w:pPr>
      <w:r>
        <w:separator/>
      </w:r>
    </w:p>
  </w:footnote>
  <w:footnote w:type="continuationSeparator" w:id="0">
    <w:p w14:paraId="3E339079" w14:textId="77777777" w:rsidR="00845367" w:rsidRDefault="00845367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3" w:name="_Hlk121295565"/>
    <w:r>
      <w:t>DİN KÜLTÜRÜ VE AHLAK BİLGİSİ</w:t>
    </w:r>
  </w:p>
  <w:p w14:paraId="267D6F43" w14:textId="1E496EC3" w:rsidR="00C150A7" w:rsidRDefault="00E72F61" w:rsidP="00C150A7">
    <w:pPr>
      <w:pStyle w:val="stBilgi"/>
      <w:jc w:val="center"/>
    </w:pPr>
    <w:r>
      <w:t>5</w:t>
    </w:r>
    <w:r w:rsidR="00C150A7">
      <w:t xml:space="preserve">. Sınıf 2.Dönem 1. Yazılı / </w:t>
    </w:r>
    <w:r w:rsidR="004B7921">
      <w:t>Sınav Soruları</w:t>
    </w:r>
  </w:p>
  <w:bookmarkEnd w:id="3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D57A49"/>
    <w:multiLevelType w:val="hybridMultilevel"/>
    <w:tmpl w:val="43AA1C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6D3CFD"/>
    <w:multiLevelType w:val="hybridMultilevel"/>
    <w:tmpl w:val="9E26BE16"/>
    <w:lvl w:ilvl="0" w:tplc="F47E0742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D455BD"/>
    <w:multiLevelType w:val="hybridMultilevel"/>
    <w:tmpl w:val="9C922484"/>
    <w:lvl w:ilvl="0" w:tplc="041F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10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4D6672"/>
    <w:multiLevelType w:val="hybridMultilevel"/>
    <w:tmpl w:val="6D4EB9CA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64077B"/>
    <w:multiLevelType w:val="hybridMultilevel"/>
    <w:tmpl w:val="4C2491DE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10"/>
  </w:num>
  <w:num w:numId="4">
    <w:abstractNumId w:val="5"/>
  </w:num>
  <w:num w:numId="5">
    <w:abstractNumId w:val="8"/>
    <w:lvlOverride w:ilvl="0">
      <w:startOverride w:val="1"/>
    </w:lvlOverride>
  </w:num>
  <w:num w:numId="6">
    <w:abstractNumId w:val="8"/>
    <w:lvlOverride w:ilvl="0">
      <w:startOverride w:val="1"/>
    </w:lvlOverride>
  </w:num>
  <w:num w:numId="7">
    <w:abstractNumId w:val="8"/>
    <w:lvlOverride w:ilvl="0">
      <w:startOverride w:val="1"/>
    </w:lvlOverride>
  </w:num>
  <w:num w:numId="8">
    <w:abstractNumId w:val="8"/>
    <w:lvlOverride w:ilvl="0">
      <w:startOverride w:val="1"/>
    </w:lvlOverride>
  </w:num>
  <w:num w:numId="9">
    <w:abstractNumId w:val="10"/>
    <w:lvlOverride w:ilvl="0">
      <w:startOverride w:val="1"/>
    </w:lvlOverride>
  </w:num>
  <w:num w:numId="10">
    <w:abstractNumId w:val="8"/>
    <w:lvlOverride w:ilvl="0">
      <w:startOverride w:val="1"/>
    </w:lvlOverride>
  </w:num>
  <w:num w:numId="11">
    <w:abstractNumId w:val="8"/>
    <w:lvlOverride w:ilvl="0">
      <w:startOverride w:val="1"/>
    </w:lvlOverride>
  </w:num>
  <w:num w:numId="12">
    <w:abstractNumId w:val="8"/>
    <w:lvlOverride w:ilvl="0">
      <w:startOverride w:val="1"/>
    </w:lvlOverride>
  </w:num>
  <w:num w:numId="13">
    <w:abstractNumId w:val="10"/>
    <w:lvlOverride w:ilvl="0">
      <w:startOverride w:val="1"/>
    </w:lvlOverride>
  </w:num>
  <w:num w:numId="14">
    <w:abstractNumId w:val="8"/>
    <w:lvlOverride w:ilvl="0">
      <w:startOverride w:val="1"/>
    </w:lvlOverride>
  </w:num>
  <w:num w:numId="15">
    <w:abstractNumId w:val="8"/>
    <w:lvlOverride w:ilvl="0">
      <w:startOverride w:val="1"/>
    </w:lvlOverride>
  </w:num>
  <w:num w:numId="16">
    <w:abstractNumId w:val="8"/>
    <w:lvlOverride w:ilvl="0">
      <w:startOverride w:val="1"/>
    </w:lvlOverride>
  </w:num>
  <w:num w:numId="17">
    <w:abstractNumId w:val="8"/>
    <w:lvlOverride w:ilvl="0">
      <w:startOverride w:val="1"/>
    </w:lvlOverride>
  </w:num>
  <w:num w:numId="18">
    <w:abstractNumId w:val="10"/>
    <w:lvlOverride w:ilvl="0">
      <w:startOverride w:val="1"/>
    </w:lvlOverride>
  </w:num>
  <w:num w:numId="19">
    <w:abstractNumId w:val="8"/>
    <w:lvlOverride w:ilvl="0">
      <w:startOverride w:val="1"/>
    </w:lvlOverride>
  </w:num>
  <w:num w:numId="20">
    <w:abstractNumId w:val="8"/>
    <w:lvlOverride w:ilvl="0">
      <w:startOverride w:val="1"/>
    </w:lvlOverride>
  </w:num>
  <w:num w:numId="21">
    <w:abstractNumId w:val="8"/>
    <w:lvlOverride w:ilvl="0">
      <w:startOverride w:val="1"/>
    </w:lvlOverride>
  </w:num>
  <w:num w:numId="22">
    <w:abstractNumId w:val="8"/>
    <w:lvlOverride w:ilvl="0">
      <w:startOverride w:val="1"/>
    </w:lvlOverride>
  </w:num>
  <w:num w:numId="23">
    <w:abstractNumId w:val="8"/>
    <w:lvlOverride w:ilvl="0">
      <w:startOverride w:val="1"/>
    </w:lvlOverride>
  </w:num>
  <w:num w:numId="24">
    <w:abstractNumId w:val="8"/>
    <w:lvlOverride w:ilvl="0">
      <w:startOverride w:val="1"/>
    </w:lvlOverride>
  </w:num>
  <w:num w:numId="25">
    <w:abstractNumId w:val="8"/>
    <w:lvlOverride w:ilvl="0">
      <w:startOverride w:val="1"/>
    </w:lvlOverride>
  </w:num>
  <w:num w:numId="26">
    <w:abstractNumId w:val="8"/>
    <w:lvlOverride w:ilvl="0">
      <w:startOverride w:val="1"/>
    </w:lvlOverride>
  </w:num>
  <w:num w:numId="27">
    <w:abstractNumId w:val="8"/>
    <w:lvlOverride w:ilvl="0">
      <w:startOverride w:val="1"/>
    </w:lvlOverride>
  </w:num>
  <w:num w:numId="28">
    <w:abstractNumId w:val="8"/>
    <w:lvlOverride w:ilvl="0">
      <w:startOverride w:val="1"/>
    </w:lvlOverride>
  </w:num>
  <w:num w:numId="29">
    <w:abstractNumId w:val="8"/>
    <w:lvlOverride w:ilvl="0">
      <w:startOverride w:val="1"/>
    </w:lvlOverride>
  </w:num>
  <w:num w:numId="30">
    <w:abstractNumId w:val="8"/>
    <w:lvlOverride w:ilvl="0">
      <w:startOverride w:val="1"/>
    </w:lvlOverride>
  </w:num>
  <w:num w:numId="31">
    <w:abstractNumId w:val="8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13"/>
  </w:num>
  <w:num w:numId="35">
    <w:abstractNumId w:val="7"/>
  </w:num>
  <w:num w:numId="36">
    <w:abstractNumId w:val="0"/>
  </w:num>
  <w:num w:numId="37">
    <w:abstractNumId w:val="8"/>
    <w:lvlOverride w:ilvl="0">
      <w:startOverride w:val="1"/>
    </w:lvlOverride>
  </w:num>
  <w:num w:numId="38">
    <w:abstractNumId w:val="8"/>
    <w:lvlOverride w:ilvl="0">
      <w:startOverride w:val="1"/>
    </w:lvlOverride>
  </w:num>
  <w:num w:numId="39">
    <w:abstractNumId w:val="8"/>
    <w:lvlOverride w:ilvl="0">
      <w:startOverride w:val="1"/>
    </w:lvlOverride>
  </w:num>
  <w:num w:numId="40">
    <w:abstractNumId w:val="8"/>
    <w:lvlOverride w:ilvl="0">
      <w:startOverride w:val="1"/>
    </w:lvlOverride>
  </w:num>
  <w:num w:numId="41">
    <w:abstractNumId w:val="8"/>
    <w:lvlOverride w:ilvl="0">
      <w:startOverride w:val="1"/>
    </w:lvlOverride>
  </w:num>
  <w:num w:numId="42">
    <w:abstractNumId w:val="2"/>
  </w:num>
  <w:num w:numId="43">
    <w:abstractNumId w:val="12"/>
  </w:num>
  <w:num w:numId="44">
    <w:abstractNumId w:val="6"/>
  </w:num>
  <w:num w:numId="45">
    <w:abstractNumId w:val="4"/>
  </w:num>
  <w:num w:numId="46">
    <w:abstractNumId w:val="11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2DF1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0E6822"/>
    <w:rsid w:val="00151DA8"/>
    <w:rsid w:val="00161802"/>
    <w:rsid w:val="00195DD9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2D6F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4B7921"/>
    <w:rsid w:val="00501EC5"/>
    <w:rsid w:val="0051330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6E160A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8E44CE"/>
    <w:rsid w:val="0092235A"/>
    <w:rsid w:val="009234AD"/>
    <w:rsid w:val="009336E0"/>
    <w:rsid w:val="009441AD"/>
    <w:rsid w:val="00956A34"/>
    <w:rsid w:val="0098052E"/>
    <w:rsid w:val="00980FF5"/>
    <w:rsid w:val="00982AF2"/>
    <w:rsid w:val="00985055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55F14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E709B5"/>
    <w:rsid w:val="00E71579"/>
    <w:rsid w:val="00E72F61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0E682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0E682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styleId="AralkYok">
    <w:name w:val="No Spacing"/>
    <w:link w:val="AralkYokChar"/>
    <w:uiPriority w:val="1"/>
    <w:qFormat/>
    <w:rsid w:val="000E6822"/>
    <w:pPr>
      <w:spacing w:after="0" w:line="240" w:lineRule="auto"/>
    </w:pPr>
  </w:style>
  <w:style w:type="character" w:customStyle="1" w:styleId="AralkYokChar">
    <w:name w:val="Aralık Yok Char"/>
    <w:link w:val="AralkYok"/>
    <w:uiPriority w:val="1"/>
    <w:rsid w:val="000E6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76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D3A86B-F251-4A12-9AF8-1AF821508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4</TotalTime>
  <Pages>5</Pages>
  <Words>566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2024-12-11T10:12:00Z</dcterms:created>
  <dcterms:modified xsi:type="dcterms:W3CDTF">2024-12-11T10:12:00Z</dcterms:modified>
</cp:coreProperties>
</file>