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F20E1A2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749A499" w14:textId="77777777" w:rsidR="00D54F24" w:rsidRDefault="00D54F24" w:rsidP="00D54F24">
      <w:pPr>
        <w:pStyle w:val="sorubilgisistili"/>
      </w:pPr>
      <w:r w:rsidRPr="00BA7821">
        <w:t xml:space="preserve">Öğretmen, öğrencilere “Kur’an-ı Kerim’in sayfa düzeniyle ilgili neler öğrendiniz?” diye sormuştur. </w:t>
      </w:r>
      <w:r>
        <w:t xml:space="preserve">         </w:t>
      </w:r>
    </w:p>
    <w:p w14:paraId="69725419" w14:textId="7AE9680D" w:rsidR="00D54F24" w:rsidRDefault="00D54F24" w:rsidP="00D54F24">
      <w:pPr>
        <w:pStyle w:val="sorubilgisistili"/>
      </w:pPr>
      <w:r>
        <w:t>Ali</w:t>
      </w:r>
      <w:r w:rsidRPr="00BA7821">
        <w:t xml:space="preserve">: Kur’an-ı Kerim’deki her cümleye ayet denir. </w:t>
      </w:r>
    </w:p>
    <w:p w14:paraId="62113C17" w14:textId="77777777" w:rsidR="00D54F24" w:rsidRDefault="00D54F24" w:rsidP="00D54F24">
      <w:pPr>
        <w:pStyle w:val="sorubilgisistili"/>
      </w:pPr>
      <w:r>
        <w:t>Mehmet</w:t>
      </w:r>
      <w:r w:rsidRPr="00BA7821">
        <w:t xml:space="preserve">: Cüz gülü, ayet numaralarının yazılı olduğu küçük yuvarlak işaretlerdir. </w:t>
      </w:r>
    </w:p>
    <w:p w14:paraId="4A3B259B" w14:textId="77777777" w:rsidR="00D54F24" w:rsidRDefault="00D54F24" w:rsidP="00D54F24">
      <w:pPr>
        <w:pStyle w:val="sorubilgisistili"/>
      </w:pPr>
      <w:r>
        <w:t>Hasan</w:t>
      </w:r>
      <w:r w:rsidRPr="00BA7821">
        <w:t xml:space="preserve">: Ayetlerden oluşan ve birbirinden besmeleyle ayrılan bölümlere sure adı verilir. </w:t>
      </w:r>
    </w:p>
    <w:p w14:paraId="5A1E90AF" w14:textId="0F3C6551" w:rsidR="00D54F24" w:rsidRDefault="00D54F24" w:rsidP="00D54F24">
      <w:pPr>
        <w:pStyle w:val="sorubilgisistili"/>
      </w:pPr>
      <w:r>
        <w:t>Ümit</w:t>
      </w:r>
      <w:r w:rsidRPr="00BA7821">
        <w:t>: Kur’an-ı Kerim’in yirmi sayfadan oluşan her bir bölümüne cüz denir</w:t>
      </w:r>
    </w:p>
    <w:p w14:paraId="1AFA7D72" w14:textId="77777777" w:rsidR="00D54F24" w:rsidRDefault="00D54F24" w:rsidP="00D54F24">
      <w:pPr>
        <w:pStyle w:val="SORUMETN"/>
      </w:pPr>
      <w:r w:rsidRPr="000E657E">
        <w:t>Buna göre hangi öğrenci</w:t>
      </w:r>
      <w:r>
        <w:t>lerin verdiği cevap doğrudur yazınız, yanlış cevap veren öğrencinin cevabının doğrusunu yazınız?</w:t>
      </w:r>
    </w:p>
    <w:p w14:paraId="1B077ED6" w14:textId="0999AA3E" w:rsidR="00D54F24" w:rsidRDefault="00D54F24" w:rsidP="00D54F24"/>
    <w:p w14:paraId="174FB5DF" w14:textId="74A2EF62" w:rsidR="00D54F24" w:rsidRDefault="00D54F24" w:rsidP="00D54F24"/>
    <w:p w14:paraId="11094FBE" w14:textId="2D44E5F2" w:rsidR="00D54F24" w:rsidRDefault="00D54F24" w:rsidP="00D54F24"/>
    <w:p w14:paraId="4736380D" w14:textId="6D7723CA" w:rsidR="00D54F24" w:rsidRDefault="00D54F24" w:rsidP="00D54F24"/>
    <w:p w14:paraId="0EA4F459" w14:textId="77777777" w:rsidR="001F6E70" w:rsidRDefault="001F6E70" w:rsidP="00D54F24"/>
    <w:p w14:paraId="412FC34B" w14:textId="72A120AA" w:rsidR="00D54F24" w:rsidRDefault="00D54F24" w:rsidP="00D54F24">
      <w:pPr>
        <w:pStyle w:val="SORUMETN"/>
      </w:pPr>
      <w:r w:rsidRPr="001A6C4C">
        <w:t>Kur’an-ı Kerim’in temel özellikleri</w:t>
      </w:r>
      <w:r>
        <w:t xml:space="preserve"> ile ilgili 2 madde yazınız</w:t>
      </w:r>
      <w:r>
        <w:t>.</w:t>
      </w:r>
    </w:p>
    <w:p w14:paraId="2A6F0ECC" w14:textId="01977776" w:rsidR="00D54F24" w:rsidRDefault="00D54F24" w:rsidP="00D54F24">
      <w:pPr>
        <w:pStyle w:val="SEENEKLER"/>
        <w:numPr>
          <w:ilvl w:val="0"/>
          <w:numId w:val="0"/>
        </w:numPr>
        <w:ind w:left="530"/>
      </w:pPr>
    </w:p>
    <w:p w14:paraId="2ACEAB0E" w14:textId="558512F9" w:rsidR="00D54F24" w:rsidRDefault="00D54F24" w:rsidP="00D54F24">
      <w:pPr>
        <w:pStyle w:val="SEENEKLER"/>
        <w:numPr>
          <w:ilvl w:val="0"/>
          <w:numId w:val="0"/>
        </w:numPr>
        <w:ind w:left="530"/>
      </w:pPr>
    </w:p>
    <w:p w14:paraId="6D35CC75" w14:textId="43F19F89" w:rsidR="00D54F24" w:rsidRDefault="00D54F24" w:rsidP="00D54F24">
      <w:pPr>
        <w:pStyle w:val="SEENEKLER"/>
        <w:numPr>
          <w:ilvl w:val="0"/>
          <w:numId w:val="0"/>
        </w:numPr>
        <w:ind w:left="530"/>
      </w:pPr>
    </w:p>
    <w:p w14:paraId="27822E80" w14:textId="483EB546" w:rsidR="00D54F24" w:rsidRDefault="00D54F24" w:rsidP="00D54F24">
      <w:pPr>
        <w:pStyle w:val="SEENEKLER"/>
        <w:numPr>
          <w:ilvl w:val="0"/>
          <w:numId w:val="0"/>
        </w:numPr>
        <w:ind w:left="530"/>
      </w:pPr>
    </w:p>
    <w:p w14:paraId="73E950EB" w14:textId="26371DED" w:rsidR="00D54F24" w:rsidRDefault="00D54F24" w:rsidP="001F6E70">
      <w:pPr>
        <w:pStyle w:val="SEENEKLER"/>
        <w:numPr>
          <w:ilvl w:val="0"/>
          <w:numId w:val="0"/>
        </w:numPr>
      </w:pPr>
    </w:p>
    <w:p w14:paraId="2ABE02C4" w14:textId="2A055DFD" w:rsidR="00D54F24" w:rsidRDefault="00D54F24" w:rsidP="00D54F24">
      <w:pPr>
        <w:pStyle w:val="SEENEKLER"/>
        <w:numPr>
          <w:ilvl w:val="0"/>
          <w:numId w:val="0"/>
        </w:numPr>
        <w:ind w:left="530"/>
      </w:pPr>
    </w:p>
    <w:p w14:paraId="2AF37838" w14:textId="77777777" w:rsidR="001F6E70" w:rsidRPr="00D54F24" w:rsidRDefault="001F6E70" w:rsidP="00D54F24">
      <w:pPr>
        <w:pStyle w:val="SEENEKLER"/>
        <w:numPr>
          <w:ilvl w:val="0"/>
          <w:numId w:val="0"/>
        </w:numPr>
        <w:ind w:left="530"/>
      </w:pPr>
    </w:p>
    <w:p w14:paraId="38CECA2E" w14:textId="702F2B1D" w:rsid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>“Sizden, hayra çağıran, iyiliği emreden ve kötülükten meneden bir topluluk bulunsun. İşte kurtuluşa erenler onlardır.”</w:t>
      </w:r>
    </w:p>
    <w:p w14:paraId="73CA270F" w14:textId="2D495CDE" w:rsidR="00D54F24" w:rsidRDefault="00D54F24" w:rsidP="00D54F24">
      <w:pPr>
        <w:pStyle w:val="SORUMETN"/>
      </w:pPr>
      <w:r>
        <w:t>Verilen ayet Kuranı Kerimin hangi özelliğini açıklamaktadır?</w:t>
      </w:r>
      <w:r w:rsidRPr="00D54F24">
        <w:t xml:space="preserve"> </w:t>
      </w:r>
    </w:p>
    <w:p w14:paraId="727C7235" w14:textId="5957D6DB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19DA7996" w14:textId="77777777" w:rsidR="001F6E70" w:rsidRDefault="001F6E70" w:rsidP="00D54F24">
      <w:pPr>
        <w:pStyle w:val="SEENEKLER"/>
        <w:numPr>
          <w:ilvl w:val="0"/>
          <w:numId w:val="0"/>
        </w:numPr>
        <w:ind w:left="530" w:hanging="360"/>
      </w:pPr>
    </w:p>
    <w:p w14:paraId="5F008D97" w14:textId="3344D616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72D5E9F9" w14:textId="137DE973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6C42FED9" w14:textId="39D669CC" w:rsidR="00D54F24" w:rsidRDefault="00D54F24" w:rsidP="001F6E70">
      <w:pPr>
        <w:pStyle w:val="SEENEKLER"/>
        <w:numPr>
          <w:ilvl w:val="0"/>
          <w:numId w:val="0"/>
        </w:numPr>
      </w:pPr>
    </w:p>
    <w:p w14:paraId="42F513F7" w14:textId="02C3A254" w:rsidR="00D54F24" w:rsidRDefault="00D54F24" w:rsidP="001F6E70">
      <w:pPr>
        <w:pStyle w:val="SEENEKLER"/>
        <w:numPr>
          <w:ilvl w:val="0"/>
          <w:numId w:val="0"/>
        </w:numPr>
      </w:pPr>
    </w:p>
    <w:p w14:paraId="124CFD88" w14:textId="2EA70BBF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597A60D9" w14:textId="77777777" w:rsidR="00D54F24" w:rsidRP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0BCDD8E0" w14:textId="65A48689" w:rsid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>“Görmez misin göklerde ve yeryüzünde bulunanlar; güneş, ay, yıldızlar, dağlar, ağaçlar, hayvanlar ve insanların birçoğu hep O’na secde etmektedir</w:t>
      </w:r>
      <w:proofErr w:type="gramStart"/>
      <w:r w:rsidRPr="00D54F24">
        <w:rPr>
          <w:rFonts w:eastAsia="Calibri"/>
        </w:rPr>
        <w:t>!..</w:t>
      </w:r>
      <w:proofErr w:type="gramEnd"/>
      <w:r w:rsidRPr="00D54F24">
        <w:rPr>
          <w:rFonts w:eastAsia="Calibri"/>
        </w:rPr>
        <w:t>”</w:t>
      </w:r>
    </w:p>
    <w:p w14:paraId="2902E513" w14:textId="4B642D3E" w:rsidR="00D54F24" w:rsidRDefault="00D54F24" w:rsidP="00D54F24">
      <w:pPr>
        <w:pStyle w:val="SORUMETN"/>
      </w:pPr>
      <w:r>
        <w:t>Verilen ayette Kuranın ana konularından hangisi anlatılmaktadır, kısaca açıklayınız?</w:t>
      </w:r>
    </w:p>
    <w:p w14:paraId="5DBBE463" w14:textId="090ECF70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7D72B778" w14:textId="34F56A0F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45F297D7" w14:textId="71166594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5B851501" w14:textId="2A2E9473" w:rsidR="00D54F24" w:rsidRDefault="00D54F24" w:rsidP="00D54F24">
      <w:pPr>
        <w:pStyle w:val="SEENEKLER"/>
        <w:numPr>
          <w:ilvl w:val="0"/>
          <w:numId w:val="0"/>
        </w:numPr>
        <w:ind w:left="530" w:hanging="360"/>
      </w:pPr>
    </w:p>
    <w:p w14:paraId="3C4210DD" w14:textId="37EC72E2" w:rsidR="001F6E70" w:rsidRDefault="001F6E70" w:rsidP="00D54F24">
      <w:pPr>
        <w:pStyle w:val="SEENEKLER"/>
        <w:numPr>
          <w:ilvl w:val="0"/>
          <w:numId w:val="0"/>
        </w:numPr>
        <w:ind w:left="530" w:hanging="360"/>
      </w:pPr>
    </w:p>
    <w:p w14:paraId="2667CB5E" w14:textId="4E9344CF" w:rsidR="00D54F24" w:rsidRDefault="001F6E70" w:rsidP="00D54F24">
      <w:pPr>
        <w:pStyle w:val="AralkYok"/>
      </w:pPr>
      <w:r>
        <w:t>“</w:t>
      </w:r>
      <w:r w:rsidR="00D54F24">
        <w:t xml:space="preserve">Namazı dosdoğru kılın. </w:t>
      </w:r>
      <w:proofErr w:type="gramStart"/>
      <w:r w:rsidR="00D54F24">
        <w:t>Zekatı</w:t>
      </w:r>
      <w:proofErr w:type="gramEnd"/>
      <w:r w:rsidR="00D54F24">
        <w:t xml:space="preserve"> verin. </w:t>
      </w:r>
      <w:proofErr w:type="spellStart"/>
      <w:r w:rsidR="00D54F24">
        <w:t>Resüle</w:t>
      </w:r>
      <w:proofErr w:type="spellEnd"/>
      <w:r w:rsidR="00D54F24">
        <w:t xml:space="preserve"> itaat edin ki size merhamet edilsin.” (Nur 24/56)</w:t>
      </w:r>
    </w:p>
    <w:p w14:paraId="30AD9344" w14:textId="1D02C465" w:rsid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drawing>
          <wp:inline distT="0" distB="0" distL="0" distR="0" wp14:anchorId="74C21F3B" wp14:editId="5634FEFD">
            <wp:extent cx="1829055" cy="1495634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1BC6" w14:textId="4E7B5B4A" w:rsidR="00D54F24" w:rsidRDefault="00D54F24" w:rsidP="00D54F24">
      <w:pPr>
        <w:pStyle w:val="sorubilgisistili"/>
        <w:rPr>
          <w:rFonts w:eastAsia="Calibri"/>
        </w:rPr>
      </w:pPr>
      <w:r>
        <w:rPr>
          <w:rFonts w:eastAsia="Calibri"/>
        </w:rPr>
        <w:t xml:space="preserve">“Ey iman edenler! Allah’a karşı gelmekten </w:t>
      </w:r>
      <w:r w:rsidR="001F6E70">
        <w:rPr>
          <w:rFonts w:eastAsia="Calibri"/>
        </w:rPr>
        <w:t>sakınmanız için oruç, sizden öncekilere farz kılındığı gibi size de farz kılındı.” (Bakara 2/183.)</w:t>
      </w:r>
    </w:p>
    <w:p w14:paraId="7AADABA5" w14:textId="65055954" w:rsidR="00D54F24" w:rsidRDefault="00D54F24" w:rsidP="00D54F24">
      <w:pPr>
        <w:pStyle w:val="sorubilgisistili"/>
        <w:rPr>
          <w:rFonts w:eastAsia="Calibri"/>
        </w:rPr>
      </w:pPr>
    </w:p>
    <w:p w14:paraId="2CDE1624" w14:textId="177800B6" w:rsidR="00D54F24" w:rsidRDefault="001F6E70" w:rsidP="00D54F24">
      <w:pPr>
        <w:pStyle w:val="sorubilgisistili"/>
        <w:rPr>
          <w:rFonts w:eastAsia="Calibri"/>
        </w:rPr>
      </w:pPr>
      <w:r>
        <w:rPr>
          <w:rFonts w:eastAsia="Calibri"/>
        </w:rPr>
        <w:t>“…Yolculuğuna gücü yetenlerin haccetmesi, Allah’ın insanlar üzerindeki bir hakkıdır…” (Al-i İmran 3/97)</w:t>
      </w:r>
    </w:p>
    <w:p w14:paraId="40D592B7" w14:textId="57878432" w:rsidR="00D54F24" w:rsidRDefault="001F6E70" w:rsidP="001F6E70">
      <w:pPr>
        <w:pStyle w:val="SORUMETN"/>
      </w:pPr>
      <w:r>
        <w:t xml:space="preserve">Verilen ayetlerde Kuran-ı Kerim’in ana </w:t>
      </w:r>
      <w:proofErr w:type="spellStart"/>
      <w:r>
        <w:t>konularınından</w:t>
      </w:r>
      <w:proofErr w:type="spellEnd"/>
      <w:r>
        <w:t xml:space="preserve"> hangileri ile ilgili olduğunu yazarak kısaca açıklayınız?</w:t>
      </w:r>
    </w:p>
    <w:p w14:paraId="75E8A7D6" w14:textId="77777777" w:rsidR="00D54F24" w:rsidRDefault="00D54F24" w:rsidP="00D54F24">
      <w:pPr>
        <w:pStyle w:val="sorubilgisistili"/>
        <w:rPr>
          <w:rFonts w:eastAsia="Calibri"/>
        </w:rPr>
      </w:pPr>
    </w:p>
    <w:p w14:paraId="1AEFA2F5" w14:textId="04E74C9B" w:rsidR="00D54F24" w:rsidRDefault="00D54F24" w:rsidP="00D54F24">
      <w:pPr>
        <w:pStyle w:val="sorubilgisistili"/>
        <w:rPr>
          <w:rFonts w:eastAsia="Calibri"/>
        </w:rPr>
      </w:pPr>
    </w:p>
    <w:p w14:paraId="38729300" w14:textId="1E7E45C9" w:rsidR="001F6E70" w:rsidRDefault="001F6E70" w:rsidP="001F6E70"/>
    <w:p w14:paraId="6D48013D" w14:textId="7E647D76" w:rsidR="001F6E70" w:rsidRDefault="001F6E70" w:rsidP="001F6E70"/>
    <w:p w14:paraId="702E2541" w14:textId="3D84D0BF" w:rsidR="001F6E70" w:rsidRDefault="001F6E70" w:rsidP="001F6E70"/>
    <w:p w14:paraId="2B48FC57" w14:textId="77777777" w:rsidR="001F6E70" w:rsidRDefault="001F6E70" w:rsidP="001F6E70"/>
    <w:p w14:paraId="11A469B6" w14:textId="77777777" w:rsidR="001F6E70" w:rsidRPr="001F6E70" w:rsidRDefault="001F6E70" w:rsidP="001F6E70"/>
    <w:p w14:paraId="7305C491" w14:textId="797BBC31" w:rsid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 xml:space="preserve"> ‘Asıl soyu gelmeyecek olan, sana karşı nefret duyandır’ (Kevser-3)</w:t>
      </w:r>
    </w:p>
    <w:p w14:paraId="255F8D4B" w14:textId="5A8A1768" w:rsidR="00D54F24" w:rsidRDefault="001F6E70" w:rsidP="001F6E70">
      <w:pPr>
        <w:pStyle w:val="SORUMETN"/>
      </w:pPr>
      <w:r>
        <w:t>Kevser suresinin verilen ayetini açıklayınız?</w:t>
      </w:r>
    </w:p>
    <w:p w14:paraId="7EB0E42B" w14:textId="632E3B55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7FA71380" w14:textId="47A41DB8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7E14FE5F" w14:textId="066F7D40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7E24A1BD" w14:textId="5E5DD747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5118B64E" w14:textId="3C169D50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4A9DCAC5" w14:textId="1FEB438D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1F8B4939" w14:textId="77777777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10DF3F15" w14:textId="5F83B9EE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5B80CD3B" w14:textId="774E2E3E" w:rsid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0D50EA40" w14:textId="77777777" w:rsidR="001F6E70" w:rsidRPr="001F6E70" w:rsidRDefault="001F6E70" w:rsidP="001F6E70">
      <w:pPr>
        <w:pStyle w:val="SEENEKLER"/>
        <w:numPr>
          <w:ilvl w:val="0"/>
          <w:numId w:val="0"/>
        </w:numPr>
        <w:ind w:left="530" w:hanging="360"/>
      </w:pPr>
    </w:p>
    <w:p w14:paraId="3F52DB8C" w14:textId="77777777" w:rsidR="00D54F24" w:rsidRP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 xml:space="preserve">1-Fesalli </w:t>
      </w:r>
      <w:proofErr w:type="spellStart"/>
      <w:r w:rsidRPr="00D54F24">
        <w:rPr>
          <w:rFonts w:eastAsia="Calibri"/>
        </w:rPr>
        <w:t>lirabbike</w:t>
      </w:r>
      <w:proofErr w:type="spellEnd"/>
      <w:r w:rsidRPr="00D54F24">
        <w:rPr>
          <w:rFonts w:eastAsia="Calibri"/>
        </w:rPr>
        <w:t xml:space="preserve"> </w:t>
      </w:r>
      <w:proofErr w:type="spellStart"/>
      <w:r w:rsidRPr="00D54F24">
        <w:rPr>
          <w:rFonts w:eastAsia="Calibri"/>
        </w:rPr>
        <w:t>venḥar</w:t>
      </w:r>
      <w:proofErr w:type="spellEnd"/>
    </w:p>
    <w:p w14:paraId="68BD60D9" w14:textId="77777777" w:rsidR="00D54F24" w:rsidRP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 xml:space="preserve">2-İnnâ </w:t>
      </w:r>
      <w:proofErr w:type="spellStart"/>
      <w:r w:rsidRPr="00D54F24">
        <w:rPr>
          <w:rFonts w:eastAsia="Calibri"/>
        </w:rPr>
        <w:t>e’taynâ</w:t>
      </w:r>
      <w:proofErr w:type="spellEnd"/>
      <w:r w:rsidRPr="00D54F24">
        <w:rPr>
          <w:rFonts w:eastAsia="Calibri"/>
        </w:rPr>
        <w:t xml:space="preserve"> </w:t>
      </w:r>
      <w:proofErr w:type="spellStart"/>
      <w:r w:rsidRPr="00D54F24">
        <w:rPr>
          <w:rFonts w:eastAsia="Calibri"/>
        </w:rPr>
        <w:t>kelkevser</w:t>
      </w:r>
      <w:proofErr w:type="spellEnd"/>
      <w:r w:rsidRPr="00D54F24">
        <w:rPr>
          <w:rFonts w:eastAsia="Calibri"/>
        </w:rPr>
        <w:t xml:space="preserve"> </w:t>
      </w:r>
    </w:p>
    <w:p w14:paraId="4439609D" w14:textId="77777777" w:rsidR="00D54F24" w:rsidRP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 xml:space="preserve">3-hüvel </w:t>
      </w:r>
      <w:proofErr w:type="spellStart"/>
      <w:r w:rsidRPr="00D54F24">
        <w:rPr>
          <w:rFonts w:eastAsia="Calibri"/>
        </w:rPr>
        <w:t>ebter</w:t>
      </w:r>
      <w:proofErr w:type="spellEnd"/>
      <w:r w:rsidRPr="00D54F24">
        <w:rPr>
          <w:rFonts w:eastAsia="Calibri"/>
        </w:rPr>
        <w:t xml:space="preserve"> </w:t>
      </w:r>
    </w:p>
    <w:p w14:paraId="683C4392" w14:textId="77777777" w:rsidR="00D54F24" w:rsidRPr="00D54F24" w:rsidRDefault="00D54F24" w:rsidP="00D54F24">
      <w:pPr>
        <w:pStyle w:val="sorubilgisistili"/>
        <w:rPr>
          <w:rFonts w:eastAsia="Calibri"/>
        </w:rPr>
      </w:pPr>
      <w:r w:rsidRPr="00D54F24">
        <w:rPr>
          <w:rFonts w:eastAsia="Calibri"/>
        </w:rPr>
        <w:t xml:space="preserve">4-İnne </w:t>
      </w:r>
      <w:proofErr w:type="spellStart"/>
      <w:r w:rsidRPr="00D54F24">
        <w:rPr>
          <w:rFonts w:eastAsia="Calibri"/>
        </w:rPr>
        <w:t>şânieke</w:t>
      </w:r>
      <w:proofErr w:type="spellEnd"/>
    </w:p>
    <w:p w14:paraId="77095C4B" w14:textId="77777777" w:rsidR="002D31AD" w:rsidRDefault="002D31AD" w:rsidP="00D54F24">
      <w:pPr>
        <w:pStyle w:val="sorubilgisistili"/>
      </w:pPr>
    </w:p>
    <w:p w14:paraId="4379FC72" w14:textId="77777777" w:rsidR="001F6E70" w:rsidRDefault="001F6E70" w:rsidP="001F6E70">
      <w:pPr>
        <w:pStyle w:val="SORUMETN"/>
      </w:pPr>
      <w:r>
        <w:t>Kevser Suresinin ayetlerinin doğru sıralanışını yazınız?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2DA9DD7A" w14:textId="3406776F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05AB8884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12EA0CDE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01EBF9C5" w14:textId="448D008A" w:rsidR="0009698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77A4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F5ADC50" w14:textId="705A83D9" w:rsidR="001F6E70" w:rsidRDefault="001F6E70">
      <w:pPr>
        <w:rPr>
          <w:rFonts w:cstheme="minorHAnsi"/>
          <w:sz w:val="24"/>
          <w:szCs w:val="24"/>
        </w:rPr>
      </w:pPr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18308598">
                <wp:simplePos x="0" y="0"/>
                <wp:positionH relativeFrom="column">
                  <wp:posOffset>-618490</wp:posOffset>
                </wp:positionH>
                <wp:positionV relativeFrom="paragraph">
                  <wp:posOffset>-1170305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7" style="position:absolute;margin-left:-48.7pt;margin-top:-92.1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/+CsfifxL4V+DXw1vPC/iK+02a6/aG8B2lxLYXbwtLby63bpLCxQgsjqSrKeGBwQR&#10;X1JUd1Z2l6ix3tpHMqyK6rLGGCsDkMM9weh7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HxV4Y8I2sF74q8Q2&#10;Omw3V5DaW8t9dJCstxKwSKJSxGXdiFVRyxOBk1oV8m/8Fgv+SI/C7/s5L4e/+n62r6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v/gqH8MviD8VPhH8O9H+HHg7UNautN+PXgjVb+3063MjQWNrrMEtxcMB0jjjVnZu&#10;gAzX0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T8d/2gvhx+zl4d0bxR8Tbu6htNe8W6X4b09rS1MzNf6hcpbW&#10;ykD7qmR1Bboo5rtq+Tf+CwX/ACRH4Xf9n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h+3j+zV46/a&#10;i+Hfg3wj4A1bSbO58O/Fzwt4pvpNYnljjez03U4rqeNDHHITK0cZCKQFLYBZRyPb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b9sL9p1v2VfBHhfxgPCP9s/8ACSfErw94U8j7V5Pkf2nfx2n2jO1t3l+Zu28bsYyO&#10;tes18m/8Fgf+SI/C7/s5L4e/+n62r6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f2mf2aPCH7UnhPw/4Q8aa5qV&#10;hb+HfHWi+KbSTS2jDyXWm3iXcMT70YeWzxgMAA20nBB5r0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f8A/gov&#10;8ePiV+z78MPAviX4X6xHZXmufGrwh4e1GSW1SUSWF/q0NvcxgOCAWjdgGHI6jBr6Ar5N/wCCwX/J&#10;Efhd/wBnJfD3/wBP1tX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38T/hB8NvjPpOn6F8UPCVvrFnpOvWWtafBc&#10;s4EF/aTLNbTjaR80ciqwzxkcg10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r/APBWzW9a0L4L/DO40PV7qzkm&#10;/aK8A280lrcNG0kT65bq8ZKkZVlJBU8EcGvqivk3/gsDk/BH4XYH/N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Y3jb4h+BfhtYWeq+P/Fun6PbahqltptlPqN0sSz3lxII4IFLHmSRyFVepJAFb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m/8Fgv+SI/C7/s5L4e/+n62r6yr53/4KU/Bb4n/ABz+FfgHw98KvCsmr3mj&#10;/HDwbrupQx3EUXk6fZavBcXU+ZGUEJEjNtBLHGFBPFf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5/+0X+0f4F&#10;/Zk8L6F4s8f2WoT23iDxpo/hixXTYVdlvNRu0tYGYMy4jEjjcRkgZIB6V6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v/BYL/kiPwu/7OS+Hv8A6fravrKvGf23P2ZfEP7U/gHwj4P8N+JbPS5fDnxU8NeKria+jdlm&#10;g0zUYruSFdvR3WMqpPAJ5r2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X/AG4f2mfE37LPw/8ACHi/wr4dsdSm&#10;8R/Fbwz4VuItQZwsVvqeoxWksy7CDvRZCy54yOQRX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m/wDBYL/kiPwu&#10;/wCzkvh7/wCn62r6yrz/APaM/Zu8B/tPeF9B8JfEK/1S3tfD3jXR/FFi2k3EcbteabdpdQI5dHBi&#10;MkYDqAGK5AZTzXo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//wDBN3/lKp+1&#10;h/2Fof8A0plr9AK/P/8A4Ju/8pVP2sP+wtD/AOlMtfoBXfmX+8L/AAw/9Iifpni1/wAlZD/sGwf/&#10;AKi0gooorgPzMKKKKACiiigAooooAKKKKACiiigAooooAKKKKACiiigD5N/4LBf8kR+F3/ZyXw9/&#10;9P1tX1lWN42+HfgP4lWFnpXxC8G6Zrdrp+qW2p2Nvqlkk6W95byCWC4QOCFkjkUOjjlWAIINbN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GyzwwANPKqBmCqWbGSeg+tOr5Q/4K+Tz2/wAE/he0EzRlv2kPh+rFGIyp&#10;162BH0NfV9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P/AP4Ju/8A&#10;KVT9rD/sLQ/+lMtfoBX5/wD/AATd/wCUqn7WH/YWh/8ASmWv0ArvzL/eF/hh/wCkRP0zxa/5KyH/&#10;AGDYP/1FpBRRRXAfmYUUUUAFFFFABRRRQAUUUUAFFFFABRRRQAUUUUAFFFFAHm37T/7THhf9lrwl&#10;4d8X+LPD+oalD4j8eaJ4VtYtO2borjU7yO0ilbewHlo8gZsZOAcAnivSa+Tf+CwX/JEfhd/2cl8P&#10;f/T9bV9ZU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8l/bC/Zhb9qzwR4W8HL4x/sT/hG/iV4e8WfaPsPn/aP7Mv&#10;47v7Pjeu3zPL2b8nbnOG6V61RR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D5N/4LBf8AJEfhd/2cl8Pf/T9bV9ZV8y/8FTvh/wCOPiN8IPhzpfgLwlqGsXFj&#10;8fvA+pXsGm2rTNBZ2+tW8s9wwUHbHGilmY8KASa+mqACiiigAooooAKKKKACiiigAooooAKKKKAC&#10;iiigAooooAKKKKAMzxr/AMibq3/YMuP/AEW1fFP/AAb2f8mK6p/2UbUv/RFpX2t41/5E3Vv+wZcf&#10;+i2r4p/4N7P+TFdU/wCyjal/6ItK9Cj/AMi2r/ih/wC3H6Zkf/Jq85/6/wCD/LEH3T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AUVx/xn+O/w&#10;x/Z+0LSfEnxV1+TTrPW/FGm+HtNljs5Z/N1C+uFt7WLESsVDyuq7yAq5yxA5rsKACiiigAooooAK&#10;KKKACiiigAooooAKKKKACiiigAooooAKKKKAMzxr/wAibq3/AGDLj/0W1fFP/BvZ/wAmK6p/2UbU&#10;v/RFpX2t41/5E3Vv+wZcf+i2r4p/4N7P+TFdU/7KNqX/AKItK9Cj/wAi2r/ih/7cfpmR/wDJq85/&#10;6/4P8sQfdN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AUV4P/AMFBP2h/iH+zZ8NfBPir4bNYi61/4xeE/DWofb7XzV+w6jqk&#10;NrcbRkYfy3ba3ODzg9K94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P8A/wCCbv8AylU/aw/7C0P/&#10;AKUy1+gFfn//AME3f+Uqn7WH/YWh/wDSmWv0ArvzL/eF/hh/6RE/TPFr/krIf9g2D/8AUWkFFFFc&#10;B+ZhRRRQAUUUUAFFFFABRRRQAUUUUAFFFFABRRRQAUUUUAfP/wDwUV+PXxM/Z6+GHgXxN8LNZhsb&#10;zXPjT4Q8O6lJNZxzCTT7/Voba5jAkBClonYBh8ynkEGvoC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MD4ifC34efFrTLHRfiV4QsdatdN1qz1fT7e+i3rBfWsomt7hfR45FVlPY&#10;it+iigAooooAKKKKACiiigAooooAKKKKACiiigAooooAKKKKACiiigDM8a/8ibq3/YMuP/RbV8U/&#10;8G9n/Jiuqf8AZRtS/wDRFpX2t41/5E3Vv+wZcf8Aotq+Kf8Ag3s/5MV1T/so2pf+iLSvQo/8i2r/&#10;AIof+3H6Zkf/ACavOf8Ar/g/yxB900UUV55+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AUV43+23+01r&#10;/wCyv4B8I+MPDvhmz1STxH8U/DXhWeG9ldFhh1PUYrSSZdvV0WQsoPBI5r2SgAooooAKKKKACiii&#10;gAooooAKKKKACiiigAooooAKKKKACiiigDM8a/8AIm6t/wBgy4/9FtXxT/wb2f8AJiuqf9lG1L/0&#10;RaV9reNf+RN1b/sGXH/otq+Kf+Dez/kxXVP+yjal/wCiLSvQo/8AItq/4of+3H6Zkf8AyavOf+v+&#10;D/LEH3T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zfxN+Lvw3+Dek6frnxP8A&#10;Ftto9pquu2WjafPdBts9/dzLDbQDaD80kjKo7ZPJFdJXyb/wWC/5Ij8Lv+zkvh7/AOn62r6yoAKK&#10;KKACiiigAooooAKKKKACiiigAooooAKKKKACiiigAooooAzPGv8AyJurf9gy4/8ARbV8U/8ABvZ/&#10;yYrqn/ZRtS/9EWlfa3jX/kTdW/7Blx/6Lavin/g3s/5MV1T/ALKNqX/oi0r0KP8AyLav+KH/ALcf&#10;pmR/8mrzn/r/AIP8sQfdNFFFeef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5r/AOCoHxQ+IXwo+Enw71n4b+ML7RbrUvj14J0m/uNPmMbT2N1rMENxbsR1SSNmVh3B&#10;r6U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CnrXh3w/4lghtfEehWeoRW91&#10;HcwR3tqkqxzRtujlUMDh1YAqw5BGRirlVdV1vRtChjuNb1a1s45riOCGS6uFjV5XbakYLEZZicBR&#10;yTwKtUAFFFFABRRRQAUUUUAFFFFABRRRQAUUUUAFFFFABRRRQAUUUUAZnjX/AJE3Vv8AsGXH/otq&#10;+Kf+Dez/AJMV1T/so2pf+iLSvtbxr/yJurf9gy4/9FtXxT/wb2f8mK6p/wBlG1L/ANEWlehR/wCR&#10;bV/xQ/8Abj9MyP8A5NXnP/X/AAf5Yg+6aKKK88/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0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/APwTd/5SqftYf9haH/0plr9AK/P/AP4J&#10;u/8AKVT9rD/sLQ/+lMtfoBXfmX+8L/DD/wBIifpni1/yVkP+wbB/+otIKKKK4D8zCiiigAooooAK&#10;KKKACiiigAooooAKKKKACiiigAooooAKK8F/4KFftB/Eb9nH4Z+B/FHwzurWG7174y+EvDeoNeWo&#10;mU2OoarDbXKqD0cxu21v4TzXv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V/4K5arqek/Bb4YzaVqNxavL+0Z4Ahka3mZC8b67bhkJB5Ug4I6Eda+qq+Vf+Cuemalq&#10;vwW+GMOmafPctH+0Z4AlkW3hZyka67blnIA4UAZJ6Acmvq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Pk3/gsF/yRH4Xf9nJfD3/ANP1tX1lXC/H79nj&#10;4eftJ+G9F8K/Elb42ugeMNK8S6f9guvKb7dp90lzb7jg5TzEXcvccZFd1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Crq+haH4ggitte0a1vo4biO4hjvLdZFjmRtySKGBwysAQw5B5FWqp6&#10;14i8P+GoIbrxHrtnp8VxdR20El7dJEsk0jbY4lLEZdmICqOSTgZq5QAUUUUAFFFFABRRRQAUUUUA&#10;FFFFABRRRQAUUUUAFFFFABRRRQBmeNf+RN1b/sGXH/otq+Kf+Dez/kxXVP8Aso2pf+iLSvtbxr/y&#10;Jurf9gy4/wDRbV8U/wDBvZ/yYrqn/ZRtS/8ARFpXoUf+RbV/xQ/9uP0zI/8Ak1ec/wDX/B/liD7p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Tf+CwX/ACRH4Xf9nJfD3/0/W1fWVfNP/BUf4bfED4ofCL4d6R8OvB2o63daf8fPA+qX1vptq0zw&#10;WVtrMEtxcOFB2xxxqzsx4UAk19L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f2sP+wtD/wClMtfoBXfmX+8L/DD/ANIifpni1/yVkP8A&#10;sGwf/qLSCiiiuA/MwooooAKKKKACiiigAooooAKKKKACiiigAooooAKKKKAPk3/gsF/yRH4Xf9nJ&#10;fD3/ANP1tX1lXL/Ff4MfDX44aNpvh/4o+GI9Vs9H8Q2GuadDJK6eTf2c6z20w2EElJFVgDkHHII4&#10;rq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cX&#10;+0Z8GrP9ob4FeKvgfqGuyaXB4p0WbTpdQhgEjW6yLguFJAYj0yK7SiqjKUZKS3R0YTFYjA4qniaE&#10;uWcJKUX2lF3T100a66H55+H/APgg94p8J6PB4e8Lf8FFfiVpun2qlbax0+N4YYgSSQqJdBVGSTwO&#10;pq5/w5A+JH/STH4rf9/pv/kuv0Aoru/tTHPVz/Bf5H6PLxk8RqknKWMTb1bdGhdv/wAFH5//APDk&#10;D4kf9JMfit/3+m/+S6P+HIHxI/6SY/Fb/v8ATf8AyXX6AUUv7Tx3834L/In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1337G/8AwSXt/wBk79o5v2ktW/aa8SeONWk0SbTZ&#10;F1+xG90k2YYzGV2O0IAB0x6V9hUUpZljJwcXLR6PRbfcc2O8VuPcxwNXB18WnTqxcJpUqMeaL3V4&#10;007PyaCiiiuE/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x39&#10;tT9pzV/2VfAfhPxho3hS21eTxJ8UPDfhSaG6uGiEEWp6hFaPOCoOWjEm4L0JGCRXsVeJft2/CPw3&#10;8ZPh34N0PxPe31vDpXxa8L61btYSIrNcWmpRTxq29GBQsoDAAEjoQea9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1" o:title=""/>
                  <v:path arrowok="t"/>
                </v:shape>
                <v:shape id="_x0000_s1029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1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p w14:paraId="687279F8" w14:textId="0ABE0227" w:rsidR="001F6E70" w:rsidRDefault="001F6E70">
      <w:pPr>
        <w:rPr>
          <w:rFonts w:cstheme="minorHAnsi"/>
          <w:sz w:val="24"/>
          <w:szCs w:val="24"/>
        </w:rPr>
      </w:pPr>
    </w:p>
    <w:p w14:paraId="36654A97" w14:textId="66EB5413" w:rsidR="001F6E70" w:rsidRDefault="001F6E70">
      <w:pPr>
        <w:rPr>
          <w:rFonts w:cstheme="minorHAnsi"/>
          <w:sz w:val="24"/>
          <w:szCs w:val="24"/>
        </w:rPr>
      </w:pPr>
    </w:p>
    <w:p w14:paraId="6D055935" w14:textId="013C2D36" w:rsidR="001F6E70" w:rsidRDefault="001F6E70">
      <w:pPr>
        <w:rPr>
          <w:rFonts w:cstheme="minorHAnsi"/>
          <w:sz w:val="24"/>
          <w:szCs w:val="24"/>
        </w:rPr>
      </w:pPr>
    </w:p>
    <w:p w14:paraId="7C9F13E8" w14:textId="7DCB9A53" w:rsidR="001F6E70" w:rsidRDefault="001F6E70">
      <w:pPr>
        <w:rPr>
          <w:rFonts w:cstheme="minorHAnsi"/>
          <w:sz w:val="24"/>
          <w:szCs w:val="24"/>
        </w:rPr>
      </w:pPr>
    </w:p>
    <w:p w14:paraId="06EC4EE1" w14:textId="77777777" w:rsidR="001F6E70" w:rsidRDefault="001F6E70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4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6"/>
      <w:footerReference w:type="default" r:id="rId27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1F6E70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4F24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D54F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BCBA6-99ED-4614-BA4F-7C558859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2025-03-05T13:46:00Z</dcterms:created>
  <dcterms:modified xsi:type="dcterms:W3CDTF">2025-03-05T13:46:00Z</dcterms:modified>
</cp:coreProperties>
</file>