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1"/>
    <w:p w14:paraId="08B57453" w14:textId="77777777" w:rsidR="00404676" w:rsidRDefault="00404676" w:rsidP="00404676">
      <w:pPr>
        <w:pStyle w:val="sorubilgisistili"/>
        <w:rPr>
          <w:b/>
        </w:rPr>
      </w:pPr>
      <w:r>
        <w:rPr>
          <w:b/>
        </w:rPr>
        <w:t xml:space="preserve">“Biz göğü, yeri ve ikisi arasındakileri boş yere yaratmadık…” (Sad suresi, 27. Ayet) </w:t>
      </w:r>
    </w:p>
    <w:p w14:paraId="7E604A22" w14:textId="343C562A" w:rsidR="00404676" w:rsidRDefault="00404676" w:rsidP="00404676">
      <w:pPr>
        <w:pStyle w:val="SORUMETN"/>
      </w:pPr>
      <w:proofErr w:type="gramStart"/>
      <w:r w:rsidRPr="00263EF2">
        <w:t>a</w:t>
      </w:r>
      <w:r>
        <w:t>yetini</w:t>
      </w:r>
      <w:proofErr w:type="gramEnd"/>
      <w:r>
        <w:t xml:space="preserve"> Allah’ın </w:t>
      </w:r>
      <w:r w:rsidRPr="00263EF2">
        <w:t>evrene koymuş olduğu mükemmel düzen</w:t>
      </w:r>
      <w:r>
        <w:t>le ilişkilendirerek açıklayınız. (15 puan)</w:t>
      </w:r>
    </w:p>
    <w:p w14:paraId="09C26413" w14:textId="2FC001AF" w:rsidR="00404676" w:rsidRDefault="00404676" w:rsidP="00404676"/>
    <w:p w14:paraId="740D738F" w14:textId="54043CB1" w:rsidR="00404676" w:rsidRDefault="00404676" w:rsidP="00404676"/>
    <w:p w14:paraId="41992506" w14:textId="2B2E1F0A" w:rsidR="00404676" w:rsidRDefault="00404676" w:rsidP="00404676"/>
    <w:p w14:paraId="23697D87" w14:textId="2101750B" w:rsidR="00404676" w:rsidRDefault="00404676" w:rsidP="00404676"/>
    <w:p w14:paraId="4FF3E809" w14:textId="77777777" w:rsidR="00404676" w:rsidRDefault="00404676" w:rsidP="00404676"/>
    <w:p w14:paraId="69037182" w14:textId="44266630" w:rsidR="00404676" w:rsidRDefault="00404676" w:rsidP="00404676"/>
    <w:p w14:paraId="102B10BD" w14:textId="77777777" w:rsidR="00404676" w:rsidRPr="00404676" w:rsidRDefault="00404676" w:rsidP="00404676"/>
    <w:p w14:paraId="253EF9D2" w14:textId="0BAAB5DB" w:rsidR="00404676" w:rsidRPr="00404676" w:rsidRDefault="00404676" w:rsidP="00404676">
      <w:pPr>
        <w:pStyle w:val="SORUMETN"/>
      </w:pPr>
      <w:r>
        <w:t>Hz. İbrahim (</w:t>
      </w:r>
      <w:proofErr w:type="spellStart"/>
      <w:r>
        <w:t>a.s</w:t>
      </w:r>
      <w:proofErr w:type="spellEnd"/>
      <w:r>
        <w:t xml:space="preserve">) Peygamber ile ilgili verilen soruları kısaca cevaplandırınız. </w:t>
      </w:r>
      <w:r w:rsidRPr="0023518B">
        <w:rPr>
          <w:bCs/>
        </w:rPr>
        <w:t>(10 puan)</w:t>
      </w:r>
    </w:p>
    <w:p w14:paraId="7C02A87B" w14:textId="52555D46" w:rsidR="00404676" w:rsidRDefault="00404676" w:rsidP="00404676">
      <w:pPr>
        <w:pStyle w:val="SORUNOLUBOLD"/>
        <w:spacing w:line="360" w:lineRule="auto"/>
      </w:pPr>
      <w:r>
        <w:rPr>
          <w:b/>
        </w:rPr>
        <w:t xml:space="preserve">  </w:t>
      </w:r>
      <w:r w:rsidRPr="00A83293">
        <w:t>- Hz. İbrahim’i ateşe atan zalim kral kimdir?</w:t>
      </w:r>
      <w:r>
        <w:t xml:space="preserve">                                             </w:t>
      </w:r>
    </w:p>
    <w:p w14:paraId="0D06638F" w14:textId="2F0F3BC5" w:rsidR="00404676" w:rsidRDefault="00404676" w:rsidP="00404676">
      <w:pPr>
        <w:pStyle w:val="SORUNOLUBOLD"/>
        <w:numPr>
          <w:ilvl w:val="0"/>
          <w:numId w:val="0"/>
        </w:numPr>
        <w:spacing w:line="360" w:lineRule="auto"/>
        <w:ind w:left="284"/>
      </w:pPr>
    </w:p>
    <w:p w14:paraId="7674CAA8" w14:textId="77777777" w:rsidR="00404676" w:rsidRPr="00A83293" w:rsidRDefault="00404676" w:rsidP="00404676">
      <w:pPr>
        <w:pStyle w:val="SORUNOLUBOLD"/>
        <w:numPr>
          <w:ilvl w:val="0"/>
          <w:numId w:val="0"/>
        </w:numPr>
        <w:spacing w:line="360" w:lineRule="auto"/>
        <w:ind w:left="284"/>
      </w:pPr>
    </w:p>
    <w:p w14:paraId="49261594" w14:textId="2FE83A45" w:rsidR="00404676" w:rsidRPr="00A83293" w:rsidRDefault="00404676" w:rsidP="00404676">
      <w:pPr>
        <w:pStyle w:val="SORUNOLUBOLD"/>
        <w:spacing w:line="360" w:lineRule="auto"/>
      </w:pPr>
      <w:r w:rsidRPr="00A83293">
        <w:t xml:space="preserve">  - Yüce Allah’ın Hz. İbrahim’e vermiş olduğu lakabın adı nedir?</w:t>
      </w:r>
      <w:r>
        <w:t xml:space="preserve">          </w:t>
      </w:r>
    </w:p>
    <w:p w14:paraId="5516A42F" w14:textId="798F83EB" w:rsidR="00404676" w:rsidRDefault="00404676" w:rsidP="00404676">
      <w:pPr>
        <w:pStyle w:val="SORUNOLUBOLD"/>
        <w:numPr>
          <w:ilvl w:val="0"/>
          <w:numId w:val="0"/>
        </w:numPr>
        <w:spacing w:line="360" w:lineRule="auto"/>
        <w:ind w:left="284"/>
      </w:pPr>
    </w:p>
    <w:p w14:paraId="11C4B600" w14:textId="77777777" w:rsidR="00404676" w:rsidRPr="00A83293" w:rsidRDefault="00404676" w:rsidP="00404676">
      <w:pPr>
        <w:pStyle w:val="SORUNOLUBOLD"/>
        <w:numPr>
          <w:ilvl w:val="0"/>
          <w:numId w:val="0"/>
        </w:numPr>
        <w:spacing w:line="360" w:lineRule="auto"/>
        <w:ind w:left="284"/>
      </w:pPr>
    </w:p>
    <w:p w14:paraId="08D83116" w14:textId="4286D991" w:rsidR="00404676" w:rsidRDefault="00404676" w:rsidP="00404676">
      <w:pPr>
        <w:pStyle w:val="SORUNOLUBOLD"/>
        <w:spacing w:line="360" w:lineRule="auto"/>
      </w:pPr>
      <w:r w:rsidRPr="00A83293">
        <w:t xml:space="preserve">  - Hz. İbrahim’in atıldığı ateş Allah tarafından neye dönüşmüştür?</w:t>
      </w:r>
      <w:r>
        <w:t xml:space="preserve">   </w:t>
      </w:r>
    </w:p>
    <w:p w14:paraId="4A557906" w14:textId="4C10C3DB" w:rsidR="00404676" w:rsidRDefault="00404676" w:rsidP="00404676">
      <w:pPr>
        <w:pStyle w:val="SORUNOLUBOLD"/>
        <w:numPr>
          <w:ilvl w:val="0"/>
          <w:numId w:val="0"/>
        </w:numPr>
        <w:ind w:left="284" w:hanging="284"/>
      </w:pPr>
    </w:p>
    <w:p w14:paraId="3A3678E2" w14:textId="77777777" w:rsidR="00404676" w:rsidRDefault="00404676" w:rsidP="00404676">
      <w:pPr>
        <w:pStyle w:val="SORUNOLUBOLD"/>
        <w:numPr>
          <w:ilvl w:val="0"/>
          <w:numId w:val="0"/>
        </w:numPr>
        <w:ind w:left="284" w:hanging="284"/>
      </w:pPr>
    </w:p>
    <w:p w14:paraId="4783F606" w14:textId="56C84526" w:rsidR="00404676" w:rsidRDefault="00404676" w:rsidP="00404676">
      <w:pPr>
        <w:pStyle w:val="SORUMETN"/>
      </w:pPr>
      <w:r>
        <w:t xml:space="preserve">  Ramazan ayına  “</w:t>
      </w:r>
      <w:r w:rsidRPr="00940616">
        <w:rPr>
          <w:u w:val="single"/>
        </w:rPr>
        <w:t>Kur’an ayı”</w:t>
      </w:r>
      <w:r>
        <w:t xml:space="preserve"> denilmesinin sebebi nedir? Açıklayınız. (15 puan)</w:t>
      </w:r>
    </w:p>
    <w:p w14:paraId="5C11B4D8" w14:textId="2E53ADD8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5B40F61C" w14:textId="662E6450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1CCB5098" w14:textId="3EDF908A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21B8D640" w14:textId="4B00201A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5EDC70E4" w14:textId="79834D8B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3D42B9EB" w14:textId="43E33FEB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0017E228" w14:textId="2F4BCC75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09EF79A1" w14:textId="4319BD6D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4D84D151" w14:textId="77777777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424E767F" w14:textId="5724BFAD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37DA2C03" w14:textId="47D7329A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25BD0AAC" w14:textId="77777777" w:rsidR="00404676" w:rsidRP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3D8E741F" w14:textId="77777777" w:rsidR="00404676" w:rsidRPr="00404676" w:rsidRDefault="00404676" w:rsidP="00404676">
      <w:pPr>
        <w:pStyle w:val="SEENEKLER"/>
        <w:numPr>
          <w:ilvl w:val="0"/>
          <w:numId w:val="0"/>
        </w:numPr>
        <w:ind w:left="530"/>
      </w:pPr>
    </w:p>
    <w:p w14:paraId="1778AF79" w14:textId="67C500C7" w:rsidR="00404676" w:rsidRPr="00404676" w:rsidRDefault="00404676" w:rsidP="00404676">
      <w:pPr>
        <w:pStyle w:val="SORUMETN"/>
      </w:pPr>
      <w:r>
        <w:rPr>
          <w:bCs/>
        </w:rPr>
        <w:t xml:space="preserve">Aşağıda verilen </w:t>
      </w:r>
      <w:proofErr w:type="gramStart"/>
      <w:r>
        <w:rPr>
          <w:bCs/>
        </w:rPr>
        <w:t>Ramazan  ve</w:t>
      </w:r>
      <w:proofErr w:type="gramEnd"/>
      <w:r>
        <w:rPr>
          <w:bCs/>
        </w:rPr>
        <w:t xml:space="preserve"> oruçla  ilgili kavramları kısaca açıklayınız. </w:t>
      </w:r>
      <w:r>
        <w:t>(10 puan)</w:t>
      </w:r>
    </w:p>
    <w:p w14:paraId="0BF07506" w14:textId="1A9849FF" w:rsidR="00404676" w:rsidRDefault="00404676" w:rsidP="00404676">
      <w:pPr>
        <w:pStyle w:val="sorubilgisistili"/>
        <w:spacing w:line="720" w:lineRule="auto"/>
      </w:pPr>
      <w:r>
        <w:t>Sahur:</w:t>
      </w:r>
    </w:p>
    <w:p w14:paraId="5F5B7A6D" w14:textId="77777777" w:rsidR="00404676" w:rsidRPr="00404676" w:rsidRDefault="00404676" w:rsidP="00404676"/>
    <w:p w14:paraId="22C62645" w14:textId="537489AE" w:rsidR="00404676" w:rsidRDefault="00404676" w:rsidP="00404676">
      <w:pPr>
        <w:pStyle w:val="sorubilgisistili"/>
        <w:spacing w:line="720" w:lineRule="auto"/>
      </w:pPr>
      <w:r>
        <w:t>İmsak:</w:t>
      </w:r>
    </w:p>
    <w:p w14:paraId="38D2A922" w14:textId="77777777" w:rsidR="00404676" w:rsidRPr="00404676" w:rsidRDefault="00404676" w:rsidP="00404676"/>
    <w:p w14:paraId="26B6FCA9" w14:textId="04AF5DCA" w:rsidR="00404676" w:rsidRDefault="00404676" w:rsidP="00404676">
      <w:pPr>
        <w:pStyle w:val="sorubilgisistili"/>
        <w:spacing w:line="720" w:lineRule="auto"/>
      </w:pPr>
      <w:r>
        <w:t>Diş Kirası:</w:t>
      </w:r>
    </w:p>
    <w:p w14:paraId="56ADB917" w14:textId="77777777" w:rsidR="00404676" w:rsidRPr="00404676" w:rsidRDefault="00404676" w:rsidP="00404676"/>
    <w:p w14:paraId="059195AB" w14:textId="61A295B9" w:rsidR="00404676" w:rsidRDefault="00404676" w:rsidP="00404676">
      <w:pPr>
        <w:pStyle w:val="sorubilgisistili"/>
        <w:spacing w:line="720" w:lineRule="auto"/>
      </w:pPr>
      <w:r w:rsidRPr="00FD793A">
        <w:t>Tekne Orucu:</w:t>
      </w:r>
    </w:p>
    <w:p w14:paraId="3556C967" w14:textId="77777777" w:rsidR="00404676" w:rsidRPr="00404676" w:rsidRDefault="00404676" w:rsidP="00404676"/>
    <w:p w14:paraId="252C100D" w14:textId="7BB4829F" w:rsidR="00404676" w:rsidRPr="00404676" w:rsidRDefault="00404676" w:rsidP="00404676">
      <w:pPr>
        <w:pStyle w:val="SORUMETN"/>
        <w:rPr>
          <w:w w:val="102"/>
          <w:sz w:val="20"/>
          <w:szCs w:val="20"/>
        </w:rPr>
      </w:pPr>
      <w:r>
        <w:rPr>
          <w:w w:val="102"/>
        </w:rPr>
        <w:t>Aşağıda</w:t>
      </w:r>
      <w:r w:rsidRPr="006164CB">
        <w:rPr>
          <w:w w:val="102"/>
        </w:rPr>
        <w:t xml:space="preserve"> tanımları verilen kavramları boşluklara yazınız. </w:t>
      </w:r>
      <w:r>
        <w:t>(15 puan)</w:t>
      </w:r>
    </w:p>
    <w:p w14:paraId="26708509" w14:textId="77777777" w:rsidR="00404676" w:rsidRPr="00E41B0F" w:rsidRDefault="00404676" w:rsidP="00404676">
      <w:pPr>
        <w:pStyle w:val="sorubilgisistili"/>
        <w:rPr>
          <w:rFonts w:eastAsia="Arial"/>
        </w:rPr>
      </w:pPr>
      <w:r w:rsidRPr="00E41B0F">
        <w:rPr>
          <w:rFonts w:eastAsia="Arial"/>
        </w:rPr>
        <w:t xml:space="preserve">Ramazan ayına özgü sünnet bir namazdır. 20 </w:t>
      </w:r>
      <w:proofErr w:type="gramStart"/>
      <w:r w:rsidRPr="00E41B0F">
        <w:rPr>
          <w:rFonts w:eastAsia="Arial"/>
        </w:rPr>
        <w:t>rekattır</w:t>
      </w:r>
      <w:proofErr w:type="gramEnd"/>
      <w:r w:rsidRPr="00E41B0F">
        <w:rPr>
          <w:rFonts w:eastAsia="Arial"/>
        </w:rPr>
        <w:t>. Yatsı ile vitir namazı arasında kılınır.</w:t>
      </w:r>
    </w:p>
    <w:p w14:paraId="45AC7A98" w14:textId="39C26945" w:rsidR="00404676" w:rsidRDefault="00404676" w:rsidP="00404676">
      <w:pPr>
        <w:pStyle w:val="sorubilgisistili"/>
        <w:rPr>
          <w:rFonts w:eastAsia="Arial"/>
        </w:rPr>
      </w:pPr>
    </w:p>
    <w:p w14:paraId="724D4D49" w14:textId="70D9F072" w:rsidR="00404676" w:rsidRDefault="00404676" w:rsidP="00404676"/>
    <w:p w14:paraId="73EA496F" w14:textId="77777777" w:rsidR="00404676" w:rsidRPr="00404676" w:rsidRDefault="00404676" w:rsidP="00404676"/>
    <w:p w14:paraId="04E7E846" w14:textId="77777777" w:rsidR="00404676" w:rsidRPr="00E41B0F" w:rsidRDefault="00404676" w:rsidP="00404676">
      <w:pPr>
        <w:pStyle w:val="sorubilgisistili"/>
        <w:rPr>
          <w:rFonts w:eastAsia="Arial"/>
        </w:rPr>
      </w:pPr>
      <w:r w:rsidRPr="00E41B0F">
        <w:rPr>
          <w:rFonts w:eastAsia="Arial"/>
        </w:rPr>
        <w:t>Ramazan ayının ilk Cuma’sı ziyarete açılan Hırka-i Şerif’i Hz. Muhammed’in hediye ettiği kişinin ismi.</w:t>
      </w:r>
    </w:p>
    <w:p w14:paraId="09F9E666" w14:textId="77777777" w:rsidR="00404676" w:rsidRPr="00E41B0F" w:rsidRDefault="00404676" w:rsidP="00404676">
      <w:pPr>
        <w:pStyle w:val="sorubilgisistili"/>
        <w:rPr>
          <w:rFonts w:eastAsia="Arial"/>
        </w:rPr>
      </w:pPr>
      <w:r w:rsidRPr="00E41B0F">
        <w:rPr>
          <w:rFonts w:eastAsia="Arial"/>
        </w:rPr>
        <w:t xml:space="preserve">Zengin olan kişilerin Ramazan Bayramı’na sağlık ve afiyet içerisinde kavuşmanın şükrü olarak verdikleri vacip bir sadakadır. </w:t>
      </w:r>
    </w:p>
    <w:p w14:paraId="0B63A1D0" w14:textId="3F6169A0" w:rsidR="00404676" w:rsidRDefault="00404676" w:rsidP="00404676">
      <w:pPr>
        <w:pStyle w:val="sorubilgisistili"/>
        <w:rPr>
          <w:rFonts w:eastAsia="Arial"/>
        </w:rPr>
      </w:pPr>
    </w:p>
    <w:p w14:paraId="171DE4A9" w14:textId="77777777" w:rsidR="00404676" w:rsidRPr="00404676" w:rsidRDefault="00404676" w:rsidP="00404676"/>
    <w:p w14:paraId="436FB6AE" w14:textId="77777777" w:rsidR="00404676" w:rsidRPr="00404676" w:rsidRDefault="00404676" w:rsidP="00404676"/>
    <w:p w14:paraId="08435B5E" w14:textId="5703FF34" w:rsidR="00404676" w:rsidRDefault="00404676" w:rsidP="00404676">
      <w:pPr>
        <w:pStyle w:val="sorubilgisistili"/>
        <w:rPr>
          <w:rFonts w:eastAsia="Arial"/>
        </w:rPr>
      </w:pPr>
      <w:r w:rsidRPr="00E41B0F">
        <w:rPr>
          <w:rFonts w:eastAsia="Arial"/>
        </w:rPr>
        <w:t>İyileşemeyecek derecede hasta olanların ve yaşlılık nedeniyle oruç tutamayan kişilerin vermiş oldukları maddi bedele (paraya) denir</w:t>
      </w:r>
    </w:p>
    <w:p w14:paraId="4F624807" w14:textId="5D793D2C" w:rsidR="00404676" w:rsidRDefault="00404676" w:rsidP="00404676"/>
    <w:p w14:paraId="0F2CA923" w14:textId="7E10299F" w:rsidR="00404676" w:rsidRDefault="00404676" w:rsidP="00404676"/>
    <w:p w14:paraId="4D19B42B" w14:textId="77777777" w:rsidR="00404676" w:rsidRPr="00404676" w:rsidRDefault="00404676" w:rsidP="00404676"/>
    <w:p w14:paraId="0AA779B7" w14:textId="00AD1E15" w:rsidR="00404676" w:rsidRDefault="00404676" w:rsidP="00404676">
      <w:pPr>
        <w:pStyle w:val="sorubilgisistili"/>
        <w:rPr>
          <w:rFonts w:eastAsia="Arial"/>
        </w:rPr>
      </w:pPr>
      <w:r w:rsidRPr="00E41B0F">
        <w:rPr>
          <w:rFonts w:eastAsia="Arial"/>
        </w:rPr>
        <w:t>Minarelerin arasına asılan ışıklı yazılara denir.</w:t>
      </w:r>
    </w:p>
    <w:p w14:paraId="0C67CDDE" w14:textId="201B3FF3" w:rsidR="00404676" w:rsidRDefault="00404676" w:rsidP="00404676"/>
    <w:p w14:paraId="50712013" w14:textId="77777777" w:rsidR="00404676" w:rsidRPr="00404676" w:rsidRDefault="00404676" w:rsidP="00404676"/>
    <w:p w14:paraId="0883281C" w14:textId="1393DB1F" w:rsidR="00404676" w:rsidRDefault="00404676" w:rsidP="00404676">
      <w:pPr>
        <w:pStyle w:val="SORUMETN"/>
      </w:pPr>
      <w:r>
        <w:lastRenderedPageBreak/>
        <w:t>Mukabele nedir?  Mukabele geleneğini ilk kez kimler başlatmıştır? (10 puan)</w:t>
      </w:r>
    </w:p>
    <w:p w14:paraId="2A49F693" w14:textId="728535B9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7B6AEF9E" w14:textId="50777283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1170FE02" w14:textId="36CD5437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7E249260" w14:textId="5C106941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7CA2D088" w14:textId="6E21B5C0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1E4688AE" w14:textId="12F62D7E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093BE9AF" w14:textId="5A8086CF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0FC0A1CC" w14:textId="6C0BC67B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1ACA3F71" w14:textId="5BF0951C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379542D1" w14:textId="74311820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1A77796A" w14:textId="74799FA9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78EF1386" w14:textId="06CCE2B6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7D220A4C" w14:textId="1DF20FEE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6A59DCEC" w14:textId="147D442C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24ACF7D2" w14:textId="77777777" w:rsid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26FF02CD" w14:textId="77777777" w:rsidR="00404676" w:rsidRPr="00404676" w:rsidRDefault="00404676" w:rsidP="00404676">
      <w:pPr>
        <w:pStyle w:val="SEENEKLER"/>
        <w:numPr>
          <w:ilvl w:val="0"/>
          <w:numId w:val="0"/>
        </w:numPr>
        <w:ind w:left="530" w:hanging="360"/>
      </w:pPr>
    </w:p>
    <w:p w14:paraId="2AA663D5" w14:textId="3501728A" w:rsidR="00404676" w:rsidRPr="00404676" w:rsidRDefault="00404676" w:rsidP="00404676">
      <w:pPr>
        <w:pStyle w:val="SORUMETN"/>
        <w:rPr>
          <w:rFonts w:asciiTheme="minorBidi" w:eastAsia="Arial" w:hAnsiTheme="minorBidi" w:cstheme="minorBidi"/>
          <w:color w:val="363435"/>
          <w:spacing w:val="2"/>
          <w:sz w:val="20"/>
          <w:szCs w:val="20"/>
        </w:rPr>
      </w:pPr>
      <w:r>
        <w:t xml:space="preserve">Hz. Davud ( </w:t>
      </w:r>
      <w:proofErr w:type="spellStart"/>
      <w:r>
        <w:t>a.s</w:t>
      </w:r>
      <w:proofErr w:type="spellEnd"/>
      <w:r>
        <w:t xml:space="preserve">.) </w:t>
      </w:r>
      <w:proofErr w:type="gramStart"/>
      <w:r>
        <w:t xml:space="preserve">peygamberin  </w:t>
      </w:r>
      <w:r>
        <w:t>hayatıyl</w:t>
      </w:r>
      <w:r>
        <w:t>a</w:t>
      </w:r>
      <w:proofErr w:type="gramEnd"/>
      <w:r>
        <w:t xml:space="preserve"> ilgili aşağıda sorulan  soruları cevaplayınız.</w:t>
      </w:r>
      <w:r w:rsidRPr="00404676">
        <w:rPr>
          <w:rFonts w:asciiTheme="minorBidi" w:eastAsia="Arial" w:hAnsiTheme="minorBidi" w:cstheme="minorBidi"/>
          <w:color w:val="363435"/>
          <w:spacing w:val="2"/>
          <w:sz w:val="20"/>
          <w:szCs w:val="20"/>
        </w:rPr>
        <w:t xml:space="preserve"> (10 puan)</w:t>
      </w:r>
    </w:p>
    <w:p w14:paraId="50460288" w14:textId="5BF920E3" w:rsidR="00404676" w:rsidRDefault="00404676" w:rsidP="00404676">
      <w:pPr>
        <w:pStyle w:val="SORUNOLUAIK"/>
        <w:numPr>
          <w:ilvl w:val="0"/>
          <w:numId w:val="47"/>
        </w:numPr>
        <w:spacing w:line="480" w:lineRule="auto"/>
      </w:pPr>
      <w:r w:rsidRPr="00404676">
        <w:rPr>
          <w:rFonts w:cstheme="majorBidi"/>
          <w:color w:val="0D0D0D" w:themeColor="text1" w:themeTint="F2"/>
        </w:rPr>
        <w:t xml:space="preserve">  </w:t>
      </w:r>
      <w:r w:rsidRPr="00E41B0F">
        <w:t xml:space="preserve">      - Kendisiyle mücadele </w:t>
      </w:r>
      <w:proofErr w:type="gramStart"/>
      <w:r w:rsidRPr="00E41B0F">
        <w:t xml:space="preserve">ettiği  </w:t>
      </w:r>
      <w:proofErr w:type="spellStart"/>
      <w:r w:rsidRPr="00E41B0F">
        <w:t>İsrailoğullarının</w:t>
      </w:r>
      <w:proofErr w:type="spellEnd"/>
      <w:proofErr w:type="gramEnd"/>
      <w:r w:rsidRPr="00E41B0F">
        <w:t xml:space="preserve"> en büyük düşmanı olan kişi kimdir?   </w:t>
      </w:r>
    </w:p>
    <w:p w14:paraId="7F6F99CD" w14:textId="77777777" w:rsidR="00404676" w:rsidRPr="00E41B0F" w:rsidRDefault="00404676" w:rsidP="00404676">
      <w:pPr>
        <w:pStyle w:val="SORUNOLUAIK"/>
        <w:numPr>
          <w:ilvl w:val="0"/>
          <w:numId w:val="0"/>
        </w:numPr>
        <w:spacing w:line="480" w:lineRule="auto"/>
        <w:ind w:left="360"/>
      </w:pPr>
    </w:p>
    <w:p w14:paraId="0DC21C11" w14:textId="0077548B" w:rsidR="00404676" w:rsidRPr="00E41B0F" w:rsidRDefault="00404676" w:rsidP="00404676">
      <w:pPr>
        <w:pStyle w:val="SORUNOLUAIK"/>
        <w:numPr>
          <w:ilvl w:val="0"/>
          <w:numId w:val="47"/>
        </w:numPr>
        <w:spacing w:line="480" w:lineRule="auto"/>
      </w:pPr>
      <w:r w:rsidRPr="00E41B0F">
        <w:t xml:space="preserve">      -  Kendisine gönderilen ilahi kitabın adı nedir?                                                  </w:t>
      </w:r>
      <w:r w:rsidRPr="00E41B0F">
        <w:tab/>
      </w:r>
    </w:p>
    <w:p w14:paraId="1BC367E3" w14:textId="7CF2FDBB" w:rsidR="00404676" w:rsidRDefault="00404676" w:rsidP="00404676">
      <w:pPr>
        <w:pStyle w:val="SORUNOLUAIK"/>
        <w:numPr>
          <w:ilvl w:val="0"/>
          <w:numId w:val="47"/>
        </w:numPr>
        <w:spacing w:line="480" w:lineRule="auto"/>
      </w:pPr>
      <w:r w:rsidRPr="00E41B0F">
        <w:t xml:space="preserve">      - Hangi mesleği yapmıştır? </w:t>
      </w:r>
    </w:p>
    <w:p w14:paraId="10FCF9B5" w14:textId="65FE0FD1" w:rsidR="00404676" w:rsidRDefault="00404676" w:rsidP="00404676">
      <w:pPr>
        <w:pStyle w:val="SORUNOLUAIK"/>
        <w:numPr>
          <w:ilvl w:val="0"/>
          <w:numId w:val="0"/>
        </w:numPr>
        <w:ind w:left="284" w:hanging="284"/>
      </w:pPr>
    </w:p>
    <w:p w14:paraId="5015E084" w14:textId="747BA5CC" w:rsidR="00404676" w:rsidRDefault="00404676" w:rsidP="00404676">
      <w:pPr>
        <w:pStyle w:val="SORUNOLUAIK"/>
        <w:numPr>
          <w:ilvl w:val="0"/>
          <w:numId w:val="0"/>
        </w:numPr>
        <w:ind w:left="284" w:hanging="284"/>
      </w:pPr>
    </w:p>
    <w:p w14:paraId="74781267" w14:textId="20F6C41B" w:rsidR="00404676" w:rsidRPr="00E41B0F" w:rsidRDefault="00404676" w:rsidP="00404676">
      <w:pPr>
        <w:pStyle w:val="SORUNOLUAIK"/>
        <w:numPr>
          <w:ilvl w:val="0"/>
          <w:numId w:val="0"/>
        </w:numPr>
        <w:ind w:left="284" w:hanging="284"/>
      </w:pPr>
    </w:p>
    <w:p w14:paraId="327522F1" w14:textId="77777777" w:rsidR="00404676" w:rsidRDefault="00404676" w:rsidP="00404676">
      <w:pPr>
        <w:pStyle w:val="SORUMETN"/>
      </w:pPr>
      <w:r w:rsidRPr="005E0913">
        <w:t xml:space="preserve">Rabbena </w:t>
      </w:r>
      <w:proofErr w:type="spellStart"/>
      <w:r w:rsidRPr="005E0913">
        <w:t>atina</w:t>
      </w:r>
      <w:proofErr w:type="spellEnd"/>
      <w:r w:rsidRPr="005E0913">
        <w:t xml:space="preserve"> ve </w:t>
      </w:r>
      <w:proofErr w:type="spellStart"/>
      <w:r w:rsidRPr="005E0913">
        <w:t>Rabbenağfirli</w:t>
      </w:r>
      <w:proofErr w:type="spellEnd"/>
      <w:r w:rsidRPr="005E0913">
        <w:t xml:space="preserve"> dualarının anlamlarını yazınız. </w:t>
      </w:r>
      <w:r>
        <w:t>(15</w:t>
      </w:r>
      <w:r w:rsidRPr="005E0913">
        <w:t xml:space="preserve"> puan) 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04676" w14:paraId="60E856E6" w14:textId="77777777" w:rsidTr="00404676">
        <w:tc>
          <w:tcPr>
            <w:tcW w:w="4738" w:type="dxa"/>
          </w:tcPr>
          <w:p w14:paraId="65C8BC2F" w14:textId="77777777" w:rsidR="00404676" w:rsidRDefault="00404676" w:rsidP="0040467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04676" w14:paraId="4E496D2B" w14:textId="77777777" w:rsidTr="00404676">
        <w:tc>
          <w:tcPr>
            <w:tcW w:w="4738" w:type="dxa"/>
          </w:tcPr>
          <w:p w14:paraId="4C5AB11C" w14:textId="77777777" w:rsidR="00404676" w:rsidRDefault="00404676" w:rsidP="0040467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04676" w14:paraId="4C5CEBD1" w14:textId="77777777" w:rsidTr="00404676">
        <w:tc>
          <w:tcPr>
            <w:tcW w:w="4738" w:type="dxa"/>
          </w:tcPr>
          <w:p w14:paraId="71EDD6F8" w14:textId="77777777" w:rsidR="00404676" w:rsidRDefault="00404676" w:rsidP="0040467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4111E720" w14:textId="35CE0F4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28093790" w14:textId="21F07694" w:rsidR="00E709B5" w:rsidRDefault="00B55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5F797" w14:textId="77777777" w:rsidR="00A97500" w:rsidRDefault="00A97500" w:rsidP="00ED544D">
      <w:pPr>
        <w:spacing w:after="0" w:line="240" w:lineRule="auto"/>
      </w:pPr>
      <w:r>
        <w:separator/>
      </w:r>
    </w:p>
  </w:endnote>
  <w:endnote w:type="continuationSeparator" w:id="0">
    <w:p w14:paraId="238DE59E" w14:textId="77777777" w:rsidR="00A97500" w:rsidRDefault="00A97500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53F89" w14:textId="77777777" w:rsidR="00A97500" w:rsidRDefault="00A97500" w:rsidP="00ED544D">
      <w:pPr>
        <w:spacing w:after="0" w:line="240" w:lineRule="auto"/>
      </w:pPr>
      <w:r>
        <w:separator/>
      </w:r>
    </w:p>
  </w:footnote>
  <w:footnote w:type="continuationSeparator" w:id="0">
    <w:p w14:paraId="502D3A5F" w14:textId="77777777" w:rsidR="00A97500" w:rsidRDefault="00A97500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702BFD"/>
    <w:multiLevelType w:val="hybridMultilevel"/>
    <w:tmpl w:val="80CECA12"/>
    <w:lvl w:ilvl="0" w:tplc="C32057F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AB402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A4864C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6C2E8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5EF1C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68DD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8A8DC2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446B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9CF168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40DF7"/>
    <w:multiLevelType w:val="hybridMultilevel"/>
    <w:tmpl w:val="A70ADEEC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94549"/>
    <w:multiLevelType w:val="hybridMultilevel"/>
    <w:tmpl w:val="8ED6360A"/>
    <w:lvl w:ilvl="0" w:tplc="DD7A2FD0">
      <w:start w:val="3"/>
      <w:numFmt w:val="bullet"/>
      <w:lvlText w:val="-"/>
      <w:lvlJc w:val="left"/>
      <w:pPr>
        <w:ind w:left="53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2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15217"/>
    <w:multiLevelType w:val="hybridMultilevel"/>
    <w:tmpl w:val="7F486F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2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3"/>
  </w:num>
  <w:num w:numId="44">
    <w:abstractNumId w:val="11"/>
  </w:num>
  <w:num w:numId="45">
    <w:abstractNumId w:val="6"/>
  </w:num>
  <w:num w:numId="46">
    <w:abstractNumId w:val="13"/>
  </w:num>
  <w:num w:numId="47">
    <w:abstractNumId w:val="2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04676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97500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13A3B-8F39-4F1E-8667-96E6734A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2024-11-28T11:27:00Z</dcterms:created>
  <dcterms:modified xsi:type="dcterms:W3CDTF">2024-11-28T11:27:00Z</dcterms:modified>
</cp:coreProperties>
</file>