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4FF388C" w14:textId="580D41D5" w:rsidR="00636498" w:rsidRDefault="00636498" w:rsidP="00636498">
      <w:pPr>
        <w:pStyle w:val="SORUMETN"/>
        <w:rPr>
          <w:rFonts w:eastAsia="Arial" w:cstheme="minorHAnsi"/>
          <w:color w:val="000000" w:themeColor="text1"/>
          <w:spacing w:val="2"/>
          <w:w w:val="102"/>
        </w:rPr>
      </w:pPr>
      <w:r w:rsidRPr="00B86459">
        <w:t xml:space="preserve">Evrende bir yaratıcının olduğu ile ilgili delillerden 2 tane yazınız. </w:t>
      </w:r>
      <w:r>
        <w:rPr>
          <w:rFonts w:eastAsia="Arial" w:cstheme="minorHAnsi"/>
          <w:color w:val="000000" w:themeColor="text1"/>
          <w:spacing w:val="2"/>
          <w:w w:val="102"/>
        </w:rPr>
        <w:t>(10</w:t>
      </w:r>
      <w:r w:rsidRPr="00B86459">
        <w:rPr>
          <w:rFonts w:eastAsia="Arial" w:cstheme="minorHAnsi"/>
          <w:color w:val="000000" w:themeColor="text1"/>
          <w:spacing w:val="2"/>
          <w:w w:val="102"/>
        </w:rPr>
        <w:t xml:space="preserve"> puan)</w:t>
      </w:r>
    </w:p>
    <w:p w14:paraId="0FA35B1A" w14:textId="08EABC4E" w:rsidR="00636498" w:rsidRDefault="00636498" w:rsidP="00636498">
      <w:pPr>
        <w:pStyle w:val="SEENEKLER"/>
        <w:numPr>
          <w:ilvl w:val="0"/>
          <w:numId w:val="0"/>
        </w:numPr>
        <w:ind w:left="530" w:hanging="360"/>
      </w:pPr>
    </w:p>
    <w:p w14:paraId="3046B73B" w14:textId="23F0236F" w:rsidR="00636498" w:rsidRDefault="00636498" w:rsidP="00636498">
      <w:pPr>
        <w:pStyle w:val="SEENEKLER"/>
        <w:numPr>
          <w:ilvl w:val="0"/>
          <w:numId w:val="0"/>
        </w:numPr>
        <w:ind w:left="530" w:hanging="360"/>
      </w:pPr>
    </w:p>
    <w:p w14:paraId="4E8C1A5D" w14:textId="6FDC2EBC" w:rsidR="00636498" w:rsidRDefault="00636498" w:rsidP="00636498">
      <w:pPr>
        <w:pStyle w:val="SEENEKLER"/>
        <w:numPr>
          <w:ilvl w:val="0"/>
          <w:numId w:val="0"/>
        </w:numPr>
        <w:ind w:left="530" w:hanging="360"/>
      </w:pPr>
    </w:p>
    <w:p w14:paraId="6CF9D10A" w14:textId="46D55874" w:rsidR="00636498" w:rsidRDefault="00636498" w:rsidP="00636498">
      <w:pPr>
        <w:pStyle w:val="SEENEKLER"/>
        <w:numPr>
          <w:ilvl w:val="0"/>
          <w:numId w:val="0"/>
        </w:numPr>
        <w:ind w:left="530" w:hanging="360"/>
      </w:pPr>
    </w:p>
    <w:p w14:paraId="1EF2BE86" w14:textId="050BEF15" w:rsidR="00636498" w:rsidRDefault="00636498" w:rsidP="00636498">
      <w:pPr>
        <w:pStyle w:val="SEENEKLER"/>
        <w:numPr>
          <w:ilvl w:val="0"/>
          <w:numId w:val="0"/>
        </w:numPr>
        <w:ind w:left="530" w:hanging="360"/>
      </w:pPr>
    </w:p>
    <w:p w14:paraId="35DF9AB9" w14:textId="5E3F777C" w:rsidR="00636498" w:rsidRDefault="00636498" w:rsidP="00636498">
      <w:pPr>
        <w:pStyle w:val="SEENEKLER"/>
        <w:numPr>
          <w:ilvl w:val="0"/>
          <w:numId w:val="0"/>
        </w:numPr>
        <w:ind w:left="530" w:hanging="360"/>
      </w:pPr>
    </w:p>
    <w:p w14:paraId="43D7A670" w14:textId="77777777" w:rsidR="00636498" w:rsidRDefault="00636498" w:rsidP="00636498">
      <w:pPr>
        <w:pStyle w:val="SEENEKLER"/>
        <w:numPr>
          <w:ilvl w:val="0"/>
          <w:numId w:val="0"/>
        </w:numPr>
        <w:ind w:left="530" w:hanging="360"/>
      </w:pPr>
    </w:p>
    <w:p w14:paraId="19BF183D" w14:textId="378C1C6A" w:rsidR="00636498" w:rsidRDefault="00636498" w:rsidP="00636498">
      <w:pPr>
        <w:pStyle w:val="SEENEKLER"/>
        <w:numPr>
          <w:ilvl w:val="0"/>
          <w:numId w:val="0"/>
        </w:numPr>
        <w:ind w:left="530" w:hanging="360"/>
      </w:pPr>
    </w:p>
    <w:p w14:paraId="152AF2FD" w14:textId="2BCD52A6" w:rsidR="00636498" w:rsidRDefault="00636498" w:rsidP="00636498">
      <w:pPr>
        <w:pStyle w:val="SEENEKLER"/>
        <w:numPr>
          <w:ilvl w:val="0"/>
          <w:numId w:val="0"/>
        </w:numPr>
        <w:ind w:left="530" w:hanging="360"/>
      </w:pPr>
    </w:p>
    <w:p w14:paraId="7EE873A8" w14:textId="36A9ED91" w:rsidR="00636498" w:rsidRDefault="00636498" w:rsidP="00636498">
      <w:pPr>
        <w:pStyle w:val="SEENEKLER"/>
        <w:numPr>
          <w:ilvl w:val="0"/>
          <w:numId w:val="0"/>
        </w:numPr>
        <w:ind w:left="530" w:hanging="360"/>
      </w:pPr>
    </w:p>
    <w:p w14:paraId="300B9F21" w14:textId="77777777" w:rsidR="00636498" w:rsidRDefault="00636498" w:rsidP="00636498">
      <w:pPr>
        <w:pStyle w:val="SEENEKLER"/>
        <w:numPr>
          <w:ilvl w:val="0"/>
          <w:numId w:val="0"/>
        </w:numPr>
        <w:ind w:left="530" w:hanging="360"/>
      </w:pPr>
    </w:p>
    <w:p w14:paraId="65F95847" w14:textId="29BC9135" w:rsidR="00636498" w:rsidRDefault="00636498" w:rsidP="00636498">
      <w:pPr>
        <w:pStyle w:val="SEENEKLER"/>
        <w:numPr>
          <w:ilvl w:val="0"/>
          <w:numId w:val="0"/>
        </w:numPr>
        <w:ind w:left="530" w:hanging="360"/>
      </w:pPr>
    </w:p>
    <w:p w14:paraId="421B69EF" w14:textId="77777777" w:rsidR="00636498" w:rsidRPr="00636498" w:rsidRDefault="00636498" w:rsidP="00636498">
      <w:pPr>
        <w:pStyle w:val="SEENEKLER"/>
        <w:numPr>
          <w:ilvl w:val="0"/>
          <w:numId w:val="0"/>
        </w:numPr>
        <w:ind w:left="530" w:hanging="360"/>
      </w:pPr>
    </w:p>
    <w:p w14:paraId="7E29390F" w14:textId="7C1FFCA2" w:rsidR="00636498" w:rsidRDefault="00636498" w:rsidP="00636498">
      <w:pPr>
        <w:pStyle w:val="sorubilgisistili"/>
      </w:pPr>
      <w:r w:rsidRPr="00B86459">
        <w:t>“Eğer yerde ve gökte Allah’tan başka ilahlar olsaydı kesinlikle ikisinin de düzeni bozulurdu…”</w:t>
      </w:r>
    </w:p>
    <w:p w14:paraId="7CEC873A" w14:textId="77777777" w:rsidR="00636498" w:rsidRDefault="00636498" w:rsidP="00636498">
      <w:pPr>
        <w:pStyle w:val="sorubilgisistili"/>
      </w:pPr>
      <w:r w:rsidRPr="00B86459">
        <w:t xml:space="preserve">(Enbiya suresi 22.ayet) </w:t>
      </w:r>
    </w:p>
    <w:p w14:paraId="0E7EEB5D" w14:textId="190CC38B" w:rsidR="00636498" w:rsidRDefault="00636498" w:rsidP="00636498">
      <w:pPr>
        <w:pStyle w:val="SORUMETN"/>
        <w:rPr>
          <w:rFonts w:eastAsia="Arial" w:cstheme="minorHAnsi"/>
          <w:color w:val="000000" w:themeColor="text1"/>
          <w:spacing w:val="2"/>
          <w:w w:val="102"/>
        </w:rPr>
      </w:pPr>
      <w:r>
        <w:t xml:space="preserve"> </w:t>
      </w:r>
      <w:r w:rsidRPr="00B86459">
        <w:t xml:space="preserve">Bu ayeti yorumlayınız. </w:t>
      </w:r>
      <w:r>
        <w:rPr>
          <w:rFonts w:eastAsia="Arial" w:cstheme="minorHAnsi"/>
          <w:color w:val="000000" w:themeColor="text1"/>
          <w:spacing w:val="2"/>
          <w:w w:val="102"/>
        </w:rPr>
        <w:t>(10</w:t>
      </w:r>
      <w:r w:rsidRPr="00B86459">
        <w:rPr>
          <w:rFonts w:eastAsia="Arial" w:cstheme="minorHAnsi"/>
          <w:color w:val="000000" w:themeColor="text1"/>
          <w:spacing w:val="2"/>
          <w:w w:val="102"/>
        </w:rPr>
        <w:t xml:space="preserve"> puan)</w:t>
      </w:r>
    </w:p>
    <w:p w14:paraId="19B66E8F" w14:textId="30BBBAD6" w:rsidR="00636498" w:rsidRDefault="00636498" w:rsidP="00636498">
      <w:pPr>
        <w:pStyle w:val="SORUMETN"/>
        <w:numPr>
          <w:ilvl w:val="0"/>
          <w:numId w:val="0"/>
        </w:numPr>
        <w:ind w:left="113"/>
      </w:pPr>
    </w:p>
    <w:p w14:paraId="2CFB6262" w14:textId="42FA1DBF" w:rsidR="00636498" w:rsidRDefault="00636498" w:rsidP="00636498">
      <w:pPr>
        <w:pStyle w:val="SEENEKLER"/>
        <w:numPr>
          <w:ilvl w:val="0"/>
          <w:numId w:val="0"/>
        </w:numPr>
        <w:ind w:left="530" w:hanging="360"/>
      </w:pPr>
    </w:p>
    <w:p w14:paraId="1054018E" w14:textId="01CC5DE9" w:rsidR="00636498" w:rsidRDefault="00636498" w:rsidP="00636498">
      <w:pPr>
        <w:pStyle w:val="SEENEKLER"/>
        <w:numPr>
          <w:ilvl w:val="0"/>
          <w:numId w:val="0"/>
        </w:numPr>
        <w:ind w:left="530" w:hanging="360"/>
      </w:pPr>
    </w:p>
    <w:p w14:paraId="183B6566" w14:textId="0C7C6491" w:rsidR="00636498" w:rsidRDefault="00636498" w:rsidP="00636498">
      <w:pPr>
        <w:pStyle w:val="SEENEKLER"/>
        <w:numPr>
          <w:ilvl w:val="0"/>
          <w:numId w:val="0"/>
        </w:numPr>
        <w:ind w:left="530" w:hanging="360"/>
      </w:pPr>
    </w:p>
    <w:p w14:paraId="1B2AB724" w14:textId="50C096DA" w:rsidR="00636498" w:rsidRDefault="00636498" w:rsidP="00636498">
      <w:pPr>
        <w:pStyle w:val="SEENEKLER"/>
        <w:numPr>
          <w:ilvl w:val="0"/>
          <w:numId w:val="0"/>
        </w:numPr>
        <w:ind w:left="530" w:hanging="360"/>
      </w:pPr>
    </w:p>
    <w:p w14:paraId="64846C3A" w14:textId="43190116" w:rsidR="00636498" w:rsidRDefault="00636498" w:rsidP="00636498">
      <w:pPr>
        <w:pStyle w:val="SEENEKLER"/>
        <w:numPr>
          <w:ilvl w:val="0"/>
          <w:numId w:val="0"/>
        </w:numPr>
        <w:ind w:left="530" w:hanging="360"/>
      </w:pPr>
    </w:p>
    <w:p w14:paraId="314B8023" w14:textId="387F7BB5" w:rsidR="00636498" w:rsidRDefault="00636498" w:rsidP="00636498">
      <w:pPr>
        <w:pStyle w:val="SEENEKLER"/>
        <w:numPr>
          <w:ilvl w:val="0"/>
          <w:numId w:val="0"/>
        </w:numPr>
        <w:ind w:left="530" w:hanging="360"/>
      </w:pPr>
    </w:p>
    <w:p w14:paraId="0DB9A30D" w14:textId="25B0EA76" w:rsidR="00636498" w:rsidRDefault="00636498" w:rsidP="00636498">
      <w:pPr>
        <w:pStyle w:val="SEENEKLER"/>
        <w:numPr>
          <w:ilvl w:val="0"/>
          <w:numId w:val="0"/>
        </w:numPr>
        <w:ind w:left="530" w:hanging="360"/>
      </w:pPr>
    </w:p>
    <w:p w14:paraId="0F1F8850" w14:textId="47BD1790" w:rsidR="00636498" w:rsidRDefault="00636498" w:rsidP="00636498">
      <w:pPr>
        <w:pStyle w:val="SEENEKLER"/>
        <w:numPr>
          <w:ilvl w:val="0"/>
          <w:numId w:val="0"/>
        </w:numPr>
        <w:ind w:left="530" w:hanging="360"/>
      </w:pPr>
    </w:p>
    <w:p w14:paraId="3C3DD97D" w14:textId="77777777" w:rsidR="00636498" w:rsidRDefault="00636498" w:rsidP="00636498">
      <w:pPr>
        <w:pStyle w:val="SEENEKLER"/>
        <w:numPr>
          <w:ilvl w:val="0"/>
          <w:numId w:val="0"/>
        </w:numPr>
        <w:ind w:left="530" w:hanging="360"/>
      </w:pPr>
    </w:p>
    <w:p w14:paraId="5A67FABB" w14:textId="620ABAD6" w:rsidR="00636498" w:rsidRDefault="00636498" w:rsidP="00636498">
      <w:pPr>
        <w:pStyle w:val="SEENEKLER"/>
        <w:numPr>
          <w:ilvl w:val="0"/>
          <w:numId w:val="0"/>
        </w:numPr>
        <w:ind w:left="530" w:hanging="360"/>
      </w:pPr>
    </w:p>
    <w:p w14:paraId="50AE9AF4" w14:textId="0B279DE3" w:rsidR="00636498" w:rsidRDefault="00636498" w:rsidP="00636498">
      <w:pPr>
        <w:pStyle w:val="SEENEKLER"/>
        <w:numPr>
          <w:ilvl w:val="0"/>
          <w:numId w:val="0"/>
        </w:numPr>
        <w:ind w:left="530" w:hanging="360"/>
      </w:pPr>
    </w:p>
    <w:p w14:paraId="09E0B495" w14:textId="77777777" w:rsidR="00636498" w:rsidRDefault="00636498" w:rsidP="00636498">
      <w:pPr>
        <w:pStyle w:val="SEENEKLER"/>
        <w:numPr>
          <w:ilvl w:val="0"/>
          <w:numId w:val="0"/>
        </w:numPr>
        <w:ind w:left="530" w:hanging="360"/>
      </w:pPr>
    </w:p>
    <w:p w14:paraId="78894D00" w14:textId="465BE6FF" w:rsidR="00636498" w:rsidRDefault="00636498" w:rsidP="00636498">
      <w:pPr>
        <w:pStyle w:val="SEENEKLER"/>
        <w:numPr>
          <w:ilvl w:val="0"/>
          <w:numId w:val="0"/>
        </w:numPr>
        <w:ind w:left="530" w:hanging="360"/>
      </w:pPr>
    </w:p>
    <w:p w14:paraId="4EB990FD" w14:textId="77777777" w:rsidR="00636498" w:rsidRPr="00636498" w:rsidRDefault="00636498" w:rsidP="00636498">
      <w:pPr>
        <w:pStyle w:val="SEENEKLER"/>
        <w:numPr>
          <w:ilvl w:val="0"/>
          <w:numId w:val="0"/>
        </w:numPr>
        <w:ind w:left="530" w:hanging="360"/>
      </w:pPr>
    </w:p>
    <w:p w14:paraId="36180C74" w14:textId="3FFC1745" w:rsidR="00636498" w:rsidRDefault="00636498" w:rsidP="00636498">
      <w:pPr>
        <w:pStyle w:val="SORUMETN"/>
        <w:rPr>
          <w:rFonts w:eastAsia="Arial" w:cstheme="minorHAnsi"/>
          <w:color w:val="000000" w:themeColor="text1"/>
          <w:spacing w:val="2"/>
          <w:w w:val="102"/>
        </w:rPr>
      </w:pPr>
      <w:r w:rsidRPr="00B86459">
        <w:t>Dünyada; bütün canlılara şefkat gösteren, inanan inanmayan herkese merhamet eden ve her türlü nimeti sürekli veren anlamlarına gelen Allah’ın güzel ismi nedir?</w:t>
      </w:r>
      <w:r>
        <w:rPr>
          <w:rFonts w:eastAsia="Arial" w:cstheme="minorHAnsi"/>
          <w:color w:val="000000" w:themeColor="text1"/>
          <w:spacing w:val="2"/>
          <w:w w:val="102"/>
        </w:rPr>
        <w:t xml:space="preserve"> (10</w:t>
      </w:r>
      <w:r w:rsidRPr="00B86459">
        <w:rPr>
          <w:rFonts w:eastAsia="Arial" w:cstheme="minorHAnsi"/>
          <w:color w:val="000000" w:themeColor="text1"/>
          <w:spacing w:val="2"/>
          <w:w w:val="102"/>
        </w:rPr>
        <w:t xml:space="preserve"> puan)</w:t>
      </w:r>
    </w:p>
    <w:p w14:paraId="45159858" w14:textId="68823F7C" w:rsidR="00636498" w:rsidRDefault="00636498" w:rsidP="00636498">
      <w:pPr>
        <w:pStyle w:val="SEENEKLER"/>
        <w:numPr>
          <w:ilvl w:val="0"/>
          <w:numId w:val="0"/>
        </w:numPr>
        <w:ind w:left="530" w:hanging="360"/>
      </w:pPr>
    </w:p>
    <w:p w14:paraId="67CA57E1" w14:textId="4738CA22" w:rsidR="00636498" w:rsidRDefault="00636498" w:rsidP="00636498">
      <w:pPr>
        <w:pStyle w:val="SEENEKLER"/>
        <w:numPr>
          <w:ilvl w:val="0"/>
          <w:numId w:val="0"/>
        </w:numPr>
        <w:ind w:left="530" w:hanging="360"/>
      </w:pPr>
    </w:p>
    <w:p w14:paraId="018B9EE0" w14:textId="645A9EC9" w:rsidR="00636498" w:rsidRDefault="00636498" w:rsidP="00636498">
      <w:pPr>
        <w:pStyle w:val="SEENEKLER"/>
        <w:numPr>
          <w:ilvl w:val="0"/>
          <w:numId w:val="0"/>
        </w:numPr>
        <w:ind w:left="530" w:hanging="360"/>
      </w:pPr>
    </w:p>
    <w:p w14:paraId="2F81865C" w14:textId="48E48B75" w:rsidR="00636498" w:rsidRDefault="00636498" w:rsidP="00636498">
      <w:pPr>
        <w:pStyle w:val="SEENEKLER"/>
        <w:numPr>
          <w:ilvl w:val="0"/>
          <w:numId w:val="0"/>
        </w:numPr>
        <w:ind w:left="530" w:hanging="360"/>
      </w:pPr>
    </w:p>
    <w:p w14:paraId="02C6D283" w14:textId="20869840" w:rsidR="00636498" w:rsidRDefault="00636498" w:rsidP="00636498">
      <w:pPr>
        <w:pStyle w:val="SEENEKLER"/>
        <w:numPr>
          <w:ilvl w:val="0"/>
          <w:numId w:val="0"/>
        </w:numPr>
        <w:ind w:left="530" w:hanging="360"/>
      </w:pPr>
    </w:p>
    <w:p w14:paraId="668B8C9E" w14:textId="129E712D" w:rsidR="00636498" w:rsidRDefault="00636498" w:rsidP="00636498">
      <w:pPr>
        <w:pStyle w:val="SEENEKLER"/>
        <w:numPr>
          <w:ilvl w:val="0"/>
          <w:numId w:val="0"/>
        </w:numPr>
        <w:ind w:left="530" w:hanging="360"/>
      </w:pPr>
    </w:p>
    <w:p w14:paraId="636894C7" w14:textId="3E20706F" w:rsidR="00636498" w:rsidRDefault="00636498" w:rsidP="00636498">
      <w:pPr>
        <w:pStyle w:val="SEENEKLER"/>
        <w:numPr>
          <w:ilvl w:val="0"/>
          <w:numId w:val="0"/>
        </w:numPr>
        <w:ind w:left="530" w:hanging="360"/>
      </w:pPr>
    </w:p>
    <w:p w14:paraId="7D861981" w14:textId="1C8D5922" w:rsidR="00636498" w:rsidRDefault="00636498" w:rsidP="00636498">
      <w:pPr>
        <w:pStyle w:val="SEENEKLER"/>
        <w:numPr>
          <w:ilvl w:val="0"/>
          <w:numId w:val="0"/>
        </w:numPr>
        <w:ind w:left="530" w:hanging="360"/>
      </w:pPr>
    </w:p>
    <w:p w14:paraId="75A13D26" w14:textId="45B3C5CD" w:rsidR="00636498" w:rsidRDefault="00636498" w:rsidP="00636498">
      <w:pPr>
        <w:pStyle w:val="SEENEKLER"/>
        <w:numPr>
          <w:ilvl w:val="0"/>
          <w:numId w:val="0"/>
        </w:numPr>
        <w:ind w:left="530" w:hanging="360"/>
      </w:pPr>
    </w:p>
    <w:p w14:paraId="1CB83200" w14:textId="6162EC62" w:rsidR="00636498" w:rsidRDefault="00636498" w:rsidP="00636498">
      <w:pPr>
        <w:pStyle w:val="SEENEKLER"/>
        <w:numPr>
          <w:ilvl w:val="0"/>
          <w:numId w:val="0"/>
        </w:numPr>
        <w:ind w:left="530" w:hanging="360"/>
      </w:pPr>
    </w:p>
    <w:p w14:paraId="2B136942" w14:textId="22B9D3E8" w:rsidR="00636498" w:rsidRDefault="00636498" w:rsidP="00636498">
      <w:pPr>
        <w:pStyle w:val="SEENEKLER"/>
        <w:numPr>
          <w:ilvl w:val="0"/>
          <w:numId w:val="0"/>
        </w:numPr>
        <w:ind w:left="530" w:hanging="360"/>
      </w:pPr>
    </w:p>
    <w:p w14:paraId="4E033755" w14:textId="6C6E9FBA" w:rsidR="00636498" w:rsidRDefault="00636498" w:rsidP="00636498">
      <w:pPr>
        <w:pStyle w:val="SEENEKLER"/>
        <w:numPr>
          <w:ilvl w:val="0"/>
          <w:numId w:val="0"/>
        </w:numPr>
        <w:ind w:left="530" w:hanging="360"/>
      </w:pPr>
    </w:p>
    <w:p w14:paraId="0A1475E5" w14:textId="47070E7D" w:rsidR="00636498" w:rsidRDefault="00636498" w:rsidP="00636498">
      <w:pPr>
        <w:pStyle w:val="SEENEKLER"/>
        <w:numPr>
          <w:ilvl w:val="0"/>
          <w:numId w:val="0"/>
        </w:numPr>
        <w:ind w:left="530" w:hanging="360"/>
      </w:pPr>
    </w:p>
    <w:p w14:paraId="4B96CB8B" w14:textId="3B04708E" w:rsidR="00636498" w:rsidRDefault="00636498" w:rsidP="00636498">
      <w:pPr>
        <w:pStyle w:val="SEENEKLER"/>
        <w:numPr>
          <w:ilvl w:val="0"/>
          <w:numId w:val="0"/>
        </w:numPr>
        <w:ind w:left="530" w:hanging="360"/>
      </w:pPr>
    </w:p>
    <w:p w14:paraId="345ED64C" w14:textId="77777777" w:rsidR="00636498" w:rsidRDefault="00636498" w:rsidP="00636498">
      <w:pPr>
        <w:pStyle w:val="SEENEKLER"/>
        <w:numPr>
          <w:ilvl w:val="0"/>
          <w:numId w:val="0"/>
        </w:numPr>
        <w:ind w:left="530" w:hanging="360"/>
      </w:pPr>
    </w:p>
    <w:p w14:paraId="168883C6" w14:textId="0E33FBF4" w:rsidR="00636498" w:rsidRDefault="00636498" w:rsidP="00636498">
      <w:pPr>
        <w:pStyle w:val="SEENEKLER"/>
        <w:numPr>
          <w:ilvl w:val="0"/>
          <w:numId w:val="0"/>
        </w:numPr>
        <w:ind w:left="530" w:hanging="360"/>
      </w:pPr>
    </w:p>
    <w:p w14:paraId="7B557BE1" w14:textId="79176A64" w:rsidR="00636498" w:rsidRDefault="00636498" w:rsidP="00636498">
      <w:pPr>
        <w:pStyle w:val="SEENEKLER"/>
        <w:numPr>
          <w:ilvl w:val="0"/>
          <w:numId w:val="0"/>
        </w:numPr>
        <w:ind w:left="530" w:hanging="360"/>
      </w:pPr>
    </w:p>
    <w:p w14:paraId="12596941" w14:textId="77777777" w:rsidR="00636498" w:rsidRDefault="00636498" w:rsidP="00636498">
      <w:pPr>
        <w:pStyle w:val="SEENEKLER"/>
        <w:numPr>
          <w:ilvl w:val="0"/>
          <w:numId w:val="0"/>
        </w:numPr>
        <w:ind w:left="530" w:hanging="360"/>
      </w:pPr>
    </w:p>
    <w:p w14:paraId="67290748" w14:textId="77777777" w:rsidR="00636498" w:rsidRDefault="00636498" w:rsidP="00636498">
      <w:pPr>
        <w:pStyle w:val="sorubilgisistili"/>
      </w:pPr>
      <w:r>
        <w:t xml:space="preserve">De ki: O, Allah’tır, tektir. Allah </w:t>
      </w:r>
      <w:proofErr w:type="spellStart"/>
      <w:r>
        <w:t>sameddir</w:t>
      </w:r>
      <w:proofErr w:type="spellEnd"/>
      <w:r>
        <w:t xml:space="preserve">. Doğurmamış ve doğmamıştır. Onun hiçbir dengi yoktur.” (İhlâs suresi) </w:t>
      </w:r>
    </w:p>
    <w:p w14:paraId="2C093A89" w14:textId="77777777" w:rsidR="00636498" w:rsidRPr="00283098" w:rsidRDefault="00636498" w:rsidP="00636498">
      <w:pPr>
        <w:pStyle w:val="SORUMETN"/>
        <w:rPr>
          <w:rFonts w:ascii="Calibri" w:eastAsia="Times New Roman" w:hAnsi="Calibri" w:cs="Calibri"/>
          <w:sz w:val="24"/>
          <w:szCs w:val="24"/>
        </w:rPr>
      </w:pPr>
      <w:r w:rsidRPr="00283098">
        <w:t>İhlas suresinin konusu nedir?</w:t>
      </w:r>
      <w:r>
        <w:t xml:space="preserve"> </w:t>
      </w:r>
      <w:r>
        <w:rPr>
          <w:rFonts w:eastAsia="Arial" w:cstheme="minorHAnsi"/>
          <w:color w:val="000000" w:themeColor="text1"/>
          <w:spacing w:val="2"/>
          <w:w w:val="102"/>
          <w:szCs w:val="24"/>
        </w:rPr>
        <w:t>(10</w:t>
      </w:r>
      <w:r w:rsidRPr="00B86459">
        <w:rPr>
          <w:rFonts w:eastAsia="Arial" w:cstheme="minorHAnsi"/>
          <w:color w:val="000000" w:themeColor="text1"/>
          <w:spacing w:val="2"/>
          <w:w w:val="102"/>
          <w:szCs w:val="24"/>
        </w:rPr>
        <w:t xml:space="preserve"> puan)</w:t>
      </w:r>
    </w:p>
    <w:p w14:paraId="21797AB7" w14:textId="354FEBDD" w:rsidR="00636498" w:rsidRDefault="00636498" w:rsidP="00636498">
      <w:pPr>
        <w:pStyle w:val="SEENEKLER"/>
        <w:numPr>
          <w:ilvl w:val="0"/>
          <w:numId w:val="0"/>
        </w:numPr>
        <w:ind w:left="530" w:hanging="360"/>
      </w:pPr>
    </w:p>
    <w:p w14:paraId="56185759" w14:textId="7EDBD7E8" w:rsidR="00636498" w:rsidRDefault="00636498" w:rsidP="00636498">
      <w:pPr>
        <w:pStyle w:val="SEENEKLER"/>
        <w:numPr>
          <w:ilvl w:val="0"/>
          <w:numId w:val="0"/>
        </w:numPr>
        <w:ind w:left="530" w:hanging="360"/>
      </w:pPr>
    </w:p>
    <w:p w14:paraId="52F6D2AC" w14:textId="61FCDFD5" w:rsidR="00636498" w:rsidRDefault="00636498" w:rsidP="00636498">
      <w:pPr>
        <w:pStyle w:val="SEENEKLER"/>
        <w:numPr>
          <w:ilvl w:val="0"/>
          <w:numId w:val="0"/>
        </w:numPr>
        <w:ind w:left="530" w:hanging="360"/>
      </w:pPr>
    </w:p>
    <w:p w14:paraId="12429FC7" w14:textId="20F85150" w:rsidR="00636498" w:rsidRDefault="00636498" w:rsidP="00636498">
      <w:pPr>
        <w:pStyle w:val="SEENEKLER"/>
        <w:numPr>
          <w:ilvl w:val="0"/>
          <w:numId w:val="0"/>
        </w:numPr>
        <w:ind w:left="530" w:hanging="360"/>
      </w:pPr>
    </w:p>
    <w:p w14:paraId="0FDBCAD6" w14:textId="7E0139CC" w:rsidR="00636498" w:rsidRDefault="00636498" w:rsidP="00636498">
      <w:pPr>
        <w:pStyle w:val="SEENEKLER"/>
        <w:numPr>
          <w:ilvl w:val="0"/>
          <w:numId w:val="0"/>
        </w:numPr>
        <w:ind w:left="530" w:hanging="360"/>
      </w:pPr>
    </w:p>
    <w:p w14:paraId="101340F2" w14:textId="4DAF44E0" w:rsidR="00636498" w:rsidRDefault="00636498" w:rsidP="00636498">
      <w:pPr>
        <w:pStyle w:val="SEENEKLER"/>
        <w:numPr>
          <w:ilvl w:val="0"/>
          <w:numId w:val="0"/>
        </w:numPr>
        <w:ind w:left="530" w:hanging="360"/>
      </w:pPr>
    </w:p>
    <w:p w14:paraId="57F231B8" w14:textId="016A52B7" w:rsidR="00636498" w:rsidRDefault="00636498" w:rsidP="00636498">
      <w:pPr>
        <w:pStyle w:val="SEENEKLER"/>
        <w:numPr>
          <w:ilvl w:val="0"/>
          <w:numId w:val="0"/>
        </w:numPr>
        <w:ind w:left="530" w:hanging="360"/>
      </w:pPr>
    </w:p>
    <w:p w14:paraId="66F3D50D" w14:textId="334131C3" w:rsidR="00636498" w:rsidRDefault="00636498" w:rsidP="00636498">
      <w:pPr>
        <w:pStyle w:val="SEENEKLER"/>
        <w:numPr>
          <w:ilvl w:val="0"/>
          <w:numId w:val="0"/>
        </w:numPr>
        <w:ind w:left="530" w:hanging="360"/>
      </w:pPr>
    </w:p>
    <w:p w14:paraId="671EC334" w14:textId="22339907" w:rsidR="00636498" w:rsidRDefault="00636498" w:rsidP="00636498">
      <w:pPr>
        <w:pStyle w:val="SEENEKLER"/>
        <w:numPr>
          <w:ilvl w:val="0"/>
          <w:numId w:val="0"/>
        </w:numPr>
        <w:ind w:left="530" w:hanging="360"/>
      </w:pPr>
    </w:p>
    <w:p w14:paraId="3082740A" w14:textId="17AA7CF3" w:rsidR="00636498" w:rsidRDefault="00636498" w:rsidP="00636498">
      <w:pPr>
        <w:pStyle w:val="SEENEKLER"/>
        <w:numPr>
          <w:ilvl w:val="0"/>
          <w:numId w:val="0"/>
        </w:numPr>
        <w:ind w:left="530" w:hanging="360"/>
      </w:pPr>
    </w:p>
    <w:p w14:paraId="02883D8A" w14:textId="77777777" w:rsidR="00636498" w:rsidRDefault="00636498" w:rsidP="00636498">
      <w:pPr>
        <w:pStyle w:val="SEENEKLER"/>
        <w:numPr>
          <w:ilvl w:val="0"/>
          <w:numId w:val="0"/>
        </w:numPr>
        <w:ind w:left="530" w:hanging="360"/>
      </w:pPr>
    </w:p>
    <w:p w14:paraId="6AF13440" w14:textId="77777777" w:rsidR="00636498" w:rsidRPr="00636498" w:rsidRDefault="00636498" w:rsidP="00636498">
      <w:pPr>
        <w:pStyle w:val="SEENEKLER"/>
        <w:numPr>
          <w:ilvl w:val="0"/>
          <w:numId w:val="0"/>
        </w:numPr>
        <w:ind w:left="530" w:hanging="360"/>
      </w:pPr>
    </w:p>
    <w:p w14:paraId="53A2846C" w14:textId="77777777" w:rsidR="00636498" w:rsidRDefault="00636498" w:rsidP="00636498">
      <w:pPr>
        <w:pStyle w:val="sorubilgisistili"/>
      </w:pPr>
      <w:r>
        <w:t xml:space="preserve">Ayşe Öğretmen Okulumuzda “DÜRÜSTLÜK MANAVI” açmıştır. Öğretmen manav için pek çok şey almış, </w:t>
      </w:r>
      <w:proofErr w:type="gramStart"/>
      <w:r>
        <w:t>tezgaha</w:t>
      </w:r>
      <w:proofErr w:type="gramEnd"/>
      <w:r>
        <w:t xml:space="preserve"> koymuş ve ürünlerin üzerine fiyatlarını yazmıştır. </w:t>
      </w:r>
      <w:proofErr w:type="gramStart"/>
      <w:r>
        <w:t>Tezgah</w:t>
      </w:r>
      <w:proofErr w:type="gramEnd"/>
      <w:r>
        <w:t xml:space="preserve"> üzerine bir de kasa koymuştur. Manavdan alışveriş yapmak isteyen öğrenciler, istediği ürünü alıyor, parasını kasaya bırakıyor, para üstü alması gerekirse kasadan alıyordur. Zeynep manavdan muz almak için gittiğinde yanında parası olmadığını fark etmiştir. “Zaten manavın başında kimse beklemiyor, beni gören olmaz” diye düşünmüştür.  Zeynep yarın evine gittiğinde parayı alabilir, parası olduğunda alışveriş yapabilir ya da gizlice muzu alıp parasını ödemeden gidebilir. </w:t>
      </w:r>
    </w:p>
    <w:p w14:paraId="1CBF0B9D" w14:textId="316E133B" w:rsidR="00636498" w:rsidRDefault="00636498" w:rsidP="00636498">
      <w:pPr>
        <w:pStyle w:val="SORUMETN"/>
        <w:rPr>
          <w:rFonts w:eastAsia="Arial" w:cstheme="minorHAnsi"/>
          <w:color w:val="000000" w:themeColor="text1"/>
          <w:spacing w:val="2"/>
          <w:w w:val="102"/>
          <w:szCs w:val="24"/>
        </w:rPr>
      </w:pPr>
      <w:r>
        <w:rPr>
          <w:szCs w:val="24"/>
        </w:rPr>
        <w:t xml:space="preserve"> </w:t>
      </w:r>
      <w:r w:rsidRPr="00B86459">
        <w:t>Allah’ın her şeyi işittiğinin, bildiğinin ve gördüğünün farkında olarak sizin Zeynep’e tavsiyeniz ne olur? Neden böyle bir tavsiye verdiğinizi yazınız.</w:t>
      </w:r>
      <w:r>
        <w:rPr>
          <w:rFonts w:eastAsia="Arial" w:cstheme="minorHAnsi"/>
          <w:color w:val="000000" w:themeColor="text1"/>
          <w:spacing w:val="2"/>
          <w:w w:val="102"/>
          <w:szCs w:val="24"/>
        </w:rPr>
        <w:t xml:space="preserve"> (10</w:t>
      </w:r>
      <w:r w:rsidRPr="00B86459">
        <w:rPr>
          <w:rFonts w:eastAsia="Arial" w:cstheme="minorHAnsi"/>
          <w:color w:val="000000" w:themeColor="text1"/>
          <w:spacing w:val="2"/>
          <w:w w:val="102"/>
          <w:szCs w:val="24"/>
        </w:rPr>
        <w:t xml:space="preserve"> puan</w:t>
      </w:r>
      <w:r w:rsidRPr="00636498">
        <w:rPr>
          <w:rFonts w:eastAsia="Arial" w:cstheme="minorHAnsi"/>
          <w:color w:val="000000" w:themeColor="text1"/>
          <w:spacing w:val="2"/>
          <w:w w:val="102"/>
          <w:szCs w:val="24"/>
        </w:rPr>
        <w:t>)</w:t>
      </w:r>
    </w:p>
    <w:p w14:paraId="66E48F5B" w14:textId="695C767D" w:rsidR="00636498" w:rsidRDefault="00636498" w:rsidP="00636498">
      <w:pPr>
        <w:pStyle w:val="SEENEKLER"/>
        <w:numPr>
          <w:ilvl w:val="0"/>
          <w:numId w:val="0"/>
        </w:numPr>
        <w:ind w:left="530" w:hanging="360"/>
      </w:pPr>
    </w:p>
    <w:p w14:paraId="1B3A90D9" w14:textId="30D39CD7" w:rsidR="00636498" w:rsidRDefault="00636498" w:rsidP="00636498">
      <w:pPr>
        <w:pStyle w:val="SEENEKLER"/>
        <w:numPr>
          <w:ilvl w:val="0"/>
          <w:numId w:val="0"/>
        </w:numPr>
        <w:ind w:left="530" w:hanging="360"/>
      </w:pPr>
    </w:p>
    <w:p w14:paraId="4134ACF0" w14:textId="7185171A" w:rsidR="00636498" w:rsidRDefault="00636498" w:rsidP="00636498">
      <w:pPr>
        <w:pStyle w:val="SEENEKLER"/>
        <w:numPr>
          <w:ilvl w:val="0"/>
          <w:numId w:val="0"/>
        </w:numPr>
        <w:ind w:left="530" w:hanging="360"/>
      </w:pPr>
    </w:p>
    <w:p w14:paraId="19D43D6E" w14:textId="7E455789" w:rsidR="00636498" w:rsidRDefault="00636498" w:rsidP="00636498">
      <w:pPr>
        <w:pStyle w:val="SEENEKLER"/>
        <w:numPr>
          <w:ilvl w:val="0"/>
          <w:numId w:val="0"/>
        </w:numPr>
        <w:ind w:left="530" w:hanging="360"/>
      </w:pPr>
    </w:p>
    <w:p w14:paraId="453C13E9" w14:textId="2CD4B646" w:rsidR="00636498" w:rsidRDefault="00636498" w:rsidP="00636498">
      <w:pPr>
        <w:pStyle w:val="SEENEKLER"/>
        <w:numPr>
          <w:ilvl w:val="0"/>
          <w:numId w:val="0"/>
        </w:numPr>
        <w:ind w:left="530" w:hanging="360"/>
      </w:pPr>
    </w:p>
    <w:p w14:paraId="77617318" w14:textId="70894D7C" w:rsidR="00636498" w:rsidRDefault="00636498" w:rsidP="00636498">
      <w:pPr>
        <w:pStyle w:val="SEENEKLER"/>
        <w:numPr>
          <w:ilvl w:val="0"/>
          <w:numId w:val="0"/>
        </w:numPr>
        <w:ind w:left="530" w:hanging="360"/>
      </w:pPr>
    </w:p>
    <w:p w14:paraId="3E44B317" w14:textId="6C9757B0" w:rsidR="00636498" w:rsidRDefault="00636498" w:rsidP="00636498">
      <w:pPr>
        <w:pStyle w:val="SEENEKLER"/>
        <w:numPr>
          <w:ilvl w:val="0"/>
          <w:numId w:val="0"/>
        </w:numPr>
        <w:ind w:left="530" w:hanging="360"/>
      </w:pPr>
    </w:p>
    <w:p w14:paraId="219774B4" w14:textId="4A64E34C" w:rsidR="00636498" w:rsidRDefault="00636498" w:rsidP="00636498">
      <w:pPr>
        <w:pStyle w:val="SEENEKLER"/>
        <w:numPr>
          <w:ilvl w:val="0"/>
          <w:numId w:val="0"/>
        </w:numPr>
        <w:ind w:left="530" w:hanging="360"/>
      </w:pPr>
    </w:p>
    <w:p w14:paraId="1B70C682" w14:textId="7154307E" w:rsidR="00636498" w:rsidRDefault="00636498" w:rsidP="00636498">
      <w:pPr>
        <w:pStyle w:val="SEENEKLER"/>
        <w:numPr>
          <w:ilvl w:val="0"/>
          <w:numId w:val="0"/>
        </w:numPr>
        <w:ind w:left="530" w:hanging="360"/>
      </w:pPr>
    </w:p>
    <w:p w14:paraId="45D54816" w14:textId="223B46A4" w:rsidR="00636498" w:rsidRDefault="00636498" w:rsidP="00636498">
      <w:pPr>
        <w:pStyle w:val="SEENEKLER"/>
        <w:numPr>
          <w:ilvl w:val="0"/>
          <w:numId w:val="0"/>
        </w:numPr>
        <w:ind w:left="530" w:hanging="360"/>
      </w:pPr>
    </w:p>
    <w:p w14:paraId="5711C277" w14:textId="5F5E349B" w:rsidR="00636498" w:rsidRDefault="00636498" w:rsidP="00636498">
      <w:pPr>
        <w:pStyle w:val="SEENEKLER"/>
        <w:numPr>
          <w:ilvl w:val="0"/>
          <w:numId w:val="0"/>
        </w:numPr>
        <w:ind w:left="530" w:hanging="360"/>
      </w:pPr>
    </w:p>
    <w:p w14:paraId="3C15154C" w14:textId="0FDEC92C" w:rsidR="00636498" w:rsidRDefault="00636498" w:rsidP="00636498">
      <w:pPr>
        <w:pStyle w:val="SEENEKLER"/>
        <w:numPr>
          <w:ilvl w:val="0"/>
          <w:numId w:val="0"/>
        </w:numPr>
        <w:ind w:left="530" w:hanging="360"/>
      </w:pPr>
    </w:p>
    <w:p w14:paraId="70D8582D" w14:textId="36BBA338" w:rsidR="00636498" w:rsidRDefault="00636498" w:rsidP="00636498">
      <w:pPr>
        <w:pStyle w:val="SEENEKLER"/>
        <w:numPr>
          <w:ilvl w:val="0"/>
          <w:numId w:val="0"/>
        </w:numPr>
        <w:ind w:left="530" w:hanging="360"/>
      </w:pPr>
    </w:p>
    <w:p w14:paraId="57717256" w14:textId="363C22A9" w:rsidR="00636498" w:rsidRDefault="00636498" w:rsidP="00636498">
      <w:pPr>
        <w:pStyle w:val="SEENEKLER"/>
        <w:numPr>
          <w:ilvl w:val="0"/>
          <w:numId w:val="0"/>
        </w:numPr>
        <w:ind w:left="530" w:hanging="360"/>
      </w:pPr>
    </w:p>
    <w:p w14:paraId="3C0A89EE" w14:textId="7B5A55CF" w:rsidR="00636498" w:rsidRDefault="00636498" w:rsidP="00636498">
      <w:pPr>
        <w:pStyle w:val="SEENEKLER"/>
        <w:numPr>
          <w:ilvl w:val="0"/>
          <w:numId w:val="0"/>
        </w:numPr>
        <w:ind w:left="530" w:hanging="360"/>
      </w:pPr>
    </w:p>
    <w:p w14:paraId="539AEB0C" w14:textId="79380725" w:rsidR="00636498" w:rsidRDefault="00636498" w:rsidP="00636498">
      <w:pPr>
        <w:pStyle w:val="SEENEKLER"/>
        <w:numPr>
          <w:ilvl w:val="0"/>
          <w:numId w:val="0"/>
        </w:numPr>
        <w:ind w:left="530" w:hanging="360"/>
      </w:pPr>
    </w:p>
    <w:p w14:paraId="757703D5" w14:textId="71DB0A12" w:rsidR="00636498" w:rsidRDefault="00636498" w:rsidP="00636498">
      <w:pPr>
        <w:pStyle w:val="SEENEKLER"/>
        <w:numPr>
          <w:ilvl w:val="0"/>
          <w:numId w:val="0"/>
        </w:numPr>
        <w:ind w:left="530" w:hanging="360"/>
      </w:pPr>
    </w:p>
    <w:p w14:paraId="7B1E52F1" w14:textId="5560D1E0" w:rsidR="00636498" w:rsidRDefault="00636498" w:rsidP="00636498">
      <w:pPr>
        <w:pStyle w:val="SEENEKLER"/>
        <w:numPr>
          <w:ilvl w:val="0"/>
          <w:numId w:val="0"/>
        </w:numPr>
        <w:ind w:left="530" w:hanging="360"/>
      </w:pPr>
    </w:p>
    <w:p w14:paraId="7E604E9F" w14:textId="4FB51835" w:rsidR="00636498" w:rsidRDefault="00636498" w:rsidP="00636498">
      <w:pPr>
        <w:pStyle w:val="SEENEKLER"/>
        <w:numPr>
          <w:ilvl w:val="0"/>
          <w:numId w:val="0"/>
        </w:numPr>
        <w:ind w:left="530" w:hanging="360"/>
      </w:pPr>
    </w:p>
    <w:p w14:paraId="716E7933" w14:textId="362C9276" w:rsidR="00636498" w:rsidRDefault="00636498" w:rsidP="00636498">
      <w:pPr>
        <w:pStyle w:val="SEENEKLER"/>
        <w:numPr>
          <w:ilvl w:val="0"/>
          <w:numId w:val="0"/>
        </w:numPr>
        <w:ind w:left="530" w:hanging="360"/>
      </w:pPr>
    </w:p>
    <w:p w14:paraId="66FB994C" w14:textId="5D34F00B" w:rsidR="00636498" w:rsidRDefault="00636498" w:rsidP="00636498">
      <w:pPr>
        <w:pStyle w:val="SEENEKLER"/>
        <w:numPr>
          <w:ilvl w:val="0"/>
          <w:numId w:val="0"/>
        </w:numPr>
        <w:ind w:left="530" w:hanging="360"/>
      </w:pPr>
    </w:p>
    <w:p w14:paraId="52E9C45D" w14:textId="77777777" w:rsidR="00636498" w:rsidRDefault="00636498" w:rsidP="00636498">
      <w:pPr>
        <w:pStyle w:val="SEENEKLER"/>
        <w:numPr>
          <w:ilvl w:val="0"/>
          <w:numId w:val="0"/>
        </w:numPr>
        <w:ind w:left="530" w:hanging="360"/>
      </w:pPr>
    </w:p>
    <w:p w14:paraId="47A1D1D1" w14:textId="25FB1AB7" w:rsidR="00636498" w:rsidRDefault="00636498" w:rsidP="00636498">
      <w:pPr>
        <w:pStyle w:val="SEENEKLER"/>
        <w:numPr>
          <w:ilvl w:val="0"/>
          <w:numId w:val="0"/>
        </w:numPr>
        <w:ind w:left="530" w:hanging="360"/>
      </w:pPr>
    </w:p>
    <w:p w14:paraId="2D3CA584" w14:textId="77777777" w:rsidR="00636498" w:rsidRPr="00636498" w:rsidRDefault="00636498" w:rsidP="00636498">
      <w:pPr>
        <w:pStyle w:val="SORUMETN"/>
        <w:numPr>
          <w:ilvl w:val="0"/>
          <w:numId w:val="0"/>
        </w:numPr>
        <w:ind w:left="113"/>
      </w:pPr>
    </w:p>
    <w:p w14:paraId="682D3A7C" w14:textId="0AA673ED" w:rsidR="00636498" w:rsidRDefault="00636498" w:rsidP="00636498">
      <w:pPr>
        <w:pStyle w:val="SORUMETN"/>
      </w:pPr>
      <w:r w:rsidRPr="00636498">
        <w:lastRenderedPageBreak/>
        <w:t>Allah’a inanan bir insan, diğer insanlara karşı nasıl davranışlar sergiler? Örnekler veriniz. (10 puan)</w:t>
      </w:r>
    </w:p>
    <w:p w14:paraId="2EB9FCB4" w14:textId="3020424F" w:rsidR="00636498" w:rsidRDefault="00636498" w:rsidP="00636498">
      <w:pPr>
        <w:pStyle w:val="SEENEKLER"/>
        <w:numPr>
          <w:ilvl w:val="0"/>
          <w:numId w:val="0"/>
        </w:numPr>
        <w:ind w:left="530" w:hanging="360"/>
      </w:pPr>
    </w:p>
    <w:p w14:paraId="609C9E06" w14:textId="73673766" w:rsidR="00636498" w:rsidRDefault="00636498" w:rsidP="00636498">
      <w:pPr>
        <w:pStyle w:val="SEENEKLER"/>
        <w:numPr>
          <w:ilvl w:val="0"/>
          <w:numId w:val="0"/>
        </w:numPr>
        <w:ind w:left="530" w:hanging="360"/>
      </w:pPr>
    </w:p>
    <w:p w14:paraId="59C5417C" w14:textId="7F6E0E94" w:rsidR="00636498" w:rsidRDefault="00636498" w:rsidP="00636498">
      <w:pPr>
        <w:pStyle w:val="SEENEKLER"/>
        <w:numPr>
          <w:ilvl w:val="0"/>
          <w:numId w:val="0"/>
        </w:numPr>
        <w:ind w:left="530" w:hanging="360"/>
      </w:pPr>
    </w:p>
    <w:p w14:paraId="3C32507B" w14:textId="71465D51" w:rsidR="00636498" w:rsidRDefault="00636498" w:rsidP="00636498">
      <w:pPr>
        <w:pStyle w:val="SEENEKLER"/>
        <w:numPr>
          <w:ilvl w:val="0"/>
          <w:numId w:val="0"/>
        </w:numPr>
        <w:ind w:left="530" w:hanging="360"/>
      </w:pPr>
    </w:p>
    <w:p w14:paraId="3376D613" w14:textId="70FF753C" w:rsidR="00636498" w:rsidRDefault="00636498" w:rsidP="00636498">
      <w:pPr>
        <w:pStyle w:val="SEENEKLER"/>
        <w:numPr>
          <w:ilvl w:val="0"/>
          <w:numId w:val="0"/>
        </w:numPr>
        <w:ind w:left="530" w:hanging="360"/>
      </w:pPr>
    </w:p>
    <w:p w14:paraId="134172F0" w14:textId="50E329A4" w:rsidR="00636498" w:rsidRDefault="00636498" w:rsidP="00636498">
      <w:pPr>
        <w:pStyle w:val="SEENEKLER"/>
        <w:numPr>
          <w:ilvl w:val="0"/>
          <w:numId w:val="0"/>
        </w:numPr>
        <w:ind w:left="530" w:hanging="360"/>
      </w:pPr>
    </w:p>
    <w:p w14:paraId="35C16B38" w14:textId="3E64FAA2" w:rsidR="00636498" w:rsidRDefault="00636498" w:rsidP="00636498">
      <w:pPr>
        <w:pStyle w:val="SEENEKLER"/>
        <w:numPr>
          <w:ilvl w:val="0"/>
          <w:numId w:val="0"/>
        </w:numPr>
        <w:ind w:left="530" w:hanging="360"/>
      </w:pPr>
    </w:p>
    <w:p w14:paraId="42EFE43B" w14:textId="08138666" w:rsidR="00636498" w:rsidRDefault="00636498" w:rsidP="00636498">
      <w:pPr>
        <w:pStyle w:val="SEENEKLER"/>
        <w:numPr>
          <w:ilvl w:val="0"/>
          <w:numId w:val="0"/>
        </w:numPr>
        <w:ind w:left="530" w:hanging="360"/>
      </w:pPr>
    </w:p>
    <w:p w14:paraId="7017BE29" w14:textId="59E71332" w:rsidR="00636498" w:rsidRDefault="00636498" w:rsidP="00636498">
      <w:pPr>
        <w:pStyle w:val="SEENEKLER"/>
        <w:numPr>
          <w:ilvl w:val="0"/>
          <w:numId w:val="0"/>
        </w:numPr>
        <w:ind w:left="530" w:hanging="360"/>
      </w:pPr>
    </w:p>
    <w:p w14:paraId="10D83903" w14:textId="520FE561" w:rsidR="00636498" w:rsidRDefault="00636498" w:rsidP="00636498">
      <w:pPr>
        <w:pStyle w:val="SEENEKLER"/>
        <w:numPr>
          <w:ilvl w:val="0"/>
          <w:numId w:val="0"/>
        </w:numPr>
        <w:ind w:left="530" w:hanging="360"/>
      </w:pPr>
    </w:p>
    <w:p w14:paraId="46DFAA68" w14:textId="0D992E67" w:rsidR="00636498" w:rsidRDefault="00636498" w:rsidP="00636498">
      <w:pPr>
        <w:pStyle w:val="SEENEKLER"/>
        <w:numPr>
          <w:ilvl w:val="0"/>
          <w:numId w:val="0"/>
        </w:numPr>
        <w:ind w:left="530" w:hanging="360"/>
      </w:pPr>
    </w:p>
    <w:p w14:paraId="4895D7FF" w14:textId="77777777" w:rsidR="00636498" w:rsidRPr="00636498" w:rsidRDefault="00636498" w:rsidP="00636498">
      <w:pPr>
        <w:pStyle w:val="SEENEKLER"/>
        <w:numPr>
          <w:ilvl w:val="0"/>
          <w:numId w:val="0"/>
        </w:numPr>
        <w:ind w:left="530" w:hanging="360"/>
      </w:pPr>
    </w:p>
    <w:p w14:paraId="2A298695" w14:textId="77777777" w:rsidR="00636498" w:rsidRDefault="00636498" w:rsidP="00636498">
      <w:pPr>
        <w:pStyle w:val="sorubilgisistili"/>
      </w:pPr>
      <w:r>
        <w:t xml:space="preserve">. Kur’an-ı Kerim’de kendisinden en çok söz edilen peygamberlerden biridir </w:t>
      </w:r>
    </w:p>
    <w:p w14:paraId="161CCC50" w14:textId="77777777" w:rsidR="00636498" w:rsidRDefault="00636498" w:rsidP="00636498">
      <w:pPr>
        <w:pStyle w:val="sorubilgisistili"/>
      </w:pPr>
      <w:r>
        <w:t>“</w:t>
      </w:r>
      <w:proofErr w:type="spellStart"/>
      <w:r>
        <w:t>Habibullah</w:t>
      </w:r>
      <w:proofErr w:type="spellEnd"/>
      <w:r>
        <w:t>” olarak nitelendirilir.</w:t>
      </w:r>
    </w:p>
    <w:p w14:paraId="69D6C5CB" w14:textId="77777777" w:rsidR="00636498" w:rsidRDefault="00636498" w:rsidP="00636498">
      <w:pPr>
        <w:pStyle w:val="sorubilgisistili"/>
      </w:pPr>
      <w:r>
        <w:t xml:space="preserve"> Oğlu İsmail ile birlikte Kâbe’yi inşa etmiştir.</w:t>
      </w:r>
    </w:p>
    <w:p w14:paraId="6F6EE771" w14:textId="77777777" w:rsidR="00636498" w:rsidRDefault="00636498" w:rsidP="00636498">
      <w:pPr>
        <w:pStyle w:val="sorubilgisistili"/>
      </w:pPr>
      <w:r>
        <w:t xml:space="preserve"> İçinde doğduğu toplumun şirk inancı ile mücadele etmiştir</w:t>
      </w:r>
    </w:p>
    <w:p w14:paraId="0CB1CD12" w14:textId="77777777" w:rsidR="00636498" w:rsidRDefault="00636498" w:rsidP="00636498">
      <w:pPr>
        <w:pStyle w:val="sorubilgisistili"/>
      </w:pPr>
      <w:r>
        <w:t>Yaşadığı bölgelerde insanları bir ve tek olan Allah’a (</w:t>
      </w:r>
      <w:proofErr w:type="spellStart"/>
      <w:r>
        <w:t>c.c</w:t>
      </w:r>
      <w:proofErr w:type="spellEnd"/>
      <w:r>
        <w:t>.) inanmaya çağırmıştır. Ancak başta babası Azer olmak üzere yaşadığı toplumdan bazıları bu çağrısına inanmayıp Allah’ı (</w:t>
      </w:r>
      <w:proofErr w:type="spellStart"/>
      <w:r>
        <w:t>c.c</w:t>
      </w:r>
      <w:proofErr w:type="spellEnd"/>
      <w:r>
        <w:t xml:space="preserve">.) </w:t>
      </w:r>
      <w:proofErr w:type="gramStart"/>
      <w:r>
        <w:t>inkar</w:t>
      </w:r>
      <w:proofErr w:type="gramEnd"/>
      <w:r>
        <w:t xml:space="preserve"> etmişlerdir.</w:t>
      </w:r>
    </w:p>
    <w:p w14:paraId="1C14D820" w14:textId="09E3BF31" w:rsidR="00636498" w:rsidRDefault="00636498" w:rsidP="00636498">
      <w:pPr>
        <w:pStyle w:val="SORUMETN"/>
      </w:pPr>
      <w:r w:rsidRPr="00636498">
        <w:t>Yukarıda bahsedilen peygamber kimdir? (10 puan)</w:t>
      </w:r>
    </w:p>
    <w:p w14:paraId="012A7F11" w14:textId="56594E7F" w:rsidR="00636498" w:rsidRDefault="00636498" w:rsidP="00636498">
      <w:pPr>
        <w:pStyle w:val="SEENEKLER"/>
        <w:numPr>
          <w:ilvl w:val="0"/>
          <w:numId w:val="0"/>
        </w:numPr>
        <w:ind w:left="530" w:hanging="360"/>
      </w:pPr>
    </w:p>
    <w:p w14:paraId="3B253521" w14:textId="1D7413DF" w:rsidR="00636498" w:rsidRDefault="00636498" w:rsidP="00636498">
      <w:pPr>
        <w:pStyle w:val="SEENEKLER"/>
        <w:numPr>
          <w:ilvl w:val="0"/>
          <w:numId w:val="0"/>
        </w:numPr>
        <w:ind w:left="530" w:hanging="360"/>
      </w:pPr>
    </w:p>
    <w:p w14:paraId="092B2689" w14:textId="5772050C" w:rsidR="00636498" w:rsidRDefault="00636498" w:rsidP="00636498">
      <w:pPr>
        <w:pStyle w:val="SEENEKLER"/>
        <w:numPr>
          <w:ilvl w:val="0"/>
          <w:numId w:val="0"/>
        </w:numPr>
        <w:ind w:left="530" w:hanging="360"/>
      </w:pPr>
    </w:p>
    <w:p w14:paraId="4C388ECD" w14:textId="30CB2876" w:rsidR="00636498" w:rsidRDefault="00636498" w:rsidP="00636498">
      <w:pPr>
        <w:pStyle w:val="SEENEKLER"/>
        <w:numPr>
          <w:ilvl w:val="0"/>
          <w:numId w:val="0"/>
        </w:numPr>
        <w:ind w:left="530" w:hanging="360"/>
      </w:pPr>
    </w:p>
    <w:p w14:paraId="7CDC1679" w14:textId="22571778" w:rsidR="00636498" w:rsidRDefault="00636498" w:rsidP="00636498">
      <w:pPr>
        <w:pStyle w:val="SEENEKLER"/>
        <w:numPr>
          <w:ilvl w:val="0"/>
          <w:numId w:val="0"/>
        </w:numPr>
        <w:ind w:left="530" w:hanging="360"/>
      </w:pPr>
    </w:p>
    <w:p w14:paraId="022C25A6" w14:textId="72ACF69E" w:rsidR="00636498" w:rsidRDefault="00636498" w:rsidP="00636498">
      <w:pPr>
        <w:pStyle w:val="SEENEKLER"/>
        <w:numPr>
          <w:ilvl w:val="0"/>
          <w:numId w:val="0"/>
        </w:numPr>
        <w:ind w:left="530" w:hanging="360"/>
      </w:pPr>
    </w:p>
    <w:p w14:paraId="707DF6C5" w14:textId="2B70DF93" w:rsidR="00636498" w:rsidRDefault="00636498" w:rsidP="00636498">
      <w:pPr>
        <w:pStyle w:val="SEENEKLER"/>
        <w:numPr>
          <w:ilvl w:val="0"/>
          <w:numId w:val="0"/>
        </w:numPr>
        <w:ind w:left="530" w:hanging="360"/>
      </w:pPr>
    </w:p>
    <w:p w14:paraId="243DD58F" w14:textId="7336898A" w:rsidR="00636498" w:rsidRDefault="00636498" w:rsidP="00636498">
      <w:pPr>
        <w:pStyle w:val="SEENEKLER"/>
        <w:numPr>
          <w:ilvl w:val="0"/>
          <w:numId w:val="0"/>
        </w:numPr>
        <w:ind w:left="530" w:hanging="360"/>
      </w:pPr>
    </w:p>
    <w:p w14:paraId="0E4774FD" w14:textId="665FB924" w:rsidR="00636498" w:rsidRDefault="00636498" w:rsidP="00636498">
      <w:pPr>
        <w:pStyle w:val="SEENEKLER"/>
        <w:numPr>
          <w:ilvl w:val="0"/>
          <w:numId w:val="0"/>
        </w:numPr>
        <w:ind w:left="530" w:hanging="360"/>
      </w:pPr>
    </w:p>
    <w:p w14:paraId="014E92DE" w14:textId="77777777" w:rsidR="00636498" w:rsidRPr="00636498" w:rsidRDefault="00636498" w:rsidP="00636498">
      <w:pPr>
        <w:pStyle w:val="SEENEKLER"/>
        <w:numPr>
          <w:ilvl w:val="0"/>
          <w:numId w:val="0"/>
        </w:numPr>
        <w:ind w:left="530" w:hanging="360"/>
      </w:pPr>
    </w:p>
    <w:p w14:paraId="01AFE407" w14:textId="5D998FA8" w:rsidR="00636498" w:rsidRDefault="00636498" w:rsidP="00636498">
      <w:pPr>
        <w:pStyle w:val="sorubilgisistili"/>
      </w:pPr>
      <w:r>
        <w:t>“</w:t>
      </w:r>
      <w:r w:rsidRPr="00B86459">
        <w:rPr>
          <w:rFonts w:eastAsia="Arial" w:cstheme="minorHAnsi"/>
          <w:b/>
          <w:color w:val="000000" w:themeColor="text1"/>
          <w:spacing w:val="2"/>
          <w:w w:val="102"/>
          <w:szCs w:val="24"/>
        </w:rPr>
        <w:t>Aşağıda tanımları verilen kavramların isimlerini yanlarındaki kutucuklara yazınız.(15 puan)</w:t>
      </w:r>
    </w:p>
    <w:p w14:paraId="53CB9704" w14:textId="6D1F12FA" w:rsidR="00636498" w:rsidRDefault="00636498" w:rsidP="00636498">
      <w:pPr>
        <w:pStyle w:val="sorubilgisistili"/>
      </w:pPr>
      <w:r w:rsidRPr="003F7B21">
        <w:t xml:space="preserve">Ramazan ayında kılınan 20 </w:t>
      </w:r>
      <w:proofErr w:type="spellStart"/>
      <w:proofErr w:type="gramStart"/>
      <w:r w:rsidRPr="003F7B21">
        <w:t>rekatlık</w:t>
      </w:r>
      <w:proofErr w:type="spellEnd"/>
      <w:proofErr w:type="gramEnd"/>
      <w:r w:rsidRPr="003F7B21">
        <w:t xml:space="preserve"> namazdır.</w:t>
      </w:r>
    </w:p>
    <w:p w14:paraId="5C27EFF0" w14:textId="77777777" w:rsidR="00636498" w:rsidRPr="00636498" w:rsidRDefault="00636498" w:rsidP="00636498"/>
    <w:p w14:paraId="446D5051" w14:textId="1015D788" w:rsidR="00636498" w:rsidRDefault="00636498" w:rsidP="00636498">
      <w:pPr>
        <w:pStyle w:val="sorubilgisistili"/>
      </w:pPr>
      <w:r w:rsidRPr="003F7B21">
        <w:t>Akşam ezanının okunması ile birlikte Orucun bitiş vaktidir</w:t>
      </w:r>
    </w:p>
    <w:p w14:paraId="30FA3D72" w14:textId="77777777" w:rsidR="00636498" w:rsidRPr="00636498" w:rsidRDefault="00636498" w:rsidP="00636498">
      <w:bookmarkStart w:id="2" w:name="_GoBack"/>
      <w:bookmarkEnd w:id="2"/>
    </w:p>
    <w:p w14:paraId="64C55962" w14:textId="77777777" w:rsidR="00636498" w:rsidRPr="00636498" w:rsidRDefault="00636498" w:rsidP="00636498"/>
    <w:p w14:paraId="30AF186E" w14:textId="0202EC62" w:rsidR="00636498" w:rsidRDefault="00636498" w:rsidP="00636498">
      <w:pPr>
        <w:pStyle w:val="sorubilgisistili"/>
      </w:pPr>
      <w:r w:rsidRPr="003F7B21">
        <w:t>Oruç tutmak için gece kalkılan ve yemek yenilen zaman dilimi</w:t>
      </w:r>
    </w:p>
    <w:p w14:paraId="453325AC" w14:textId="5639088F" w:rsidR="00636498" w:rsidRDefault="00636498" w:rsidP="00636498"/>
    <w:p w14:paraId="650A34F5" w14:textId="539E8121" w:rsidR="00636498" w:rsidRDefault="00636498" w:rsidP="00636498"/>
    <w:p w14:paraId="02CCBEEF" w14:textId="03C5988A" w:rsidR="00636498" w:rsidRDefault="00636498" w:rsidP="00636498"/>
    <w:p w14:paraId="4E79A513" w14:textId="77777777" w:rsidR="00636498" w:rsidRPr="00636498" w:rsidRDefault="00636498" w:rsidP="00636498"/>
    <w:p w14:paraId="4849081B" w14:textId="2BBEAA8D" w:rsidR="00636498" w:rsidRDefault="00636498" w:rsidP="00636498">
      <w:pPr>
        <w:pStyle w:val="SORUMETN"/>
        <w:rPr>
          <w:spacing w:val="2"/>
          <w:w w:val="102"/>
        </w:rPr>
      </w:pPr>
      <w:r>
        <w:t xml:space="preserve"> </w:t>
      </w:r>
      <w:r w:rsidRPr="009A730C">
        <w:t xml:space="preserve">Belli bir düzeyin üzerinde geliri bulunan her Müslümanın ramazan </w:t>
      </w:r>
      <w:proofErr w:type="gramStart"/>
      <w:r w:rsidRPr="009A730C">
        <w:t>ayında , bir</w:t>
      </w:r>
      <w:proofErr w:type="gramEnd"/>
      <w:r w:rsidRPr="009A730C">
        <w:t xml:space="preserve"> fakirin bir günlük yiyecek ihtiyacının karşılanması veya bunu karşılayacak kadar paranın bir fakire verilmesine ne denir?</w:t>
      </w:r>
      <w:r w:rsidRPr="00B86459">
        <w:rPr>
          <w:spacing w:val="2"/>
          <w:w w:val="102"/>
        </w:rPr>
        <w:t xml:space="preserve"> </w:t>
      </w:r>
      <w:r>
        <w:rPr>
          <w:spacing w:val="2"/>
          <w:w w:val="102"/>
        </w:rPr>
        <w:t>(</w:t>
      </w:r>
      <w:r w:rsidRPr="00B86459">
        <w:rPr>
          <w:spacing w:val="2"/>
          <w:w w:val="102"/>
        </w:rPr>
        <w:t>5 puan)</w:t>
      </w:r>
    </w:p>
    <w:p w14:paraId="4CA1B9EA" w14:textId="736625EA" w:rsidR="00636498" w:rsidRDefault="00636498" w:rsidP="00636498">
      <w:pPr>
        <w:pStyle w:val="SEENEKLER"/>
        <w:numPr>
          <w:ilvl w:val="0"/>
          <w:numId w:val="0"/>
        </w:numPr>
        <w:ind w:left="530" w:hanging="360"/>
      </w:pPr>
    </w:p>
    <w:p w14:paraId="30C96F08" w14:textId="3AB54479" w:rsidR="00636498" w:rsidRDefault="00636498" w:rsidP="00636498">
      <w:pPr>
        <w:pStyle w:val="SEENEKLER"/>
        <w:numPr>
          <w:ilvl w:val="0"/>
          <w:numId w:val="0"/>
        </w:numPr>
        <w:ind w:left="530" w:hanging="360"/>
      </w:pPr>
    </w:p>
    <w:p w14:paraId="5710A322" w14:textId="344F2CA3" w:rsidR="00636498" w:rsidRDefault="00636498" w:rsidP="00636498">
      <w:pPr>
        <w:pStyle w:val="SEENEKLER"/>
        <w:numPr>
          <w:ilvl w:val="0"/>
          <w:numId w:val="0"/>
        </w:numPr>
        <w:ind w:left="530" w:hanging="360"/>
      </w:pPr>
    </w:p>
    <w:p w14:paraId="5C704886" w14:textId="5A9B1851" w:rsidR="00636498" w:rsidRDefault="00636498" w:rsidP="00636498">
      <w:pPr>
        <w:pStyle w:val="SEENEKLER"/>
        <w:numPr>
          <w:ilvl w:val="0"/>
          <w:numId w:val="0"/>
        </w:numPr>
        <w:ind w:left="530" w:hanging="360"/>
      </w:pPr>
    </w:p>
    <w:p w14:paraId="0B00BAE3" w14:textId="360E59AD" w:rsidR="00636498" w:rsidRDefault="00636498" w:rsidP="00636498">
      <w:pPr>
        <w:pStyle w:val="SEENEKLER"/>
        <w:numPr>
          <w:ilvl w:val="0"/>
          <w:numId w:val="0"/>
        </w:numPr>
        <w:ind w:left="530" w:hanging="360"/>
      </w:pPr>
    </w:p>
    <w:p w14:paraId="0075BFE4" w14:textId="3D944779" w:rsidR="00636498" w:rsidRDefault="00636498" w:rsidP="00636498">
      <w:pPr>
        <w:pStyle w:val="SEENEKLER"/>
        <w:numPr>
          <w:ilvl w:val="0"/>
          <w:numId w:val="0"/>
        </w:numPr>
        <w:ind w:left="530" w:hanging="360"/>
      </w:pPr>
    </w:p>
    <w:p w14:paraId="7C86BCAD" w14:textId="77777777" w:rsidR="00636498" w:rsidRPr="00636498" w:rsidRDefault="00636498" w:rsidP="00636498">
      <w:pPr>
        <w:pStyle w:val="SEENEKLER"/>
        <w:numPr>
          <w:ilvl w:val="0"/>
          <w:numId w:val="0"/>
        </w:numPr>
        <w:ind w:left="530" w:hanging="360"/>
      </w:pPr>
    </w:p>
    <w:p w14:paraId="20089E90" w14:textId="22664F9E" w:rsidR="00636498" w:rsidRPr="00636498" w:rsidRDefault="00636498" w:rsidP="00636498">
      <w:pPr>
        <w:pStyle w:val="sorubilgisistili"/>
      </w:pPr>
      <w:r w:rsidRPr="00636498">
        <w:t xml:space="preserve">Ali, ailedeki herkesin sahura kalkmasını, iftardaki coşkusunu merakla gözlemliyordu. Oruç tutmayı merak ediyor, kendisi de tutmak istiyordu. Asya henüz çok küçük olduğu için </w:t>
      </w:r>
      <w:r w:rsidRPr="00636498">
        <w:rPr>
          <w:b/>
          <w:u w:val="single"/>
        </w:rPr>
        <w:t>annesi tam gün oruç tutamayacağını ama öğlene kadar tutabileceğini söyledi</w:t>
      </w:r>
      <w:r w:rsidRPr="00636498">
        <w:t>. Ertesi gün Ali de evdekilerle birlikte sahura kalktı, yemeğini yedi, niyet etti ve orucunu öğlene kadar tuttu. Bu onun için gurur verici ve ileriki zamanlar için hazırlık olacak ilk oruçtu.</w:t>
      </w:r>
    </w:p>
    <w:p w14:paraId="77095C4B" w14:textId="67B2F927" w:rsidR="002D31AD" w:rsidRDefault="00636498" w:rsidP="00636498">
      <w:pPr>
        <w:pStyle w:val="SORUMETN"/>
      </w:pPr>
      <w:r w:rsidRPr="003F7B21">
        <w:t>A</w:t>
      </w:r>
      <w:r>
        <w:t>li’ni</w:t>
      </w:r>
      <w:r w:rsidRPr="003F7B21">
        <w:t>n tuttuğu orucun ismini yazınız?</w:t>
      </w:r>
      <w:r w:rsidRPr="003F7B21">
        <w:rPr>
          <w:rFonts w:eastAsia="Times New Roman" w:cs="Lucida Sans Unicode"/>
        </w:rPr>
        <w:t>(10 puan</w:t>
      </w:r>
      <w:r>
        <w:rPr>
          <w:rFonts w:eastAsia="Times New Roman" w:cs="Lucida Sans Unicode"/>
        </w:rPr>
        <w:t>)</w:t>
      </w:r>
    </w:p>
    <w:p w14:paraId="348B788D" w14:textId="78282519" w:rsidR="00C150A7" w:rsidRDefault="00C150A7" w:rsidP="00151DA8">
      <w:pPr>
        <w:pStyle w:val="SORUNOLUBOLD"/>
        <w:numPr>
          <w:ilvl w:val="0"/>
          <w:numId w:val="0"/>
        </w:numPr>
        <w:ind w:left="284"/>
      </w:pPr>
    </w:p>
    <w:p w14:paraId="3F1C6884" w14:textId="0A388EC9" w:rsidR="00C150A7" w:rsidRDefault="00C150A7" w:rsidP="00151DA8">
      <w:pPr>
        <w:pStyle w:val="BOLDMETN"/>
      </w:pPr>
    </w:p>
    <w:bookmarkEnd w:id="1"/>
    <w:p w14:paraId="6B6EC903" w14:textId="56EBBA17" w:rsidR="00C150A7" w:rsidRDefault="00C150A7">
      <w:pPr>
        <w:rPr>
          <w:rFonts w:cstheme="minorHAnsi"/>
          <w:sz w:val="24"/>
          <w:szCs w:val="24"/>
        </w:rPr>
      </w:pPr>
    </w:p>
    <w:p w14:paraId="065CEA61" w14:textId="0DA71B7F"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35472B7F" w14:textId="6026D7B2"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36498" w14:paraId="793991DB" w14:textId="77777777" w:rsidTr="00636498">
        <w:tc>
          <w:tcPr>
            <w:tcW w:w="4738" w:type="dxa"/>
          </w:tcPr>
          <w:p w14:paraId="5797E503" w14:textId="77777777" w:rsidR="00636498" w:rsidRDefault="00636498" w:rsidP="00636498">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36498" w14:paraId="25AD29A9" w14:textId="77777777" w:rsidTr="00636498">
        <w:tc>
          <w:tcPr>
            <w:tcW w:w="4738" w:type="dxa"/>
          </w:tcPr>
          <w:p w14:paraId="309D82BC" w14:textId="77777777" w:rsidR="00636498" w:rsidRDefault="00636498" w:rsidP="00636498">
            <w:pPr>
              <w:tabs>
                <w:tab w:val="left" w:pos="2775"/>
              </w:tabs>
              <w:jc w:val="center"/>
              <w:rPr>
                <w:rFonts w:cstheme="minorHAnsi"/>
                <w:sz w:val="24"/>
                <w:szCs w:val="24"/>
              </w:rPr>
            </w:pPr>
            <w:r>
              <w:rPr>
                <w:rFonts w:cstheme="minorHAnsi"/>
                <w:sz w:val="24"/>
                <w:szCs w:val="24"/>
              </w:rPr>
              <w:t>Din Kültürü ve Ahlak Bilgisi Öğretmeni</w:t>
            </w:r>
          </w:p>
        </w:tc>
      </w:tr>
      <w:tr w:rsidR="00636498" w14:paraId="21CEA828" w14:textId="77777777" w:rsidTr="00636498">
        <w:tc>
          <w:tcPr>
            <w:tcW w:w="4738" w:type="dxa"/>
          </w:tcPr>
          <w:p w14:paraId="7F23F72E" w14:textId="77777777" w:rsidR="00636498" w:rsidRDefault="00636498" w:rsidP="00636498">
            <w:pPr>
              <w:tabs>
                <w:tab w:val="left" w:pos="2775"/>
              </w:tabs>
              <w:jc w:val="center"/>
              <w:rPr>
                <w:rFonts w:cstheme="minorHAnsi"/>
                <w:sz w:val="24"/>
                <w:szCs w:val="24"/>
              </w:rPr>
            </w:pPr>
            <w:proofErr w:type="gramStart"/>
            <w:r>
              <w:rPr>
                <w:rFonts w:cstheme="minorHAnsi"/>
                <w:sz w:val="24"/>
                <w:szCs w:val="24"/>
              </w:rPr>
              <w:t>………………………………………….</w:t>
            </w:r>
            <w:proofErr w:type="gramEnd"/>
          </w:p>
        </w:tc>
      </w:tr>
    </w:tbl>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28093790" w14:textId="4D2DB4AF" w:rsidR="00E709B5" w:rsidRDefault="00B55F14">
      <w:pPr>
        <w:rPr>
          <w:rFonts w:cstheme="minorHAnsi"/>
          <w:sz w:val="24"/>
          <w:szCs w:val="24"/>
        </w:rPr>
      </w:pPr>
      <w:r>
        <w:rPr>
          <w:rFonts w:cstheme="minorHAnsi"/>
          <w:noProof/>
          <w:sz w:val="24"/>
          <w:szCs w:val="24"/>
          <w:lang w:eastAsia="tr-TR"/>
        </w:rPr>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F2372" w14:textId="77777777" w:rsidR="000D393E" w:rsidRDefault="000D393E" w:rsidP="00ED544D">
      <w:pPr>
        <w:spacing w:after="0" w:line="240" w:lineRule="auto"/>
      </w:pPr>
      <w:r>
        <w:separator/>
      </w:r>
    </w:p>
  </w:endnote>
  <w:endnote w:type="continuationSeparator" w:id="0">
    <w:p w14:paraId="6A3F11FE" w14:textId="77777777" w:rsidR="000D393E" w:rsidRDefault="000D393E"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21C07" w14:textId="77777777" w:rsidR="000D393E" w:rsidRDefault="000D393E" w:rsidP="00ED544D">
      <w:pPr>
        <w:spacing w:after="0" w:line="240" w:lineRule="auto"/>
      </w:pPr>
      <w:r>
        <w:separator/>
      </w:r>
    </w:p>
  </w:footnote>
  <w:footnote w:type="continuationSeparator" w:id="0">
    <w:p w14:paraId="49537814" w14:textId="77777777" w:rsidR="000D393E" w:rsidRDefault="000D393E"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CBA04CB8"/>
    <w:lvl w:ilvl="0" w:tplc="A896FA3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0D393E"/>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498"/>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636498"/>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636498"/>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636498"/>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basedOn w:val="Normal"/>
    <w:uiPriority w:val="1"/>
    <w:qFormat/>
    <w:rsid w:val="0063649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85489-4F7F-4427-B399-36880F0D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4</TotalTime>
  <Pages>5</Pages>
  <Words>497</Words>
  <Characters>2838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2024-11-28T11:19:00Z</dcterms:created>
  <dcterms:modified xsi:type="dcterms:W3CDTF">2024-11-28T11:19:00Z</dcterms:modified>
</cp:coreProperties>
</file>