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56E20C09" w14:textId="77777777" w:rsidR="00254764" w:rsidRPr="00254764" w:rsidRDefault="00254764" w:rsidP="00254764">
      <w:pPr>
        <w:pStyle w:val="sorubilgisistili"/>
      </w:pPr>
      <w:r w:rsidRPr="00254764">
        <w:t xml:space="preserve">İslam dinine göre Allah’ın her şeyi görmesi sıfatına </w:t>
      </w:r>
      <w:proofErr w:type="gramStart"/>
      <w:r w:rsidRPr="00254764">
        <w:t>………..……………</w:t>
      </w:r>
      <w:proofErr w:type="gramEnd"/>
      <w:r w:rsidRPr="00254764">
        <w:t xml:space="preserve"> </w:t>
      </w:r>
      <w:proofErr w:type="gramStart"/>
      <w:r w:rsidRPr="00254764">
        <w:t>adı</w:t>
      </w:r>
      <w:proofErr w:type="gramEnd"/>
      <w:r w:rsidRPr="00254764">
        <w:t xml:space="preserve"> verilir.</w:t>
      </w:r>
    </w:p>
    <w:p w14:paraId="38F4AB0F" w14:textId="77777777" w:rsidR="00254764" w:rsidRPr="00254764" w:rsidRDefault="00254764" w:rsidP="00254764">
      <w:pPr>
        <w:pStyle w:val="sorubilgisistili"/>
      </w:pPr>
      <w:r w:rsidRPr="00254764">
        <w:t xml:space="preserve">Allah hiçbir şeye muhtaç olmadan her şeyi olduğu gibi işitir. Allah’ın her şeyi işitmesi sıfatına </w:t>
      </w:r>
      <w:proofErr w:type="gramStart"/>
      <w:r w:rsidRPr="00254764">
        <w:t>…………………...</w:t>
      </w:r>
      <w:proofErr w:type="gramEnd"/>
      <w:r w:rsidRPr="00254764">
        <w:t xml:space="preserve"> </w:t>
      </w:r>
      <w:proofErr w:type="gramStart"/>
      <w:r w:rsidRPr="00254764">
        <w:t>adı</w:t>
      </w:r>
      <w:proofErr w:type="gramEnd"/>
      <w:r w:rsidRPr="00254764">
        <w:t xml:space="preserve"> verilir.</w:t>
      </w:r>
    </w:p>
    <w:p w14:paraId="1D53269C" w14:textId="77777777" w:rsidR="00254764" w:rsidRPr="00254764" w:rsidRDefault="00254764" w:rsidP="00254764">
      <w:pPr>
        <w:pStyle w:val="sorubilgisistili"/>
      </w:pPr>
      <w:r w:rsidRPr="00254764">
        <w:t xml:space="preserve">Allah’ın bilmesi için hiçbir şart ve hiçbir araca gerek yoktur. O Allah’ın bilmesi sıfatına </w:t>
      </w:r>
      <w:proofErr w:type="gramStart"/>
      <w:r w:rsidRPr="00254764">
        <w:t>………………….</w:t>
      </w:r>
      <w:proofErr w:type="gramEnd"/>
      <w:r w:rsidRPr="00254764">
        <w:t xml:space="preserve"> </w:t>
      </w:r>
      <w:proofErr w:type="gramStart"/>
      <w:r w:rsidRPr="00254764">
        <w:t>adı</w:t>
      </w:r>
      <w:proofErr w:type="gramEnd"/>
      <w:r w:rsidRPr="00254764">
        <w:t xml:space="preserve"> verilir.</w:t>
      </w:r>
    </w:p>
    <w:p w14:paraId="19FCDF14" w14:textId="77777777" w:rsidR="00254764" w:rsidRPr="00254764" w:rsidRDefault="00254764" w:rsidP="00254764">
      <w:pPr>
        <w:pStyle w:val="sorubilgisistili"/>
      </w:pPr>
      <w:r w:rsidRPr="00254764">
        <w:t xml:space="preserve">Allah sadece kendisinde var olan sonsuz gücü ile dilediği her şeyi hiçbir zorlukla karşılaşmadan yaratmaktadır. Allah’ın gücü her şeye yeter. Allah’ın her şeye gücünün yetmesi sıfatına </w:t>
      </w:r>
      <w:proofErr w:type="gramStart"/>
      <w:r w:rsidRPr="00254764">
        <w:t>…………………….…</w:t>
      </w:r>
      <w:proofErr w:type="gramEnd"/>
      <w:r w:rsidRPr="00254764">
        <w:t xml:space="preserve"> </w:t>
      </w:r>
      <w:proofErr w:type="gramStart"/>
      <w:r w:rsidRPr="00254764">
        <w:t>adı</w:t>
      </w:r>
      <w:proofErr w:type="gramEnd"/>
      <w:r w:rsidRPr="00254764">
        <w:t xml:space="preserve"> verilir. </w:t>
      </w:r>
    </w:p>
    <w:p w14:paraId="1506C2C8" w14:textId="77777777" w:rsidR="00254764" w:rsidRPr="0075303B" w:rsidRDefault="00254764" w:rsidP="00254764">
      <w:pPr>
        <w:pStyle w:val="SORUMETN"/>
      </w:pPr>
      <w:r w:rsidRPr="0075303B">
        <w:t>Yukarıda boş bırakılan yerleri uygun ifadeler ile doldurunuz. (</w:t>
      </w:r>
      <w:r>
        <w:t>15 puan</w:t>
      </w:r>
      <w:r w:rsidRPr="0075303B">
        <w:t>)</w:t>
      </w:r>
    </w:p>
    <w:p w14:paraId="3F6B3531" w14:textId="6D29CDD8" w:rsidR="00254764" w:rsidRDefault="00254764" w:rsidP="00254764">
      <w:pPr>
        <w:rPr>
          <w:rFonts w:ascii="Bahnschrift" w:hAnsi="Bahnschrift"/>
        </w:rPr>
      </w:pPr>
    </w:p>
    <w:p w14:paraId="77CABF17" w14:textId="744CF8EC" w:rsidR="00254764" w:rsidRDefault="00254764" w:rsidP="00254764">
      <w:pPr>
        <w:rPr>
          <w:rFonts w:ascii="Bahnschrift" w:hAnsi="Bahnschrift"/>
        </w:rPr>
      </w:pPr>
    </w:p>
    <w:p w14:paraId="207112BB" w14:textId="0F6BFD8D" w:rsidR="00254764" w:rsidRDefault="00254764" w:rsidP="00254764">
      <w:pPr>
        <w:rPr>
          <w:rFonts w:ascii="Bahnschrift" w:hAnsi="Bahnschrift"/>
        </w:rPr>
      </w:pPr>
    </w:p>
    <w:p w14:paraId="3CEACA83" w14:textId="77777777" w:rsidR="00254764" w:rsidRDefault="00254764" w:rsidP="00254764">
      <w:pPr>
        <w:rPr>
          <w:rFonts w:ascii="Bahnschrift" w:hAnsi="Bahnschrift"/>
        </w:rPr>
      </w:pPr>
    </w:p>
    <w:p w14:paraId="66AABFA7" w14:textId="3F8766CC" w:rsidR="00254764" w:rsidRPr="00254764" w:rsidRDefault="00254764" w:rsidP="00254764">
      <w:pPr>
        <w:rPr>
          <w:rFonts w:ascii="Bahnschrift" w:hAnsi="Bahnschrift"/>
        </w:rPr>
      </w:pPr>
    </w:p>
    <w:p w14:paraId="0EE47E08" w14:textId="77777777" w:rsidR="00254764" w:rsidRPr="00254764" w:rsidRDefault="00254764" w:rsidP="00254764">
      <w:pPr>
        <w:pStyle w:val="sorubilgisistili"/>
      </w:pPr>
      <w:r w:rsidRPr="00254764">
        <w:t xml:space="preserve">Ayşe Öğretmen Okulumuzda “DÜRÜSTLÜK MANAVI” açmıştır. Öğretmen manav için pek çok şey almış, tezgâha koymuş ve ürünlerin üzerine fiyatlarını yazmıştır. Tezgâh üzerine bir de kasa koymuştur. Manavdan alışveriş yapmak isteyen öğrenciler, istediği ürünü alıyor, parasını kasaya bırakıyor, para üstü alması gerekirse kasadan alıyordur. Zeynep manavdan muz almak için gittiğinde yanında parası olmadığını fark etmiştir. “Zaten manavın başında kimse beklemiyor, beni gören olmaz” diye düşünmüştür.  Zeynep yarın evine gittiğinde parayı alabilir, parası olduğunda alışveriş yapabilir ya da gizlice muzu alıp parasını ödemeden gidebilir. </w:t>
      </w:r>
    </w:p>
    <w:p w14:paraId="6EC3BB97" w14:textId="77777777" w:rsidR="00254764" w:rsidRPr="00B86459" w:rsidRDefault="00254764" w:rsidP="00254764">
      <w:pPr>
        <w:pStyle w:val="SORUMETN"/>
        <w:rPr>
          <w:rFonts w:ascii="Calibri" w:eastAsia="Times New Roman" w:hAnsi="Calibri" w:cs="Calibri"/>
          <w:sz w:val="28"/>
        </w:rPr>
      </w:pPr>
      <w:r w:rsidRPr="00B86459">
        <w:t>Allah’ın her şeyi işittiğinin, bildiğinin ve gördüğünün farkında olarak sizin Zeynep’e tavsiyeniz ne olur? Neden böyle bir tavsiye verdiğinizi yazınız.</w:t>
      </w:r>
      <w:r>
        <w:rPr>
          <w:rFonts w:eastAsia="Arial" w:cstheme="minorHAnsi"/>
          <w:color w:val="000000" w:themeColor="text1"/>
          <w:spacing w:val="2"/>
          <w:w w:val="102"/>
        </w:rPr>
        <w:t xml:space="preserve"> (15</w:t>
      </w:r>
      <w:r w:rsidRPr="00B86459">
        <w:rPr>
          <w:rFonts w:eastAsia="Arial" w:cstheme="minorHAnsi"/>
          <w:color w:val="000000" w:themeColor="text1"/>
          <w:spacing w:val="2"/>
          <w:w w:val="102"/>
        </w:rPr>
        <w:t xml:space="preserve"> puan)</w:t>
      </w:r>
    </w:p>
    <w:p w14:paraId="66008305" w14:textId="77777777" w:rsidR="00254764" w:rsidRDefault="00254764" w:rsidP="00254764">
      <w:pPr>
        <w:pStyle w:val="AralkYok"/>
      </w:pPr>
    </w:p>
    <w:p w14:paraId="3CAF37B3" w14:textId="77777777" w:rsidR="00254764" w:rsidRDefault="00254764" w:rsidP="00254764">
      <w:pPr>
        <w:pStyle w:val="AralkYok"/>
      </w:pPr>
    </w:p>
    <w:p w14:paraId="28F8A28C" w14:textId="77777777" w:rsidR="00254764" w:rsidRDefault="00254764" w:rsidP="00254764">
      <w:pPr>
        <w:pStyle w:val="AralkYok"/>
      </w:pPr>
    </w:p>
    <w:p w14:paraId="6580AA80" w14:textId="77777777" w:rsidR="00254764" w:rsidRDefault="00254764" w:rsidP="00254764">
      <w:pPr>
        <w:pStyle w:val="AralkYok"/>
      </w:pPr>
    </w:p>
    <w:p w14:paraId="1419E1F2" w14:textId="77777777" w:rsidR="00254764" w:rsidRDefault="00254764" w:rsidP="00254764">
      <w:pPr>
        <w:pStyle w:val="AralkYok"/>
      </w:pPr>
    </w:p>
    <w:p w14:paraId="3FFDB48A" w14:textId="487F86FC" w:rsidR="00254764" w:rsidRDefault="00254764" w:rsidP="00254764">
      <w:pPr>
        <w:pStyle w:val="AralkYok"/>
      </w:pPr>
    </w:p>
    <w:p w14:paraId="5F6A5A72" w14:textId="0E1CACA5" w:rsidR="00254764" w:rsidRDefault="00254764" w:rsidP="00254764">
      <w:pPr>
        <w:pStyle w:val="AralkYok"/>
      </w:pPr>
    </w:p>
    <w:p w14:paraId="7D17F8A0" w14:textId="1BAA054B" w:rsidR="00254764" w:rsidRDefault="00254764" w:rsidP="00254764">
      <w:pPr>
        <w:pStyle w:val="AralkYok"/>
      </w:pPr>
    </w:p>
    <w:p w14:paraId="6499C8C3" w14:textId="7AB7DBB8" w:rsidR="00254764" w:rsidRDefault="00254764" w:rsidP="00254764">
      <w:pPr>
        <w:pStyle w:val="AralkYok"/>
      </w:pPr>
    </w:p>
    <w:p w14:paraId="7A751DD9" w14:textId="7A06FF58" w:rsidR="00254764" w:rsidRDefault="00254764" w:rsidP="00254764">
      <w:pPr>
        <w:pStyle w:val="AralkYok"/>
      </w:pPr>
    </w:p>
    <w:p w14:paraId="797EDA5C" w14:textId="77777777" w:rsidR="00254764" w:rsidRDefault="00254764" w:rsidP="00254764">
      <w:pPr>
        <w:pStyle w:val="AralkYok"/>
      </w:pPr>
    </w:p>
    <w:p w14:paraId="301481F6" w14:textId="77777777" w:rsidR="00254764" w:rsidRPr="00254764" w:rsidRDefault="00254764" w:rsidP="00254764">
      <w:pPr>
        <w:pStyle w:val="sorubilgisistili"/>
      </w:pPr>
      <w:r w:rsidRPr="00254764">
        <w:t>Zeynep o günkü oruçlarını en sevdiği arkadaşı olan Elif’in evinde açacakları için çok heyecanlıydı. Hazırlanıp aile</w:t>
      </w:r>
      <w:r w:rsidRPr="00254764">
        <w:softHyphen/>
        <w:t>siyle birlikte yola çıktı. Zeynep camilerin yanından geçer</w:t>
      </w:r>
      <w:r w:rsidRPr="00254764">
        <w:softHyphen/>
        <w:t xml:space="preserve">ken minareler arasına asılan ışıklı yazıları görüyordu. Babasına bu yazıyı ilk kez gördüğünü ve bu yazının isminin ne olduğunu sordu. Babası da bu yazıların </w:t>
      </w:r>
      <w:proofErr w:type="gramStart"/>
      <w:r w:rsidRPr="00254764">
        <w:t>……………..……</w:t>
      </w:r>
      <w:proofErr w:type="gramEnd"/>
      <w:r w:rsidRPr="00254764">
        <w:t xml:space="preserve"> </w:t>
      </w:r>
      <w:proofErr w:type="gramStart"/>
      <w:r w:rsidRPr="00254764">
        <w:t>olduğunu</w:t>
      </w:r>
      <w:proofErr w:type="gramEnd"/>
      <w:r w:rsidRPr="00254764">
        <w:t xml:space="preserve"> söyledi.  Her yer ışıl ışıldı. Zeynep’in kardeşi Muhammed küçük olduğundan bugün öğlene kadar </w:t>
      </w:r>
      <w:proofErr w:type="gramStart"/>
      <w:r w:rsidRPr="00254764">
        <w:t>……………………….</w:t>
      </w:r>
      <w:proofErr w:type="gramEnd"/>
      <w:r w:rsidRPr="00254764">
        <w:t xml:space="preserve"> </w:t>
      </w:r>
      <w:proofErr w:type="gramStart"/>
      <w:r w:rsidRPr="00254764">
        <w:t>orucu</w:t>
      </w:r>
      <w:proofErr w:type="gramEnd"/>
      <w:r w:rsidRPr="00254764">
        <w:t xml:space="preserve"> tutmuştu. Güneşin batmasına az bir zaman kala arka</w:t>
      </w:r>
      <w:r w:rsidRPr="00254764">
        <w:softHyphen/>
        <w:t>daşının evine ulaşmışlardı. Elif’in annesi herkesi sofraya davet etti. Akşam ezanıyla birlikte dualar edilip yemekler yendi. Yemekten sonra hep birlikte akşam namazı kılındı. Bir süre sonra Zeynep’in babası kendilerini yemeğe davet ettikleri için ev sahiplerine teşekkür ederek evlerine git</w:t>
      </w:r>
      <w:r w:rsidRPr="00254764">
        <w:softHyphen/>
        <w:t>mek üzere müsaade istedi. Elif’in babası her bir misafiri</w:t>
      </w:r>
      <w:r w:rsidRPr="00254764">
        <w:softHyphen/>
        <w:t>ne içinde çeşitli hediyeler olan küçük keselerden verdi ve şöyle dedi: “Bizi kırmadınız. Evimize gelip oruçlarınızı bu</w:t>
      </w:r>
      <w:r w:rsidRPr="00254764">
        <w:softHyphen/>
        <w:t xml:space="preserve">rada açıp bizim de sevap kazanmamıza vesile oldunuz. Yani bizim için dişlerinizi yordunuz. Lütfen bu hediyemizi kabul edin.” </w:t>
      </w:r>
    </w:p>
    <w:p w14:paraId="1DCA9615" w14:textId="77777777" w:rsidR="00254764" w:rsidRPr="00254764" w:rsidRDefault="00254764" w:rsidP="00254764">
      <w:pPr>
        <w:pStyle w:val="sorubilgisistili"/>
      </w:pPr>
      <w:r w:rsidRPr="00254764">
        <w:t xml:space="preserve">Bu kez Muhammed merakla babasına sordu baba bu verilen hediyenin de bir ismi var mı? Babası olmaz mı yavrucuğum bu hediyeye </w:t>
      </w:r>
      <w:proofErr w:type="gramStart"/>
      <w:r w:rsidRPr="00254764">
        <w:t>……………………………..</w:t>
      </w:r>
      <w:proofErr w:type="gramEnd"/>
      <w:r w:rsidRPr="00254764">
        <w:t xml:space="preserve"> </w:t>
      </w:r>
      <w:proofErr w:type="gramStart"/>
      <w:r w:rsidRPr="00254764">
        <w:t>denir</w:t>
      </w:r>
      <w:proofErr w:type="gramEnd"/>
      <w:r w:rsidRPr="00254764">
        <w:t>.</w:t>
      </w:r>
    </w:p>
    <w:p w14:paraId="7FEC63B0" w14:textId="77777777" w:rsidR="00254764" w:rsidRDefault="00254764" w:rsidP="00254764">
      <w:pPr>
        <w:pStyle w:val="AralkYok"/>
      </w:pPr>
    </w:p>
    <w:p w14:paraId="2AB962C1" w14:textId="77777777" w:rsidR="00254764" w:rsidRPr="00E22DE2" w:rsidRDefault="00254764" w:rsidP="00254764">
      <w:pPr>
        <w:pStyle w:val="SORUMETN"/>
      </w:pPr>
      <w:r w:rsidRPr="00E22DE2">
        <w:t>Yukarıda verilen boşlukları doğru kelimeler ile doldurunuz. (15 Puan)</w:t>
      </w:r>
    </w:p>
    <w:p w14:paraId="250E5DDB" w14:textId="128C0452" w:rsidR="00254764" w:rsidRDefault="00254764" w:rsidP="00254764">
      <w:pPr>
        <w:pStyle w:val="AralkYok"/>
      </w:pPr>
    </w:p>
    <w:p w14:paraId="208E6BDF" w14:textId="12CD18B1" w:rsidR="00254764" w:rsidRDefault="00254764" w:rsidP="00254764">
      <w:pPr>
        <w:pStyle w:val="AralkYok"/>
      </w:pPr>
    </w:p>
    <w:p w14:paraId="6138E723" w14:textId="5F080354" w:rsidR="00254764" w:rsidRDefault="00254764" w:rsidP="00254764">
      <w:pPr>
        <w:pStyle w:val="AralkYok"/>
      </w:pPr>
    </w:p>
    <w:p w14:paraId="517490A5" w14:textId="55CC61DC" w:rsidR="00254764" w:rsidRDefault="00254764" w:rsidP="00254764">
      <w:pPr>
        <w:pStyle w:val="AralkYok"/>
      </w:pPr>
    </w:p>
    <w:p w14:paraId="1CD3252B" w14:textId="1667D796" w:rsidR="00254764" w:rsidRDefault="00254764" w:rsidP="00254764">
      <w:pPr>
        <w:pStyle w:val="AralkYok"/>
      </w:pPr>
    </w:p>
    <w:p w14:paraId="28C660B9" w14:textId="77777777" w:rsidR="00254764" w:rsidRDefault="00254764" w:rsidP="00254764">
      <w:pPr>
        <w:pStyle w:val="AralkYok"/>
      </w:pPr>
    </w:p>
    <w:p w14:paraId="00414CC5" w14:textId="642AD198" w:rsidR="00254764" w:rsidRDefault="00254764" w:rsidP="00254764">
      <w:pPr>
        <w:pStyle w:val="AralkYok"/>
      </w:pPr>
    </w:p>
    <w:p w14:paraId="59B79E9E" w14:textId="77777777" w:rsidR="00254764" w:rsidRDefault="00254764" w:rsidP="00254764">
      <w:pPr>
        <w:pStyle w:val="AralkYok"/>
      </w:pPr>
    </w:p>
    <w:p w14:paraId="333368EF" w14:textId="77777777" w:rsidR="00254764" w:rsidRPr="00254764" w:rsidRDefault="00254764" w:rsidP="00254764">
      <w:pPr>
        <w:pStyle w:val="sorubilgisistili"/>
      </w:pPr>
      <w:r w:rsidRPr="00254764">
        <w:t xml:space="preserve">Ramazan ayı Müslümanlar için önemli bir yere sahiptir. Çünkü bu ayda </w:t>
      </w:r>
      <w:proofErr w:type="gramStart"/>
      <w:r w:rsidRPr="00254764">
        <w:t>…….</w:t>
      </w:r>
      <w:proofErr w:type="gramEnd"/>
    </w:p>
    <w:p w14:paraId="564D7283" w14:textId="77777777" w:rsidR="00254764" w:rsidRDefault="00254764" w:rsidP="00254764">
      <w:pPr>
        <w:pStyle w:val="SORUMETN"/>
      </w:pPr>
      <w:r>
        <w:t xml:space="preserve">Yukarıda ki metinde boşluğa gelebilecek iki sebep yazınız. (15 puan) </w:t>
      </w:r>
    </w:p>
    <w:p w14:paraId="742EF5AF" w14:textId="77777777" w:rsidR="00254764" w:rsidRDefault="00254764" w:rsidP="00254764">
      <w:pPr>
        <w:pStyle w:val="AralkYok"/>
        <w:rPr>
          <w:rFonts w:cs="HelveticaBES-Bold"/>
          <w:b/>
          <w:bCs/>
        </w:rPr>
      </w:pPr>
    </w:p>
    <w:p w14:paraId="48944292" w14:textId="77777777" w:rsidR="00254764" w:rsidRPr="00D81C73" w:rsidRDefault="00254764" w:rsidP="00254764">
      <w:pPr>
        <w:pStyle w:val="AralkYok"/>
        <w:spacing w:line="480" w:lineRule="auto"/>
        <w:ind w:left="1068"/>
        <w:rPr>
          <w:rFonts w:cs="HelveticaBES-Bold"/>
          <w:b/>
          <w:bCs/>
        </w:rPr>
      </w:pPr>
    </w:p>
    <w:p w14:paraId="7ACAA896" w14:textId="6B4599D7" w:rsidR="00254764" w:rsidRDefault="00254764" w:rsidP="00254764">
      <w:pPr>
        <w:pStyle w:val="Default"/>
      </w:pPr>
    </w:p>
    <w:p w14:paraId="682BC849" w14:textId="72AF8A08" w:rsidR="00254764" w:rsidRDefault="00254764" w:rsidP="00254764">
      <w:pPr>
        <w:pStyle w:val="Default"/>
      </w:pPr>
    </w:p>
    <w:p w14:paraId="534F5C3A" w14:textId="2691F8B6" w:rsidR="00254764" w:rsidRDefault="00254764" w:rsidP="00254764">
      <w:pPr>
        <w:pStyle w:val="Default"/>
      </w:pPr>
    </w:p>
    <w:p w14:paraId="48FF1736" w14:textId="7D2A5C30" w:rsidR="00254764" w:rsidRDefault="00254764" w:rsidP="00254764">
      <w:pPr>
        <w:pStyle w:val="Default"/>
      </w:pPr>
    </w:p>
    <w:p w14:paraId="5D1F9B04" w14:textId="208AD2C7" w:rsidR="00254764" w:rsidRDefault="00254764" w:rsidP="00254764">
      <w:pPr>
        <w:pStyle w:val="Default"/>
      </w:pPr>
    </w:p>
    <w:p w14:paraId="08C4EC78" w14:textId="05B078B6" w:rsidR="00254764" w:rsidRDefault="00254764" w:rsidP="00254764">
      <w:pPr>
        <w:pStyle w:val="Default"/>
      </w:pPr>
    </w:p>
    <w:p w14:paraId="5E138BAC" w14:textId="2EE2301C" w:rsidR="00254764" w:rsidRDefault="00254764" w:rsidP="00254764">
      <w:pPr>
        <w:pStyle w:val="Default"/>
      </w:pPr>
    </w:p>
    <w:p w14:paraId="365C67DB" w14:textId="1209138E" w:rsidR="00254764" w:rsidRDefault="00254764" w:rsidP="00254764">
      <w:pPr>
        <w:pStyle w:val="Default"/>
      </w:pPr>
    </w:p>
    <w:p w14:paraId="013FDDA5" w14:textId="77777777" w:rsidR="00254764" w:rsidRDefault="00254764" w:rsidP="00254764">
      <w:pPr>
        <w:pStyle w:val="Default"/>
      </w:pPr>
    </w:p>
    <w:p w14:paraId="4BB2829F" w14:textId="77777777" w:rsidR="00254764" w:rsidRDefault="00254764" w:rsidP="00254764">
      <w:pPr>
        <w:pStyle w:val="Default"/>
        <w:rPr>
          <w:color w:val="auto"/>
        </w:rPr>
      </w:pPr>
    </w:p>
    <w:p w14:paraId="1A49D89E" w14:textId="77777777" w:rsidR="00254764" w:rsidRPr="00254764" w:rsidRDefault="00254764" w:rsidP="00254764">
      <w:pPr>
        <w:pStyle w:val="sorubilgisistili"/>
        <w:numPr>
          <w:ilvl w:val="0"/>
          <w:numId w:val="46"/>
        </w:numPr>
      </w:pPr>
      <w:r w:rsidRPr="00254764">
        <w:lastRenderedPageBreak/>
        <w:t xml:space="preserve">Tan yerinin ağarmasıyla birlikte oruç yasaklarının başladığı zamandır. </w:t>
      </w:r>
    </w:p>
    <w:p w14:paraId="1E07EA7C" w14:textId="77777777" w:rsidR="00254764" w:rsidRPr="00254764" w:rsidRDefault="00254764" w:rsidP="00254764">
      <w:pPr>
        <w:pStyle w:val="sorubilgisistili"/>
        <w:numPr>
          <w:ilvl w:val="0"/>
          <w:numId w:val="46"/>
        </w:numPr>
      </w:pPr>
      <w:r w:rsidRPr="00254764">
        <w:t xml:space="preserve">Ramazan ayında, yatsı namazından sonra kılınan ve sünnet olan bir namazdır. </w:t>
      </w:r>
    </w:p>
    <w:p w14:paraId="30BB5CA8" w14:textId="77777777" w:rsidR="00254764" w:rsidRPr="00254764" w:rsidRDefault="00254764" w:rsidP="00254764">
      <w:pPr>
        <w:pStyle w:val="sorubilgisistili"/>
        <w:numPr>
          <w:ilvl w:val="0"/>
          <w:numId w:val="46"/>
        </w:numPr>
      </w:pPr>
      <w:r w:rsidRPr="00254764">
        <w:t>Gücü yetenlerin Ramazan ayında vermekle yüküm</w:t>
      </w:r>
      <w:r w:rsidRPr="00254764">
        <w:softHyphen/>
        <w:t>lü oldukları sadakadır.</w:t>
      </w:r>
    </w:p>
    <w:p w14:paraId="1EDE690F" w14:textId="77777777" w:rsidR="00254764" w:rsidRDefault="00254764" w:rsidP="00254764">
      <w:pPr>
        <w:pStyle w:val="AralkYok"/>
        <w:spacing w:line="276" w:lineRule="auto"/>
        <w:rPr>
          <w:rFonts w:cs="HelveticaBES"/>
        </w:rPr>
      </w:pPr>
    </w:p>
    <w:p w14:paraId="557117A0" w14:textId="77777777" w:rsidR="00254764" w:rsidRDefault="00254764" w:rsidP="00254764">
      <w:pPr>
        <w:pStyle w:val="SORUMETN"/>
      </w:pPr>
      <w:r w:rsidRPr="00E22DE2">
        <w:t xml:space="preserve">Yukarıda Ramazan ayı ile ilgili verilen kavramlar nelerdir? </w:t>
      </w:r>
      <w:r>
        <w:t>(15 puan)</w:t>
      </w:r>
    </w:p>
    <w:p w14:paraId="6EA43149" w14:textId="77777777" w:rsidR="00254764" w:rsidRDefault="00254764" w:rsidP="00254764">
      <w:pPr>
        <w:pStyle w:val="AralkYok"/>
        <w:spacing w:line="276" w:lineRule="auto"/>
        <w:rPr>
          <w:rFonts w:cs="HelveticaBES"/>
          <w:b/>
          <w:bCs/>
        </w:rPr>
      </w:pPr>
    </w:p>
    <w:p w14:paraId="2C03A765" w14:textId="0A26B91E" w:rsidR="00254764" w:rsidRDefault="00254764" w:rsidP="00254764">
      <w:pPr>
        <w:pStyle w:val="AralkYok"/>
        <w:spacing w:line="276" w:lineRule="auto"/>
        <w:rPr>
          <w:rFonts w:cs="HelveticaBES"/>
          <w:b/>
          <w:bCs/>
        </w:rPr>
      </w:pPr>
    </w:p>
    <w:p w14:paraId="0A9873E4" w14:textId="6F1060FD" w:rsidR="00254764" w:rsidRDefault="00254764" w:rsidP="00254764">
      <w:pPr>
        <w:pStyle w:val="AralkYok"/>
        <w:spacing w:line="276" w:lineRule="auto"/>
        <w:rPr>
          <w:rFonts w:cs="HelveticaBES"/>
          <w:b/>
          <w:bCs/>
        </w:rPr>
      </w:pPr>
    </w:p>
    <w:p w14:paraId="6265B7FA" w14:textId="400F81F0" w:rsidR="00254764" w:rsidRDefault="00254764" w:rsidP="00254764">
      <w:pPr>
        <w:pStyle w:val="AralkYok"/>
        <w:spacing w:line="276" w:lineRule="auto"/>
        <w:rPr>
          <w:rFonts w:cs="HelveticaBES"/>
          <w:b/>
          <w:bCs/>
        </w:rPr>
      </w:pPr>
    </w:p>
    <w:p w14:paraId="2DF8B7D8" w14:textId="39B1A346" w:rsidR="00254764" w:rsidRDefault="00254764" w:rsidP="00254764">
      <w:pPr>
        <w:pStyle w:val="AralkYok"/>
        <w:spacing w:line="276" w:lineRule="auto"/>
        <w:rPr>
          <w:rFonts w:cs="HelveticaBES"/>
          <w:b/>
          <w:bCs/>
        </w:rPr>
      </w:pPr>
    </w:p>
    <w:p w14:paraId="6ED18B0B" w14:textId="77777777" w:rsidR="00254764" w:rsidRDefault="00254764" w:rsidP="00254764">
      <w:pPr>
        <w:pStyle w:val="AralkYok"/>
        <w:spacing w:line="276" w:lineRule="auto"/>
        <w:rPr>
          <w:rFonts w:cs="HelveticaBES"/>
          <w:b/>
          <w:bCs/>
        </w:rPr>
      </w:pPr>
    </w:p>
    <w:p w14:paraId="1E17E724" w14:textId="160B108F" w:rsidR="00254764" w:rsidRDefault="00254764" w:rsidP="00254764">
      <w:pPr>
        <w:pStyle w:val="AralkYok"/>
        <w:spacing w:line="276" w:lineRule="auto"/>
        <w:rPr>
          <w:rFonts w:cs="HelveticaBES"/>
          <w:b/>
          <w:bCs/>
        </w:rPr>
      </w:pPr>
    </w:p>
    <w:p w14:paraId="4186E9D2" w14:textId="77777777" w:rsidR="00254764" w:rsidRDefault="00254764" w:rsidP="00254764">
      <w:pPr>
        <w:pStyle w:val="AralkYok"/>
        <w:spacing w:line="276" w:lineRule="auto"/>
        <w:rPr>
          <w:rFonts w:cs="HelveticaBES"/>
          <w:b/>
          <w:bCs/>
        </w:rPr>
      </w:pPr>
    </w:p>
    <w:p w14:paraId="23399A7F" w14:textId="77777777" w:rsidR="00254764" w:rsidRDefault="00254764" w:rsidP="00254764">
      <w:pPr>
        <w:pStyle w:val="AralkYok"/>
        <w:spacing w:line="276" w:lineRule="auto"/>
        <w:rPr>
          <w:rFonts w:cs="HelveticaBES"/>
          <w:b/>
          <w:bCs/>
        </w:rPr>
      </w:pPr>
    </w:p>
    <w:p w14:paraId="73E8B494" w14:textId="77777777" w:rsidR="00254764" w:rsidRPr="00855C35" w:rsidRDefault="00254764" w:rsidP="00254764">
      <w:pPr>
        <w:pStyle w:val="SORUMETN"/>
      </w:pPr>
      <w:r w:rsidRPr="00855C35">
        <w:t xml:space="preserve">Hz. Davud ( </w:t>
      </w:r>
      <w:proofErr w:type="spellStart"/>
      <w:r w:rsidRPr="00855C35">
        <w:t>a.s</w:t>
      </w:r>
      <w:proofErr w:type="spellEnd"/>
      <w:r w:rsidRPr="00855C35">
        <w:t xml:space="preserve">.) </w:t>
      </w:r>
      <w:proofErr w:type="gramStart"/>
      <w:r w:rsidRPr="00855C35">
        <w:t>peygamberin  hayatıyla</w:t>
      </w:r>
      <w:proofErr w:type="gramEnd"/>
      <w:r w:rsidRPr="00855C35">
        <w:t xml:space="preserve"> ilgili aşağıda sorulan  soruları cevaplayınız. (10 puan)</w:t>
      </w:r>
    </w:p>
    <w:p w14:paraId="416485AE" w14:textId="77777777" w:rsidR="00254764" w:rsidRDefault="00254764" w:rsidP="00254764">
      <w:pPr>
        <w:pStyle w:val="AralkYok"/>
        <w:rPr>
          <w:rFonts w:asciiTheme="minorHAnsi" w:hAnsiTheme="minorHAnsi" w:cstheme="majorBidi"/>
          <w:color w:val="0D0D0D" w:themeColor="text1" w:themeTint="F2"/>
          <w:sz w:val="20"/>
          <w:szCs w:val="20"/>
        </w:rPr>
      </w:pPr>
      <w:r>
        <w:rPr>
          <w:rFonts w:asciiTheme="minorHAnsi" w:hAnsiTheme="minorHAnsi" w:cstheme="majorBidi"/>
          <w:color w:val="0D0D0D" w:themeColor="text1" w:themeTint="F2"/>
          <w:sz w:val="20"/>
          <w:szCs w:val="20"/>
        </w:rPr>
        <w:t xml:space="preserve">      </w:t>
      </w:r>
    </w:p>
    <w:p w14:paraId="48693E0D" w14:textId="77777777" w:rsidR="00254764" w:rsidRPr="00254764" w:rsidRDefault="00254764" w:rsidP="00254764">
      <w:pPr>
        <w:pStyle w:val="NUMARALANDIRMA"/>
        <w:rPr>
          <w:sz w:val="20"/>
        </w:rPr>
      </w:pPr>
      <w:r w:rsidRPr="00254764">
        <w:t xml:space="preserve">       </w:t>
      </w:r>
      <w:r w:rsidRPr="00254764">
        <w:rPr>
          <w:sz w:val="20"/>
        </w:rPr>
        <w:t xml:space="preserve">- Oğlunun adı nedir?    </w:t>
      </w:r>
    </w:p>
    <w:p w14:paraId="087E4A66" w14:textId="77777777" w:rsidR="00254764" w:rsidRPr="00254764" w:rsidRDefault="00254764" w:rsidP="00254764">
      <w:pPr>
        <w:pStyle w:val="NUMARALANDIRMA"/>
        <w:rPr>
          <w:sz w:val="20"/>
        </w:rPr>
      </w:pPr>
      <w:r w:rsidRPr="00254764">
        <w:rPr>
          <w:sz w:val="20"/>
        </w:rPr>
        <w:t xml:space="preserve">       - Kendisine gönderilen ilahi kitabın adı nedir? </w:t>
      </w:r>
    </w:p>
    <w:p w14:paraId="6FF8DE14" w14:textId="77777777" w:rsidR="00254764" w:rsidRPr="00254764" w:rsidRDefault="00254764" w:rsidP="00254764">
      <w:pPr>
        <w:pStyle w:val="NUMARALANDIRMA"/>
        <w:rPr>
          <w:sz w:val="20"/>
        </w:rPr>
      </w:pPr>
      <w:r w:rsidRPr="00254764">
        <w:rPr>
          <w:sz w:val="20"/>
        </w:rPr>
        <w:t xml:space="preserve">       - Hangi mesleği yapmıştır? </w:t>
      </w:r>
      <w:r w:rsidRPr="00254764">
        <w:rPr>
          <w:sz w:val="20"/>
        </w:rPr>
        <w:tab/>
      </w:r>
    </w:p>
    <w:p w14:paraId="396C99DB" w14:textId="4B88B837" w:rsidR="00254764" w:rsidRPr="00254764" w:rsidRDefault="00254764" w:rsidP="00254764">
      <w:pPr>
        <w:pStyle w:val="NUMARALANDIRMA"/>
        <w:rPr>
          <w:sz w:val="20"/>
        </w:rPr>
      </w:pPr>
      <w:r w:rsidRPr="00254764">
        <w:rPr>
          <w:sz w:val="20"/>
        </w:rPr>
        <w:t xml:space="preserve">       - Kendisi ve oğlu hem bir peygamber hem de  </w:t>
      </w:r>
      <w:proofErr w:type="gramStart"/>
      <w:r w:rsidRPr="00254764">
        <w:rPr>
          <w:sz w:val="20"/>
        </w:rPr>
        <w:t>……………………………….</w:t>
      </w:r>
      <w:proofErr w:type="gramEnd"/>
      <w:r w:rsidRPr="00254764">
        <w:rPr>
          <w:sz w:val="20"/>
        </w:rPr>
        <w:t xml:space="preserve"> </w:t>
      </w:r>
      <w:proofErr w:type="gramStart"/>
      <w:r w:rsidRPr="00254764">
        <w:rPr>
          <w:sz w:val="20"/>
        </w:rPr>
        <w:t>idiler</w:t>
      </w:r>
      <w:proofErr w:type="gramEnd"/>
      <w:r w:rsidRPr="00254764">
        <w:rPr>
          <w:sz w:val="20"/>
        </w:rPr>
        <w:t>.</w:t>
      </w:r>
    </w:p>
    <w:p w14:paraId="570FF164" w14:textId="19AC7A3F" w:rsidR="00254764" w:rsidRDefault="00254764" w:rsidP="00254764"/>
    <w:p w14:paraId="08DA9277" w14:textId="734FEB93" w:rsidR="00254764" w:rsidRDefault="00254764" w:rsidP="00254764"/>
    <w:p w14:paraId="5C0D6CF9" w14:textId="5D795AC5" w:rsidR="00254764" w:rsidRDefault="00254764" w:rsidP="00254764"/>
    <w:p w14:paraId="139C0EF0" w14:textId="64F5B8B8" w:rsidR="00254764" w:rsidRDefault="00254764" w:rsidP="00254764"/>
    <w:p w14:paraId="41BC5923" w14:textId="71B47BF0" w:rsidR="00254764" w:rsidRDefault="00254764" w:rsidP="00254764"/>
    <w:p w14:paraId="3403996E" w14:textId="0921D287" w:rsidR="00254764" w:rsidRDefault="00254764" w:rsidP="00254764"/>
    <w:p w14:paraId="7196360B" w14:textId="347F2642" w:rsidR="00254764" w:rsidRDefault="00254764" w:rsidP="00254764"/>
    <w:p w14:paraId="79A877FB" w14:textId="6F9E18B3" w:rsidR="00254764" w:rsidRDefault="00254764" w:rsidP="00254764"/>
    <w:p w14:paraId="2B609CFF" w14:textId="4ADE1E54" w:rsidR="00254764" w:rsidRDefault="00254764" w:rsidP="00254764"/>
    <w:p w14:paraId="5377AF81" w14:textId="7E3BB1D3" w:rsidR="00254764" w:rsidRDefault="00254764" w:rsidP="00254764"/>
    <w:p w14:paraId="358CA8E5" w14:textId="52544BF7" w:rsidR="00254764" w:rsidRDefault="00254764" w:rsidP="00254764"/>
    <w:p w14:paraId="379D24FC" w14:textId="22A09EA8" w:rsidR="00254764" w:rsidRDefault="00254764" w:rsidP="00254764"/>
    <w:p w14:paraId="16573250" w14:textId="6FC4F165" w:rsidR="00254764" w:rsidRDefault="00254764" w:rsidP="00254764">
      <w:pPr>
        <w:pStyle w:val="sorubilgisistili"/>
      </w:pPr>
      <w:r w:rsidRPr="00254764">
        <w:t xml:space="preserve">Ramazan’ın 13.günüydü. Ahmet amca ve eşi yaşları ilerlemiş olmalarına rağmen birlikte bugünde oruç tutmuş olmanın mutluluğunu yaşıyorlardı. Torunu Ebubekir geldiğinde kendisinin de bugün öğlene kadar oruç tuttuğunu sevinçle dedesine söyledi. Öğlen olduğunda Ebubekir orucunu açarken iki tane hurma da dedesine ikram etti. Dedesi bir anlık unutkanlık ile hurmanın birincisini yemeye başladı. Tam ikincisini ağzına götürürken oruçlu olduğunu hatırlayarak yemeyi bıraktı. </w:t>
      </w:r>
    </w:p>
    <w:p w14:paraId="2A31F30B" w14:textId="77777777" w:rsidR="00254764" w:rsidRDefault="00254764" w:rsidP="00254764">
      <w:pPr>
        <w:pStyle w:val="SORUMETN"/>
      </w:pPr>
      <w:r>
        <w:t>Ahmet amca unutarak yemiş olduğu bir hurmadan dolayı ne yapmalı? (15 puan)</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60BA2AE3" w14:textId="4D5BA56C" w:rsidR="00C150A7" w:rsidRDefault="00C150A7">
      <w:pPr>
        <w:rPr>
          <w:rFonts w:cstheme="minorHAnsi"/>
          <w:sz w:val="24"/>
          <w:szCs w:val="24"/>
        </w:rPr>
      </w:pPr>
    </w:p>
    <w:p w14:paraId="4FE5F919" w14:textId="44921E41" w:rsidR="00254764" w:rsidRDefault="00254764">
      <w:pPr>
        <w:rPr>
          <w:rFonts w:cstheme="minorHAnsi"/>
          <w:sz w:val="24"/>
          <w:szCs w:val="24"/>
        </w:rPr>
      </w:pPr>
    </w:p>
    <w:p w14:paraId="349F8C37" w14:textId="67D2E355" w:rsidR="00254764" w:rsidRDefault="00254764">
      <w:pPr>
        <w:rPr>
          <w:rFonts w:cstheme="minorHAnsi"/>
          <w:sz w:val="24"/>
          <w:szCs w:val="24"/>
        </w:rPr>
      </w:pPr>
    </w:p>
    <w:p w14:paraId="20682D6A" w14:textId="57A306CF" w:rsidR="00254764" w:rsidRDefault="00254764">
      <w:pPr>
        <w:rPr>
          <w:rFonts w:cstheme="minorHAnsi"/>
          <w:sz w:val="24"/>
          <w:szCs w:val="24"/>
        </w:rPr>
      </w:pPr>
    </w:p>
    <w:p w14:paraId="24492218" w14:textId="24ADC5F7" w:rsidR="00254764" w:rsidRDefault="00254764">
      <w:pPr>
        <w:rPr>
          <w:rFonts w:cstheme="minorHAnsi"/>
          <w:sz w:val="24"/>
          <w:szCs w:val="24"/>
        </w:rPr>
      </w:pPr>
    </w:p>
    <w:p w14:paraId="39906701" w14:textId="73CC55C5" w:rsidR="00254764" w:rsidRDefault="00254764">
      <w:pPr>
        <w:rPr>
          <w:rFonts w:cstheme="minorHAnsi"/>
          <w:sz w:val="24"/>
          <w:szCs w:val="24"/>
        </w:rPr>
      </w:pPr>
    </w:p>
    <w:p w14:paraId="0103608E" w14:textId="77777777" w:rsidR="00254764" w:rsidRDefault="00254764">
      <w:pPr>
        <w:rPr>
          <w:rFonts w:cstheme="minorHAnsi"/>
          <w:sz w:val="24"/>
          <w:szCs w:val="24"/>
        </w:rPr>
      </w:pPr>
      <w:bookmarkStart w:id="2" w:name="_GoBack"/>
      <w:bookmarkEnd w:id="2"/>
    </w:p>
    <w:p w14:paraId="29658054" w14:textId="77777777" w:rsidR="00C150A7" w:rsidRDefault="00C150A7">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28093790" w14:textId="06F32CAF" w:rsidR="00E709B5" w:rsidRDefault="00254764">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6139011A">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F6CA2" w14:textId="77777777" w:rsidR="00147D2E" w:rsidRDefault="00147D2E" w:rsidP="00ED544D">
      <w:pPr>
        <w:spacing w:after="0" w:line="240" w:lineRule="auto"/>
      </w:pPr>
      <w:r>
        <w:separator/>
      </w:r>
    </w:p>
  </w:endnote>
  <w:endnote w:type="continuationSeparator" w:id="0">
    <w:p w14:paraId="7EFD9A87" w14:textId="77777777" w:rsidR="00147D2E" w:rsidRDefault="00147D2E"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hnschrift">
    <w:panose1 w:val="020B0502040204020203"/>
    <w:charset w:val="A2"/>
    <w:family w:val="swiss"/>
    <w:pitch w:val="variable"/>
    <w:sig w:usb0="A00002C7" w:usb1="00000002" w:usb2="00000000" w:usb3="00000000" w:csb0="0000019F" w:csb1="00000000"/>
  </w:font>
  <w:font w:name="HelveticaBES-Bold">
    <w:altName w:val="Arial"/>
    <w:panose1 w:val="00000000000000000000"/>
    <w:charset w:val="A2"/>
    <w:family w:val="auto"/>
    <w:notTrueType/>
    <w:pitch w:val="default"/>
    <w:sig w:usb0="00000005" w:usb1="00000000" w:usb2="00000000" w:usb3="00000000" w:csb0="00000010" w:csb1="00000000"/>
  </w:font>
  <w:font w:name="HelveticaBES">
    <w:charset w:val="00"/>
    <w:family w:val="auto"/>
    <w:pitch w:val="variable"/>
    <w:sig w:usb0="800000AF" w:usb1="1000204A"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AE4C7" w14:textId="77777777" w:rsidR="00147D2E" w:rsidRDefault="00147D2E" w:rsidP="00ED544D">
      <w:pPr>
        <w:spacing w:after="0" w:line="240" w:lineRule="auto"/>
      </w:pPr>
      <w:r>
        <w:separator/>
      </w:r>
    </w:p>
  </w:footnote>
  <w:footnote w:type="continuationSeparator" w:id="0">
    <w:p w14:paraId="773EA710" w14:textId="77777777" w:rsidR="00147D2E" w:rsidRDefault="00147D2E"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BAA"/>
    <w:multiLevelType w:val="hybridMultilevel"/>
    <w:tmpl w:val="F76EC21C"/>
    <w:lvl w:ilvl="0" w:tplc="2342E5D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29AD1D50"/>
    <w:multiLevelType w:val="hybridMultilevel"/>
    <w:tmpl w:val="662C2472"/>
    <w:lvl w:ilvl="0" w:tplc="041F0013">
      <w:start w:val="1"/>
      <w:numFmt w:val="upperRoman"/>
      <w:lvlText w:val="%1."/>
      <w:lvlJc w:val="righ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F7E4344"/>
    <w:multiLevelType w:val="hybridMultilevel"/>
    <w:tmpl w:val="79A665C0"/>
    <w:lvl w:ilvl="0" w:tplc="44B652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96D3CFD"/>
    <w:multiLevelType w:val="hybridMultilevel"/>
    <w:tmpl w:val="50901D8E"/>
    <w:lvl w:ilvl="0" w:tplc="1504A728">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1"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2"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B23511D"/>
    <w:multiLevelType w:val="hybridMultilevel"/>
    <w:tmpl w:val="2ABAA0D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7F5129BC"/>
    <w:multiLevelType w:val="hybridMultilevel"/>
    <w:tmpl w:val="8B187F2C"/>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7"/>
  </w:num>
  <w:num w:numId="5">
    <w:abstractNumId w:val="9"/>
    <w:lvlOverride w:ilvl="0">
      <w:startOverride w:val="1"/>
    </w:lvlOverride>
  </w:num>
  <w:num w:numId="6">
    <w:abstractNumId w:val="9"/>
    <w:lvlOverride w:ilvl="0">
      <w:startOverride w:val="1"/>
    </w:lvlOverride>
  </w:num>
  <w:num w:numId="7">
    <w:abstractNumId w:val="9"/>
    <w:lvlOverride w:ilvl="0">
      <w:startOverride w:val="1"/>
    </w:lvlOverride>
  </w:num>
  <w:num w:numId="8">
    <w:abstractNumId w:val="9"/>
    <w:lvlOverride w:ilvl="0">
      <w:startOverride w:val="1"/>
    </w:lvlOverride>
  </w:num>
  <w:num w:numId="9">
    <w:abstractNumId w:val="11"/>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1"/>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11"/>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5"/>
  </w:num>
  <w:num w:numId="33">
    <w:abstractNumId w:val="2"/>
  </w:num>
  <w:num w:numId="34">
    <w:abstractNumId w:val="12"/>
  </w:num>
  <w:num w:numId="35">
    <w:abstractNumId w:val="8"/>
  </w:num>
  <w:num w:numId="36">
    <w:abstractNumId w:val="1"/>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3"/>
  </w:num>
  <w:num w:numId="43">
    <w:abstractNumId w:val="13"/>
  </w:num>
  <w:num w:numId="44">
    <w:abstractNumId w:val="4"/>
  </w:num>
  <w:num w:numId="45">
    <w:abstractNumId w:val="0"/>
  </w:num>
  <w:num w:numId="46">
    <w:abstractNumId w:val="14"/>
  </w:num>
  <w:num w:numId="47">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47D2E"/>
    <w:rsid w:val="00151DA8"/>
    <w:rsid w:val="00161802"/>
    <w:rsid w:val="00195DD9"/>
    <w:rsid w:val="001C3B80"/>
    <w:rsid w:val="001C7A9C"/>
    <w:rsid w:val="001D57BE"/>
    <w:rsid w:val="00232D1D"/>
    <w:rsid w:val="002435A9"/>
    <w:rsid w:val="00254764"/>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254764"/>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254764"/>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254764"/>
    <w:pPr>
      <w:spacing w:after="0" w:line="240" w:lineRule="auto"/>
    </w:pPr>
    <w:rPr>
      <w:rFonts w:ascii="Bahnschrift" w:hAnsi="Bahnschrift"/>
      <w:sz w:val="24"/>
    </w:rPr>
  </w:style>
  <w:style w:type="paragraph" w:customStyle="1" w:styleId="Default">
    <w:name w:val="Default"/>
    <w:rsid w:val="00254764"/>
    <w:pPr>
      <w:autoSpaceDE w:val="0"/>
      <w:autoSpaceDN w:val="0"/>
      <w:adjustRightInd w:val="0"/>
      <w:spacing w:after="0" w:line="240" w:lineRule="auto"/>
    </w:pPr>
    <w:rPr>
      <w:rFonts w:ascii="Arial" w:hAnsi="Arial" w:cs="Arial"/>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C902C-1A21-442E-8243-BE3752C51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4</TotalTime>
  <Pages>5</Pages>
  <Words>654</Words>
  <Characters>3731</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2024-11-28T11:10:00Z</dcterms:created>
  <dcterms:modified xsi:type="dcterms:W3CDTF">2024-11-28T11:10:00Z</dcterms:modified>
</cp:coreProperties>
</file>