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04B6F0AE" w:rsidR="00151DA8" w:rsidRDefault="00E72F61" w:rsidP="00151DA8">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D8357C">
              <w:rPr>
                <w:rFonts w:asciiTheme="minorHAnsi" w:hAnsiTheme="minorHAnsi"/>
                <w:b/>
                <w:iCs/>
                <w:sz w:val="24"/>
                <w:szCs w:val="24"/>
              </w:rPr>
              <w:t>1</w:t>
            </w:r>
            <w:r w:rsidR="00151DA8" w:rsidRPr="000E4DCF">
              <w:rPr>
                <w:rFonts w:asciiTheme="minorHAnsi" w:hAnsiTheme="minorHAnsi"/>
                <w:b/>
                <w:iCs/>
                <w:sz w:val="24"/>
                <w:szCs w:val="24"/>
              </w:rPr>
              <w:t xml:space="preserve">.Dönem </w:t>
            </w:r>
            <w:r w:rsidR="00D8357C">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4428D71E" w14:textId="77777777" w:rsidR="00216F1B" w:rsidRPr="00216F1B" w:rsidRDefault="00216F1B" w:rsidP="00216F1B">
      <w:pPr>
        <w:pStyle w:val="SORUMETN"/>
      </w:pPr>
      <w:r w:rsidRPr="00216F1B">
        <w:t>İhlas suresinin okunuşunu ve anlamını yazınız</w:t>
      </w:r>
    </w:p>
    <w:p w14:paraId="6DD184F8" w14:textId="77777777"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19E70D97"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5001181F"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550734ED" w14:textId="107023F5"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39202933" w14:textId="21D95009"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28E04030" w14:textId="3E0B3FE3"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509EC81F" w14:textId="7670333C"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496A8D2B" w14:textId="17B67494"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4DA30FF5" w14:textId="03A7FAB5"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5E4996EB" w14:textId="482F92CE"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641FD614" w14:textId="3464B706"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16CE4164" w14:textId="01AF5580"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3E6FBD82" w14:textId="7FFF9E88"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0C71B195" w14:textId="00B66372"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7011B65F" w14:textId="728E4FEC"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589D0E63" w14:textId="77777777"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46F91A26" w14:textId="5D6CF3FA"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37D8A54C" w14:textId="0D4A2888"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7101ADAA"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108655DF" w14:textId="77777777" w:rsidR="00216F1B" w:rsidRDefault="00216F1B" w:rsidP="00216F1B">
      <w:pPr>
        <w:autoSpaceDE w:val="0"/>
        <w:autoSpaceDN w:val="0"/>
        <w:adjustRightInd w:val="0"/>
        <w:spacing w:after="0" w:line="240" w:lineRule="auto"/>
        <w:rPr>
          <w:rFonts w:ascii="Times New Roman" w:hAnsi="Times New Roman" w:cs="Times New Roman"/>
          <w:sz w:val="24"/>
          <w:szCs w:val="24"/>
          <w:lang w:val="en-US"/>
        </w:rPr>
      </w:pPr>
    </w:p>
    <w:p w14:paraId="0C990376" w14:textId="77777777" w:rsidR="00216F1B" w:rsidRDefault="00216F1B" w:rsidP="00216F1B">
      <w:pPr>
        <w:autoSpaceDE w:val="0"/>
        <w:autoSpaceDN w:val="0"/>
        <w:adjustRightInd w:val="0"/>
        <w:spacing w:after="0" w:line="240" w:lineRule="auto"/>
        <w:rPr>
          <w:rFonts w:ascii="Times New Roman" w:hAnsi="Times New Roman" w:cs="Times New Roman"/>
          <w:sz w:val="24"/>
          <w:szCs w:val="24"/>
          <w:lang w:val="en-US"/>
        </w:rPr>
      </w:pPr>
    </w:p>
    <w:p w14:paraId="6526893A" w14:textId="77777777" w:rsidR="00216F1B" w:rsidRPr="00216F1B" w:rsidRDefault="00216F1B" w:rsidP="00216F1B">
      <w:pPr>
        <w:pStyle w:val="SORUMETN"/>
      </w:pPr>
      <w:r w:rsidRPr="00216F1B">
        <w:t>Aşağıdaki ramazan ayı ile ilgili kavramları kısaca açıklayınız.</w:t>
      </w:r>
    </w:p>
    <w:p w14:paraId="126B5B3A" w14:textId="77777777" w:rsidR="00216F1B" w:rsidRPr="00947044" w:rsidRDefault="00216F1B" w:rsidP="00216F1B">
      <w:pPr>
        <w:autoSpaceDE w:val="0"/>
        <w:autoSpaceDN w:val="0"/>
        <w:adjustRightInd w:val="0"/>
        <w:spacing w:after="0" w:line="240" w:lineRule="auto"/>
        <w:rPr>
          <w:rFonts w:ascii="Calibri" w:hAnsi="Calibri" w:cs="Calibri"/>
          <w:sz w:val="24"/>
          <w:szCs w:val="24"/>
          <w:lang w:val="en-US"/>
        </w:rPr>
      </w:pPr>
    </w:p>
    <w:p w14:paraId="3B977BCA" w14:textId="77777777" w:rsidR="00216F1B" w:rsidRPr="00216F1B" w:rsidRDefault="00216F1B" w:rsidP="00216F1B">
      <w:pPr>
        <w:pStyle w:val="sorubilgisistili"/>
        <w:spacing w:line="720" w:lineRule="auto"/>
      </w:pPr>
      <w:r w:rsidRPr="00216F1B">
        <w:t>İftar:</w:t>
      </w:r>
    </w:p>
    <w:p w14:paraId="3D74C54E" w14:textId="77777777" w:rsidR="00216F1B" w:rsidRPr="00216F1B" w:rsidRDefault="00216F1B" w:rsidP="00216F1B">
      <w:pPr>
        <w:pStyle w:val="sorubilgisistili"/>
        <w:spacing w:line="720" w:lineRule="auto"/>
      </w:pPr>
    </w:p>
    <w:p w14:paraId="43C221C5" w14:textId="77777777" w:rsidR="00216F1B" w:rsidRPr="00216F1B" w:rsidRDefault="00216F1B" w:rsidP="00216F1B">
      <w:pPr>
        <w:pStyle w:val="sorubilgisistili"/>
        <w:spacing w:line="720" w:lineRule="auto"/>
      </w:pPr>
      <w:r w:rsidRPr="00216F1B">
        <w:t>sahur:</w:t>
      </w:r>
    </w:p>
    <w:p w14:paraId="099653A4" w14:textId="77777777" w:rsidR="00216F1B" w:rsidRPr="00216F1B" w:rsidRDefault="00216F1B" w:rsidP="00216F1B">
      <w:pPr>
        <w:pStyle w:val="sorubilgisistili"/>
        <w:spacing w:line="720" w:lineRule="auto"/>
      </w:pPr>
    </w:p>
    <w:p w14:paraId="67138295" w14:textId="77777777" w:rsidR="00216F1B" w:rsidRPr="00216F1B" w:rsidRDefault="00216F1B" w:rsidP="00216F1B">
      <w:pPr>
        <w:pStyle w:val="sorubilgisistili"/>
        <w:spacing w:line="720" w:lineRule="auto"/>
      </w:pPr>
      <w:r w:rsidRPr="00216F1B">
        <w:t>imsak:</w:t>
      </w:r>
    </w:p>
    <w:p w14:paraId="72857D52" w14:textId="77777777" w:rsidR="00216F1B" w:rsidRPr="00216F1B" w:rsidRDefault="00216F1B" w:rsidP="00216F1B">
      <w:pPr>
        <w:pStyle w:val="sorubilgisistili"/>
        <w:spacing w:line="720" w:lineRule="auto"/>
      </w:pPr>
    </w:p>
    <w:p w14:paraId="0625A1E9" w14:textId="77777777" w:rsidR="00216F1B" w:rsidRPr="00216F1B" w:rsidRDefault="00216F1B" w:rsidP="00216F1B">
      <w:pPr>
        <w:pStyle w:val="sorubilgisistili"/>
        <w:spacing w:line="720" w:lineRule="auto"/>
      </w:pPr>
      <w:r w:rsidRPr="00216F1B">
        <w:t>mukabele:</w:t>
      </w:r>
    </w:p>
    <w:p w14:paraId="6CC12981" w14:textId="77777777" w:rsidR="00216F1B" w:rsidRPr="00216F1B" w:rsidRDefault="00216F1B" w:rsidP="00216F1B">
      <w:pPr>
        <w:pStyle w:val="sorubilgisistili"/>
        <w:spacing w:line="720" w:lineRule="auto"/>
      </w:pPr>
    </w:p>
    <w:p w14:paraId="49622D1A" w14:textId="77777777" w:rsidR="00216F1B" w:rsidRPr="00216F1B" w:rsidRDefault="00216F1B" w:rsidP="00216F1B">
      <w:pPr>
        <w:pStyle w:val="sorubilgisistili"/>
        <w:spacing w:line="720" w:lineRule="auto"/>
      </w:pPr>
      <w:r w:rsidRPr="00216F1B">
        <w:t>teravih:</w:t>
      </w:r>
    </w:p>
    <w:p w14:paraId="5669265F" w14:textId="77777777" w:rsidR="00216F1B" w:rsidRDefault="00216F1B" w:rsidP="00216F1B">
      <w:pPr>
        <w:autoSpaceDE w:val="0"/>
        <w:autoSpaceDN w:val="0"/>
        <w:adjustRightInd w:val="0"/>
        <w:spacing w:after="0" w:line="240" w:lineRule="auto"/>
        <w:rPr>
          <w:rFonts w:ascii="Calibri" w:hAnsi="Calibri" w:cs="Calibri"/>
          <w:sz w:val="24"/>
          <w:szCs w:val="24"/>
          <w:lang w:val="en-US"/>
        </w:rPr>
      </w:pPr>
    </w:p>
    <w:p w14:paraId="1AF1E1E1" w14:textId="77777777" w:rsidR="00216F1B" w:rsidRDefault="00216F1B" w:rsidP="00216F1B">
      <w:pPr>
        <w:autoSpaceDE w:val="0"/>
        <w:autoSpaceDN w:val="0"/>
        <w:adjustRightInd w:val="0"/>
        <w:spacing w:after="0" w:line="240" w:lineRule="auto"/>
        <w:rPr>
          <w:rFonts w:ascii="Times New Roman" w:hAnsi="Times New Roman" w:cs="Times New Roman"/>
          <w:sz w:val="24"/>
          <w:szCs w:val="24"/>
          <w:lang w:val="en-US"/>
        </w:rPr>
      </w:pPr>
    </w:p>
    <w:p w14:paraId="4C7346A2" w14:textId="77777777" w:rsidR="00216F1B" w:rsidRPr="00216F1B" w:rsidRDefault="00216F1B" w:rsidP="00216F1B">
      <w:pPr>
        <w:pStyle w:val="SORUMETN"/>
      </w:pPr>
      <w:r w:rsidRPr="00216F1B">
        <w:t>Çevremizde Ramazan ayı geldiğinde hangi hazırlıkların yapıldığını yazınız.</w:t>
      </w:r>
    </w:p>
    <w:p w14:paraId="7D69A325" w14:textId="77777777"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58A4AAAA"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2CFEB449" w14:textId="41241BFF"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37DEB3A4"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2286B488" w14:textId="3BA6AF29" w:rsidR="00216F1B" w:rsidRDefault="00216F1B" w:rsidP="00216F1B">
      <w:pPr>
        <w:autoSpaceDE w:val="0"/>
        <w:autoSpaceDN w:val="0"/>
        <w:adjustRightInd w:val="0"/>
        <w:spacing w:after="0" w:line="240" w:lineRule="auto"/>
        <w:rPr>
          <w:rFonts w:ascii="Calibri" w:hAnsi="Calibri" w:cs="Calibri"/>
          <w:sz w:val="24"/>
          <w:szCs w:val="24"/>
          <w:lang w:val="en-US"/>
        </w:rPr>
      </w:pPr>
    </w:p>
    <w:p w14:paraId="049A8659" w14:textId="3720BEA1" w:rsidR="00795F70" w:rsidRDefault="00795F70" w:rsidP="00216F1B">
      <w:pPr>
        <w:autoSpaceDE w:val="0"/>
        <w:autoSpaceDN w:val="0"/>
        <w:adjustRightInd w:val="0"/>
        <w:spacing w:after="0" w:line="240" w:lineRule="auto"/>
        <w:rPr>
          <w:rFonts w:ascii="Calibri" w:hAnsi="Calibri" w:cs="Calibri"/>
          <w:sz w:val="24"/>
          <w:szCs w:val="24"/>
          <w:lang w:val="en-US"/>
        </w:rPr>
      </w:pPr>
    </w:p>
    <w:p w14:paraId="7E3DE619" w14:textId="27B15574" w:rsidR="00795F70" w:rsidRDefault="00795F70" w:rsidP="00216F1B">
      <w:pPr>
        <w:autoSpaceDE w:val="0"/>
        <w:autoSpaceDN w:val="0"/>
        <w:adjustRightInd w:val="0"/>
        <w:spacing w:after="0" w:line="240" w:lineRule="auto"/>
        <w:rPr>
          <w:rFonts w:ascii="Calibri" w:hAnsi="Calibri" w:cs="Calibri"/>
          <w:sz w:val="24"/>
          <w:szCs w:val="24"/>
          <w:lang w:val="en-US"/>
        </w:rPr>
      </w:pPr>
    </w:p>
    <w:p w14:paraId="27ADEC21" w14:textId="56487997" w:rsidR="00795F70" w:rsidRDefault="00795F70" w:rsidP="00216F1B">
      <w:pPr>
        <w:autoSpaceDE w:val="0"/>
        <w:autoSpaceDN w:val="0"/>
        <w:adjustRightInd w:val="0"/>
        <w:spacing w:after="0" w:line="240" w:lineRule="auto"/>
        <w:rPr>
          <w:rFonts w:ascii="Calibri" w:hAnsi="Calibri" w:cs="Calibri"/>
          <w:sz w:val="24"/>
          <w:szCs w:val="24"/>
          <w:lang w:val="en-US"/>
        </w:rPr>
      </w:pPr>
    </w:p>
    <w:p w14:paraId="2F86A55A" w14:textId="77777777" w:rsidR="00795F70" w:rsidRPr="00947044" w:rsidRDefault="00795F70" w:rsidP="00216F1B">
      <w:pPr>
        <w:autoSpaceDE w:val="0"/>
        <w:autoSpaceDN w:val="0"/>
        <w:adjustRightInd w:val="0"/>
        <w:spacing w:after="0" w:line="240" w:lineRule="auto"/>
        <w:rPr>
          <w:rFonts w:ascii="Calibri" w:hAnsi="Calibri" w:cs="Calibri"/>
          <w:sz w:val="24"/>
          <w:szCs w:val="24"/>
          <w:lang w:val="en-US"/>
        </w:rPr>
      </w:pPr>
    </w:p>
    <w:p w14:paraId="24C88912" w14:textId="77777777" w:rsidR="00216F1B" w:rsidRPr="00947044" w:rsidRDefault="00216F1B" w:rsidP="00216F1B">
      <w:pPr>
        <w:autoSpaceDE w:val="0"/>
        <w:autoSpaceDN w:val="0"/>
        <w:adjustRightInd w:val="0"/>
        <w:spacing w:after="0" w:line="240" w:lineRule="auto"/>
        <w:rPr>
          <w:rFonts w:ascii="Calibri" w:hAnsi="Calibri" w:cs="Calibri"/>
          <w:sz w:val="24"/>
          <w:szCs w:val="24"/>
          <w:lang w:val="en-US"/>
        </w:rPr>
      </w:pPr>
    </w:p>
    <w:p w14:paraId="3C3F2BD7" w14:textId="77777777" w:rsidR="00216F1B" w:rsidRPr="00216F1B" w:rsidRDefault="00216F1B" w:rsidP="00216F1B">
      <w:pPr>
        <w:pStyle w:val="SORUMETN"/>
      </w:pPr>
      <w:r w:rsidRPr="00216F1B">
        <w:t>Hz İbrahim (a.s) tevhide davetini kısaca özetleyiniz.</w:t>
      </w:r>
    </w:p>
    <w:p w14:paraId="5E81A8B3" w14:textId="77777777"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2F31D3D0" w14:textId="759E661A"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58BFF73E" w14:textId="577CF2D8"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6F7D22D4" w14:textId="2EAE2178"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6946B535" w14:textId="5B8228E3" w:rsidR="00216F1B"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2B677956" w14:textId="77777777" w:rsidR="00795F70" w:rsidRDefault="00795F70" w:rsidP="00216F1B">
      <w:pPr>
        <w:autoSpaceDE w:val="0"/>
        <w:autoSpaceDN w:val="0"/>
        <w:adjustRightInd w:val="0"/>
        <w:spacing w:after="0" w:line="240" w:lineRule="auto"/>
        <w:rPr>
          <w:rFonts w:ascii="Times New Roman TUR" w:hAnsi="Times New Roman TUR" w:cs="Times New Roman TUR"/>
          <w:sz w:val="24"/>
          <w:szCs w:val="24"/>
        </w:rPr>
      </w:pPr>
    </w:p>
    <w:p w14:paraId="2597A4E9"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459E4A06"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648A97AD"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33E9BD56" w14:textId="77777777" w:rsidR="00216F1B" w:rsidRPr="00947044" w:rsidRDefault="00216F1B" w:rsidP="00216F1B">
      <w:pPr>
        <w:pStyle w:val="sorubilgisistili"/>
      </w:pPr>
      <w:r w:rsidRPr="00947044">
        <w:t>Nemrut ve halkı, bayram dolayısıyla büyük bir şölen düzenlediler. Şölenden dönen halk putlarının kırıldığını ve bir baltanın büyük putun boynuna asılı olduğunu gördü ve çok kızdı. Bu işi İbrahim’in yaptığını düşüne</w:t>
      </w:r>
      <w:r w:rsidRPr="00947044">
        <w:softHyphen/>
        <w:t>rek onu bulup putları kimin kırdığını sordu. Hz. İbrahim “Yapsa yapsa şu en büyük put yapar. Zaten balta da onun boynunda duruyor. Ona sorun.” dedi. Oradakiler “Hiç putlar konuşur mu? Sen bizimle alay mı ediyor</w:t>
      </w:r>
      <w:r w:rsidRPr="00947044">
        <w:softHyphen/>
        <w:t xml:space="preserve">sun?” dediler. Bunun üzerine İbrahim “Konuşamayan, kendilerini bile koruyamayan varlıklara niçin tanrı diye tapıyorsunuz öyleyse?” dedi ve sonrasında kavmini bir olan Allah’a iman etmeye çağırdı. </w:t>
      </w:r>
    </w:p>
    <w:p w14:paraId="29115EE4"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1A7211B8" w14:textId="77777777" w:rsidR="00216F1B" w:rsidRPr="00216F1B" w:rsidRDefault="00216F1B" w:rsidP="00216F1B">
      <w:pPr>
        <w:pStyle w:val="SORUMETN"/>
      </w:pPr>
      <w:r w:rsidRPr="00216F1B">
        <w:t xml:space="preserve">Bu parçadan yola çıkarak kulluk edilmesi gereken varlık nasıl olmalıdır? Kısaca açıklayınız. </w:t>
      </w:r>
    </w:p>
    <w:p w14:paraId="251E7EDC" w14:textId="356D7A43" w:rsidR="00216F1B" w:rsidRDefault="00216F1B" w:rsidP="00216F1B">
      <w:pPr>
        <w:autoSpaceDE w:val="0"/>
        <w:autoSpaceDN w:val="0"/>
        <w:adjustRightInd w:val="0"/>
        <w:spacing w:after="0" w:line="240" w:lineRule="auto"/>
        <w:rPr>
          <w:rFonts w:ascii="Times New Roman" w:hAnsi="Times New Roman" w:cs="Times New Roman"/>
          <w:sz w:val="24"/>
          <w:szCs w:val="24"/>
          <w:lang w:val="en-US"/>
        </w:rPr>
      </w:pPr>
    </w:p>
    <w:p w14:paraId="43F81F1A" w14:textId="20CDFC38" w:rsidR="00795F70" w:rsidRDefault="00795F70" w:rsidP="00216F1B">
      <w:pPr>
        <w:autoSpaceDE w:val="0"/>
        <w:autoSpaceDN w:val="0"/>
        <w:adjustRightInd w:val="0"/>
        <w:spacing w:after="0" w:line="240" w:lineRule="auto"/>
        <w:rPr>
          <w:rFonts w:ascii="Times New Roman" w:hAnsi="Times New Roman" w:cs="Times New Roman"/>
          <w:sz w:val="24"/>
          <w:szCs w:val="24"/>
          <w:lang w:val="en-US"/>
        </w:rPr>
      </w:pPr>
    </w:p>
    <w:p w14:paraId="1951A6AB" w14:textId="6C73BC0B" w:rsidR="00795F70" w:rsidRDefault="00795F70" w:rsidP="00216F1B">
      <w:pPr>
        <w:autoSpaceDE w:val="0"/>
        <w:autoSpaceDN w:val="0"/>
        <w:adjustRightInd w:val="0"/>
        <w:spacing w:after="0" w:line="240" w:lineRule="auto"/>
        <w:rPr>
          <w:rFonts w:ascii="Times New Roman" w:hAnsi="Times New Roman" w:cs="Times New Roman"/>
          <w:sz w:val="24"/>
          <w:szCs w:val="24"/>
          <w:lang w:val="en-US"/>
        </w:rPr>
      </w:pPr>
    </w:p>
    <w:p w14:paraId="2F01EE9A" w14:textId="782B667B" w:rsidR="00795F70" w:rsidRDefault="00795F70" w:rsidP="00216F1B">
      <w:pPr>
        <w:autoSpaceDE w:val="0"/>
        <w:autoSpaceDN w:val="0"/>
        <w:adjustRightInd w:val="0"/>
        <w:spacing w:after="0" w:line="240" w:lineRule="auto"/>
        <w:rPr>
          <w:rFonts w:ascii="Times New Roman" w:hAnsi="Times New Roman" w:cs="Times New Roman"/>
          <w:sz w:val="24"/>
          <w:szCs w:val="24"/>
          <w:lang w:val="en-US"/>
        </w:rPr>
      </w:pPr>
    </w:p>
    <w:p w14:paraId="34076309" w14:textId="1A6F2EE8" w:rsidR="00795F70" w:rsidRDefault="00795F70" w:rsidP="00216F1B">
      <w:pPr>
        <w:autoSpaceDE w:val="0"/>
        <w:autoSpaceDN w:val="0"/>
        <w:adjustRightInd w:val="0"/>
        <w:spacing w:after="0" w:line="240" w:lineRule="auto"/>
        <w:rPr>
          <w:rFonts w:ascii="Times New Roman" w:hAnsi="Times New Roman" w:cs="Times New Roman"/>
          <w:sz w:val="24"/>
          <w:szCs w:val="24"/>
          <w:lang w:val="en-US"/>
        </w:rPr>
      </w:pPr>
    </w:p>
    <w:p w14:paraId="36673D91" w14:textId="31B1C1DD" w:rsidR="00795F70" w:rsidRDefault="00795F70" w:rsidP="00216F1B">
      <w:pPr>
        <w:autoSpaceDE w:val="0"/>
        <w:autoSpaceDN w:val="0"/>
        <w:adjustRightInd w:val="0"/>
        <w:spacing w:after="0" w:line="240" w:lineRule="auto"/>
        <w:rPr>
          <w:rFonts w:ascii="Times New Roman" w:hAnsi="Times New Roman" w:cs="Times New Roman"/>
          <w:sz w:val="24"/>
          <w:szCs w:val="24"/>
          <w:lang w:val="en-US"/>
        </w:rPr>
      </w:pPr>
    </w:p>
    <w:p w14:paraId="0B66FB21" w14:textId="08BCCB2D" w:rsidR="00795F70" w:rsidRDefault="00795F70" w:rsidP="00216F1B">
      <w:pPr>
        <w:autoSpaceDE w:val="0"/>
        <w:autoSpaceDN w:val="0"/>
        <w:adjustRightInd w:val="0"/>
        <w:spacing w:after="0" w:line="240" w:lineRule="auto"/>
        <w:rPr>
          <w:rFonts w:ascii="Times New Roman" w:hAnsi="Times New Roman" w:cs="Times New Roman"/>
          <w:sz w:val="24"/>
          <w:szCs w:val="24"/>
          <w:lang w:val="en-US"/>
        </w:rPr>
      </w:pPr>
    </w:p>
    <w:p w14:paraId="4DCB3AF0" w14:textId="77777777" w:rsidR="00795F70" w:rsidRDefault="00795F70" w:rsidP="00216F1B">
      <w:pPr>
        <w:autoSpaceDE w:val="0"/>
        <w:autoSpaceDN w:val="0"/>
        <w:adjustRightInd w:val="0"/>
        <w:spacing w:after="0" w:line="240" w:lineRule="auto"/>
        <w:rPr>
          <w:rFonts w:ascii="Times New Roman" w:hAnsi="Times New Roman" w:cs="Times New Roman"/>
          <w:sz w:val="24"/>
          <w:szCs w:val="24"/>
          <w:lang w:val="en-US"/>
        </w:rPr>
      </w:pPr>
    </w:p>
    <w:p w14:paraId="1DF58E8C" w14:textId="58A2B06F" w:rsidR="00216F1B" w:rsidRDefault="00216F1B" w:rsidP="00216F1B">
      <w:pPr>
        <w:autoSpaceDE w:val="0"/>
        <w:autoSpaceDN w:val="0"/>
        <w:adjustRightInd w:val="0"/>
        <w:spacing w:after="0" w:line="240" w:lineRule="auto"/>
        <w:rPr>
          <w:rFonts w:ascii="Times New Roman" w:hAnsi="Times New Roman" w:cs="Times New Roman"/>
          <w:sz w:val="24"/>
          <w:szCs w:val="24"/>
          <w:lang w:val="en-US"/>
        </w:rPr>
      </w:pPr>
    </w:p>
    <w:p w14:paraId="745767AA" w14:textId="2152DCA1" w:rsidR="00216F1B" w:rsidRDefault="00216F1B" w:rsidP="00216F1B">
      <w:pPr>
        <w:autoSpaceDE w:val="0"/>
        <w:autoSpaceDN w:val="0"/>
        <w:adjustRightInd w:val="0"/>
        <w:spacing w:after="0" w:line="240" w:lineRule="auto"/>
        <w:rPr>
          <w:rFonts w:ascii="Times New Roman" w:hAnsi="Times New Roman" w:cs="Times New Roman"/>
          <w:sz w:val="24"/>
          <w:szCs w:val="24"/>
          <w:lang w:val="en-US"/>
        </w:rPr>
      </w:pPr>
    </w:p>
    <w:p w14:paraId="02E6E1E9" w14:textId="77777777" w:rsidR="00216F1B" w:rsidRDefault="00216F1B" w:rsidP="00216F1B">
      <w:pPr>
        <w:autoSpaceDE w:val="0"/>
        <w:autoSpaceDN w:val="0"/>
        <w:adjustRightInd w:val="0"/>
        <w:spacing w:after="0" w:line="240" w:lineRule="auto"/>
        <w:rPr>
          <w:rFonts w:ascii="Times New Roman" w:hAnsi="Times New Roman" w:cs="Times New Roman"/>
          <w:sz w:val="24"/>
          <w:szCs w:val="24"/>
          <w:lang w:val="en-US"/>
        </w:rPr>
      </w:pPr>
    </w:p>
    <w:p w14:paraId="6628AA8F" w14:textId="77777777" w:rsidR="00216F1B" w:rsidRDefault="00216F1B" w:rsidP="00216F1B">
      <w:pPr>
        <w:autoSpaceDE w:val="0"/>
        <w:autoSpaceDN w:val="0"/>
        <w:adjustRightInd w:val="0"/>
        <w:spacing w:after="0" w:line="240" w:lineRule="auto"/>
        <w:rPr>
          <w:rFonts w:ascii="Times New Roman" w:hAnsi="Times New Roman" w:cs="Times New Roman"/>
          <w:sz w:val="24"/>
          <w:szCs w:val="24"/>
          <w:lang w:val="en-US"/>
        </w:rPr>
      </w:pPr>
    </w:p>
    <w:p w14:paraId="706A556B" w14:textId="77777777" w:rsidR="00216F1B" w:rsidRDefault="00216F1B" w:rsidP="00216F1B">
      <w:pPr>
        <w:autoSpaceDE w:val="0"/>
        <w:autoSpaceDN w:val="0"/>
        <w:adjustRightInd w:val="0"/>
        <w:spacing w:after="0" w:line="240" w:lineRule="auto"/>
        <w:rPr>
          <w:rFonts w:ascii="Times New Roman" w:hAnsi="Times New Roman" w:cs="Times New Roman"/>
          <w:sz w:val="24"/>
          <w:szCs w:val="24"/>
          <w:lang w:val="en-US"/>
        </w:rPr>
      </w:pPr>
    </w:p>
    <w:p w14:paraId="3A5BCB6E" w14:textId="77777777" w:rsidR="00216F1B" w:rsidRPr="00216F1B" w:rsidRDefault="00216F1B" w:rsidP="00216F1B">
      <w:pPr>
        <w:pStyle w:val="SORUMETN"/>
      </w:pPr>
      <w:r w:rsidRPr="00216F1B">
        <w:lastRenderedPageBreak/>
        <w:t>Ramazan ayını önemli kılan ibadetlerden dört tanesini yazınız</w:t>
      </w:r>
    </w:p>
    <w:p w14:paraId="6E98019E"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5882EF40"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322156F9"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44125770"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0EB13A62"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40197B26" w14:textId="77777777" w:rsidR="00216F1B" w:rsidRPr="00947044" w:rsidRDefault="00216F1B" w:rsidP="00216F1B">
      <w:pPr>
        <w:autoSpaceDE w:val="0"/>
        <w:autoSpaceDN w:val="0"/>
        <w:adjustRightInd w:val="0"/>
        <w:spacing w:after="0" w:line="240" w:lineRule="auto"/>
        <w:rPr>
          <w:rFonts w:ascii="Times New Roman TUR" w:hAnsi="Times New Roman TUR" w:cs="Times New Roman TUR"/>
          <w:sz w:val="24"/>
          <w:szCs w:val="24"/>
        </w:rPr>
      </w:pPr>
    </w:p>
    <w:p w14:paraId="2C962777" w14:textId="77777777" w:rsidR="00216F1B" w:rsidRPr="00947044" w:rsidRDefault="00216F1B" w:rsidP="00216F1B">
      <w:pPr>
        <w:autoSpaceDE w:val="0"/>
        <w:autoSpaceDN w:val="0"/>
        <w:adjustRightInd w:val="0"/>
        <w:spacing w:after="0" w:line="240" w:lineRule="auto"/>
        <w:rPr>
          <w:rFonts w:ascii="Calibri" w:hAnsi="Calibri" w:cs="Calibri"/>
          <w:sz w:val="24"/>
          <w:szCs w:val="24"/>
          <w:lang w:val="en-US"/>
        </w:rPr>
      </w:pPr>
    </w:p>
    <w:p w14:paraId="1774BEB9" w14:textId="77777777" w:rsidR="00216F1B" w:rsidRPr="00947044" w:rsidRDefault="00216F1B" w:rsidP="00216F1B">
      <w:pPr>
        <w:rPr>
          <w:rFonts w:ascii="Times New Roman" w:hAnsi="Times New Roman" w:cs="Times New Roman"/>
          <w:sz w:val="24"/>
          <w:szCs w:val="24"/>
          <w:lang w:val="en-US"/>
        </w:rPr>
      </w:pPr>
    </w:p>
    <w:p w14:paraId="74C58569" w14:textId="08A0EEDE" w:rsidR="00216F1B" w:rsidRDefault="00216F1B" w:rsidP="00216F1B">
      <w:pPr>
        <w:rPr>
          <w:rFonts w:ascii="Times New Roman" w:hAnsi="Times New Roman" w:cs="Times New Roman"/>
          <w:sz w:val="24"/>
          <w:szCs w:val="24"/>
          <w:lang w:val="en-US"/>
        </w:rPr>
      </w:pPr>
    </w:p>
    <w:p w14:paraId="2E8DA2C6" w14:textId="45EC5172" w:rsidR="00795F70" w:rsidRDefault="00795F70" w:rsidP="00216F1B">
      <w:pPr>
        <w:rPr>
          <w:rFonts w:ascii="Times New Roman" w:hAnsi="Times New Roman" w:cs="Times New Roman"/>
          <w:sz w:val="24"/>
          <w:szCs w:val="24"/>
          <w:lang w:val="en-US"/>
        </w:rPr>
      </w:pPr>
    </w:p>
    <w:p w14:paraId="15FD501E" w14:textId="77777777" w:rsidR="00795F70" w:rsidRDefault="00795F70" w:rsidP="00216F1B">
      <w:pPr>
        <w:rPr>
          <w:rFonts w:ascii="Times New Roman" w:hAnsi="Times New Roman" w:cs="Times New Roman"/>
          <w:sz w:val="24"/>
          <w:szCs w:val="24"/>
          <w:lang w:val="en-US"/>
        </w:rPr>
      </w:pPr>
    </w:p>
    <w:p w14:paraId="526483B5" w14:textId="22DB41A3" w:rsidR="00216F1B" w:rsidRPr="00216F1B" w:rsidRDefault="00216F1B" w:rsidP="00216F1B">
      <w:pPr>
        <w:pStyle w:val="SORUMETN"/>
      </w:pPr>
      <w:r w:rsidRPr="00216F1B">
        <w:t>Aşağıdaki ayetlerden Yüce Allah’ın Rahman ve Rahim isimlerinin yansımalarını altlarına yazınız</w:t>
      </w:r>
    </w:p>
    <w:p w14:paraId="751DAAF7" w14:textId="79D15B9B" w:rsidR="00216F1B" w:rsidRDefault="00216F1B" w:rsidP="00216F1B">
      <w:pPr>
        <w:pStyle w:val="sorubilgisistili"/>
      </w:pPr>
      <w:r w:rsidRPr="006F7214">
        <w:t xml:space="preserve">Rableri Katında onların ödülleri, içinde ebedi kalıcılar </w:t>
      </w:r>
      <w:r w:rsidRPr="00216F1B">
        <w:t>olmak üzere altından ırmaklar akan Adn cennetleridir. Allah, onlardan razı olmuştur, kendileri de O'ndan razı (hoşnut, memnun) kalmışlardır. İşte bu, Rabbinden 'içi titreyerek korku duyan kimse içindir.</w:t>
      </w:r>
    </w:p>
    <w:p w14:paraId="6FB45340" w14:textId="5071C81B" w:rsidR="00216F1B" w:rsidRDefault="00216F1B" w:rsidP="00216F1B"/>
    <w:p w14:paraId="38168EFF" w14:textId="5478A8A6" w:rsidR="00216F1B" w:rsidRDefault="00216F1B" w:rsidP="00216F1B"/>
    <w:p w14:paraId="33EAC43E" w14:textId="31F7503D" w:rsidR="00216F1B" w:rsidRDefault="00216F1B" w:rsidP="00216F1B"/>
    <w:p w14:paraId="77CDF69E" w14:textId="77777777" w:rsidR="00795F70" w:rsidRDefault="00795F70" w:rsidP="00216F1B"/>
    <w:p w14:paraId="0CCAE1DE" w14:textId="77777777" w:rsidR="00216F1B" w:rsidRPr="00216F1B" w:rsidRDefault="00216F1B" w:rsidP="00216F1B"/>
    <w:p w14:paraId="0E34BB5F" w14:textId="3571BC65" w:rsidR="00216F1B" w:rsidRPr="00216F1B" w:rsidRDefault="00216F1B" w:rsidP="00216F1B">
      <w:pPr>
        <w:pStyle w:val="sorubilgisistili"/>
      </w:pPr>
      <w:r w:rsidRPr="00216F1B">
        <w:t> Yeryüzünde hiçbir canlı yoktur ki; her türlü rızkı (ve ihtiyacı) Allah’a ait olmasın. (Tek hücreli canlılardan balinalara kadar) Onun yuvasını ve yaşadığı yeri de, gezip dolaştığı geçici yerleri de her an bilir. (Ve zaten) Bunların hepsi, her şeyi açıklayan (ve kayıt altına alan)</w:t>
      </w:r>
      <w:r>
        <w:t xml:space="preserve"> bir kitabın içindedir. </w:t>
      </w:r>
    </w:p>
    <w:p w14:paraId="1804E5E2" w14:textId="77777777" w:rsidR="00216F1B" w:rsidRPr="00216F1B" w:rsidRDefault="00216F1B" w:rsidP="00216F1B">
      <w:pPr>
        <w:pStyle w:val="sorubilgisistili"/>
      </w:pPr>
    </w:p>
    <w:p w14:paraId="0EF3D5B0" w14:textId="67554A7A" w:rsidR="00216F1B" w:rsidRDefault="00216F1B" w:rsidP="00216F1B">
      <w:pPr>
        <w:pStyle w:val="sorubilgisistili"/>
      </w:pPr>
    </w:p>
    <w:p w14:paraId="4E1717B7" w14:textId="337B1006" w:rsidR="00216F1B" w:rsidRDefault="00216F1B" w:rsidP="00216F1B"/>
    <w:p w14:paraId="13227D24" w14:textId="2D278214" w:rsidR="00795F70" w:rsidRDefault="00795F70" w:rsidP="00216F1B"/>
    <w:p w14:paraId="5FB6155A" w14:textId="675E0099" w:rsidR="00795F70" w:rsidRDefault="00795F70" w:rsidP="00216F1B"/>
    <w:p w14:paraId="1C49E4CC" w14:textId="59DB1936" w:rsidR="00795F70" w:rsidRDefault="00795F70" w:rsidP="00216F1B"/>
    <w:p w14:paraId="51965A84" w14:textId="101B5752" w:rsidR="00795F70" w:rsidRPr="00216F1B" w:rsidRDefault="00795F70" w:rsidP="00216F1B"/>
    <w:p w14:paraId="7FD1403C" w14:textId="77777777" w:rsidR="00216F1B" w:rsidRPr="00216F1B" w:rsidRDefault="00216F1B" w:rsidP="00216F1B"/>
    <w:p w14:paraId="3B597876" w14:textId="77777777" w:rsidR="00216F1B" w:rsidRPr="00216F1B" w:rsidRDefault="00216F1B" w:rsidP="00216F1B">
      <w:pPr>
        <w:pStyle w:val="sorubilgisistili"/>
      </w:pPr>
      <w:r w:rsidRPr="00216F1B">
        <w:t>‘’O yere gireni de, ondan çıkanı da, gökten ineni de, göğe yükseleni de bilir. Nerede olsanız olun, O dâimâ sizinle beraberdir. Allah, bütün yaptıklarınızı hakkiyle görmektedir.’(’hud suresi 6.ayet)</w:t>
      </w:r>
    </w:p>
    <w:p w14:paraId="29F38C33" w14:textId="24BE4B4E" w:rsidR="00216F1B" w:rsidRDefault="00216F1B" w:rsidP="00795F70">
      <w:pPr>
        <w:pStyle w:val="SORUMETN"/>
      </w:pPr>
      <w:r w:rsidRPr="00216F1B">
        <w:t>Yukarıdaki ayet bize ,   Allah’ın (c.c.) her şeyi işittiğinin, bildiğinin, gördüğünün ve her şeye gücünün yetmesiyle ilgili hangi mesajı vermektedir.?</w:t>
      </w:r>
    </w:p>
    <w:p w14:paraId="3C9F1AD0" w14:textId="03F19559" w:rsidR="00216F1B" w:rsidRDefault="00216F1B" w:rsidP="00216F1B"/>
    <w:p w14:paraId="65FB1F6B" w14:textId="6DF12C87" w:rsidR="00795F70" w:rsidRDefault="00795F70" w:rsidP="00216F1B"/>
    <w:p w14:paraId="58461D05" w14:textId="14D42AE7" w:rsidR="00795F70" w:rsidRDefault="00795F70" w:rsidP="00216F1B"/>
    <w:p w14:paraId="2A7E8A7B" w14:textId="53934AC1" w:rsidR="00795F70" w:rsidRDefault="00795F70" w:rsidP="00216F1B"/>
    <w:p w14:paraId="54A79F2F" w14:textId="77777777" w:rsidR="00795F70" w:rsidRDefault="00795F70" w:rsidP="00216F1B"/>
    <w:p w14:paraId="76CD6968" w14:textId="77777777" w:rsidR="00216F1B" w:rsidRPr="00216F1B" w:rsidRDefault="00216F1B" w:rsidP="00216F1B"/>
    <w:p w14:paraId="7F563CB1" w14:textId="77777777" w:rsidR="00216F1B" w:rsidRPr="00216F1B" w:rsidRDefault="00216F1B" w:rsidP="00216F1B">
      <w:pPr>
        <w:pStyle w:val="sorubilgisistili"/>
      </w:pPr>
    </w:p>
    <w:p w14:paraId="2A634D09" w14:textId="77777777" w:rsidR="00216F1B" w:rsidRPr="00216F1B" w:rsidRDefault="00216F1B" w:rsidP="00216F1B">
      <w:pPr>
        <w:pStyle w:val="sorubilgisistili"/>
      </w:pPr>
      <w:r w:rsidRPr="00216F1B">
        <w:t>Fecrin, beyaz ipliğe benzeyen aydınlığı siyah ipliğe benzeyen gece karanlığından ayrılıncaya kadar bütün gece yiyin için. Sonra güneş batıp akşam namazı vakti girinceye kadar orucu tamamlayın.(bakara 187)</w:t>
      </w:r>
    </w:p>
    <w:p w14:paraId="3E8F1A20" w14:textId="77777777" w:rsidR="00216F1B" w:rsidRPr="00216F1B" w:rsidRDefault="00216F1B" w:rsidP="00216F1B">
      <w:pPr>
        <w:pStyle w:val="sorubilgisistili"/>
      </w:pPr>
    </w:p>
    <w:p w14:paraId="12EA1EE3" w14:textId="77777777" w:rsidR="00216F1B" w:rsidRPr="00216F1B" w:rsidRDefault="00216F1B" w:rsidP="00795F70">
      <w:pPr>
        <w:pStyle w:val="SORUMETN"/>
      </w:pPr>
      <w:r w:rsidRPr="00216F1B">
        <w:t xml:space="preserve">  Yukarıdaki ayette orucun başlaması ve sona ermesi açıklanmıştır. Buna göre orucun başlaması ve sona ermesi hangi kavramlarla ifade edilir.</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35472B7F" w14:textId="54E57BA4" w:rsidR="00151DA8" w:rsidRDefault="00151DA8" w:rsidP="00797BD9">
      <w:pPr>
        <w:tabs>
          <w:tab w:val="left" w:pos="2775"/>
        </w:tabs>
        <w:rPr>
          <w:rFonts w:cstheme="minorHAnsi"/>
          <w:sz w:val="24"/>
          <w:szCs w:val="24"/>
        </w:rPr>
      </w:pPr>
    </w:p>
    <w:p w14:paraId="02C52ABC" w14:textId="77777777" w:rsidR="00795F70" w:rsidRDefault="00795F70" w:rsidP="00797BD9">
      <w:pPr>
        <w:tabs>
          <w:tab w:val="left" w:pos="2775"/>
        </w:tabs>
        <w:rPr>
          <w:rFonts w:cstheme="minorHAnsi"/>
          <w:sz w:val="24"/>
          <w:szCs w:val="24"/>
        </w:rPr>
      </w:pPr>
      <w:bookmarkStart w:id="2" w:name="_GoBack"/>
      <w:bookmarkEnd w:id="2"/>
    </w:p>
    <w:tbl>
      <w:tblPr>
        <w:tblStyle w:val="TabloKlavuzu"/>
        <w:tblpPr w:leftFromText="141" w:rightFromText="141"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160A" w14:paraId="4B6687E0" w14:textId="77777777" w:rsidTr="006E160A">
        <w:tc>
          <w:tcPr>
            <w:tcW w:w="4738" w:type="dxa"/>
          </w:tcPr>
          <w:p w14:paraId="7A05CBC0" w14:textId="77777777" w:rsidR="006E160A" w:rsidRDefault="006E160A" w:rsidP="006E160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160A" w14:paraId="7C46F5ED" w14:textId="77777777" w:rsidTr="006E160A">
        <w:tc>
          <w:tcPr>
            <w:tcW w:w="4738" w:type="dxa"/>
          </w:tcPr>
          <w:p w14:paraId="3777716B" w14:textId="77777777" w:rsidR="006E160A" w:rsidRDefault="006E160A" w:rsidP="006E160A">
            <w:pPr>
              <w:tabs>
                <w:tab w:val="left" w:pos="2775"/>
              </w:tabs>
              <w:jc w:val="center"/>
              <w:rPr>
                <w:rFonts w:cstheme="minorHAnsi"/>
                <w:sz w:val="24"/>
                <w:szCs w:val="24"/>
              </w:rPr>
            </w:pPr>
            <w:r>
              <w:rPr>
                <w:rFonts w:cstheme="minorHAnsi"/>
                <w:sz w:val="24"/>
                <w:szCs w:val="24"/>
              </w:rPr>
              <w:t>Din Kültürü ve Ahlak Bilgisi Öğretmeni</w:t>
            </w:r>
          </w:p>
        </w:tc>
      </w:tr>
      <w:tr w:rsidR="006E160A" w14:paraId="701E75C5" w14:textId="77777777" w:rsidTr="006E160A">
        <w:tc>
          <w:tcPr>
            <w:tcW w:w="4738" w:type="dxa"/>
          </w:tcPr>
          <w:p w14:paraId="4955800E" w14:textId="77777777" w:rsidR="006E160A" w:rsidRDefault="006E160A" w:rsidP="006E160A">
            <w:pPr>
              <w:tabs>
                <w:tab w:val="left" w:pos="2775"/>
              </w:tabs>
              <w:jc w:val="center"/>
              <w:rPr>
                <w:rFonts w:cstheme="minorHAnsi"/>
                <w:sz w:val="24"/>
                <w:szCs w:val="24"/>
              </w:rPr>
            </w:pPr>
            <w:r>
              <w:rPr>
                <w:rFonts w:cstheme="minorHAnsi"/>
                <w:sz w:val="24"/>
                <w:szCs w:val="24"/>
              </w:rPr>
              <w:t>………………………………………….</w:t>
            </w:r>
          </w:p>
        </w:tc>
      </w:tr>
    </w:tbl>
    <w:p w14:paraId="28093790" w14:textId="467432FE" w:rsidR="00E709B5" w:rsidRDefault="00E709B5">
      <w:pPr>
        <w:rPr>
          <w:rFonts w:cstheme="minorHAnsi"/>
          <w:sz w:val="24"/>
          <w:szCs w:val="24"/>
        </w:rPr>
      </w:pPr>
      <w:r w:rsidRPr="00797BD9">
        <w:rPr>
          <w:rFonts w:cstheme="minorHAnsi"/>
          <w:sz w:val="24"/>
          <w:szCs w:val="24"/>
        </w:rPr>
        <w:br w:type="page"/>
      </w:r>
      <w:r w:rsidR="00B55F14">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06B8" w14:textId="77777777" w:rsidR="002B68BF" w:rsidRDefault="002B68BF" w:rsidP="00ED544D">
      <w:pPr>
        <w:spacing w:after="0" w:line="240" w:lineRule="auto"/>
      </w:pPr>
      <w:r>
        <w:separator/>
      </w:r>
    </w:p>
  </w:endnote>
  <w:endnote w:type="continuationSeparator" w:id="0">
    <w:p w14:paraId="042B48D5" w14:textId="77777777" w:rsidR="002B68BF" w:rsidRDefault="002B68BF"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New Roman TUR">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4D1DB" w14:textId="77777777" w:rsidR="002B68BF" w:rsidRDefault="002B68BF" w:rsidP="00ED544D">
      <w:pPr>
        <w:spacing w:after="0" w:line="240" w:lineRule="auto"/>
      </w:pPr>
      <w:r>
        <w:separator/>
      </w:r>
    </w:p>
  </w:footnote>
  <w:footnote w:type="continuationSeparator" w:id="0">
    <w:p w14:paraId="363C2509" w14:textId="77777777" w:rsidR="002B68BF" w:rsidRDefault="002B68BF"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03BDA22" w:rsidR="00C150A7" w:rsidRDefault="00E72F61" w:rsidP="00C150A7">
    <w:pPr>
      <w:pStyle w:val="stBilgi"/>
      <w:jc w:val="center"/>
    </w:pPr>
    <w:r>
      <w:t>5</w:t>
    </w:r>
    <w:r w:rsidR="00D8357C">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0344B3E0"/>
    <w:lvl w:ilvl="0" w:tplc="365A7072">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95DD9"/>
    <w:rsid w:val="001C3B80"/>
    <w:rsid w:val="001C7A9C"/>
    <w:rsid w:val="001D57BE"/>
    <w:rsid w:val="00216F1B"/>
    <w:rsid w:val="00232D1D"/>
    <w:rsid w:val="002435A9"/>
    <w:rsid w:val="00255E3B"/>
    <w:rsid w:val="00270EBA"/>
    <w:rsid w:val="0027154F"/>
    <w:rsid w:val="002B68BF"/>
    <w:rsid w:val="002B7944"/>
    <w:rsid w:val="002C1C38"/>
    <w:rsid w:val="002D31AD"/>
    <w:rsid w:val="0038090A"/>
    <w:rsid w:val="003957B1"/>
    <w:rsid w:val="003A1D96"/>
    <w:rsid w:val="003D0AE6"/>
    <w:rsid w:val="003D2D6F"/>
    <w:rsid w:val="003D42D3"/>
    <w:rsid w:val="003D541A"/>
    <w:rsid w:val="00401657"/>
    <w:rsid w:val="00426B9F"/>
    <w:rsid w:val="004578EE"/>
    <w:rsid w:val="00461443"/>
    <w:rsid w:val="00462A7E"/>
    <w:rsid w:val="004819FD"/>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5F70"/>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55F14"/>
    <w:rsid w:val="00B67338"/>
    <w:rsid w:val="00BC0CF0"/>
    <w:rsid w:val="00C026B1"/>
    <w:rsid w:val="00C150A7"/>
    <w:rsid w:val="00C23134"/>
    <w:rsid w:val="00C27595"/>
    <w:rsid w:val="00C87FD4"/>
    <w:rsid w:val="00CB65BF"/>
    <w:rsid w:val="00CB6C62"/>
    <w:rsid w:val="00CE7DEC"/>
    <w:rsid w:val="00CF4F54"/>
    <w:rsid w:val="00D10E53"/>
    <w:rsid w:val="00D21860"/>
    <w:rsid w:val="00D316E0"/>
    <w:rsid w:val="00D40B3C"/>
    <w:rsid w:val="00D501AB"/>
    <w:rsid w:val="00D64042"/>
    <w:rsid w:val="00D650E9"/>
    <w:rsid w:val="00D8207C"/>
    <w:rsid w:val="00D8357C"/>
    <w:rsid w:val="00D93959"/>
    <w:rsid w:val="00D9648A"/>
    <w:rsid w:val="00DA1B31"/>
    <w:rsid w:val="00DB5596"/>
    <w:rsid w:val="00DB6FB8"/>
    <w:rsid w:val="00E709B5"/>
    <w:rsid w:val="00E71579"/>
    <w:rsid w:val="00E72F61"/>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216F1B"/>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216F1B"/>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customStyle="1" w:styleId="Default">
    <w:name w:val="Default"/>
    <w:rsid w:val="00216F1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216F1B"/>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099A3-BB37-4CC0-9A78-0F6EF6925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5</TotalTime>
  <Pages>5</Pages>
  <Words>423</Words>
  <Characters>2414</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2024-11-28T10:56:00Z</dcterms:created>
  <dcterms:modified xsi:type="dcterms:W3CDTF">2024-11-28T10:56:00Z</dcterms:modified>
</cp:coreProperties>
</file>