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8357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265A789" w14:textId="77777777" w:rsidR="004E63F8" w:rsidRPr="004E63F8" w:rsidRDefault="004E63F8" w:rsidP="004E63F8">
      <w:pPr>
        <w:pStyle w:val="sorubilgisistili"/>
      </w:pPr>
      <w:proofErr w:type="spellStart"/>
      <w:r w:rsidRPr="004E63F8">
        <w:t>Bismillahirrahmanirrahim</w:t>
      </w:r>
      <w:proofErr w:type="spellEnd"/>
      <w:r w:rsidRPr="004E63F8">
        <w:t xml:space="preserve"> (Rahman ve Rahim olan Allah’ın adıyla)</w:t>
      </w:r>
    </w:p>
    <w:p w14:paraId="20D90E56" w14:textId="77777777" w:rsidR="004E63F8" w:rsidRPr="004E63F8" w:rsidRDefault="004E63F8" w:rsidP="004E63F8">
      <w:pPr>
        <w:pStyle w:val="sorubilgisistili"/>
      </w:pPr>
    </w:p>
    <w:p w14:paraId="4207AB5F" w14:textId="77777777" w:rsidR="004E63F8" w:rsidRPr="004E63F8" w:rsidRDefault="004E63F8" w:rsidP="004E63F8">
      <w:pPr>
        <w:pStyle w:val="sorubilgisistili"/>
      </w:pPr>
      <w:r w:rsidRPr="004E63F8">
        <w:t xml:space="preserve">1.  </w:t>
      </w:r>
      <w:proofErr w:type="gramStart"/>
      <w:r w:rsidRPr="004E63F8">
        <w:t>…..…</w:t>
      </w:r>
      <w:proofErr w:type="gramEnd"/>
      <w:r w:rsidRPr="004E63F8">
        <w:t xml:space="preserve">   </w:t>
      </w:r>
      <w:proofErr w:type="gramStart"/>
      <w:r w:rsidRPr="004E63F8">
        <w:t>……………….</w:t>
      </w:r>
      <w:proofErr w:type="gramEnd"/>
      <w:r w:rsidRPr="004E63F8">
        <w:t xml:space="preserve">   </w:t>
      </w:r>
      <w:proofErr w:type="gramStart"/>
      <w:r w:rsidRPr="004E63F8">
        <w:t>……….</w:t>
      </w:r>
      <w:proofErr w:type="gramEnd"/>
    </w:p>
    <w:p w14:paraId="3B4622D8" w14:textId="77777777" w:rsidR="004E63F8" w:rsidRPr="004E63F8" w:rsidRDefault="004E63F8" w:rsidP="004E63F8">
      <w:pPr>
        <w:pStyle w:val="sorubilgisistili"/>
      </w:pPr>
      <w:r w:rsidRPr="004E63F8">
        <w:t xml:space="preserve">2. </w:t>
      </w:r>
      <w:proofErr w:type="spellStart"/>
      <w:r w:rsidRPr="004E63F8">
        <w:t>Allâhüssamed</w:t>
      </w:r>
      <w:proofErr w:type="spellEnd"/>
      <w:r w:rsidRPr="004E63F8">
        <w:t>.</w:t>
      </w:r>
    </w:p>
    <w:p w14:paraId="0CB38F50" w14:textId="77777777" w:rsidR="004E63F8" w:rsidRPr="004E63F8" w:rsidRDefault="004E63F8" w:rsidP="004E63F8">
      <w:pPr>
        <w:pStyle w:val="sorubilgisistili"/>
      </w:pPr>
      <w:r w:rsidRPr="004E63F8">
        <w:t xml:space="preserve">3. </w:t>
      </w:r>
      <w:proofErr w:type="spellStart"/>
      <w:r w:rsidRPr="004E63F8">
        <w:t>Lem</w:t>
      </w:r>
      <w:proofErr w:type="spellEnd"/>
      <w:r w:rsidRPr="004E63F8">
        <w:t xml:space="preserve"> </w:t>
      </w:r>
      <w:proofErr w:type="spellStart"/>
      <w:r w:rsidRPr="004E63F8">
        <w:t>yelid</w:t>
      </w:r>
      <w:proofErr w:type="spellEnd"/>
      <w:r w:rsidRPr="004E63F8">
        <w:t xml:space="preserve"> ve </w:t>
      </w:r>
      <w:proofErr w:type="spellStart"/>
      <w:r w:rsidRPr="004E63F8">
        <w:t>lem</w:t>
      </w:r>
      <w:proofErr w:type="spellEnd"/>
      <w:r w:rsidRPr="004E63F8">
        <w:t xml:space="preserve"> </w:t>
      </w:r>
      <w:proofErr w:type="spellStart"/>
      <w:r w:rsidRPr="004E63F8">
        <w:t>yûled</w:t>
      </w:r>
      <w:proofErr w:type="spellEnd"/>
      <w:r w:rsidRPr="004E63F8">
        <w:t>.</w:t>
      </w:r>
    </w:p>
    <w:p w14:paraId="5F8DB78B" w14:textId="77777777" w:rsidR="004E63F8" w:rsidRPr="004E63F8" w:rsidRDefault="004E63F8" w:rsidP="004E63F8">
      <w:pPr>
        <w:pStyle w:val="sorubilgisistili"/>
      </w:pPr>
      <w:r w:rsidRPr="004E63F8">
        <w:t xml:space="preserve">4. Ve </w:t>
      </w:r>
      <w:proofErr w:type="spellStart"/>
      <w:r w:rsidRPr="004E63F8">
        <w:t>lem</w:t>
      </w:r>
      <w:proofErr w:type="spellEnd"/>
      <w:r w:rsidRPr="004E63F8">
        <w:t xml:space="preserve"> </w:t>
      </w:r>
      <w:proofErr w:type="spellStart"/>
      <w:r w:rsidRPr="004E63F8">
        <w:t>yekün</w:t>
      </w:r>
      <w:proofErr w:type="spellEnd"/>
      <w:r w:rsidRPr="004E63F8">
        <w:t xml:space="preserve"> </w:t>
      </w:r>
      <w:proofErr w:type="spellStart"/>
      <w:r w:rsidRPr="004E63F8">
        <w:t>lehû</w:t>
      </w:r>
      <w:proofErr w:type="spellEnd"/>
      <w:r w:rsidRPr="004E63F8">
        <w:t xml:space="preserve"> </w:t>
      </w:r>
      <w:proofErr w:type="spellStart"/>
      <w:r w:rsidRPr="004E63F8">
        <w:t>küfüven</w:t>
      </w:r>
      <w:proofErr w:type="spellEnd"/>
      <w:r w:rsidRPr="004E63F8">
        <w:t xml:space="preserve"> </w:t>
      </w:r>
      <w:proofErr w:type="spellStart"/>
      <w:r w:rsidRPr="004E63F8">
        <w:t>ehad</w:t>
      </w:r>
      <w:proofErr w:type="spellEnd"/>
      <w:r w:rsidRPr="004E63F8">
        <w:t>.</w:t>
      </w:r>
    </w:p>
    <w:p w14:paraId="5AC73446" w14:textId="77777777" w:rsidR="004E63F8" w:rsidRDefault="004E63F8" w:rsidP="004E63F8">
      <w:pPr>
        <w:pStyle w:val="SORUMETN"/>
      </w:pPr>
      <w:r>
        <w:t xml:space="preserve">Yukarıda okunuşu verilen İhlas suresindeki </w:t>
      </w:r>
      <w:proofErr w:type="gramStart"/>
      <w:r>
        <w:t>boş  bırakılan</w:t>
      </w:r>
      <w:proofErr w:type="gramEnd"/>
      <w:r>
        <w:t xml:space="preserve"> ilk ayeti tamamlayınız.  </w:t>
      </w:r>
      <w:r w:rsidRPr="00046E08">
        <w:t>(</w:t>
      </w:r>
      <w:proofErr w:type="gramStart"/>
      <w:r w:rsidRPr="00046E08">
        <w:t>6  puan</w:t>
      </w:r>
      <w:proofErr w:type="gramEnd"/>
      <w:r w:rsidRPr="00046E08">
        <w:t>)</w:t>
      </w:r>
    </w:p>
    <w:p w14:paraId="272D4709" w14:textId="77777777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b/>
          <w:bCs/>
          <w:spacing w:val="6"/>
          <w:kern w:val="32"/>
          <w:sz w:val="24"/>
          <w:szCs w:val="24"/>
        </w:rPr>
      </w:pPr>
    </w:p>
    <w:p w14:paraId="0F0AE370" w14:textId="6A29F47C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b/>
          <w:bCs/>
          <w:spacing w:val="6"/>
          <w:kern w:val="32"/>
          <w:sz w:val="24"/>
          <w:szCs w:val="24"/>
        </w:rPr>
      </w:pPr>
    </w:p>
    <w:p w14:paraId="6695386C" w14:textId="05A27F59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b/>
          <w:bCs/>
          <w:spacing w:val="6"/>
          <w:kern w:val="32"/>
          <w:sz w:val="24"/>
          <w:szCs w:val="24"/>
        </w:rPr>
      </w:pPr>
    </w:p>
    <w:p w14:paraId="45FC3354" w14:textId="77777777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b/>
          <w:bCs/>
          <w:spacing w:val="6"/>
          <w:kern w:val="32"/>
          <w:sz w:val="24"/>
          <w:szCs w:val="24"/>
        </w:rPr>
      </w:pPr>
    </w:p>
    <w:p w14:paraId="62DE89F6" w14:textId="763EC039" w:rsidR="004E63F8" w:rsidRPr="004E63F8" w:rsidRDefault="004E63F8" w:rsidP="004E63F8">
      <w:pPr>
        <w:pStyle w:val="sorubilgisistili"/>
      </w:pPr>
      <w:r w:rsidRPr="004E63F8">
        <w:t xml:space="preserve">          Oruç; akıllı, </w:t>
      </w:r>
      <w:proofErr w:type="gramStart"/>
      <w:r w:rsidRPr="004E63F8">
        <w:t>sağlıklı  ve</w:t>
      </w:r>
      <w:proofErr w:type="gramEnd"/>
      <w:r w:rsidRPr="004E63F8">
        <w:t xml:space="preserve"> ergenlik çağına gelmiş her Müslümanın Allah (</w:t>
      </w:r>
      <w:proofErr w:type="spellStart"/>
      <w:r w:rsidRPr="004E63F8">
        <w:t>c.c</w:t>
      </w:r>
      <w:proofErr w:type="spellEnd"/>
      <w:r w:rsidRPr="004E63F8">
        <w:t>.) rızası için, havanın aydınlanmasından  hemen önce yani tan yerinin ağarmasından başlayarak Güneş batıncaya kadar yiyip içme ve bazı bedensel isteklerden uzak durması suretiyle yerine getirilen bir ibadettir.</w:t>
      </w:r>
    </w:p>
    <w:p w14:paraId="0E5F8833" w14:textId="77777777" w:rsidR="004E63F8" w:rsidRDefault="004E63F8" w:rsidP="004E63F8">
      <w:pPr>
        <w:pStyle w:val="SORUMETN"/>
      </w:pPr>
      <w:r>
        <w:t xml:space="preserve">Buna göre </w:t>
      </w:r>
      <w:proofErr w:type="gramStart"/>
      <w:r w:rsidRPr="00D43A7F">
        <w:rPr>
          <w:u w:val="single"/>
        </w:rPr>
        <w:t xml:space="preserve">Oruç </w:t>
      </w:r>
      <w:r>
        <w:rPr>
          <w:u w:val="single"/>
        </w:rPr>
        <w:t xml:space="preserve"> </w:t>
      </w:r>
      <w:r w:rsidRPr="00D43A7F">
        <w:rPr>
          <w:u w:val="single"/>
        </w:rPr>
        <w:t>Kimlere</w:t>
      </w:r>
      <w:proofErr w:type="gramEnd"/>
      <w:r w:rsidRPr="00D43A7F">
        <w:rPr>
          <w:u w:val="single"/>
        </w:rPr>
        <w:t xml:space="preserve"> </w:t>
      </w:r>
      <w:r>
        <w:rPr>
          <w:u w:val="single"/>
        </w:rPr>
        <w:t xml:space="preserve"> </w:t>
      </w:r>
      <w:proofErr w:type="spellStart"/>
      <w:r w:rsidRPr="00D43A7F">
        <w:rPr>
          <w:u w:val="single"/>
        </w:rPr>
        <w:t>Farz</w:t>
      </w:r>
      <w:r>
        <w:t>’dır</w:t>
      </w:r>
      <w:proofErr w:type="spellEnd"/>
      <w:r>
        <w:t xml:space="preserve">? Yazınız.  </w:t>
      </w:r>
      <w:r w:rsidRPr="00D43A7F">
        <w:t>(12 puan)</w:t>
      </w:r>
    </w:p>
    <w:p w14:paraId="01F8BA3D" w14:textId="77777777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pacing w:val="6"/>
          <w:kern w:val="32"/>
          <w:sz w:val="24"/>
          <w:szCs w:val="24"/>
        </w:rPr>
      </w:pPr>
    </w:p>
    <w:p w14:paraId="3E0D61FE" w14:textId="7749E79E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pacing w:val="6"/>
          <w:kern w:val="32"/>
          <w:sz w:val="24"/>
          <w:szCs w:val="24"/>
        </w:rPr>
      </w:pPr>
    </w:p>
    <w:p w14:paraId="69478AE3" w14:textId="78A81548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pacing w:val="6"/>
          <w:kern w:val="32"/>
          <w:sz w:val="24"/>
          <w:szCs w:val="24"/>
        </w:rPr>
      </w:pPr>
    </w:p>
    <w:p w14:paraId="2AE7B613" w14:textId="1640C3B5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pacing w:val="6"/>
          <w:kern w:val="32"/>
          <w:sz w:val="24"/>
          <w:szCs w:val="24"/>
        </w:rPr>
      </w:pPr>
    </w:p>
    <w:p w14:paraId="7579A5A3" w14:textId="77777777" w:rsidR="004E63F8" w:rsidRPr="00D43A7F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pacing w:val="6"/>
          <w:kern w:val="32"/>
          <w:sz w:val="24"/>
          <w:szCs w:val="24"/>
        </w:rPr>
      </w:pPr>
    </w:p>
    <w:p w14:paraId="22753115" w14:textId="77777777" w:rsidR="004E63F8" w:rsidRPr="00E75DE5" w:rsidRDefault="004E63F8" w:rsidP="004E63F8">
      <w:pPr>
        <w:pStyle w:val="SORUMETN"/>
      </w:pPr>
      <w:r w:rsidRPr="0028483A">
        <w:rPr>
          <w14:ligatures w14:val="standardContextual"/>
        </w:rPr>
        <w:t xml:space="preserve">Ramazan </w:t>
      </w:r>
      <w:proofErr w:type="gramStart"/>
      <w:r w:rsidRPr="0028483A">
        <w:rPr>
          <w14:ligatures w14:val="standardContextual"/>
        </w:rPr>
        <w:t>ayı</w:t>
      </w:r>
      <w:r>
        <w:rPr>
          <w14:ligatures w14:val="standardContextual"/>
        </w:rPr>
        <w:t xml:space="preserve">  niçin</w:t>
      </w:r>
      <w:proofErr w:type="gramEnd"/>
      <w:r>
        <w:rPr>
          <w14:ligatures w14:val="standardContextual"/>
        </w:rPr>
        <w:t xml:space="preserve">  önemlidir</w:t>
      </w:r>
      <w:r w:rsidRPr="0028483A">
        <w:rPr>
          <w14:ligatures w14:val="standardContextual"/>
        </w:rPr>
        <w:t>?</w:t>
      </w:r>
      <w:r w:rsidRPr="0028483A">
        <w:t xml:space="preserve"> 5 (beş) </w:t>
      </w:r>
      <w:proofErr w:type="gramStart"/>
      <w:r w:rsidRPr="0028483A">
        <w:t>madde  yazınız</w:t>
      </w:r>
      <w:proofErr w:type="gramEnd"/>
      <w:r w:rsidRPr="0028483A">
        <w:t>.</w:t>
      </w:r>
      <w:r>
        <w:t xml:space="preserve"> </w:t>
      </w:r>
      <w:r w:rsidRPr="00916E0E">
        <w:t>(10 puan)</w:t>
      </w:r>
    </w:p>
    <w:p w14:paraId="04E8BB03" w14:textId="56D453A0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2A99133E" w14:textId="4D83FD80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A0F862" w14:textId="49659C1F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2326E7" w14:textId="11985D5D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426C6A" w14:textId="1845D7C1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72D843" w14:textId="32DF5151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3F5523" w14:textId="64B1E8D8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3E8B1A" w14:textId="326B15C0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2E2E28" w14:textId="4DA0B133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BABF14" w14:textId="1F413C08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A8C99D" w14:textId="77777777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D3FD54" w14:textId="77777777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5B2765" w14:textId="77777777" w:rsidR="004E63F8" w:rsidRPr="00D24952" w:rsidRDefault="004E63F8" w:rsidP="004E63F8">
      <w:pPr>
        <w:pStyle w:val="AralkYok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303FDBF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14:paraId="17034E92" w14:textId="77777777" w:rsidR="004E63F8" w:rsidRDefault="004E63F8" w:rsidP="004E63F8">
      <w:pPr>
        <w:pStyle w:val="SORUMETN"/>
      </w:pPr>
      <w:proofErr w:type="gramStart"/>
      <w:r w:rsidRPr="00D43A7F">
        <w:t xml:space="preserve">Aşağıdaki  </w:t>
      </w:r>
      <w:r>
        <w:t>Oruç</w:t>
      </w:r>
      <w:proofErr w:type="gramEnd"/>
      <w:r>
        <w:t xml:space="preserve"> </w:t>
      </w:r>
      <w:r w:rsidRPr="00D43A7F">
        <w:t xml:space="preserve">  ile  ilgili  kavramları  </w:t>
      </w:r>
      <w:r w:rsidRPr="004E63F8">
        <w:rPr>
          <w:u w:val="single"/>
        </w:rPr>
        <w:t>kısaca</w:t>
      </w:r>
      <w:r w:rsidRPr="00D43A7F">
        <w:t xml:space="preserve">  açıklayınız.</w:t>
      </w:r>
      <w:r>
        <w:t xml:space="preserve">  </w:t>
      </w:r>
      <w:r w:rsidRPr="00916E0E">
        <w:t>(10 puan)</w:t>
      </w:r>
    </w:p>
    <w:p w14:paraId="74E9FAB2" w14:textId="77777777" w:rsidR="004E63F8" w:rsidRDefault="004E63F8" w:rsidP="004E63F8">
      <w:pPr>
        <w:pStyle w:val="AralkYok"/>
        <w:spacing w:line="276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4F437FB1" w14:textId="77777777" w:rsidR="004E63F8" w:rsidRPr="004E63F8" w:rsidRDefault="004E63F8" w:rsidP="004E63F8">
      <w:pPr>
        <w:pStyle w:val="sorubilgisistili"/>
        <w:spacing w:line="480" w:lineRule="auto"/>
      </w:pPr>
      <w:r w:rsidRPr="00D43A7F">
        <w:t xml:space="preserve">       </w:t>
      </w:r>
      <w:proofErr w:type="gramStart"/>
      <w:r w:rsidRPr="004E63F8">
        <w:t>İmsak :</w:t>
      </w:r>
      <w:proofErr w:type="gramEnd"/>
      <w:r w:rsidRPr="004E63F8">
        <w:t xml:space="preserve">  </w:t>
      </w:r>
    </w:p>
    <w:p w14:paraId="6B867B0C" w14:textId="77777777" w:rsidR="004E63F8" w:rsidRPr="004E63F8" w:rsidRDefault="004E63F8" w:rsidP="004E63F8">
      <w:pPr>
        <w:pStyle w:val="sorubilgisistili"/>
        <w:spacing w:line="480" w:lineRule="auto"/>
      </w:pPr>
    </w:p>
    <w:p w14:paraId="212B5BB8" w14:textId="77777777" w:rsidR="004E63F8" w:rsidRPr="004E63F8" w:rsidRDefault="004E63F8" w:rsidP="004E63F8">
      <w:pPr>
        <w:pStyle w:val="sorubilgisistili"/>
        <w:spacing w:line="480" w:lineRule="auto"/>
      </w:pPr>
      <w:r w:rsidRPr="004E63F8">
        <w:t xml:space="preserve">       </w:t>
      </w:r>
      <w:proofErr w:type="gramStart"/>
      <w:r w:rsidRPr="004E63F8">
        <w:t>İftar :</w:t>
      </w:r>
      <w:proofErr w:type="gramEnd"/>
      <w:r w:rsidRPr="004E63F8">
        <w:t xml:space="preserve"> </w:t>
      </w:r>
    </w:p>
    <w:p w14:paraId="176A6C1A" w14:textId="77777777" w:rsidR="004E63F8" w:rsidRDefault="004E63F8" w:rsidP="004E63F8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1D525" w14:textId="77777777" w:rsidR="004E63F8" w:rsidRPr="00CB5BFA" w:rsidRDefault="004E63F8" w:rsidP="004E63F8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4ED02" w14:textId="0AD00A5B" w:rsidR="004E63F8" w:rsidRDefault="004E63F8" w:rsidP="004E63F8">
      <w:pPr>
        <w:pStyle w:val="SORUMETN"/>
      </w:pPr>
      <w:proofErr w:type="gramStart"/>
      <w:r>
        <w:t>Ramazan  ayında</w:t>
      </w:r>
      <w:proofErr w:type="gramEnd"/>
      <w:r>
        <w:t xml:space="preserve">  hasta olduğu  için  3 (üç) gün  oruç  tutamayan</w:t>
      </w:r>
      <w:r>
        <w:t xml:space="preserve"> Yunus öğretmen, ne  yapmalıdır?</w:t>
      </w:r>
      <w:r>
        <w:t xml:space="preserve"> </w:t>
      </w:r>
      <w:r>
        <w:t>(10 puan)</w:t>
      </w:r>
    </w:p>
    <w:p w14:paraId="3A7CD5A9" w14:textId="194D6983" w:rsidR="004E63F8" w:rsidRPr="004E63F8" w:rsidRDefault="004E63F8" w:rsidP="004E63F8">
      <w:pPr>
        <w:pStyle w:val="SORUMETN"/>
        <w:numPr>
          <w:ilvl w:val="0"/>
          <w:numId w:val="0"/>
        </w:numPr>
        <w:ind w:left="113"/>
      </w:pPr>
      <w:r>
        <w:t xml:space="preserve"> </w:t>
      </w:r>
    </w:p>
    <w:p w14:paraId="68B7B4D1" w14:textId="77777777" w:rsidR="004E63F8" w:rsidRPr="005A260C" w:rsidRDefault="004E63F8" w:rsidP="004E63F8">
      <w:pPr>
        <w:pStyle w:val="AralkYok"/>
        <w:rPr>
          <w:rFonts w:ascii="Times New Roman" w:hAnsi="Times New Roman" w:cs="Times New Roman"/>
          <w:b/>
          <w:bCs/>
          <w:sz w:val="4"/>
          <w:szCs w:val="4"/>
        </w:rPr>
      </w:pPr>
    </w:p>
    <w:p w14:paraId="6AA09D8D" w14:textId="6A2DCEB6" w:rsidR="004E63F8" w:rsidRDefault="004E63F8" w:rsidP="004E63F8">
      <w:pPr>
        <w:pStyle w:val="AralkYok"/>
      </w:pPr>
    </w:p>
    <w:p w14:paraId="7A6006F6" w14:textId="50F80C51" w:rsidR="004E63F8" w:rsidRDefault="004E63F8" w:rsidP="004E63F8">
      <w:pPr>
        <w:pStyle w:val="AralkYok"/>
      </w:pPr>
    </w:p>
    <w:p w14:paraId="56FD707E" w14:textId="53D16F48" w:rsidR="004E63F8" w:rsidRDefault="004E63F8" w:rsidP="004E63F8">
      <w:pPr>
        <w:pStyle w:val="AralkYok"/>
      </w:pPr>
    </w:p>
    <w:p w14:paraId="24A7115F" w14:textId="385238C9" w:rsidR="004E63F8" w:rsidRDefault="004E63F8" w:rsidP="004E63F8">
      <w:pPr>
        <w:pStyle w:val="AralkYok"/>
      </w:pPr>
    </w:p>
    <w:p w14:paraId="4559579A" w14:textId="77777777" w:rsidR="004E63F8" w:rsidRDefault="004E63F8" w:rsidP="004E63F8">
      <w:pPr>
        <w:pStyle w:val="AralkYok"/>
      </w:pPr>
    </w:p>
    <w:p w14:paraId="2EC90C15" w14:textId="77777777" w:rsidR="004E63F8" w:rsidRPr="00A633E1" w:rsidRDefault="004E63F8" w:rsidP="004E63F8">
      <w:pPr>
        <w:pStyle w:val="SORUMETN"/>
        <w:rPr>
          <w:sz w:val="20"/>
          <w:szCs w:val="20"/>
          <w:shd w:val="clear" w:color="auto" w:fill="FEFEFE"/>
        </w:rPr>
      </w:pPr>
      <w:proofErr w:type="gramStart"/>
      <w:r>
        <w:rPr>
          <w:shd w:val="clear" w:color="auto" w:fill="FEFEFE"/>
        </w:rPr>
        <w:t>Aşağıda  boş</w:t>
      </w:r>
      <w:proofErr w:type="gramEnd"/>
      <w:r>
        <w:rPr>
          <w:shd w:val="clear" w:color="auto" w:fill="FEFEFE"/>
        </w:rPr>
        <w:t xml:space="preserve"> bırakılan yerleri  uygun  kelimelerle  doldurunuz.</w:t>
      </w:r>
      <w:r>
        <w:rPr>
          <w:sz w:val="14"/>
          <w:szCs w:val="14"/>
          <w:shd w:val="clear" w:color="auto" w:fill="FEFEFE"/>
        </w:rPr>
        <w:t xml:space="preserve">    </w:t>
      </w:r>
      <w:r w:rsidRPr="00916E0E">
        <w:rPr>
          <w:shd w:val="clear" w:color="auto" w:fill="FEFEFE"/>
        </w:rPr>
        <w:t xml:space="preserve"> (10 puan)</w:t>
      </w:r>
    </w:p>
    <w:p w14:paraId="71E13DA5" w14:textId="77777777" w:rsidR="004E63F8" w:rsidRPr="0015646F" w:rsidRDefault="004E63F8" w:rsidP="004E63F8">
      <w:pPr>
        <w:pStyle w:val="AralkYok"/>
        <w:rPr>
          <w:rFonts w:ascii="Times New Roman" w:hAnsi="Times New Roman" w:cs="Times New Roman"/>
          <w:b/>
          <w:bCs/>
          <w:spacing w:val="6"/>
          <w:kern w:val="32"/>
          <w:sz w:val="6"/>
          <w:szCs w:val="6"/>
          <w:shd w:val="clear" w:color="auto" w:fill="FEFEFE"/>
        </w:rPr>
      </w:pPr>
    </w:p>
    <w:p w14:paraId="024D143F" w14:textId="59ED6663" w:rsidR="004E63F8" w:rsidRPr="004E63F8" w:rsidRDefault="004E63F8" w:rsidP="004E63F8">
      <w:pPr>
        <w:pStyle w:val="sorubilgisistili"/>
        <w:spacing w:line="480" w:lineRule="auto"/>
      </w:pPr>
      <w:r w:rsidRPr="004E63F8">
        <w:t>a) Ramazan ayı dışında herhangi bir zamanda Allah’ın (</w:t>
      </w:r>
      <w:proofErr w:type="spellStart"/>
      <w:r w:rsidRPr="004E63F8">
        <w:t>c.c</w:t>
      </w:r>
      <w:proofErr w:type="spellEnd"/>
      <w:r w:rsidRPr="004E63F8">
        <w:t xml:space="preserve">.) rızasını  ve  sevgisini  kazanmak amacıyla  tutulan oruca  </w:t>
      </w:r>
      <w:proofErr w:type="gramStart"/>
      <w:r w:rsidRPr="004E63F8">
        <w:t>…………….</w:t>
      </w:r>
      <w:proofErr w:type="gramEnd"/>
      <w:r w:rsidRPr="004E63F8">
        <w:t xml:space="preserve">  Oruç denir.</w:t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  <w:r w:rsidRPr="004E63F8">
        <w:tab/>
      </w:r>
    </w:p>
    <w:p w14:paraId="303BD07F" w14:textId="5CB7564F" w:rsidR="004E63F8" w:rsidRPr="004E63F8" w:rsidRDefault="004E63F8" w:rsidP="004E63F8">
      <w:pPr>
        <w:pStyle w:val="sorubilgisistili"/>
        <w:spacing w:line="480" w:lineRule="auto"/>
      </w:pPr>
      <w:r w:rsidRPr="004E63F8">
        <w:t xml:space="preserve">     b) Bir işimizin olması veya bir dileğimizin yerine gelmesi durumunda, Allah (</w:t>
      </w:r>
      <w:proofErr w:type="spellStart"/>
      <w:r w:rsidRPr="004E63F8">
        <w:t>c.c</w:t>
      </w:r>
      <w:proofErr w:type="spellEnd"/>
      <w:r w:rsidRPr="004E63F8">
        <w:t xml:space="preserve">.) rızası için tutmaya söz verdiğimiz oruca   </w:t>
      </w:r>
      <w:proofErr w:type="gramStart"/>
      <w:r w:rsidRPr="004E63F8">
        <w:t>……………...</w:t>
      </w:r>
      <w:proofErr w:type="gramEnd"/>
      <w:r w:rsidRPr="004E63F8">
        <w:t xml:space="preserve"> </w:t>
      </w:r>
      <w:proofErr w:type="gramStart"/>
      <w:r w:rsidRPr="004E63F8">
        <w:t>orucu</w:t>
      </w:r>
      <w:proofErr w:type="gramEnd"/>
      <w:r w:rsidRPr="004E63F8">
        <w:t xml:space="preserve"> denir.</w:t>
      </w:r>
    </w:p>
    <w:p w14:paraId="01BA5728" w14:textId="77777777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64AE43CA" w14:textId="6E017525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48F80F6A" w14:textId="77777777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269E1223" w14:textId="77777777" w:rsidR="004E63F8" w:rsidRPr="00172677" w:rsidRDefault="004E63F8" w:rsidP="004E63F8">
      <w:pPr>
        <w:pStyle w:val="SORUMETN"/>
      </w:pPr>
      <w:proofErr w:type="gramStart"/>
      <w:r w:rsidRPr="00172677">
        <w:t>Kültürümüzde  Ramazan</w:t>
      </w:r>
      <w:proofErr w:type="gramEnd"/>
      <w:r w:rsidRPr="00172677">
        <w:t xml:space="preserve"> ayına  ait  davranış  ve  kavramlardan  </w:t>
      </w:r>
      <w:r>
        <w:t>4</w:t>
      </w:r>
      <w:r w:rsidRPr="00172677">
        <w:t xml:space="preserve"> (</w:t>
      </w:r>
      <w:r>
        <w:t>dört</w:t>
      </w:r>
      <w:r w:rsidRPr="00172677">
        <w:t>) tane  yazınız.</w:t>
      </w:r>
      <w:r>
        <w:t xml:space="preserve">  </w:t>
      </w:r>
      <w:r w:rsidRPr="005A260C">
        <w:t>(</w:t>
      </w:r>
      <w:proofErr w:type="gramStart"/>
      <w:r w:rsidRPr="005A260C">
        <w:t>1</w:t>
      </w:r>
      <w:r>
        <w:t>2</w:t>
      </w:r>
      <w:r w:rsidRPr="005A260C">
        <w:t xml:space="preserve">  puan</w:t>
      </w:r>
      <w:proofErr w:type="gramEnd"/>
      <w:r w:rsidRPr="005A260C">
        <w:t>)</w:t>
      </w:r>
    </w:p>
    <w:p w14:paraId="0C6B8750" w14:textId="192A8C3A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105259CD" w14:textId="424BC0F3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6F35FBF2" w14:textId="050F72AC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3CAED86C" w14:textId="1AB179F5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25A073DD" w14:textId="1789A02E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15D2D5B6" w14:textId="545D6827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1E71937C" w14:textId="0633C46E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0B037546" w14:textId="1EB6B295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61EDC1CA" w14:textId="79303D0B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4AA2C6F5" w14:textId="61B77780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5ABEFA7E" w14:textId="3C3BD7A0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704AADB2" w14:textId="77777777" w:rsidR="004E63F8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24"/>
          <w:szCs w:val="24"/>
        </w:rPr>
      </w:pPr>
    </w:p>
    <w:p w14:paraId="1432B3E6" w14:textId="77777777" w:rsidR="004E63F8" w:rsidRDefault="004E63F8" w:rsidP="004E63F8">
      <w:pPr>
        <w:pStyle w:val="SORUMETN"/>
      </w:pPr>
      <w:proofErr w:type="gramStart"/>
      <w:r>
        <w:lastRenderedPageBreak/>
        <w:t>Aşağıda  Teravih</w:t>
      </w:r>
      <w:proofErr w:type="gramEnd"/>
      <w:r>
        <w:t xml:space="preserve"> namazı  ile ilgili  soruları  cevaplayınız.  </w:t>
      </w:r>
      <w:r w:rsidRPr="00916E0E">
        <w:t>(</w:t>
      </w:r>
      <w:r>
        <w:t>10</w:t>
      </w:r>
      <w:r w:rsidRPr="00916E0E">
        <w:t xml:space="preserve"> puan)</w:t>
      </w:r>
    </w:p>
    <w:p w14:paraId="782C3BFE" w14:textId="77777777" w:rsidR="004E63F8" w:rsidRPr="00916E0E" w:rsidRDefault="004E63F8" w:rsidP="004E63F8">
      <w:pPr>
        <w:pStyle w:val="AralkYok"/>
        <w:rPr>
          <w:rFonts w:ascii="Times New Roman" w:hAnsi="Times New Roman" w:cs="Times New Roman"/>
          <w:b/>
          <w:bCs/>
          <w:spacing w:val="6"/>
          <w:kern w:val="32"/>
          <w:sz w:val="12"/>
          <w:szCs w:val="12"/>
        </w:rPr>
      </w:pPr>
    </w:p>
    <w:p w14:paraId="5FFD1E1E" w14:textId="77777777" w:rsidR="004E63F8" w:rsidRDefault="004E63F8" w:rsidP="004E63F8">
      <w:pPr>
        <w:pStyle w:val="sorubilgisistili"/>
        <w:spacing w:line="480" w:lineRule="auto"/>
      </w:pPr>
      <w:r w:rsidRPr="004E63F8">
        <w:t xml:space="preserve">         </w:t>
      </w:r>
      <w:proofErr w:type="gramStart"/>
      <w:r w:rsidRPr="004E63F8">
        <w:t>Hangi  ayda</w:t>
      </w:r>
      <w:proofErr w:type="gramEnd"/>
      <w:r w:rsidRPr="004E63F8">
        <w:t xml:space="preserve">  kılınır?    </w:t>
      </w:r>
    </w:p>
    <w:p w14:paraId="54067D60" w14:textId="02463691" w:rsidR="004E63F8" w:rsidRPr="004E63F8" w:rsidRDefault="004E63F8" w:rsidP="004E63F8">
      <w:pPr>
        <w:pStyle w:val="sorubilgisistili"/>
        <w:spacing w:line="480" w:lineRule="auto"/>
      </w:pPr>
      <w:r>
        <w:t xml:space="preserve">     </w:t>
      </w:r>
      <w:r w:rsidRPr="004E63F8">
        <w:t xml:space="preserve"> </w:t>
      </w:r>
      <w:proofErr w:type="gramStart"/>
      <w:r w:rsidRPr="004E63F8">
        <w:t>………………………….</w:t>
      </w:r>
      <w:proofErr w:type="gramEnd"/>
    </w:p>
    <w:p w14:paraId="4BAF7363" w14:textId="77777777" w:rsidR="004E63F8" w:rsidRDefault="004E63F8" w:rsidP="004E63F8">
      <w:pPr>
        <w:pStyle w:val="sorubilgisistili"/>
        <w:spacing w:line="480" w:lineRule="auto"/>
      </w:pPr>
      <w:r w:rsidRPr="004E63F8">
        <w:t xml:space="preserve">         </w:t>
      </w:r>
      <w:proofErr w:type="gramStart"/>
      <w:r w:rsidRPr="004E63F8">
        <w:t>Hükmü  nedir</w:t>
      </w:r>
      <w:proofErr w:type="gramEnd"/>
      <w:r w:rsidRPr="004E63F8">
        <w:t xml:space="preserve">? (Farz, Vacip veya Sünnet) </w:t>
      </w:r>
    </w:p>
    <w:p w14:paraId="1804C0B1" w14:textId="61A65E4D" w:rsidR="004E63F8" w:rsidRPr="004E63F8" w:rsidRDefault="004E63F8" w:rsidP="004E63F8">
      <w:pPr>
        <w:pStyle w:val="sorubilgisistili"/>
        <w:spacing w:line="480" w:lineRule="auto"/>
      </w:pPr>
      <w:r>
        <w:t xml:space="preserve">     </w:t>
      </w:r>
      <w:proofErr w:type="gramStart"/>
      <w:r w:rsidRPr="004E63F8">
        <w:t>……………………..</w:t>
      </w:r>
      <w:proofErr w:type="gramEnd"/>
    </w:p>
    <w:p w14:paraId="35D91E8B" w14:textId="77777777" w:rsidR="004E63F8" w:rsidRDefault="004E63F8" w:rsidP="004E63F8">
      <w:pPr>
        <w:pStyle w:val="sorubilgisistili"/>
        <w:spacing w:line="480" w:lineRule="auto"/>
      </w:pPr>
      <w:r w:rsidRPr="004E63F8">
        <w:t xml:space="preserve">         </w:t>
      </w:r>
      <w:proofErr w:type="gramStart"/>
      <w:r w:rsidRPr="004E63F8">
        <w:t>Ne  zaman</w:t>
      </w:r>
      <w:proofErr w:type="gramEnd"/>
      <w:r w:rsidRPr="004E63F8">
        <w:t xml:space="preserve"> kılınır? (Hangi namazdan sonra) </w:t>
      </w:r>
    </w:p>
    <w:p w14:paraId="09610099" w14:textId="66FCE4A0" w:rsidR="004E63F8" w:rsidRPr="004E63F8" w:rsidRDefault="004E63F8" w:rsidP="004E63F8">
      <w:pPr>
        <w:pStyle w:val="sorubilgisistili"/>
        <w:spacing w:line="480" w:lineRule="auto"/>
      </w:pPr>
      <w:r w:rsidRPr="004E63F8">
        <w:t xml:space="preserve">     </w:t>
      </w:r>
      <w:proofErr w:type="gramStart"/>
      <w:r w:rsidRPr="004E63F8">
        <w:t>………………………….</w:t>
      </w:r>
      <w:proofErr w:type="gramEnd"/>
    </w:p>
    <w:p w14:paraId="60EF4008" w14:textId="77777777" w:rsidR="004E63F8" w:rsidRDefault="004E63F8" w:rsidP="004E63F8">
      <w:pPr>
        <w:pStyle w:val="sorubilgisistili"/>
        <w:spacing w:line="480" w:lineRule="auto"/>
      </w:pPr>
      <w:r w:rsidRPr="004E63F8">
        <w:t xml:space="preserve">         </w:t>
      </w:r>
      <w:proofErr w:type="gramStart"/>
      <w:r w:rsidRPr="004E63F8">
        <w:t>Kaç  rekat</w:t>
      </w:r>
      <w:proofErr w:type="gramEnd"/>
      <w:r w:rsidRPr="004E63F8">
        <w:t xml:space="preserve">  kılınır?    </w:t>
      </w:r>
    </w:p>
    <w:p w14:paraId="6960AD32" w14:textId="7DCD7EC2" w:rsidR="004E63F8" w:rsidRPr="004E63F8" w:rsidRDefault="004E63F8" w:rsidP="004E63F8">
      <w:pPr>
        <w:pStyle w:val="sorubilgisistili"/>
        <w:spacing w:line="480" w:lineRule="auto"/>
      </w:pPr>
      <w:r>
        <w:t xml:space="preserve">    </w:t>
      </w:r>
      <w:r w:rsidRPr="004E63F8">
        <w:t xml:space="preserve"> </w:t>
      </w:r>
      <w:proofErr w:type="gramStart"/>
      <w:r w:rsidRPr="004E63F8">
        <w:t>…………………………..</w:t>
      </w:r>
      <w:proofErr w:type="gramEnd"/>
    </w:p>
    <w:p w14:paraId="1D7C6CBF" w14:textId="77777777" w:rsidR="004E63F8" w:rsidRDefault="004E63F8" w:rsidP="004E63F8">
      <w:pPr>
        <w:pStyle w:val="sorubilgisistili"/>
        <w:spacing w:line="480" w:lineRule="auto"/>
      </w:pPr>
      <w:r w:rsidRPr="004E63F8">
        <w:t xml:space="preserve">         </w:t>
      </w:r>
      <w:proofErr w:type="gramStart"/>
      <w:r w:rsidRPr="004E63F8">
        <w:t>Nerede  kılınır</w:t>
      </w:r>
      <w:proofErr w:type="gramEnd"/>
      <w:r w:rsidRPr="004E63F8">
        <w:t xml:space="preserve">? </w:t>
      </w:r>
      <w:proofErr w:type="gramStart"/>
      <w:r w:rsidRPr="004E63F8">
        <w:t xml:space="preserve">(Evde mi, Camide mi) </w:t>
      </w:r>
      <w:proofErr w:type="gramEnd"/>
    </w:p>
    <w:p w14:paraId="3CE1392C" w14:textId="436436D8" w:rsidR="004E63F8" w:rsidRPr="004E63F8" w:rsidRDefault="004E63F8" w:rsidP="004E63F8">
      <w:pPr>
        <w:pStyle w:val="sorubilgisistili"/>
        <w:spacing w:line="480" w:lineRule="auto"/>
      </w:pPr>
      <w:r>
        <w:t xml:space="preserve">     </w:t>
      </w:r>
      <w:r w:rsidRPr="004E63F8">
        <w:t xml:space="preserve"> </w:t>
      </w:r>
      <w:proofErr w:type="gramStart"/>
      <w:r w:rsidRPr="004E63F8">
        <w:t>……………………….</w:t>
      </w:r>
      <w:proofErr w:type="gramEnd"/>
    </w:p>
    <w:p w14:paraId="275B16F1" w14:textId="77777777" w:rsidR="004E63F8" w:rsidRDefault="004E63F8" w:rsidP="004E63F8">
      <w:pPr>
        <w:pStyle w:val="AralkYok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8BD9BD" w14:textId="77777777" w:rsidR="004E63F8" w:rsidRDefault="004E63F8" w:rsidP="004E63F8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A006ACE" w14:textId="77777777" w:rsidR="004E63F8" w:rsidRPr="001A31F3" w:rsidRDefault="004E63F8" w:rsidP="004E63F8">
      <w:pPr>
        <w:pStyle w:val="AralkYok"/>
        <w:rPr>
          <w:rFonts w:ascii="Times New Roman" w:eastAsia="Times New Roman" w:hAnsi="Times New Roman" w:cs="Times New Roman"/>
          <w:sz w:val="8"/>
          <w:szCs w:val="8"/>
        </w:rPr>
      </w:pPr>
    </w:p>
    <w:p w14:paraId="7D0E6B9A" w14:textId="77777777" w:rsidR="004E63F8" w:rsidRPr="008A6AB6" w:rsidRDefault="004E63F8" w:rsidP="004E63F8">
      <w:pPr>
        <w:pStyle w:val="AralkYok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3996EF" w14:textId="62065EE2" w:rsidR="004E63F8" w:rsidRPr="004E63F8" w:rsidRDefault="004E63F8" w:rsidP="004E63F8">
      <w:pPr>
        <w:pStyle w:val="sorubilgisistili"/>
      </w:pPr>
      <w:r w:rsidRPr="005B3970">
        <w:t xml:space="preserve">   </w:t>
      </w:r>
      <w:r>
        <w:t xml:space="preserve">  </w:t>
      </w:r>
      <w:r w:rsidRPr="005B3970">
        <w:t xml:space="preserve">     </w:t>
      </w:r>
      <w:r w:rsidRPr="004E63F8">
        <w:t xml:space="preserve">Kur’an-ı Kerim’de adı çokça geçen peygamberlerden birisidir. </w:t>
      </w:r>
      <w:proofErr w:type="gramStart"/>
      <w:r w:rsidRPr="004E63F8">
        <w:t>Kudüs’te  doğmuş</w:t>
      </w:r>
      <w:proofErr w:type="gramEnd"/>
      <w:r w:rsidRPr="004E63F8">
        <w:t xml:space="preserve">  ve  yaşamıştır. </w:t>
      </w:r>
      <w:proofErr w:type="spellStart"/>
      <w:proofErr w:type="gramStart"/>
      <w:r w:rsidRPr="004E63F8">
        <w:t>İsrailoğulllarına</w:t>
      </w:r>
      <w:proofErr w:type="spellEnd"/>
      <w:r w:rsidRPr="004E63F8">
        <w:t xml:space="preserve">  peygamber</w:t>
      </w:r>
      <w:proofErr w:type="gramEnd"/>
      <w:r w:rsidRPr="004E63F8">
        <w:t xml:space="preserve">  olarak  gönderilmiştir. Kendisine  Zebur  adlı  ilahi kitap  </w:t>
      </w:r>
      <w:proofErr w:type="spellStart"/>
      <w:proofErr w:type="gramStart"/>
      <w:r w:rsidRPr="004E63F8">
        <w:t>verilmiştir.Mesleğinin</w:t>
      </w:r>
      <w:proofErr w:type="spellEnd"/>
      <w:proofErr w:type="gramEnd"/>
      <w:r w:rsidRPr="004E63F8">
        <w:t xml:space="preserve"> demircilik olduğu ve  demiri işleyip zırh yaptığı bilinmektedir. Gür ve güzel bir sesi </w:t>
      </w:r>
      <w:proofErr w:type="gramStart"/>
      <w:r w:rsidRPr="004E63F8">
        <w:t>olduğu  da</w:t>
      </w:r>
      <w:proofErr w:type="gramEnd"/>
      <w:r w:rsidRPr="004E63F8">
        <w:t xml:space="preserve"> söylenmektedir.  </w:t>
      </w:r>
    </w:p>
    <w:p w14:paraId="15600D05" w14:textId="77777777" w:rsidR="004E63F8" w:rsidRDefault="004E63F8" w:rsidP="004E63F8">
      <w:pPr>
        <w:pStyle w:val="SORUMETN"/>
      </w:pPr>
      <w:r w:rsidRPr="303FDBFA">
        <w:t xml:space="preserve"> </w:t>
      </w:r>
      <w:proofErr w:type="gramStart"/>
      <w:r>
        <w:t>Yukarıda  hakkında</w:t>
      </w:r>
      <w:proofErr w:type="gramEnd"/>
      <w:r>
        <w:t xml:space="preserve">  bilgi verilen Peygamberin adı nedir?  </w:t>
      </w:r>
      <w:proofErr w:type="gramStart"/>
      <w:r>
        <w:t>yazınız</w:t>
      </w:r>
      <w:proofErr w:type="gramEnd"/>
      <w:r>
        <w:t>.</w:t>
      </w:r>
      <w:r w:rsidRPr="303FDBFA">
        <w:t xml:space="preserve"> </w:t>
      </w:r>
      <w:r>
        <w:t xml:space="preserve"> </w:t>
      </w:r>
      <w:r w:rsidRPr="00916E0E">
        <w:t>(10 puan)</w:t>
      </w:r>
    </w:p>
    <w:p w14:paraId="20E02327" w14:textId="77777777" w:rsidR="004E63F8" w:rsidRPr="001F2FF3" w:rsidRDefault="004E63F8" w:rsidP="004E63F8">
      <w:pPr>
        <w:pStyle w:val="AralkYok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14:paraId="51B15AB2" w14:textId="231800FF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EAEEFB" w14:textId="51DF03CD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A1A99C" w14:textId="1BF4B338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C3467" w14:textId="3EC30AB7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7EEA44" w14:textId="2EEE201A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2406B" w14:textId="6E7DFA79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FED73C" w14:textId="58941AF2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DAA362" w14:textId="12BACEE8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A047C4" w14:textId="56EDE77E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D6BCF0" w14:textId="6C1B402A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798A8F" w14:textId="0DC5812B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7445D9" w14:textId="71A87DAE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F13C1A" w14:textId="77777777" w:rsidR="004E63F8" w:rsidRDefault="004E63F8" w:rsidP="004E63F8">
      <w:pPr>
        <w:pStyle w:val="AralkYok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B7855" w14:textId="77777777" w:rsidR="004E63F8" w:rsidRPr="001F2FF3" w:rsidRDefault="004E63F8" w:rsidP="004E63F8">
      <w:pPr>
        <w:pStyle w:val="AralkYok"/>
        <w:rPr>
          <w:rFonts w:ascii="Times New Roman" w:hAnsi="Times New Roman" w:cs="Times New Roman"/>
          <w:spacing w:val="6"/>
          <w:kern w:val="32"/>
          <w:sz w:val="4"/>
          <w:szCs w:val="4"/>
        </w:rPr>
      </w:pPr>
    </w:p>
    <w:p w14:paraId="376401E9" w14:textId="1F0C5ACF" w:rsidR="004E63F8" w:rsidRPr="000438C8" w:rsidRDefault="004E63F8" w:rsidP="004E63F8">
      <w:pPr>
        <w:pStyle w:val="SORUMETN"/>
        <w:rPr>
          <w:rFonts w:eastAsia="Times New Roman"/>
        </w:rPr>
      </w:pPr>
      <w:r>
        <w:t xml:space="preserve">Aşağıda ki “Rabbena Dualarının”  anlamlarında,  boş bırakılan </w:t>
      </w:r>
      <w:proofErr w:type="gramStart"/>
      <w:r>
        <w:t>yerleri  doldurunuz</w:t>
      </w:r>
      <w:proofErr w:type="gramEnd"/>
      <w:r w:rsidRPr="000438C8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5A260C">
        <w:rPr>
          <w:rFonts w:eastAsia="Times New Roman"/>
        </w:rPr>
        <w:t>(10 puan)</w:t>
      </w:r>
    </w:p>
    <w:p w14:paraId="12AA27DB" w14:textId="77777777" w:rsidR="004E63F8" w:rsidRPr="000438C8" w:rsidRDefault="004E63F8" w:rsidP="004E63F8">
      <w:pPr>
        <w:pStyle w:val="AralkYok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24C7B8BA" w14:textId="77777777" w:rsidR="004E63F8" w:rsidRPr="004E63F8" w:rsidRDefault="004E63F8" w:rsidP="004E63F8">
      <w:pPr>
        <w:pStyle w:val="sorubilgisistili"/>
        <w:spacing w:line="480" w:lineRule="auto"/>
      </w:pPr>
      <w:proofErr w:type="spellStart"/>
      <w:r w:rsidRPr="004E63F8">
        <w:t>Rabb’imiz</w:t>
      </w:r>
      <w:proofErr w:type="spellEnd"/>
      <w:r w:rsidRPr="004E63F8">
        <w:t xml:space="preserve">! Bize dünyada da ahirette de  </w:t>
      </w:r>
      <w:proofErr w:type="gramStart"/>
      <w:r w:rsidRPr="004E63F8">
        <w:t>………………..</w:t>
      </w:r>
      <w:proofErr w:type="gramEnd"/>
      <w:r w:rsidRPr="004E63F8">
        <w:t xml:space="preserve"> </w:t>
      </w:r>
      <w:proofErr w:type="gramStart"/>
      <w:r w:rsidRPr="004E63F8">
        <w:t>ver</w:t>
      </w:r>
      <w:proofErr w:type="gramEnd"/>
      <w:r w:rsidRPr="004E63F8">
        <w:t xml:space="preserve">.  Bizi, cehennem azabından koru. </w:t>
      </w:r>
    </w:p>
    <w:p w14:paraId="77095C4B" w14:textId="1C3A7E5A" w:rsidR="002D31AD" w:rsidRDefault="004E63F8" w:rsidP="004E63F8">
      <w:pPr>
        <w:pStyle w:val="sorubilgisistili"/>
        <w:spacing w:line="480" w:lineRule="auto"/>
      </w:pPr>
      <w:proofErr w:type="spellStart"/>
      <w:r w:rsidRPr="004E63F8">
        <w:t>Rabb’imiz</w:t>
      </w:r>
      <w:proofErr w:type="spellEnd"/>
      <w:r w:rsidRPr="004E63F8">
        <w:t xml:space="preserve">! Ahirette  hesabın  görüleceği  gün  beni, </w:t>
      </w:r>
      <w:proofErr w:type="spellStart"/>
      <w:r w:rsidRPr="004E63F8">
        <w:t>annnemi</w:t>
      </w:r>
      <w:proofErr w:type="spellEnd"/>
      <w:r w:rsidRPr="004E63F8">
        <w:t xml:space="preserve">, babamı ve müminleri </w:t>
      </w:r>
      <w:proofErr w:type="gramStart"/>
      <w:r>
        <w:t>………………</w:t>
      </w:r>
      <w:proofErr w:type="gramEnd"/>
      <w:r>
        <w:t xml:space="preserve"> 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14493B8" w:rsidR="00096985" w:rsidRDefault="00096985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6EE40090" w:rsidR="00E709B5" w:rsidRDefault="00B55F14">
      <w:pPr>
        <w:rPr>
          <w:rFonts w:cstheme="minorHAnsi"/>
          <w:sz w:val="24"/>
          <w:szCs w:val="24"/>
        </w:rPr>
      </w:pPr>
      <w:bookmarkStart w:id="2" w:name="_GoBack"/>
      <w:bookmarkEnd w:id="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77C3E" w14:textId="77777777" w:rsidR="00877B82" w:rsidRDefault="00877B82" w:rsidP="00ED544D">
      <w:pPr>
        <w:spacing w:after="0" w:line="240" w:lineRule="auto"/>
      </w:pPr>
      <w:r>
        <w:separator/>
      </w:r>
    </w:p>
  </w:endnote>
  <w:endnote w:type="continuationSeparator" w:id="0">
    <w:p w14:paraId="0C06DB5D" w14:textId="77777777" w:rsidR="00877B82" w:rsidRDefault="00877B8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F4C11" w14:textId="77777777" w:rsidR="00877B82" w:rsidRDefault="00877B82" w:rsidP="00ED544D">
      <w:pPr>
        <w:spacing w:after="0" w:line="240" w:lineRule="auto"/>
      </w:pPr>
      <w:r>
        <w:separator/>
      </w:r>
    </w:p>
  </w:footnote>
  <w:footnote w:type="continuationSeparator" w:id="0">
    <w:p w14:paraId="6651685F" w14:textId="77777777" w:rsidR="00877B82" w:rsidRDefault="00877B8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64077B"/>
    <w:multiLevelType w:val="hybridMultilevel"/>
    <w:tmpl w:val="4C2491D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4E63F8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B82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4E63F8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  <w:rsid w:val="004E6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AB45E-DFD7-4BE8-9DDF-95DD003E6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7</TotalTime>
  <Pages>5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2024-11-28T10:29:00Z</dcterms:created>
  <dcterms:modified xsi:type="dcterms:W3CDTF">2024-11-28T10:29:00Z</dcterms:modified>
</cp:coreProperties>
</file>