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04B6F0AE" w:rsidR="00151DA8" w:rsidRDefault="00E72F61" w:rsidP="00151DA8">
            <w:pPr>
              <w:pStyle w:val="AIKMETN"/>
              <w:spacing w:before="0" w:after="0"/>
              <w:ind w:left="0" w:firstLine="0"/>
              <w:jc w:val="center"/>
            </w:pPr>
            <w:r>
              <w:rPr>
                <w:rFonts w:asciiTheme="minorHAnsi" w:hAnsiTheme="minorHAnsi"/>
                <w:b/>
                <w:iCs/>
                <w:sz w:val="24"/>
                <w:szCs w:val="24"/>
              </w:rPr>
              <w:t>5</w:t>
            </w:r>
            <w:r w:rsidR="00151DA8" w:rsidRPr="000E4DCF">
              <w:rPr>
                <w:rFonts w:asciiTheme="minorHAnsi" w:hAnsiTheme="minorHAnsi"/>
                <w:b/>
                <w:iCs/>
                <w:sz w:val="24"/>
                <w:szCs w:val="24"/>
              </w:rPr>
              <w:t xml:space="preserve">. Sınıf </w:t>
            </w:r>
            <w:r w:rsidR="00D8357C">
              <w:rPr>
                <w:rFonts w:asciiTheme="minorHAnsi" w:hAnsiTheme="minorHAnsi"/>
                <w:b/>
                <w:iCs/>
                <w:sz w:val="24"/>
                <w:szCs w:val="24"/>
              </w:rPr>
              <w:t>1</w:t>
            </w:r>
            <w:r w:rsidR="00151DA8" w:rsidRPr="000E4DCF">
              <w:rPr>
                <w:rFonts w:asciiTheme="minorHAnsi" w:hAnsiTheme="minorHAnsi"/>
                <w:b/>
                <w:iCs/>
                <w:sz w:val="24"/>
                <w:szCs w:val="24"/>
              </w:rPr>
              <w:t xml:space="preserve">.Dönem </w:t>
            </w:r>
            <w:r w:rsidR="00D8357C">
              <w:rPr>
                <w:rFonts w:asciiTheme="minorHAnsi" w:hAnsiTheme="minorHAnsi"/>
                <w:b/>
                <w:iCs/>
                <w:sz w:val="24"/>
                <w:szCs w:val="24"/>
              </w:rPr>
              <w:t>2</w:t>
            </w:r>
            <w:r w:rsidR="00151DA8" w:rsidRPr="000E4DCF">
              <w:rPr>
                <w:rFonts w:asciiTheme="minorHAnsi" w:hAnsiTheme="minorHAnsi"/>
                <w:b/>
                <w:iCs/>
                <w:sz w:val="24"/>
                <w:szCs w:val="24"/>
              </w:rPr>
              <w:t xml:space="preserve">. Yazılı / </w:t>
            </w:r>
            <w:r w:rsidR="004B7921">
              <w:rPr>
                <w:rFonts w:asciiTheme="minorHAnsi" w:hAnsiTheme="minorHAnsi"/>
                <w:b/>
                <w:iCs/>
                <w:sz w:val="24"/>
                <w:szCs w:val="24"/>
              </w:rPr>
              <w:t>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p w14:paraId="78F8A268" w14:textId="77777777" w:rsidR="0097115B" w:rsidRDefault="0097115B" w:rsidP="0097115B">
      <w:pPr>
        <w:pStyle w:val="sorubilgisistili"/>
      </w:pPr>
      <w:r>
        <w:t>Onun Allah’a (</w:t>
      </w:r>
      <w:proofErr w:type="spellStart"/>
      <w:r>
        <w:t>c.c</w:t>
      </w:r>
      <w:proofErr w:type="spellEnd"/>
      <w:r>
        <w:t>.) sa</w:t>
      </w:r>
      <w:r>
        <w:softHyphen/>
        <w:t>mimiyetle inanması, cömertliği ve Allah’a (</w:t>
      </w:r>
      <w:proofErr w:type="spellStart"/>
      <w:r>
        <w:t>c.c</w:t>
      </w:r>
      <w:proofErr w:type="spellEnd"/>
      <w:r>
        <w:t>.) teslimiyeti tüm inananlar için güzel örneklerdir. Kur’an-ı Kerim’de kendisinden en çok söz edilen peygamber</w:t>
      </w:r>
      <w:r>
        <w:softHyphen/>
        <w:t>lerden biridir. Hayatında örnek alacağımız çok şey vardır. Onun Allah’a (</w:t>
      </w:r>
      <w:proofErr w:type="spellStart"/>
      <w:r>
        <w:t>c.c</w:t>
      </w:r>
      <w:proofErr w:type="spellEnd"/>
      <w:r>
        <w:t>.) sa</w:t>
      </w:r>
      <w:r>
        <w:softHyphen/>
        <w:t>mimiyetle inanması, cömertliği ve Allah’a (</w:t>
      </w:r>
      <w:proofErr w:type="spellStart"/>
      <w:r>
        <w:t>c.c</w:t>
      </w:r>
      <w:proofErr w:type="spellEnd"/>
      <w:r>
        <w:t xml:space="preserve">.) teslimiyeti tüm inananlar için güzel örneklerdir. </w:t>
      </w:r>
      <w:proofErr w:type="spellStart"/>
      <w:r>
        <w:t>tevhid</w:t>
      </w:r>
      <w:proofErr w:type="spellEnd"/>
      <w:r>
        <w:t xml:space="preserve"> mücadelesinden hiçbir zaman vazgeçmemiş yaşadığı her yerde insanları tevhide çağırmaya devam etmiştir. Kâbe, İslam dinin en önemli sembollerinden biridir. Müslümanlar her namazda ona yönelirler. Ayrıca hac ve umre ibadeti yapılırken Kâbe’nin etrafı tavaf edilir. Nemrut ile mücadele etmiştir.</w:t>
      </w:r>
    </w:p>
    <w:p w14:paraId="757B6471" w14:textId="3BDC13CF" w:rsidR="0097115B" w:rsidRPr="0097115B" w:rsidRDefault="0097115B" w:rsidP="0097115B">
      <w:pPr>
        <w:pStyle w:val="SORUMETN"/>
      </w:pPr>
      <w:r w:rsidRPr="0097115B">
        <w:t xml:space="preserve">Yukarıdaki parçada hakkında bilgi verilen peygamberin </w:t>
      </w:r>
      <w:proofErr w:type="gramStart"/>
      <w:r w:rsidRPr="0097115B">
        <w:t>ismini  yazınız</w:t>
      </w:r>
      <w:proofErr w:type="gramEnd"/>
      <w:r w:rsidRPr="0097115B">
        <w:t>?(10 PUAN)</w:t>
      </w:r>
    </w:p>
    <w:p w14:paraId="19C93C36" w14:textId="77777777" w:rsidR="0097115B" w:rsidRDefault="0097115B" w:rsidP="0097115B">
      <w:pPr>
        <w:spacing w:after="0"/>
        <w:rPr>
          <w:rFonts w:ascii="Comic Sans MS" w:hAnsi="Comic Sans MS" w:cstheme="minorHAnsi"/>
          <w:b/>
          <w:bCs/>
          <w:color w:val="000000"/>
          <w:lang w:val="en-US"/>
        </w:rPr>
      </w:pPr>
    </w:p>
    <w:p w14:paraId="5817B284" w14:textId="7A183DA7" w:rsidR="0097115B" w:rsidRDefault="0097115B" w:rsidP="0097115B">
      <w:pPr>
        <w:spacing w:after="0"/>
        <w:rPr>
          <w:rFonts w:eastAsia="Times New Roman" w:cstheme="minorHAnsi"/>
          <w:b/>
          <w:bCs/>
          <w:color w:val="000000"/>
        </w:rPr>
      </w:pPr>
    </w:p>
    <w:p w14:paraId="0F021859" w14:textId="77777777" w:rsidR="0097115B" w:rsidRDefault="0097115B" w:rsidP="0097115B">
      <w:pPr>
        <w:spacing w:after="0"/>
        <w:rPr>
          <w:rFonts w:eastAsia="Times New Roman" w:cstheme="minorHAnsi"/>
          <w:b/>
          <w:bCs/>
          <w:color w:val="000000"/>
        </w:rPr>
      </w:pPr>
    </w:p>
    <w:p w14:paraId="3C95277B" w14:textId="77777777" w:rsidR="0097115B" w:rsidRDefault="0097115B" w:rsidP="0097115B">
      <w:pPr>
        <w:spacing w:after="0"/>
        <w:rPr>
          <w:rFonts w:eastAsia="Times New Roman" w:cstheme="minorHAnsi"/>
          <w:b/>
          <w:bCs/>
          <w:color w:val="000000"/>
        </w:rPr>
      </w:pPr>
    </w:p>
    <w:p w14:paraId="2028560F" w14:textId="77777777" w:rsidR="0097115B" w:rsidRDefault="0097115B" w:rsidP="0097115B">
      <w:pPr>
        <w:spacing w:after="0"/>
        <w:rPr>
          <w:rFonts w:eastAsiaTheme="minorEastAsia" w:cstheme="minorHAnsi"/>
          <w:b/>
        </w:rPr>
      </w:pPr>
    </w:p>
    <w:p w14:paraId="467A4AB3" w14:textId="04F0B3FC" w:rsidR="0097115B" w:rsidRPr="0097115B" w:rsidRDefault="0097115B" w:rsidP="0097115B">
      <w:pPr>
        <w:pStyle w:val="SORUMETN"/>
      </w:pPr>
      <w:r w:rsidRPr="0097115B">
        <w:t>İhlas suresi okunuş ve anlamını yazınız? (10 puan)</w:t>
      </w:r>
    </w:p>
    <w:p w14:paraId="5C909948" w14:textId="41187ADE" w:rsidR="0097115B" w:rsidRDefault="0097115B" w:rsidP="0097115B">
      <w:pPr>
        <w:pStyle w:val="Default"/>
        <w:jc w:val="both"/>
        <w:rPr>
          <w:rFonts w:ascii="Open Sans" w:hAnsi="Open Sans" w:cs="Open Sans"/>
          <w:sz w:val="23"/>
          <w:szCs w:val="23"/>
        </w:rPr>
      </w:pPr>
    </w:p>
    <w:p w14:paraId="632E60AD" w14:textId="053FB860" w:rsidR="0097115B" w:rsidRDefault="0097115B" w:rsidP="0097115B">
      <w:pPr>
        <w:pStyle w:val="Default"/>
        <w:jc w:val="both"/>
        <w:rPr>
          <w:rFonts w:ascii="Open Sans" w:hAnsi="Open Sans" w:cs="Open Sans"/>
          <w:sz w:val="23"/>
          <w:szCs w:val="23"/>
        </w:rPr>
      </w:pPr>
    </w:p>
    <w:p w14:paraId="7890E116" w14:textId="6917FB41" w:rsidR="0097115B" w:rsidRDefault="0097115B" w:rsidP="0097115B">
      <w:pPr>
        <w:pStyle w:val="Default"/>
        <w:jc w:val="both"/>
        <w:rPr>
          <w:rFonts w:ascii="Open Sans" w:hAnsi="Open Sans" w:cs="Open Sans"/>
          <w:sz w:val="23"/>
          <w:szCs w:val="23"/>
        </w:rPr>
      </w:pPr>
    </w:p>
    <w:p w14:paraId="580EECF7" w14:textId="4FA59F57" w:rsidR="0097115B" w:rsidRDefault="0097115B" w:rsidP="0097115B">
      <w:pPr>
        <w:pStyle w:val="Default"/>
        <w:jc w:val="both"/>
        <w:rPr>
          <w:rFonts w:ascii="Open Sans" w:hAnsi="Open Sans" w:cs="Open Sans"/>
          <w:sz w:val="23"/>
          <w:szCs w:val="23"/>
        </w:rPr>
      </w:pPr>
    </w:p>
    <w:p w14:paraId="1FDE9DC1" w14:textId="3A56C417" w:rsidR="0097115B" w:rsidRDefault="0097115B" w:rsidP="0097115B">
      <w:pPr>
        <w:pStyle w:val="Default"/>
        <w:jc w:val="both"/>
        <w:rPr>
          <w:rFonts w:ascii="Open Sans" w:hAnsi="Open Sans" w:cs="Open Sans"/>
          <w:sz w:val="23"/>
          <w:szCs w:val="23"/>
        </w:rPr>
      </w:pPr>
    </w:p>
    <w:p w14:paraId="2DAD6B11" w14:textId="70F1344E" w:rsidR="0097115B" w:rsidRDefault="0097115B" w:rsidP="0097115B">
      <w:pPr>
        <w:pStyle w:val="Default"/>
        <w:jc w:val="both"/>
        <w:rPr>
          <w:rFonts w:ascii="Open Sans" w:hAnsi="Open Sans" w:cs="Open Sans"/>
          <w:sz w:val="23"/>
          <w:szCs w:val="23"/>
        </w:rPr>
      </w:pPr>
    </w:p>
    <w:p w14:paraId="707078F6" w14:textId="25DD7379" w:rsidR="0097115B" w:rsidRDefault="0097115B" w:rsidP="0097115B">
      <w:pPr>
        <w:pStyle w:val="Default"/>
        <w:jc w:val="both"/>
        <w:rPr>
          <w:rFonts w:ascii="Open Sans" w:hAnsi="Open Sans" w:cs="Open Sans"/>
          <w:sz w:val="23"/>
          <w:szCs w:val="23"/>
        </w:rPr>
      </w:pPr>
    </w:p>
    <w:p w14:paraId="3BA3B768" w14:textId="12BFF171" w:rsidR="0097115B" w:rsidRDefault="0097115B" w:rsidP="0097115B">
      <w:pPr>
        <w:pStyle w:val="Default"/>
        <w:jc w:val="both"/>
        <w:rPr>
          <w:rFonts w:ascii="Open Sans" w:hAnsi="Open Sans" w:cs="Open Sans"/>
          <w:sz w:val="23"/>
          <w:szCs w:val="23"/>
        </w:rPr>
      </w:pPr>
    </w:p>
    <w:p w14:paraId="689E3BAA" w14:textId="1963CAC4" w:rsidR="0097115B" w:rsidRDefault="0097115B" w:rsidP="0097115B">
      <w:pPr>
        <w:pStyle w:val="Default"/>
        <w:jc w:val="both"/>
        <w:rPr>
          <w:rFonts w:ascii="Open Sans" w:hAnsi="Open Sans" w:cs="Open Sans"/>
          <w:sz w:val="23"/>
          <w:szCs w:val="23"/>
        </w:rPr>
      </w:pPr>
    </w:p>
    <w:p w14:paraId="24668B29" w14:textId="0CF56217" w:rsidR="0097115B" w:rsidRDefault="0097115B" w:rsidP="0097115B">
      <w:pPr>
        <w:pStyle w:val="Default"/>
        <w:jc w:val="both"/>
        <w:rPr>
          <w:rFonts w:ascii="Open Sans" w:hAnsi="Open Sans" w:cs="Open Sans"/>
          <w:sz w:val="23"/>
          <w:szCs w:val="23"/>
        </w:rPr>
      </w:pPr>
    </w:p>
    <w:p w14:paraId="3CC0B6B1" w14:textId="482D6FD4" w:rsidR="0097115B" w:rsidRDefault="0097115B" w:rsidP="0097115B">
      <w:pPr>
        <w:pStyle w:val="Default"/>
        <w:jc w:val="both"/>
        <w:rPr>
          <w:rFonts w:ascii="Open Sans" w:hAnsi="Open Sans" w:cs="Open Sans"/>
          <w:sz w:val="23"/>
          <w:szCs w:val="23"/>
        </w:rPr>
      </w:pPr>
    </w:p>
    <w:p w14:paraId="1227F574" w14:textId="22002A06" w:rsidR="0097115B" w:rsidRDefault="0097115B" w:rsidP="0097115B">
      <w:pPr>
        <w:pStyle w:val="Default"/>
        <w:jc w:val="both"/>
        <w:rPr>
          <w:rFonts w:ascii="Open Sans" w:hAnsi="Open Sans" w:cs="Open Sans"/>
          <w:sz w:val="23"/>
          <w:szCs w:val="23"/>
        </w:rPr>
      </w:pPr>
    </w:p>
    <w:p w14:paraId="7B58FB92" w14:textId="1FB8169D" w:rsidR="0097115B" w:rsidRDefault="0097115B" w:rsidP="0097115B">
      <w:pPr>
        <w:pStyle w:val="Default"/>
        <w:jc w:val="both"/>
        <w:rPr>
          <w:rFonts w:ascii="Open Sans" w:hAnsi="Open Sans" w:cs="Open Sans"/>
          <w:sz w:val="23"/>
          <w:szCs w:val="23"/>
        </w:rPr>
      </w:pPr>
    </w:p>
    <w:p w14:paraId="74484133" w14:textId="77C44317" w:rsidR="0097115B" w:rsidRDefault="0097115B" w:rsidP="0097115B">
      <w:pPr>
        <w:pStyle w:val="Default"/>
        <w:jc w:val="both"/>
        <w:rPr>
          <w:rFonts w:ascii="Open Sans" w:hAnsi="Open Sans" w:cs="Open Sans"/>
          <w:sz w:val="23"/>
          <w:szCs w:val="23"/>
        </w:rPr>
      </w:pPr>
      <w:r>
        <w:rPr>
          <w:rFonts w:ascii="Open Sans" w:hAnsi="Open Sans" w:cs="Open Sans"/>
          <w:sz w:val="23"/>
          <w:szCs w:val="23"/>
        </w:rPr>
        <w:t xml:space="preserve">   </w:t>
      </w:r>
    </w:p>
    <w:p w14:paraId="524171DE" w14:textId="33BA41F8" w:rsidR="0097115B" w:rsidRDefault="0097115B" w:rsidP="0097115B">
      <w:pPr>
        <w:pStyle w:val="Default"/>
        <w:jc w:val="both"/>
        <w:rPr>
          <w:rFonts w:ascii="Open Sans" w:hAnsi="Open Sans" w:cs="Open Sans"/>
          <w:sz w:val="23"/>
          <w:szCs w:val="23"/>
        </w:rPr>
      </w:pPr>
    </w:p>
    <w:p w14:paraId="24E69E33" w14:textId="3E4FC56C" w:rsidR="0097115B" w:rsidRDefault="0097115B" w:rsidP="0097115B">
      <w:pPr>
        <w:pStyle w:val="Default"/>
        <w:jc w:val="both"/>
        <w:rPr>
          <w:rFonts w:ascii="Open Sans" w:hAnsi="Open Sans" w:cs="Open Sans"/>
          <w:sz w:val="23"/>
          <w:szCs w:val="23"/>
        </w:rPr>
      </w:pPr>
    </w:p>
    <w:p w14:paraId="1555913C" w14:textId="0EB16BD7" w:rsidR="0097115B" w:rsidRDefault="0097115B" w:rsidP="0097115B">
      <w:pPr>
        <w:pStyle w:val="Default"/>
        <w:jc w:val="both"/>
        <w:rPr>
          <w:rFonts w:ascii="Open Sans" w:hAnsi="Open Sans" w:cs="Open Sans"/>
          <w:sz w:val="23"/>
          <w:szCs w:val="23"/>
        </w:rPr>
      </w:pPr>
    </w:p>
    <w:p w14:paraId="4782BDB2" w14:textId="7DB41E0B" w:rsidR="0097115B" w:rsidRDefault="0097115B" w:rsidP="0097115B">
      <w:pPr>
        <w:pStyle w:val="Default"/>
        <w:jc w:val="both"/>
        <w:rPr>
          <w:rFonts w:ascii="Open Sans" w:hAnsi="Open Sans" w:cs="Open Sans"/>
          <w:sz w:val="23"/>
          <w:szCs w:val="23"/>
        </w:rPr>
      </w:pPr>
    </w:p>
    <w:p w14:paraId="42AFD1C0" w14:textId="6E0E79EE" w:rsidR="0097115B" w:rsidRDefault="0097115B" w:rsidP="0097115B">
      <w:pPr>
        <w:pStyle w:val="Default"/>
        <w:jc w:val="both"/>
        <w:rPr>
          <w:rFonts w:ascii="Open Sans" w:hAnsi="Open Sans" w:cs="Open Sans"/>
          <w:sz w:val="23"/>
          <w:szCs w:val="23"/>
        </w:rPr>
      </w:pPr>
    </w:p>
    <w:p w14:paraId="32553A58" w14:textId="77777777" w:rsidR="0097115B" w:rsidRDefault="0097115B" w:rsidP="0097115B">
      <w:pPr>
        <w:pStyle w:val="Default"/>
        <w:jc w:val="both"/>
        <w:rPr>
          <w:rFonts w:ascii="Open Sans" w:hAnsi="Open Sans" w:cs="Open Sans"/>
          <w:sz w:val="23"/>
          <w:szCs w:val="23"/>
        </w:rPr>
      </w:pPr>
    </w:p>
    <w:p w14:paraId="0AAC1DFC" w14:textId="21357E79" w:rsidR="0097115B" w:rsidRPr="0097115B" w:rsidRDefault="0097115B" w:rsidP="0097115B">
      <w:pPr>
        <w:pStyle w:val="SORUMETN"/>
      </w:pPr>
      <w:r w:rsidRPr="0097115B">
        <w:t>Oruç kimlere farzdır? Yazınız.(10 puan)</w:t>
      </w:r>
    </w:p>
    <w:p w14:paraId="08070220" w14:textId="77777777" w:rsidR="0097115B" w:rsidRDefault="0097115B" w:rsidP="0097115B">
      <w:pPr>
        <w:pStyle w:val="Default"/>
        <w:jc w:val="both"/>
        <w:rPr>
          <w:rFonts w:ascii="Comic Sans MS" w:hAnsi="Comic Sans MS" w:cs="Open Sans"/>
          <w:b/>
          <w:sz w:val="22"/>
          <w:szCs w:val="22"/>
        </w:rPr>
      </w:pPr>
    </w:p>
    <w:p w14:paraId="0FE9343C" w14:textId="3C688EBB" w:rsidR="0097115B" w:rsidRDefault="0097115B" w:rsidP="0097115B">
      <w:pPr>
        <w:pStyle w:val="Default"/>
        <w:jc w:val="both"/>
        <w:rPr>
          <w:rFonts w:ascii="Comic Sans MS" w:hAnsi="Comic Sans MS" w:cs="Open Sans"/>
          <w:sz w:val="22"/>
          <w:szCs w:val="22"/>
        </w:rPr>
      </w:pPr>
    </w:p>
    <w:p w14:paraId="12386BBC" w14:textId="1989CFEF" w:rsidR="0097115B" w:rsidRDefault="0097115B" w:rsidP="0097115B">
      <w:pPr>
        <w:pStyle w:val="Default"/>
        <w:jc w:val="both"/>
        <w:rPr>
          <w:rFonts w:ascii="Comic Sans MS" w:hAnsi="Comic Sans MS" w:cs="Open Sans"/>
          <w:sz w:val="22"/>
          <w:szCs w:val="22"/>
        </w:rPr>
      </w:pPr>
    </w:p>
    <w:p w14:paraId="56FAC5FC" w14:textId="6D8A3D4B" w:rsidR="0097115B" w:rsidRDefault="0097115B" w:rsidP="0097115B">
      <w:pPr>
        <w:pStyle w:val="Default"/>
        <w:jc w:val="both"/>
        <w:rPr>
          <w:rFonts w:ascii="Comic Sans MS" w:hAnsi="Comic Sans MS" w:cs="Open Sans"/>
          <w:sz w:val="22"/>
          <w:szCs w:val="22"/>
        </w:rPr>
      </w:pPr>
    </w:p>
    <w:p w14:paraId="6B5E63E6" w14:textId="77777777" w:rsidR="0097115B" w:rsidRDefault="0097115B" w:rsidP="0097115B">
      <w:pPr>
        <w:pStyle w:val="Default"/>
        <w:jc w:val="both"/>
        <w:rPr>
          <w:rFonts w:ascii="Comic Sans MS" w:hAnsi="Comic Sans MS" w:cs="Open Sans"/>
          <w:sz w:val="22"/>
          <w:szCs w:val="22"/>
        </w:rPr>
      </w:pPr>
    </w:p>
    <w:p w14:paraId="651EBF70" w14:textId="77777777" w:rsidR="0097115B" w:rsidRDefault="0097115B" w:rsidP="0097115B">
      <w:pPr>
        <w:pStyle w:val="sorubilgisistili"/>
        <w:rPr>
          <w:rFonts w:cs="Tahoma"/>
          <w:b/>
          <w:bCs/>
          <w:sz w:val="22"/>
          <w:szCs w:val="22"/>
        </w:rPr>
      </w:pPr>
      <w:r>
        <w:rPr>
          <w:rFonts w:cstheme="minorHAnsi"/>
          <w:b/>
          <w:bCs/>
          <w:shd w:val="clear" w:color="auto" w:fill="FFFFFF"/>
        </w:rPr>
        <w:t xml:space="preserve">Şeyma </w:t>
      </w:r>
      <w:r>
        <w:rPr>
          <w:rStyle w:val="Gl"/>
          <w:rFonts w:ascii="Comic Sans MS" w:hAnsi="Comic Sans MS" w:cstheme="minorHAnsi"/>
          <w:color w:val="000000"/>
          <w:shd w:val="clear" w:color="auto" w:fill="FFFFFF"/>
        </w:rPr>
        <w:t xml:space="preserve"> Ramazan’da </w:t>
      </w:r>
      <w:r>
        <w:rPr>
          <w:shd w:val="clear" w:color="auto" w:fill="FFFFFF"/>
        </w:rPr>
        <w:t>hasta olmuştu. Oruç tutamadığı için çok üzgündü. Annesi üzülme kızım tutamadığın oruçlarını iyileşince Ramazandan sonra tutarsın dedi</w:t>
      </w:r>
      <w:r>
        <w:rPr>
          <w:rFonts w:eastAsia="Tahoma"/>
          <w:b/>
          <w:bCs/>
        </w:rPr>
        <w:t>.</w:t>
      </w:r>
    </w:p>
    <w:p w14:paraId="4BD4DCB7" w14:textId="3BEE7987" w:rsidR="0097115B" w:rsidRPr="0097115B" w:rsidRDefault="0097115B" w:rsidP="0097115B">
      <w:pPr>
        <w:pStyle w:val="SORUMETN"/>
      </w:pPr>
      <w:proofErr w:type="gramStart"/>
      <w:r w:rsidRPr="0097115B">
        <w:t>Şeyma  iyileşince</w:t>
      </w:r>
      <w:proofErr w:type="gramEnd"/>
      <w:r w:rsidRPr="0097115B">
        <w:t xml:space="preserve"> tutması gereken orucun adını yazınız? (10 puan)</w:t>
      </w:r>
    </w:p>
    <w:p w14:paraId="5E0BB3D4" w14:textId="01FEB6B8" w:rsidR="0097115B" w:rsidRDefault="0097115B" w:rsidP="0097115B">
      <w:pPr>
        <w:pStyle w:val="Default"/>
        <w:jc w:val="both"/>
        <w:rPr>
          <w:rFonts w:ascii="Comic Sans MS" w:hAnsi="Comic Sans MS" w:cs="Open Sans"/>
          <w:sz w:val="22"/>
          <w:szCs w:val="22"/>
        </w:rPr>
      </w:pPr>
    </w:p>
    <w:p w14:paraId="23B45722" w14:textId="587F8639" w:rsidR="0097115B" w:rsidRDefault="0097115B" w:rsidP="0097115B">
      <w:pPr>
        <w:pStyle w:val="Default"/>
        <w:jc w:val="both"/>
        <w:rPr>
          <w:rFonts w:ascii="Comic Sans MS" w:hAnsi="Comic Sans MS" w:cs="Open Sans"/>
          <w:sz w:val="22"/>
          <w:szCs w:val="22"/>
        </w:rPr>
      </w:pPr>
    </w:p>
    <w:p w14:paraId="2F4D2581" w14:textId="3DA495D0" w:rsidR="0097115B" w:rsidRDefault="0097115B" w:rsidP="0097115B">
      <w:pPr>
        <w:pStyle w:val="Default"/>
        <w:jc w:val="both"/>
        <w:rPr>
          <w:rFonts w:ascii="Comic Sans MS" w:hAnsi="Comic Sans MS" w:cs="Open Sans"/>
          <w:sz w:val="22"/>
          <w:szCs w:val="22"/>
        </w:rPr>
      </w:pPr>
    </w:p>
    <w:p w14:paraId="6E141F22" w14:textId="14FB3BA3" w:rsidR="0097115B" w:rsidRDefault="0097115B" w:rsidP="0097115B">
      <w:pPr>
        <w:pStyle w:val="Default"/>
        <w:jc w:val="both"/>
        <w:rPr>
          <w:rFonts w:ascii="Comic Sans MS" w:hAnsi="Comic Sans MS" w:cs="Open Sans"/>
          <w:sz w:val="22"/>
          <w:szCs w:val="22"/>
        </w:rPr>
      </w:pPr>
    </w:p>
    <w:p w14:paraId="052B9F6E" w14:textId="77777777" w:rsidR="0097115B" w:rsidRDefault="0097115B" w:rsidP="0097115B">
      <w:pPr>
        <w:pStyle w:val="Default"/>
        <w:jc w:val="both"/>
        <w:rPr>
          <w:rFonts w:ascii="Comic Sans MS" w:hAnsi="Comic Sans MS" w:cs="Open Sans"/>
          <w:sz w:val="22"/>
          <w:szCs w:val="22"/>
        </w:rPr>
      </w:pPr>
    </w:p>
    <w:p w14:paraId="4024401B" w14:textId="77777777" w:rsidR="0097115B" w:rsidRDefault="0097115B" w:rsidP="0097115B">
      <w:pPr>
        <w:pStyle w:val="Default"/>
        <w:jc w:val="both"/>
        <w:rPr>
          <w:rFonts w:ascii="Comic Sans MS" w:hAnsi="Comic Sans MS" w:cs="Open Sans"/>
          <w:sz w:val="22"/>
          <w:szCs w:val="22"/>
        </w:rPr>
      </w:pPr>
    </w:p>
    <w:p w14:paraId="49BC2DAA" w14:textId="20FF68EE" w:rsidR="0097115B" w:rsidRPr="0097115B" w:rsidRDefault="0097115B" w:rsidP="0097115B">
      <w:pPr>
        <w:pStyle w:val="SORUMETN"/>
      </w:pPr>
      <w:r w:rsidRPr="0097115B">
        <w:t xml:space="preserve">Niçin oruç tutarız? </w:t>
      </w:r>
      <w:proofErr w:type="spellStart"/>
      <w:proofErr w:type="gramStart"/>
      <w:r w:rsidRPr="0097115B">
        <w:t>Yazınız.En</w:t>
      </w:r>
      <w:proofErr w:type="spellEnd"/>
      <w:proofErr w:type="gramEnd"/>
      <w:r w:rsidRPr="0097115B">
        <w:t xml:space="preserve"> az 5 madde yazınız.(10 puan)</w:t>
      </w:r>
    </w:p>
    <w:p w14:paraId="5330B523" w14:textId="46B8FDD2" w:rsidR="0097115B" w:rsidRDefault="0097115B" w:rsidP="0097115B">
      <w:pPr>
        <w:pStyle w:val="Default"/>
        <w:jc w:val="both"/>
        <w:rPr>
          <w:rFonts w:ascii="Comic Sans MS" w:hAnsi="Comic Sans MS" w:cs="Open Sans"/>
          <w:sz w:val="22"/>
          <w:szCs w:val="22"/>
        </w:rPr>
      </w:pPr>
    </w:p>
    <w:p w14:paraId="41EE2998" w14:textId="68BE90EC" w:rsidR="0097115B" w:rsidRDefault="0097115B" w:rsidP="0097115B">
      <w:pPr>
        <w:pStyle w:val="Default"/>
        <w:jc w:val="both"/>
        <w:rPr>
          <w:rFonts w:ascii="Comic Sans MS" w:hAnsi="Comic Sans MS" w:cs="Open Sans"/>
          <w:sz w:val="22"/>
          <w:szCs w:val="22"/>
        </w:rPr>
      </w:pPr>
    </w:p>
    <w:p w14:paraId="71CA8C5E" w14:textId="0277DBCD" w:rsidR="0097115B" w:rsidRDefault="0097115B" w:rsidP="0097115B">
      <w:pPr>
        <w:pStyle w:val="Default"/>
        <w:jc w:val="both"/>
        <w:rPr>
          <w:rFonts w:ascii="Comic Sans MS" w:hAnsi="Comic Sans MS" w:cs="Open Sans"/>
          <w:sz w:val="22"/>
          <w:szCs w:val="22"/>
        </w:rPr>
      </w:pPr>
    </w:p>
    <w:p w14:paraId="4B37FF72" w14:textId="3E4F8631" w:rsidR="0097115B" w:rsidRDefault="0097115B" w:rsidP="0097115B">
      <w:pPr>
        <w:pStyle w:val="Default"/>
        <w:jc w:val="both"/>
        <w:rPr>
          <w:rFonts w:ascii="Comic Sans MS" w:hAnsi="Comic Sans MS" w:cs="Open Sans"/>
          <w:sz w:val="22"/>
          <w:szCs w:val="22"/>
        </w:rPr>
      </w:pPr>
    </w:p>
    <w:p w14:paraId="0BDBE51D" w14:textId="0DF13ED0" w:rsidR="0097115B" w:rsidRDefault="0097115B" w:rsidP="0097115B">
      <w:pPr>
        <w:pStyle w:val="Default"/>
        <w:jc w:val="both"/>
        <w:rPr>
          <w:rFonts w:ascii="Comic Sans MS" w:hAnsi="Comic Sans MS" w:cs="Open Sans"/>
          <w:sz w:val="22"/>
          <w:szCs w:val="22"/>
        </w:rPr>
      </w:pPr>
    </w:p>
    <w:p w14:paraId="7B036AA8" w14:textId="4D1F989B" w:rsidR="0097115B" w:rsidRDefault="0097115B" w:rsidP="0097115B">
      <w:pPr>
        <w:pStyle w:val="Default"/>
        <w:jc w:val="both"/>
        <w:rPr>
          <w:rFonts w:ascii="Comic Sans MS" w:hAnsi="Comic Sans MS" w:cs="Open Sans"/>
          <w:sz w:val="22"/>
          <w:szCs w:val="22"/>
        </w:rPr>
      </w:pPr>
    </w:p>
    <w:p w14:paraId="502E4999" w14:textId="1ACA63E0" w:rsidR="0097115B" w:rsidRDefault="0097115B" w:rsidP="0097115B">
      <w:pPr>
        <w:pStyle w:val="Default"/>
        <w:jc w:val="both"/>
        <w:rPr>
          <w:rFonts w:ascii="Comic Sans MS" w:hAnsi="Comic Sans MS" w:cs="Open Sans"/>
          <w:sz w:val="22"/>
          <w:szCs w:val="22"/>
        </w:rPr>
      </w:pPr>
    </w:p>
    <w:p w14:paraId="6166546D" w14:textId="2DC1C173" w:rsidR="0097115B" w:rsidRDefault="0097115B" w:rsidP="0097115B">
      <w:pPr>
        <w:pStyle w:val="Default"/>
        <w:jc w:val="both"/>
        <w:rPr>
          <w:rFonts w:ascii="Comic Sans MS" w:hAnsi="Comic Sans MS" w:cs="Open Sans"/>
          <w:sz w:val="22"/>
          <w:szCs w:val="22"/>
        </w:rPr>
      </w:pPr>
    </w:p>
    <w:p w14:paraId="7D27292C" w14:textId="6263795D" w:rsidR="0097115B" w:rsidRDefault="0097115B" w:rsidP="0097115B">
      <w:pPr>
        <w:pStyle w:val="Default"/>
        <w:jc w:val="both"/>
        <w:rPr>
          <w:rFonts w:ascii="Comic Sans MS" w:hAnsi="Comic Sans MS" w:cs="Open Sans"/>
          <w:sz w:val="22"/>
          <w:szCs w:val="22"/>
        </w:rPr>
      </w:pPr>
    </w:p>
    <w:p w14:paraId="1D33D2B5" w14:textId="68272F23" w:rsidR="0097115B" w:rsidRDefault="0097115B" w:rsidP="0097115B">
      <w:pPr>
        <w:pStyle w:val="Default"/>
        <w:jc w:val="both"/>
        <w:rPr>
          <w:rFonts w:ascii="Comic Sans MS" w:hAnsi="Comic Sans MS" w:cs="Open Sans"/>
          <w:sz w:val="22"/>
          <w:szCs w:val="22"/>
        </w:rPr>
      </w:pPr>
    </w:p>
    <w:p w14:paraId="42483332" w14:textId="77777777" w:rsidR="0097115B" w:rsidRDefault="0097115B" w:rsidP="0097115B">
      <w:pPr>
        <w:pStyle w:val="Default"/>
        <w:jc w:val="both"/>
        <w:rPr>
          <w:rFonts w:ascii="Comic Sans MS" w:hAnsi="Comic Sans MS" w:cs="Open Sans"/>
          <w:sz w:val="22"/>
          <w:szCs w:val="22"/>
        </w:rPr>
      </w:pPr>
    </w:p>
    <w:p w14:paraId="1B179894" w14:textId="77777777" w:rsidR="0097115B" w:rsidRPr="0097115B" w:rsidRDefault="0097115B" w:rsidP="0097115B">
      <w:pPr>
        <w:pStyle w:val="sorubilgisistili"/>
      </w:pPr>
      <w:r w:rsidRPr="0097115B">
        <w:t>“</w:t>
      </w:r>
    </w:p>
    <w:p w14:paraId="40196C56" w14:textId="77777777" w:rsidR="0097115B" w:rsidRPr="0097115B" w:rsidRDefault="0097115B" w:rsidP="0097115B">
      <w:pPr>
        <w:pStyle w:val="sorubilgisistili"/>
      </w:pPr>
      <w:r w:rsidRPr="0097115B">
        <w:t>Müslümanlar için sevinç ve paylaşma vaktidir. Akrabalarla, komşularla, muhtaçlarla birlikte oturulan iftar sofraları Yüce Allah’a kulluk eden Müslümanları birbirine kenetler. Hz. Peygamber, Müslümanları iftar yemeklerini paylaşmaya teş</w:t>
      </w:r>
      <w:r w:rsidRPr="0097115B">
        <w:softHyphen/>
        <w:t>vik ederek; “Her kim bir oruçluya iftar yemeği yedirirse, kendisine onun sevabı kadar sevap verilir; oruçlunun ecrinden de hiçbir şey eksiltilmez. “ buyurmuştur. Hz. Muham</w:t>
      </w:r>
      <w:r w:rsidRPr="0097115B">
        <w:softHyphen/>
        <w:t>med (</w:t>
      </w:r>
      <w:proofErr w:type="spellStart"/>
      <w:r w:rsidRPr="0097115B">
        <w:t>s.a.v</w:t>
      </w:r>
      <w:proofErr w:type="spellEnd"/>
      <w:r w:rsidRPr="0097115B">
        <w:t xml:space="preserve">.), orucunu açmadan </w:t>
      </w:r>
      <w:proofErr w:type="gramStart"/>
      <w:r w:rsidRPr="0097115B">
        <w:t>önce  duasını</w:t>
      </w:r>
      <w:proofErr w:type="gramEnd"/>
      <w:r w:rsidRPr="0097115B">
        <w:t xml:space="preserve"> yapar ve verdiği nimetler için Allah’a (</w:t>
      </w:r>
      <w:proofErr w:type="spellStart"/>
      <w:r w:rsidRPr="0097115B">
        <w:t>c.c</w:t>
      </w:r>
      <w:proofErr w:type="spellEnd"/>
      <w:r w:rsidRPr="0097115B">
        <w:t xml:space="preserve">.) şükrederdi. Müslümanlar da </w:t>
      </w:r>
      <w:proofErr w:type="gramStart"/>
      <w:r w:rsidRPr="0097115B">
        <w:t>oruçlarını  dualarla</w:t>
      </w:r>
      <w:proofErr w:type="gramEnd"/>
      <w:r w:rsidRPr="0097115B">
        <w:t xml:space="preserve"> açmalıdır.</w:t>
      </w:r>
    </w:p>
    <w:p w14:paraId="2A5E0778" w14:textId="016942F0" w:rsidR="0097115B" w:rsidRPr="0097115B" w:rsidRDefault="0097115B" w:rsidP="0097115B">
      <w:pPr>
        <w:pStyle w:val="SORUMETN"/>
      </w:pPr>
      <w:r w:rsidRPr="0097115B">
        <w:t>Yukarıdaki parçada üzerinde durulan oruçla ilgili kavramı yazınız? (10 puan)</w:t>
      </w:r>
    </w:p>
    <w:p w14:paraId="74515378" w14:textId="77777777" w:rsidR="0097115B" w:rsidRDefault="0097115B" w:rsidP="0097115B">
      <w:pPr>
        <w:pStyle w:val="Default"/>
        <w:jc w:val="both"/>
        <w:rPr>
          <w:rFonts w:ascii="Comic Sans MS" w:hAnsi="Comic Sans MS" w:cs="Open Sans"/>
          <w:b/>
          <w:sz w:val="22"/>
          <w:szCs w:val="22"/>
        </w:rPr>
      </w:pPr>
    </w:p>
    <w:p w14:paraId="6EFC0A5E" w14:textId="66E0EB11" w:rsidR="0097115B" w:rsidRDefault="0097115B" w:rsidP="0097115B">
      <w:pPr>
        <w:pStyle w:val="Default"/>
        <w:jc w:val="both"/>
        <w:rPr>
          <w:rFonts w:ascii="Comic Sans MS" w:hAnsi="Comic Sans MS" w:cs="Open Sans"/>
          <w:b/>
          <w:sz w:val="22"/>
          <w:szCs w:val="22"/>
        </w:rPr>
      </w:pPr>
    </w:p>
    <w:p w14:paraId="5DA6C636" w14:textId="620EFA0E" w:rsidR="0097115B" w:rsidRDefault="0097115B" w:rsidP="0097115B">
      <w:pPr>
        <w:pStyle w:val="Default"/>
        <w:jc w:val="both"/>
        <w:rPr>
          <w:rFonts w:ascii="Comic Sans MS" w:hAnsi="Comic Sans MS" w:cs="Open Sans"/>
          <w:b/>
          <w:sz w:val="22"/>
          <w:szCs w:val="22"/>
        </w:rPr>
      </w:pPr>
    </w:p>
    <w:p w14:paraId="739BCF43" w14:textId="3B6B37EC" w:rsidR="0097115B" w:rsidRDefault="0097115B" w:rsidP="0097115B">
      <w:pPr>
        <w:pStyle w:val="Default"/>
        <w:jc w:val="both"/>
        <w:rPr>
          <w:rFonts w:ascii="Comic Sans MS" w:hAnsi="Comic Sans MS" w:cs="Open Sans"/>
          <w:b/>
          <w:sz w:val="22"/>
          <w:szCs w:val="22"/>
        </w:rPr>
      </w:pPr>
    </w:p>
    <w:p w14:paraId="1B4D38DF" w14:textId="7C8B7835" w:rsidR="0097115B" w:rsidRDefault="0097115B" w:rsidP="0097115B">
      <w:pPr>
        <w:pStyle w:val="Default"/>
        <w:jc w:val="both"/>
        <w:rPr>
          <w:rFonts w:ascii="Comic Sans MS" w:hAnsi="Comic Sans MS" w:cs="Open Sans"/>
          <w:b/>
          <w:sz w:val="22"/>
          <w:szCs w:val="22"/>
        </w:rPr>
      </w:pPr>
    </w:p>
    <w:p w14:paraId="0D8F881C" w14:textId="53AA534E" w:rsidR="0097115B" w:rsidRDefault="0097115B" w:rsidP="0097115B">
      <w:pPr>
        <w:pStyle w:val="Default"/>
        <w:jc w:val="both"/>
        <w:rPr>
          <w:rFonts w:ascii="Comic Sans MS" w:hAnsi="Comic Sans MS" w:cs="Open Sans"/>
          <w:b/>
          <w:sz w:val="22"/>
          <w:szCs w:val="22"/>
        </w:rPr>
      </w:pPr>
    </w:p>
    <w:p w14:paraId="484AC063" w14:textId="76C362C3" w:rsidR="0097115B" w:rsidRDefault="0097115B" w:rsidP="0097115B">
      <w:pPr>
        <w:pStyle w:val="Default"/>
        <w:jc w:val="both"/>
        <w:rPr>
          <w:rFonts w:ascii="Comic Sans MS" w:hAnsi="Comic Sans MS" w:cs="Open Sans"/>
          <w:b/>
          <w:sz w:val="22"/>
          <w:szCs w:val="22"/>
        </w:rPr>
      </w:pPr>
    </w:p>
    <w:p w14:paraId="40B0DA03" w14:textId="77777777" w:rsidR="0097115B" w:rsidRDefault="0097115B" w:rsidP="0097115B">
      <w:pPr>
        <w:pStyle w:val="Default"/>
        <w:jc w:val="both"/>
        <w:rPr>
          <w:rFonts w:ascii="Comic Sans MS" w:hAnsi="Comic Sans MS" w:cs="Open Sans"/>
          <w:b/>
          <w:sz w:val="22"/>
          <w:szCs w:val="22"/>
        </w:rPr>
      </w:pPr>
    </w:p>
    <w:p w14:paraId="0A5D4894" w14:textId="37B61921" w:rsidR="0097115B" w:rsidRDefault="0097115B" w:rsidP="0097115B">
      <w:pPr>
        <w:pStyle w:val="Default"/>
        <w:jc w:val="both"/>
        <w:rPr>
          <w:rFonts w:ascii="Comic Sans MS" w:hAnsi="Comic Sans MS" w:cs="Open Sans"/>
          <w:b/>
          <w:sz w:val="22"/>
          <w:szCs w:val="22"/>
        </w:rPr>
      </w:pPr>
    </w:p>
    <w:p w14:paraId="5FEEC5C7" w14:textId="77777777" w:rsidR="0097115B" w:rsidRDefault="0097115B" w:rsidP="0097115B">
      <w:pPr>
        <w:pStyle w:val="Default"/>
        <w:jc w:val="both"/>
        <w:rPr>
          <w:rFonts w:ascii="Comic Sans MS" w:hAnsi="Comic Sans MS" w:cs="Open Sans"/>
          <w:b/>
          <w:sz w:val="22"/>
          <w:szCs w:val="22"/>
        </w:rPr>
      </w:pPr>
    </w:p>
    <w:p w14:paraId="5626A804" w14:textId="77777777" w:rsidR="0097115B" w:rsidRDefault="0097115B" w:rsidP="0097115B">
      <w:pPr>
        <w:pStyle w:val="sorubilgisistili"/>
        <w:rPr>
          <w:rFonts w:cstheme="minorHAnsi"/>
          <w:sz w:val="22"/>
          <w:szCs w:val="22"/>
        </w:rPr>
      </w:pPr>
      <w:r>
        <w:lastRenderedPageBreak/>
        <w:t>Fatma Öğretmen Din Kültürü ve Ahlak Bilgisi dersin de öğrencilere şu bilgileri vermişti. Ramazan’a özgü ibadetlerden biridir. Hz. Peygamber dinen zengin sayılan Müslümanlardan kendileri ve bakmakla yükümlü olduk</w:t>
      </w:r>
      <w:r>
        <w:softHyphen/>
        <w:t>ları kimseler için vermelerini is</w:t>
      </w:r>
      <w:r>
        <w:softHyphen/>
        <w:t>temiştir. Verilecek miktarın, veren kişinin bir günlük yemek masrafı ka</w:t>
      </w:r>
      <w:r>
        <w:softHyphen/>
        <w:t>dardır. Akrabalardan, ya</w:t>
      </w:r>
      <w:r>
        <w:softHyphen/>
        <w:t>kın komşulardan ve ihtiyaç sahiplerin</w:t>
      </w:r>
      <w:r>
        <w:softHyphen/>
        <w:t xml:space="preserve">den başlamak gerekir. </w:t>
      </w:r>
      <w:proofErr w:type="gramStart"/>
      <w:r>
        <w:t>miktarının</w:t>
      </w:r>
      <w:proofErr w:type="gramEnd"/>
      <w:r>
        <w:t xml:space="preserve"> alt sınırı her yıl Diyanet İşleri Başkanlığı tarafından açıklanır. Allah’ın (</w:t>
      </w:r>
      <w:proofErr w:type="spellStart"/>
      <w:r>
        <w:t>c.c</w:t>
      </w:r>
      <w:proofErr w:type="spellEnd"/>
      <w:r>
        <w:t>.) verdiği nimetlerin şükrü ve Ramazan ayında oruçluyken istemeden yaptığı</w:t>
      </w:r>
      <w:r>
        <w:softHyphen/>
        <w:t>mız kusurlu davranışlarımızın özrüdür.  Bayram namazı vaktine kadar verilmesi uygun görülmüştür. Böyle</w:t>
      </w:r>
      <w:r>
        <w:softHyphen/>
        <w:t xml:space="preserve">likle </w:t>
      </w:r>
      <w:proofErr w:type="gramStart"/>
      <w:r>
        <w:t>bunun  sayesinde</w:t>
      </w:r>
      <w:proofErr w:type="gramEnd"/>
      <w:r>
        <w:t xml:space="preserve"> ihtiyaç sahipleri de bayram coşkusuna ortak olurlar. </w:t>
      </w:r>
      <w:r>
        <w:rPr>
          <w:rFonts w:cstheme="minorHAnsi"/>
        </w:rPr>
        <w:t xml:space="preserve"> </w:t>
      </w:r>
    </w:p>
    <w:p w14:paraId="240882A3" w14:textId="3E39A7D0" w:rsidR="0097115B" w:rsidRPr="0097115B" w:rsidRDefault="0097115B" w:rsidP="0097115B">
      <w:pPr>
        <w:pStyle w:val="SORUMETN"/>
      </w:pPr>
      <w:r w:rsidRPr="0097115B">
        <w:t>Yukarıdaki parçada üzerinde durulan oruçla ilgili kavramı yazınız? (10 puan)</w:t>
      </w:r>
    </w:p>
    <w:p w14:paraId="7588713E" w14:textId="6626455F" w:rsidR="0097115B" w:rsidRDefault="0097115B" w:rsidP="0097115B">
      <w:pPr>
        <w:pStyle w:val="Default"/>
        <w:jc w:val="both"/>
        <w:rPr>
          <w:rFonts w:ascii="Comic Sans MS" w:hAnsi="Comic Sans MS" w:cs="Open Sans"/>
          <w:b/>
          <w:sz w:val="22"/>
          <w:szCs w:val="22"/>
        </w:rPr>
      </w:pPr>
    </w:p>
    <w:p w14:paraId="654044CC" w14:textId="6D9C268A" w:rsidR="0097115B" w:rsidRDefault="0097115B" w:rsidP="0097115B">
      <w:pPr>
        <w:pStyle w:val="Default"/>
        <w:jc w:val="both"/>
        <w:rPr>
          <w:rFonts w:ascii="Comic Sans MS" w:hAnsi="Comic Sans MS" w:cs="Open Sans"/>
          <w:b/>
          <w:sz w:val="22"/>
          <w:szCs w:val="22"/>
        </w:rPr>
      </w:pPr>
    </w:p>
    <w:p w14:paraId="1A7F7392" w14:textId="26817032" w:rsidR="0097115B" w:rsidRDefault="0097115B" w:rsidP="0097115B">
      <w:pPr>
        <w:pStyle w:val="Default"/>
        <w:jc w:val="both"/>
        <w:rPr>
          <w:rFonts w:ascii="Comic Sans MS" w:hAnsi="Comic Sans MS" w:cs="Open Sans"/>
          <w:b/>
          <w:sz w:val="22"/>
          <w:szCs w:val="22"/>
        </w:rPr>
      </w:pPr>
    </w:p>
    <w:p w14:paraId="6842D757" w14:textId="674C15AC" w:rsidR="0097115B" w:rsidRDefault="0097115B" w:rsidP="0097115B">
      <w:pPr>
        <w:pStyle w:val="Default"/>
        <w:jc w:val="both"/>
        <w:rPr>
          <w:rFonts w:ascii="Comic Sans MS" w:hAnsi="Comic Sans MS" w:cs="Open Sans"/>
          <w:b/>
          <w:sz w:val="22"/>
          <w:szCs w:val="22"/>
        </w:rPr>
      </w:pPr>
    </w:p>
    <w:p w14:paraId="52459D24" w14:textId="77777777" w:rsidR="0097115B" w:rsidRDefault="0097115B" w:rsidP="0097115B">
      <w:pPr>
        <w:pStyle w:val="Default"/>
        <w:jc w:val="both"/>
        <w:rPr>
          <w:rFonts w:ascii="Comic Sans MS" w:hAnsi="Comic Sans MS" w:cs="Open Sans"/>
          <w:b/>
          <w:sz w:val="22"/>
          <w:szCs w:val="22"/>
        </w:rPr>
      </w:pPr>
    </w:p>
    <w:p w14:paraId="0E6D430D" w14:textId="77777777" w:rsidR="0097115B" w:rsidRDefault="0097115B" w:rsidP="0097115B">
      <w:pPr>
        <w:pStyle w:val="Default"/>
        <w:jc w:val="both"/>
        <w:rPr>
          <w:rFonts w:ascii="Comic Sans MS" w:hAnsi="Comic Sans MS" w:cs="Open Sans"/>
          <w:b/>
          <w:sz w:val="22"/>
          <w:szCs w:val="22"/>
        </w:rPr>
      </w:pPr>
    </w:p>
    <w:p w14:paraId="10B1F004" w14:textId="77777777" w:rsidR="0097115B" w:rsidRDefault="0097115B" w:rsidP="0097115B">
      <w:pPr>
        <w:pStyle w:val="sorubilgisistili"/>
        <w:rPr>
          <w:rFonts w:cstheme="minorBidi"/>
          <w:sz w:val="22"/>
          <w:szCs w:val="22"/>
        </w:rPr>
      </w:pPr>
      <w:r>
        <w:t xml:space="preserve">Asya, ailedeki herkesin sahura kalkmasını, iftardaki coşkusunu merakla gözlemliyordu. Oruç tutmayı merak ediyor, kendisi de tutmak istiyordu. Asya henüz çok küçük olduğu için annesi tam gün oruç tutamayacağını ama öğlene kadar tutabileceğini söyledi. Ertesi gün Asya da evdekilerle birlikte sahura kalktı, yemeğini yedi, niyet etti ve orucunu öğlene kadar tuttu. Bu onun için gurur verici ve </w:t>
      </w:r>
      <w:proofErr w:type="gramStart"/>
      <w:r>
        <w:t>ileriki  zamanlar</w:t>
      </w:r>
      <w:proofErr w:type="gramEnd"/>
      <w:r>
        <w:t xml:space="preserve">  için hazırlık olacak ilk oruçtu.</w:t>
      </w:r>
    </w:p>
    <w:p w14:paraId="155175F7" w14:textId="44E79A00" w:rsidR="0097115B" w:rsidRPr="0097115B" w:rsidRDefault="0097115B" w:rsidP="0097115B">
      <w:pPr>
        <w:pStyle w:val="SORUMETN"/>
      </w:pPr>
      <w:r w:rsidRPr="0097115B">
        <w:t>Asya’nın tuttuğu orucun ismini yazınız? (10 puan)</w:t>
      </w:r>
    </w:p>
    <w:p w14:paraId="71273428" w14:textId="6CE844FE" w:rsidR="0097115B" w:rsidRDefault="0097115B" w:rsidP="0097115B">
      <w:pPr>
        <w:tabs>
          <w:tab w:val="left" w:pos="1605"/>
        </w:tabs>
        <w:spacing w:after="40"/>
        <w:jc w:val="both"/>
        <w:rPr>
          <w:rFonts w:ascii="Comic Sans MS" w:eastAsiaTheme="minorEastAsia" w:hAnsi="Comic Sans MS"/>
          <w:b/>
          <w:bCs/>
        </w:rPr>
      </w:pPr>
    </w:p>
    <w:p w14:paraId="25ABB87D" w14:textId="47D162C2" w:rsidR="0097115B" w:rsidRDefault="0097115B" w:rsidP="0097115B">
      <w:pPr>
        <w:tabs>
          <w:tab w:val="left" w:pos="1605"/>
        </w:tabs>
        <w:spacing w:after="40"/>
        <w:jc w:val="both"/>
        <w:rPr>
          <w:rFonts w:ascii="Comic Sans MS" w:eastAsiaTheme="minorEastAsia" w:hAnsi="Comic Sans MS"/>
          <w:b/>
          <w:bCs/>
        </w:rPr>
      </w:pPr>
    </w:p>
    <w:p w14:paraId="46C69407" w14:textId="77777777" w:rsidR="0097115B" w:rsidRDefault="0097115B" w:rsidP="0097115B">
      <w:pPr>
        <w:tabs>
          <w:tab w:val="left" w:pos="1605"/>
        </w:tabs>
        <w:spacing w:after="40"/>
        <w:jc w:val="both"/>
        <w:rPr>
          <w:rFonts w:ascii="Comic Sans MS" w:eastAsiaTheme="minorEastAsia" w:hAnsi="Comic Sans MS"/>
          <w:b/>
          <w:bCs/>
        </w:rPr>
      </w:pPr>
    </w:p>
    <w:p w14:paraId="0808E1EA" w14:textId="77777777" w:rsidR="0097115B" w:rsidRDefault="0097115B" w:rsidP="0097115B">
      <w:pPr>
        <w:tabs>
          <w:tab w:val="left" w:pos="1605"/>
        </w:tabs>
        <w:spacing w:after="40"/>
        <w:jc w:val="both"/>
        <w:rPr>
          <w:b/>
          <w:bCs/>
        </w:rPr>
      </w:pPr>
    </w:p>
    <w:p w14:paraId="57CF7964" w14:textId="77777777" w:rsidR="0097115B" w:rsidRDefault="0097115B" w:rsidP="0097115B">
      <w:pPr>
        <w:pStyle w:val="sorubilgisistili"/>
        <w:rPr>
          <w:rFonts w:eastAsiaTheme="minorHAnsi"/>
        </w:rPr>
      </w:pPr>
      <w:r>
        <w:rPr>
          <w:rFonts w:cs="Times New Roman"/>
          <w:b/>
        </w:rPr>
        <w:t xml:space="preserve">Ayşe Teyze Ramazan ayında fakir </w:t>
      </w:r>
      <w:proofErr w:type="gramStart"/>
      <w:r>
        <w:rPr>
          <w:rFonts w:cs="Times New Roman"/>
          <w:b/>
        </w:rPr>
        <w:t>komşuları  leyla</w:t>
      </w:r>
      <w:proofErr w:type="gramEnd"/>
      <w:r>
        <w:rPr>
          <w:rFonts w:cs="Times New Roman"/>
          <w:b/>
        </w:rPr>
        <w:t xml:space="preserve"> Hanım ve ailesini iftar yemeğine davet eder.</w:t>
      </w:r>
      <w:r>
        <w:rPr>
          <w:rFonts w:eastAsiaTheme="minorHAnsi"/>
        </w:rPr>
        <w:t xml:space="preserve"> Gelen misafirleri Allah’ın (</w:t>
      </w:r>
      <w:proofErr w:type="spellStart"/>
      <w:r>
        <w:rPr>
          <w:rFonts w:eastAsiaTheme="minorHAnsi"/>
        </w:rPr>
        <w:t>c.c</w:t>
      </w:r>
      <w:proofErr w:type="spellEnd"/>
      <w:r>
        <w:rPr>
          <w:rFonts w:eastAsiaTheme="minorHAnsi"/>
        </w:rPr>
        <w:t>.) lütfu olarak görür ve onları ağırlamak için canla başla hizmet eder. Misafirleri gidince de siz bizim sevap kazanmamıza vesile oldunuz der ve çeşitli hediyeler verir.</w:t>
      </w:r>
    </w:p>
    <w:p w14:paraId="4D70D1AF" w14:textId="040BC33A" w:rsidR="0097115B" w:rsidRPr="0097115B" w:rsidRDefault="0097115B" w:rsidP="0097115B">
      <w:pPr>
        <w:pStyle w:val="SORUMETN"/>
      </w:pPr>
      <w:r w:rsidRPr="0097115B">
        <w:t>Yukarıdaki paragrafta Ayşe Teyze kültürümüzdeki hangi gelenek üzerinde durmuştur?</w:t>
      </w:r>
    </w:p>
    <w:p w14:paraId="7C29170A" w14:textId="55F030CC" w:rsidR="0097115B" w:rsidRDefault="0097115B" w:rsidP="0097115B">
      <w:pPr>
        <w:spacing w:after="120"/>
        <w:ind w:right="-283"/>
        <w:rPr>
          <w:rFonts w:ascii="Comic Sans MS" w:hAnsi="Comic Sans MS" w:cs="OpenSans"/>
        </w:rPr>
      </w:pPr>
    </w:p>
    <w:p w14:paraId="7A8CF8F1" w14:textId="77777777" w:rsidR="00EB1B3B" w:rsidRDefault="00EB1B3B" w:rsidP="0097115B">
      <w:pPr>
        <w:spacing w:after="120"/>
        <w:ind w:right="-283"/>
        <w:rPr>
          <w:rFonts w:ascii="Comic Sans MS" w:hAnsi="Comic Sans MS" w:cs="OpenSans"/>
        </w:rPr>
      </w:pPr>
    </w:p>
    <w:p w14:paraId="4F65CD1F" w14:textId="77777777" w:rsidR="0097115B" w:rsidRDefault="0097115B" w:rsidP="0097115B">
      <w:pPr>
        <w:spacing w:after="120"/>
        <w:ind w:right="-283"/>
        <w:rPr>
          <w:rFonts w:ascii="Comic Sans MS" w:hAnsi="Comic Sans MS" w:cs="OpenSans"/>
        </w:rPr>
      </w:pPr>
    </w:p>
    <w:p w14:paraId="0F7B0D15" w14:textId="77777777" w:rsidR="0097115B" w:rsidRDefault="0097115B" w:rsidP="0097115B">
      <w:pPr>
        <w:pStyle w:val="sorubilgisistili"/>
        <w:rPr>
          <w:rFonts w:eastAsiaTheme="minorHAnsi"/>
        </w:rPr>
      </w:pPr>
      <w:r>
        <w:rPr>
          <w:rFonts w:eastAsiaTheme="minorHAnsi"/>
        </w:rPr>
        <w:t>İsrail oğullarına gönderilen bir peygamberdir. Hz. Süleyman’ın (</w:t>
      </w:r>
      <w:proofErr w:type="spellStart"/>
      <w:r>
        <w:rPr>
          <w:rFonts w:eastAsiaTheme="minorHAnsi"/>
        </w:rPr>
        <w:t>a.s</w:t>
      </w:r>
      <w:proofErr w:type="spellEnd"/>
      <w:r>
        <w:rPr>
          <w:rFonts w:eastAsiaTheme="minorHAnsi"/>
        </w:rPr>
        <w:t>.) babasıdır. Kitap verilen dört peygamberden biridir. Kendisine Zebur verilmiştir. Zebur, Tevrat’tan sonra indirilen ilahi bir kitaptır.</w:t>
      </w:r>
      <w:r>
        <w:rPr>
          <w:rFonts w:ascii="OpenSans" w:eastAsiaTheme="minorHAnsi" w:hAnsi="OpenSans"/>
        </w:rPr>
        <w:t xml:space="preserve"> </w:t>
      </w:r>
      <w:r>
        <w:rPr>
          <w:rFonts w:eastAsiaTheme="minorHAnsi"/>
        </w:rPr>
        <w:t>Güzel sesiyle sabah akşam Yüce Allah’ı zikrederdi.</w:t>
      </w:r>
    </w:p>
    <w:p w14:paraId="7EB1AAE7" w14:textId="524D37A6" w:rsidR="0097115B" w:rsidRPr="0097115B" w:rsidRDefault="0097115B" w:rsidP="0097115B">
      <w:pPr>
        <w:pStyle w:val="SORUMETN"/>
      </w:pPr>
      <w:r w:rsidRPr="0097115B">
        <w:t>Yukarıdaki metinde hakkında bilgi verilen peygamber kimdir?(10 puan)</w:t>
      </w:r>
    </w:p>
    <w:p w14:paraId="77095C4B" w14:textId="77777777" w:rsidR="002D31AD" w:rsidRDefault="002D31AD" w:rsidP="002D31AD">
      <w:pPr>
        <w:pStyle w:val="SEENEKLER"/>
        <w:numPr>
          <w:ilvl w:val="0"/>
          <w:numId w:val="0"/>
        </w:numPr>
        <w:ind w:left="454" w:hanging="284"/>
      </w:pPr>
    </w:p>
    <w:p w14:paraId="348B788D" w14:textId="77777777" w:rsidR="00C150A7" w:rsidRDefault="00C150A7" w:rsidP="00151DA8">
      <w:pPr>
        <w:pStyle w:val="SORUNOLUBOLD"/>
        <w:numPr>
          <w:ilvl w:val="0"/>
          <w:numId w:val="0"/>
        </w:numPr>
        <w:ind w:left="284"/>
      </w:pPr>
    </w:p>
    <w:p w14:paraId="3F1C6884" w14:textId="77777777" w:rsidR="00C150A7" w:rsidRDefault="00C150A7" w:rsidP="00151DA8">
      <w:pPr>
        <w:pStyle w:val="BOLDMETN"/>
      </w:pPr>
    </w:p>
    <w:bookmarkEnd w:id="1"/>
    <w:p w14:paraId="6B6EC903" w14:textId="77777777" w:rsidR="00C150A7" w:rsidRDefault="00C150A7">
      <w:pPr>
        <w:rPr>
          <w:rFonts w:cstheme="minorHAnsi"/>
          <w:sz w:val="24"/>
          <w:szCs w:val="24"/>
        </w:rPr>
      </w:pPr>
    </w:p>
    <w:p w14:paraId="065CEA61" w14:textId="77777777" w:rsidR="00C150A7" w:rsidRDefault="00C150A7">
      <w:pPr>
        <w:rPr>
          <w:rFonts w:cstheme="minorHAnsi"/>
          <w:sz w:val="24"/>
          <w:szCs w:val="24"/>
        </w:rPr>
      </w:pPr>
    </w:p>
    <w:p w14:paraId="2AD0797E" w14:textId="77777777" w:rsidR="00C150A7" w:rsidRDefault="00C150A7">
      <w:pPr>
        <w:rPr>
          <w:rFonts w:cstheme="minorHAnsi"/>
          <w:sz w:val="24"/>
          <w:szCs w:val="24"/>
        </w:rPr>
      </w:pPr>
    </w:p>
    <w:p w14:paraId="77CABBB7" w14:textId="77777777" w:rsidR="00C150A7" w:rsidRDefault="00C150A7">
      <w:pPr>
        <w:rPr>
          <w:rFonts w:cstheme="minorHAnsi"/>
          <w:sz w:val="24"/>
          <w:szCs w:val="24"/>
        </w:rPr>
      </w:pPr>
    </w:p>
    <w:p w14:paraId="36D54903" w14:textId="77777777" w:rsidR="00C150A7" w:rsidRDefault="00C150A7">
      <w:pPr>
        <w:rPr>
          <w:rFonts w:cstheme="minorHAnsi"/>
          <w:sz w:val="24"/>
          <w:szCs w:val="24"/>
        </w:rPr>
      </w:pPr>
    </w:p>
    <w:p w14:paraId="60BA2AE3" w14:textId="77777777" w:rsidR="00C150A7" w:rsidRDefault="00C150A7">
      <w:pPr>
        <w:rPr>
          <w:rFonts w:cstheme="minorHAnsi"/>
          <w:sz w:val="24"/>
          <w:szCs w:val="24"/>
        </w:rPr>
      </w:pPr>
    </w:p>
    <w:p w14:paraId="29658054" w14:textId="77777777" w:rsidR="00C150A7" w:rsidRDefault="00C150A7">
      <w:pPr>
        <w:rPr>
          <w:rFonts w:cstheme="minorHAnsi"/>
          <w:sz w:val="24"/>
          <w:szCs w:val="24"/>
        </w:rPr>
      </w:pPr>
    </w:p>
    <w:p w14:paraId="27D0DFC3" w14:textId="77777777" w:rsidR="00C150A7" w:rsidRDefault="00C150A7">
      <w:pPr>
        <w:rPr>
          <w:rFonts w:cstheme="minorHAnsi"/>
          <w:sz w:val="24"/>
          <w:szCs w:val="24"/>
        </w:rPr>
      </w:pPr>
    </w:p>
    <w:p w14:paraId="0D848B01" w14:textId="77777777" w:rsidR="00C150A7" w:rsidRDefault="00C150A7">
      <w:pPr>
        <w:rPr>
          <w:rFonts w:cstheme="minorHAnsi"/>
          <w:sz w:val="24"/>
          <w:szCs w:val="24"/>
        </w:rPr>
      </w:pPr>
    </w:p>
    <w:p w14:paraId="02B2ADCF" w14:textId="77777777" w:rsidR="00C150A7" w:rsidRDefault="00C150A7">
      <w:pPr>
        <w:rPr>
          <w:rFonts w:cstheme="minorHAnsi"/>
          <w:sz w:val="24"/>
          <w:szCs w:val="24"/>
        </w:rPr>
      </w:pPr>
    </w:p>
    <w:p w14:paraId="75EE5AD0" w14:textId="09123368" w:rsidR="00151DA8" w:rsidRDefault="00151DA8">
      <w:pPr>
        <w:rPr>
          <w:rFonts w:cstheme="minorHAnsi"/>
          <w:sz w:val="24"/>
          <w:szCs w:val="24"/>
        </w:rPr>
      </w:pPr>
    </w:p>
    <w:p w14:paraId="3BF85EF0" w14:textId="425EF2E8" w:rsidR="00151DA8" w:rsidRDefault="00151DA8">
      <w:pPr>
        <w:rPr>
          <w:rFonts w:cstheme="minorHAnsi"/>
          <w:sz w:val="24"/>
          <w:szCs w:val="24"/>
        </w:rPr>
      </w:pPr>
    </w:p>
    <w:p w14:paraId="4F998054" w14:textId="4EDCEC62" w:rsidR="00151DA8" w:rsidRDefault="00151DA8">
      <w:pPr>
        <w:rPr>
          <w:rFonts w:cstheme="minorHAnsi"/>
          <w:sz w:val="24"/>
          <w:szCs w:val="24"/>
        </w:rPr>
      </w:pPr>
    </w:p>
    <w:p w14:paraId="0C654B97" w14:textId="2511871F" w:rsidR="00151DA8" w:rsidRDefault="00151DA8">
      <w:pPr>
        <w:rPr>
          <w:rFonts w:cstheme="minorHAnsi"/>
          <w:sz w:val="24"/>
          <w:szCs w:val="24"/>
        </w:rPr>
      </w:pPr>
    </w:p>
    <w:p w14:paraId="2DA9DD7A" w14:textId="1B45DC81" w:rsidR="00151DA8" w:rsidRDefault="00151DA8" w:rsidP="00797BD9">
      <w:pPr>
        <w:tabs>
          <w:tab w:val="left" w:pos="2775"/>
        </w:tabs>
        <w:rPr>
          <w:rFonts w:cstheme="minorHAnsi"/>
          <w:sz w:val="24"/>
          <w:szCs w:val="24"/>
        </w:rPr>
      </w:pPr>
    </w:p>
    <w:p w14:paraId="6228FEFA" w14:textId="59CAACE9" w:rsidR="00EB1B3B" w:rsidRDefault="00EB1B3B" w:rsidP="00797BD9">
      <w:pPr>
        <w:tabs>
          <w:tab w:val="left" w:pos="2775"/>
        </w:tabs>
        <w:rPr>
          <w:rFonts w:cstheme="minorHAnsi"/>
          <w:sz w:val="24"/>
          <w:szCs w:val="24"/>
        </w:rPr>
      </w:pPr>
    </w:p>
    <w:p w14:paraId="4F585CA8" w14:textId="77777777" w:rsidR="00EB1B3B" w:rsidRDefault="00EB1B3B" w:rsidP="00797BD9">
      <w:pPr>
        <w:tabs>
          <w:tab w:val="left" w:pos="2775"/>
        </w:tabs>
        <w:rPr>
          <w:rFonts w:cstheme="minorHAnsi"/>
          <w:sz w:val="24"/>
          <w:szCs w:val="24"/>
        </w:rPr>
      </w:pPr>
    </w:p>
    <w:p w14:paraId="35472B7F" w14:textId="77777777"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6E160A" w14:paraId="4B6687E0" w14:textId="77777777" w:rsidTr="006E160A">
        <w:tc>
          <w:tcPr>
            <w:tcW w:w="4738" w:type="dxa"/>
          </w:tcPr>
          <w:p w14:paraId="7A05CBC0" w14:textId="77777777" w:rsidR="006E160A" w:rsidRDefault="006E160A" w:rsidP="006E160A">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6E160A" w14:paraId="7C46F5ED" w14:textId="77777777" w:rsidTr="006E160A">
        <w:tc>
          <w:tcPr>
            <w:tcW w:w="4738" w:type="dxa"/>
          </w:tcPr>
          <w:p w14:paraId="3777716B" w14:textId="77777777" w:rsidR="006E160A" w:rsidRDefault="006E160A" w:rsidP="006E160A">
            <w:pPr>
              <w:tabs>
                <w:tab w:val="left" w:pos="2775"/>
              </w:tabs>
              <w:jc w:val="center"/>
              <w:rPr>
                <w:rFonts w:cstheme="minorHAnsi"/>
                <w:sz w:val="24"/>
                <w:szCs w:val="24"/>
              </w:rPr>
            </w:pPr>
            <w:r>
              <w:rPr>
                <w:rFonts w:cstheme="minorHAnsi"/>
                <w:sz w:val="24"/>
                <w:szCs w:val="24"/>
              </w:rPr>
              <w:t>Din Kültürü ve Ahlak Bilgisi Öğretmeni</w:t>
            </w:r>
          </w:p>
        </w:tc>
      </w:tr>
      <w:tr w:rsidR="006E160A" w14:paraId="701E75C5" w14:textId="77777777" w:rsidTr="006E160A">
        <w:tc>
          <w:tcPr>
            <w:tcW w:w="4738" w:type="dxa"/>
          </w:tcPr>
          <w:p w14:paraId="4955800E" w14:textId="77777777" w:rsidR="006E160A" w:rsidRDefault="006E160A" w:rsidP="006E160A">
            <w:pPr>
              <w:tabs>
                <w:tab w:val="left" w:pos="2775"/>
              </w:tabs>
              <w:jc w:val="center"/>
              <w:rPr>
                <w:rFonts w:cstheme="minorHAnsi"/>
                <w:sz w:val="24"/>
                <w:szCs w:val="24"/>
              </w:rPr>
            </w:pPr>
            <w:proofErr w:type="gramStart"/>
            <w:r>
              <w:rPr>
                <w:rFonts w:cstheme="minorHAnsi"/>
                <w:sz w:val="24"/>
                <w:szCs w:val="24"/>
              </w:rPr>
              <w:t>………………………………………….</w:t>
            </w:r>
            <w:proofErr w:type="gramEnd"/>
          </w:p>
        </w:tc>
      </w:tr>
    </w:tbl>
    <w:p w14:paraId="28093790" w14:textId="467432FE" w:rsidR="00E709B5" w:rsidRDefault="00E709B5">
      <w:pPr>
        <w:rPr>
          <w:rFonts w:cstheme="minorHAnsi"/>
          <w:sz w:val="24"/>
          <w:szCs w:val="24"/>
        </w:rPr>
      </w:pPr>
      <w:bookmarkStart w:id="2" w:name="_GoBack"/>
      <w:bookmarkEnd w:id="2"/>
      <w:r w:rsidRPr="00797BD9">
        <w:rPr>
          <w:rFonts w:cstheme="minorHAnsi"/>
          <w:sz w:val="24"/>
          <w:szCs w:val="24"/>
        </w:rPr>
        <w:br w:type="page"/>
      </w:r>
      <w:r w:rsidR="00B55F14">
        <w:rPr>
          <w:rFonts w:cstheme="minorHAnsi"/>
          <w:noProof/>
          <w:sz w:val="24"/>
          <w:szCs w:val="24"/>
          <w:lang w:eastAsia="tr-TR"/>
        </w:rPr>
        <w:lastRenderedPageBreak/>
        <mc:AlternateContent>
          <mc:Choice Requires="wpg">
            <w:drawing>
              <wp:anchor distT="0" distB="0" distL="114300" distR="114300" simplePos="0" relativeHeight="251769856" behindDoc="0" locked="0" layoutInCell="1" allowOverlap="1" wp14:anchorId="72D5160F" wp14:editId="320C773F">
                <wp:simplePos x="0" y="0"/>
                <wp:positionH relativeFrom="column">
                  <wp:posOffset>-530860</wp:posOffset>
                </wp:positionH>
                <wp:positionV relativeFrom="paragraph">
                  <wp:posOffset>-1222375</wp:posOffset>
                </wp:positionV>
                <wp:extent cx="7559675" cy="10691495"/>
                <wp:effectExtent l="0" t="0" r="3175" b="0"/>
                <wp:wrapNone/>
                <wp:docPr id="24" name="Grup 24"/>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20" name="Metin Kutusu 2"/>
                        <wps:cNvSpPr txBox="1">
                          <a:spLocks noChangeArrowheads="1"/>
                        </wps:cNvSpPr>
                        <wps:spPr bwMode="auto">
                          <a:xfrm>
                            <a:off x="363344" y="1284226"/>
                            <a:ext cx="480951" cy="2238499"/>
                          </a:xfrm>
                          <a:prstGeom prst="rect">
                            <a:avLst/>
                          </a:prstGeom>
                          <a:solidFill>
                            <a:srgbClr val="FFFFFF"/>
                          </a:solidFill>
                          <a:ln w="9525">
                            <a:noFill/>
                            <a:miter lim="800000"/>
                            <a:headEnd/>
                            <a:tailEnd/>
                          </a:ln>
                        </wps:spPr>
                        <wps:txbx>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9"/>
                        </wps:cNvPr>
                        <wps:cNvSpPr txBox="1">
                          <a:spLocks noChangeArrowheads="1"/>
                        </wps:cNvSpPr>
                        <wps:spPr bwMode="auto">
                          <a:xfrm>
                            <a:off x="1441517" y="5104319"/>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63344" y="6675092"/>
                            <a:ext cx="480951" cy="2238499"/>
                          </a:xfrm>
                          <a:prstGeom prst="rect">
                            <a:avLst/>
                          </a:prstGeom>
                          <a:solidFill>
                            <a:srgbClr val="FFFFFF"/>
                          </a:solidFill>
                          <a:ln w="9525">
                            <a:noFill/>
                            <a:miter lim="800000"/>
                            <a:headEnd/>
                            <a:tailEnd/>
                          </a:ln>
                        </wps:spPr>
                        <wps:txbx>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72D5160F" id="Grup 24" o:spid="_x0000_s1026" style="position:absolute;margin-left:-41.8pt;margin-top:-96.25pt;width:595.25pt;height:841.85pt;z-index:25176985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b/4Kx+J/EvhX4NfDW88L+Ir7TZrr9obwHaXEthdvC0tvLrduksLFCCyOpKsp4YHBBFf&#10;UlR3VnaXqLHe2kcyrIrqssYYKwOQwz3B6HtUl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IfFXhjwjawXvirxDY6&#10;bDdXkNpby310kKy3ErBIolLEZd2IVVHLE4GTWhXyb/wWC/5Ij8Lv+zkvh7/6fravrK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a/+Cofwy+IPxU+Efw70f4ceDtQ1q60349eCNVv7fTrcyNBY2uswS3FwwHSOONWdm6A&#10;DNfSl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xPx3/aC+HH7OXh3RvFHxNu7qG017xbpfhvT2tLUzM1/qFyltbK&#10;QPuqZHUFuijmu2r5N/4LBf8AJEfhd/2cl8Pf/T9bV9Z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iH7eP7NXjr9qL&#10;4d+DfCPgDVtJs7nw78XPC3im+k1ieWON7PTdTiup40McchMrRxkIpAUtgFlHI9v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Jv2wv2nW/ZV8EeF/GA8I/2z/wAJJ8SvD3hTyPtXk+R/ad/HafaM7W3eX5m7bxuxjI61&#10;6zXyb/wWB/5Ij8Lv+zkvh7/6fravrK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5/aZ/Zo8IftSeE/D/hDxprmpWF&#10;v4d8daL4ptJNLaMPJdabeJdwxPvRh5bPGAwADbScEHmvRq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wD+Ci/x&#10;4+JX7Pvww8C+JfhfrEdlea58avCHh7UZJbVJRJYX+rQ29zGA4IBaN2AYcjqMGvoCvk3/AILBf8kR&#10;+F3/AGcl8Pf/AE/W1fWV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zfxP+EHw2+M+k6foXxQ8JW+sWek69Za1p8Fyz&#10;gQX9pMs1tONpHzRyKrDPGRyDXS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yv8A8FbNb1rQvgv8M7jQ9XurOSb9&#10;orwDbzSWtw0bSRPrlurxkqRlWUkFTwRwa+qK+Tf+CwOT8Efhdgf83JfD3/0/W1fW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jeNviH4F+G1hZ6r4/8W6fo9tqGqW2m2U+o3SxLPeXEgjggUseZJHIVV6kkAVs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yb/wWC/5Ij8Lv+zkvh7/6fravrKvnf/gpT8Fvif8AHP4V+AfD3wq8KyaveaP8&#10;cPBuu6lDHcRReTp9lq8FxdT5kZQQkSM20EscYUE8V9E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Xn/7Rf7R/gX9&#10;mTwvoXizx/ZahPbeIPGmj+GLFdNhV2W81G7S1gZgzLiMSONxGSBkgHpXo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m/8Fgv+SI/C7/s5L4e/wDp+tq+sq8Z/bc/Zl8Q/tT+AfCPg/w34ls9Ll8OfFTw14quJr6N2WaD&#10;TNRiu5IV29HdYyqk8AnmvZ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rxf8Abh/aZ8Tfss/D/wAIeL/Cvh2x1Kbx&#10;H8VvDPhW4i1BnCxW+p6jFaSzLsIO9FkLLnjI5BFe0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yb/AMFgv+SI/C7/&#10;ALOS+Hv/AKfravrKvP8A9oz9m7wH+094X0Hwl8Qr/VLe18PeNdH8UWLaTcRxu15pt2l1Ajl0cGIy&#10;RgOoAYrkBlPNeg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AME3f+Uqn7WH&#10;/YWh/wDSmWv0Ar8//wDgm7/ylU/aw/7C0P8A6Uy1+gFd+Zf7wv8ADD/0iJ+meLX/ACVkP+wbB/8A&#10;qLSCiiiuA/MwooooAKKKKACiiigAooooAKKKKACiiigAooooAKKKKAPk3/gsF/yRH4Xf9nJfD3/0&#10;/W1fWVY3jb4d+A/iVYWelfELwbpmt2un6pbanY2+qWSTpb3lvIJYLhA4IWSORQ6OOVYAgg1s0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bLPDAA08qoGYKpZsZJ6D606vlD/gr5PPb/AAT+F7QTNGW/aQ+H6sUYjKnX&#10;rYEfQ19X0AFFFFABRRRQAUUUUAFFFFABRRRQAUUUUAFFFFABRRRQAUUUUAZnjX/kTdW/7Blx/wCi&#10;2r4p/wCDez/kxXVP+yjal/6ItK+1vGv/ACJurf8AYMuP/RbV8U/8G9n/ACYrqn/ZRtS/9EWlehR/&#10;5FtX/FD/ANuP0zI/+TV5z/1/wf5Yg+6aKKK88/M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yX9sL9mFv2rPBHhbwcvjH+xP+Eb+JXh7xZ9o+w+f9o/sy/j&#10;u/s+N67fM8vZvyduc4bpXrVFFABRRRQAUUUUAFFFFABRRRQAUUUUAFFFFABRRRQAUUUUAFFFFAGZ&#10;41/5E3Vv+wZcf+i2r4p/4N7P+TFdU/7KNqX/AKItK+1vGv8AyJurf9gy4/8ARbV8U/8ABvZ/yYrq&#10;n/ZRtS/9EWlehR/5FtX/ABQ/9uP0zI/+TV5z/wBf8H+WIPumiiivPPz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&#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FFFFc58o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BRXg/8AwUE/aH+If7Nnw18E+Kvhs1iLrX/jF4T8Nah9vtfNX7DqOqQ2&#10;txtGRh/Ldtrc4POD0r3igAooooAKKKKACiiigAooooAKKKKACiiigAooooAKKKKACiiigDM8a/8A&#10;Im6t/wBgy4/9FtXxT/wb2f8AJiuqf9lG1L/0RaV9reNf+RN1b/sGXH/otq+Kf+Dez/kxXVP+yjal&#10;/wCiLSvQo/8AItq/4of+3H6Zkf8AyavOf+v+D/LEH3TRRRXnn5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wD/AIJu/wDKVT9rD/sLQ/8A&#10;pTLX6AV+f/8AwTd/5SqftYf9haH/ANKZa/QCu/Mv94X+GH/pET9M8Wv+Ssh/2DYP/wBRaQUUUVwH&#10;5mFFFFABRRRQAUUUUAFFFFABRRRQAUUUUAFFFFABRRRQB8//APBRX49fEz9nr4YeBfE3ws1mGxvN&#10;c+NPhDw7qUk1nHMJNPv9WhtrmMCQEKWidgGHzKeQQa+gK+Tf+CwX/JEfhd/2cl8Pf/T9bV9ZU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wPiJ8Lfh58WtMsdF+JXhCx1q103WrPV9Pt76LesF9ayia3uF9HjkVWU9iK&#10;36KKACiiigAooooAKKKKACiiigAooooAKKKKACiiigAooooAKKKKAMzxr/yJurf9gy4/9FtXxT/w&#10;b2f8mK6p/wBlG1L/ANEWlfa3jX/kTdW/7Blx/wCi2r4p/wCDez/kxXVP+yjal/6ItK9Cj/yLav8A&#10;ih/7cfpmR/8AJq85/wCv+D/LEH3TRRRXnn5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&#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BRRRXOf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AP8ABN3/AJSqftYf9haH/wBKZa/QCvz/AP8Agm7/AMpVP2sP+wtD/wClMtfoBXfm&#10;X+8L/DD/ANIifpni1/yVkP8AsGwf/qLSCiiiuA/MwooooAKKKKACiiigAooooAKKKKACiiigAooo&#10;oAKKKKAPmv8A4KgfFD4hfCj4SfDvWfhv4wvtFutS+PXgnSb+40+YxtPY3WswQ3FuxHVJI2ZWHcGv&#10;pSvk3/gsF/yRH4Xf9nJfD3/0/W1fWV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RRRXOfK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zQAUUUUAFFFFABRRRQA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8A/BN3/lKp+1h/2Fof/SmWv0Ar8/8A/gm7&#10;/wApVP2sP+wtD/6Uy1+gFd+Zf7wv8MP/AEiJ+meLX/JWQ/7BsH/6i0gooorgPzMKKKKACiiigAoo&#10;ooAKKKKACiiigAooooAKKKKACiiigAorwX/goV+0H8Rv2cfhn4H8UfDO6tYbvXvjL4S8N6g15aiZ&#10;TY6hqsNtcqoPRzG7bW/hPNe9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Hf21&#10;P2nNX/ZV8B+E/GGjeFLbV5PEnxQ8N+FJobq4aIQRanqEVo84Kg5aMSbgvQkYJFexV4l+3b8I/Dfx&#10;k+Hfg3Q/E97fW8OlfFrwvrVu1hIis1xaalFPGrb0YFCygMAASOhB5r22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_x0000_s1028" type="#_x0000_t202" style="position:absolute;left:3633;top:12842;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v:textbox>
                </v:shape>
                <v:shape id="_x0000_s1029" type="#_x0000_t202" href="https://www.dindersi.com/icerik/din-kulturu-ve-ahlak-bilgisi-c93" style="position:absolute;left:14415;top:51043;width:4988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_x0000_s1030" type="#_x0000_t202" style="position:absolute;left:3633;top:66750;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v:textbox>
                </v:shape>
              </v:group>
            </w:pict>
          </mc:Fallback>
        </mc:AlternateContent>
      </w:r>
      <w:r w:rsidR="00050EE9">
        <w:rPr>
          <w:rFonts w:cstheme="minorHAnsi"/>
          <w:sz w:val="24"/>
          <w:szCs w:val="24"/>
        </w:rPr>
        <w:t xml:space="preserve"> </w:t>
      </w:r>
    </w:p>
    <w:p w14:paraId="5444E271" w14:textId="25BBE8D5" w:rsidR="00E709B5" w:rsidRDefault="00E709B5">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707392" behindDoc="0" locked="0" layoutInCell="1" allowOverlap="1" wp14:anchorId="24D77A41" wp14:editId="288ABA97">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Metin Kutusu 2" o:spid="_x0000_s1031" type="#_x0000_t202" style="position:absolute;margin-left:0;margin-top:-36.15pt;width:317.7pt;height:39.7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9E6AAD" w:rsidR="00096985" w:rsidRDefault="00096985">
      <w:pPr>
        <w:rPr>
          <w:rFonts w:cstheme="minorHAnsi"/>
          <w:sz w:val="24"/>
          <w:szCs w:val="24"/>
        </w:rPr>
      </w:pPr>
    </w:p>
    <w:p w14:paraId="37547AF1" w14:textId="09C7EB4F"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2E90E5B5" w:rsidR="00096985" w:rsidRDefault="00096985">
      <w:pPr>
        <w:rPr>
          <w:rFonts w:cstheme="minorHAnsi"/>
          <w:sz w:val="24"/>
          <w:szCs w:val="24"/>
        </w:rPr>
      </w:pPr>
    </w:p>
    <w:p w14:paraId="0013ACC4" w14:textId="2F623D1C"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14D7D285" w:rsidR="00C150A7" w:rsidRDefault="008E44CE">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48352" behindDoc="0" locked="0" layoutInCell="1" allowOverlap="1" wp14:anchorId="36B3F42F" wp14:editId="31EF7C50">
                <wp:simplePos x="0" y="0"/>
                <wp:positionH relativeFrom="column">
                  <wp:posOffset>-581328</wp:posOffset>
                </wp:positionH>
                <wp:positionV relativeFrom="paragraph">
                  <wp:posOffset>-1246827</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42447" y="249754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708477"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30555"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79677" y="5036024"/>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10686" y="7560859"/>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67785"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542197"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712191" y="9130352"/>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65027" y="832513"/>
                            <a:ext cx="4397071" cy="341906"/>
                          </a:xfrm>
                          <a:prstGeom prst="rect">
                            <a:avLst/>
                          </a:prstGeom>
                          <a:noFill/>
                          <a:ln w="9525">
                            <a:noFill/>
                            <a:miter lim="800000"/>
                            <a:headEnd/>
                            <a:tailEnd/>
                          </a:ln>
                        </wps:spPr>
                        <wps:txb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36B3F42F" id="Grup 11" o:spid="_x0000_s1032" style="position:absolute;margin-left:-45.75pt;margin-top:-98.2pt;width:598.1pt;height:840.15pt;z-index:25174835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Siiiu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zSCJPMdwqryzN2oAdRXwl+2Z/wXZ+An7PXiG5+HnwY8Pt&#10;4/16zZo766t7sQ6baSA4KebhmmYEchBtH9/IIr5bv/8Ag4z/AGop7lpNO+DXgy3i/hjk+0yEfjvH&#10;8q+fxXE+S4Wo6cql2t7Jv8dj9o4f+j/4pcRYCOMoYL2dOSvH2k4wbT2fK3zJPpdK61Wh+yNFfjT/&#10;AMRFn7V3/RJ/BP8A35uf/jtH/ERZ+1d/0SfwT/35uf8A47XP/rhkf8z/APAWe5/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&#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sY5NIBkYDU6igBvl85zS7cdKWigBCuTzSgAd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gHrTSnoadRQAmwd6Cg7UtFADcFOaPM9qcQD1pNq+lACg5G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M2KAFopAWY7VXcfapUsdQfpYzfhEa&#10;NAI6Km/s7UP+fCf/AL8t/hR/Z2of8+E//flv8KOaIENFTf2dqH/PhP8A9+W/wo/s7UP+fCf/AL8t&#10;/hRzRA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GJA4FN3MTgLz6UA&#10;OoqxDpGqzjMdhJ9WXH86l/4R7WP+fM/99D/Gjmi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&#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&#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jGeooooAOnQUgXA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SbV9KWigBskEMyeXLErKeqsuQaVVVFCIuAOAB2paKACiiigAooooAKKKKACiiigAoooo&#10;AKKKKACiiigAooooAKKKKACiiigAooooAKKKKACiiigAooooAKKKKACiiigAooooAKKKKACiiigA&#10;ooooAKKKKACiiigAooooAKKKKACiiigAooooAKKKKACiiigAooooAKKKKACiiigAoIB4IoooATav&#10;pSgY4A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23" o:title=""/>
                  <v:path arrowok="t"/>
                </v:shape>
                <v:oval id="Oval 5" o:spid="_x0000_s1034" href="https://chat.whatsapp.com/IR0KARlUCd4ItMDPQkjplO" style="position:absolute;left:18424;top:24975;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708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305;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8796;top:5036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106;top:75608;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49677;top:75472;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21;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21;top:91303;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76" style="position:absolute;left:16650;top:8325;width:4397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v:textbox>
                </v:shape>
              </v:group>
            </w:pict>
          </mc:Fallback>
        </mc:AlternateContent>
      </w:r>
    </w:p>
    <w:p w14:paraId="631BF716" w14:textId="55C0A490"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B43901A" w:rsidR="00ED5112" w:rsidRDefault="00ED5112">
      <w:pPr>
        <w:rPr>
          <w:rFonts w:cstheme="minorHAnsi"/>
          <w:sz w:val="24"/>
          <w:szCs w:val="24"/>
        </w:rPr>
      </w:pPr>
    </w:p>
    <w:p w14:paraId="510BD7CB" w14:textId="5C0F391A"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02272" behindDoc="0" locked="0" layoutInCell="1" allowOverlap="1" wp14:anchorId="07658D09" wp14:editId="1572634D">
            <wp:simplePos x="0" y="0"/>
            <wp:positionH relativeFrom="margin">
              <wp:posOffset>-581025</wp:posOffset>
            </wp:positionH>
            <wp:positionV relativeFrom="paragraph">
              <wp:posOffset>-1246505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151DA8">
      <w:headerReference w:type="default" r:id="rId25"/>
      <w:footerReference w:type="default" r:id="rId26"/>
      <w:type w:val="continuous"/>
      <w:pgSz w:w="11906" w:h="16838" w:code="9"/>
      <w:pgMar w:top="1985" w:right="849" w:bottom="567" w:left="851" w:header="709" w:footer="694"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E98976" w14:textId="77777777" w:rsidR="00E436BB" w:rsidRDefault="00E436BB" w:rsidP="00ED544D">
      <w:pPr>
        <w:spacing w:after="0" w:line="240" w:lineRule="auto"/>
      </w:pPr>
      <w:r>
        <w:separator/>
      </w:r>
    </w:p>
  </w:endnote>
  <w:endnote w:type="continuationSeparator" w:id="0">
    <w:p w14:paraId="2C3F0977" w14:textId="77777777" w:rsidR="00E436BB" w:rsidRDefault="00E436BB"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Open Sans">
    <w:altName w:val="Open Sans"/>
    <w:panose1 w:val="020B0606030504020204"/>
    <w:charset w:val="A2"/>
    <w:family w:val="swiss"/>
    <w:pitch w:val="variable"/>
    <w:sig w:usb0="E00002EF" w:usb1="4000205B" w:usb2="00000028" w:usb3="00000000" w:csb0="0000019F" w:csb1="00000000"/>
  </w:font>
  <w:font w:name="OpenSans">
    <w:altName w:val="Times New Roman"/>
    <w:panose1 w:val="00000000000000000000"/>
    <w:charset w:val="A2"/>
    <w:family w:val="auto"/>
    <w:notTrueType/>
    <w:pitch w:val="default"/>
    <w:sig w:usb0="00000001"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A8B4E" w14:textId="77A7734C" w:rsidR="00ED544D" w:rsidRDefault="00096985">
    <w:pPr>
      <w:pStyle w:val="AltBilgi"/>
    </w:pPr>
    <w:bookmarkStart w:id="4" w:name="_Hlk124933023"/>
    <w:bookmarkStart w:id="5" w:name="_Hlk124933024"/>
    <w:bookmarkStart w:id="6" w:name="_Hlk124933025"/>
    <w:bookmarkStart w:id="7" w:name="_Hlk124933026"/>
    <w:bookmarkStart w:id="8" w:name="_Hlk124933769"/>
    <w:bookmarkStart w:id="9" w:name="_Hlk124933770"/>
    <w:bookmarkStart w:id="10" w:name="_Hlk124933789"/>
    <w:bookmarkStart w:id="11"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43" name="Resim 4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44" name="Resim 4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4"/>
    <w:bookmarkEnd w:id="5"/>
    <w:bookmarkEnd w:id="6"/>
    <w:bookmarkEnd w:id="7"/>
    <w:bookmarkEnd w:id="8"/>
    <w:bookmarkEnd w:id="9"/>
    <w:bookmarkEnd w:id="10"/>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9B6A9" w14:textId="77777777" w:rsidR="00E436BB" w:rsidRDefault="00E436BB" w:rsidP="00ED544D">
      <w:pPr>
        <w:spacing w:after="0" w:line="240" w:lineRule="auto"/>
      </w:pPr>
      <w:r>
        <w:separator/>
      </w:r>
    </w:p>
  </w:footnote>
  <w:footnote w:type="continuationSeparator" w:id="0">
    <w:p w14:paraId="3BA7C40D" w14:textId="77777777" w:rsidR="00E436BB" w:rsidRDefault="00E436BB"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3" w:name="_Hlk121295565"/>
    <w:r>
      <w:t>DİN KÜLTÜRÜ VE AHLAK BİLGİSİ</w:t>
    </w:r>
  </w:p>
  <w:p w14:paraId="267D6F43" w14:textId="103BDA22" w:rsidR="00C150A7" w:rsidRDefault="00E72F61" w:rsidP="00C150A7">
    <w:pPr>
      <w:pStyle w:val="stBilgi"/>
      <w:jc w:val="center"/>
    </w:pPr>
    <w:r>
      <w:t>5</w:t>
    </w:r>
    <w:r w:rsidR="00D8357C">
      <w:t>. Sınıf 1.Dönem 2</w:t>
    </w:r>
    <w:r w:rsidR="00C150A7">
      <w:t xml:space="preserve">. Yazılı / </w:t>
    </w:r>
    <w:r w:rsidR="004B7921">
      <w:t>Sınav Soruları</w:t>
    </w:r>
  </w:p>
  <w:bookmarkEnd w:id="3"/>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235A7E34"/>
    <w:lvl w:ilvl="0" w:tplc="05AE2FA2">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4"/>
  </w:num>
  <w:num w:numId="5">
    <w:abstractNumId w:val="6"/>
    <w:lvlOverride w:ilvl="0">
      <w:startOverride w:val="1"/>
    </w:lvlOverride>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8"/>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8"/>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8"/>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3"/>
  </w:num>
  <w:num w:numId="33">
    <w:abstractNumId w:val="1"/>
  </w:num>
  <w:num w:numId="34">
    <w:abstractNumId w:val="9"/>
  </w:num>
  <w:num w:numId="35">
    <w:abstractNumId w:val="5"/>
  </w:num>
  <w:num w:numId="36">
    <w:abstractNumId w:val="0"/>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hideSpellingErrors/>
  <w:hideGrammaticalErrors/>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25BCF"/>
    <w:rsid w:val="00042DF1"/>
    <w:rsid w:val="00050EE9"/>
    <w:rsid w:val="00054486"/>
    <w:rsid w:val="000661E9"/>
    <w:rsid w:val="000718B7"/>
    <w:rsid w:val="00094E20"/>
    <w:rsid w:val="00096985"/>
    <w:rsid w:val="000A1EF0"/>
    <w:rsid w:val="000A2B32"/>
    <w:rsid w:val="000A6365"/>
    <w:rsid w:val="000B06BD"/>
    <w:rsid w:val="00151DA8"/>
    <w:rsid w:val="00161802"/>
    <w:rsid w:val="00195DD9"/>
    <w:rsid w:val="001C3B80"/>
    <w:rsid w:val="001C7A9C"/>
    <w:rsid w:val="001D57BE"/>
    <w:rsid w:val="00232D1D"/>
    <w:rsid w:val="002435A9"/>
    <w:rsid w:val="00255E3B"/>
    <w:rsid w:val="00270EBA"/>
    <w:rsid w:val="0027154F"/>
    <w:rsid w:val="002B7944"/>
    <w:rsid w:val="002C1C38"/>
    <w:rsid w:val="002D31AD"/>
    <w:rsid w:val="0038090A"/>
    <w:rsid w:val="003957B1"/>
    <w:rsid w:val="003A1D96"/>
    <w:rsid w:val="003D0AE6"/>
    <w:rsid w:val="003D2D6F"/>
    <w:rsid w:val="003D42D3"/>
    <w:rsid w:val="003D541A"/>
    <w:rsid w:val="00401657"/>
    <w:rsid w:val="00426B9F"/>
    <w:rsid w:val="004578EE"/>
    <w:rsid w:val="00461443"/>
    <w:rsid w:val="00462A7E"/>
    <w:rsid w:val="004819FD"/>
    <w:rsid w:val="00491BA4"/>
    <w:rsid w:val="00495D75"/>
    <w:rsid w:val="00497E71"/>
    <w:rsid w:val="004B7921"/>
    <w:rsid w:val="00501EC5"/>
    <w:rsid w:val="00513305"/>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6E160A"/>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8E44CE"/>
    <w:rsid w:val="0092235A"/>
    <w:rsid w:val="009234AD"/>
    <w:rsid w:val="009336E0"/>
    <w:rsid w:val="009441AD"/>
    <w:rsid w:val="00956A34"/>
    <w:rsid w:val="0097115B"/>
    <w:rsid w:val="0098052E"/>
    <w:rsid w:val="00980FF5"/>
    <w:rsid w:val="00982AF2"/>
    <w:rsid w:val="00985055"/>
    <w:rsid w:val="009C4CB0"/>
    <w:rsid w:val="009E31C7"/>
    <w:rsid w:val="009F7F2E"/>
    <w:rsid w:val="00A0559F"/>
    <w:rsid w:val="00A754CD"/>
    <w:rsid w:val="00A80AE1"/>
    <w:rsid w:val="00A83480"/>
    <w:rsid w:val="00A92366"/>
    <w:rsid w:val="00AD3F1A"/>
    <w:rsid w:val="00B55F14"/>
    <w:rsid w:val="00B67338"/>
    <w:rsid w:val="00BC0CF0"/>
    <w:rsid w:val="00C026B1"/>
    <w:rsid w:val="00C150A7"/>
    <w:rsid w:val="00C23134"/>
    <w:rsid w:val="00C27595"/>
    <w:rsid w:val="00C87FD4"/>
    <w:rsid w:val="00CB65BF"/>
    <w:rsid w:val="00CB6C62"/>
    <w:rsid w:val="00CE7DEC"/>
    <w:rsid w:val="00CF4F54"/>
    <w:rsid w:val="00D10E53"/>
    <w:rsid w:val="00D21860"/>
    <w:rsid w:val="00D316E0"/>
    <w:rsid w:val="00D40B3C"/>
    <w:rsid w:val="00D501AB"/>
    <w:rsid w:val="00D64042"/>
    <w:rsid w:val="00D650E9"/>
    <w:rsid w:val="00D8207C"/>
    <w:rsid w:val="00D8357C"/>
    <w:rsid w:val="00D93959"/>
    <w:rsid w:val="00D9648A"/>
    <w:rsid w:val="00DA1B31"/>
    <w:rsid w:val="00DB5596"/>
    <w:rsid w:val="00DB6FB8"/>
    <w:rsid w:val="00E436BB"/>
    <w:rsid w:val="00E709B5"/>
    <w:rsid w:val="00E71579"/>
    <w:rsid w:val="00E72F61"/>
    <w:rsid w:val="00E7530C"/>
    <w:rsid w:val="00E912EB"/>
    <w:rsid w:val="00EB1B3B"/>
    <w:rsid w:val="00EB3584"/>
    <w:rsid w:val="00ED5112"/>
    <w:rsid w:val="00ED544D"/>
    <w:rsid w:val="00EE7729"/>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97115B"/>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97115B"/>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 w:type="paragraph" w:styleId="AralkYok">
    <w:name w:val="No Spacing"/>
    <w:uiPriority w:val="1"/>
    <w:qFormat/>
    <w:rsid w:val="0097115B"/>
    <w:pPr>
      <w:spacing w:after="0" w:line="240" w:lineRule="auto"/>
    </w:pPr>
    <w:rPr>
      <w:rFonts w:ascii="Calibri" w:eastAsia="Calibri" w:hAnsi="Calibri" w:cs="Times New Roman"/>
    </w:rPr>
  </w:style>
  <w:style w:type="paragraph" w:customStyle="1" w:styleId="Default">
    <w:name w:val="Default"/>
    <w:rsid w:val="0097115B"/>
    <w:pPr>
      <w:autoSpaceDE w:val="0"/>
      <w:autoSpaceDN w:val="0"/>
      <w:adjustRightInd w:val="0"/>
      <w:spacing w:after="0" w:line="240" w:lineRule="auto"/>
    </w:pPr>
    <w:rPr>
      <w:rFonts w:ascii="Arial" w:eastAsiaTheme="minorEastAsia" w:hAnsi="Arial" w:cs="Arial"/>
      <w:color w:val="000000"/>
      <w:sz w:val="24"/>
      <w:szCs w:val="24"/>
      <w:lang w:eastAsia="tr-TR"/>
    </w:rPr>
  </w:style>
  <w:style w:type="character" w:styleId="Gl">
    <w:name w:val="Strong"/>
    <w:basedOn w:val="VarsaylanParagrafYazTipi"/>
    <w:uiPriority w:val="22"/>
    <w:qFormat/>
    <w:rsid w:val="009711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289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76"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9F63C-24BF-4073-BBB6-2EF10C37B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8</TotalTime>
  <Pages>5</Pages>
  <Words>624</Words>
  <Characters>3558</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MN_Dizgi-2</dc:creator>
  <cp:lastModifiedBy>pc</cp:lastModifiedBy>
  <cp:revision>2</cp:revision>
  <cp:lastPrinted>2022-12-07T14:03:00Z</cp:lastPrinted>
  <dcterms:created xsi:type="dcterms:W3CDTF">2024-11-29T06:28:00Z</dcterms:created>
  <dcterms:modified xsi:type="dcterms:W3CDTF">2024-11-29T06:28:00Z</dcterms:modified>
</cp:coreProperties>
</file>