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F737A" w:rsidRPr="00DF737A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bookmarkStart w:id="0" w:name="_Hlk121296634"/>
            <w:bookmarkStart w:id="1" w:name="_Hlk124954262"/>
            <w:r w:rsidRPr="00DF737A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proofErr w:type="gramStart"/>
            <w:r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</w:t>
            </w:r>
            <w:proofErr w:type="gramEnd"/>
            <w:r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DF737A" w:rsidRPr="00DF737A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F737A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proofErr w:type="gramStart"/>
            <w:r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</w:t>
            </w:r>
            <w:proofErr w:type="gramEnd"/>
            <w:r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  <w:r w:rsidRPr="00DF737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Tarih: </w:t>
            </w:r>
            <w:proofErr w:type="gramStart"/>
            <w:r w:rsidRPr="00DF737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……</w:t>
            </w:r>
            <w:proofErr w:type="gramEnd"/>
            <w:r w:rsidRPr="00DF737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/……/ 20..</w:t>
            </w:r>
          </w:p>
        </w:tc>
      </w:tr>
      <w:tr w:rsidR="00DF737A" w:rsidRPr="00DF737A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F737A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  <w:r w:rsidRPr="00DF737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DF737A" w:rsidRPr="00DF737A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F737A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04B6F0AE" w:rsidR="00151DA8" w:rsidRPr="00DF737A" w:rsidRDefault="00E72F61" w:rsidP="00151DA8">
            <w:pPr>
              <w:pStyle w:val="AIKMETN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5</w:t>
            </w:r>
            <w:r w:rsidR="00151DA8"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. Sınıf </w:t>
            </w:r>
            <w:r w:rsidR="00D8357C"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151DA8"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.Dönem </w:t>
            </w:r>
            <w:r w:rsidR="00D8357C"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2</w:t>
            </w:r>
            <w:r w:rsidR="00151DA8"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 xml:space="preserve">. Yazılı / </w:t>
            </w:r>
            <w:r w:rsidR="004B7921" w:rsidRPr="00DF737A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Pr="00DF737A" w:rsidRDefault="00151DA8" w:rsidP="00151DA8">
            <w:pPr>
              <w:pStyle w:val="AIKMETN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bookmarkEnd w:id="0"/>
    <w:p w14:paraId="3F19471D" w14:textId="05FE7446" w:rsidR="00DF737A" w:rsidRPr="00DF737A" w:rsidRDefault="00DF737A" w:rsidP="00DF737A">
      <w:pPr>
        <w:pStyle w:val="SORUMETN"/>
        <w:rPr>
          <w:color w:val="000000" w:themeColor="text1"/>
        </w:rPr>
      </w:pPr>
      <w:proofErr w:type="gramStart"/>
      <w:r w:rsidRPr="00DF737A">
        <w:rPr>
          <w:color w:val="000000" w:themeColor="text1"/>
        </w:rPr>
        <w:t>Allah’ın  RAHMAN</w:t>
      </w:r>
      <w:proofErr w:type="gramEnd"/>
      <w:r w:rsidRPr="00DF737A">
        <w:rPr>
          <w:color w:val="000000" w:themeColor="text1"/>
        </w:rPr>
        <w:t xml:space="preserve">  ismini kısaca açıklayınız? (10 PUAN) </w:t>
      </w:r>
    </w:p>
    <w:p w14:paraId="47C9FE0C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23FC62" w14:textId="148773D3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732EEF" w14:textId="6D1AD0C0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C75654" w14:textId="77777777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6A02F8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38E753" w14:textId="730F1106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0D0406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961644" w14:textId="77777777" w:rsidR="00DF737A" w:rsidRPr="00DF737A" w:rsidRDefault="00DF737A" w:rsidP="00DF737A">
      <w:pPr>
        <w:pStyle w:val="SORUMETN"/>
        <w:rPr>
          <w:color w:val="000000" w:themeColor="text1"/>
        </w:rPr>
      </w:pPr>
      <w:r w:rsidRPr="00DF737A">
        <w:rPr>
          <w:color w:val="000000" w:themeColor="text1"/>
        </w:rPr>
        <w:t xml:space="preserve">“Şüphesiz Allah hakkıyla işitendir, hakkıyla görendir.” </w:t>
      </w:r>
      <w:proofErr w:type="gramStart"/>
      <w:r w:rsidRPr="00DF737A">
        <w:rPr>
          <w:color w:val="000000" w:themeColor="text1"/>
        </w:rPr>
        <w:t xml:space="preserve">ayetinde  </w:t>
      </w:r>
      <w:proofErr w:type="spellStart"/>
      <w:r w:rsidRPr="00DF737A">
        <w:rPr>
          <w:color w:val="000000" w:themeColor="text1"/>
        </w:rPr>
        <w:t>allah</w:t>
      </w:r>
      <w:proofErr w:type="spellEnd"/>
      <w:proofErr w:type="gramEnd"/>
      <w:r w:rsidRPr="00DF737A">
        <w:rPr>
          <w:color w:val="000000" w:themeColor="text1"/>
        </w:rPr>
        <w:t xml:space="preserve"> </w:t>
      </w:r>
      <w:proofErr w:type="spellStart"/>
      <w:r w:rsidRPr="00DF737A">
        <w:rPr>
          <w:color w:val="000000" w:themeColor="text1"/>
        </w:rPr>
        <w:t>ın</w:t>
      </w:r>
      <w:proofErr w:type="spellEnd"/>
      <w:r w:rsidRPr="00DF737A">
        <w:rPr>
          <w:color w:val="000000" w:themeColor="text1"/>
        </w:rPr>
        <w:t xml:space="preserve"> hangi sıfatlarından bahsedilmiştir? (15 PUAN) </w:t>
      </w:r>
    </w:p>
    <w:p w14:paraId="7EE1004C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D55C66" w14:textId="1D00AC41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DCEA04" w14:textId="5F0A8254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36B96B" w14:textId="1B73FCBD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B3A159" w14:textId="5247A2AA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383EE8" w14:textId="77777777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A9192A" w14:textId="4F370772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257A2F" w14:textId="71CD0CE0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73E93B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46610A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058803" w14:textId="77777777" w:rsidR="00DF737A" w:rsidRPr="00DF737A" w:rsidRDefault="00DF737A" w:rsidP="00DF737A">
      <w:pPr>
        <w:pStyle w:val="SORUMETN"/>
        <w:rPr>
          <w:color w:val="000000" w:themeColor="text1"/>
        </w:rPr>
      </w:pPr>
      <w:r w:rsidRPr="00DF737A">
        <w:rPr>
          <w:color w:val="000000" w:themeColor="text1"/>
        </w:rPr>
        <w:t>Oruçla ilgili imsak kavramını açıklayınız. (15 PUAN)</w:t>
      </w:r>
    </w:p>
    <w:p w14:paraId="463FAA97" w14:textId="13C76004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BB3C4A" w14:textId="4404BD9F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EB5555" w14:textId="533545D1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C435A6" w14:textId="05D21A62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4ADBBE" w14:textId="1ADD066E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4C6DD9" w14:textId="77777777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DFAB26" w14:textId="66B5C82A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CCDABB" w14:textId="5BF03237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C3529B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8031FC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61B383" w14:textId="5A0887A2" w:rsidR="00DF737A" w:rsidRDefault="00DF737A" w:rsidP="00DF737A">
      <w:pPr>
        <w:pStyle w:val="SORUMETN"/>
        <w:rPr>
          <w:color w:val="000000" w:themeColor="text1"/>
        </w:rPr>
      </w:pPr>
      <w:r w:rsidRPr="00DF737A">
        <w:rPr>
          <w:color w:val="000000" w:themeColor="text1"/>
        </w:rPr>
        <w:t>Oruç tutan kişi nelere dikkat etmelidir.</w:t>
      </w:r>
      <w:r>
        <w:rPr>
          <w:color w:val="000000" w:themeColor="text1"/>
        </w:rPr>
        <w:t xml:space="preserve"> (15 PUAN)</w:t>
      </w:r>
    </w:p>
    <w:p w14:paraId="14482B3E" w14:textId="2FAFB7C0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03290C82" w14:textId="58D17CD7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77AF24FD" w14:textId="152AE96F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2A4A13FA" w14:textId="0B1EE70A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3B922FDE" w14:textId="72432B31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15DCE4F3" w14:textId="5647F25A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22E93DFE" w14:textId="68FC0F37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0471CC19" w14:textId="1CAF8DD0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15E016EB" w14:textId="50DBEB3E" w:rsid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1FDC9A5E" w14:textId="77777777" w:rsidR="00DF737A" w:rsidRPr="00DF737A" w:rsidRDefault="00DF737A" w:rsidP="00DF737A">
      <w:pPr>
        <w:pStyle w:val="SEENEKLER"/>
        <w:numPr>
          <w:ilvl w:val="0"/>
          <w:numId w:val="0"/>
        </w:numPr>
        <w:ind w:left="530" w:hanging="360"/>
      </w:pPr>
    </w:p>
    <w:p w14:paraId="6E2EAE14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D92C54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865E1F" w14:textId="1A2404D7" w:rsidR="00DF737A" w:rsidRPr="00DF737A" w:rsidRDefault="00DF737A" w:rsidP="00DF737A">
      <w:pPr>
        <w:pStyle w:val="SORUMETN"/>
        <w:rPr>
          <w:color w:val="000000" w:themeColor="text1"/>
        </w:rPr>
      </w:pPr>
      <w:r w:rsidRPr="00DF737A">
        <w:rPr>
          <w:color w:val="000000" w:themeColor="text1"/>
        </w:rPr>
        <w:t>Kültürümüzdeki “Halil İbrahim Sofrası” Hangi peygamber için kullanılmıştır? (15 PUAN)</w:t>
      </w:r>
    </w:p>
    <w:p w14:paraId="52D5894D" w14:textId="72DA65F3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85FDCF" w14:textId="1266C2A6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46029F" w14:textId="17DF369A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3E6532" w14:textId="19BD124C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73AD01" w14:textId="41C0A61A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B109C4" w14:textId="20D06146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306F53" w14:textId="5E2BCC7F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50FC07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13818" w14:textId="77777777" w:rsidR="00DF737A" w:rsidRPr="00DF737A" w:rsidRDefault="00DF737A" w:rsidP="00DF737A">
      <w:pPr>
        <w:pStyle w:val="SORUMETN"/>
        <w:rPr>
          <w:color w:val="000000" w:themeColor="text1"/>
        </w:rPr>
      </w:pPr>
      <w:r w:rsidRPr="00DF737A">
        <w:rPr>
          <w:color w:val="000000" w:themeColor="text1"/>
        </w:rPr>
        <w:t>Hangi durumlarda orucumuz bozulur 3madde yazınız. (15 PUAN)</w:t>
      </w:r>
    </w:p>
    <w:p w14:paraId="7AD1EAD9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2B89E1" w14:textId="2AE174DB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4CC702" w14:textId="6A7B5C35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8D5E35" w14:textId="5F63E1E2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D71A6" w14:textId="6B5D98E9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C017E9" w14:textId="64620375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2B9A17" w14:textId="66C32996" w:rsid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1F5966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55711A" w14:textId="77777777" w:rsidR="00DF737A" w:rsidRPr="00DF737A" w:rsidRDefault="00DF737A" w:rsidP="00DF737A">
      <w:pPr>
        <w:pStyle w:val="AralkYok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E0CFA8" w14:textId="77777777" w:rsidR="00DF737A" w:rsidRPr="00DF737A" w:rsidRDefault="00DF737A" w:rsidP="00DF737A">
      <w:pPr>
        <w:pStyle w:val="SORUMETN"/>
        <w:rPr>
          <w:color w:val="000000" w:themeColor="text1"/>
        </w:rPr>
      </w:pPr>
      <w:r w:rsidRPr="00DF737A">
        <w:rPr>
          <w:color w:val="000000" w:themeColor="text1"/>
        </w:rPr>
        <w:t xml:space="preserve">Ramazan ayında Müslümanlar arasında gelenek hâline </w:t>
      </w:r>
      <w:proofErr w:type="gramStart"/>
      <w:r w:rsidRPr="00DF737A">
        <w:rPr>
          <w:color w:val="000000" w:themeColor="text1"/>
        </w:rPr>
        <w:t>gelen  mukabeleyi</w:t>
      </w:r>
      <w:proofErr w:type="gramEnd"/>
      <w:r w:rsidRPr="00DF737A">
        <w:rPr>
          <w:color w:val="000000" w:themeColor="text1"/>
        </w:rPr>
        <w:t xml:space="preserve">  açıklayınız. (15 PUAN)</w:t>
      </w:r>
    </w:p>
    <w:p w14:paraId="77095C4B" w14:textId="77777777" w:rsidR="002D31AD" w:rsidRPr="00DF737A" w:rsidRDefault="002D31AD" w:rsidP="002D31AD">
      <w:pPr>
        <w:pStyle w:val="SEENEKLER"/>
        <w:numPr>
          <w:ilvl w:val="0"/>
          <w:numId w:val="0"/>
        </w:numPr>
        <w:ind w:left="454" w:hanging="284"/>
        <w:rPr>
          <w:color w:val="000000" w:themeColor="text1"/>
        </w:rPr>
      </w:pPr>
    </w:p>
    <w:p w14:paraId="348B788D" w14:textId="77777777" w:rsidR="00C150A7" w:rsidRPr="00DF737A" w:rsidRDefault="00C150A7" w:rsidP="00151DA8">
      <w:pPr>
        <w:pStyle w:val="SORUNOLUBOLD"/>
        <w:numPr>
          <w:ilvl w:val="0"/>
          <w:numId w:val="0"/>
        </w:numPr>
        <w:ind w:left="284"/>
        <w:rPr>
          <w:color w:val="000000" w:themeColor="text1"/>
        </w:rPr>
      </w:pPr>
    </w:p>
    <w:p w14:paraId="3F1C6884" w14:textId="77777777" w:rsidR="00C150A7" w:rsidRPr="00DF737A" w:rsidRDefault="00C150A7" w:rsidP="00151DA8">
      <w:pPr>
        <w:pStyle w:val="BOLDMETN"/>
        <w:rPr>
          <w:color w:val="000000" w:themeColor="text1"/>
        </w:rPr>
      </w:pPr>
    </w:p>
    <w:bookmarkEnd w:id="1"/>
    <w:p w14:paraId="6B6EC903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065CEA61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2AD0797E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77CABBB7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36D54903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60BA2AE3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2DA9DD7A" w14:textId="70D05AD0" w:rsidR="00151DA8" w:rsidRPr="00DF737A" w:rsidRDefault="00151DA8" w:rsidP="00797BD9">
      <w:pPr>
        <w:tabs>
          <w:tab w:val="left" w:pos="2775"/>
        </w:tabs>
        <w:rPr>
          <w:rFonts w:cstheme="minorHAnsi"/>
          <w:color w:val="000000" w:themeColor="text1"/>
          <w:sz w:val="24"/>
          <w:szCs w:val="24"/>
        </w:rPr>
      </w:pPr>
    </w:p>
    <w:p w14:paraId="35472B7F" w14:textId="77777777" w:rsidR="00151DA8" w:rsidRPr="00DF737A" w:rsidRDefault="00151DA8" w:rsidP="00797BD9">
      <w:pPr>
        <w:tabs>
          <w:tab w:val="left" w:pos="2775"/>
        </w:tabs>
        <w:rPr>
          <w:rFonts w:cstheme="minorHAnsi"/>
          <w:color w:val="000000" w:themeColor="text1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F737A" w:rsidRPr="00DF737A" w14:paraId="4B6687E0" w14:textId="77777777" w:rsidTr="006E160A">
        <w:tc>
          <w:tcPr>
            <w:tcW w:w="4738" w:type="dxa"/>
          </w:tcPr>
          <w:p w14:paraId="7A05CBC0" w14:textId="77777777" w:rsidR="006E160A" w:rsidRPr="00DF737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F737A">
              <w:rPr>
                <w:rFonts w:cstheme="minorHAnsi"/>
                <w:color w:val="000000" w:themeColor="text1"/>
                <w:sz w:val="24"/>
                <w:szCs w:val="24"/>
              </w:rPr>
              <w:t xml:space="preserve">Başarılar Dilerim </w:t>
            </w:r>
            <w:r w:rsidRPr="00DF737A">
              <w:rPr>
                <w:rFonts w:cstheme="minorHAnsi"/>
                <w:color w:val="000000" w:themeColor="text1"/>
                <w:sz w:val="24"/>
                <w:szCs w:val="24"/>
              </w:rPr>
              <w:sym w:font="Wingdings" w:char="F04A"/>
            </w:r>
          </w:p>
        </w:tc>
      </w:tr>
      <w:tr w:rsidR="00DF737A" w:rsidRPr="00DF737A" w14:paraId="7C46F5ED" w14:textId="77777777" w:rsidTr="006E160A">
        <w:tc>
          <w:tcPr>
            <w:tcW w:w="4738" w:type="dxa"/>
          </w:tcPr>
          <w:p w14:paraId="3777716B" w14:textId="77777777" w:rsidR="006E160A" w:rsidRPr="00DF737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DF737A">
              <w:rPr>
                <w:rFonts w:cstheme="minorHAnsi"/>
                <w:color w:val="000000" w:themeColor="text1"/>
                <w:sz w:val="24"/>
                <w:szCs w:val="24"/>
              </w:rPr>
              <w:t>Din Kültürü ve Ahlak Bilgisi Öğretmeni</w:t>
            </w:r>
          </w:p>
        </w:tc>
      </w:tr>
      <w:tr w:rsidR="00DF737A" w:rsidRPr="00DF737A" w14:paraId="701E75C5" w14:textId="77777777" w:rsidTr="006E160A">
        <w:tc>
          <w:tcPr>
            <w:tcW w:w="4738" w:type="dxa"/>
          </w:tcPr>
          <w:p w14:paraId="4955800E" w14:textId="77777777" w:rsidR="006E160A" w:rsidRPr="00DF737A" w:rsidRDefault="006E160A" w:rsidP="006E160A">
            <w:pPr>
              <w:tabs>
                <w:tab w:val="left" w:pos="2775"/>
              </w:tabs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gramStart"/>
            <w:r w:rsidRPr="00DF737A">
              <w:rPr>
                <w:rFonts w:cstheme="minorHAnsi"/>
                <w:color w:val="000000" w:themeColor="text1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248DB6D9" w14:textId="77777777" w:rsidR="00151DA8" w:rsidRPr="00DF737A" w:rsidRDefault="00151DA8" w:rsidP="00797BD9">
      <w:pPr>
        <w:tabs>
          <w:tab w:val="left" w:pos="2775"/>
        </w:tabs>
        <w:rPr>
          <w:rFonts w:cstheme="minorHAnsi"/>
          <w:color w:val="000000" w:themeColor="text1"/>
          <w:sz w:val="24"/>
          <w:szCs w:val="24"/>
        </w:rPr>
      </w:pPr>
    </w:p>
    <w:p w14:paraId="28093790" w14:textId="467432FE" w:rsidR="00E709B5" w:rsidRPr="00DF737A" w:rsidRDefault="00E709B5">
      <w:pPr>
        <w:rPr>
          <w:rFonts w:cstheme="minorHAnsi"/>
          <w:color w:val="000000" w:themeColor="text1"/>
          <w:sz w:val="24"/>
          <w:szCs w:val="24"/>
        </w:rPr>
      </w:pPr>
      <w:bookmarkStart w:id="2" w:name="_GoBack"/>
      <w:bookmarkEnd w:id="2"/>
      <w:r w:rsidRPr="00DF737A">
        <w:rPr>
          <w:rFonts w:cstheme="minorHAnsi"/>
          <w:color w:val="000000" w:themeColor="text1"/>
          <w:sz w:val="24"/>
          <w:szCs w:val="24"/>
        </w:rPr>
        <w:br w:type="page"/>
      </w:r>
      <w:r w:rsidR="00B55F14" w:rsidRPr="00DF737A">
        <w:rPr>
          <w:rFonts w:cstheme="minorHAnsi"/>
          <w:noProof/>
          <w:color w:val="000000" w:themeColor="text1"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D5160F" wp14:editId="320C773F">
                <wp:simplePos x="0" y="0"/>
                <wp:positionH relativeFrom="column">
                  <wp:posOffset>-530860</wp:posOffset>
                </wp:positionH>
                <wp:positionV relativeFrom="paragraph">
                  <wp:posOffset>-1222375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9714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CCCAF3C" w14:textId="1ADD1566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36B69E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CA022E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2C27AF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4CB02D7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51043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EF28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47CA4090" w14:textId="00FE88B5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1BBE43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45EE40A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75F02FD" w14:textId="77777777" w:rsidR="003D2D6F" w:rsidRPr="001B0C3D" w:rsidRDefault="003D2D6F" w:rsidP="003D2D6F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2E8AA314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5160F" id="Grup 24" o:spid="_x0000_s1026" style="position:absolute;margin-left:-41.8pt;margin-top:-96.2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b/4Kx+J/EvhX4NfDW88L+Ir7TZrr9obwHaXEthdvC0tvLrduksLFCCyOpKsp4YHBBFf&#10;UlR3VnaXqLHe2kcyrIrqssYYKwOQwz3B6H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+IfFXhjwjawXvirxDY6&#10;bDdXkNpby310kKy3ErBIolLEZd2IVVHLE4GTWhXyb/wWC/5Ij8Lv+zkvh7/6fravr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a/+Cofwy+IPxU+Efw70f4ceDtQ1q60349eCNVv7fTrcyNBY2uswS3FwwHSOONWdm6A&#10;DNfS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3/aC+HH7OXh3RvFHxNu7qG017xbpfhvT2tLUzM1/qFyltbK&#10;QPuqZHUFuijmu2r5N/4LBf8AJEfhd/2cl8Pf/T9bV9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H7eP7NXjr9qL&#10;4d+DfCPgDVtJs7nw78XPC3im+k1ieWON7PTdTiup40McchMrRxkIpAUtgFlHI9v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Jv2wv2nW/ZV8EeF/GA8I/2z/wAJJ8SvD3hTyPtXk+R/ad/HafaM7W3eX5m7bxuxjI61&#10;6zXyb/wWB/5Ij8Lv+zkvh7/6fravr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5/aZ/Zo8IftSeE/D/hDxprmpWF&#10;v4d8daL4ptJNLaMPJdabeJdwxPvRh5bPGAwADbScEHmvR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/wD+Ci/x&#10;4+JX7Pvww8C+JfhfrEdlea58avCHh7UZJbVJRJYX+rQ29zGA4IBaN2AYcjqMGvoCvk3/AILBf8kR&#10;+F3/AGcl8Pf/AE/W1fW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fxP+EHw2+M+k6foXxQ8JW+sWek69Za1p8Fyz&#10;gQX9pMs1tONpHzRyKrDPGRyDX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v8A8FbNb1rQvgv8M7jQ9XurOSb9&#10;orwDbzSWtw0bSRPrlurxkqRlWUkFTwRwa+qK+Tf+CwOT8Efhdgf83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jeNviH4F+G1hZ6r4/8W6fo9tqGqW2m2U+o3SxLPeXEgjggUseZJHIVV6kkAV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b/wWC/5Ij8Lv+zkvh7/6fravrKvnf/gpT8Fvif8AHP4V+AfD3wq8KyaveaP8&#10;cPBuu6lDHcRReTp9lq8FxdT5kZQQkSM20EscYUE8V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n/7Rf7R/gX9&#10;mTwvoXizx/ZahPbeIPGmj+GLFdNhV2W81G7S1gZgzLiMSONxGSBkgHpXo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m/8Fgv+SI/C7/s5L4e/wDp+tq+sq8Z/bc/Zl8Q/tT+AfCPg/w34ls9Ll8OfFTw14quJr6N2WaD&#10;TNRiu5IV29HdYyqk8AnmvZ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xf8Abh/aZ8Tfss/D/wAIeL/Cvh2x1Kbx&#10;H8VvDPhW4i1BnCxW+p6jFaSzLsIO9FkLLnjI5BFe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b/AMFgv+SI/C7/&#10;ALOS+Hv/AKfravrKvP8A9oz9m7wH+094X0Hwl8Qr/VLe18PeNdH8UWLaTcRxu15pt2l1Ajl0cGIy&#10;RgOoAYrkBlPN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//AME3f+Uqn7WH&#10;/YWh/wDSmWv0Ar8//wDgm7/ylU/aw/7C0P8A6Uy1+gFd+Zf7wv8ADD/0iJ+meLX/ACVkP+wbB/8A&#10;qLSCiiiuA/MwooooAKKKKACiiigAooooAKKKKACiiigAooooAKKKKAPk3/gsF/yRH4Xf9nJfD3/0&#10;/W1fWVY3jb4d+A/iVYWelfELwbpmt2un6pbanY2+qWSTpb3lvIJYLhA4IWSORQ6OOVYAgg1s0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bLPDAA08qoGYKpZsZJ6D606vlD/gr5PPb/AAT+F7QTNGW/aQ+H6sUYjKnX&#10;rYEfQ19X0AFFFFABRRRQAUUUUAFFFFABRRRQAUUUUAFFFFABRRRQAUUUUAZnjX/kTdW/7Blx/wCi&#10;2r4p/wCDez/kxXVP+yjal/6ItK+1vGv/ACJurf8AYMuP/RbV8U/8G9n/ACYrqn/ZRtS/9EWlehR/&#10;5FtX/FD/ANuP0zI/+TV5z/1/wf5Yg+6aKKK88/M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ebftP/tMeF/2WvCXh&#10;3xf4s8P6hqUPiPx5onhW1i07ZuiuNTvI7SKVt7AeWjyBmxk4BwCeK9Jr5N/4LBf8kR+F3/ZyXw9/&#10;9P1tX1lQAUUUUAFFFFABRRRQAUUUUAFFFFABRRRQAUUUUAFFFFABRRRQBmeNf+RN1b/sGXH/AKLa&#10;vin/AIN7P+TFdU/7KNqX/oi0r7W8a/8AIm6t/wBgy4/9FtXxT/wb2f8AJiuqf9lG1L/0RaV6FH/k&#10;W1f8UP8A24/TMj/5NXnP/X/B/liD7pooorzz8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yX9sL9mFv2rPBHhbwcvjH+xP+Eb+JXh7xZ9o+w+f9o/sy/j&#10;u/s+N67fM8vZvyduc4bpXrVFFABRRRQAUUUUAFFFFABRRRQAUUUUAFFFFABRRRQAUUUUAFFFFAGZ&#10;41/5E3Vv+wZcf+i2r4p/4N7P+TFdU/7KNqX/AKItK+1vGv8AyJurf9gy4/8ARbV8U/8ABvZ/yYrq&#10;n/ZRtS/9EWlehR/5FtX/ABQ/9uP0zI/+TV5z/wBf8H+WIPumiiivPPz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f/wDwTd/5SqftYf8AYWh/9KZa/QCvz/8A+Cbv/KVT9rD/ALC0P/pT&#10;LX6AV35l/vC/ww/9Iifpni1/yVkP+wbB/wDqLSCiiiuA/MwooooAKKKKACiiigAooooAKKKKACii&#10;igAooooAKKKKAPk3/gsF/wAkR+F3/ZyXw9/9P1tX1lXzL/wVO+H/AI4+I3wg+HOl+AvCWoaxcWPx&#10;+8D6lewabatM0Fnb61byz3DBQdscaKWZjwoBJr6a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BRXH/Gf47/DH&#10;9n7QtJ8SfFXX5NOs9b8Uab4e02WOzln83UL64W3tYsRKxUPK6rvICrnLEDmuw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BRXg/8AwUE/aH+If7Nnw18E+Kvhs1iLrX/jF4T8Nah9vtfNX7DqOqQ2&#10;txtGRh/Ldtrc4POD0r3igAooooAKKKKACiiigAooooAKKKKACiiigAooooAKKKKACiiigDM8a/8A&#10;Im6t/wBgy4/9FtXxT/wb2f8AJiuqf9lG1L/0RaV9reNf+RN1b/sGXH/otq+Kf+Dez/kxXVP+yjal&#10;/wCiLSvQo/8AItq/4of+3H6Zkf8AyavOf+v+D/LEH3TRRRXnn5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BRRRXOf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/AP8ABN3/AJSqftYf9haH/wBKZa/QCvz/AP8Agm7/AMpVP2sP+wtD/wClMtfoBXfm&#10;X+8L/DD/ANIifpni1/yVkP8AsGwf/qLSCiiiuA/MwooooAKKKKACiiigAooooAKKKKACiiigAooo&#10;oAKKKKAPmv8A4KgfFD4hfCj4SfDvWfhv4wvtFutS+PXgnSb+40+YxtPY3WswQ3FuxHVJI2ZWHcGv&#10;pSvk3/gsF/yRH4Xf9nJfD3/0/W1fW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KeteHfD/iWCG18R6FZ6hFb3Ud&#10;zBHe2qSrHNG26OVQwOHVgCrDkEZGKuVV1XW9G0KGO41vVrWzjmuI4IZLq4WNXldtqRgsRlmJwFHJ&#10;PAq1QAUUUUAFFFFABRRRQAUUUUAFFFFABRRRQAUUUUAFFFFABRRRQBmeNf8AkTdW/wCwZcf+i2r4&#10;p/4N7P8AkxXVP+yjal/6ItK+1vGv/Im6t/2DLj/0W1fFP/BvZ/yYrqn/AGUbUv8A0RaV6FH/AJFt&#10;X/FD/wBuP0zI/wDk1ec/9f8AB/liD7p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zQAUUUUAFFFFABRRRQA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/8A/BN3/lKp+1h/2Fof/SmWv0Ar8/8A/gm7&#10;/wApVP2sP+wtD/6Uy1+gFd+Zf7wv8MP/AEiJ+meLX/JWQ/7BsH/6i0gooorgPzMKKKKACiiigAoo&#10;ooAKKKKACiiigAooooAKKKKACiiigAorwX/goV+0H8Rv2cfhn4H8UfDO6tYbvXvjL4S8N6g15aiZ&#10;TY6hqsNtcqoPRzG7bW/hPNe9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lX/grlqup6T8FvhjNpWo3Fq8v7RngCGRreZkLxvrtuGQkHlSDgjoR1r6qr5V/4K56ZqWq/&#10;Bb4Yw6Zp89y0f7RngCWRbeFnKRrrtuWcgDhQBknoBya+q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+Tf+CwX/JEfhd/2cl8Pf8A0/W1fWVcL8fv2ePh&#10;5+0n4b0Xwr8SVvja6B4w0rxLp/2C68pvt2n3SXNvuODlPMRdy9xxkV3VABRRRQAUUUUAFFFFABRR&#10;RQAUUUUAFFFFABRRRQAUUUUAFFFFAGZ41/5E3Vv+wZcf+i2r4p/4N7P+TFdU/wCyjal/6ItK+1vG&#10;v/Im6t/2DLj/ANFtXxT/AMG9n/Jiuqf9lG1L/wBEWlehR/5FtX/FD/24/TMj/wCTV5z/ANf8H+WI&#10;PumiiivPPz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N/4LBf8AJEfhd/2cl8Pf/T9bV9ZV80/8FR/ht8QPih8Ivh3pHw68Hajrd1p/x88D6pfW+m2rTPBZ&#10;W2swS3Fw4UHbHHGrOzHhQCTX0tQAUUUUAFFFFABRRRQAUUUUAFFFFABRRRQAUUUUAFFFFABRRRQB&#10;meNf+RN1b/sGXH/otq+Kf+Dez/kxXVP+yjal/wCiLSvtbxr/AMibq3/YMuP/AEW1fFP/AAb2f8mK&#10;6p/2UbUv/RFpXoUf+RbV/wAUP/bj9MyP/k1ec/8AX/B/liD7pooorzz8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xf7&#10;Rnwas/2hvgV4q+B+oa7JpcHinRZtOl1CGASNbrIuC4UkBiPTIrtKKqMpRkpLdHRhMViMDiqeJoS5&#10;ZwkpRfaUXdPXTRrrofnn4f8A+CD3inwno8Hh7wt/wUV+JWm6faqVtrHT43hhiBJJCol0FUZJPA6m&#10;rn/DkD4kf9JMfit/3+m/+S6/QCiu7+1Mc9XP8F/kfo8vGTxGqScpYxNvVt0aF2//AAUfn/8A8OQP&#10;iR/0kx+K3/f6b/5Lo/4cgfEj/pJj8Vv+/wBN/wDJdfoBRS/tPHfzfgv8if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Xffsb/wDBJe3/AGTv2jm/aS1b9prxJ441aTRJtNkX&#10;X7Eb3STZhjMZXY7QgAHTHpX2FRSlmWMnBxctHo9Ft9xzY7xW49zHA1cHXxadOrFwmlSox5ovdXjT&#10;Ts/JoKKKK4T8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21&#10;P2nNX/ZV8B+E/GGjeFLbV5PEnxQ8N+FJobq4aIQRanqEVo84Kg5aMSbgvQkYJFexV4l+3b8I/Dfx&#10;k+Hfg3Q/E97fW8OlfFrwvrVu1hIis1xaalFPGrb0YFCygMAASOhB5r2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DCC9714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CCCAF3C" w14:textId="1ADD1566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36B69E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ACA022E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2C27AF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4CB02D7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4415;top:51043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79EF28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47CA4090" w14:textId="00FE88B5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1BBE43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45EE40A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75F02FD" w14:textId="77777777" w:rsidR="003D2D6F" w:rsidRPr="001B0C3D" w:rsidRDefault="003D2D6F" w:rsidP="003D2D6F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2E8AA314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 w:rsidRPr="00DF737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444E271" w14:textId="25BBE8D5" w:rsidR="00E709B5" w:rsidRPr="00DF737A" w:rsidRDefault="00E709B5">
      <w:pPr>
        <w:rPr>
          <w:rFonts w:cstheme="minorHAnsi"/>
          <w:color w:val="000000" w:themeColor="text1"/>
          <w:sz w:val="24"/>
          <w:szCs w:val="24"/>
        </w:rPr>
      </w:pPr>
      <w:r w:rsidRPr="00DF737A">
        <w:rPr>
          <w:rFonts w:cstheme="minorHAnsi"/>
          <w:noProof/>
          <w:color w:val="000000" w:themeColor="text1"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4D77A41" wp14:editId="288ABA9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D77A41" id="Metin Kutusu 2" o:spid="_x0000_s1031" type="#_x0000_t202" style="position:absolute;margin-left:0;margin-top:-36.15pt;width:317.7pt;height:39.75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417FE9F3" w14:textId="3543EF94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01EBF9C5" w14:textId="4BBBE1EE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3D5894C9" w14:textId="1BB45878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538476F5" w14:textId="307FE7EE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43B7F795" w14:textId="02AA09C1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7744EED0" w14:textId="2786191A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210B495F" w14:textId="27AA5610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30E38355" w14:textId="2BC0316A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57A916A9" w14:textId="169E6AAD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37547AF1" w14:textId="09C7EB4F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149F4265" w14:textId="2D2D6371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1768826D" w14:textId="401B7E8C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4E2D3CB7" w14:textId="2E90E5B5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0013ACC4" w14:textId="2F623D1C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1E7E7DEF" w14:textId="7BE7E925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4887EE76" w14:textId="38395A66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5C3E3EAB" w14:textId="40268BA4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50CC11C8" w14:textId="6D501957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1B530BD0" w14:textId="793AEE8B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7800198E" w14:textId="5E8D7CA1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004F7083" w14:textId="77777777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34C362A3" w14:textId="77777777" w:rsidR="00096985" w:rsidRPr="00DF737A" w:rsidRDefault="00096985">
      <w:pPr>
        <w:rPr>
          <w:rFonts w:cstheme="minorHAnsi"/>
          <w:color w:val="000000" w:themeColor="text1"/>
          <w:sz w:val="24"/>
          <w:szCs w:val="24"/>
        </w:rPr>
      </w:pPr>
    </w:p>
    <w:p w14:paraId="349553D2" w14:textId="0BD2710F" w:rsidR="003D541A" w:rsidRPr="00DF737A" w:rsidRDefault="00C150A7">
      <w:pPr>
        <w:rPr>
          <w:rFonts w:cstheme="minorHAnsi"/>
          <w:color w:val="000000" w:themeColor="text1"/>
          <w:sz w:val="24"/>
          <w:szCs w:val="24"/>
        </w:rPr>
      </w:pPr>
      <w:r w:rsidRPr="00DF737A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34811D6" w14:textId="017F8844" w:rsidR="003D541A" w:rsidRPr="00DF737A" w:rsidRDefault="003D541A">
      <w:pPr>
        <w:rPr>
          <w:rFonts w:cstheme="minorHAnsi"/>
          <w:color w:val="000000" w:themeColor="text1"/>
          <w:sz w:val="24"/>
          <w:szCs w:val="24"/>
        </w:rPr>
      </w:pPr>
      <w:r w:rsidRPr="00DF737A">
        <w:rPr>
          <w:rFonts w:cstheme="minorHAnsi"/>
          <w:color w:val="000000" w:themeColor="text1"/>
          <w:sz w:val="24"/>
          <w:szCs w:val="24"/>
        </w:rPr>
        <w:br w:type="page"/>
      </w:r>
    </w:p>
    <w:p w14:paraId="09FEB780" w14:textId="14D7D285" w:rsidR="00C150A7" w:rsidRPr="00DF737A" w:rsidRDefault="008E44CE">
      <w:pPr>
        <w:rPr>
          <w:rFonts w:cstheme="minorHAnsi"/>
          <w:color w:val="000000" w:themeColor="text1"/>
          <w:sz w:val="24"/>
          <w:szCs w:val="24"/>
        </w:rPr>
      </w:pPr>
      <w:r w:rsidRPr="00DF737A">
        <w:rPr>
          <w:rFonts w:cstheme="minorHAnsi"/>
          <w:noProof/>
          <w:color w:val="000000" w:themeColor="text1"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6B3F42F" wp14:editId="31EF7C50">
                <wp:simplePos x="0" y="0"/>
                <wp:positionH relativeFrom="column">
                  <wp:posOffset>-581328</wp:posOffset>
                </wp:positionH>
                <wp:positionV relativeFrom="paragraph">
                  <wp:posOffset>-1246827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0F0B8517" w:rsidR="00501EC5" w:rsidRPr="00501EC5" w:rsidRDefault="00E72F6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6B3F42F" id="Grup 11" o:spid="_x0000_s1032" style="position:absolute;margin-left:-45.75pt;margin-top:-98.2pt;width:598.1pt;height:840.15pt;z-index:25174835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btJ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pqmKx3w1dlBj+nPLQ9tqT3lQ66lO&#10;z99RlQkb0F9cwEnf+6Rjt68d+O03LKf/AQ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0F0B8517" w:rsidR="00501EC5" w:rsidRPr="00501EC5" w:rsidRDefault="00E72F6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55C0A490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25ED1268" w14:textId="712025F6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44D723F4" w14:textId="3B43901A" w:rsidR="00ED5112" w:rsidRPr="00DF737A" w:rsidRDefault="00ED5112">
      <w:pPr>
        <w:rPr>
          <w:rFonts w:cstheme="minorHAnsi"/>
          <w:color w:val="000000" w:themeColor="text1"/>
          <w:sz w:val="24"/>
          <w:szCs w:val="24"/>
        </w:rPr>
      </w:pPr>
    </w:p>
    <w:p w14:paraId="510BD7CB" w14:textId="5C0F391A" w:rsidR="00ED5112" w:rsidRPr="00DF737A" w:rsidRDefault="00ED5112">
      <w:pPr>
        <w:rPr>
          <w:rFonts w:cstheme="minorHAnsi"/>
          <w:color w:val="000000" w:themeColor="text1"/>
          <w:sz w:val="24"/>
          <w:szCs w:val="24"/>
        </w:rPr>
      </w:pPr>
      <w:r w:rsidRPr="00DF737A">
        <w:rPr>
          <w:rFonts w:cstheme="minorHAnsi"/>
          <w:color w:val="000000" w:themeColor="text1"/>
          <w:sz w:val="24"/>
          <w:szCs w:val="24"/>
        </w:rPr>
        <w:br w:type="page"/>
      </w:r>
    </w:p>
    <w:p w14:paraId="75FF8233" w14:textId="0C8B24B4" w:rsidR="00C150A7" w:rsidRPr="00DF737A" w:rsidRDefault="00ED5112">
      <w:pPr>
        <w:rPr>
          <w:rFonts w:cstheme="minorHAnsi"/>
          <w:color w:val="000000" w:themeColor="text1"/>
          <w:sz w:val="24"/>
          <w:szCs w:val="24"/>
        </w:rPr>
      </w:pPr>
      <w:r w:rsidRPr="00DF737A">
        <w:rPr>
          <w:noProof/>
          <w:color w:val="000000" w:themeColor="text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 wp14:anchorId="07658D09" wp14:editId="1572634D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755ED685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2FD390FF" w14:textId="6E548D0D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3EA6236F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497F8F2E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7427C9C7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5C4B6E07" w14:textId="552B15E4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385C918B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3A35C2D3" w14:textId="77777777" w:rsidR="00C150A7" w:rsidRPr="00DF737A" w:rsidRDefault="00C150A7">
      <w:pPr>
        <w:rPr>
          <w:rFonts w:cstheme="minorHAnsi"/>
          <w:color w:val="000000" w:themeColor="text1"/>
          <w:sz w:val="24"/>
          <w:szCs w:val="24"/>
        </w:rPr>
      </w:pPr>
    </w:p>
    <w:p w14:paraId="3FD0B8CA" w14:textId="718636DD" w:rsidR="00ED544D" w:rsidRPr="00DF737A" w:rsidRDefault="00ED544D">
      <w:pPr>
        <w:rPr>
          <w:rFonts w:cstheme="minorHAnsi"/>
          <w:color w:val="000000" w:themeColor="text1"/>
          <w:sz w:val="24"/>
          <w:szCs w:val="24"/>
        </w:rPr>
      </w:pPr>
    </w:p>
    <w:p w14:paraId="3299511C" w14:textId="3715E3E3" w:rsidR="002B7944" w:rsidRPr="00DF737A" w:rsidRDefault="002B7944" w:rsidP="000A1EF0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sectPr w:rsidR="002B7944" w:rsidRPr="00DF737A" w:rsidSect="00151DA8">
      <w:headerReference w:type="default" r:id="rId25"/>
      <w:footerReference w:type="default" r:id="rId26"/>
      <w:type w:val="continuous"/>
      <w:pgSz w:w="11906" w:h="16838" w:code="9"/>
      <w:pgMar w:top="1985" w:right="849" w:bottom="567" w:left="851" w:header="709" w:footer="69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A49B9" w14:textId="77777777" w:rsidR="00E54F47" w:rsidRDefault="00E54F47" w:rsidP="00ED544D">
      <w:pPr>
        <w:spacing w:after="0" w:line="240" w:lineRule="auto"/>
      </w:pPr>
      <w:r>
        <w:separator/>
      </w:r>
    </w:p>
  </w:endnote>
  <w:endnote w:type="continuationSeparator" w:id="0">
    <w:p w14:paraId="34969659" w14:textId="77777777" w:rsidR="00E54F47" w:rsidRDefault="00E54F4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_Hlk124933023"/>
  <w:bookmarkStart w:id="5" w:name="_Hlk124933024"/>
  <w:bookmarkStart w:id="6" w:name="_Hlk124933025"/>
  <w:bookmarkStart w:id="7" w:name="_Hlk124933026"/>
  <w:bookmarkStart w:id="8" w:name="_Hlk124933769"/>
  <w:bookmarkStart w:id="9" w:name="_Hlk124933770"/>
  <w:bookmarkStart w:id="10" w:name="_Hlk124933789"/>
  <w:bookmarkStart w:id="11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F9A74" w14:textId="77777777" w:rsidR="00E54F47" w:rsidRDefault="00E54F47" w:rsidP="00ED544D">
      <w:pPr>
        <w:spacing w:after="0" w:line="240" w:lineRule="auto"/>
      </w:pPr>
      <w:r>
        <w:separator/>
      </w:r>
    </w:p>
  </w:footnote>
  <w:footnote w:type="continuationSeparator" w:id="0">
    <w:p w14:paraId="7B2B6660" w14:textId="77777777" w:rsidR="00E54F47" w:rsidRDefault="00E54F4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103BDA22" w:rsidR="00C150A7" w:rsidRDefault="00E72F61" w:rsidP="00C150A7">
    <w:pPr>
      <w:pStyle w:val="stBilgi"/>
      <w:jc w:val="center"/>
    </w:pPr>
    <w:r>
      <w:t>5</w:t>
    </w:r>
    <w:r w:rsidR="00D8357C">
      <w:t>. Sınıf 1.Dönem 2</w:t>
    </w:r>
    <w:r w:rsidR="00C150A7">
      <w:t xml:space="preserve">. Yazılı / </w:t>
    </w:r>
    <w:r w:rsidR="004B7921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95DD9"/>
    <w:rsid w:val="001C3B80"/>
    <w:rsid w:val="001C7A9C"/>
    <w:rsid w:val="001D57BE"/>
    <w:rsid w:val="00232D1D"/>
    <w:rsid w:val="002435A9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2D6F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B7921"/>
    <w:rsid w:val="00501EC5"/>
    <w:rsid w:val="0051330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E160A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8E44CE"/>
    <w:rsid w:val="0092235A"/>
    <w:rsid w:val="009234AD"/>
    <w:rsid w:val="009336E0"/>
    <w:rsid w:val="009441AD"/>
    <w:rsid w:val="00956A34"/>
    <w:rsid w:val="0098052E"/>
    <w:rsid w:val="00980FF5"/>
    <w:rsid w:val="00982AF2"/>
    <w:rsid w:val="00985055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55F14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0E53"/>
    <w:rsid w:val="00D21860"/>
    <w:rsid w:val="00D316E0"/>
    <w:rsid w:val="00D40B3C"/>
    <w:rsid w:val="00D501AB"/>
    <w:rsid w:val="00D64042"/>
    <w:rsid w:val="00D650E9"/>
    <w:rsid w:val="00D8207C"/>
    <w:rsid w:val="00D8357C"/>
    <w:rsid w:val="00D93959"/>
    <w:rsid w:val="00D9648A"/>
    <w:rsid w:val="00DA1B31"/>
    <w:rsid w:val="00DB5596"/>
    <w:rsid w:val="00DB6FB8"/>
    <w:rsid w:val="00DF737A"/>
    <w:rsid w:val="00E54F47"/>
    <w:rsid w:val="00E709B5"/>
    <w:rsid w:val="00E71579"/>
    <w:rsid w:val="00E72F61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DF73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6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1C8D0-AE89-4250-B80D-0879ADD9A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2024-11-29T06:09:00Z</dcterms:created>
  <dcterms:modified xsi:type="dcterms:W3CDTF">2024-11-29T06:09:00Z</dcterms:modified>
</cp:coreProperties>
</file>