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71591C4" w14:textId="77777777" w:rsidR="00D2473A" w:rsidRDefault="00D2473A" w:rsidP="00D2473A">
      <w:pPr>
        <w:pStyle w:val="sorubilgisistili"/>
      </w:pPr>
      <w:r>
        <w:t>Kendisine ilahî kitaplardan Zebur indirilmiştir.</w:t>
      </w:r>
    </w:p>
    <w:p w14:paraId="3185D33D" w14:textId="77777777" w:rsidR="00D2473A" w:rsidRDefault="00D2473A" w:rsidP="00D2473A">
      <w:pPr>
        <w:pStyle w:val="sorubilgisistili"/>
      </w:pPr>
      <w:r>
        <w:t>Hem hükümdar hem de peygamberdir.</w:t>
      </w:r>
    </w:p>
    <w:p w14:paraId="76058620" w14:textId="77777777" w:rsidR="00D2473A" w:rsidRDefault="00D2473A" w:rsidP="00D2473A">
      <w:pPr>
        <w:pStyle w:val="sorubilgisistili"/>
      </w:pPr>
      <w:r>
        <w:t>Demiri işleyip zırh yapardı.</w:t>
      </w:r>
    </w:p>
    <w:p w14:paraId="4CF777F4" w14:textId="77777777" w:rsidR="00D2473A" w:rsidRDefault="00D2473A" w:rsidP="00D2473A">
      <w:pPr>
        <w:pStyle w:val="sorubilgisistili"/>
      </w:pPr>
      <w:r>
        <w:t>Hz. Süleyman’ın babasıdır.</w:t>
      </w:r>
    </w:p>
    <w:p w14:paraId="4CC1AF12" w14:textId="3C19BDFC" w:rsidR="00D2473A" w:rsidRDefault="00D2473A" w:rsidP="00D2473A">
      <w:pPr>
        <w:pStyle w:val="SORUMETN"/>
      </w:pPr>
      <w:r>
        <w:t xml:space="preserve">Yukarıda sözü edilen peygamberin adı nedir? (10 puan)                </w:t>
      </w:r>
    </w:p>
    <w:p w14:paraId="6DC6A8F4" w14:textId="5327C85D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383E77C5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794C9458" w14:textId="77777777" w:rsidR="00D2473A" w:rsidRPr="00F82B16" w:rsidRDefault="00D2473A" w:rsidP="00D2473A">
      <w:pPr>
        <w:spacing w:after="0" w:line="240" w:lineRule="auto"/>
        <w:textAlignment w:val="baseline"/>
        <w:rPr>
          <w:b/>
        </w:rPr>
      </w:pPr>
    </w:p>
    <w:p w14:paraId="09E3EFFB" w14:textId="77777777" w:rsidR="00D2473A" w:rsidRPr="00F82B16" w:rsidRDefault="00D2473A" w:rsidP="00D2473A">
      <w:pPr>
        <w:pStyle w:val="sorubilgisistili"/>
        <w:rPr>
          <w:b/>
          <w:bCs/>
        </w:rPr>
      </w:pPr>
      <w:r w:rsidRPr="00F82B16">
        <w:t xml:space="preserve">Kanuni Sultan Süleyman devrinde İstanbul’a gelen ve tam 18 ay </w:t>
      </w:r>
      <w:proofErr w:type="spellStart"/>
      <w:r w:rsidRPr="00F82B16">
        <w:t>Çembelitaş’ın</w:t>
      </w:r>
      <w:proofErr w:type="spellEnd"/>
      <w:r w:rsidRPr="00F82B16">
        <w:t xml:space="preserve"> karşısındaki Elçi Han</w:t>
      </w:r>
      <w:r>
        <w:t xml:space="preserve">’ında kalan Alman seyyah </w:t>
      </w:r>
      <w:proofErr w:type="spellStart"/>
      <w:proofErr w:type="gramStart"/>
      <w:r>
        <w:t>Hans</w:t>
      </w:r>
      <w:proofErr w:type="spellEnd"/>
      <w:r>
        <w:t xml:space="preserve"> ,</w:t>
      </w:r>
      <w:r w:rsidRPr="00F82B16">
        <w:t>Ramazan’ın</w:t>
      </w:r>
      <w:proofErr w:type="gramEnd"/>
      <w:r w:rsidRPr="00F82B16">
        <w:t xml:space="preserve"> başlangıcını günlüğüne şu satırlar ile kaydetmiş :“30 Temmuz 1554’te Türkler İstanb</w:t>
      </w:r>
      <w:r>
        <w:t>ul’da oruç tutmaya başladılar.</w:t>
      </w:r>
      <w:r w:rsidRPr="00F82B16">
        <w:t>29 Temmuz’da ayı görmüşlerdir. Ramazanın başladığından herkesin haberi o</w:t>
      </w:r>
      <w:r>
        <w:t xml:space="preserve">lsun diye ezan okudukları cami, </w:t>
      </w:r>
      <w:r w:rsidRPr="00F82B16">
        <w:t>mescit ve minareleri</w:t>
      </w:r>
      <w:r>
        <w:t xml:space="preserve">ne kandiller astılar, yağmur ve </w:t>
      </w:r>
      <w:proofErr w:type="gramStart"/>
      <w:r w:rsidRPr="00F82B16">
        <w:t>rüzgar</w:t>
      </w:r>
      <w:proofErr w:type="gramEnd"/>
      <w:r w:rsidRPr="00F82B16">
        <w:t xml:space="preserve"> zarar vermesin diye üstlerini kapladılar. Bu kandilleri akşam olunca y</w:t>
      </w:r>
      <w:r>
        <w:t xml:space="preserve">akıyorlar ve Bütün gece yanıyor. Bu </w:t>
      </w:r>
      <w:proofErr w:type="spellStart"/>
      <w:r>
        <w:t>ay’a</w:t>
      </w:r>
      <w:proofErr w:type="spellEnd"/>
      <w:r>
        <w:t xml:space="preserve"> özgü davulcular sahur vaktinde maniler eşliğinde dolanarak davul çalıyor.</w:t>
      </w:r>
    </w:p>
    <w:p w14:paraId="087A14FA" w14:textId="77777777" w:rsidR="00D2473A" w:rsidRDefault="00D2473A" w:rsidP="00D2473A">
      <w:pPr>
        <w:pStyle w:val="SORUMETN"/>
        <w:rPr>
          <w:bCs/>
          <w:szCs w:val="24"/>
        </w:rPr>
      </w:pPr>
      <w:r>
        <w:t xml:space="preserve">Verilen metinde Alman </w:t>
      </w:r>
      <w:proofErr w:type="gramStart"/>
      <w:r>
        <w:t>seyyah , Ramazan</w:t>
      </w:r>
      <w:proofErr w:type="gramEnd"/>
      <w:r>
        <w:t xml:space="preserve"> ayı ile ilgili özelliklerden  hangisini anlatmıştır. (10 puan)                                                                                                                   </w:t>
      </w:r>
    </w:p>
    <w:p w14:paraId="4E83756A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243C3EFF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36498E29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2031DACD" w14:textId="4F858E31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33A3B57A" w14:textId="77777777" w:rsidR="00D2473A" w:rsidRPr="00E53D34" w:rsidRDefault="00D2473A" w:rsidP="00D2473A">
      <w:pPr>
        <w:spacing w:after="0" w:line="240" w:lineRule="auto"/>
        <w:textAlignment w:val="baseline"/>
        <w:rPr>
          <w:b/>
          <w:sz w:val="26"/>
          <w:szCs w:val="26"/>
        </w:rPr>
      </w:pPr>
    </w:p>
    <w:p w14:paraId="2A75DC58" w14:textId="47458F26" w:rsidR="00D2473A" w:rsidRPr="005C6125" w:rsidRDefault="00D2473A" w:rsidP="00D2473A">
      <w:pPr>
        <w:pStyle w:val="SORUMETN"/>
      </w:pPr>
      <w:r w:rsidRPr="00E53D34">
        <w:t>Ramazan Ayını diğer aylardan farklı kı</w:t>
      </w:r>
      <w:r>
        <w:t>lan 2 temel özelliği K</w:t>
      </w:r>
      <w:r w:rsidRPr="00E53D34">
        <w:t>ısaca açıklayınız.</w:t>
      </w:r>
      <w:r>
        <w:t xml:space="preserve">(10 puan)   </w:t>
      </w:r>
    </w:p>
    <w:p w14:paraId="0692D957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4AA88904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2F6BB398" w14:textId="51ACCE88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51D5957A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09D43933" w14:textId="77777777" w:rsidR="00D2473A" w:rsidRPr="0059799D" w:rsidRDefault="00D2473A" w:rsidP="00D2473A">
      <w:pPr>
        <w:spacing w:after="0" w:line="240" w:lineRule="auto"/>
        <w:textAlignment w:val="baseline"/>
        <w:rPr>
          <w:b/>
          <w:szCs w:val="24"/>
        </w:rPr>
      </w:pPr>
    </w:p>
    <w:p w14:paraId="2DA2FEC5" w14:textId="77777777" w:rsidR="00D2473A" w:rsidRPr="00A80F78" w:rsidRDefault="00D2473A" w:rsidP="00D2473A">
      <w:pPr>
        <w:ind w:left="107"/>
        <w:rPr>
          <w:b/>
          <w:sz w:val="26"/>
          <w:szCs w:val="26"/>
        </w:rPr>
      </w:pPr>
    </w:p>
    <w:p w14:paraId="6114899B" w14:textId="32301790" w:rsidR="00D2473A" w:rsidRPr="005C6125" w:rsidRDefault="00D2473A" w:rsidP="00D2473A">
      <w:pPr>
        <w:pStyle w:val="SORUMETN"/>
      </w:pPr>
      <w:r w:rsidRPr="005C6125">
        <w:t>İhlas suresinin</w:t>
      </w:r>
      <w:r>
        <w:t xml:space="preserve"> Türkçe</w:t>
      </w:r>
      <w:r w:rsidRPr="005C6125">
        <w:t xml:space="preserve"> okunuşunu yazınız.</w:t>
      </w:r>
      <w:r>
        <w:t xml:space="preserve">  (15 puan)                                                    </w:t>
      </w:r>
    </w:p>
    <w:p w14:paraId="6BEFE86E" w14:textId="77777777" w:rsidR="00D2473A" w:rsidRDefault="00D2473A" w:rsidP="00D2473A">
      <w:pPr>
        <w:spacing w:after="0" w:line="240" w:lineRule="auto"/>
        <w:textAlignment w:val="baseline"/>
        <w:rPr>
          <w:b/>
        </w:rPr>
      </w:pPr>
    </w:p>
    <w:p w14:paraId="36A9D286" w14:textId="4E8B6E94" w:rsidR="00D2473A" w:rsidRDefault="00D2473A" w:rsidP="00D2473A">
      <w:pPr>
        <w:spacing w:after="0" w:line="240" w:lineRule="auto"/>
        <w:textAlignment w:val="baseline"/>
      </w:pPr>
      <w:r>
        <w:t xml:space="preserve">Kul </w:t>
      </w:r>
      <w:proofErr w:type="spellStart"/>
      <w:r>
        <w:t>huvallahu</w:t>
      </w:r>
      <w:proofErr w:type="spellEnd"/>
      <w:r>
        <w:t xml:space="preserve"> </w:t>
      </w:r>
    </w:p>
    <w:p w14:paraId="561E1488" w14:textId="5B068D68" w:rsidR="00D2473A" w:rsidRDefault="00D2473A" w:rsidP="00D2473A">
      <w:pPr>
        <w:spacing w:after="0" w:line="240" w:lineRule="auto"/>
        <w:textAlignment w:val="baseline"/>
      </w:pPr>
    </w:p>
    <w:p w14:paraId="256BAD1E" w14:textId="2EDD25AD" w:rsidR="00D2473A" w:rsidRDefault="00D2473A" w:rsidP="00D2473A">
      <w:pPr>
        <w:spacing w:after="0" w:line="240" w:lineRule="auto"/>
        <w:textAlignment w:val="baseline"/>
      </w:pPr>
    </w:p>
    <w:p w14:paraId="74FB2627" w14:textId="61F38ADF" w:rsidR="00D2473A" w:rsidRDefault="00D2473A" w:rsidP="00D2473A">
      <w:pPr>
        <w:spacing w:after="0" w:line="240" w:lineRule="auto"/>
        <w:textAlignment w:val="baseline"/>
      </w:pPr>
    </w:p>
    <w:p w14:paraId="57236BA5" w14:textId="77777777" w:rsidR="00D2473A" w:rsidRDefault="00D2473A" w:rsidP="00D2473A">
      <w:pPr>
        <w:spacing w:after="0" w:line="240" w:lineRule="auto"/>
        <w:textAlignment w:val="baseline"/>
      </w:pPr>
    </w:p>
    <w:p w14:paraId="2BFE33A6" w14:textId="77777777" w:rsidR="00D2473A" w:rsidRDefault="00D2473A" w:rsidP="00D2473A">
      <w:pPr>
        <w:spacing w:after="0" w:line="240" w:lineRule="auto"/>
        <w:textAlignment w:val="baseline"/>
      </w:pPr>
    </w:p>
    <w:p w14:paraId="52104065" w14:textId="77777777" w:rsidR="00D2473A" w:rsidRDefault="00D2473A" w:rsidP="00D2473A">
      <w:pPr>
        <w:spacing w:after="0" w:line="240" w:lineRule="auto"/>
        <w:textAlignment w:val="baseline"/>
      </w:pPr>
    </w:p>
    <w:p w14:paraId="73CFB90A" w14:textId="02FA9AD7" w:rsidR="00D2473A" w:rsidRDefault="00D2473A" w:rsidP="00D2473A">
      <w:pPr>
        <w:pStyle w:val="SORUMETN"/>
      </w:pPr>
      <w:r w:rsidRPr="00A467B6">
        <w:t>Zalim nemrut ile uzun yıllar mücadele eden ve nemrut tarafından ateşe atıldığı halde Allah’ın(</w:t>
      </w:r>
      <w:proofErr w:type="spellStart"/>
      <w:r w:rsidRPr="00A467B6">
        <w:t>c.c</w:t>
      </w:r>
      <w:proofErr w:type="spellEnd"/>
      <w:r w:rsidRPr="00A467B6">
        <w:t>) izni ile ateşin kendisini yakmadığı peygamberin ismi nedir?</w:t>
      </w:r>
      <w:r>
        <w:t xml:space="preserve">(10 puan)                </w:t>
      </w:r>
    </w:p>
    <w:p w14:paraId="6312D44A" w14:textId="6466FED6" w:rsidR="00D2473A" w:rsidRDefault="00D2473A" w:rsidP="00D2473A">
      <w:pPr>
        <w:pStyle w:val="SEENEKLER"/>
        <w:numPr>
          <w:ilvl w:val="0"/>
          <w:numId w:val="0"/>
        </w:numPr>
        <w:ind w:left="530" w:hanging="360"/>
      </w:pPr>
    </w:p>
    <w:p w14:paraId="5E4B546C" w14:textId="0AF296AB" w:rsidR="00D2473A" w:rsidRDefault="00D2473A" w:rsidP="00D2473A">
      <w:pPr>
        <w:pStyle w:val="SEENEKLER"/>
        <w:numPr>
          <w:ilvl w:val="0"/>
          <w:numId w:val="0"/>
        </w:numPr>
        <w:ind w:left="530" w:hanging="360"/>
      </w:pPr>
    </w:p>
    <w:p w14:paraId="178AD306" w14:textId="77777777" w:rsidR="00D2473A" w:rsidRPr="00D2473A" w:rsidRDefault="00D2473A" w:rsidP="00D2473A">
      <w:pPr>
        <w:pStyle w:val="SEENEKLER"/>
        <w:numPr>
          <w:ilvl w:val="0"/>
          <w:numId w:val="0"/>
        </w:numPr>
        <w:ind w:left="530" w:hanging="360"/>
      </w:pPr>
    </w:p>
    <w:p w14:paraId="6FE7474B" w14:textId="77777777" w:rsidR="00D2473A" w:rsidRDefault="00D2473A" w:rsidP="00D2473A">
      <w:pPr>
        <w:pStyle w:val="sorubilgisistili"/>
      </w:pPr>
      <w:r>
        <w:t xml:space="preserve">Zeynep ekmek almak için bakkala gittiğinde yanında </w:t>
      </w:r>
      <w:bookmarkStart w:id="2" w:name="_GoBack"/>
      <w:bookmarkEnd w:id="2"/>
      <w:r>
        <w:t xml:space="preserve">parası olmadığını fark etmiştir. O sırada bakkal amca farklı bir işle meşguldür. Zeynep Evine tekrar dönüp parayı alabilir ya da gizlice ekmeği alıp para vermeden gidebilir. </w:t>
      </w:r>
    </w:p>
    <w:p w14:paraId="16A6F738" w14:textId="243E337F" w:rsidR="00D2473A" w:rsidRPr="003864A6" w:rsidRDefault="00D2473A" w:rsidP="00D2473A">
      <w:pPr>
        <w:pStyle w:val="SORUMETN"/>
      </w:pPr>
      <w:r>
        <w:t xml:space="preserve">Allah’ın her şeyi işittiğinin, bildiğinin ve gördüğünün farkında olarak sizin Zeynep’e tavsiyeniz ne olur? Neden böyle bir tavsiye verdiğinizi yazınız.(10 puan)                </w:t>
      </w:r>
    </w:p>
    <w:p w14:paraId="1E66D345" w14:textId="77777777" w:rsidR="00D2473A" w:rsidRDefault="00D2473A" w:rsidP="00D2473A">
      <w:pPr>
        <w:spacing w:after="0" w:line="240" w:lineRule="auto"/>
        <w:textAlignment w:val="baseline"/>
      </w:pPr>
    </w:p>
    <w:p w14:paraId="69C3D32F" w14:textId="77777777" w:rsidR="00D2473A" w:rsidRDefault="00D2473A" w:rsidP="00D2473A">
      <w:pPr>
        <w:spacing w:after="0" w:line="240" w:lineRule="auto"/>
        <w:textAlignment w:val="baseline"/>
      </w:pPr>
    </w:p>
    <w:p w14:paraId="1889991A" w14:textId="43CE49CC" w:rsidR="00D2473A" w:rsidRDefault="00D2473A" w:rsidP="00D2473A">
      <w:pPr>
        <w:spacing w:after="0" w:line="240" w:lineRule="auto"/>
        <w:textAlignment w:val="baseline"/>
      </w:pPr>
    </w:p>
    <w:p w14:paraId="5BF1EEED" w14:textId="6B67CF70" w:rsidR="00D2473A" w:rsidRDefault="00D2473A" w:rsidP="00D2473A">
      <w:pPr>
        <w:spacing w:after="0" w:line="240" w:lineRule="auto"/>
        <w:textAlignment w:val="baseline"/>
      </w:pPr>
    </w:p>
    <w:p w14:paraId="088DF79F" w14:textId="49615305" w:rsidR="00D2473A" w:rsidRDefault="00D2473A" w:rsidP="00D2473A">
      <w:pPr>
        <w:spacing w:after="0" w:line="240" w:lineRule="auto"/>
        <w:textAlignment w:val="baseline"/>
      </w:pPr>
    </w:p>
    <w:p w14:paraId="35BAD2DD" w14:textId="5B383F47" w:rsidR="00D2473A" w:rsidRDefault="00D2473A" w:rsidP="00D2473A">
      <w:pPr>
        <w:spacing w:after="0" w:line="240" w:lineRule="auto"/>
        <w:textAlignment w:val="baseline"/>
      </w:pPr>
    </w:p>
    <w:p w14:paraId="17E05C37" w14:textId="77777777" w:rsidR="00D2473A" w:rsidRDefault="00D2473A" w:rsidP="00D2473A">
      <w:pPr>
        <w:spacing w:after="0" w:line="240" w:lineRule="auto"/>
        <w:textAlignment w:val="baseline"/>
      </w:pPr>
    </w:p>
    <w:p w14:paraId="71C34AEA" w14:textId="77777777" w:rsidR="00D2473A" w:rsidRDefault="00D2473A" w:rsidP="00D2473A">
      <w:pPr>
        <w:spacing w:after="0" w:line="240" w:lineRule="auto"/>
        <w:textAlignment w:val="baseline"/>
      </w:pPr>
    </w:p>
    <w:p w14:paraId="6C1DF65B" w14:textId="77777777" w:rsidR="00D2473A" w:rsidRPr="00D407BB" w:rsidRDefault="00D2473A" w:rsidP="00D2473A">
      <w:pPr>
        <w:spacing w:after="0" w:line="240" w:lineRule="auto"/>
        <w:textAlignment w:val="baseline"/>
      </w:pPr>
      <w:r w:rsidRPr="00D407BB">
        <w:t xml:space="preserve">                                                   </w:t>
      </w:r>
    </w:p>
    <w:p w14:paraId="5480EAEE" w14:textId="77777777" w:rsidR="00D2473A" w:rsidRDefault="00D2473A" w:rsidP="00D2473A">
      <w:pPr>
        <w:pStyle w:val="sorubilgisistili"/>
        <w:rPr>
          <w:b/>
        </w:rPr>
      </w:pPr>
      <w:r w:rsidRPr="00D407BB">
        <w:t>Ahmet hasta olan babasının durumuna çok üzülüyor ve sürekli Allah’a “ Allah’ım eğer babam iyileşirse senin için bir ay oruç tutacağım” diye dua ediyordu. Allah duasını kabul etmiş, babası zamanla daha iyi bir hale gelmiş ve eski sağlığına kavuşmuştur.</w:t>
      </w:r>
    </w:p>
    <w:p w14:paraId="4B802CAB" w14:textId="4ADFAE20" w:rsidR="00D2473A" w:rsidRPr="00D2473A" w:rsidRDefault="00D2473A" w:rsidP="00D2473A">
      <w:pPr>
        <w:pStyle w:val="SORUMETN"/>
      </w:pPr>
      <w:r w:rsidRPr="00A467B6">
        <w:t>Ahmet ‘in tutmak için söz verdiği oruç çeşidi hangisidir. (10 Puan)</w:t>
      </w:r>
      <w:r>
        <w:t xml:space="preserve">                    </w:t>
      </w:r>
    </w:p>
    <w:p w14:paraId="0F3E69FA" w14:textId="77777777" w:rsidR="00D2473A" w:rsidRDefault="00D2473A" w:rsidP="00D2473A">
      <w:pPr>
        <w:spacing w:after="0" w:line="240" w:lineRule="auto"/>
        <w:textAlignment w:val="baseline"/>
      </w:pPr>
    </w:p>
    <w:p w14:paraId="687444BB" w14:textId="77777777" w:rsidR="00D2473A" w:rsidRDefault="00D2473A" w:rsidP="00D2473A">
      <w:pPr>
        <w:spacing w:after="0" w:line="240" w:lineRule="auto"/>
        <w:textAlignment w:val="baseline"/>
      </w:pPr>
    </w:p>
    <w:p w14:paraId="4F7D9A84" w14:textId="77777777" w:rsidR="00D2473A" w:rsidRPr="00A467B6" w:rsidRDefault="00D2473A" w:rsidP="00D2473A">
      <w:pPr>
        <w:spacing w:after="0" w:line="240" w:lineRule="auto"/>
        <w:textAlignment w:val="baseline"/>
        <w:rPr>
          <w:b/>
          <w:szCs w:val="24"/>
        </w:rPr>
      </w:pPr>
    </w:p>
    <w:p w14:paraId="209D98F7" w14:textId="7979C308" w:rsidR="00D2473A" w:rsidRPr="00D2473A" w:rsidRDefault="00D2473A" w:rsidP="00D2473A">
      <w:pPr>
        <w:pStyle w:val="SORUMETN"/>
      </w:pPr>
      <w:r w:rsidRPr="00D2473A">
        <w:rPr>
          <w:rStyle w:val="SORUMETNChar"/>
          <w:b/>
        </w:rPr>
        <w:t>Sözlükte yalvarmak, yakarmak, istemek anlamlarına gelen kulun Allah (cc)  ile olan iletişim şekline</w:t>
      </w:r>
      <w:r w:rsidRPr="00D2473A">
        <w:t xml:space="preserve"> </w:t>
      </w:r>
      <w:r w:rsidRPr="00D2473A">
        <w:rPr>
          <w:rStyle w:val="SORUMETNChar"/>
          <w:b/>
        </w:rPr>
        <w:t xml:space="preserve">dua denir. </w:t>
      </w:r>
      <w:proofErr w:type="gramStart"/>
      <w:r w:rsidRPr="00D2473A">
        <w:rPr>
          <w:rStyle w:val="SORUMETNChar"/>
          <w:b/>
        </w:rPr>
        <w:t>Hangi  Durumlarda</w:t>
      </w:r>
      <w:proofErr w:type="gramEnd"/>
      <w:r w:rsidRPr="00D2473A">
        <w:rPr>
          <w:rStyle w:val="SORUMETNChar"/>
          <w:b/>
        </w:rPr>
        <w:t xml:space="preserve"> dua etmeliyiz kısaca belirtiniz.(10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5472B7F" w14:textId="2EFCE4D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D2473A" w14:paraId="55AA72C4" w14:textId="77777777" w:rsidTr="00D2473A">
        <w:tc>
          <w:tcPr>
            <w:tcW w:w="4738" w:type="dxa"/>
          </w:tcPr>
          <w:p w14:paraId="2C8DC424" w14:textId="77777777" w:rsidR="00D2473A" w:rsidRDefault="00D2473A" w:rsidP="00D2473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D2473A" w14:paraId="6748729A" w14:textId="77777777" w:rsidTr="00D2473A">
        <w:tc>
          <w:tcPr>
            <w:tcW w:w="4738" w:type="dxa"/>
          </w:tcPr>
          <w:p w14:paraId="0701B34E" w14:textId="77777777" w:rsidR="00D2473A" w:rsidRDefault="00D2473A" w:rsidP="00D2473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D2473A" w14:paraId="7256FED0" w14:textId="77777777" w:rsidTr="00D2473A">
        <w:tc>
          <w:tcPr>
            <w:tcW w:w="4738" w:type="dxa"/>
          </w:tcPr>
          <w:p w14:paraId="616171C8" w14:textId="77777777" w:rsidR="00D2473A" w:rsidRDefault="00D2473A" w:rsidP="00D2473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67432FE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B55F14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1BB7C" w14:textId="77777777" w:rsidR="003434C5" w:rsidRDefault="003434C5" w:rsidP="00ED544D">
      <w:pPr>
        <w:spacing w:after="0" w:line="240" w:lineRule="auto"/>
      </w:pPr>
      <w:r>
        <w:separator/>
      </w:r>
    </w:p>
  </w:endnote>
  <w:endnote w:type="continuationSeparator" w:id="0">
    <w:p w14:paraId="3BD74B1C" w14:textId="77777777" w:rsidR="003434C5" w:rsidRDefault="003434C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77793" w14:textId="77777777" w:rsidR="003434C5" w:rsidRDefault="003434C5" w:rsidP="00ED544D">
      <w:pPr>
        <w:spacing w:after="0" w:line="240" w:lineRule="auto"/>
      </w:pPr>
      <w:r>
        <w:separator/>
      </w:r>
    </w:p>
  </w:footnote>
  <w:footnote w:type="continuationSeparator" w:id="0">
    <w:p w14:paraId="2B7693C8" w14:textId="77777777" w:rsidR="003434C5" w:rsidRDefault="003434C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66E66"/>
    <w:multiLevelType w:val="hybridMultilevel"/>
    <w:tmpl w:val="3ED286AE"/>
    <w:lvl w:ilvl="0" w:tplc="5B8EF244">
      <w:start w:val="1"/>
      <w:numFmt w:val="decimal"/>
      <w:lvlText w:val="%1)"/>
      <w:lvlJc w:val="left"/>
      <w:pPr>
        <w:ind w:left="-207" w:hanging="360"/>
      </w:pPr>
      <w:rPr>
        <w:b/>
        <w:bCs w:val="0"/>
      </w:rPr>
    </w:lvl>
    <w:lvl w:ilvl="1" w:tplc="041F0019">
      <w:start w:val="1"/>
      <w:numFmt w:val="lowerLetter"/>
      <w:lvlText w:val="%2."/>
      <w:lvlJc w:val="left"/>
      <w:pPr>
        <w:ind w:left="513" w:hanging="360"/>
      </w:pPr>
    </w:lvl>
    <w:lvl w:ilvl="2" w:tplc="041F001B">
      <w:start w:val="1"/>
      <w:numFmt w:val="lowerRoman"/>
      <w:lvlText w:val="%3."/>
      <w:lvlJc w:val="right"/>
      <w:pPr>
        <w:ind w:left="1233" w:hanging="180"/>
      </w:pPr>
    </w:lvl>
    <w:lvl w:ilvl="3" w:tplc="041F000F">
      <w:start w:val="1"/>
      <w:numFmt w:val="decimal"/>
      <w:lvlText w:val="%4."/>
      <w:lvlJc w:val="left"/>
      <w:pPr>
        <w:ind w:left="1953" w:hanging="360"/>
      </w:pPr>
    </w:lvl>
    <w:lvl w:ilvl="4" w:tplc="041F0019">
      <w:start w:val="1"/>
      <w:numFmt w:val="lowerLetter"/>
      <w:lvlText w:val="%5."/>
      <w:lvlJc w:val="left"/>
      <w:pPr>
        <w:ind w:left="2673" w:hanging="360"/>
      </w:pPr>
    </w:lvl>
    <w:lvl w:ilvl="5" w:tplc="041F001B">
      <w:start w:val="1"/>
      <w:numFmt w:val="lowerRoman"/>
      <w:lvlText w:val="%6."/>
      <w:lvlJc w:val="right"/>
      <w:pPr>
        <w:ind w:left="3393" w:hanging="180"/>
      </w:pPr>
    </w:lvl>
    <w:lvl w:ilvl="6" w:tplc="041F000F">
      <w:start w:val="1"/>
      <w:numFmt w:val="decimal"/>
      <w:lvlText w:val="%7."/>
      <w:lvlJc w:val="left"/>
      <w:pPr>
        <w:ind w:left="4113" w:hanging="360"/>
      </w:pPr>
    </w:lvl>
    <w:lvl w:ilvl="7" w:tplc="041F0019">
      <w:start w:val="1"/>
      <w:numFmt w:val="lowerLetter"/>
      <w:lvlText w:val="%8."/>
      <w:lvlJc w:val="left"/>
      <w:pPr>
        <w:ind w:left="4833" w:hanging="360"/>
      </w:pPr>
    </w:lvl>
    <w:lvl w:ilvl="8" w:tplc="041F001B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96D3CFD"/>
    <w:multiLevelType w:val="hybridMultilevel"/>
    <w:tmpl w:val="82B0127A"/>
    <w:lvl w:ilvl="0" w:tplc="166A4B1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5B16CA"/>
    <w:multiLevelType w:val="hybridMultilevel"/>
    <w:tmpl w:val="D2B04AE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6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434C5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2473A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D2473A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D2473A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D2473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A3976-27E8-4E13-840F-AA18EE94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2024-11-28T13:43:00Z</dcterms:created>
  <dcterms:modified xsi:type="dcterms:W3CDTF">2024-11-28T13:43:00Z</dcterms:modified>
</cp:coreProperties>
</file>