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24C3D1F8" w14:textId="0774399D" w:rsidR="00D6632A" w:rsidRDefault="00D6632A" w:rsidP="00D6632A">
      <w:pPr>
        <w:pStyle w:val="SORUMETN"/>
      </w:pPr>
      <w:r w:rsidRPr="00D6632A">
        <w:t xml:space="preserve">Sözlükte yalvarmak, yakarmak, istemek anlamlarına gelen kulun Allah (cc)  ile olan iletişim şekline dua </w:t>
      </w:r>
      <w:proofErr w:type="spellStart"/>
      <w:proofErr w:type="gramStart"/>
      <w:r w:rsidRPr="00D6632A">
        <w:t>denir.Dua</w:t>
      </w:r>
      <w:proofErr w:type="spellEnd"/>
      <w:proofErr w:type="gramEnd"/>
      <w:r w:rsidRPr="00D6632A">
        <w:t xml:space="preserve"> ederken nelere dikkat etmeliyiz kısaca belirtiniz.(10 puan)</w:t>
      </w:r>
    </w:p>
    <w:p w14:paraId="10D30132" w14:textId="09E1A7BF" w:rsidR="00D6632A" w:rsidRDefault="00D6632A" w:rsidP="00D6632A">
      <w:pPr>
        <w:pStyle w:val="SEENEKLER"/>
        <w:numPr>
          <w:ilvl w:val="0"/>
          <w:numId w:val="0"/>
        </w:numPr>
        <w:ind w:left="530" w:hanging="360"/>
      </w:pPr>
    </w:p>
    <w:p w14:paraId="30ECEFED" w14:textId="0CBD3104" w:rsidR="00D6632A" w:rsidRDefault="00D6632A" w:rsidP="00D6632A">
      <w:pPr>
        <w:pStyle w:val="SEENEKLER"/>
        <w:numPr>
          <w:ilvl w:val="0"/>
          <w:numId w:val="0"/>
        </w:numPr>
        <w:ind w:left="530" w:hanging="360"/>
      </w:pPr>
    </w:p>
    <w:p w14:paraId="510E18BB" w14:textId="24D79334" w:rsidR="00D6632A" w:rsidRDefault="00D6632A" w:rsidP="00D6632A">
      <w:pPr>
        <w:pStyle w:val="SEENEKLER"/>
        <w:numPr>
          <w:ilvl w:val="0"/>
          <w:numId w:val="0"/>
        </w:numPr>
        <w:ind w:left="530" w:hanging="360"/>
      </w:pPr>
    </w:p>
    <w:p w14:paraId="7D37007D" w14:textId="421AAA01" w:rsidR="00D6632A" w:rsidRDefault="00D6632A" w:rsidP="00D6632A">
      <w:pPr>
        <w:pStyle w:val="SEENEKLER"/>
        <w:numPr>
          <w:ilvl w:val="0"/>
          <w:numId w:val="0"/>
        </w:numPr>
        <w:ind w:left="530" w:hanging="360"/>
      </w:pPr>
    </w:p>
    <w:p w14:paraId="13F8C61A" w14:textId="49D48FD6" w:rsidR="00D6632A" w:rsidRDefault="00D6632A" w:rsidP="00D6632A">
      <w:pPr>
        <w:pStyle w:val="SEENEKLER"/>
        <w:numPr>
          <w:ilvl w:val="0"/>
          <w:numId w:val="0"/>
        </w:numPr>
        <w:ind w:left="530" w:hanging="360"/>
      </w:pPr>
    </w:p>
    <w:p w14:paraId="7A9EEE03" w14:textId="3E1DF129" w:rsidR="00D6632A" w:rsidRDefault="00D6632A" w:rsidP="00D6632A">
      <w:pPr>
        <w:pStyle w:val="SEENEKLER"/>
        <w:numPr>
          <w:ilvl w:val="0"/>
          <w:numId w:val="0"/>
        </w:numPr>
        <w:ind w:left="530" w:hanging="360"/>
      </w:pPr>
    </w:p>
    <w:p w14:paraId="1DB98657" w14:textId="71638647" w:rsidR="00D6632A" w:rsidRDefault="00D6632A" w:rsidP="00D6632A">
      <w:pPr>
        <w:pStyle w:val="SEENEKLER"/>
        <w:numPr>
          <w:ilvl w:val="0"/>
          <w:numId w:val="0"/>
        </w:numPr>
        <w:ind w:left="530" w:hanging="360"/>
      </w:pPr>
    </w:p>
    <w:p w14:paraId="1223475C" w14:textId="6E7547BF" w:rsidR="00D6632A" w:rsidRDefault="00D6632A" w:rsidP="00D6632A">
      <w:pPr>
        <w:pStyle w:val="SEENEKLER"/>
        <w:numPr>
          <w:ilvl w:val="0"/>
          <w:numId w:val="0"/>
        </w:numPr>
        <w:ind w:left="530" w:hanging="360"/>
      </w:pPr>
    </w:p>
    <w:p w14:paraId="244E547D" w14:textId="77777777" w:rsidR="00D6632A" w:rsidRPr="00D6632A" w:rsidRDefault="00D6632A" w:rsidP="00D6632A">
      <w:pPr>
        <w:pStyle w:val="SEENEKLER"/>
        <w:numPr>
          <w:ilvl w:val="0"/>
          <w:numId w:val="0"/>
        </w:numPr>
        <w:ind w:left="530" w:hanging="360"/>
      </w:pPr>
    </w:p>
    <w:p w14:paraId="075ACC5F" w14:textId="6C0BFAAD" w:rsidR="00D6632A" w:rsidRDefault="00D6632A" w:rsidP="00D6632A">
      <w:pPr>
        <w:pStyle w:val="SORUMETN"/>
      </w:pPr>
      <w:r w:rsidRPr="00D6632A">
        <w:t>İhlas suresinin okunuşunu ve anlamını yazınız? (20 puan)</w:t>
      </w:r>
    </w:p>
    <w:p w14:paraId="229CB2B0" w14:textId="707FDCE1" w:rsidR="00D6632A" w:rsidRDefault="00D6632A" w:rsidP="00D6632A">
      <w:pPr>
        <w:pStyle w:val="SEENEKLER"/>
        <w:numPr>
          <w:ilvl w:val="0"/>
          <w:numId w:val="0"/>
        </w:numPr>
        <w:ind w:left="530" w:hanging="360"/>
      </w:pPr>
    </w:p>
    <w:p w14:paraId="7449A6DC" w14:textId="48934154" w:rsidR="00D6632A" w:rsidRDefault="00D6632A" w:rsidP="00D6632A">
      <w:pPr>
        <w:pStyle w:val="SEENEKLER"/>
        <w:numPr>
          <w:ilvl w:val="0"/>
          <w:numId w:val="0"/>
        </w:numPr>
        <w:ind w:left="530" w:hanging="360"/>
      </w:pPr>
    </w:p>
    <w:p w14:paraId="543E13A6" w14:textId="6C84A2DD" w:rsidR="00D6632A" w:rsidRDefault="00D6632A" w:rsidP="00D6632A">
      <w:pPr>
        <w:pStyle w:val="SEENEKLER"/>
        <w:numPr>
          <w:ilvl w:val="0"/>
          <w:numId w:val="0"/>
        </w:numPr>
        <w:ind w:left="530" w:hanging="360"/>
      </w:pPr>
    </w:p>
    <w:p w14:paraId="3768F724" w14:textId="50DDE77C" w:rsidR="00D6632A" w:rsidRDefault="00D6632A" w:rsidP="00D6632A">
      <w:pPr>
        <w:pStyle w:val="SEENEKLER"/>
        <w:numPr>
          <w:ilvl w:val="0"/>
          <w:numId w:val="0"/>
        </w:numPr>
        <w:ind w:left="530" w:hanging="360"/>
      </w:pPr>
    </w:p>
    <w:p w14:paraId="6C065DDB" w14:textId="4B4B8448" w:rsidR="00D6632A" w:rsidRDefault="00D6632A" w:rsidP="00D6632A">
      <w:pPr>
        <w:pStyle w:val="SEENEKLER"/>
        <w:numPr>
          <w:ilvl w:val="0"/>
          <w:numId w:val="0"/>
        </w:numPr>
        <w:ind w:left="530" w:hanging="360"/>
      </w:pPr>
    </w:p>
    <w:p w14:paraId="2B1EA363" w14:textId="516ECFA6" w:rsidR="00D6632A" w:rsidRDefault="00D6632A" w:rsidP="00D6632A">
      <w:pPr>
        <w:pStyle w:val="SEENEKLER"/>
        <w:numPr>
          <w:ilvl w:val="0"/>
          <w:numId w:val="0"/>
        </w:numPr>
        <w:ind w:left="530" w:hanging="360"/>
      </w:pPr>
    </w:p>
    <w:p w14:paraId="23210679" w14:textId="45020A67" w:rsidR="00D6632A" w:rsidRDefault="00D6632A" w:rsidP="00D6632A">
      <w:pPr>
        <w:pStyle w:val="SEENEKLER"/>
        <w:numPr>
          <w:ilvl w:val="0"/>
          <w:numId w:val="0"/>
        </w:numPr>
        <w:ind w:left="530" w:hanging="360"/>
      </w:pPr>
    </w:p>
    <w:p w14:paraId="7A55DEF7" w14:textId="4B57A9DC" w:rsidR="00D6632A" w:rsidRDefault="00D6632A" w:rsidP="00D6632A">
      <w:pPr>
        <w:pStyle w:val="SEENEKLER"/>
        <w:numPr>
          <w:ilvl w:val="0"/>
          <w:numId w:val="0"/>
        </w:numPr>
        <w:ind w:left="530" w:hanging="360"/>
      </w:pPr>
    </w:p>
    <w:p w14:paraId="7D1C27C6" w14:textId="3C2EC261" w:rsidR="00D6632A" w:rsidRDefault="00D6632A" w:rsidP="00D6632A">
      <w:pPr>
        <w:pStyle w:val="SEENEKLER"/>
        <w:numPr>
          <w:ilvl w:val="0"/>
          <w:numId w:val="0"/>
        </w:numPr>
        <w:ind w:left="530" w:hanging="360"/>
      </w:pPr>
    </w:p>
    <w:p w14:paraId="68E3C8FF" w14:textId="05A2BC9A" w:rsidR="00D6632A" w:rsidRDefault="00D6632A" w:rsidP="00D6632A">
      <w:pPr>
        <w:pStyle w:val="SEENEKLER"/>
        <w:numPr>
          <w:ilvl w:val="0"/>
          <w:numId w:val="0"/>
        </w:numPr>
        <w:ind w:left="530" w:hanging="360"/>
      </w:pPr>
    </w:p>
    <w:p w14:paraId="4F2A0AE1" w14:textId="1AF036A7" w:rsidR="00D6632A" w:rsidRDefault="00D6632A" w:rsidP="00D6632A">
      <w:pPr>
        <w:pStyle w:val="SEENEKLER"/>
        <w:numPr>
          <w:ilvl w:val="0"/>
          <w:numId w:val="0"/>
        </w:numPr>
        <w:ind w:left="530" w:hanging="360"/>
      </w:pPr>
    </w:p>
    <w:p w14:paraId="0C6D6123" w14:textId="77777777" w:rsidR="00D6632A" w:rsidRPr="00D6632A" w:rsidRDefault="00D6632A" w:rsidP="00D6632A">
      <w:pPr>
        <w:pStyle w:val="SEENEKLER"/>
        <w:numPr>
          <w:ilvl w:val="0"/>
          <w:numId w:val="0"/>
        </w:numPr>
        <w:ind w:left="530" w:hanging="360"/>
      </w:pPr>
    </w:p>
    <w:p w14:paraId="773350E1" w14:textId="5B344598" w:rsidR="00D6632A" w:rsidRDefault="00D6632A" w:rsidP="00D6632A">
      <w:pPr>
        <w:pStyle w:val="SORUMETN"/>
      </w:pPr>
      <w:r w:rsidRPr="00D6632A">
        <w:t>Ramazan ayını diğer aylardan farklı kılan iki temel özellik vardır. Bunlar nelerdir?(10 puan)</w:t>
      </w:r>
    </w:p>
    <w:p w14:paraId="7F5EB5CD" w14:textId="6F7174A7" w:rsidR="00D6632A" w:rsidRDefault="00D6632A" w:rsidP="00D6632A">
      <w:pPr>
        <w:pStyle w:val="SEENEKLER"/>
        <w:numPr>
          <w:ilvl w:val="0"/>
          <w:numId w:val="0"/>
        </w:numPr>
        <w:ind w:left="530" w:hanging="360"/>
      </w:pPr>
    </w:p>
    <w:p w14:paraId="6E951C2F" w14:textId="6967181B" w:rsidR="00D6632A" w:rsidRDefault="00D6632A" w:rsidP="00D6632A">
      <w:pPr>
        <w:pStyle w:val="SEENEKLER"/>
        <w:numPr>
          <w:ilvl w:val="0"/>
          <w:numId w:val="0"/>
        </w:numPr>
        <w:ind w:left="530" w:hanging="360"/>
      </w:pPr>
    </w:p>
    <w:p w14:paraId="3314A657" w14:textId="3A3E2BFA" w:rsidR="00D6632A" w:rsidRDefault="00D6632A" w:rsidP="00D6632A">
      <w:pPr>
        <w:pStyle w:val="SEENEKLER"/>
        <w:numPr>
          <w:ilvl w:val="0"/>
          <w:numId w:val="0"/>
        </w:numPr>
        <w:ind w:left="530" w:hanging="360"/>
      </w:pPr>
    </w:p>
    <w:p w14:paraId="7E29DD86" w14:textId="2724575D" w:rsidR="00D6632A" w:rsidRDefault="00D6632A" w:rsidP="00D6632A">
      <w:pPr>
        <w:pStyle w:val="SEENEKLER"/>
        <w:numPr>
          <w:ilvl w:val="0"/>
          <w:numId w:val="0"/>
        </w:numPr>
        <w:ind w:left="530" w:hanging="360"/>
      </w:pPr>
    </w:p>
    <w:p w14:paraId="38386407" w14:textId="666220D4" w:rsidR="00D6632A" w:rsidRDefault="00D6632A" w:rsidP="00D6632A">
      <w:pPr>
        <w:pStyle w:val="SEENEKLER"/>
        <w:numPr>
          <w:ilvl w:val="0"/>
          <w:numId w:val="0"/>
        </w:numPr>
        <w:ind w:left="530" w:hanging="360"/>
      </w:pPr>
    </w:p>
    <w:p w14:paraId="5D925F5F" w14:textId="5361B11A" w:rsidR="00D6632A" w:rsidRDefault="00D6632A" w:rsidP="00D6632A">
      <w:pPr>
        <w:pStyle w:val="SEENEKLER"/>
        <w:numPr>
          <w:ilvl w:val="0"/>
          <w:numId w:val="0"/>
        </w:numPr>
        <w:ind w:left="530" w:hanging="360"/>
      </w:pPr>
    </w:p>
    <w:p w14:paraId="65D41A5E" w14:textId="77777777" w:rsidR="00D6632A" w:rsidRPr="00D6632A" w:rsidRDefault="00D6632A" w:rsidP="00D6632A">
      <w:pPr>
        <w:pStyle w:val="SEENEKLER"/>
        <w:numPr>
          <w:ilvl w:val="0"/>
          <w:numId w:val="0"/>
        </w:numPr>
        <w:ind w:left="530" w:hanging="360"/>
      </w:pPr>
    </w:p>
    <w:p w14:paraId="06B2C552" w14:textId="77777777" w:rsidR="00D6632A" w:rsidRDefault="00D6632A" w:rsidP="00D6632A">
      <w:pPr>
        <w:pStyle w:val="sorubilgisistili"/>
        <w:rPr>
          <w:b/>
        </w:rPr>
      </w:pPr>
      <w:r w:rsidRPr="003064A8">
        <w:t xml:space="preserve">Dinimize göre hasta, yaşlı ve yolcu olanlar, hamile olan ve çocuk emziren kadınlar oruç tutmayabilir. Hastalar iyileşince, yolcular ramazan bitince, hamile olan ve çocuk emziren kadınlar da Ramazandan sonra tutamadıkları gün sayısınca oruç tutarlar. </w:t>
      </w:r>
      <w:r w:rsidRPr="003064A8">
        <w:rPr>
          <w:b/>
        </w:rPr>
        <w:t xml:space="preserve"> </w:t>
      </w:r>
    </w:p>
    <w:p w14:paraId="13489EC1" w14:textId="150485E2" w:rsidR="00D6632A" w:rsidRDefault="00D6632A" w:rsidP="00D6632A">
      <w:pPr>
        <w:pStyle w:val="SORUMETN"/>
      </w:pPr>
      <w:r w:rsidRPr="003064A8">
        <w:t>Yukarıda hakkında bilgi verilen bu oruç türüne ne isim verilmektedir?</w:t>
      </w:r>
      <w:r>
        <w:t>(10 puan)</w:t>
      </w:r>
    </w:p>
    <w:p w14:paraId="6990DAA2" w14:textId="75206725" w:rsidR="00D6632A" w:rsidRDefault="00D6632A" w:rsidP="00D6632A">
      <w:pPr>
        <w:pStyle w:val="SEENEKLER"/>
        <w:numPr>
          <w:ilvl w:val="0"/>
          <w:numId w:val="0"/>
        </w:numPr>
        <w:ind w:left="530" w:hanging="360"/>
      </w:pPr>
    </w:p>
    <w:p w14:paraId="7721DEAA" w14:textId="64EB1A04" w:rsidR="00D6632A" w:rsidRDefault="00D6632A" w:rsidP="00D6632A">
      <w:pPr>
        <w:pStyle w:val="SEENEKLER"/>
        <w:numPr>
          <w:ilvl w:val="0"/>
          <w:numId w:val="0"/>
        </w:numPr>
        <w:ind w:left="530" w:hanging="360"/>
      </w:pPr>
    </w:p>
    <w:p w14:paraId="2A51FEEC" w14:textId="77777777" w:rsidR="00D6632A" w:rsidRDefault="00D6632A" w:rsidP="00D6632A">
      <w:pPr>
        <w:pStyle w:val="SEENEKLER"/>
        <w:numPr>
          <w:ilvl w:val="0"/>
          <w:numId w:val="0"/>
        </w:numPr>
        <w:ind w:left="530" w:hanging="360"/>
      </w:pPr>
    </w:p>
    <w:p w14:paraId="58B0885B" w14:textId="77777777" w:rsidR="00D6632A" w:rsidRPr="00D6632A" w:rsidRDefault="00D6632A" w:rsidP="00D6632A">
      <w:pPr>
        <w:pStyle w:val="SEENEKLER"/>
        <w:numPr>
          <w:ilvl w:val="0"/>
          <w:numId w:val="0"/>
        </w:numPr>
        <w:ind w:left="530" w:hanging="360"/>
      </w:pPr>
    </w:p>
    <w:p w14:paraId="63FEFBEC" w14:textId="076BFDB4" w:rsidR="00D6632A" w:rsidRDefault="00D6632A" w:rsidP="00D6632A">
      <w:pPr>
        <w:pStyle w:val="SORUMETN"/>
        <w:rPr>
          <w:rFonts w:cs="Open Sans"/>
        </w:rPr>
      </w:pPr>
      <w:r w:rsidRPr="00D046ED">
        <w:rPr>
          <w:rFonts w:cs="Open Sans"/>
        </w:rPr>
        <w:t>O</w:t>
      </w:r>
      <w:r>
        <w:rPr>
          <w:rFonts w:cs="Open Sans"/>
        </w:rPr>
        <w:t>ruç kimlere farzdır? Yazınız.(15</w:t>
      </w:r>
      <w:r w:rsidRPr="00D046ED">
        <w:rPr>
          <w:rFonts w:cs="Open Sans"/>
        </w:rPr>
        <w:t xml:space="preserve"> puan)</w:t>
      </w:r>
    </w:p>
    <w:p w14:paraId="54F0926B" w14:textId="26AD5F28" w:rsidR="00D6632A" w:rsidRDefault="00D6632A" w:rsidP="00D6632A">
      <w:pPr>
        <w:pStyle w:val="SEENEKLER"/>
        <w:numPr>
          <w:ilvl w:val="0"/>
          <w:numId w:val="0"/>
        </w:numPr>
        <w:ind w:left="530" w:hanging="360"/>
      </w:pPr>
    </w:p>
    <w:p w14:paraId="64283694" w14:textId="75C2BCAE" w:rsidR="00D6632A" w:rsidRDefault="00D6632A" w:rsidP="00D6632A">
      <w:pPr>
        <w:pStyle w:val="SEENEKLER"/>
        <w:numPr>
          <w:ilvl w:val="0"/>
          <w:numId w:val="0"/>
        </w:numPr>
        <w:ind w:left="530" w:hanging="360"/>
      </w:pPr>
    </w:p>
    <w:p w14:paraId="4ACD5526" w14:textId="77777777" w:rsidR="00D6632A" w:rsidRDefault="00D6632A" w:rsidP="00D6632A">
      <w:pPr>
        <w:pStyle w:val="SEENEKLER"/>
        <w:numPr>
          <w:ilvl w:val="0"/>
          <w:numId w:val="0"/>
        </w:numPr>
        <w:ind w:left="530" w:hanging="360"/>
      </w:pPr>
    </w:p>
    <w:p w14:paraId="7B5A1734" w14:textId="4A392F9C" w:rsidR="00D6632A" w:rsidRDefault="00D6632A" w:rsidP="00D6632A">
      <w:pPr>
        <w:pStyle w:val="SEENEKLER"/>
        <w:numPr>
          <w:ilvl w:val="0"/>
          <w:numId w:val="0"/>
        </w:numPr>
        <w:ind w:left="530" w:hanging="360"/>
      </w:pPr>
    </w:p>
    <w:p w14:paraId="0EE4481F" w14:textId="66AF7592" w:rsidR="00D6632A" w:rsidRDefault="00D6632A" w:rsidP="00D6632A">
      <w:pPr>
        <w:pStyle w:val="SEENEKLER"/>
        <w:numPr>
          <w:ilvl w:val="0"/>
          <w:numId w:val="0"/>
        </w:numPr>
        <w:ind w:left="530" w:hanging="360"/>
      </w:pPr>
    </w:p>
    <w:p w14:paraId="743E5799" w14:textId="16B38890" w:rsidR="00D6632A" w:rsidRDefault="00D6632A" w:rsidP="00D6632A">
      <w:pPr>
        <w:pStyle w:val="SEENEKLER"/>
        <w:numPr>
          <w:ilvl w:val="0"/>
          <w:numId w:val="0"/>
        </w:numPr>
        <w:ind w:left="530" w:hanging="360"/>
      </w:pPr>
    </w:p>
    <w:p w14:paraId="008AB915" w14:textId="77777777" w:rsidR="00D6632A" w:rsidRPr="00D6632A" w:rsidRDefault="00D6632A" w:rsidP="00D6632A">
      <w:pPr>
        <w:pStyle w:val="SEENEKLER"/>
        <w:numPr>
          <w:ilvl w:val="0"/>
          <w:numId w:val="0"/>
        </w:numPr>
        <w:ind w:left="530" w:hanging="360"/>
      </w:pPr>
    </w:p>
    <w:p w14:paraId="48137436" w14:textId="77777777" w:rsidR="00D6632A" w:rsidRDefault="00D6632A" w:rsidP="00D6632A">
      <w:pPr>
        <w:pStyle w:val="SORUMETN"/>
      </w:pPr>
      <w:r w:rsidRPr="00082955">
        <w:rPr>
          <w:rFonts w:eastAsia="Arial"/>
          <w:spacing w:val="2"/>
          <w:w w:val="102"/>
        </w:rPr>
        <w:t>Aşağıda tanımları verilen</w:t>
      </w:r>
      <w:r w:rsidRPr="00082955">
        <w:rPr>
          <w:rFonts w:eastAsia="Arial"/>
          <w:w w:val="102"/>
        </w:rPr>
        <w:t xml:space="preserve"> </w:t>
      </w:r>
      <w:r w:rsidRPr="00082955">
        <w:rPr>
          <w:rFonts w:eastAsia="Arial"/>
          <w:spacing w:val="2"/>
          <w:w w:val="102"/>
        </w:rPr>
        <w:t>kavramların isimlerini yandaki kutucuklara yazınız.(15 puan)</w:t>
      </w:r>
    </w:p>
    <w:p w14:paraId="2D5E0F8A" w14:textId="4248690C" w:rsidR="00D6632A" w:rsidRDefault="00D6632A" w:rsidP="00D6632A">
      <w:pPr>
        <w:pStyle w:val="NUMARALANDIRMA"/>
        <w:rPr>
          <w:sz w:val="20"/>
        </w:rPr>
      </w:pPr>
      <w:r w:rsidRPr="00D6632A">
        <w:rPr>
          <w:sz w:val="20"/>
        </w:rPr>
        <w:t xml:space="preserve">Ramazan ayında kılınan 20 </w:t>
      </w:r>
      <w:proofErr w:type="spellStart"/>
      <w:proofErr w:type="gramStart"/>
      <w:r w:rsidRPr="00D6632A">
        <w:rPr>
          <w:sz w:val="20"/>
        </w:rPr>
        <w:t>rekatlık</w:t>
      </w:r>
      <w:proofErr w:type="spellEnd"/>
      <w:proofErr w:type="gramEnd"/>
      <w:r w:rsidRPr="00D6632A">
        <w:rPr>
          <w:sz w:val="20"/>
        </w:rPr>
        <w:t xml:space="preserve"> namazdır.</w:t>
      </w:r>
    </w:p>
    <w:p w14:paraId="6028392A" w14:textId="24966BAE" w:rsidR="00D6632A" w:rsidRDefault="00D6632A" w:rsidP="00D6632A">
      <w:pPr>
        <w:pStyle w:val="SORUMETN"/>
        <w:numPr>
          <w:ilvl w:val="0"/>
          <w:numId w:val="0"/>
        </w:numPr>
        <w:ind w:left="113"/>
      </w:pPr>
    </w:p>
    <w:p w14:paraId="39ADB379" w14:textId="77777777" w:rsidR="00D6632A" w:rsidRPr="00D6632A" w:rsidRDefault="00D6632A" w:rsidP="00D6632A">
      <w:pPr>
        <w:pStyle w:val="SEENEKLER"/>
        <w:numPr>
          <w:ilvl w:val="0"/>
          <w:numId w:val="0"/>
        </w:numPr>
        <w:ind w:left="530"/>
      </w:pPr>
    </w:p>
    <w:p w14:paraId="0C86E565" w14:textId="4EEC9D59" w:rsidR="00D6632A" w:rsidRDefault="00D6632A" w:rsidP="00D6632A">
      <w:pPr>
        <w:pStyle w:val="NUMARALANDIRMA"/>
        <w:rPr>
          <w:sz w:val="20"/>
        </w:rPr>
      </w:pPr>
      <w:r w:rsidRPr="00D6632A">
        <w:rPr>
          <w:sz w:val="20"/>
        </w:rPr>
        <w:t>Akşam ezanının okunması ile birlikte Orucun bitiş vaktidir.</w:t>
      </w:r>
    </w:p>
    <w:p w14:paraId="2FC152DB" w14:textId="2823F07C" w:rsidR="00D6632A" w:rsidRDefault="00D6632A" w:rsidP="00D6632A">
      <w:pPr>
        <w:pStyle w:val="SORUMETN"/>
        <w:numPr>
          <w:ilvl w:val="0"/>
          <w:numId w:val="0"/>
        </w:numPr>
        <w:ind w:left="113"/>
      </w:pPr>
    </w:p>
    <w:p w14:paraId="05CD7CF2" w14:textId="77777777" w:rsidR="00D6632A" w:rsidRPr="00D6632A" w:rsidRDefault="00D6632A" w:rsidP="00D6632A">
      <w:pPr>
        <w:pStyle w:val="SEENEKLER"/>
        <w:numPr>
          <w:ilvl w:val="0"/>
          <w:numId w:val="0"/>
        </w:numPr>
        <w:ind w:left="530" w:hanging="360"/>
      </w:pPr>
    </w:p>
    <w:p w14:paraId="2E1B1960" w14:textId="373F16B9" w:rsidR="00D6632A" w:rsidRDefault="00D6632A" w:rsidP="00D6632A">
      <w:pPr>
        <w:pStyle w:val="NUMARALANDIRMA"/>
        <w:rPr>
          <w:sz w:val="20"/>
        </w:rPr>
      </w:pPr>
      <w:r w:rsidRPr="00D6632A">
        <w:rPr>
          <w:sz w:val="20"/>
        </w:rPr>
        <w:t>Oruç tutmak için gece kalkılan ve yemek yenilen zaman dilimi.</w:t>
      </w:r>
    </w:p>
    <w:p w14:paraId="736340DD" w14:textId="1F399158" w:rsidR="00D6632A" w:rsidRDefault="00D6632A" w:rsidP="00D6632A">
      <w:pPr>
        <w:pStyle w:val="SORUMETN"/>
        <w:numPr>
          <w:ilvl w:val="0"/>
          <w:numId w:val="0"/>
        </w:numPr>
        <w:ind w:left="113"/>
      </w:pPr>
    </w:p>
    <w:p w14:paraId="7E89B0CF" w14:textId="0350FF39" w:rsidR="00D6632A" w:rsidRDefault="00D6632A" w:rsidP="00D6632A">
      <w:pPr>
        <w:pStyle w:val="SEENEKLER"/>
        <w:numPr>
          <w:ilvl w:val="0"/>
          <w:numId w:val="0"/>
        </w:numPr>
        <w:ind w:left="530" w:hanging="360"/>
      </w:pPr>
    </w:p>
    <w:p w14:paraId="555BD14C" w14:textId="77777777" w:rsidR="00D6632A" w:rsidRPr="00D6632A" w:rsidRDefault="00D6632A" w:rsidP="00D6632A">
      <w:pPr>
        <w:pStyle w:val="SEENEKLER"/>
        <w:numPr>
          <w:ilvl w:val="0"/>
          <w:numId w:val="0"/>
        </w:numPr>
        <w:ind w:left="530" w:hanging="360"/>
      </w:pPr>
    </w:p>
    <w:p w14:paraId="60A94EDD" w14:textId="77777777" w:rsidR="00D6632A" w:rsidRPr="0010772A" w:rsidRDefault="00D6632A" w:rsidP="00D6632A">
      <w:pPr>
        <w:pStyle w:val="sorubilgisistili"/>
      </w:pPr>
      <w:r w:rsidRPr="0010772A">
        <w:t xml:space="preserve">Asya, ailedeki herkesin sahura kalkmasını, iftardaki coşkusunu merakla gözlemliyordu. Oruç tutmayı merak ediyor, kendisi de tutmak istiyordu. Asya henüz çok küçük olduğu için annesi </w:t>
      </w:r>
      <w:r w:rsidRPr="00082955">
        <w:rPr>
          <w:b/>
          <w:u w:val="single"/>
        </w:rPr>
        <w:t>tam gün oruç tutamayacağını ama öğlene kadar tutabileceğini söyledi</w:t>
      </w:r>
      <w:r w:rsidRPr="00082955">
        <w:rPr>
          <w:u w:val="single"/>
        </w:rPr>
        <w:t>.</w:t>
      </w:r>
      <w:r w:rsidRPr="0010772A">
        <w:t xml:space="preserve"> Ertesi gün Asya da evdekilerle birlikte sahura kalktı, yemeğini yedi, niyet etti ve orucunu öğlene kadar tuttu. Bu onu</w:t>
      </w:r>
      <w:r>
        <w:t xml:space="preserve">n için gurur verici ve ileriki </w:t>
      </w:r>
      <w:proofErr w:type="gramStart"/>
      <w:r w:rsidRPr="0010772A">
        <w:t>zamanlar</w:t>
      </w:r>
      <w:r>
        <w:t xml:space="preserve"> </w:t>
      </w:r>
      <w:r w:rsidRPr="0010772A">
        <w:t xml:space="preserve"> için</w:t>
      </w:r>
      <w:proofErr w:type="gramEnd"/>
      <w:r w:rsidRPr="0010772A">
        <w:t xml:space="preserve"> hazırlık olacak ilk oruçtu.</w:t>
      </w:r>
    </w:p>
    <w:p w14:paraId="5A437011" w14:textId="3E79352A" w:rsidR="00D6632A" w:rsidRDefault="00D6632A" w:rsidP="00D6632A">
      <w:pPr>
        <w:pStyle w:val="SORUMETN"/>
        <w:rPr>
          <w:rFonts w:eastAsia="Times New Roman" w:cs="Lucida Sans Unicode"/>
        </w:rPr>
      </w:pPr>
      <w:r>
        <w:t>Asya’nın tuttuğu orucun ismini yazınız</w:t>
      </w:r>
      <w:r w:rsidRPr="008A6FC7">
        <w:t>?</w:t>
      </w:r>
      <w:r w:rsidRPr="0051698A">
        <w:rPr>
          <w:rFonts w:eastAsia="Times New Roman" w:cs="Lucida Sans Unicode"/>
        </w:rPr>
        <w:t xml:space="preserve"> </w:t>
      </w:r>
      <w:r>
        <w:rPr>
          <w:rFonts w:eastAsia="Times New Roman" w:cs="Lucida Sans Unicode"/>
        </w:rPr>
        <w:t>(10 puan)</w:t>
      </w:r>
    </w:p>
    <w:p w14:paraId="4AF973F5" w14:textId="5EE266D4" w:rsidR="00D6632A" w:rsidRDefault="00D6632A" w:rsidP="00D6632A">
      <w:pPr>
        <w:pStyle w:val="SEENEKLER"/>
        <w:numPr>
          <w:ilvl w:val="0"/>
          <w:numId w:val="0"/>
        </w:numPr>
        <w:ind w:left="530" w:hanging="360"/>
      </w:pPr>
    </w:p>
    <w:p w14:paraId="2E8FB147" w14:textId="77777777" w:rsidR="00D6632A" w:rsidRPr="00D6632A" w:rsidRDefault="00D6632A" w:rsidP="00D6632A">
      <w:pPr>
        <w:pStyle w:val="SEENEKLER"/>
        <w:numPr>
          <w:ilvl w:val="0"/>
          <w:numId w:val="0"/>
        </w:numPr>
        <w:ind w:left="530" w:hanging="360"/>
      </w:pPr>
    </w:p>
    <w:p w14:paraId="682F18B6" w14:textId="77777777" w:rsidR="00D6632A" w:rsidRPr="00082955" w:rsidRDefault="00D6632A" w:rsidP="00D6632A">
      <w:pPr>
        <w:pStyle w:val="sorubilgisistili"/>
      </w:pPr>
      <w:r w:rsidRPr="00082955">
        <w:t>Kendisine ilahî kitaplardan Zebur indirilmiştir.</w:t>
      </w:r>
    </w:p>
    <w:p w14:paraId="71D3E477" w14:textId="77777777" w:rsidR="00D6632A" w:rsidRPr="00082955" w:rsidRDefault="00D6632A" w:rsidP="00D6632A">
      <w:pPr>
        <w:pStyle w:val="sorubilgisistili"/>
      </w:pPr>
      <w:r w:rsidRPr="00082955">
        <w:t>Hem hükümdar hem de peygamberdir.</w:t>
      </w:r>
    </w:p>
    <w:p w14:paraId="68F0AE13" w14:textId="77777777" w:rsidR="00D6632A" w:rsidRPr="00082955" w:rsidRDefault="00D6632A" w:rsidP="00D6632A">
      <w:pPr>
        <w:pStyle w:val="sorubilgisistili"/>
      </w:pPr>
      <w:r w:rsidRPr="00082955">
        <w:t>Demiri işleyip zırh yapardı.</w:t>
      </w:r>
    </w:p>
    <w:p w14:paraId="7453110D" w14:textId="77777777" w:rsidR="00D6632A" w:rsidRPr="00082955" w:rsidRDefault="00D6632A" w:rsidP="00D6632A">
      <w:pPr>
        <w:pStyle w:val="sorubilgisistili"/>
      </w:pPr>
      <w:r w:rsidRPr="00082955">
        <w:t>Hz. Süleyman’ın babasıdır.</w:t>
      </w:r>
    </w:p>
    <w:p w14:paraId="31C20D1F" w14:textId="6B466A98" w:rsidR="00D6632A" w:rsidRDefault="00D6632A" w:rsidP="00D6632A">
      <w:pPr>
        <w:pStyle w:val="SORUMETN"/>
      </w:pPr>
      <w:r w:rsidRPr="00082955">
        <w:t xml:space="preserve">Yukarıda sözü edilen peygamberin adı nedir? (10 puan)                </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507AC2C6" w14:textId="1F4F1AD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D6632A" w14:paraId="09D449EB" w14:textId="77777777" w:rsidTr="00D6632A">
        <w:tc>
          <w:tcPr>
            <w:tcW w:w="4738" w:type="dxa"/>
          </w:tcPr>
          <w:p w14:paraId="54B6F4A5" w14:textId="77777777" w:rsidR="00D6632A" w:rsidRDefault="00D6632A" w:rsidP="00D6632A">
            <w:pPr>
              <w:tabs>
                <w:tab w:val="left" w:pos="2775"/>
              </w:tabs>
              <w:jc w:val="center"/>
              <w:rPr>
                <w:rFonts w:cstheme="minorHAnsi"/>
                <w:sz w:val="24"/>
                <w:szCs w:val="24"/>
              </w:rPr>
            </w:pPr>
            <w:bookmarkStart w:id="2" w:name="_GoBack"/>
            <w:bookmarkEnd w:id="2"/>
            <w:r>
              <w:rPr>
                <w:rFonts w:cstheme="minorHAnsi"/>
                <w:sz w:val="24"/>
                <w:szCs w:val="24"/>
              </w:rPr>
              <w:t xml:space="preserve">Başarılar Dilerim </w:t>
            </w:r>
            <w:r w:rsidRPr="00FF1CD3">
              <w:rPr>
                <w:rFonts w:cstheme="minorHAnsi"/>
                <w:sz w:val="24"/>
                <w:szCs w:val="24"/>
              </w:rPr>
              <w:sym w:font="Wingdings" w:char="F04A"/>
            </w:r>
          </w:p>
        </w:tc>
      </w:tr>
      <w:tr w:rsidR="00D6632A" w14:paraId="7F6B1A71" w14:textId="77777777" w:rsidTr="00D6632A">
        <w:tc>
          <w:tcPr>
            <w:tcW w:w="4738" w:type="dxa"/>
          </w:tcPr>
          <w:p w14:paraId="30246608" w14:textId="77777777" w:rsidR="00D6632A" w:rsidRDefault="00D6632A" w:rsidP="00D6632A">
            <w:pPr>
              <w:tabs>
                <w:tab w:val="left" w:pos="2775"/>
              </w:tabs>
              <w:jc w:val="center"/>
              <w:rPr>
                <w:rFonts w:cstheme="minorHAnsi"/>
                <w:sz w:val="24"/>
                <w:szCs w:val="24"/>
              </w:rPr>
            </w:pPr>
            <w:r>
              <w:rPr>
                <w:rFonts w:cstheme="minorHAnsi"/>
                <w:sz w:val="24"/>
                <w:szCs w:val="24"/>
              </w:rPr>
              <w:t>Din Kültürü ve Ahlak Bilgisi Öğretmeni</w:t>
            </w:r>
          </w:p>
        </w:tc>
      </w:tr>
      <w:tr w:rsidR="00D6632A" w14:paraId="6A12E86C" w14:textId="77777777" w:rsidTr="00D6632A">
        <w:tc>
          <w:tcPr>
            <w:tcW w:w="4738" w:type="dxa"/>
          </w:tcPr>
          <w:p w14:paraId="4AE26393" w14:textId="77777777" w:rsidR="00D6632A" w:rsidRDefault="00D6632A" w:rsidP="00D6632A">
            <w:pPr>
              <w:tabs>
                <w:tab w:val="left" w:pos="2775"/>
              </w:tabs>
              <w:jc w:val="center"/>
              <w:rPr>
                <w:rFonts w:cstheme="minorHAnsi"/>
                <w:sz w:val="24"/>
                <w:szCs w:val="24"/>
              </w:rPr>
            </w:pPr>
            <w:proofErr w:type="gramStart"/>
            <w:r>
              <w:rPr>
                <w:rFonts w:cstheme="minorHAnsi"/>
                <w:sz w:val="24"/>
                <w:szCs w:val="24"/>
              </w:rPr>
              <w:t>………………………………………….</w:t>
            </w:r>
            <w:proofErr w:type="gramEnd"/>
          </w:p>
        </w:tc>
      </w:tr>
    </w:tbl>
    <w:p w14:paraId="1874DD91" w14:textId="77777777" w:rsidR="00151DA8" w:rsidRDefault="00151DA8" w:rsidP="00797BD9">
      <w:pPr>
        <w:tabs>
          <w:tab w:val="left" w:pos="2775"/>
        </w:tabs>
        <w:rPr>
          <w:rFonts w:cstheme="minorHAnsi"/>
          <w:sz w:val="24"/>
          <w:szCs w:val="24"/>
        </w:rPr>
      </w:pPr>
    </w:p>
    <w:p w14:paraId="28093790" w14:textId="5A7E4363" w:rsidR="00E709B5" w:rsidRDefault="00E709B5">
      <w:pPr>
        <w:rPr>
          <w:rFonts w:cstheme="minorHAnsi"/>
          <w:sz w:val="24"/>
          <w:szCs w:val="24"/>
        </w:rPr>
      </w:pPr>
      <w:r w:rsidRPr="00797BD9">
        <w:rPr>
          <w:rFonts w:cstheme="minorHAnsi"/>
          <w:sz w:val="24"/>
          <w:szCs w:val="24"/>
        </w:rPr>
        <w:br w:type="page"/>
      </w:r>
      <w:r w:rsidR="00B55F14">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4A0D8" w14:textId="77777777" w:rsidR="004E7460" w:rsidRDefault="004E7460" w:rsidP="00ED544D">
      <w:pPr>
        <w:spacing w:after="0" w:line="240" w:lineRule="auto"/>
      </w:pPr>
      <w:r>
        <w:separator/>
      </w:r>
    </w:p>
  </w:endnote>
  <w:endnote w:type="continuationSeparator" w:id="0">
    <w:p w14:paraId="26377B04" w14:textId="77777777" w:rsidR="004E7460" w:rsidRDefault="004E7460"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Open Sans">
    <w:altName w:val="Arial"/>
    <w:panose1 w:val="020B0606030504020204"/>
    <w:charset w:val="A2"/>
    <w:family w:val="swiss"/>
    <w:pitch w:val="variable"/>
    <w:sig w:usb0="E00002EF" w:usb1="4000205B" w:usb2="00000028" w:usb3="00000000" w:csb0="0000019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1CB40" w14:textId="77777777" w:rsidR="004E7460" w:rsidRDefault="004E7460" w:rsidP="00ED544D">
      <w:pPr>
        <w:spacing w:after="0" w:line="240" w:lineRule="auto"/>
      </w:pPr>
      <w:r>
        <w:separator/>
      </w:r>
    </w:p>
  </w:footnote>
  <w:footnote w:type="continuationSeparator" w:id="0">
    <w:p w14:paraId="2D6CE1AA" w14:textId="77777777" w:rsidR="004E7460" w:rsidRDefault="004E7460"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5B16CA"/>
    <w:multiLevelType w:val="hybridMultilevel"/>
    <w:tmpl w:val="D2B04AE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4"/>
  </w:num>
  <w:num w:numId="5">
    <w:abstractNumId w:val="7"/>
    <w:lvlOverride w:ilvl="0">
      <w:startOverride w:val="1"/>
    </w:lvlOverride>
  </w:num>
  <w:num w:numId="6">
    <w:abstractNumId w:val="7"/>
    <w:lvlOverride w:ilvl="0">
      <w:startOverride w:val="1"/>
    </w:lvlOverride>
  </w:num>
  <w:num w:numId="7">
    <w:abstractNumId w:val="7"/>
    <w:lvlOverride w:ilvl="0">
      <w:startOverride w:val="1"/>
    </w:lvlOverride>
  </w:num>
  <w:num w:numId="8">
    <w:abstractNumId w:val="7"/>
    <w:lvlOverride w:ilvl="0">
      <w:startOverride w:val="1"/>
    </w:lvlOverride>
  </w:num>
  <w:num w:numId="9">
    <w:abstractNumId w:val="9"/>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9"/>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9"/>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3"/>
  </w:num>
  <w:num w:numId="33">
    <w:abstractNumId w:val="1"/>
  </w:num>
  <w:num w:numId="34">
    <w:abstractNumId w:val="10"/>
  </w:num>
  <w:num w:numId="35">
    <w:abstractNumId w:val="6"/>
  </w:num>
  <w:num w:numId="36">
    <w:abstractNumId w:val="0"/>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2"/>
  </w:num>
  <w:num w:numId="43">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4E7460"/>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6632A"/>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D6632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4E881-45E3-4C39-9CB9-85EBB660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4</Pages>
  <Words>302</Words>
  <Characters>1725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2024-11-28T12:36:00Z</dcterms:created>
  <dcterms:modified xsi:type="dcterms:W3CDTF">2024-11-28T12:36:00Z</dcterms:modified>
</cp:coreProperties>
</file>