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7483466" w14:textId="77777777" w:rsidR="00BC5227" w:rsidRPr="00646E99" w:rsidRDefault="00BC5227" w:rsidP="00BC5227">
      <w:pPr>
        <w:pStyle w:val="sorubilgisistili"/>
      </w:pPr>
      <w:r w:rsidRPr="00646E99">
        <w:t>“…</w:t>
      </w:r>
      <w:proofErr w:type="spellStart"/>
      <w:proofErr w:type="gramStart"/>
      <w:r w:rsidRPr="00646E99">
        <w:t>Rabb’im</w:t>
      </w:r>
      <w:proofErr w:type="spellEnd"/>
      <w:r w:rsidRPr="00646E99">
        <w:t xml:space="preserve">  yerdeki</w:t>
      </w:r>
      <w:proofErr w:type="gramEnd"/>
      <w:r w:rsidRPr="00646E99">
        <w:t xml:space="preserve">  ve  gökteki  her  sözü  bilir. O,  hakkıyla  </w:t>
      </w:r>
      <w:proofErr w:type="gramStart"/>
      <w:r w:rsidRPr="00646E99">
        <w:t>işitendir ,  hakkıyla</w:t>
      </w:r>
      <w:proofErr w:type="gramEnd"/>
      <w:r w:rsidRPr="00646E99">
        <w:t xml:space="preserve">  bilendir.”     (</w:t>
      </w:r>
      <w:proofErr w:type="spellStart"/>
      <w:r w:rsidRPr="00646E99">
        <w:t>Enbiyâ</w:t>
      </w:r>
      <w:proofErr w:type="spellEnd"/>
      <w:r w:rsidRPr="00646E99">
        <w:t xml:space="preserve"> suresi, 4. ayet.)</w:t>
      </w:r>
    </w:p>
    <w:p w14:paraId="780EE925" w14:textId="77777777" w:rsidR="00BC5227" w:rsidRPr="001B0F29" w:rsidRDefault="00BC5227" w:rsidP="00BC5227">
      <w:pPr>
        <w:pStyle w:val="SORUMETN"/>
      </w:pPr>
      <w:r w:rsidRPr="001B0F29">
        <w:t>Yüce Allah’ın  “</w:t>
      </w:r>
      <w:proofErr w:type="gramStart"/>
      <w:r w:rsidRPr="001B0F29">
        <w:t>bizi  gördüğüne</w:t>
      </w:r>
      <w:proofErr w:type="gramEnd"/>
      <w:r w:rsidRPr="001B0F29">
        <w:t xml:space="preserve">,  işittiğine  ve  her şeyi bildiğine inanan bir Müslüman”  hangi    davranışlardan  uzak  durur? </w:t>
      </w:r>
      <w:r>
        <w:rPr>
          <w:u w:val="single"/>
        </w:rPr>
        <w:t>üç (3</w:t>
      </w:r>
      <w:r w:rsidRPr="001B0F29">
        <w:rPr>
          <w:u w:val="single"/>
        </w:rPr>
        <w:t xml:space="preserve">)  </w:t>
      </w:r>
      <w:proofErr w:type="gramStart"/>
      <w:r w:rsidRPr="001B0F29">
        <w:rPr>
          <w:u w:val="single"/>
        </w:rPr>
        <w:t>tane  yazınız</w:t>
      </w:r>
      <w:proofErr w:type="gramEnd"/>
      <w:r w:rsidRPr="001B0F29">
        <w:rPr>
          <w:u w:val="single"/>
        </w:rPr>
        <w:t>.   (12 puan)</w:t>
      </w:r>
    </w:p>
    <w:p w14:paraId="6F132434" w14:textId="77777777" w:rsidR="00BC5227" w:rsidRPr="001B0F29" w:rsidRDefault="00BC5227" w:rsidP="00BC5227">
      <w:pPr>
        <w:pStyle w:val="AralkYok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</w:p>
    <w:p w14:paraId="4C60D128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3944C585" w14:textId="3AF7E5FC" w:rsidR="00BC5227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533ECA1D" w14:textId="77777777" w:rsidR="00BC5227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1E5A5EED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0BF87B40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14:paraId="569CEEDC" w14:textId="77777777" w:rsidR="00BC5227" w:rsidRPr="00646E99" w:rsidRDefault="00BC5227" w:rsidP="00BC5227">
      <w:pPr>
        <w:pStyle w:val="SORUMETN"/>
      </w:pPr>
      <w:r w:rsidRPr="00646E99">
        <w:t xml:space="preserve">Dua etmek bizlere neler </w:t>
      </w:r>
      <w:proofErr w:type="spellStart"/>
      <w:proofErr w:type="gramStart"/>
      <w:r w:rsidRPr="00646E99">
        <w:t>kazandırır?Maddeler</w:t>
      </w:r>
      <w:proofErr w:type="spellEnd"/>
      <w:proofErr w:type="gramEnd"/>
      <w:r w:rsidRPr="00646E99">
        <w:t xml:space="preserve"> halinde dört tanesini yazınız.(</w:t>
      </w:r>
      <w:r>
        <w:t>16</w:t>
      </w:r>
      <w:r w:rsidRPr="00646E99">
        <w:t xml:space="preserve"> puan)</w:t>
      </w:r>
    </w:p>
    <w:p w14:paraId="5D8458FE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956F7C4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86BFED5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21C090C" w14:textId="77777777" w:rsidR="00BC5227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893D8C4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AEFB503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9001DD1" w14:textId="27B4AE91" w:rsidR="00BC5227" w:rsidRPr="00646E99" w:rsidRDefault="00BC5227" w:rsidP="00BC5227">
      <w:pPr>
        <w:pStyle w:val="SORUMETN"/>
      </w:pPr>
      <w:r>
        <w:t>Ramazan ayı dışında tutulan</w:t>
      </w:r>
      <w:r w:rsidRPr="00646E99">
        <w:t xml:space="preserve"> oruç çeşit</w:t>
      </w:r>
      <w:r>
        <w:t>leri hangileridir? Yazınız.</w:t>
      </w:r>
      <w:r w:rsidRPr="00646E99">
        <w:t>(16 puan)</w:t>
      </w:r>
    </w:p>
    <w:p w14:paraId="648499CA" w14:textId="77777777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spacing w:val="6"/>
          <w:kern w:val="24"/>
          <w:sz w:val="24"/>
          <w:szCs w:val="24"/>
        </w:rPr>
      </w:pPr>
    </w:p>
    <w:p w14:paraId="4E0CC36F" w14:textId="04967F99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spacing w:val="6"/>
          <w:kern w:val="24"/>
          <w:sz w:val="24"/>
          <w:szCs w:val="24"/>
        </w:rPr>
      </w:pPr>
    </w:p>
    <w:p w14:paraId="1CA9CD5A" w14:textId="77777777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spacing w:val="6"/>
          <w:kern w:val="24"/>
          <w:sz w:val="24"/>
          <w:szCs w:val="24"/>
        </w:rPr>
      </w:pPr>
    </w:p>
    <w:p w14:paraId="5AB24620" w14:textId="77777777" w:rsidR="00BC5227" w:rsidRPr="00646E99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spacing w:val="6"/>
          <w:kern w:val="24"/>
          <w:sz w:val="24"/>
          <w:szCs w:val="24"/>
        </w:rPr>
      </w:pPr>
    </w:p>
    <w:p w14:paraId="04391A70" w14:textId="77777777" w:rsidR="00BC5227" w:rsidRPr="00646E99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spacing w:val="6"/>
          <w:kern w:val="24"/>
          <w:sz w:val="24"/>
          <w:szCs w:val="24"/>
        </w:rPr>
      </w:pPr>
    </w:p>
    <w:p w14:paraId="32612824" w14:textId="6DB31BD6" w:rsidR="00BC5227" w:rsidRPr="00BC5227" w:rsidRDefault="00BC5227" w:rsidP="00BC5227">
      <w:pPr>
        <w:pStyle w:val="sorubilgisistili"/>
      </w:pPr>
      <w:r w:rsidRPr="00646E99">
        <w:t xml:space="preserve">*Gücü yeten Müslümanların, sağlıklı olmalarının Allah’a bir teşekkürü olarak Ramazan ayında aile fertleri sayısınca fakirlere vermeleri </w:t>
      </w:r>
      <w:proofErr w:type="gramStart"/>
      <w:r w:rsidRPr="00646E99">
        <w:t>gereken  sadakaya</w:t>
      </w:r>
      <w:proofErr w:type="gramEnd"/>
      <w:r w:rsidRPr="00646E99">
        <w:t xml:space="preserve"> denir.</w:t>
      </w:r>
    </w:p>
    <w:p w14:paraId="544DB7C8" w14:textId="77777777" w:rsidR="00BC5227" w:rsidRPr="00952CA3" w:rsidRDefault="00BC5227" w:rsidP="00BC5227">
      <w:pPr>
        <w:pStyle w:val="SORUMETN"/>
      </w:pPr>
      <w:r>
        <w:t xml:space="preserve">Tanımı verilen </w:t>
      </w:r>
      <w:r w:rsidRPr="00952CA3">
        <w:t>ka</w:t>
      </w:r>
      <w:r>
        <w:t xml:space="preserve">vram </w:t>
      </w:r>
      <w:proofErr w:type="spellStart"/>
      <w:proofErr w:type="gramStart"/>
      <w:r>
        <w:t>hangisidir?Y</w:t>
      </w:r>
      <w:r w:rsidRPr="00952CA3">
        <w:t>azınız</w:t>
      </w:r>
      <w:proofErr w:type="spellEnd"/>
      <w:proofErr w:type="gramEnd"/>
      <w:r w:rsidRPr="00952CA3">
        <w:t xml:space="preserve">.( </w:t>
      </w:r>
      <w:r>
        <w:t>10</w:t>
      </w:r>
      <w:r w:rsidRPr="00952CA3">
        <w:t xml:space="preserve"> puan)</w:t>
      </w:r>
    </w:p>
    <w:p w14:paraId="4490512B" w14:textId="548A227F" w:rsidR="00BC5227" w:rsidRDefault="00BC5227" w:rsidP="00BC5227">
      <w:pPr>
        <w:pStyle w:val="AralkYok"/>
        <w:rPr>
          <w:rFonts w:asciiTheme="minorHAnsi" w:hAnsiTheme="minorHAnsi" w:cstheme="minorHAnsi"/>
          <w:spacing w:val="6"/>
          <w:kern w:val="32"/>
          <w:sz w:val="24"/>
          <w:szCs w:val="24"/>
        </w:rPr>
      </w:pPr>
    </w:p>
    <w:p w14:paraId="525A4F75" w14:textId="77777777" w:rsidR="00BC5227" w:rsidRPr="00646E99" w:rsidRDefault="00BC5227" w:rsidP="00BC5227">
      <w:pPr>
        <w:pStyle w:val="AralkYok"/>
        <w:rPr>
          <w:rFonts w:asciiTheme="minorHAnsi" w:hAnsiTheme="minorHAnsi" w:cstheme="minorHAnsi"/>
          <w:spacing w:val="6"/>
          <w:kern w:val="32"/>
          <w:sz w:val="24"/>
          <w:szCs w:val="24"/>
        </w:rPr>
      </w:pPr>
    </w:p>
    <w:p w14:paraId="6F86AC78" w14:textId="6D0F066E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color w:val="000000"/>
          <w:sz w:val="24"/>
          <w:szCs w:val="24"/>
        </w:rPr>
      </w:pPr>
    </w:p>
    <w:p w14:paraId="74769747" w14:textId="77777777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  <w:rPr>
          <w:rFonts w:cstheme="minorHAnsi"/>
          <w:color w:val="000000"/>
          <w:sz w:val="24"/>
          <w:szCs w:val="24"/>
        </w:rPr>
      </w:pPr>
    </w:p>
    <w:p w14:paraId="5ED2512A" w14:textId="3D65B64A" w:rsidR="00BC5227" w:rsidRPr="00BC5227" w:rsidRDefault="00BC5227" w:rsidP="00BC5227">
      <w:pPr>
        <w:pStyle w:val="SORUMETN"/>
      </w:pPr>
      <w:proofErr w:type="gramStart"/>
      <w:r w:rsidRPr="00BC5227">
        <w:rPr>
          <w:rStyle w:val="SORUMETNChar"/>
          <w:b/>
        </w:rPr>
        <w:t>Aşağıdaki  kavramların</w:t>
      </w:r>
      <w:proofErr w:type="gramEnd"/>
      <w:r w:rsidRPr="00BC5227">
        <w:rPr>
          <w:rStyle w:val="SORUMETNChar"/>
          <w:b/>
        </w:rPr>
        <w:t xml:space="preserve"> anlamlarını yazınız.(12 puan</w:t>
      </w:r>
      <w:r w:rsidRPr="00BC5227">
        <w:t>)</w:t>
      </w:r>
    </w:p>
    <w:p w14:paraId="4580A534" w14:textId="77777777" w:rsidR="00BC5227" w:rsidRDefault="00BC5227" w:rsidP="00BC5227">
      <w:pPr>
        <w:pStyle w:val="sorubilgisistili"/>
      </w:pPr>
      <w:r>
        <w:t xml:space="preserve">İmsak: </w:t>
      </w:r>
    </w:p>
    <w:p w14:paraId="734E99C6" w14:textId="020F1312" w:rsidR="00BC5227" w:rsidRDefault="00BC5227" w:rsidP="00BC5227">
      <w:pPr>
        <w:pStyle w:val="sorubilgisistili"/>
      </w:pPr>
    </w:p>
    <w:p w14:paraId="175B5961" w14:textId="77777777" w:rsidR="00BC5227" w:rsidRPr="00BC5227" w:rsidRDefault="00BC5227" w:rsidP="00BC5227"/>
    <w:p w14:paraId="296E31A0" w14:textId="77777777" w:rsidR="00BC5227" w:rsidRDefault="00BC5227" w:rsidP="00BC5227">
      <w:pPr>
        <w:pStyle w:val="sorubilgisistili"/>
      </w:pPr>
    </w:p>
    <w:p w14:paraId="037281CC" w14:textId="77777777" w:rsidR="00BC5227" w:rsidRDefault="00BC5227" w:rsidP="00BC5227">
      <w:pPr>
        <w:pStyle w:val="sorubilgisistili"/>
      </w:pPr>
      <w:r>
        <w:t xml:space="preserve">Teravih: </w:t>
      </w:r>
    </w:p>
    <w:p w14:paraId="5AEA2B33" w14:textId="2680AECA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</w:pPr>
    </w:p>
    <w:p w14:paraId="31BE4FFA" w14:textId="77777777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</w:pPr>
    </w:p>
    <w:p w14:paraId="6488374A" w14:textId="77777777" w:rsidR="00BC5227" w:rsidRDefault="00BC5227" w:rsidP="00BC5227">
      <w:pPr>
        <w:tabs>
          <w:tab w:val="left" w:pos="340"/>
          <w:tab w:val="left" w:pos="624"/>
          <w:tab w:val="left" w:pos="737"/>
          <w:tab w:val="left" w:pos="850"/>
        </w:tabs>
        <w:adjustRightInd w:val="0"/>
        <w:spacing w:after="113" w:line="288" w:lineRule="auto"/>
        <w:jc w:val="both"/>
        <w:textAlignment w:val="center"/>
      </w:pPr>
    </w:p>
    <w:p w14:paraId="58BE0413" w14:textId="77777777" w:rsidR="00BC5227" w:rsidRPr="00646E99" w:rsidRDefault="00BC5227" w:rsidP="00BC5227">
      <w:pPr>
        <w:pStyle w:val="SORUMETN"/>
      </w:pPr>
      <w:r w:rsidRPr="00952CA3">
        <w:t>Aşağıda</w:t>
      </w:r>
      <w:r w:rsidRPr="00646E99">
        <w:t xml:space="preserve"> tanımları verilen kavramları ilgili </w:t>
      </w:r>
      <w:proofErr w:type="gramStart"/>
      <w:r w:rsidRPr="00646E99">
        <w:t>cümlenin  altına</w:t>
      </w:r>
      <w:proofErr w:type="gramEnd"/>
      <w:r w:rsidRPr="00646E99">
        <w:t xml:space="preserve"> yazınız.</w:t>
      </w:r>
      <w:r>
        <w:t xml:space="preserve">(20 </w:t>
      </w:r>
      <w:r w:rsidRPr="00646E99">
        <w:t>puan)</w:t>
      </w:r>
    </w:p>
    <w:p w14:paraId="0CAF1FDA" w14:textId="77777777" w:rsidR="00BC5227" w:rsidRPr="00127B1B" w:rsidRDefault="00BC5227" w:rsidP="00BC5227">
      <w:pPr>
        <w:pStyle w:val="sorubilgisistili"/>
        <w:numPr>
          <w:ilvl w:val="0"/>
          <w:numId w:val="43"/>
        </w:numPr>
      </w:pPr>
      <w:r w:rsidRPr="00127B1B">
        <w:t xml:space="preserve">*Ramazan ayında büyüklere özenen çocukların, </w:t>
      </w:r>
      <w:proofErr w:type="gramStart"/>
      <w:r w:rsidRPr="00127B1B">
        <w:t>sabahtan  öğlene</w:t>
      </w:r>
      <w:proofErr w:type="gramEnd"/>
      <w:r w:rsidRPr="00127B1B">
        <w:t xml:space="preserve"> kadar ya da öğleden  akşama kadar  veya  daha  kısa bir süre için oruç tutmalarına denir?</w:t>
      </w:r>
    </w:p>
    <w:p w14:paraId="558E50CF" w14:textId="4FBEEFDD" w:rsidR="00BC5227" w:rsidRPr="00BC5227" w:rsidRDefault="00BC5227" w:rsidP="00BC5227"/>
    <w:p w14:paraId="1768301E" w14:textId="77777777" w:rsidR="00BC5227" w:rsidRPr="00127B1B" w:rsidRDefault="00BC5227" w:rsidP="00BC5227">
      <w:pPr>
        <w:pStyle w:val="sorubilgisistili"/>
        <w:numPr>
          <w:ilvl w:val="0"/>
          <w:numId w:val="43"/>
        </w:numPr>
      </w:pPr>
      <w:r w:rsidRPr="00127B1B">
        <w:t xml:space="preserve">*Genellikle cami ve mescitlerde, Kur’an’ı güzel okuyan bir kimsenin Kur’an’ı okumasına ve diğer kişilerin </w:t>
      </w:r>
      <w:proofErr w:type="gramStart"/>
      <w:r w:rsidRPr="00127B1B">
        <w:t>de  okunan</w:t>
      </w:r>
      <w:proofErr w:type="gramEnd"/>
      <w:r w:rsidRPr="00127B1B">
        <w:t xml:space="preserve"> Kur’an’ı dinleyip takip     etmesine denir.</w:t>
      </w:r>
    </w:p>
    <w:p w14:paraId="30B52A86" w14:textId="312D2907" w:rsidR="00BC5227" w:rsidRPr="00BC5227" w:rsidRDefault="00BC5227" w:rsidP="00BC5227"/>
    <w:p w14:paraId="05A92298" w14:textId="742EFAA0" w:rsidR="00BC5227" w:rsidRPr="00BC5227" w:rsidRDefault="00BC5227" w:rsidP="00BC5227">
      <w:pPr>
        <w:pStyle w:val="sorubilgisistili"/>
        <w:numPr>
          <w:ilvl w:val="0"/>
          <w:numId w:val="43"/>
        </w:numPr>
      </w:pPr>
      <w:r w:rsidRPr="00127B1B">
        <w:t xml:space="preserve">*Ramazanda iki minare arasına </w:t>
      </w:r>
      <w:proofErr w:type="spellStart"/>
      <w:r w:rsidRPr="00127B1B">
        <w:t>asılan“Hoşgeldin</w:t>
      </w:r>
      <w:proofErr w:type="spellEnd"/>
      <w:r w:rsidRPr="00127B1B">
        <w:t xml:space="preserve"> on bir ayın sultanı”, “Hoş geldin </w:t>
      </w:r>
      <w:proofErr w:type="spellStart"/>
      <w:r w:rsidRPr="00127B1B">
        <w:t>Ramazangibi</w:t>
      </w:r>
      <w:proofErr w:type="spellEnd"/>
      <w:r w:rsidRPr="00127B1B">
        <w:t xml:space="preserve"> ışıklı </w:t>
      </w:r>
      <w:proofErr w:type="gramStart"/>
      <w:r w:rsidRPr="00127B1B">
        <w:t>yazılara  denir</w:t>
      </w:r>
      <w:proofErr w:type="gramEnd"/>
      <w:r w:rsidRPr="00127B1B">
        <w:t>.</w:t>
      </w:r>
    </w:p>
    <w:p w14:paraId="192AC225" w14:textId="77777777" w:rsidR="00BC5227" w:rsidRPr="00BC5227" w:rsidRDefault="00BC5227" w:rsidP="00BC5227"/>
    <w:p w14:paraId="623B02B5" w14:textId="6A3728D8" w:rsidR="00BC5227" w:rsidRDefault="00BC5227" w:rsidP="00BC5227">
      <w:pPr>
        <w:pStyle w:val="sorubilgisistili"/>
        <w:numPr>
          <w:ilvl w:val="0"/>
          <w:numId w:val="43"/>
        </w:numPr>
      </w:pPr>
      <w:r w:rsidRPr="00127B1B">
        <w:t>*</w:t>
      </w:r>
      <w:proofErr w:type="spellStart"/>
      <w:proofErr w:type="gramStart"/>
      <w:r w:rsidRPr="00127B1B">
        <w:t>Kültürürmüzde</w:t>
      </w:r>
      <w:proofErr w:type="spellEnd"/>
      <w:r w:rsidRPr="00127B1B">
        <w:t xml:space="preserve">  eskiden</w:t>
      </w:r>
      <w:proofErr w:type="gramEnd"/>
      <w:r w:rsidRPr="00127B1B">
        <w:t xml:space="preserve"> zenginlerin Ramazan ayında iftara davet ettikleri kimselere yemekten sonra bir kese  içerisinde para ya da değerli eşyalar hediye edilirdi.</w:t>
      </w:r>
      <w:r>
        <w:t xml:space="preserve"> </w:t>
      </w:r>
      <w:r w:rsidRPr="00127B1B">
        <w:t>Verilen bu hediyeye denir.</w:t>
      </w:r>
    </w:p>
    <w:p w14:paraId="3AA46722" w14:textId="7FF22F0C" w:rsidR="00BC5227" w:rsidRDefault="00BC5227" w:rsidP="00BC5227">
      <w:pPr>
        <w:pStyle w:val="AralkYok"/>
        <w:rPr>
          <w:rFonts w:ascii="Times New Roman" w:hAnsi="Times New Roman"/>
          <w:b/>
          <w:sz w:val="24"/>
          <w:szCs w:val="24"/>
        </w:rPr>
      </w:pPr>
    </w:p>
    <w:p w14:paraId="0903DCA5" w14:textId="77777777" w:rsidR="00317A61" w:rsidRDefault="00317A61" w:rsidP="00BC5227">
      <w:pPr>
        <w:pStyle w:val="AralkYok"/>
        <w:rPr>
          <w:rFonts w:ascii="Times New Roman" w:hAnsi="Times New Roman"/>
          <w:b/>
          <w:sz w:val="24"/>
          <w:szCs w:val="24"/>
        </w:rPr>
      </w:pPr>
    </w:p>
    <w:p w14:paraId="025193B7" w14:textId="4C7A4C54" w:rsidR="00BC5227" w:rsidRDefault="00BC5227" w:rsidP="00BC5227">
      <w:pPr>
        <w:pStyle w:val="SORUMETN"/>
      </w:pPr>
      <w:r>
        <w:t xml:space="preserve">Rabbena </w:t>
      </w:r>
      <w:proofErr w:type="gramStart"/>
      <w:r>
        <w:t>dualarının  anlamını</w:t>
      </w:r>
      <w:proofErr w:type="gramEnd"/>
      <w:r>
        <w:t xml:space="preserve"> yazınız.(14 puan)</w:t>
      </w:r>
    </w:p>
    <w:p w14:paraId="0E9C8C34" w14:textId="77777777" w:rsidR="00BC5227" w:rsidRDefault="00BC5227" w:rsidP="00BC5227">
      <w:pPr>
        <w:pStyle w:val="AralkYok"/>
        <w:rPr>
          <w:rFonts w:ascii="Times New Roman" w:hAnsi="Times New Roman"/>
          <w:b/>
          <w:sz w:val="24"/>
          <w:szCs w:val="24"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4344E06" w:rsidR="00C150A7" w:rsidRDefault="00C150A7">
      <w:pPr>
        <w:rPr>
          <w:rFonts w:cstheme="minorHAnsi"/>
          <w:sz w:val="24"/>
          <w:szCs w:val="24"/>
        </w:rPr>
      </w:pPr>
    </w:p>
    <w:p w14:paraId="35472B7F" w14:textId="0DF80C07" w:rsidR="00151DA8" w:rsidRDefault="00E709B5" w:rsidP="00BC522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tbl>
      <w:tblPr>
        <w:tblStyle w:val="TabloKlavuzu"/>
        <w:tblpPr w:leftFromText="141" w:rightFromText="141" w:vertAnchor="text" w:horzAnchor="margin" w:tblpXSpec="right" w:tblpY="1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17A61" w14:paraId="52DFCF19" w14:textId="77777777" w:rsidTr="00317A61">
        <w:tc>
          <w:tcPr>
            <w:tcW w:w="4738" w:type="dxa"/>
          </w:tcPr>
          <w:p w14:paraId="633DBF46" w14:textId="77777777" w:rsidR="00317A61" w:rsidRDefault="00317A61" w:rsidP="00317A6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17A61" w14:paraId="26F4BBA8" w14:textId="77777777" w:rsidTr="00317A61">
        <w:tc>
          <w:tcPr>
            <w:tcW w:w="4738" w:type="dxa"/>
          </w:tcPr>
          <w:p w14:paraId="6F18D6C8" w14:textId="77777777" w:rsidR="00317A61" w:rsidRDefault="00317A61" w:rsidP="00317A6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17A61" w14:paraId="62B9E47B" w14:textId="77777777" w:rsidTr="00317A61">
        <w:tc>
          <w:tcPr>
            <w:tcW w:w="4738" w:type="dxa"/>
          </w:tcPr>
          <w:p w14:paraId="15CFDF65" w14:textId="77777777" w:rsidR="00317A61" w:rsidRDefault="00317A61" w:rsidP="00317A6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642F8" w14:textId="77777777" w:rsidR="00726F46" w:rsidRDefault="00726F46" w:rsidP="00ED544D">
      <w:pPr>
        <w:spacing w:after="0" w:line="240" w:lineRule="auto"/>
      </w:pPr>
      <w:r>
        <w:separator/>
      </w:r>
    </w:p>
  </w:endnote>
  <w:endnote w:type="continuationSeparator" w:id="0">
    <w:p w14:paraId="382B1977" w14:textId="77777777" w:rsidR="00726F46" w:rsidRDefault="00726F4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3E929A" w14:textId="77777777" w:rsidR="00726F46" w:rsidRDefault="00726F46" w:rsidP="00ED544D">
      <w:pPr>
        <w:spacing w:after="0" w:line="240" w:lineRule="auto"/>
      </w:pPr>
      <w:r>
        <w:separator/>
      </w:r>
    </w:p>
  </w:footnote>
  <w:footnote w:type="continuationSeparator" w:id="0">
    <w:p w14:paraId="613D0F20" w14:textId="77777777" w:rsidR="00726F46" w:rsidRDefault="00726F4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7292A"/>
    <w:multiLevelType w:val="hybridMultilevel"/>
    <w:tmpl w:val="D7F8F8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D3CFD"/>
    <w:multiLevelType w:val="hybridMultilevel"/>
    <w:tmpl w:val="D22A3C14"/>
    <w:lvl w:ilvl="0" w:tplc="3C945F76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17A61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26F46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BC5227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paragraph" w:styleId="Balk1">
    <w:name w:val="heading 1"/>
    <w:basedOn w:val="Normal"/>
    <w:link w:val="Balk1Char"/>
    <w:uiPriority w:val="1"/>
    <w:qFormat/>
    <w:rsid w:val="00BC5227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Times New Roman" w:eastAsia="Times New Roman" w:hAnsi="Times New Roman" w:cs="Times New Roman"/>
      <w:sz w:val="20"/>
      <w:szCs w:val="20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BC5227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BC5227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Balk1Char">
    <w:name w:val="Başlık 1 Char"/>
    <w:basedOn w:val="VarsaylanParagrafYazTipi"/>
    <w:link w:val="Balk1"/>
    <w:uiPriority w:val="1"/>
    <w:rsid w:val="00BC5227"/>
    <w:rPr>
      <w:rFonts w:ascii="Times New Roman" w:eastAsia="Times New Roman" w:hAnsi="Times New Roman" w:cs="Times New Roman"/>
      <w:sz w:val="20"/>
      <w:szCs w:val="20"/>
      <w:lang w:eastAsia="tr-TR" w:bidi="tr-TR"/>
    </w:rPr>
  </w:style>
  <w:style w:type="paragraph" w:styleId="AralkYok">
    <w:name w:val="No Spacing"/>
    <w:aliases w:val="fatih"/>
    <w:link w:val="AralkYokChar"/>
    <w:uiPriority w:val="1"/>
    <w:qFormat/>
    <w:rsid w:val="00BC522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aliases w:val="fatih Char"/>
    <w:link w:val="AralkYok"/>
    <w:uiPriority w:val="1"/>
    <w:locked/>
    <w:rsid w:val="00BC5227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7D586-EFAC-44D9-B8F1-61664184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3</cp:revision>
  <cp:lastPrinted>2022-12-07T14:03:00Z</cp:lastPrinted>
  <dcterms:created xsi:type="dcterms:W3CDTF">2024-11-28T12:30:00Z</dcterms:created>
  <dcterms:modified xsi:type="dcterms:W3CDTF">2024-11-28T12:31:00Z</dcterms:modified>
</cp:coreProperties>
</file>