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18BF7CC" w14:textId="77777777" w:rsidR="00892744" w:rsidRPr="00892744" w:rsidRDefault="00892744" w:rsidP="00892744">
      <w:pPr>
        <w:pStyle w:val="sorubilgisistili"/>
      </w:pPr>
      <w:r w:rsidRPr="00892744">
        <w:t>Evrendeki gezegenlerin birbirlerine olan uzaklıklarının değişmemesi</w:t>
      </w:r>
    </w:p>
    <w:p w14:paraId="41AE0707" w14:textId="77777777" w:rsidR="00892744" w:rsidRPr="00892744" w:rsidRDefault="00892744" w:rsidP="00892744">
      <w:pPr>
        <w:pStyle w:val="sorubilgisistili"/>
      </w:pPr>
      <w:r w:rsidRPr="00892744">
        <w:t>Atmosferi oluşturan gazların belirli bir oranda olması</w:t>
      </w:r>
    </w:p>
    <w:p w14:paraId="4C50810B" w14:textId="77777777" w:rsidR="00892744" w:rsidRPr="00892744" w:rsidRDefault="00892744" w:rsidP="00892744">
      <w:pPr>
        <w:pStyle w:val="sorubilgisistili"/>
      </w:pPr>
      <w:r w:rsidRPr="00892744">
        <w:t>Güneş’in her zaman doğudan doğup batıdan batması</w:t>
      </w:r>
    </w:p>
    <w:p w14:paraId="4773533F" w14:textId="0852E963" w:rsidR="00892744" w:rsidRDefault="00892744" w:rsidP="00892744">
      <w:pPr>
        <w:pStyle w:val="sorubilgisistili"/>
      </w:pPr>
      <w:r w:rsidRPr="00892744">
        <w:t>Gece ve gündüzün birbirini izlemesi</w:t>
      </w:r>
    </w:p>
    <w:p w14:paraId="1E67AFAF" w14:textId="491B248F" w:rsidR="00892744" w:rsidRDefault="00892744" w:rsidP="00892744">
      <w:pPr>
        <w:pStyle w:val="SORUMETN"/>
      </w:pPr>
      <w:r w:rsidRPr="0082651C">
        <w:t xml:space="preserve">Yukarıda verilen bilgilerden yola çıkarak ulaşabileceğimiz sonuç </w:t>
      </w:r>
      <w:proofErr w:type="gramStart"/>
      <w:r w:rsidRPr="0082651C">
        <w:t>nedir ?</w:t>
      </w:r>
      <w:proofErr w:type="gramEnd"/>
      <w:r>
        <w:t xml:space="preserve"> </w:t>
      </w:r>
      <w:r w:rsidRPr="0082651C">
        <w:t xml:space="preserve"> Yazınız</w:t>
      </w:r>
      <w:r>
        <w:t>.</w:t>
      </w:r>
    </w:p>
    <w:p w14:paraId="31566288" w14:textId="5A0EDA6A" w:rsidR="00892744" w:rsidRDefault="00892744" w:rsidP="00892744">
      <w:pPr>
        <w:pStyle w:val="SEENEKLER"/>
        <w:numPr>
          <w:ilvl w:val="0"/>
          <w:numId w:val="0"/>
        </w:numPr>
        <w:ind w:left="530" w:hanging="360"/>
      </w:pPr>
    </w:p>
    <w:p w14:paraId="06DDFAA4" w14:textId="66BA317E" w:rsidR="00892744" w:rsidRDefault="00892744" w:rsidP="00892744">
      <w:pPr>
        <w:pStyle w:val="SEENEKLER"/>
        <w:numPr>
          <w:ilvl w:val="0"/>
          <w:numId w:val="0"/>
        </w:numPr>
        <w:ind w:left="530" w:hanging="360"/>
      </w:pPr>
    </w:p>
    <w:p w14:paraId="10099BA6" w14:textId="5BA4DFDB" w:rsidR="008E6AC1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5F2CC95F" w14:textId="5436222B" w:rsidR="008E6AC1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3BC9B199" w14:textId="43AF1C97" w:rsidR="008E6AC1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2FE896D0" w14:textId="08EE67C2" w:rsidR="008E6AC1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3D0F27D0" w14:textId="09772218" w:rsidR="008E6AC1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3A63A9CB" w14:textId="77777777" w:rsidR="008E6AC1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498F3BD2" w14:textId="16F6CC98" w:rsidR="00892744" w:rsidRDefault="00892744" w:rsidP="00892744">
      <w:pPr>
        <w:pStyle w:val="SEENEKLER"/>
        <w:numPr>
          <w:ilvl w:val="0"/>
          <w:numId w:val="0"/>
        </w:numPr>
        <w:ind w:left="530" w:hanging="360"/>
      </w:pPr>
    </w:p>
    <w:p w14:paraId="1513ACE0" w14:textId="2EDBD60F" w:rsidR="00892744" w:rsidRDefault="00892744" w:rsidP="00892744">
      <w:pPr>
        <w:pStyle w:val="SEENEKLER"/>
        <w:numPr>
          <w:ilvl w:val="0"/>
          <w:numId w:val="0"/>
        </w:numPr>
        <w:ind w:left="530" w:hanging="360"/>
      </w:pPr>
    </w:p>
    <w:p w14:paraId="42AFB845" w14:textId="77777777" w:rsidR="00892744" w:rsidRPr="00892744" w:rsidRDefault="00892744" w:rsidP="00892744">
      <w:pPr>
        <w:pStyle w:val="SEENEKLER"/>
        <w:numPr>
          <w:ilvl w:val="0"/>
          <w:numId w:val="0"/>
        </w:numPr>
        <w:ind w:left="530" w:hanging="360"/>
      </w:pPr>
    </w:p>
    <w:p w14:paraId="6FD01FFA" w14:textId="25A9ACA8" w:rsidR="00892744" w:rsidRPr="00892744" w:rsidRDefault="00892744" w:rsidP="00892744">
      <w:pPr>
        <w:pStyle w:val="SORUMETN"/>
        <w:numPr>
          <w:ilvl w:val="0"/>
          <w:numId w:val="0"/>
        </w:numPr>
        <w:ind w:left="113"/>
      </w:pPr>
    </w:p>
    <w:p w14:paraId="2E4D5FF8" w14:textId="1120F24C" w:rsidR="00892744" w:rsidRDefault="00892744" w:rsidP="00892744">
      <w:pPr>
        <w:pStyle w:val="sorubilgisistili"/>
      </w:pPr>
      <w:r w:rsidRPr="00892744">
        <w:t>Yüce Allah’ın yeryüzünde Müslüman olan veya olmayan şeklinde ayrım yapmadan herkese nimet vermesine</w:t>
      </w:r>
      <w:proofErr w:type="gramStart"/>
      <w:r w:rsidRPr="00892744">
        <w:t>……………………………………,</w:t>
      </w:r>
      <w:proofErr w:type="gramEnd"/>
      <w:r w:rsidRPr="00892744">
        <w:t xml:space="preserve">bu dünyada iman edip </w:t>
      </w:r>
      <w:proofErr w:type="spellStart"/>
      <w:r w:rsidRPr="00892744">
        <w:t>salih</w:t>
      </w:r>
      <w:proofErr w:type="spellEnd"/>
      <w:r w:rsidRPr="00892744">
        <w:t xml:space="preserve"> amel işleyenlere ahirette nimet vermesi ve onları cennete koymasına ise………………………………….denir.</w:t>
      </w:r>
    </w:p>
    <w:p w14:paraId="5BBF43C6" w14:textId="0C75F3F9" w:rsidR="00892744" w:rsidRDefault="00892744" w:rsidP="00892744">
      <w:pPr>
        <w:pStyle w:val="SORUMETN"/>
      </w:pPr>
      <w:r w:rsidRPr="001106F7">
        <w:t>Yukarıda tanımları verilen</w:t>
      </w:r>
      <w:r>
        <w:t xml:space="preserve"> Allah’ın</w:t>
      </w:r>
      <w:r w:rsidRPr="001106F7">
        <w:t xml:space="preserve"> </w:t>
      </w:r>
      <w:proofErr w:type="gramStart"/>
      <w:r w:rsidRPr="001106F7">
        <w:t xml:space="preserve">güzel  </w:t>
      </w:r>
      <w:r>
        <w:t xml:space="preserve"> isimleri</w:t>
      </w:r>
      <w:proofErr w:type="gramEnd"/>
      <w:r>
        <w:t xml:space="preserve"> nelerdir? Boşluklara yazınız</w:t>
      </w:r>
    </w:p>
    <w:p w14:paraId="241D60D0" w14:textId="3FDBDA69" w:rsidR="00892744" w:rsidRDefault="00892744" w:rsidP="00892744">
      <w:pPr>
        <w:pStyle w:val="SEENEKLER"/>
        <w:numPr>
          <w:ilvl w:val="0"/>
          <w:numId w:val="0"/>
        </w:numPr>
        <w:ind w:left="530" w:hanging="360"/>
      </w:pPr>
    </w:p>
    <w:p w14:paraId="7056B2ED" w14:textId="77777777" w:rsidR="00892744" w:rsidRDefault="00892744" w:rsidP="00892744">
      <w:pPr>
        <w:pStyle w:val="SEENEKLER"/>
        <w:numPr>
          <w:ilvl w:val="0"/>
          <w:numId w:val="0"/>
        </w:numPr>
        <w:ind w:left="530" w:hanging="360"/>
      </w:pPr>
    </w:p>
    <w:p w14:paraId="2CC89D9A" w14:textId="1C7597A1" w:rsidR="00892744" w:rsidRDefault="00892744" w:rsidP="00892744">
      <w:pPr>
        <w:pStyle w:val="SEENEKLER"/>
        <w:numPr>
          <w:ilvl w:val="0"/>
          <w:numId w:val="0"/>
        </w:numPr>
        <w:ind w:left="530" w:hanging="360"/>
      </w:pPr>
    </w:p>
    <w:p w14:paraId="6646CEE2" w14:textId="457B944F" w:rsidR="008E6AC1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30F57D3B" w14:textId="54D214CD" w:rsidR="008E6AC1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1A74EA8C" w14:textId="1256A9D2" w:rsidR="008E6AC1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21BD902B" w14:textId="77777777" w:rsidR="008E6AC1" w:rsidRPr="00892744" w:rsidRDefault="008E6AC1" w:rsidP="00892744">
      <w:pPr>
        <w:pStyle w:val="SEENEKLER"/>
        <w:numPr>
          <w:ilvl w:val="0"/>
          <w:numId w:val="0"/>
        </w:numPr>
        <w:ind w:left="530" w:hanging="360"/>
      </w:pPr>
    </w:p>
    <w:p w14:paraId="03D7E4EC" w14:textId="005081EA" w:rsidR="00892744" w:rsidRDefault="00892744" w:rsidP="00892744">
      <w:pPr>
        <w:pStyle w:val="SORUMETN"/>
      </w:pPr>
      <w:r w:rsidRPr="005E5980">
        <w:t>Dua ne demektir? Niçin dua ederiz? Kısaca açıklayınız.(</w:t>
      </w:r>
    </w:p>
    <w:p w14:paraId="2B949BA4" w14:textId="7F23ADCE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16CFAE27" w14:textId="3858BA74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3EF5B507" w14:textId="732EB2EB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6192D85B" w14:textId="598305FB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12894FBE" w14:textId="38C4F288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76992252" w14:textId="6BC6989A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3CD92CAE" w14:textId="7293D5DE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2C808A81" w14:textId="5A4E3D38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068F7CB1" w14:textId="49AF42A1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639BFA65" w14:textId="71E1E1B6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019CE7FA" w14:textId="7B7C01D0" w:rsid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5F5E77E8" w14:textId="77777777" w:rsidR="008E6AC1" w:rsidRPr="008E6AC1" w:rsidRDefault="008E6AC1" w:rsidP="008E6AC1">
      <w:pPr>
        <w:pStyle w:val="SEENEKLER"/>
        <w:numPr>
          <w:ilvl w:val="0"/>
          <w:numId w:val="0"/>
        </w:numPr>
        <w:ind w:left="530" w:hanging="360"/>
      </w:pPr>
    </w:p>
    <w:p w14:paraId="37FC0E59" w14:textId="402CF93E" w:rsidR="00892744" w:rsidRDefault="00892744" w:rsidP="00892744"/>
    <w:p w14:paraId="17A58D5A" w14:textId="70C0CBD7" w:rsidR="00892744" w:rsidRDefault="00892744" w:rsidP="00892744">
      <w:pPr>
        <w:pStyle w:val="SORUMETN"/>
      </w:pPr>
      <w:r w:rsidRPr="00FA412B">
        <w:rPr>
          <w:rFonts w:eastAsia="Arial" w:cstheme="majorHAnsi"/>
          <w:spacing w:val="2"/>
          <w:w w:val="102"/>
        </w:rPr>
        <w:t>Aşağıda tanımları verilen</w:t>
      </w:r>
      <w:r w:rsidRPr="00FA412B">
        <w:rPr>
          <w:rFonts w:eastAsia="Arial" w:cstheme="majorHAnsi"/>
          <w:w w:val="102"/>
        </w:rPr>
        <w:t xml:space="preserve"> </w:t>
      </w:r>
      <w:r>
        <w:rPr>
          <w:rFonts w:eastAsia="Arial" w:cstheme="majorHAnsi"/>
          <w:spacing w:val="2"/>
          <w:w w:val="102"/>
        </w:rPr>
        <w:t xml:space="preserve">kavramların isimlerini </w:t>
      </w:r>
      <w:r w:rsidRPr="00FA412B">
        <w:rPr>
          <w:rFonts w:eastAsia="Arial" w:cstheme="majorHAnsi"/>
          <w:spacing w:val="2"/>
          <w:w w:val="102"/>
        </w:rPr>
        <w:t>yazınız</w:t>
      </w:r>
      <w:r>
        <w:t xml:space="preserve"> </w:t>
      </w:r>
    </w:p>
    <w:p w14:paraId="69677CE4" w14:textId="6C83974F" w:rsidR="00892744" w:rsidRDefault="00892744" w:rsidP="00892744">
      <w:pPr>
        <w:pStyle w:val="sorubilgisistili"/>
        <w:numPr>
          <w:ilvl w:val="0"/>
          <w:numId w:val="44"/>
        </w:numPr>
        <w:spacing w:line="240" w:lineRule="auto"/>
      </w:pPr>
      <w:r w:rsidRPr="00892744">
        <w:t>Ramazan ayında kılınan 20 rekâtlı namazdır.</w:t>
      </w:r>
    </w:p>
    <w:p w14:paraId="0F50A445" w14:textId="462AE183" w:rsidR="00892744" w:rsidRDefault="00892744" w:rsidP="00892744"/>
    <w:p w14:paraId="761A3D72" w14:textId="77777777" w:rsidR="008E6AC1" w:rsidRPr="00892744" w:rsidRDefault="008E6AC1" w:rsidP="00892744"/>
    <w:p w14:paraId="422F21D3" w14:textId="23BA9434" w:rsidR="00892744" w:rsidRDefault="00892744" w:rsidP="00892744">
      <w:pPr>
        <w:pStyle w:val="sorubilgisistili"/>
        <w:numPr>
          <w:ilvl w:val="0"/>
          <w:numId w:val="44"/>
        </w:numPr>
        <w:spacing w:line="240" w:lineRule="auto"/>
      </w:pPr>
      <w:r w:rsidRPr="00892744">
        <w:t>Akşam ezanının okunması ile Orucun bitiş vaktidir.</w:t>
      </w:r>
    </w:p>
    <w:p w14:paraId="47D45E04" w14:textId="67B43CF7" w:rsidR="00892744" w:rsidRDefault="00892744" w:rsidP="00892744"/>
    <w:p w14:paraId="0893C7FE" w14:textId="77777777" w:rsidR="008E6AC1" w:rsidRPr="00892744" w:rsidRDefault="008E6AC1" w:rsidP="00892744"/>
    <w:p w14:paraId="2531842E" w14:textId="452C693F" w:rsidR="00892744" w:rsidRDefault="00892744" w:rsidP="00892744">
      <w:pPr>
        <w:pStyle w:val="sorubilgisistili"/>
        <w:numPr>
          <w:ilvl w:val="0"/>
          <w:numId w:val="44"/>
        </w:numPr>
        <w:spacing w:line="240" w:lineRule="auto"/>
      </w:pPr>
      <w:r w:rsidRPr="00892744">
        <w:t>Oruç tutmak için gece kalkılan ve yemek yenilen zaman dilimi.</w:t>
      </w:r>
    </w:p>
    <w:p w14:paraId="53CE6E87" w14:textId="12E4DE82" w:rsidR="00892744" w:rsidRDefault="00892744" w:rsidP="00892744"/>
    <w:p w14:paraId="7138DC6B" w14:textId="77777777" w:rsidR="00892744" w:rsidRPr="00892744" w:rsidRDefault="00892744" w:rsidP="00892744"/>
    <w:p w14:paraId="3E1CB055" w14:textId="77777777" w:rsidR="00892744" w:rsidRDefault="00892744" w:rsidP="00892744">
      <w:pPr>
        <w:pStyle w:val="SORUMETN"/>
      </w:pPr>
      <w:r>
        <w:t>Ramazan Ayı Müslümanlar için neden önemlidir? Kısaca açıklayınız</w:t>
      </w:r>
    </w:p>
    <w:p w14:paraId="03E8BE9A" w14:textId="2D6CE1BE" w:rsidR="00892744" w:rsidRDefault="00892744" w:rsidP="00892744">
      <w:pPr>
        <w:pStyle w:val="sorubilgisistili"/>
      </w:pPr>
    </w:p>
    <w:p w14:paraId="451D0D04" w14:textId="068927E0" w:rsidR="00892744" w:rsidRDefault="00892744" w:rsidP="00892744"/>
    <w:p w14:paraId="56CB728C" w14:textId="286C2335" w:rsidR="00892744" w:rsidRDefault="00892744" w:rsidP="00892744"/>
    <w:p w14:paraId="578F6A1D" w14:textId="77777777" w:rsidR="008E6AC1" w:rsidRDefault="008E6AC1" w:rsidP="00892744"/>
    <w:p w14:paraId="64B0351A" w14:textId="0AE8BB2A" w:rsidR="00892744" w:rsidRDefault="00892744" w:rsidP="00892744"/>
    <w:p w14:paraId="1D60FFCB" w14:textId="77777777" w:rsidR="00892744" w:rsidRDefault="00892744" w:rsidP="00892744"/>
    <w:p w14:paraId="1D499EF6" w14:textId="2C640275" w:rsidR="00892744" w:rsidRDefault="00892744" w:rsidP="00892744"/>
    <w:p w14:paraId="60365D3F" w14:textId="77777777" w:rsidR="00892744" w:rsidRDefault="00892744" w:rsidP="00892744">
      <w:pPr>
        <w:pStyle w:val="SORUMETN"/>
      </w:pPr>
      <w:r>
        <w:t xml:space="preserve">İhlas </w:t>
      </w:r>
      <w:proofErr w:type="spellStart"/>
      <w:r>
        <w:t>sûresinin</w:t>
      </w:r>
      <w:proofErr w:type="spellEnd"/>
      <w:r>
        <w:t xml:space="preserve"> anlamını yazınız</w:t>
      </w:r>
    </w:p>
    <w:p w14:paraId="13BF1A19" w14:textId="20A4233D" w:rsidR="00892744" w:rsidRDefault="00892744" w:rsidP="00892744"/>
    <w:p w14:paraId="53E89D79" w14:textId="2D41D7CD" w:rsidR="00892744" w:rsidRDefault="00892744" w:rsidP="00892744"/>
    <w:p w14:paraId="5200B122" w14:textId="77777777" w:rsidR="00892744" w:rsidRDefault="00892744" w:rsidP="00892744"/>
    <w:p w14:paraId="4DCDC835" w14:textId="6A8664EE" w:rsidR="00892744" w:rsidRDefault="00892744" w:rsidP="00892744"/>
    <w:p w14:paraId="40DAE9D5" w14:textId="29497562" w:rsidR="00892744" w:rsidRDefault="00892744" w:rsidP="00892744"/>
    <w:p w14:paraId="022904C0" w14:textId="7AA7EC8C" w:rsidR="00892744" w:rsidRDefault="00892744" w:rsidP="00892744"/>
    <w:p w14:paraId="172ABCE9" w14:textId="5D9DFF66" w:rsidR="00892744" w:rsidRDefault="00892744" w:rsidP="00892744"/>
    <w:p w14:paraId="115BD435" w14:textId="77777777" w:rsidR="00892744" w:rsidRPr="00892744" w:rsidRDefault="00892744" w:rsidP="00892744"/>
    <w:p w14:paraId="77A89B18" w14:textId="6DA59241" w:rsidR="00892744" w:rsidRPr="00892744" w:rsidRDefault="00892744" w:rsidP="008E6AC1">
      <w:pPr>
        <w:pStyle w:val="sorubilgisistili"/>
        <w:spacing w:line="480" w:lineRule="auto"/>
      </w:pPr>
      <w:r w:rsidRPr="00892744">
        <w:lastRenderedPageBreak/>
        <w:t xml:space="preserve">Ramazan ayında yapılması toplumumuzda bir gelenek haline gelen, bir kişinin Kur’an-ı Kerim’i okuyup diğerlerinin dinlemesi veya takip etmesi şeklindeki uygulamaya </w:t>
      </w:r>
      <w:proofErr w:type="gramStart"/>
      <w:r w:rsidRPr="00892744">
        <w:t>…………………………………</w:t>
      </w:r>
      <w:proofErr w:type="gramEnd"/>
      <w:r w:rsidRPr="00892744">
        <w:t xml:space="preserve">denir. </w:t>
      </w:r>
    </w:p>
    <w:p w14:paraId="1A52E560" w14:textId="77777777" w:rsidR="00892744" w:rsidRPr="00892744" w:rsidRDefault="00892744" w:rsidP="008E6AC1">
      <w:pPr>
        <w:pStyle w:val="sorubilgisistili"/>
        <w:spacing w:line="480" w:lineRule="auto"/>
      </w:pPr>
      <w:r w:rsidRPr="00892744">
        <w:t>Çocukların, oruca alışmaları için günün belli bir süresinde tuttukları oruca</w:t>
      </w:r>
      <w:proofErr w:type="gramStart"/>
      <w:r w:rsidRPr="00892744">
        <w:t>…………………</w:t>
      </w:r>
      <w:proofErr w:type="gramEnd"/>
      <w:r w:rsidRPr="00892744">
        <w:t>denir.</w:t>
      </w:r>
    </w:p>
    <w:p w14:paraId="79365EE0" w14:textId="38BB1881" w:rsidR="00892744" w:rsidRDefault="00892744" w:rsidP="008E6AC1">
      <w:pPr>
        <w:pStyle w:val="sorubilgisistili"/>
        <w:spacing w:line="480" w:lineRule="auto"/>
      </w:pPr>
      <w:r w:rsidRPr="00892744">
        <w:t>Ramazan ayında camilerde iki minare arasına asılan ışıklı yazıya</w:t>
      </w:r>
      <w:proofErr w:type="gramStart"/>
      <w:r w:rsidRPr="00892744">
        <w:t>……………</w:t>
      </w:r>
      <w:proofErr w:type="gramEnd"/>
      <w:r w:rsidRPr="00892744">
        <w:t>denir.</w:t>
      </w:r>
    </w:p>
    <w:p w14:paraId="7CA7E4D3" w14:textId="05C60601" w:rsidR="00892744" w:rsidRDefault="00892744" w:rsidP="00892744">
      <w:pPr>
        <w:pStyle w:val="SORUMETN"/>
      </w:pPr>
      <w:r>
        <w:t>Yukarıdaki boşluklara gelecek uygun kelimeyi yazınız</w:t>
      </w:r>
    </w:p>
    <w:p w14:paraId="18E10AD7" w14:textId="624319FB" w:rsidR="00892744" w:rsidRDefault="00892744" w:rsidP="00892744">
      <w:pPr>
        <w:pStyle w:val="SEENEKLER"/>
        <w:numPr>
          <w:ilvl w:val="0"/>
          <w:numId w:val="0"/>
        </w:numPr>
        <w:ind w:left="530"/>
      </w:pPr>
    </w:p>
    <w:p w14:paraId="43489637" w14:textId="77777777" w:rsidR="008E6AC1" w:rsidRDefault="008E6AC1" w:rsidP="00892744">
      <w:pPr>
        <w:pStyle w:val="SEENEKLER"/>
        <w:numPr>
          <w:ilvl w:val="0"/>
          <w:numId w:val="0"/>
        </w:numPr>
        <w:ind w:left="530"/>
      </w:pPr>
    </w:p>
    <w:p w14:paraId="48B6FB4F" w14:textId="77777777" w:rsidR="00892744" w:rsidRPr="00892744" w:rsidRDefault="00892744" w:rsidP="00892744">
      <w:pPr>
        <w:pStyle w:val="SEENEKLER"/>
        <w:numPr>
          <w:ilvl w:val="0"/>
          <w:numId w:val="0"/>
        </w:numPr>
        <w:ind w:left="530"/>
      </w:pPr>
    </w:p>
    <w:p w14:paraId="359C67EB" w14:textId="1B6D6171" w:rsidR="00892744" w:rsidRPr="00892744" w:rsidRDefault="00892744" w:rsidP="00892744">
      <w:pPr>
        <w:pStyle w:val="SORUMETN"/>
      </w:pPr>
      <w:r>
        <w:t xml:space="preserve">Hz. Davud ( </w:t>
      </w:r>
      <w:proofErr w:type="spellStart"/>
      <w:r>
        <w:t>a.s</w:t>
      </w:r>
      <w:proofErr w:type="spellEnd"/>
      <w:r>
        <w:t>.)’</w:t>
      </w:r>
      <w:proofErr w:type="spellStart"/>
      <w:r>
        <w:t>ın</w:t>
      </w:r>
      <w:proofErr w:type="spellEnd"/>
      <w:r>
        <w:t xml:space="preserve"> hayatıyla ilgili aşağıda sorulan soruları cevaplayınız.(</w:t>
      </w:r>
    </w:p>
    <w:p w14:paraId="35E2B0C3" w14:textId="77777777" w:rsidR="00892744" w:rsidRPr="00892744" w:rsidRDefault="00892744" w:rsidP="00892744">
      <w:pPr>
        <w:pStyle w:val="sorubilgisistili"/>
      </w:pPr>
      <w:r w:rsidRPr="00892744">
        <w:t xml:space="preserve">Kendisine indirilen kutsal kitap nedir?                                </w:t>
      </w:r>
      <w:proofErr w:type="gramStart"/>
      <w:r w:rsidRPr="00892744">
        <w:t>…………………………………</w:t>
      </w:r>
      <w:proofErr w:type="gramEnd"/>
    </w:p>
    <w:p w14:paraId="54A3E635" w14:textId="77777777" w:rsidR="00892744" w:rsidRPr="00892744" w:rsidRDefault="00892744" w:rsidP="00892744">
      <w:pPr>
        <w:pStyle w:val="sorubilgisistili"/>
      </w:pPr>
      <w:r w:rsidRPr="00892744">
        <w:t xml:space="preserve">Hangi kavime Peygamber olarak gönderilmiştir?           </w:t>
      </w:r>
      <w:proofErr w:type="gramStart"/>
      <w:r w:rsidRPr="00892744">
        <w:t>………………………………….</w:t>
      </w:r>
      <w:proofErr w:type="gramEnd"/>
    </w:p>
    <w:p w14:paraId="2EC35007" w14:textId="744E469C" w:rsidR="00892744" w:rsidRDefault="00892744" w:rsidP="00892744">
      <w:pPr>
        <w:pStyle w:val="sorubilgisistili"/>
      </w:pPr>
      <w:r w:rsidRPr="00892744">
        <w:t>Peygamberlik dışında yaptığı meslek nedir?</w:t>
      </w:r>
      <w:r w:rsidRPr="00892744">
        <w:tab/>
        <w:t xml:space="preserve">                      </w:t>
      </w:r>
      <w:proofErr w:type="gramStart"/>
      <w:r w:rsidRPr="00892744">
        <w:t>………………………………….</w:t>
      </w:r>
      <w:proofErr w:type="gramEnd"/>
    </w:p>
    <w:p w14:paraId="79F7CAFA" w14:textId="4E3FF8B4" w:rsidR="008E6AC1" w:rsidRDefault="008E6AC1" w:rsidP="008E6AC1"/>
    <w:p w14:paraId="0734E444" w14:textId="1325B423" w:rsidR="008E6AC1" w:rsidRDefault="008E6AC1" w:rsidP="008E6AC1"/>
    <w:p w14:paraId="287C555E" w14:textId="44E3C8E5" w:rsidR="008E6AC1" w:rsidRDefault="008E6AC1" w:rsidP="008E6AC1"/>
    <w:p w14:paraId="719ED98C" w14:textId="760CC053" w:rsidR="008E6AC1" w:rsidRDefault="008E6AC1" w:rsidP="008E6AC1"/>
    <w:p w14:paraId="623B22B7" w14:textId="11AFBC59" w:rsidR="008E6AC1" w:rsidRDefault="008E6AC1" w:rsidP="008E6AC1"/>
    <w:p w14:paraId="1DD94B18" w14:textId="3422AA5E" w:rsidR="008E6AC1" w:rsidRDefault="008E6AC1" w:rsidP="008E6AC1"/>
    <w:p w14:paraId="30EE990A" w14:textId="4C71D3A6" w:rsidR="008E6AC1" w:rsidRDefault="008E6AC1" w:rsidP="008E6AC1"/>
    <w:p w14:paraId="45D157ED" w14:textId="0B270A06" w:rsidR="008E6AC1" w:rsidRDefault="008E6AC1" w:rsidP="008E6AC1"/>
    <w:p w14:paraId="73B8435F" w14:textId="7EFD8061" w:rsidR="008E6AC1" w:rsidRDefault="008E6AC1" w:rsidP="008E6AC1"/>
    <w:p w14:paraId="5E330698" w14:textId="6690CAB6" w:rsidR="008E6AC1" w:rsidRDefault="008E6AC1" w:rsidP="008E6AC1"/>
    <w:p w14:paraId="5BBD8B9F" w14:textId="11A234FF" w:rsidR="008E6AC1" w:rsidRDefault="008E6AC1" w:rsidP="008E6AC1"/>
    <w:p w14:paraId="4D818151" w14:textId="7C4AE7C0" w:rsidR="008E6AC1" w:rsidRDefault="008E6AC1" w:rsidP="008E6AC1"/>
    <w:p w14:paraId="5FF6B861" w14:textId="170C4532" w:rsidR="008E6AC1" w:rsidRDefault="008E6AC1" w:rsidP="008E6AC1"/>
    <w:p w14:paraId="4CC74E7A" w14:textId="1CCFB0B1" w:rsidR="008E6AC1" w:rsidRPr="008E6AC1" w:rsidRDefault="008E6AC1" w:rsidP="008E6AC1">
      <w:pPr>
        <w:pStyle w:val="SORUMETN"/>
      </w:pPr>
      <w:r w:rsidRPr="00DB3220">
        <w:rPr>
          <w:rFonts w:cstheme="majorHAnsi"/>
        </w:rPr>
        <w:t>Aşağıdaki şemayı, verilen bilgilere göre ramazan ayı dışında tutulan oruç çeşitlerini yazarak doldurunuz</w:t>
      </w:r>
      <w:r>
        <w:t>.</w:t>
      </w:r>
    </w:p>
    <w:p w14:paraId="15E1EF0B" w14:textId="3CE9310E" w:rsidR="00892744" w:rsidRDefault="00892744" w:rsidP="008E6AC1">
      <w:pPr>
        <w:pStyle w:val="sorubilgisistili"/>
        <w:numPr>
          <w:ilvl w:val="0"/>
          <w:numId w:val="46"/>
        </w:numPr>
      </w:pPr>
      <w:r w:rsidRPr="00892744">
        <w:t>Hastalık veya yolculuk dolayısıyla sonradan tutulan oruç.</w:t>
      </w:r>
    </w:p>
    <w:p w14:paraId="590BB176" w14:textId="77777777" w:rsidR="008E6AC1" w:rsidRPr="008E6AC1" w:rsidRDefault="008E6AC1" w:rsidP="008E6AC1"/>
    <w:p w14:paraId="179C2BF3" w14:textId="77777777" w:rsidR="00892744" w:rsidRPr="00892744" w:rsidRDefault="00892744" w:rsidP="008E6AC1">
      <w:pPr>
        <w:pStyle w:val="sorubilgisistili"/>
        <w:numPr>
          <w:ilvl w:val="0"/>
          <w:numId w:val="46"/>
        </w:numPr>
      </w:pPr>
      <w:r w:rsidRPr="00892744">
        <w:t>Bir işimizin olması veya bir dileğimizin yerine gelmesi durumunda tutmaya söz verdiğimiz oruçtur.</w:t>
      </w:r>
    </w:p>
    <w:p w14:paraId="45058E7B" w14:textId="77777777" w:rsidR="00892744" w:rsidRDefault="00892744" w:rsidP="00892744">
      <w:pPr>
        <w:pStyle w:val="sorubilgisistili"/>
      </w:pPr>
    </w:p>
    <w:p w14:paraId="5D4ED088" w14:textId="55FC1C63" w:rsidR="00892744" w:rsidRDefault="00892744" w:rsidP="008E6AC1">
      <w:pPr>
        <w:pStyle w:val="sorubilgisistili"/>
        <w:numPr>
          <w:ilvl w:val="0"/>
          <w:numId w:val="45"/>
        </w:numPr>
      </w:pPr>
      <w:r w:rsidRPr="00892744">
        <w:t>Ramazan ayında, geçerli bir mazereti olmadan başlamış olduğu orucu sebepsiz yere bozan bir kimsenin, iki ay bir gün ara vermeden tuttuğu oruç.</w:t>
      </w:r>
    </w:p>
    <w:p w14:paraId="43D9E7A5" w14:textId="77777777" w:rsidR="00892744" w:rsidRPr="00892744" w:rsidRDefault="00892744" w:rsidP="00892744"/>
    <w:p w14:paraId="33A2E7A5" w14:textId="77777777" w:rsidR="00892744" w:rsidRPr="00892744" w:rsidRDefault="00892744" w:rsidP="008E6AC1">
      <w:pPr>
        <w:pStyle w:val="sorubilgisistili"/>
        <w:numPr>
          <w:ilvl w:val="0"/>
          <w:numId w:val="45"/>
        </w:numPr>
      </w:pPr>
      <w:r w:rsidRPr="00892744">
        <w:t>Peygamberimizin Ramazan ayı dışın fazladan sevap için tavsiye ettiği oruçlara denir.</w:t>
      </w:r>
    </w:p>
    <w:p w14:paraId="77095C4B" w14:textId="11AADE2A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6319A542" w14:textId="77777777" w:rsidR="008E6AC1" w:rsidRDefault="008E6AC1" w:rsidP="002D31AD">
      <w:pPr>
        <w:pStyle w:val="SEENEKLER"/>
        <w:numPr>
          <w:ilvl w:val="0"/>
          <w:numId w:val="0"/>
        </w:numPr>
        <w:ind w:left="454" w:hanging="284"/>
      </w:pPr>
    </w:p>
    <w:p w14:paraId="06E0ACB5" w14:textId="77777777" w:rsidR="008E6AC1" w:rsidRDefault="008E6AC1" w:rsidP="008E6AC1">
      <w:pPr>
        <w:pStyle w:val="ListeParagraf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467432FE" w:rsidR="00E709B5" w:rsidRDefault="00E709B5">
      <w:pPr>
        <w:rPr>
          <w:rFonts w:cstheme="minorHAnsi"/>
          <w:sz w:val="24"/>
          <w:szCs w:val="24"/>
        </w:rPr>
      </w:pPr>
      <w:bookmarkStart w:id="2" w:name="_GoBack"/>
      <w:bookmarkEnd w:id="2"/>
      <w:r w:rsidRPr="00797BD9">
        <w:rPr>
          <w:rFonts w:cstheme="minorHAnsi"/>
          <w:sz w:val="24"/>
          <w:szCs w:val="24"/>
        </w:rPr>
        <w:br w:type="page"/>
      </w:r>
      <w:r w:rsidR="00B55F14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B840E7" w14:textId="77777777" w:rsidR="00A84DA5" w:rsidRDefault="00A84DA5" w:rsidP="00ED544D">
      <w:pPr>
        <w:spacing w:after="0" w:line="240" w:lineRule="auto"/>
      </w:pPr>
      <w:r>
        <w:separator/>
      </w:r>
    </w:p>
  </w:endnote>
  <w:endnote w:type="continuationSeparator" w:id="0">
    <w:p w14:paraId="68410506" w14:textId="77777777" w:rsidR="00A84DA5" w:rsidRDefault="00A84DA5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12D09" w14:textId="77777777" w:rsidR="00A84DA5" w:rsidRDefault="00A84DA5" w:rsidP="00ED544D">
      <w:pPr>
        <w:spacing w:after="0" w:line="240" w:lineRule="auto"/>
      </w:pPr>
      <w:r>
        <w:separator/>
      </w:r>
    </w:p>
  </w:footnote>
  <w:footnote w:type="continuationSeparator" w:id="0">
    <w:p w14:paraId="4320D131" w14:textId="77777777" w:rsidR="00A84DA5" w:rsidRDefault="00A84DA5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1A364B"/>
    <w:multiLevelType w:val="hybridMultilevel"/>
    <w:tmpl w:val="50CC31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87EF7"/>
    <w:multiLevelType w:val="hybridMultilevel"/>
    <w:tmpl w:val="2F180A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705DD"/>
    <w:multiLevelType w:val="hybridMultilevel"/>
    <w:tmpl w:val="26EEC58A"/>
    <w:lvl w:ilvl="0" w:tplc="D624D6EE">
      <w:start w:val="2023"/>
      <w:numFmt w:val="bullet"/>
      <w:lvlText w:val="-"/>
      <w:lvlJc w:val="left"/>
      <w:pPr>
        <w:ind w:left="1230" w:hanging="360"/>
      </w:pPr>
      <w:rPr>
        <w:rFonts w:ascii="Cambria" w:eastAsiaTheme="minorHAnsi" w:hAnsi="Cambria" w:cstheme="majorBidi" w:hint="default"/>
      </w:rPr>
    </w:lvl>
    <w:lvl w:ilvl="1" w:tplc="041F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1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42BC6"/>
    <w:multiLevelType w:val="hybridMultilevel"/>
    <w:tmpl w:val="F8D23A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6"/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11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3"/>
  </w:num>
  <w:num w:numId="35">
    <w:abstractNumId w:val="8"/>
  </w:num>
  <w:num w:numId="36">
    <w:abstractNumId w:val="0"/>
  </w:num>
  <w:num w:numId="37">
    <w:abstractNumId w:val="9"/>
    <w:lvlOverride w:ilvl="0">
      <w:startOverride w:val="1"/>
    </w:lvlOverride>
  </w:num>
  <w:num w:numId="38">
    <w:abstractNumId w:val="9"/>
    <w:lvlOverride w:ilvl="0">
      <w:startOverride w:val="1"/>
    </w:lvlOverride>
  </w:num>
  <w:num w:numId="39">
    <w:abstractNumId w:val="9"/>
    <w:lvlOverride w:ilvl="0">
      <w:startOverride w:val="1"/>
    </w:lvlOverride>
  </w:num>
  <w:num w:numId="40">
    <w:abstractNumId w:val="9"/>
    <w:lvlOverride w:ilvl="0">
      <w:startOverride w:val="1"/>
    </w:lvlOverride>
  </w:num>
  <w:num w:numId="41">
    <w:abstractNumId w:val="9"/>
    <w:lvlOverride w:ilvl="0">
      <w:startOverride w:val="1"/>
    </w:lvlOverride>
  </w:num>
  <w:num w:numId="42">
    <w:abstractNumId w:val="2"/>
  </w:num>
  <w:num w:numId="43">
    <w:abstractNumId w:val="7"/>
  </w:num>
  <w:num w:numId="44">
    <w:abstractNumId w:val="5"/>
  </w:num>
  <w:num w:numId="45">
    <w:abstractNumId w:val="12"/>
  </w:num>
  <w:num w:numId="46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92744"/>
    <w:rsid w:val="008C29B9"/>
    <w:rsid w:val="008C5BBE"/>
    <w:rsid w:val="008D43D4"/>
    <w:rsid w:val="008E44CE"/>
    <w:rsid w:val="008E6AC1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84DA5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paragraph" w:styleId="Balk1">
    <w:name w:val="heading 1"/>
    <w:basedOn w:val="Normal"/>
    <w:next w:val="Normal"/>
    <w:link w:val="Balk1Char"/>
    <w:uiPriority w:val="9"/>
    <w:qFormat/>
    <w:rsid w:val="00892744"/>
    <w:pPr>
      <w:spacing w:before="480" w:after="0"/>
      <w:contextualSpacing/>
      <w:outlineLvl w:val="0"/>
    </w:pPr>
    <w:rPr>
      <w:rFonts w:asciiTheme="majorHAnsi" w:hAnsiTheme="majorHAnsi" w:cstheme="majorBidi"/>
      <w:smallCaps/>
      <w:spacing w:val="5"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892744"/>
    <w:pPr>
      <w:spacing w:after="0" w:line="360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customStyle="1" w:styleId="Balk1Char">
    <w:name w:val="Başlık 1 Char"/>
    <w:basedOn w:val="VarsaylanParagrafYazTipi"/>
    <w:link w:val="Balk1"/>
    <w:uiPriority w:val="9"/>
    <w:rsid w:val="00892744"/>
    <w:rPr>
      <w:rFonts w:asciiTheme="majorHAnsi" w:hAnsiTheme="majorHAnsi" w:cstheme="majorBidi"/>
      <w:smallCaps/>
      <w:spacing w:val="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86DEB-48A7-4C77-BFDB-FA8566E6F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5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2024-11-28T12:21:00Z</dcterms:created>
  <dcterms:modified xsi:type="dcterms:W3CDTF">2024-11-28T12:21:00Z</dcterms:modified>
</cp:coreProperties>
</file>