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CBD951C" w:rsidR="00151DA8" w:rsidRDefault="00E72F61" w:rsidP="00DE5E6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E5E64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A6EAA22" w14:textId="1DC5B0BE" w:rsidR="00E53670" w:rsidRDefault="00E53670" w:rsidP="00E53670">
      <w:pPr>
        <w:pStyle w:val="sorubilgisistili"/>
      </w:pPr>
      <w:r>
        <w:t xml:space="preserve">Berkan: - </w:t>
      </w:r>
      <w:r>
        <w:t xml:space="preserve">Öğretmenimiz sınav </w:t>
      </w:r>
      <w:proofErr w:type="gramStart"/>
      <w:r>
        <w:t>kağıtlarını</w:t>
      </w:r>
      <w:proofErr w:type="gramEnd"/>
      <w:r>
        <w:t xml:space="preserve"> sınıfta unutmuş.</w:t>
      </w:r>
    </w:p>
    <w:p w14:paraId="47998EB7" w14:textId="4E9D4EC2" w:rsidR="00E53670" w:rsidRDefault="00E53670" w:rsidP="00E53670">
      <w:pPr>
        <w:pStyle w:val="sorubilgisistili"/>
      </w:pPr>
      <w:r>
        <w:t>Yusuf: -</w:t>
      </w:r>
      <w:r>
        <w:t xml:space="preserve">Benim yazılı </w:t>
      </w:r>
      <w:proofErr w:type="gramStart"/>
      <w:r>
        <w:t>kağıdım</w:t>
      </w:r>
      <w:proofErr w:type="gramEnd"/>
      <w:r>
        <w:t xml:space="preserve"> nerde cevaplarıma bakmak istiyorum.</w:t>
      </w:r>
    </w:p>
    <w:p w14:paraId="4C8C4B98" w14:textId="72CA6D0B" w:rsidR="00E53670" w:rsidRDefault="00E53670" w:rsidP="00E53670">
      <w:pPr>
        <w:pStyle w:val="sorubilgisistili"/>
      </w:pPr>
      <w:r>
        <w:t xml:space="preserve">Berkan: - </w:t>
      </w:r>
      <w:r>
        <w:t>İşte senin yazılı kâğıdın. 4. Soruyu yanlış yapmışsın. Ben de 6. Ve 7. Soruyu yanlış yapmışım ya Yusuf.</w:t>
      </w:r>
    </w:p>
    <w:p w14:paraId="640D69E0" w14:textId="7BDB2A0B" w:rsidR="00E53670" w:rsidRDefault="00E53670" w:rsidP="00E53670">
      <w:pPr>
        <w:pStyle w:val="sorubilgisistili"/>
      </w:pPr>
      <w:r>
        <w:t>Yusuf: -</w:t>
      </w:r>
      <w:r>
        <w:t xml:space="preserve"> Bir sonraki yazılıya daha çok çalışmalıyız.</w:t>
      </w:r>
      <w:r>
        <w:t xml:space="preserve"> </w:t>
      </w:r>
    </w:p>
    <w:p w14:paraId="3077DF40" w14:textId="3C56762C" w:rsidR="00E53670" w:rsidRDefault="00E53670" w:rsidP="00E53670">
      <w:pPr>
        <w:pStyle w:val="sorubilgisistili"/>
      </w:pPr>
      <w:r>
        <w:t xml:space="preserve">Berkan: - </w:t>
      </w:r>
      <w:r>
        <w:t>Yusuf sen kapıya baksan ben de bu arada yanlışlarımızı düzeltsem olmaz mı?</w:t>
      </w:r>
    </w:p>
    <w:p w14:paraId="32D309A7" w14:textId="0A991F67" w:rsidR="00E53670" w:rsidRDefault="00E53670" w:rsidP="00E53670">
      <w:pPr>
        <w:pStyle w:val="sorubilgisistili"/>
      </w:pPr>
      <w:r>
        <w:t>Yusuf: -</w:t>
      </w:r>
      <w:r>
        <w:t xml:space="preserve"> Olmaz Berkan!</w:t>
      </w:r>
    </w:p>
    <w:p w14:paraId="03011A56" w14:textId="1862F78D" w:rsidR="00E53670" w:rsidRDefault="00E53670" w:rsidP="00E53670">
      <w:pPr>
        <w:pStyle w:val="sorubilgisistili"/>
      </w:pPr>
      <w:r>
        <w:t xml:space="preserve"> Berkan: -</w:t>
      </w:r>
      <w:r>
        <w:t xml:space="preserve"> İkimizden başka kimse yok. Kimse bizi görmüyor, biz söylemezsek kim nereden bilsin. Öğretmenim haberi bile olmaz. Değiştirdiğimizi de anlamaz.</w:t>
      </w:r>
    </w:p>
    <w:p w14:paraId="77095C4B" w14:textId="16460351" w:rsidR="002D31AD" w:rsidRDefault="00E53670" w:rsidP="00E53670">
      <w:pPr>
        <w:pStyle w:val="sorubilgisistili"/>
      </w:pPr>
      <w:r>
        <w:t>Yusuf: -</w:t>
      </w:r>
      <w:r>
        <w:t xml:space="preserve"> Yanılıyorsun arkadaşım. Hiç kimse görmüyor olsa bile Allah bizi görüyor, yaptığımız planı işitiyor ve ne </w:t>
      </w:r>
      <w:proofErr w:type="spellStart"/>
      <w:r>
        <w:t>yapmka</w:t>
      </w:r>
      <w:proofErr w:type="spellEnd"/>
      <w:r>
        <w:t xml:space="preserve"> istediğimizi de biliyor. Çünkü Allah’ın gücü her şeyi yapmaya yeter.</w:t>
      </w:r>
    </w:p>
    <w:p w14:paraId="16F9E506" w14:textId="211B14E2" w:rsidR="00E53670" w:rsidRDefault="00E53670" w:rsidP="00E53670">
      <w:pPr>
        <w:pStyle w:val="SORUMETN"/>
      </w:pPr>
      <w:r>
        <w:t xml:space="preserve">Yusuf’un cevabında </w:t>
      </w:r>
      <w:proofErr w:type="gramStart"/>
      <w:r>
        <w:t>esmayıhüsnadan</w:t>
      </w:r>
      <w:proofErr w:type="gramEnd"/>
      <w:r>
        <w:t xml:space="preserve"> hangilerine değinildiğini aşağıdaki boşluğa sıralayınız.</w:t>
      </w:r>
      <w:r w:rsidR="001B0214">
        <w:t>(20p)</w:t>
      </w:r>
    </w:p>
    <w:p w14:paraId="2A64B4AD" w14:textId="747421C4" w:rsidR="00D330A5" w:rsidRDefault="00D330A5" w:rsidP="00D330A5">
      <w:pPr>
        <w:pStyle w:val="SEENEKLER"/>
      </w:pPr>
    </w:p>
    <w:p w14:paraId="26406300" w14:textId="0F22C827" w:rsidR="00D330A5" w:rsidRDefault="00D330A5" w:rsidP="00D330A5">
      <w:pPr>
        <w:pStyle w:val="SEENEKLER"/>
      </w:pPr>
    </w:p>
    <w:p w14:paraId="446528C7" w14:textId="77DA455D" w:rsidR="00D330A5" w:rsidRDefault="00D330A5" w:rsidP="00D330A5">
      <w:pPr>
        <w:pStyle w:val="SEENEKLER"/>
      </w:pPr>
    </w:p>
    <w:p w14:paraId="0BA3F048" w14:textId="2B45B86C" w:rsidR="00D330A5" w:rsidRDefault="00D330A5" w:rsidP="00D330A5">
      <w:pPr>
        <w:pStyle w:val="SEENEKLER"/>
      </w:pPr>
    </w:p>
    <w:p w14:paraId="2CC0DEE7" w14:textId="7E340B52" w:rsidR="00D330A5" w:rsidRDefault="00D330A5" w:rsidP="00D330A5">
      <w:pPr>
        <w:pStyle w:val="SEENEKLER"/>
      </w:pPr>
    </w:p>
    <w:p w14:paraId="2DA34CF7" w14:textId="6CCC6317" w:rsidR="00D330A5" w:rsidRDefault="00D330A5" w:rsidP="00D330A5">
      <w:pPr>
        <w:pStyle w:val="SEENEKLER"/>
      </w:pPr>
    </w:p>
    <w:p w14:paraId="78024E81" w14:textId="0B8AB376" w:rsidR="00D330A5" w:rsidRDefault="00D330A5" w:rsidP="00D330A5">
      <w:pPr>
        <w:pStyle w:val="SEENEKLER"/>
      </w:pPr>
    </w:p>
    <w:p w14:paraId="63136E70" w14:textId="7B809DD8" w:rsidR="00D330A5" w:rsidRDefault="00D330A5" w:rsidP="00D330A5">
      <w:pPr>
        <w:pStyle w:val="SEENEKLER"/>
      </w:pPr>
    </w:p>
    <w:p w14:paraId="10345B89" w14:textId="43A8582F" w:rsidR="00D330A5" w:rsidRDefault="00D330A5" w:rsidP="00D330A5">
      <w:pPr>
        <w:pStyle w:val="SEENEKLER"/>
      </w:pPr>
    </w:p>
    <w:p w14:paraId="2C4BCC81" w14:textId="72F14B00" w:rsidR="00D330A5" w:rsidRDefault="00D330A5" w:rsidP="00D330A5">
      <w:pPr>
        <w:pStyle w:val="SEENEKLER"/>
      </w:pPr>
    </w:p>
    <w:p w14:paraId="2DD72C8C" w14:textId="32D4BFEA" w:rsidR="00D330A5" w:rsidRDefault="00D330A5" w:rsidP="00D330A5">
      <w:pPr>
        <w:pStyle w:val="SEENEKLER"/>
      </w:pPr>
    </w:p>
    <w:p w14:paraId="26D351AC" w14:textId="13F0E8E9" w:rsidR="00D330A5" w:rsidRDefault="00D330A5" w:rsidP="00D330A5">
      <w:pPr>
        <w:pStyle w:val="SEENEKLER"/>
      </w:pPr>
    </w:p>
    <w:p w14:paraId="1C23F9AE" w14:textId="1D70860C" w:rsidR="00D330A5" w:rsidRPr="00D330A5" w:rsidRDefault="00D330A5" w:rsidP="00D330A5">
      <w:pPr>
        <w:pStyle w:val="SORUMETN"/>
      </w:pPr>
      <w:r>
        <w:t>Farz namazlardan 3 tanesini yazınız.</w:t>
      </w:r>
      <w:r w:rsidR="001B0214">
        <w:t>(15p)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1F90770F" w:rsidR="00C150A7" w:rsidRDefault="001B0214" w:rsidP="001B0214">
      <w:pPr>
        <w:pStyle w:val="SORUMETN"/>
      </w:pPr>
      <w:r>
        <w:t>Namazın şartlarını yazınız(18p)</w:t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368C2145" w:rsidR="00C150A7" w:rsidRDefault="001B0214" w:rsidP="001B0214">
      <w:pPr>
        <w:pStyle w:val="SORUMETN"/>
      </w:pPr>
      <w:r>
        <w:t xml:space="preserve">Namaz ibadetinin bireysel ve </w:t>
      </w:r>
      <w:r>
        <w:t xml:space="preserve">toplumsal faydalarını </w:t>
      </w:r>
      <w:proofErr w:type="spellStart"/>
      <w:r>
        <w:t>aşağıdaya</w:t>
      </w:r>
      <w:proofErr w:type="spellEnd"/>
      <w:r>
        <w:t xml:space="preserve"> </w:t>
      </w:r>
      <w:r>
        <w:t>yazınız.</w:t>
      </w:r>
      <w:r>
        <w:t>(12p)</w:t>
      </w: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23774B28" w:rsidR="00096985" w:rsidRDefault="001B0214" w:rsidP="001B0214">
      <w:pPr>
        <w:pStyle w:val="SORUMETN"/>
      </w:pPr>
      <w:r>
        <w:t>Aşağıda sıralanan namazın rükünlerinde hangi dualar okunduğunu konuşma kutucukları içerisine yazınız.</w:t>
      </w:r>
      <w:r>
        <w:t>(12p)</w:t>
      </w:r>
    </w:p>
    <w:p w14:paraId="328B0E61" w14:textId="52364D03" w:rsidR="001B0214" w:rsidRPr="001B0214" w:rsidRDefault="001B0214" w:rsidP="001B0214">
      <w:pPr>
        <w:pStyle w:val="SEENEKLER"/>
      </w:pPr>
      <w:r w:rsidRPr="001B0214">
        <w:drawing>
          <wp:inline distT="0" distB="0" distL="0" distR="0" wp14:anchorId="08355511" wp14:editId="029F2415">
            <wp:extent cx="3014980" cy="1483995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5AD0" w14:textId="768B1DFC" w:rsidR="00151DA8" w:rsidRDefault="001B0214">
      <w:pPr>
        <w:rPr>
          <w:rFonts w:cstheme="minorHAnsi"/>
          <w:sz w:val="24"/>
          <w:szCs w:val="24"/>
        </w:rPr>
      </w:pPr>
      <w:r w:rsidRPr="001B0214">
        <w:rPr>
          <w:rFonts w:cstheme="minorHAnsi"/>
          <w:sz w:val="24"/>
          <w:szCs w:val="24"/>
        </w:rPr>
        <w:drawing>
          <wp:inline distT="0" distB="0" distL="0" distR="0" wp14:anchorId="520A3BD1" wp14:editId="60EC6642">
            <wp:extent cx="3014980" cy="2473325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5EF0" w14:textId="2F5D532A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66BEFBDB" w:rsidR="00151DA8" w:rsidRDefault="001B0214" w:rsidP="001B0214">
      <w:pPr>
        <w:pStyle w:val="SORUMETN"/>
        <w:rPr>
          <w:rFonts w:cstheme="minorHAnsi"/>
          <w:sz w:val="24"/>
          <w:szCs w:val="24"/>
        </w:rPr>
      </w:pPr>
      <w:r>
        <w:lastRenderedPageBreak/>
        <w:t>Aşağıda kılınışı verilen namazın boş bırakılan yerlerinde okunması gerekenleri kutucuk içerisine yazınız.</w:t>
      </w:r>
      <w:r>
        <w:t>(12p)</w:t>
      </w:r>
    </w:p>
    <w:p w14:paraId="367D2CF2" w14:textId="060602FE" w:rsidR="00151DA8" w:rsidRDefault="001B0214">
      <w:pPr>
        <w:rPr>
          <w:rFonts w:cstheme="minorHAnsi"/>
          <w:sz w:val="24"/>
          <w:szCs w:val="24"/>
        </w:rPr>
      </w:pPr>
      <w:r w:rsidRPr="001B0214">
        <w:rPr>
          <w:rFonts w:cstheme="minorHAnsi"/>
          <w:sz w:val="24"/>
          <w:szCs w:val="24"/>
        </w:rPr>
        <w:drawing>
          <wp:inline distT="0" distB="0" distL="0" distR="0" wp14:anchorId="0B800143" wp14:editId="70E5B6EF">
            <wp:extent cx="3090519" cy="2837966"/>
            <wp:effectExtent l="0" t="0" r="0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5903" cy="28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435E6E8" w:rsidR="00151DA8" w:rsidRDefault="00151DA8">
      <w:pPr>
        <w:rPr>
          <w:rFonts w:cstheme="minorHAnsi"/>
          <w:sz w:val="24"/>
          <w:szCs w:val="24"/>
        </w:rPr>
      </w:pPr>
    </w:p>
    <w:p w14:paraId="0747FF4A" w14:textId="2EBFC60B" w:rsidR="00151DA8" w:rsidRDefault="00151DA8">
      <w:pPr>
        <w:rPr>
          <w:rFonts w:cstheme="minorHAnsi"/>
          <w:sz w:val="24"/>
          <w:szCs w:val="24"/>
        </w:rPr>
      </w:pPr>
    </w:p>
    <w:p w14:paraId="1C961C4D" w14:textId="029EEA5B" w:rsidR="00151DA8" w:rsidRDefault="00151DA8">
      <w:pPr>
        <w:rPr>
          <w:rFonts w:cstheme="minorHAnsi"/>
          <w:sz w:val="24"/>
          <w:szCs w:val="24"/>
        </w:rPr>
      </w:pPr>
    </w:p>
    <w:p w14:paraId="35CFA373" w14:textId="051877F2" w:rsidR="00151DA8" w:rsidRDefault="00151DA8">
      <w:pPr>
        <w:rPr>
          <w:rFonts w:cstheme="minorHAnsi"/>
          <w:sz w:val="24"/>
          <w:szCs w:val="24"/>
        </w:rPr>
      </w:pPr>
    </w:p>
    <w:p w14:paraId="11D67A5F" w14:textId="65ADF2D5" w:rsidR="00151DA8" w:rsidRDefault="00151DA8">
      <w:pPr>
        <w:rPr>
          <w:rFonts w:cstheme="minorHAnsi"/>
          <w:sz w:val="24"/>
          <w:szCs w:val="24"/>
        </w:rPr>
      </w:pPr>
    </w:p>
    <w:p w14:paraId="52D6599E" w14:textId="145F85D4" w:rsidR="00151DA8" w:rsidRDefault="00151DA8">
      <w:pPr>
        <w:rPr>
          <w:rFonts w:cstheme="minorHAnsi"/>
          <w:sz w:val="24"/>
          <w:szCs w:val="24"/>
        </w:rPr>
      </w:pPr>
    </w:p>
    <w:p w14:paraId="138B6BAA" w14:textId="1C988919" w:rsidR="00151DA8" w:rsidRDefault="001B0214" w:rsidP="001B0214">
      <w:pPr>
        <w:pStyle w:val="SORUMETN"/>
        <w:rPr>
          <w:rFonts w:cstheme="minorHAnsi"/>
          <w:sz w:val="24"/>
          <w:szCs w:val="24"/>
        </w:rPr>
      </w:pPr>
      <w:proofErr w:type="spellStart"/>
      <w:r>
        <w:t>Tahiyyat</w:t>
      </w:r>
      <w:proofErr w:type="spellEnd"/>
      <w:r>
        <w:t xml:space="preserve"> Duasının sonunda yer al</w:t>
      </w:r>
      <w:r>
        <w:t>an bölümün ne olduğunu aşağıya</w:t>
      </w:r>
      <w:r>
        <w:t xml:space="preserve"> yazınız.</w:t>
      </w:r>
      <w:r>
        <w:t>(11p)</w:t>
      </w: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01EBF9C5" w14:textId="24551032" w:rsidR="00096985" w:rsidRDefault="00096985">
      <w:pPr>
        <w:rPr>
          <w:rFonts w:cstheme="minorHAnsi"/>
          <w:sz w:val="24"/>
          <w:szCs w:val="24"/>
        </w:rPr>
      </w:pPr>
    </w:p>
    <w:p w14:paraId="7343488A" w14:textId="6E5B15DE" w:rsidR="001B0214" w:rsidRDefault="001B0214">
      <w:pPr>
        <w:rPr>
          <w:rFonts w:cstheme="minorHAnsi"/>
          <w:sz w:val="24"/>
          <w:szCs w:val="24"/>
        </w:rPr>
      </w:pPr>
      <w:bookmarkStart w:id="2" w:name="_GoBack"/>
      <w:bookmarkEnd w:id="2"/>
      <w:r w:rsidRPr="005909B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40BB2634">
                <wp:simplePos x="0" y="0"/>
                <wp:positionH relativeFrom="margin">
                  <wp:posOffset>1430655</wp:posOffset>
                </wp:positionH>
                <wp:positionV relativeFrom="paragraph">
                  <wp:posOffset>-1106170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77A4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12.65pt;margin-top:-87.1pt;width:317.7pt;height:39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7E7AD3E5">
                <wp:simplePos x="0" y="0"/>
                <wp:positionH relativeFrom="column">
                  <wp:posOffset>-456565</wp:posOffset>
                </wp:positionH>
                <wp:positionV relativeFrom="paragraph">
                  <wp:posOffset>-1164590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7" style="position:absolute;margin-left:-35.95pt;margin-top:-91.7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GgvCE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3" o:title=""/>
                  <v:path arrowok="t"/>
                </v:shape>
                <v:shape id="_x0000_s1029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1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C4AB0F" w14:textId="3DE3312C" w:rsidR="001B0214" w:rsidRDefault="001B0214">
      <w:pPr>
        <w:rPr>
          <w:rFonts w:cstheme="minorHAnsi"/>
          <w:sz w:val="24"/>
          <w:szCs w:val="24"/>
        </w:rPr>
      </w:pPr>
    </w:p>
    <w:p w14:paraId="4FE22CD7" w14:textId="77777777" w:rsidR="001B0214" w:rsidRDefault="001B0214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7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8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9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3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4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6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8"/>
      <w:footerReference w:type="default" r:id="rId29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5CC26" w14:textId="77777777" w:rsidR="00B71B01" w:rsidRDefault="00B71B01" w:rsidP="00ED544D">
      <w:pPr>
        <w:spacing w:after="0" w:line="240" w:lineRule="auto"/>
      </w:pPr>
      <w:r>
        <w:separator/>
      </w:r>
    </w:p>
  </w:endnote>
  <w:endnote w:type="continuationSeparator" w:id="0">
    <w:p w14:paraId="29F4E7DF" w14:textId="77777777" w:rsidR="00B71B01" w:rsidRDefault="00B71B01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AD5ED" w14:textId="77777777" w:rsidR="00B71B01" w:rsidRDefault="00B71B01" w:rsidP="00ED544D">
      <w:pPr>
        <w:spacing w:after="0" w:line="240" w:lineRule="auto"/>
      </w:pPr>
      <w:r>
        <w:separator/>
      </w:r>
    </w:p>
  </w:footnote>
  <w:footnote w:type="continuationSeparator" w:id="0">
    <w:p w14:paraId="16531554" w14:textId="77777777" w:rsidR="00B71B01" w:rsidRDefault="00B71B01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B0214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343CA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B6B1E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71B01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330A5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DE5E64"/>
    <w:rsid w:val="00E53670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E53670"/>
    <w:pPr>
      <w:spacing w:after="0" w:line="240" w:lineRule="auto"/>
      <w:ind w:left="454" w:hanging="284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7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dyayinlar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0F28E-6E95-462E-81DC-7012EBD39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5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2024-12-20T07:01:00Z</dcterms:created>
  <dcterms:modified xsi:type="dcterms:W3CDTF">2024-12-20T07:01:00Z</dcterms:modified>
</cp:coreProperties>
</file>