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CBD951C" w:rsidR="00151DA8" w:rsidRDefault="00E72F61" w:rsidP="00DE5E6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E5E64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EE2E8BD" w14:textId="5AF3D7AE" w:rsidR="00D35834" w:rsidRPr="00D35834" w:rsidRDefault="00D35834" w:rsidP="00D35834">
      <w:pPr>
        <w:pStyle w:val="SORUMETN"/>
        <w:rPr>
          <w:color w:val="000000" w:themeColor="text1"/>
        </w:rPr>
      </w:pPr>
      <w:r w:rsidRPr="7C118E51">
        <w:t>Hz.Muhammed (s.a.v.) ile ilgili verilen soruları cevaplayınız.</w:t>
      </w:r>
    </w:p>
    <w:p w14:paraId="42078A87" w14:textId="77777777" w:rsidR="00D35834" w:rsidRDefault="00D35834" w:rsidP="00D35834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 w:rsidRPr="7A246993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           </w:t>
      </w:r>
    </w:p>
    <w:p w14:paraId="365A3E27" w14:textId="77777777" w:rsidR="00D35834" w:rsidRDefault="00D35834" w:rsidP="00D35834">
      <w:pPr>
        <w:pStyle w:val="SORUNOLUBOLD"/>
      </w:pPr>
      <w:r w:rsidRPr="7A246993">
        <w:t>Hangi yılda ve hangi şehirde doğmuştur?</w:t>
      </w:r>
    </w:p>
    <w:p w14:paraId="427A9DB7" w14:textId="5E7016A2" w:rsidR="00D35834" w:rsidRDefault="00D35834" w:rsidP="00D35834">
      <w:pPr>
        <w:pStyle w:val="SORUNOLUBOLD"/>
        <w:numPr>
          <w:ilvl w:val="0"/>
          <w:numId w:val="0"/>
        </w:numPr>
      </w:pPr>
    </w:p>
    <w:p w14:paraId="750141AE" w14:textId="57A610AA" w:rsidR="00D35834" w:rsidRDefault="00D35834" w:rsidP="00D35834">
      <w:pPr>
        <w:pStyle w:val="SORUNOLUBOLD"/>
      </w:pPr>
      <w:r w:rsidRPr="7A246993">
        <w:t>Anne ve babasının adları nedir?</w:t>
      </w:r>
    </w:p>
    <w:p w14:paraId="18DA3D86" w14:textId="7CB4932B" w:rsidR="00D35834" w:rsidRDefault="00D35834" w:rsidP="00D35834">
      <w:pPr>
        <w:pStyle w:val="SORUNOLUBOLD"/>
        <w:numPr>
          <w:ilvl w:val="0"/>
          <w:numId w:val="0"/>
        </w:numPr>
      </w:pPr>
    </w:p>
    <w:p w14:paraId="4C41A5FF" w14:textId="77777777" w:rsidR="00D35834" w:rsidRDefault="00D35834" w:rsidP="00D35834">
      <w:pPr>
        <w:pStyle w:val="SORUMETN"/>
      </w:pPr>
      <w:r w:rsidRPr="7C118E51">
        <w:t>Yemen Valisi Ebrehe, Mekke şehrine neden saldırmıştır? Yazınız.</w:t>
      </w:r>
    </w:p>
    <w:p w14:paraId="0D8A1629" w14:textId="367EDBBF" w:rsidR="00D35834" w:rsidRDefault="00D35834" w:rsidP="00D35834">
      <w:pPr>
        <w:rPr>
          <w:rFonts w:ascii="Aptos" w:eastAsia="Aptos" w:hAnsi="Aptos" w:cs="Aptos"/>
          <w:sz w:val="18"/>
          <w:szCs w:val="18"/>
        </w:rPr>
      </w:pPr>
    </w:p>
    <w:p w14:paraId="3BC1036E" w14:textId="76AD7304" w:rsidR="00D35834" w:rsidRDefault="00D35834" w:rsidP="00D35834">
      <w:pPr>
        <w:rPr>
          <w:rFonts w:ascii="Aptos" w:eastAsia="Aptos" w:hAnsi="Aptos" w:cs="Aptos"/>
          <w:sz w:val="18"/>
          <w:szCs w:val="18"/>
        </w:rPr>
      </w:pPr>
    </w:p>
    <w:p w14:paraId="77225B68" w14:textId="7C19A7D4" w:rsidR="00D35834" w:rsidRDefault="00D35834" w:rsidP="00D35834">
      <w:pPr>
        <w:rPr>
          <w:rFonts w:ascii="Aptos" w:eastAsia="Aptos" w:hAnsi="Aptos" w:cs="Aptos"/>
          <w:sz w:val="18"/>
          <w:szCs w:val="18"/>
        </w:rPr>
      </w:pPr>
    </w:p>
    <w:p w14:paraId="7F486460" w14:textId="173FBA87" w:rsidR="00D35834" w:rsidRDefault="00D35834" w:rsidP="00D35834">
      <w:pPr>
        <w:rPr>
          <w:rFonts w:ascii="Aptos" w:eastAsia="Aptos" w:hAnsi="Aptos" w:cs="Aptos"/>
          <w:sz w:val="18"/>
          <w:szCs w:val="18"/>
        </w:rPr>
      </w:pPr>
    </w:p>
    <w:p w14:paraId="02E38611" w14:textId="77777777" w:rsidR="00D35834" w:rsidRDefault="00D35834" w:rsidP="00D35834">
      <w:pPr>
        <w:rPr>
          <w:rFonts w:ascii="Aptos" w:eastAsia="Aptos" w:hAnsi="Aptos" w:cs="Aptos"/>
          <w:sz w:val="18"/>
          <w:szCs w:val="18"/>
        </w:rPr>
      </w:pPr>
    </w:p>
    <w:p w14:paraId="0580D34D" w14:textId="77777777" w:rsidR="00D35834" w:rsidRDefault="00D35834" w:rsidP="00D35834">
      <w:pPr>
        <w:pStyle w:val="AralkYok"/>
        <w:rPr>
          <w:rFonts w:ascii="Aptos" w:eastAsia="Aptos" w:hAnsi="Aptos" w:cs="Aptos"/>
          <w:sz w:val="18"/>
          <w:szCs w:val="18"/>
        </w:rPr>
      </w:pPr>
      <w:r w:rsidRPr="7A246993">
        <w:rPr>
          <w:rFonts w:ascii="Aptos" w:eastAsia="Aptos" w:hAnsi="Aptos" w:cs="Aptos"/>
          <w:sz w:val="18"/>
          <w:szCs w:val="18"/>
        </w:rPr>
        <w:t>“İnsanın, kendisinin de yaratılmış olduğunu bilerek insanlara karşı büyüklük taslamaması, alçak gönüllü ve yumuşak huylu olması.”</w:t>
      </w:r>
    </w:p>
    <w:p w14:paraId="3A36F17D" w14:textId="77777777" w:rsidR="00D35834" w:rsidRDefault="00D35834" w:rsidP="00D35834">
      <w:pPr>
        <w:pStyle w:val="AralkYok"/>
        <w:rPr>
          <w:rFonts w:ascii="Aptos" w:eastAsia="Aptos" w:hAnsi="Aptos" w:cs="Aptos"/>
          <w:sz w:val="18"/>
          <w:szCs w:val="18"/>
        </w:rPr>
      </w:pPr>
    </w:p>
    <w:p w14:paraId="68DB0AF2" w14:textId="6D9AF66A" w:rsidR="00D35834" w:rsidRDefault="00D35834" w:rsidP="00D35834">
      <w:pPr>
        <w:pStyle w:val="SORUMETN"/>
      </w:pPr>
      <w:r w:rsidRPr="7C118E51">
        <w:t>Yukarıda tanımı verilen kavram nedir? Yazınız.</w:t>
      </w:r>
    </w:p>
    <w:p w14:paraId="6CEC4235" w14:textId="3EB4EC35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DD677F5" w14:textId="67C4CF83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0459C8CF" w14:textId="0379561D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60E950C1" w14:textId="77777777" w:rsidR="00D35834" w:rsidRP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63FCB25" w14:textId="71CBDB1F" w:rsidR="00D35834" w:rsidRDefault="00D35834" w:rsidP="00D35834">
      <w:pPr>
        <w:pStyle w:val="SORUMETN"/>
      </w:pPr>
      <w:r w:rsidRPr="7C118E51">
        <w:t>Peygamberimiz,  hurma bahçesini taşlayan çocuğa nasıl davranmıştır? Kısaca açıklayınız.</w:t>
      </w:r>
    </w:p>
    <w:p w14:paraId="34A21A64" w14:textId="49DB37FB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79FF8739" w14:textId="5AF39D40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EE490B7" w14:textId="3190AEF9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16954EEA" w14:textId="79013348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E194DEA" w14:textId="6BCECE1E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77C63301" w14:textId="099FB2F7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EA15C1C" w14:textId="1F5788B9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7C24DFEB" w14:textId="2DAF3BD9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697C8E0" w14:textId="7802196E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03968BEC" w14:textId="4182930F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9507460" w14:textId="2E8D5D1E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7ADE68C3" w14:textId="0789C216" w:rsidR="00D35834" w:rsidRP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8610D21" w14:textId="4AE77DBD" w:rsidR="00D35834" w:rsidRDefault="00D35834" w:rsidP="00D35834">
      <w:pPr>
        <w:pStyle w:val="SORUMETN"/>
      </w:pPr>
      <w:r w:rsidRPr="7C118E51">
        <w:t>Asrısaadet (Mutluluk Asrı) ne demektir? Yazınız.</w:t>
      </w:r>
    </w:p>
    <w:p w14:paraId="2DCF9AE5" w14:textId="107617DD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1D7E3681" w14:textId="0DFDB5B4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59306EC4" w14:textId="32162DC5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17E6ACDF" w14:textId="0782935F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75C6B5E" w14:textId="6F8FD667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7C2124C7" w14:textId="1E8CCDC5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1ABED290" w14:textId="25A0A98B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1F94FB10" w14:textId="317045D1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B3334D3" w14:textId="367E4A96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26001E5B" w14:textId="6D9955EF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2E82999A" w14:textId="77777777" w:rsidR="00D35834" w:rsidRP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E4177CA" w14:textId="634B7273" w:rsidR="00D35834" w:rsidRDefault="00D35834" w:rsidP="00D35834">
      <w:pPr>
        <w:pStyle w:val="SORUMETN"/>
      </w:pPr>
      <w:r w:rsidRPr="7C118E51">
        <w:t>Peygamberimiz, Müslümanlardan çocuklarına nasıl davranılmasını istemiştir? Yazınız.</w:t>
      </w:r>
    </w:p>
    <w:p w14:paraId="607286E2" w14:textId="24AD7587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2D828553" w14:textId="03418D5C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04D8AB7D" w14:textId="07377C35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76A4C4A6" w14:textId="2A190939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1D839877" w14:textId="5C7CCF04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B1EB8BA" w14:textId="24A17D1B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62493DDD" w14:textId="5657F909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07F9BC1E" w14:textId="77777777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0EB133B4" w14:textId="77777777" w:rsidR="00D35834" w:rsidRP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09D6131" w14:textId="77777777" w:rsidR="00D35834" w:rsidRDefault="00D35834" w:rsidP="00D35834">
      <w:pPr>
        <w:pStyle w:val="AralkYok"/>
        <w:rPr>
          <w:rFonts w:ascii="Aptos" w:eastAsia="Aptos" w:hAnsi="Aptos" w:cs="Aptos"/>
          <w:sz w:val="18"/>
          <w:szCs w:val="18"/>
        </w:rPr>
      </w:pPr>
      <w:r w:rsidRPr="6824A684">
        <w:rPr>
          <w:rFonts w:ascii="Aptos" w:eastAsia="Aptos" w:hAnsi="Aptos" w:cs="Aptos"/>
          <w:b/>
          <w:bCs/>
          <w:sz w:val="18"/>
          <w:szCs w:val="18"/>
        </w:rPr>
        <w:t>B</w:t>
      </w:r>
      <w:r w:rsidRPr="6824A684">
        <w:rPr>
          <w:rFonts w:ascii="Aptos" w:eastAsia="Aptos" w:hAnsi="Aptos" w:cs="Aptos"/>
          <w:sz w:val="18"/>
          <w:szCs w:val="18"/>
        </w:rPr>
        <w:t xml:space="preserve">abası Uhud Savaşı’nda şehit olan Beşir’i teselli eden Peygamberimiz , “Ben senin baban olayım, Aişe de annen olsun istemez misin?” diyerek onu evine götürmesi, onun gönlünü alması Peygamberimizin hangi özelliğini gösterir? Yazınız. </w:t>
      </w:r>
    </w:p>
    <w:p w14:paraId="70A66259" w14:textId="3F19476C" w:rsidR="00D35834" w:rsidRDefault="00D35834" w:rsidP="00D35834">
      <w:pPr>
        <w:pStyle w:val="SORUMETN"/>
      </w:pPr>
      <w:r w:rsidRPr="534952F6">
        <w:t>Peygamberimizi kendilerine örnek alan çocukların ahlakı nasıl olur? Açıklayınız.</w:t>
      </w:r>
    </w:p>
    <w:p w14:paraId="47D5DB91" w14:textId="725521A4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6F873DC" w14:textId="44818C53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8F117FB" w14:textId="1431CB22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554A8DC0" w14:textId="282CD3A5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5AC03310" w14:textId="1A73C9A7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670BC12A" w14:textId="48FE5C9F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61341CF9" w14:textId="77777777" w:rsidR="00D35834" w:rsidRP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A17F076" w14:textId="274854CD" w:rsidR="00D35834" w:rsidRDefault="00D35834" w:rsidP="00D35834">
      <w:pPr>
        <w:pStyle w:val="SORUMETN"/>
      </w:pPr>
      <w:r w:rsidRPr="0C5B49C0">
        <w:t>Serçesinin ölümü üzerine Peygamberimizin ziyaret ederek teselli ettiği çocuk kimdir? Yazınız.</w:t>
      </w:r>
    </w:p>
    <w:p w14:paraId="5CC59E47" w14:textId="5F5EE3DA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0D8095BC" w14:textId="18FD0652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3DE83408" w14:textId="1020F23F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064A6B64" w14:textId="12B28951" w:rsid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57653F5" w14:textId="77777777" w:rsidR="00D35834" w:rsidRPr="00D35834" w:rsidRDefault="00D35834" w:rsidP="00D35834">
      <w:pPr>
        <w:pStyle w:val="SEENEKLER"/>
        <w:numPr>
          <w:ilvl w:val="0"/>
          <w:numId w:val="0"/>
        </w:numPr>
        <w:ind w:left="530" w:hanging="360"/>
      </w:pPr>
    </w:p>
    <w:p w14:paraId="4370A9B8" w14:textId="77777777" w:rsidR="00D35834" w:rsidRDefault="00D35834" w:rsidP="00D35834">
      <w:pPr>
        <w:pStyle w:val="SORUMETN"/>
      </w:pPr>
      <w:r w:rsidRPr="0C5B49C0">
        <w:t>Hicret sırasında Peygamberimizin hırkasını giyerek yatağında yattığı sahabi kimdir? Yazınız.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310A7115" w:rsidR="00C150A7" w:rsidRDefault="00C150A7">
      <w:pPr>
        <w:rPr>
          <w:rFonts w:cstheme="minorHAnsi"/>
          <w:sz w:val="24"/>
          <w:szCs w:val="24"/>
        </w:rPr>
      </w:pPr>
      <w:bookmarkStart w:id="2" w:name="_GoBack"/>
      <w:bookmarkEnd w:id="2"/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664AA7AA" w:rsidR="00E709B5" w:rsidRDefault="00B55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5CC26" w14:textId="77777777" w:rsidR="00B71B01" w:rsidRDefault="00B71B01" w:rsidP="00ED544D">
      <w:pPr>
        <w:spacing w:after="0" w:line="240" w:lineRule="auto"/>
      </w:pPr>
      <w:r>
        <w:separator/>
      </w:r>
    </w:p>
  </w:endnote>
  <w:endnote w:type="continuationSeparator" w:id="0">
    <w:p w14:paraId="29F4E7DF" w14:textId="77777777" w:rsidR="00B71B01" w:rsidRDefault="00B71B01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AD5ED" w14:textId="77777777" w:rsidR="00B71B01" w:rsidRDefault="00B71B01" w:rsidP="00ED544D">
      <w:pPr>
        <w:spacing w:after="0" w:line="240" w:lineRule="auto"/>
      </w:pPr>
      <w:r>
        <w:separator/>
      </w:r>
    </w:p>
  </w:footnote>
  <w:footnote w:type="continuationSeparator" w:id="0">
    <w:p w14:paraId="16531554" w14:textId="77777777" w:rsidR="00B71B01" w:rsidRDefault="00B71B01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5BE8D"/>
    <w:multiLevelType w:val="hybridMultilevel"/>
    <w:tmpl w:val="6BE0DBAE"/>
    <w:lvl w:ilvl="0" w:tplc="3E00E614">
      <w:start w:val="1"/>
      <w:numFmt w:val="lowerLetter"/>
      <w:lvlText w:val="%1."/>
      <w:lvlJc w:val="left"/>
      <w:pPr>
        <w:ind w:left="720" w:hanging="360"/>
      </w:pPr>
    </w:lvl>
    <w:lvl w:ilvl="1" w:tplc="0F347E46">
      <w:start w:val="1"/>
      <w:numFmt w:val="lowerLetter"/>
      <w:lvlText w:val="%2."/>
      <w:lvlJc w:val="left"/>
      <w:pPr>
        <w:ind w:left="1440" w:hanging="360"/>
      </w:pPr>
    </w:lvl>
    <w:lvl w:ilvl="2" w:tplc="B4A49706">
      <w:start w:val="1"/>
      <w:numFmt w:val="lowerRoman"/>
      <w:lvlText w:val="%3."/>
      <w:lvlJc w:val="right"/>
      <w:pPr>
        <w:ind w:left="2160" w:hanging="180"/>
      </w:pPr>
    </w:lvl>
    <w:lvl w:ilvl="3" w:tplc="6964A23A">
      <w:start w:val="1"/>
      <w:numFmt w:val="decimal"/>
      <w:lvlText w:val="%4."/>
      <w:lvlJc w:val="left"/>
      <w:pPr>
        <w:ind w:left="2880" w:hanging="360"/>
      </w:pPr>
    </w:lvl>
    <w:lvl w:ilvl="4" w:tplc="0792BCFC">
      <w:start w:val="1"/>
      <w:numFmt w:val="lowerLetter"/>
      <w:lvlText w:val="%5."/>
      <w:lvlJc w:val="left"/>
      <w:pPr>
        <w:ind w:left="3600" w:hanging="360"/>
      </w:pPr>
    </w:lvl>
    <w:lvl w:ilvl="5" w:tplc="C74E787E">
      <w:start w:val="1"/>
      <w:numFmt w:val="lowerRoman"/>
      <w:lvlText w:val="%6."/>
      <w:lvlJc w:val="right"/>
      <w:pPr>
        <w:ind w:left="4320" w:hanging="180"/>
      </w:pPr>
    </w:lvl>
    <w:lvl w:ilvl="6" w:tplc="EB060992">
      <w:start w:val="1"/>
      <w:numFmt w:val="decimal"/>
      <w:lvlText w:val="%7."/>
      <w:lvlJc w:val="left"/>
      <w:pPr>
        <w:ind w:left="5040" w:hanging="360"/>
      </w:pPr>
    </w:lvl>
    <w:lvl w:ilvl="7" w:tplc="AAE0FF8E">
      <w:start w:val="1"/>
      <w:numFmt w:val="lowerLetter"/>
      <w:lvlText w:val="%8."/>
      <w:lvlJc w:val="left"/>
      <w:pPr>
        <w:ind w:left="5760" w:hanging="360"/>
      </w:pPr>
    </w:lvl>
    <w:lvl w:ilvl="8" w:tplc="770CA52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69E74"/>
    <w:multiLevelType w:val="hybridMultilevel"/>
    <w:tmpl w:val="DBEA2892"/>
    <w:lvl w:ilvl="0" w:tplc="EC6EBA4E">
      <w:start w:val="1"/>
      <w:numFmt w:val="decimal"/>
      <w:lvlText w:val="%1)"/>
      <w:lvlJc w:val="left"/>
      <w:pPr>
        <w:ind w:left="1080" w:hanging="360"/>
      </w:pPr>
    </w:lvl>
    <w:lvl w:ilvl="1" w:tplc="CED0C24A">
      <w:start w:val="1"/>
      <w:numFmt w:val="lowerLetter"/>
      <w:lvlText w:val="%2."/>
      <w:lvlJc w:val="left"/>
      <w:pPr>
        <w:ind w:left="1800" w:hanging="360"/>
      </w:pPr>
    </w:lvl>
    <w:lvl w:ilvl="2" w:tplc="0B46E3AE">
      <w:start w:val="1"/>
      <w:numFmt w:val="lowerRoman"/>
      <w:lvlText w:val="%3."/>
      <w:lvlJc w:val="right"/>
      <w:pPr>
        <w:ind w:left="2520" w:hanging="180"/>
      </w:pPr>
    </w:lvl>
    <w:lvl w:ilvl="3" w:tplc="2682A206">
      <w:start w:val="1"/>
      <w:numFmt w:val="decimal"/>
      <w:lvlText w:val="%4."/>
      <w:lvlJc w:val="left"/>
      <w:pPr>
        <w:ind w:left="3240" w:hanging="360"/>
      </w:pPr>
    </w:lvl>
    <w:lvl w:ilvl="4" w:tplc="7018B69E">
      <w:start w:val="1"/>
      <w:numFmt w:val="lowerLetter"/>
      <w:lvlText w:val="%5."/>
      <w:lvlJc w:val="left"/>
      <w:pPr>
        <w:ind w:left="3960" w:hanging="360"/>
      </w:pPr>
    </w:lvl>
    <w:lvl w:ilvl="5" w:tplc="6270EEFA">
      <w:start w:val="1"/>
      <w:numFmt w:val="lowerRoman"/>
      <w:lvlText w:val="%6."/>
      <w:lvlJc w:val="right"/>
      <w:pPr>
        <w:ind w:left="4680" w:hanging="180"/>
      </w:pPr>
    </w:lvl>
    <w:lvl w:ilvl="6" w:tplc="B49A2D0A">
      <w:start w:val="1"/>
      <w:numFmt w:val="decimal"/>
      <w:lvlText w:val="%7."/>
      <w:lvlJc w:val="left"/>
      <w:pPr>
        <w:ind w:left="5400" w:hanging="360"/>
      </w:pPr>
    </w:lvl>
    <w:lvl w:ilvl="7" w:tplc="21B09D36">
      <w:start w:val="1"/>
      <w:numFmt w:val="lowerLetter"/>
      <w:lvlText w:val="%8."/>
      <w:lvlJc w:val="left"/>
      <w:pPr>
        <w:ind w:left="6120" w:hanging="360"/>
      </w:pPr>
    </w:lvl>
    <w:lvl w:ilvl="8" w:tplc="8FD2E13E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1"/>
  </w:num>
  <w:num w:numId="35">
    <w:abstractNumId w:val="6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4"/>
  </w:num>
  <w:num w:numId="44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343CA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B6B1E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71B01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35834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DE5E64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D35834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CC7DC-C76B-4CAE-8468-2D13F160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2024-12-18T07:14:00Z</dcterms:created>
  <dcterms:modified xsi:type="dcterms:W3CDTF">2024-12-18T07:14:00Z</dcterms:modified>
</cp:coreProperties>
</file>