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1445AEF0" w:rsidR="00151DA8" w:rsidRDefault="00646356" w:rsidP="00646356">
            <w:pPr>
              <w:pStyle w:val="AIKMETN"/>
              <w:spacing w:before="0" w:after="0"/>
              <w:ind w:left="0" w:firstLine="0"/>
              <w:jc w:val="center"/>
            </w:pPr>
            <w:r>
              <w:rPr>
                <w:rFonts w:asciiTheme="minorHAnsi" w:hAnsiTheme="minorHAnsi"/>
                <w:b/>
                <w:iCs/>
                <w:sz w:val="24"/>
                <w:szCs w:val="24"/>
              </w:rPr>
              <w:t>KUR’AN-I KERİM DERSİ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6425A1BB" w:rsidR="00151DA8" w:rsidRDefault="00E72F61" w:rsidP="00646356">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4949A5">
              <w:rPr>
                <w:rFonts w:asciiTheme="minorHAnsi" w:hAnsiTheme="minorHAnsi"/>
                <w:b/>
                <w:iCs/>
                <w:sz w:val="24"/>
                <w:szCs w:val="24"/>
              </w:rPr>
              <w:t>2</w:t>
            </w:r>
            <w:r w:rsidR="00151DA8" w:rsidRPr="000E4DCF">
              <w:rPr>
                <w:rFonts w:asciiTheme="minorHAnsi" w:hAnsiTheme="minorHAnsi"/>
                <w:b/>
                <w:iCs/>
                <w:sz w:val="24"/>
                <w:szCs w:val="24"/>
              </w:rPr>
              <w:t xml:space="preserve">.Dönem </w:t>
            </w:r>
            <w:r w:rsidR="004949A5">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370E84BF" w14:textId="68B2DB5D" w:rsidR="00925F7C" w:rsidRDefault="00925F7C" w:rsidP="00925F7C">
      <w:pPr>
        <w:pStyle w:val="SORUMETN"/>
      </w:pPr>
      <w:r>
        <w:t>Peygamberimiz zamanında çocuklar niçin sütannelere verilirdi?</w:t>
      </w:r>
    </w:p>
    <w:p w14:paraId="30967CD1" w14:textId="183F2556" w:rsidR="00925F7C" w:rsidRDefault="00925F7C" w:rsidP="00925F7C">
      <w:pPr>
        <w:pStyle w:val="SEENEKLER"/>
        <w:numPr>
          <w:ilvl w:val="0"/>
          <w:numId w:val="0"/>
        </w:numPr>
        <w:ind w:left="530" w:hanging="360"/>
      </w:pPr>
    </w:p>
    <w:p w14:paraId="49880BB0" w14:textId="033548AA" w:rsidR="00925F7C" w:rsidRDefault="00925F7C" w:rsidP="00925F7C">
      <w:pPr>
        <w:pStyle w:val="SEENEKLER"/>
        <w:numPr>
          <w:ilvl w:val="0"/>
          <w:numId w:val="0"/>
        </w:numPr>
        <w:ind w:left="530" w:hanging="360"/>
      </w:pPr>
    </w:p>
    <w:p w14:paraId="2E31608D" w14:textId="3751BCF2" w:rsidR="00925F7C" w:rsidRDefault="00925F7C" w:rsidP="00925F7C">
      <w:pPr>
        <w:pStyle w:val="SEENEKLER"/>
        <w:numPr>
          <w:ilvl w:val="0"/>
          <w:numId w:val="0"/>
        </w:numPr>
        <w:ind w:left="530" w:hanging="360"/>
      </w:pPr>
    </w:p>
    <w:p w14:paraId="55CA517A" w14:textId="4DA48CB0" w:rsidR="00925F7C" w:rsidRDefault="00925F7C" w:rsidP="00925F7C">
      <w:pPr>
        <w:pStyle w:val="SEENEKLER"/>
        <w:numPr>
          <w:ilvl w:val="0"/>
          <w:numId w:val="0"/>
        </w:numPr>
        <w:ind w:left="530" w:hanging="360"/>
      </w:pPr>
    </w:p>
    <w:p w14:paraId="3CB60DD6" w14:textId="2F3D92AD" w:rsidR="00925F7C" w:rsidRDefault="00925F7C" w:rsidP="00925F7C">
      <w:pPr>
        <w:pStyle w:val="SEENEKLER"/>
        <w:numPr>
          <w:ilvl w:val="0"/>
          <w:numId w:val="0"/>
        </w:numPr>
        <w:ind w:left="530" w:hanging="360"/>
      </w:pPr>
    </w:p>
    <w:p w14:paraId="6830B8B5" w14:textId="302AEAFF" w:rsidR="00925F7C" w:rsidRDefault="00925F7C" w:rsidP="00925F7C">
      <w:pPr>
        <w:pStyle w:val="SEENEKLER"/>
        <w:numPr>
          <w:ilvl w:val="0"/>
          <w:numId w:val="0"/>
        </w:numPr>
        <w:ind w:left="530" w:hanging="360"/>
      </w:pPr>
    </w:p>
    <w:p w14:paraId="7985FA0C" w14:textId="23D68E28" w:rsidR="00925F7C" w:rsidRDefault="00925F7C" w:rsidP="00925F7C">
      <w:pPr>
        <w:pStyle w:val="SEENEKLER"/>
        <w:numPr>
          <w:ilvl w:val="0"/>
          <w:numId w:val="0"/>
        </w:numPr>
        <w:ind w:left="530" w:hanging="360"/>
      </w:pPr>
    </w:p>
    <w:p w14:paraId="7918484E" w14:textId="339AC5E2" w:rsidR="00925F7C" w:rsidRDefault="00925F7C" w:rsidP="00925F7C">
      <w:pPr>
        <w:pStyle w:val="SEENEKLER"/>
        <w:numPr>
          <w:ilvl w:val="0"/>
          <w:numId w:val="0"/>
        </w:numPr>
        <w:ind w:left="530" w:hanging="360"/>
      </w:pPr>
    </w:p>
    <w:p w14:paraId="53A63828" w14:textId="2AC53431" w:rsidR="00925F7C" w:rsidRDefault="00925F7C" w:rsidP="00925F7C">
      <w:pPr>
        <w:pStyle w:val="SEENEKLER"/>
        <w:numPr>
          <w:ilvl w:val="0"/>
          <w:numId w:val="0"/>
        </w:numPr>
        <w:ind w:left="530" w:hanging="360"/>
      </w:pPr>
    </w:p>
    <w:p w14:paraId="6A701796" w14:textId="6945C2E3" w:rsidR="00925F7C" w:rsidRDefault="00925F7C" w:rsidP="00925F7C">
      <w:pPr>
        <w:pStyle w:val="SEENEKLER"/>
        <w:numPr>
          <w:ilvl w:val="0"/>
          <w:numId w:val="0"/>
        </w:numPr>
        <w:ind w:left="530" w:hanging="360"/>
      </w:pPr>
    </w:p>
    <w:p w14:paraId="34525FCC" w14:textId="77777777" w:rsidR="00925F7C" w:rsidRPr="00925F7C" w:rsidRDefault="00925F7C" w:rsidP="00925F7C">
      <w:pPr>
        <w:pStyle w:val="SEENEKLER"/>
        <w:numPr>
          <w:ilvl w:val="0"/>
          <w:numId w:val="0"/>
        </w:numPr>
        <w:ind w:left="530" w:hanging="360"/>
      </w:pPr>
    </w:p>
    <w:p w14:paraId="4307673B" w14:textId="5731ED13" w:rsidR="00925F7C" w:rsidRDefault="00925F7C" w:rsidP="00925F7C">
      <w:pPr>
        <w:pStyle w:val="SORUMETN"/>
      </w:pPr>
      <w:r w:rsidRPr="00EC094C">
        <w:t>Çocuklar Peygamberimizi hangi özelliklerinden dolayı sevmiş olabilir?</w:t>
      </w:r>
    </w:p>
    <w:p w14:paraId="3160D52F" w14:textId="6ADF3966" w:rsidR="00925F7C" w:rsidRDefault="00925F7C" w:rsidP="00925F7C">
      <w:pPr>
        <w:pStyle w:val="SEENEKLER"/>
        <w:numPr>
          <w:ilvl w:val="0"/>
          <w:numId w:val="0"/>
        </w:numPr>
        <w:ind w:left="530" w:hanging="360"/>
      </w:pPr>
    </w:p>
    <w:p w14:paraId="10A9E948" w14:textId="61671FEF" w:rsidR="00925F7C" w:rsidRDefault="00925F7C" w:rsidP="00925F7C">
      <w:pPr>
        <w:pStyle w:val="SEENEKLER"/>
        <w:numPr>
          <w:ilvl w:val="0"/>
          <w:numId w:val="0"/>
        </w:numPr>
        <w:ind w:left="530" w:hanging="360"/>
      </w:pPr>
    </w:p>
    <w:p w14:paraId="4C40F72E" w14:textId="73577401" w:rsidR="00925F7C" w:rsidRDefault="00925F7C" w:rsidP="00925F7C">
      <w:pPr>
        <w:pStyle w:val="SEENEKLER"/>
        <w:numPr>
          <w:ilvl w:val="0"/>
          <w:numId w:val="0"/>
        </w:numPr>
        <w:ind w:left="530" w:hanging="360"/>
      </w:pPr>
    </w:p>
    <w:p w14:paraId="7D0A3176" w14:textId="0B1879AD" w:rsidR="00925F7C" w:rsidRDefault="00925F7C" w:rsidP="00925F7C">
      <w:pPr>
        <w:pStyle w:val="SEENEKLER"/>
        <w:numPr>
          <w:ilvl w:val="0"/>
          <w:numId w:val="0"/>
        </w:numPr>
        <w:ind w:left="530" w:hanging="360"/>
      </w:pPr>
    </w:p>
    <w:p w14:paraId="4500946D" w14:textId="424AE460" w:rsidR="00925F7C" w:rsidRDefault="00925F7C" w:rsidP="00925F7C">
      <w:pPr>
        <w:pStyle w:val="SEENEKLER"/>
        <w:numPr>
          <w:ilvl w:val="0"/>
          <w:numId w:val="0"/>
        </w:numPr>
        <w:ind w:left="530" w:hanging="360"/>
      </w:pPr>
    </w:p>
    <w:p w14:paraId="4E281B5A" w14:textId="73AE3BC9" w:rsidR="00925F7C" w:rsidRDefault="00925F7C" w:rsidP="00925F7C">
      <w:pPr>
        <w:pStyle w:val="SEENEKLER"/>
        <w:numPr>
          <w:ilvl w:val="0"/>
          <w:numId w:val="0"/>
        </w:numPr>
        <w:ind w:left="530" w:hanging="360"/>
      </w:pPr>
    </w:p>
    <w:p w14:paraId="7E388407" w14:textId="592E040A" w:rsidR="00925F7C" w:rsidRDefault="00925F7C" w:rsidP="00925F7C">
      <w:pPr>
        <w:pStyle w:val="SEENEKLER"/>
        <w:numPr>
          <w:ilvl w:val="0"/>
          <w:numId w:val="0"/>
        </w:numPr>
        <w:ind w:left="530" w:hanging="360"/>
      </w:pPr>
    </w:p>
    <w:p w14:paraId="555DEB71" w14:textId="0F1E38E7" w:rsidR="00925F7C" w:rsidRDefault="00925F7C" w:rsidP="00925F7C">
      <w:pPr>
        <w:pStyle w:val="SEENEKLER"/>
        <w:numPr>
          <w:ilvl w:val="0"/>
          <w:numId w:val="0"/>
        </w:numPr>
        <w:ind w:left="530" w:hanging="360"/>
      </w:pPr>
    </w:p>
    <w:p w14:paraId="1579AA25" w14:textId="77811811" w:rsidR="00925F7C" w:rsidRDefault="00925F7C" w:rsidP="00925F7C">
      <w:pPr>
        <w:pStyle w:val="SEENEKLER"/>
        <w:numPr>
          <w:ilvl w:val="0"/>
          <w:numId w:val="0"/>
        </w:numPr>
        <w:ind w:left="530" w:hanging="360"/>
      </w:pPr>
    </w:p>
    <w:p w14:paraId="2E854115" w14:textId="491E94AD" w:rsidR="00925F7C" w:rsidRDefault="00925F7C" w:rsidP="00925F7C">
      <w:pPr>
        <w:pStyle w:val="SEENEKLER"/>
        <w:numPr>
          <w:ilvl w:val="0"/>
          <w:numId w:val="0"/>
        </w:numPr>
        <w:ind w:left="530" w:hanging="360"/>
      </w:pPr>
    </w:p>
    <w:p w14:paraId="353A86B7" w14:textId="214EFA77" w:rsidR="00925F7C" w:rsidRDefault="00925F7C" w:rsidP="00925F7C">
      <w:pPr>
        <w:pStyle w:val="SEENEKLER"/>
        <w:numPr>
          <w:ilvl w:val="0"/>
          <w:numId w:val="0"/>
        </w:numPr>
        <w:ind w:left="530" w:hanging="360"/>
      </w:pPr>
    </w:p>
    <w:p w14:paraId="6DEB74DB" w14:textId="7CEED64A" w:rsidR="00925F7C" w:rsidRDefault="00925F7C" w:rsidP="00925F7C">
      <w:pPr>
        <w:pStyle w:val="SEENEKLER"/>
        <w:numPr>
          <w:ilvl w:val="0"/>
          <w:numId w:val="0"/>
        </w:numPr>
        <w:ind w:left="530" w:hanging="360"/>
      </w:pPr>
    </w:p>
    <w:p w14:paraId="719FC1E7" w14:textId="18DE9FD9" w:rsidR="00925F7C" w:rsidRDefault="00925F7C" w:rsidP="00925F7C">
      <w:pPr>
        <w:pStyle w:val="SEENEKLER"/>
        <w:numPr>
          <w:ilvl w:val="0"/>
          <w:numId w:val="0"/>
        </w:numPr>
        <w:ind w:left="530" w:hanging="360"/>
      </w:pPr>
    </w:p>
    <w:p w14:paraId="2FA71516" w14:textId="37E0AAE2" w:rsidR="00925F7C" w:rsidRDefault="00925F7C" w:rsidP="00925F7C">
      <w:pPr>
        <w:pStyle w:val="SEENEKLER"/>
        <w:numPr>
          <w:ilvl w:val="0"/>
          <w:numId w:val="0"/>
        </w:numPr>
        <w:ind w:left="530" w:hanging="360"/>
      </w:pPr>
    </w:p>
    <w:p w14:paraId="1845AA22" w14:textId="439C8908" w:rsidR="00925F7C" w:rsidRPr="00925F7C" w:rsidRDefault="00925F7C" w:rsidP="00925F7C">
      <w:pPr>
        <w:pStyle w:val="SEENEKLER"/>
        <w:numPr>
          <w:ilvl w:val="0"/>
          <w:numId w:val="0"/>
        </w:numPr>
        <w:ind w:left="530" w:hanging="360"/>
      </w:pPr>
    </w:p>
    <w:p w14:paraId="0E102617" w14:textId="6741D7F6" w:rsidR="00925F7C" w:rsidRDefault="00925F7C" w:rsidP="00925F7C">
      <w:pPr>
        <w:pStyle w:val="SORUMETN"/>
      </w:pPr>
      <w:r w:rsidRPr="00EC094C">
        <w:t xml:space="preserve">Peygamberimiz tevazu sahibi bir insandı. O kibirlenmez, başkalarını küçük görmezdi. </w:t>
      </w:r>
    </w:p>
    <w:p w14:paraId="6406F353" w14:textId="79B193C3" w:rsidR="00925F7C" w:rsidRDefault="00925F7C" w:rsidP="00925F7C">
      <w:pPr>
        <w:pStyle w:val="SEENEKLER"/>
        <w:numPr>
          <w:ilvl w:val="0"/>
          <w:numId w:val="0"/>
        </w:numPr>
        <w:ind w:left="530" w:hanging="360"/>
      </w:pPr>
    </w:p>
    <w:p w14:paraId="2C7E8D29" w14:textId="0DFA3856" w:rsidR="00925F7C" w:rsidRDefault="00925F7C" w:rsidP="00925F7C">
      <w:pPr>
        <w:pStyle w:val="SEENEKLER"/>
        <w:numPr>
          <w:ilvl w:val="0"/>
          <w:numId w:val="0"/>
        </w:numPr>
        <w:ind w:left="530" w:hanging="360"/>
      </w:pPr>
    </w:p>
    <w:p w14:paraId="534FF7EF" w14:textId="3DE76A9C" w:rsidR="00925F7C" w:rsidRDefault="00925F7C" w:rsidP="00925F7C">
      <w:pPr>
        <w:pStyle w:val="SEENEKLER"/>
        <w:numPr>
          <w:ilvl w:val="0"/>
          <w:numId w:val="0"/>
        </w:numPr>
        <w:ind w:left="530" w:hanging="360"/>
      </w:pPr>
    </w:p>
    <w:p w14:paraId="71F1B3E4" w14:textId="608F2E22" w:rsidR="00925F7C" w:rsidRDefault="00925F7C" w:rsidP="00925F7C">
      <w:pPr>
        <w:pStyle w:val="SEENEKLER"/>
        <w:numPr>
          <w:ilvl w:val="0"/>
          <w:numId w:val="0"/>
        </w:numPr>
        <w:ind w:left="530" w:hanging="360"/>
      </w:pPr>
    </w:p>
    <w:p w14:paraId="6FE9B560" w14:textId="73E01AB5" w:rsidR="00925F7C" w:rsidRDefault="00925F7C" w:rsidP="00925F7C">
      <w:pPr>
        <w:pStyle w:val="SEENEKLER"/>
        <w:numPr>
          <w:ilvl w:val="0"/>
          <w:numId w:val="0"/>
        </w:numPr>
        <w:ind w:left="530" w:hanging="360"/>
      </w:pPr>
    </w:p>
    <w:p w14:paraId="776D9540" w14:textId="4203B00F" w:rsidR="00925F7C" w:rsidRDefault="00925F7C" w:rsidP="00925F7C">
      <w:pPr>
        <w:pStyle w:val="SEENEKLER"/>
        <w:numPr>
          <w:ilvl w:val="0"/>
          <w:numId w:val="0"/>
        </w:numPr>
        <w:ind w:left="530" w:hanging="360"/>
      </w:pPr>
    </w:p>
    <w:p w14:paraId="22861A60" w14:textId="0DAE9012" w:rsidR="00925F7C" w:rsidRDefault="00925F7C" w:rsidP="00925F7C">
      <w:pPr>
        <w:pStyle w:val="SEENEKLER"/>
        <w:numPr>
          <w:ilvl w:val="0"/>
          <w:numId w:val="0"/>
        </w:numPr>
        <w:ind w:left="530" w:hanging="360"/>
      </w:pPr>
    </w:p>
    <w:p w14:paraId="7CD9C90B" w14:textId="4A02A847" w:rsidR="00925F7C" w:rsidRDefault="00925F7C" w:rsidP="00925F7C">
      <w:pPr>
        <w:pStyle w:val="SEENEKLER"/>
        <w:numPr>
          <w:ilvl w:val="0"/>
          <w:numId w:val="0"/>
        </w:numPr>
        <w:ind w:left="530" w:hanging="360"/>
      </w:pPr>
    </w:p>
    <w:p w14:paraId="62FE7A3E" w14:textId="57A47D2E" w:rsidR="00925F7C" w:rsidRDefault="00925F7C" w:rsidP="00925F7C">
      <w:pPr>
        <w:pStyle w:val="SEENEKLER"/>
        <w:numPr>
          <w:ilvl w:val="0"/>
          <w:numId w:val="0"/>
        </w:numPr>
        <w:ind w:left="530" w:hanging="360"/>
      </w:pPr>
    </w:p>
    <w:p w14:paraId="5C6333B0" w14:textId="64C2C8F1" w:rsidR="00925F7C" w:rsidRDefault="00925F7C" w:rsidP="00925F7C">
      <w:pPr>
        <w:pStyle w:val="SEENEKLER"/>
        <w:numPr>
          <w:ilvl w:val="0"/>
          <w:numId w:val="0"/>
        </w:numPr>
        <w:ind w:left="530" w:hanging="360"/>
      </w:pPr>
    </w:p>
    <w:p w14:paraId="1FA3B5DF" w14:textId="47BC4529" w:rsidR="00925F7C" w:rsidRDefault="00925F7C" w:rsidP="00925F7C">
      <w:pPr>
        <w:pStyle w:val="SEENEKLER"/>
        <w:numPr>
          <w:ilvl w:val="0"/>
          <w:numId w:val="0"/>
        </w:numPr>
        <w:ind w:left="530" w:hanging="360"/>
      </w:pPr>
    </w:p>
    <w:p w14:paraId="1CB618E1" w14:textId="77777777" w:rsidR="00925F7C" w:rsidRPr="00925F7C" w:rsidRDefault="00925F7C" w:rsidP="00925F7C">
      <w:pPr>
        <w:pStyle w:val="SEENEKLER"/>
        <w:numPr>
          <w:ilvl w:val="0"/>
          <w:numId w:val="0"/>
        </w:numPr>
        <w:ind w:left="530" w:hanging="360"/>
      </w:pPr>
    </w:p>
    <w:p w14:paraId="1C920A2A" w14:textId="10E52132" w:rsidR="00925F7C" w:rsidRDefault="00925F7C" w:rsidP="00925F7C">
      <w:pPr>
        <w:pStyle w:val="SORUMETN"/>
      </w:pPr>
      <w:r>
        <w:t>Peygamberimizin Tevazu ile ilgili bir Hadisini yazınız</w:t>
      </w:r>
    </w:p>
    <w:p w14:paraId="41372A25" w14:textId="7C58A302" w:rsidR="00925F7C" w:rsidRDefault="00925F7C" w:rsidP="00925F7C">
      <w:pPr>
        <w:pStyle w:val="SEENEKLER"/>
        <w:numPr>
          <w:ilvl w:val="0"/>
          <w:numId w:val="0"/>
        </w:numPr>
        <w:ind w:left="530" w:hanging="360"/>
      </w:pPr>
    </w:p>
    <w:p w14:paraId="6F726E32" w14:textId="13FA78B7" w:rsidR="00925F7C" w:rsidRDefault="00925F7C" w:rsidP="00925F7C">
      <w:pPr>
        <w:pStyle w:val="SEENEKLER"/>
        <w:numPr>
          <w:ilvl w:val="0"/>
          <w:numId w:val="0"/>
        </w:numPr>
        <w:ind w:left="530" w:hanging="360"/>
      </w:pPr>
    </w:p>
    <w:p w14:paraId="0AF5C466" w14:textId="117C2E36" w:rsidR="00925F7C" w:rsidRDefault="00925F7C" w:rsidP="00925F7C">
      <w:pPr>
        <w:pStyle w:val="SEENEKLER"/>
        <w:numPr>
          <w:ilvl w:val="0"/>
          <w:numId w:val="0"/>
        </w:numPr>
        <w:ind w:left="530" w:hanging="360"/>
      </w:pPr>
    </w:p>
    <w:p w14:paraId="64058716" w14:textId="431C3D0B" w:rsidR="00925F7C" w:rsidRDefault="00925F7C" w:rsidP="00925F7C">
      <w:pPr>
        <w:pStyle w:val="SEENEKLER"/>
        <w:numPr>
          <w:ilvl w:val="0"/>
          <w:numId w:val="0"/>
        </w:numPr>
        <w:ind w:left="530" w:hanging="360"/>
      </w:pPr>
    </w:p>
    <w:p w14:paraId="2D5EB7F9" w14:textId="25C4914B" w:rsidR="00925F7C" w:rsidRDefault="00925F7C" w:rsidP="00925F7C">
      <w:pPr>
        <w:pStyle w:val="SEENEKLER"/>
        <w:numPr>
          <w:ilvl w:val="0"/>
          <w:numId w:val="0"/>
        </w:numPr>
        <w:ind w:left="530" w:hanging="360"/>
      </w:pPr>
    </w:p>
    <w:p w14:paraId="0106A8D1" w14:textId="778700BC" w:rsidR="00925F7C" w:rsidRDefault="00925F7C" w:rsidP="00925F7C">
      <w:pPr>
        <w:pStyle w:val="SEENEKLER"/>
        <w:numPr>
          <w:ilvl w:val="0"/>
          <w:numId w:val="0"/>
        </w:numPr>
        <w:ind w:left="530" w:hanging="360"/>
      </w:pPr>
    </w:p>
    <w:p w14:paraId="11342FF3" w14:textId="1A2041D7" w:rsidR="00925F7C" w:rsidRDefault="00925F7C" w:rsidP="00925F7C">
      <w:pPr>
        <w:pStyle w:val="SEENEKLER"/>
        <w:numPr>
          <w:ilvl w:val="0"/>
          <w:numId w:val="0"/>
        </w:numPr>
        <w:ind w:left="530" w:hanging="360"/>
      </w:pPr>
    </w:p>
    <w:p w14:paraId="628A904C" w14:textId="78CEA07A" w:rsidR="00925F7C" w:rsidRDefault="00925F7C" w:rsidP="00925F7C">
      <w:pPr>
        <w:pStyle w:val="SEENEKLER"/>
        <w:numPr>
          <w:ilvl w:val="0"/>
          <w:numId w:val="0"/>
        </w:numPr>
        <w:ind w:left="530" w:hanging="360"/>
      </w:pPr>
    </w:p>
    <w:p w14:paraId="29EF659A" w14:textId="60199365" w:rsidR="00925F7C" w:rsidRDefault="00925F7C" w:rsidP="00925F7C">
      <w:pPr>
        <w:pStyle w:val="SEENEKLER"/>
        <w:numPr>
          <w:ilvl w:val="0"/>
          <w:numId w:val="0"/>
        </w:numPr>
        <w:ind w:left="530" w:hanging="360"/>
      </w:pPr>
    </w:p>
    <w:p w14:paraId="50386A59" w14:textId="77777777" w:rsidR="00925F7C" w:rsidRPr="00925F7C" w:rsidRDefault="00925F7C" w:rsidP="00925F7C">
      <w:pPr>
        <w:pStyle w:val="SEENEKLER"/>
        <w:numPr>
          <w:ilvl w:val="0"/>
          <w:numId w:val="0"/>
        </w:numPr>
        <w:ind w:left="530" w:hanging="360"/>
      </w:pPr>
    </w:p>
    <w:p w14:paraId="299C9D83" w14:textId="77777777" w:rsidR="00925F7C" w:rsidRDefault="00925F7C" w:rsidP="00925F7C">
      <w:pPr>
        <w:pStyle w:val="sorubilgisistili"/>
        <w:rPr>
          <w:rFonts w:eastAsia="Calibri"/>
        </w:rPr>
      </w:pPr>
      <w:r>
        <w:rPr>
          <w:rFonts w:eastAsia="Calibri"/>
        </w:rPr>
        <w:t xml:space="preserve">Peygamberimiz </w:t>
      </w:r>
      <w:r w:rsidRPr="00F1201A">
        <w:rPr>
          <w:rFonts w:eastAsia="Calibri"/>
        </w:rPr>
        <w:t xml:space="preserve">Mekke’de iken Hz. Ali’ye, ev işlerine yardımcı olmak ve akrabaları yemeğe davet etmek gibi sorumluluklar vermişti. Medine’de hizmetinde bulunan Hz. Enes bin Malik’e de yapabileceği görevler vermiş, Mekke’de ezan okuma isteğinde bulunan Hz. Ebu </w:t>
      </w:r>
      <w:proofErr w:type="spellStart"/>
      <w:r w:rsidRPr="00F1201A">
        <w:rPr>
          <w:rFonts w:eastAsia="Calibri"/>
        </w:rPr>
        <w:t>Mahzure’nin</w:t>
      </w:r>
      <w:proofErr w:type="spellEnd"/>
      <w:r w:rsidRPr="00F1201A">
        <w:rPr>
          <w:rFonts w:eastAsia="Calibri"/>
        </w:rPr>
        <w:t xml:space="preserve"> bu isteğini kabul etmişti</w:t>
      </w:r>
    </w:p>
    <w:p w14:paraId="78538387" w14:textId="1F54BE50" w:rsidR="00925F7C" w:rsidRDefault="00925F7C" w:rsidP="00925F7C">
      <w:pPr>
        <w:pStyle w:val="SORUMETN"/>
      </w:pPr>
      <w:r>
        <w:t>Peygamberimiz çocuklara niçin bu şekilde görevler vermiş olabilir?</w:t>
      </w:r>
    </w:p>
    <w:p w14:paraId="1115BEB5" w14:textId="0A41EFB6" w:rsidR="00925F7C" w:rsidRDefault="00925F7C" w:rsidP="00925F7C">
      <w:pPr>
        <w:pStyle w:val="SEENEKLER"/>
        <w:numPr>
          <w:ilvl w:val="0"/>
          <w:numId w:val="0"/>
        </w:numPr>
        <w:ind w:left="530" w:hanging="360"/>
      </w:pPr>
    </w:p>
    <w:p w14:paraId="0EAC9B98" w14:textId="5C3816E6" w:rsidR="00925F7C" w:rsidRDefault="00925F7C" w:rsidP="00925F7C">
      <w:pPr>
        <w:pStyle w:val="SEENEKLER"/>
        <w:numPr>
          <w:ilvl w:val="0"/>
          <w:numId w:val="0"/>
        </w:numPr>
        <w:ind w:left="530" w:hanging="360"/>
      </w:pPr>
    </w:p>
    <w:p w14:paraId="533B4D6C" w14:textId="25161029" w:rsidR="00925F7C" w:rsidRDefault="00925F7C" w:rsidP="00925F7C">
      <w:pPr>
        <w:pStyle w:val="SEENEKLER"/>
        <w:numPr>
          <w:ilvl w:val="0"/>
          <w:numId w:val="0"/>
        </w:numPr>
        <w:ind w:left="530" w:hanging="360"/>
      </w:pPr>
    </w:p>
    <w:p w14:paraId="5A76CC42" w14:textId="1A86F83D" w:rsidR="00925F7C" w:rsidRDefault="00925F7C" w:rsidP="00925F7C">
      <w:pPr>
        <w:pStyle w:val="SEENEKLER"/>
        <w:numPr>
          <w:ilvl w:val="0"/>
          <w:numId w:val="0"/>
        </w:numPr>
        <w:ind w:left="530" w:hanging="360"/>
      </w:pPr>
    </w:p>
    <w:p w14:paraId="46EE0417" w14:textId="341FCE95" w:rsidR="00925F7C" w:rsidRDefault="00925F7C" w:rsidP="00925F7C">
      <w:pPr>
        <w:pStyle w:val="SEENEKLER"/>
        <w:numPr>
          <w:ilvl w:val="0"/>
          <w:numId w:val="0"/>
        </w:numPr>
        <w:ind w:left="530" w:hanging="360"/>
      </w:pPr>
    </w:p>
    <w:p w14:paraId="4344F701" w14:textId="47C4C924" w:rsidR="00925F7C" w:rsidRDefault="00925F7C" w:rsidP="00925F7C">
      <w:pPr>
        <w:pStyle w:val="SEENEKLER"/>
        <w:numPr>
          <w:ilvl w:val="0"/>
          <w:numId w:val="0"/>
        </w:numPr>
        <w:ind w:left="530" w:hanging="360"/>
      </w:pPr>
    </w:p>
    <w:p w14:paraId="63653382" w14:textId="3C75DC5E" w:rsidR="00925F7C" w:rsidRDefault="00925F7C" w:rsidP="00925F7C">
      <w:pPr>
        <w:pStyle w:val="SEENEKLER"/>
        <w:numPr>
          <w:ilvl w:val="0"/>
          <w:numId w:val="0"/>
        </w:numPr>
        <w:ind w:left="530" w:hanging="360"/>
      </w:pPr>
    </w:p>
    <w:p w14:paraId="1093C955" w14:textId="109F8ACA" w:rsidR="00925F7C" w:rsidRDefault="00925F7C" w:rsidP="00925F7C">
      <w:pPr>
        <w:pStyle w:val="SEENEKLER"/>
        <w:numPr>
          <w:ilvl w:val="0"/>
          <w:numId w:val="0"/>
        </w:numPr>
        <w:ind w:left="530" w:hanging="360"/>
      </w:pPr>
    </w:p>
    <w:p w14:paraId="539C10BE" w14:textId="253B2D0E" w:rsidR="00925F7C" w:rsidRDefault="00925F7C" w:rsidP="00925F7C">
      <w:pPr>
        <w:pStyle w:val="SEENEKLER"/>
        <w:numPr>
          <w:ilvl w:val="0"/>
          <w:numId w:val="0"/>
        </w:numPr>
        <w:ind w:left="530" w:hanging="360"/>
      </w:pPr>
    </w:p>
    <w:p w14:paraId="6A3C385E" w14:textId="234B5687" w:rsidR="00925F7C" w:rsidRDefault="00925F7C" w:rsidP="00925F7C">
      <w:pPr>
        <w:pStyle w:val="SEENEKLER"/>
        <w:numPr>
          <w:ilvl w:val="0"/>
          <w:numId w:val="0"/>
        </w:numPr>
        <w:ind w:left="530" w:hanging="360"/>
      </w:pPr>
    </w:p>
    <w:p w14:paraId="1C432D7F" w14:textId="58351A4E" w:rsidR="00925F7C" w:rsidRDefault="00925F7C" w:rsidP="00925F7C">
      <w:pPr>
        <w:pStyle w:val="SEENEKLER"/>
        <w:numPr>
          <w:ilvl w:val="0"/>
          <w:numId w:val="0"/>
        </w:numPr>
        <w:ind w:left="530" w:hanging="360"/>
      </w:pPr>
    </w:p>
    <w:p w14:paraId="083F12E2" w14:textId="76C414D5" w:rsidR="00925F7C" w:rsidRDefault="00925F7C" w:rsidP="00925F7C">
      <w:pPr>
        <w:pStyle w:val="SEENEKLER"/>
        <w:numPr>
          <w:ilvl w:val="0"/>
          <w:numId w:val="0"/>
        </w:numPr>
        <w:ind w:left="530" w:hanging="360"/>
      </w:pPr>
    </w:p>
    <w:p w14:paraId="5B601A13" w14:textId="77777777" w:rsidR="00925F7C" w:rsidRPr="00925F7C" w:rsidRDefault="00925F7C" w:rsidP="00925F7C">
      <w:pPr>
        <w:pStyle w:val="SEENEKLER"/>
        <w:numPr>
          <w:ilvl w:val="0"/>
          <w:numId w:val="0"/>
        </w:numPr>
        <w:ind w:left="530" w:hanging="360"/>
      </w:pPr>
    </w:p>
    <w:p w14:paraId="36E9C330" w14:textId="77777777" w:rsidR="00925F7C" w:rsidRDefault="00925F7C" w:rsidP="00925F7C">
      <w:pPr>
        <w:pStyle w:val="sorubilgisistili"/>
        <w:rPr>
          <w:rFonts w:eastAsia="Calibri"/>
        </w:rPr>
      </w:pPr>
      <w:r>
        <w:rPr>
          <w:rFonts w:eastAsia="Calibri"/>
        </w:rPr>
        <w:t xml:space="preserve">Peygamberimiz </w:t>
      </w:r>
      <w:r w:rsidRPr="00F1201A">
        <w:rPr>
          <w:rFonts w:eastAsia="Calibri"/>
        </w:rPr>
        <w:t>Medine’de yaşayan Yahudi bir ailenin çocuğu hastalanınca onu ziyarete gitmiş, çocuğa İslam’ı anlatmış ve onu Müslüman olmaya davet etmişti.</w:t>
      </w:r>
    </w:p>
    <w:p w14:paraId="40F1C6B4" w14:textId="10D53DEC" w:rsidR="00925F7C" w:rsidRDefault="00925F7C" w:rsidP="00925F7C">
      <w:pPr>
        <w:pStyle w:val="SORUMETN"/>
      </w:pPr>
      <w:r>
        <w:t xml:space="preserve">Peygamberimiz bu </w:t>
      </w:r>
      <w:proofErr w:type="spellStart"/>
      <w:r>
        <w:t>davranından</w:t>
      </w:r>
      <w:proofErr w:type="spellEnd"/>
      <w:r>
        <w:t xml:space="preserve"> hangi sonuca ulaşabiliriz?</w:t>
      </w:r>
    </w:p>
    <w:p w14:paraId="5FB5333D" w14:textId="457BA751" w:rsidR="00925F7C" w:rsidRDefault="00925F7C" w:rsidP="00925F7C">
      <w:pPr>
        <w:pStyle w:val="SEENEKLER"/>
        <w:numPr>
          <w:ilvl w:val="0"/>
          <w:numId w:val="0"/>
        </w:numPr>
        <w:ind w:left="530" w:hanging="360"/>
      </w:pPr>
    </w:p>
    <w:p w14:paraId="33CEA771" w14:textId="19FA6BCD" w:rsidR="00925F7C" w:rsidRDefault="00925F7C" w:rsidP="00925F7C">
      <w:pPr>
        <w:pStyle w:val="SEENEKLER"/>
        <w:numPr>
          <w:ilvl w:val="0"/>
          <w:numId w:val="0"/>
        </w:numPr>
        <w:ind w:left="530" w:hanging="360"/>
      </w:pPr>
    </w:p>
    <w:p w14:paraId="37065178" w14:textId="087032B4" w:rsidR="00925F7C" w:rsidRDefault="00925F7C" w:rsidP="00925F7C">
      <w:pPr>
        <w:pStyle w:val="SEENEKLER"/>
        <w:numPr>
          <w:ilvl w:val="0"/>
          <w:numId w:val="0"/>
        </w:numPr>
        <w:ind w:left="530" w:hanging="360"/>
      </w:pPr>
    </w:p>
    <w:p w14:paraId="5355C927" w14:textId="1D12CBFD" w:rsidR="00925F7C" w:rsidRDefault="00925F7C" w:rsidP="00925F7C">
      <w:pPr>
        <w:pStyle w:val="SEENEKLER"/>
        <w:numPr>
          <w:ilvl w:val="0"/>
          <w:numId w:val="0"/>
        </w:numPr>
        <w:ind w:left="530" w:hanging="360"/>
      </w:pPr>
    </w:p>
    <w:p w14:paraId="7528752F" w14:textId="2C2488D5" w:rsidR="00925F7C" w:rsidRDefault="00925F7C" w:rsidP="00925F7C">
      <w:pPr>
        <w:pStyle w:val="SEENEKLER"/>
        <w:numPr>
          <w:ilvl w:val="0"/>
          <w:numId w:val="0"/>
        </w:numPr>
        <w:ind w:left="530" w:hanging="360"/>
      </w:pPr>
    </w:p>
    <w:p w14:paraId="10A2177E" w14:textId="356BF485" w:rsidR="00925F7C" w:rsidRDefault="00925F7C" w:rsidP="00925F7C">
      <w:pPr>
        <w:pStyle w:val="SEENEKLER"/>
        <w:numPr>
          <w:ilvl w:val="0"/>
          <w:numId w:val="0"/>
        </w:numPr>
        <w:ind w:left="530" w:hanging="360"/>
      </w:pPr>
    </w:p>
    <w:p w14:paraId="0990718E" w14:textId="056102E5" w:rsidR="00925F7C" w:rsidRDefault="00925F7C" w:rsidP="00925F7C">
      <w:pPr>
        <w:pStyle w:val="SEENEKLER"/>
        <w:numPr>
          <w:ilvl w:val="0"/>
          <w:numId w:val="0"/>
        </w:numPr>
        <w:ind w:left="530" w:hanging="360"/>
      </w:pPr>
    </w:p>
    <w:p w14:paraId="40FD45EC" w14:textId="6ED35CCE" w:rsidR="00925F7C" w:rsidRDefault="00925F7C" w:rsidP="00925F7C">
      <w:pPr>
        <w:pStyle w:val="SEENEKLER"/>
        <w:numPr>
          <w:ilvl w:val="0"/>
          <w:numId w:val="0"/>
        </w:numPr>
        <w:ind w:left="530" w:hanging="360"/>
      </w:pPr>
    </w:p>
    <w:p w14:paraId="216C2346" w14:textId="4C920726" w:rsidR="00925F7C" w:rsidRDefault="00925F7C" w:rsidP="00925F7C">
      <w:pPr>
        <w:pStyle w:val="SEENEKLER"/>
        <w:numPr>
          <w:ilvl w:val="0"/>
          <w:numId w:val="0"/>
        </w:numPr>
        <w:ind w:left="530" w:hanging="360"/>
      </w:pPr>
    </w:p>
    <w:p w14:paraId="19292B07" w14:textId="5B64666F" w:rsidR="00925F7C" w:rsidRDefault="00925F7C" w:rsidP="00925F7C">
      <w:pPr>
        <w:pStyle w:val="SEENEKLER"/>
        <w:numPr>
          <w:ilvl w:val="0"/>
          <w:numId w:val="0"/>
        </w:numPr>
        <w:ind w:left="530" w:hanging="360"/>
      </w:pPr>
    </w:p>
    <w:p w14:paraId="35BAA7B0" w14:textId="54BFCBF9" w:rsidR="00925F7C" w:rsidRDefault="00925F7C" w:rsidP="00925F7C">
      <w:pPr>
        <w:pStyle w:val="SEENEKLER"/>
        <w:numPr>
          <w:ilvl w:val="0"/>
          <w:numId w:val="0"/>
        </w:numPr>
        <w:ind w:left="530" w:hanging="360"/>
      </w:pPr>
    </w:p>
    <w:p w14:paraId="290E6334" w14:textId="3A82C52F" w:rsidR="00925F7C" w:rsidRPr="00925F7C" w:rsidRDefault="00925F7C" w:rsidP="00925F7C">
      <w:pPr>
        <w:pStyle w:val="SEENEKLER"/>
        <w:numPr>
          <w:ilvl w:val="0"/>
          <w:numId w:val="0"/>
        </w:numPr>
        <w:ind w:left="530" w:hanging="360"/>
      </w:pPr>
    </w:p>
    <w:p w14:paraId="1660BF0F" w14:textId="77777777" w:rsidR="00925F7C" w:rsidRPr="00033439" w:rsidRDefault="00925F7C" w:rsidP="00925F7C">
      <w:pPr>
        <w:pStyle w:val="sorubilgisistili"/>
        <w:rPr>
          <w:rFonts w:eastAsia="Calibri"/>
        </w:rPr>
      </w:pPr>
      <w:r w:rsidRPr="00033439">
        <w:rPr>
          <w:rFonts w:eastAsia="Calibri"/>
        </w:rPr>
        <w:t>Peygamberimiz çocukları çok sever, onlarla yetişkinlerle olduğu gibi sohbet eder, selamlaşırdı. Peygamberimize on yıl hizmet eden Enes bin Malik (</w:t>
      </w:r>
      <w:proofErr w:type="spellStart"/>
      <w:r w:rsidRPr="00033439">
        <w:rPr>
          <w:rFonts w:eastAsia="Calibri"/>
        </w:rPr>
        <w:t>ra</w:t>
      </w:r>
      <w:proofErr w:type="spellEnd"/>
      <w:r w:rsidRPr="00033439">
        <w:rPr>
          <w:rFonts w:eastAsia="Calibri"/>
        </w:rPr>
        <w:t>), Hz. Peygamber’in bu süre zarfında bir defa bile kendisini azarlamadığını, “Neden yaptın?” veya “Neden yapmadın?” şeklinde sorguya çekmediğini söylemiştir.</w:t>
      </w:r>
    </w:p>
    <w:p w14:paraId="188E69DC" w14:textId="3D9C3037" w:rsidR="00925F7C" w:rsidRDefault="00925F7C" w:rsidP="00925F7C">
      <w:pPr>
        <w:pStyle w:val="SORUMETN"/>
      </w:pPr>
      <w:r w:rsidRPr="00033439">
        <w:t>Bu metinden Peygamberimizle</w:t>
      </w:r>
      <w:r>
        <w:t xml:space="preserve"> ilgili 2 sonuç çıkarınız?</w:t>
      </w:r>
    </w:p>
    <w:p w14:paraId="2BF27EAE" w14:textId="10F2A4BE" w:rsidR="00925F7C" w:rsidRDefault="00925F7C" w:rsidP="00925F7C">
      <w:pPr>
        <w:pStyle w:val="SEENEKLER"/>
        <w:numPr>
          <w:ilvl w:val="0"/>
          <w:numId w:val="0"/>
        </w:numPr>
        <w:ind w:left="530" w:hanging="360"/>
      </w:pPr>
    </w:p>
    <w:p w14:paraId="47A6C418" w14:textId="63BDB9F6" w:rsidR="00925F7C" w:rsidRDefault="00925F7C" w:rsidP="00925F7C">
      <w:pPr>
        <w:pStyle w:val="SEENEKLER"/>
        <w:numPr>
          <w:ilvl w:val="0"/>
          <w:numId w:val="0"/>
        </w:numPr>
        <w:ind w:left="530" w:hanging="360"/>
      </w:pPr>
    </w:p>
    <w:p w14:paraId="00940C21" w14:textId="4AA207D5" w:rsidR="00925F7C" w:rsidRDefault="00925F7C" w:rsidP="00925F7C">
      <w:pPr>
        <w:pStyle w:val="SEENEKLER"/>
        <w:numPr>
          <w:ilvl w:val="0"/>
          <w:numId w:val="0"/>
        </w:numPr>
        <w:ind w:left="530" w:hanging="360"/>
      </w:pPr>
    </w:p>
    <w:p w14:paraId="451358E9" w14:textId="1246C27B" w:rsidR="00925F7C" w:rsidRDefault="00925F7C" w:rsidP="00925F7C">
      <w:pPr>
        <w:pStyle w:val="SEENEKLER"/>
        <w:numPr>
          <w:ilvl w:val="0"/>
          <w:numId w:val="0"/>
        </w:numPr>
        <w:ind w:left="530" w:hanging="360"/>
      </w:pPr>
    </w:p>
    <w:p w14:paraId="3F9FA85F" w14:textId="6B0B2D7C" w:rsidR="00925F7C" w:rsidRDefault="00925F7C" w:rsidP="00925F7C">
      <w:pPr>
        <w:pStyle w:val="SEENEKLER"/>
        <w:numPr>
          <w:ilvl w:val="0"/>
          <w:numId w:val="0"/>
        </w:numPr>
        <w:ind w:left="530" w:hanging="360"/>
      </w:pPr>
    </w:p>
    <w:p w14:paraId="26DCDA3F" w14:textId="01AD6175" w:rsidR="00925F7C" w:rsidRDefault="00925F7C" w:rsidP="00925F7C">
      <w:pPr>
        <w:pStyle w:val="SEENEKLER"/>
        <w:numPr>
          <w:ilvl w:val="0"/>
          <w:numId w:val="0"/>
        </w:numPr>
        <w:ind w:left="530" w:hanging="360"/>
      </w:pPr>
    </w:p>
    <w:p w14:paraId="73806C50" w14:textId="20C83CB7" w:rsidR="00925F7C" w:rsidRDefault="00925F7C" w:rsidP="00925F7C">
      <w:pPr>
        <w:pStyle w:val="SEENEKLER"/>
        <w:numPr>
          <w:ilvl w:val="0"/>
          <w:numId w:val="0"/>
        </w:numPr>
        <w:ind w:left="530" w:hanging="360"/>
      </w:pPr>
    </w:p>
    <w:p w14:paraId="3CCE086E" w14:textId="47263688" w:rsidR="00925F7C" w:rsidRDefault="00925F7C" w:rsidP="00925F7C">
      <w:pPr>
        <w:pStyle w:val="SEENEKLER"/>
        <w:numPr>
          <w:ilvl w:val="0"/>
          <w:numId w:val="0"/>
        </w:numPr>
        <w:ind w:left="530" w:hanging="360"/>
      </w:pPr>
    </w:p>
    <w:p w14:paraId="2006DFB1" w14:textId="42C04C70" w:rsidR="00925F7C" w:rsidRDefault="00925F7C" w:rsidP="00925F7C">
      <w:pPr>
        <w:pStyle w:val="SEENEKLER"/>
        <w:numPr>
          <w:ilvl w:val="0"/>
          <w:numId w:val="0"/>
        </w:numPr>
        <w:ind w:left="530" w:hanging="360"/>
      </w:pPr>
    </w:p>
    <w:p w14:paraId="664134EF" w14:textId="77777777" w:rsidR="00925F7C" w:rsidRPr="00925F7C" w:rsidRDefault="00925F7C" w:rsidP="00925F7C">
      <w:pPr>
        <w:pStyle w:val="SEENEKLER"/>
        <w:numPr>
          <w:ilvl w:val="0"/>
          <w:numId w:val="0"/>
        </w:numPr>
        <w:ind w:left="530" w:hanging="360"/>
      </w:pPr>
    </w:p>
    <w:p w14:paraId="2A7FD45F" w14:textId="6E98A344" w:rsidR="00925F7C" w:rsidRDefault="00925F7C" w:rsidP="00925F7C">
      <w:pPr>
        <w:pStyle w:val="SORUMETN"/>
      </w:pPr>
      <w:r w:rsidRPr="00F1201A">
        <w:lastRenderedPageBreak/>
        <w:t>Hz. Muhammed’in (sav) peygamberlik görevini yaptığı ve varlığı</w:t>
      </w:r>
      <w:r>
        <w:t xml:space="preserve"> </w:t>
      </w:r>
      <w:r w:rsidRPr="00F1201A">
        <w:t xml:space="preserve">ile şereflendirdiği devre </w:t>
      </w:r>
      <w:r>
        <w:t xml:space="preserve">ne </w:t>
      </w:r>
      <w:r w:rsidRPr="00F1201A">
        <w:t>denir.</w:t>
      </w:r>
    </w:p>
    <w:p w14:paraId="70BC5DDD" w14:textId="0569D25D" w:rsidR="00925F7C" w:rsidRDefault="00925F7C" w:rsidP="00925F7C">
      <w:pPr>
        <w:pStyle w:val="SEENEKLER"/>
        <w:numPr>
          <w:ilvl w:val="0"/>
          <w:numId w:val="0"/>
        </w:numPr>
        <w:ind w:left="530" w:hanging="360"/>
      </w:pPr>
    </w:p>
    <w:p w14:paraId="47B7DCA0" w14:textId="7397D1B8" w:rsidR="00925F7C" w:rsidRDefault="00925F7C" w:rsidP="00925F7C">
      <w:pPr>
        <w:pStyle w:val="SEENEKLER"/>
        <w:numPr>
          <w:ilvl w:val="0"/>
          <w:numId w:val="0"/>
        </w:numPr>
        <w:ind w:left="530" w:hanging="360"/>
      </w:pPr>
    </w:p>
    <w:p w14:paraId="225579C1" w14:textId="442CA8F8" w:rsidR="00925F7C" w:rsidRDefault="00925F7C" w:rsidP="00925F7C">
      <w:pPr>
        <w:pStyle w:val="SEENEKLER"/>
        <w:numPr>
          <w:ilvl w:val="0"/>
          <w:numId w:val="0"/>
        </w:numPr>
        <w:ind w:left="530" w:hanging="360"/>
      </w:pPr>
    </w:p>
    <w:p w14:paraId="005B135B" w14:textId="410234B1" w:rsidR="00925F7C" w:rsidRDefault="00925F7C" w:rsidP="00925F7C">
      <w:pPr>
        <w:pStyle w:val="SEENEKLER"/>
        <w:numPr>
          <w:ilvl w:val="0"/>
          <w:numId w:val="0"/>
        </w:numPr>
        <w:ind w:left="530" w:hanging="360"/>
      </w:pPr>
    </w:p>
    <w:p w14:paraId="0CAC51B5" w14:textId="49C741BA" w:rsidR="00925F7C" w:rsidRDefault="00925F7C" w:rsidP="00925F7C">
      <w:pPr>
        <w:pStyle w:val="SEENEKLER"/>
        <w:numPr>
          <w:ilvl w:val="0"/>
          <w:numId w:val="0"/>
        </w:numPr>
        <w:ind w:left="530" w:hanging="360"/>
      </w:pPr>
    </w:p>
    <w:p w14:paraId="7C316684" w14:textId="0E36D004" w:rsidR="00925F7C" w:rsidRDefault="00925F7C" w:rsidP="00925F7C">
      <w:pPr>
        <w:pStyle w:val="SEENEKLER"/>
        <w:numPr>
          <w:ilvl w:val="0"/>
          <w:numId w:val="0"/>
        </w:numPr>
        <w:ind w:left="530" w:hanging="360"/>
      </w:pPr>
    </w:p>
    <w:p w14:paraId="67D6D8E1" w14:textId="384B2F1E" w:rsidR="00925F7C" w:rsidRDefault="00925F7C" w:rsidP="00925F7C">
      <w:pPr>
        <w:pStyle w:val="SEENEKLER"/>
        <w:numPr>
          <w:ilvl w:val="0"/>
          <w:numId w:val="0"/>
        </w:numPr>
        <w:ind w:left="530" w:hanging="360"/>
      </w:pPr>
    </w:p>
    <w:p w14:paraId="375B63A5" w14:textId="480A914D" w:rsidR="00925F7C" w:rsidRDefault="00925F7C" w:rsidP="00925F7C">
      <w:pPr>
        <w:pStyle w:val="SEENEKLER"/>
        <w:numPr>
          <w:ilvl w:val="0"/>
          <w:numId w:val="0"/>
        </w:numPr>
        <w:ind w:left="530" w:hanging="360"/>
      </w:pPr>
    </w:p>
    <w:p w14:paraId="58750113" w14:textId="1BB72865" w:rsidR="00925F7C" w:rsidRDefault="00925F7C" w:rsidP="00925F7C">
      <w:pPr>
        <w:pStyle w:val="SEENEKLER"/>
        <w:numPr>
          <w:ilvl w:val="0"/>
          <w:numId w:val="0"/>
        </w:numPr>
        <w:ind w:left="530" w:hanging="360"/>
      </w:pPr>
    </w:p>
    <w:p w14:paraId="5C957325" w14:textId="6C6F4514" w:rsidR="00925F7C" w:rsidRDefault="00925F7C" w:rsidP="00925F7C">
      <w:pPr>
        <w:pStyle w:val="SEENEKLER"/>
        <w:numPr>
          <w:ilvl w:val="0"/>
          <w:numId w:val="0"/>
        </w:numPr>
        <w:ind w:left="530" w:hanging="360"/>
      </w:pPr>
    </w:p>
    <w:p w14:paraId="03BA0D06" w14:textId="1392634B" w:rsidR="00925F7C" w:rsidRDefault="00925F7C" w:rsidP="00925F7C">
      <w:pPr>
        <w:pStyle w:val="SEENEKLER"/>
        <w:numPr>
          <w:ilvl w:val="0"/>
          <w:numId w:val="0"/>
        </w:numPr>
        <w:ind w:left="530" w:hanging="360"/>
      </w:pPr>
    </w:p>
    <w:p w14:paraId="71F7EBFD" w14:textId="4F254E82" w:rsidR="00925F7C" w:rsidRDefault="00925F7C" w:rsidP="00925F7C">
      <w:pPr>
        <w:pStyle w:val="SEENEKLER"/>
        <w:numPr>
          <w:ilvl w:val="0"/>
          <w:numId w:val="0"/>
        </w:numPr>
        <w:ind w:left="530" w:hanging="360"/>
      </w:pPr>
    </w:p>
    <w:p w14:paraId="6541A5F8" w14:textId="228905A5" w:rsidR="00925F7C" w:rsidRDefault="00925F7C" w:rsidP="00925F7C">
      <w:pPr>
        <w:pStyle w:val="SEENEKLER"/>
        <w:numPr>
          <w:ilvl w:val="0"/>
          <w:numId w:val="0"/>
        </w:numPr>
        <w:ind w:left="530" w:hanging="360"/>
      </w:pPr>
    </w:p>
    <w:p w14:paraId="7DAA49A7" w14:textId="77777777" w:rsidR="00925F7C" w:rsidRPr="00925F7C" w:rsidRDefault="00925F7C" w:rsidP="00925F7C">
      <w:pPr>
        <w:pStyle w:val="SEENEKLER"/>
        <w:numPr>
          <w:ilvl w:val="0"/>
          <w:numId w:val="0"/>
        </w:numPr>
        <w:ind w:left="530" w:hanging="360"/>
      </w:pPr>
    </w:p>
    <w:p w14:paraId="050303E0" w14:textId="08D88D26" w:rsidR="00925F7C" w:rsidRDefault="00925F7C" w:rsidP="00925F7C">
      <w:pPr>
        <w:pStyle w:val="SORUMETN"/>
      </w:pPr>
      <w:r w:rsidRPr="00F1201A">
        <w:t xml:space="preserve">Peygamberimizin yanında yetişen çocukların onunla kurdukları iletişim Müslümanlar için </w:t>
      </w:r>
      <w:r>
        <w:t>nasıl bir örneklik teşkil etmektedir?</w:t>
      </w:r>
    </w:p>
    <w:p w14:paraId="76AB997B" w14:textId="302C0A1B" w:rsidR="00925F7C" w:rsidRDefault="00925F7C" w:rsidP="00925F7C">
      <w:pPr>
        <w:pStyle w:val="SEENEKLER"/>
        <w:numPr>
          <w:ilvl w:val="0"/>
          <w:numId w:val="0"/>
        </w:numPr>
        <w:ind w:left="530" w:hanging="360"/>
      </w:pPr>
    </w:p>
    <w:p w14:paraId="248C828E" w14:textId="3D7945C5" w:rsidR="00925F7C" w:rsidRDefault="00925F7C" w:rsidP="00925F7C">
      <w:pPr>
        <w:pStyle w:val="SEENEKLER"/>
        <w:numPr>
          <w:ilvl w:val="0"/>
          <w:numId w:val="0"/>
        </w:numPr>
        <w:ind w:left="530" w:hanging="360"/>
      </w:pPr>
    </w:p>
    <w:p w14:paraId="70767BA4" w14:textId="0C72440F" w:rsidR="00925F7C" w:rsidRDefault="00925F7C" w:rsidP="00925F7C">
      <w:pPr>
        <w:pStyle w:val="SEENEKLER"/>
        <w:numPr>
          <w:ilvl w:val="0"/>
          <w:numId w:val="0"/>
        </w:numPr>
        <w:ind w:left="530" w:hanging="360"/>
      </w:pPr>
    </w:p>
    <w:p w14:paraId="16A9A222" w14:textId="04BDAC0D" w:rsidR="00925F7C" w:rsidRDefault="00925F7C" w:rsidP="00925F7C">
      <w:pPr>
        <w:pStyle w:val="SEENEKLER"/>
        <w:numPr>
          <w:ilvl w:val="0"/>
          <w:numId w:val="0"/>
        </w:numPr>
        <w:ind w:left="530" w:hanging="360"/>
      </w:pPr>
    </w:p>
    <w:p w14:paraId="7B7E1CF3" w14:textId="30299941" w:rsidR="00925F7C" w:rsidRDefault="00925F7C" w:rsidP="00925F7C">
      <w:pPr>
        <w:pStyle w:val="SEENEKLER"/>
        <w:numPr>
          <w:ilvl w:val="0"/>
          <w:numId w:val="0"/>
        </w:numPr>
        <w:ind w:left="530" w:hanging="360"/>
      </w:pPr>
    </w:p>
    <w:p w14:paraId="46E91992" w14:textId="7786D066" w:rsidR="00925F7C" w:rsidRDefault="00925F7C" w:rsidP="00925F7C">
      <w:pPr>
        <w:pStyle w:val="SEENEKLER"/>
        <w:numPr>
          <w:ilvl w:val="0"/>
          <w:numId w:val="0"/>
        </w:numPr>
        <w:ind w:left="530" w:hanging="360"/>
      </w:pPr>
    </w:p>
    <w:p w14:paraId="09F5DB82" w14:textId="37F2C6D8" w:rsidR="00925F7C" w:rsidRDefault="00925F7C" w:rsidP="00925F7C">
      <w:pPr>
        <w:pStyle w:val="SEENEKLER"/>
        <w:numPr>
          <w:ilvl w:val="0"/>
          <w:numId w:val="0"/>
        </w:numPr>
        <w:ind w:left="530" w:hanging="360"/>
      </w:pPr>
    </w:p>
    <w:p w14:paraId="77C32448" w14:textId="1453D9DE" w:rsidR="00925F7C" w:rsidRDefault="00925F7C" w:rsidP="00925F7C">
      <w:pPr>
        <w:pStyle w:val="SEENEKLER"/>
        <w:numPr>
          <w:ilvl w:val="0"/>
          <w:numId w:val="0"/>
        </w:numPr>
        <w:ind w:left="530" w:hanging="360"/>
      </w:pPr>
    </w:p>
    <w:p w14:paraId="6FD9C8ED" w14:textId="10FE1D8B" w:rsidR="00925F7C" w:rsidRDefault="00925F7C" w:rsidP="00925F7C">
      <w:pPr>
        <w:pStyle w:val="SEENEKLER"/>
        <w:numPr>
          <w:ilvl w:val="0"/>
          <w:numId w:val="0"/>
        </w:numPr>
        <w:ind w:left="530" w:hanging="360"/>
      </w:pPr>
    </w:p>
    <w:p w14:paraId="7FC01145" w14:textId="0663719E" w:rsidR="00925F7C" w:rsidRDefault="00925F7C" w:rsidP="00925F7C">
      <w:pPr>
        <w:pStyle w:val="SEENEKLER"/>
        <w:numPr>
          <w:ilvl w:val="0"/>
          <w:numId w:val="0"/>
        </w:numPr>
        <w:ind w:left="530" w:hanging="360"/>
      </w:pPr>
    </w:p>
    <w:p w14:paraId="300A5D17" w14:textId="18A21905" w:rsidR="00925F7C" w:rsidRDefault="00925F7C" w:rsidP="00925F7C">
      <w:pPr>
        <w:pStyle w:val="SEENEKLER"/>
        <w:numPr>
          <w:ilvl w:val="0"/>
          <w:numId w:val="0"/>
        </w:numPr>
        <w:ind w:left="530" w:hanging="360"/>
      </w:pPr>
    </w:p>
    <w:p w14:paraId="1DA68A3E" w14:textId="77777777" w:rsidR="00925F7C" w:rsidRPr="00925F7C" w:rsidRDefault="00925F7C" w:rsidP="00925F7C">
      <w:pPr>
        <w:pStyle w:val="SEENEKLER"/>
        <w:numPr>
          <w:ilvl w:val="0"/>
          <w:numId w:val="0"/>
        </w:numPr>
        <w:ind w:left="530" w:hanging="360"/>
      </w:pPr>
    </w:p>
    <w:p w14:paraId="5FB8672A" w14:textId="77777777" w:rsidR="00925F7C" w:rsidRPr="00F1201A" w:rsidRDefault="00925F7C" w:rsidP="00925F7C">
      <w:pPr>
        <w:pStyle w:val="sorubilgisistili"/>
        <w:rPr>
          <w:rFonts w:eastAsia="Calibri"/>
        </w:rPr>
      </w:pPr>
      <w:r>
        <w:t>A-</w:t>
      </w:r>
      <w:r w:rsidRPr="00F1201A">
        <w:rPr>
          <w:rFonts w:eastAsia="Calibri"/>
        </w:rPr>
        <w:t xml:space="preserve">Hicret sırasında Peygamberimizin hırkasını </w:t>
      </w:r>
      <w:r>
        <w:rPr>
          <w:rFonts w:eastAsia="Calibri"/>
        </w:rPr>
        <w:t>giyerek yatağında yatmıştır.</w:t>
      </w:r>
    </w:p>
    <w:p w14:paraId="405A9857" w14:textId="77777777" w:rsidR="00925F7C" w:rsidRDefault="00925F7C" w:rsidP="00925F7C">
      <w:pPr>
        <w:pStyle w:val="sorubilgisistili"/>
        <w:rPr>
          <w:rFonts w:eastAsia="Calibri"/>
        </w:rPr>
      </w:pPr>
      <w:r>
        <w:rPr>
          <w:rFonts w:eastAsia="Calibri"/>
        </w:rPr>
        <w:t>B-</w:t>
      </w:r>
      <w:r w:rsidRPr="00F1201A">
        <w:rPr>
          <w:rFonts w:eastAsia="Calibri"/>
        </w:rPr>
        <w:t>Hz. Muhammed (sav), Mekke’de ezan okuması için ona izin vermiştir.</w:t>
      </w:r>
    </w:p>
    <w:p w14:paraId="6E931287" w14:textId="77777777" w:rsidR="00925F7C" w:rsidRDefault="00925F7C" w:rsidP="00925F7C">
      <w:pPr>
        <w:pStyle w:val="sorubilgisistili"/>
        <w:rPr>
          <w:rFonts w:eastAsia="Calibri"/>
        </w:rPr>
      </w:pPr>
      <w:r>
        <w:rPr>
          <w:rFonts w:eastAsia="Calibri"/>
        </w:rPr>
        <w:t>C-</w:t>
      </w:r>
      <w:r w:rsidRPr="00033439">
        <w:t xml:space="preserve"> </w:t>
      </w:r>
      <w:proofErr w:type="spellStart"/>
      <w:r w:rsidRPr="00033439">
        <w:rPr>
          <w:rFonts w:eastAsia="Calibri"/>
        </w:rPr>
        <w:t>Taif’te</w:t>
      </w:r>
      <w:proofErr w:type="spellEnd"/>
      <w:r w:rsidRPr="00033439">
        <w:rPr>
          <w:rFonts w:eastAsia="Calibri"/>
        </w:rPr>
        <w:t xml:space="preserve"> Peygamberimize atılan taşlar ona değmesin diye bedenini siper etmiştir.</w:t>
      </w:r>
    </w:p>
    <w:p w14:paraId="1B3AA57A" w14:textId="1912338F" w:rsidR="00925F7C" w:rsidRDefault="00925F7C" w:rsidP="00925F7C">
      <w:pPr>
        <w:pStyle w:val="SORUMETN"/>
      </w:pPr>
      <w:r>
        <w:t xml:space="preserve">Yukarıda </w:t>
      </w:r>
      <w:r w:rsidRPr="00F1201A">
        <w:t xml:space="preserve">Hz. Peygamber’in çevresindeki çocuklar ile ilgili </w:t>
      </w:r>
      <w:r>
        <w:t xml:space="preserve">verilen </w:t>
      </w:r>
      <w:r w:rsidRPr="00F1201A">
        <w:t>tanıtıcı bilg</w:t>
      </w:r>
      <w:r>
        <w:t xml:space="preserve">iler hangi </w:t>
      </w:r>
      <w:proofErr w:type="spellStart"/>
      <w:r>
        <w:t>sahabilerle</w:t>
      </w:r>
      <w:proofErr w:type="spellEnd"/>
      <w:r>
        <w:t xml:space="preserve"> ilgilidir, isimlerini sırasıyla yazınız?</w:t>
      </w:r>
    </w:p>
    <w:p w14:paraId="6A50AFEA" w14:textId="3479A257" w:rsidR="00925F7C" w:rsidRDefault="00925F7C" w:rsidP="00925F7C">
      <w:pPr>
        <w:pStyle w:val="SEENEKLER"/>
        <w:numPr>
          <w:ilvl w:val="0"/>
          <w:numId w:val="0"/>
        </w:numPr>
        <w:ind w:left="530" w:hanging="360"/>
      </w:pPr>
    </w:p>
    <w:p w14:paraId="3955A086" w14:textId="24FC0202" w:rsidR="00925F7C" w:rsidRDefault="00925F7C" w:rsidP="00925F7C">
      <w:pPr>
        <w:pStyle w:val="SEENEKLER"/>
        <w:numPr>
          <w:ilvl w:val="0"/>
          <w:numId w:val="0"/>
        </w:numPr>
        <w:ind w:left="530" w:hanging="360"/>
      </w:pPr>
    </w:p>
    <w:p w14:paraId="72E5CB95" w14:textId="74C0108E" w:rsidR="00925F7C" w:rsidRDefault="00925F7C" w:rsidP="00925F7C">
      <w:pPr>
        <w:pStyle w:val="SEENEKLER"/>
        <w:numPr>
          <w:ilvl w:val="0"/>
          <w:numId w:val="0"/>
        </w:numPr>
        <w:ind w:left="530" w:hanging="360"/>
      </w:pPr>
    </w:p>
    <w:p w14:paraId="07481A7D" w14:textId="742CED79" w:rsidR="00925F7C" w:rsidRDefault="00925F7C" w:rsidP="00925F7C">
      <w:pPr>
        <w:pStyle w:val="SEENEKLER"/>
        <w:numPr>
          <w:ilvl w:val="0"/>
          <w:numId w:val="0"/>
        </w:numPr>
        <w:ind w:left="530" w:hanging="360"/>
      </w:pPr>
    </w:p>
    <w:p w14:paraId="7A9F2068" w14:textId="45AB33E3" w:rsidR="00925F7C" w:rsidRDefault="00925F7C" w:rsidP="00925F7C">
      <w:pPr>
        <w:pStyle w:val="SEENEKLER"/>
        <w:numPr>
          <w:ilvl w:val="0"/>
          <w:numId w:val="0"/>
        </w:numPr>
        <w:ind w:left="530" w:hanging="360"/>
      </w:pPr>
    </w:p>
    <w:p w14:paraId="53F259EA" w14:textId="137046AB" w:rsidR="00925F7C" w:rsidRDefault="00925F7C" w:rsidP="00925F7C">
      <w:pPr>
        <w:pStyle w:val="SEENEKLER"/>
        <w:numPr>
          <w:ilvl w:val="0"/>
          <w:numId w:val="0"/>
        </w:numPr>
        <w:ind w:left="530" w:hanging="360"/>
      </w:pPr>
    </w:p>
    <w:p w14:paraId="5553CDBC" w14:textId="0B08874E" w:rsidR="00925F7C" w:rsidRDefault="00925F7C" w:rsidP="00925F7C">
      <w:pPr>
        <w:pStyle w:val="SEENEKLER"/>
        <w:numPr>
          <w:ilvl w:val="0"/>
          <w:numId w:val="0"/>
        </w:numPr>
        <w:ind w:left="530" w:hanging="360"/>
      </w:pPr>
    </w:p>
    <w:p w14:paraId="613B854A" w14:textId="43754C70" w:rsidR="00925F7C" w:rsidRDefault="00925F7C" w:rsidP="00925F7C">
      <w:pPr>
        <w:pStyle w:val="SEENEKLER"/>
        <w:numPr>
          <w:ilvl w:val="0"/>
          <w:numId w:val="0"/>
        </w:numPr>
        <w:ind w:left="530" w:hanging="360"/>
      </w:pPr>
    </w:p>
    <w:p w14:paraId="06023564" w14:textId="1DC6E27F" w:rsidR="00925F7C" w:rsidRDefault="00925F7C" w:rsidP="00925F7C">
      <w:pPr>
        <w:pStyle w:val="SEENEKLER"/>
        <w:numPr>
          <w:ilvl w:val="0"/>
          <w:numId w:val="0"/>
        </w:numPr>
        <w:ind w:left="530" w:hanging="360"/>
      </w:pPr>
    </w:p>
    <w:p w14:paraId="71EBD935" w14:textId="7FF8B37F" w:rsidR="00925F7C" w:rsidRDefault="00925F7C" w:rsidP="00925F7C">
      <w:pPr>
        <w:pStyle w:val="SEENEKLER"/>
        <w:numPr>
          <w:ilvl w:val="0"/>
          <w:numId w:val="0"/>
        </w:numPr>
        <w:ind w:left="530" w:hanging="360"/>
      </w:pPr>
    </w:p>
    <w:p w14:paraId="030B090D" w14:textId="5966D937" w:rsidR="00925F7C" w:rsidRDefault="00925F7C" w:rsidP="00925F7C">
      <w:pPr>
        <w:pStyle w:val="SEENEKLER"/>
        <w:numPr>
          <w:ilvl w:val="0"/>
          <w:numId w:val="0"/>
        </w:numPr>
        <w:ind w:left="530" w:hanging="360"/>
      </w:pPr>
    </w:p>
    <w:p w14:paraId="59A7F43D" w14:textId="1B51B02A" w:rsidR="00925F7C" w:rsidRDefault="00925F7C" w:rsidP="00925F7C">
      <w:pPr>
        <w:pStyle w:val="SEENEKLER"/>
        <w:numPr>
          <w:ilvl w:val="0"/>
          <w:numId w:val="0"/>
        </w:numPr>
        <w:ind w:left="530" w:hanging="360"/>
      </w:pPr>
    </w:p>
    <w:p w14:paraId="27DFF33B" w14:textId="77777777" w:rsidR="00925F7C" w:rsidRPr="00925F7C" w:rsidRDefault="00925F7C" w:rsidP="00925F7C">
      <w:pPr>
        <w:pStyle w:val="SEENEKLER"/>
        <w:numPr>
          <w:ilvl w:val="0"/>
          <w:numId w:val="0"/>
        </w:numPr>
        <w:ind w:left="530" w:hanging="360"/>
      </w:pPr>
    </w:p>
    <w:p w14:paraId="33EB0A78" w14:textId="77777777" w:rsidR="00925F7C" w:rsidRPr="00033439" w:rsidRDefault="00925F7C" w:rsidP="00925F7C">
      <w:pPr>
        <w:pStyle w:val="sorubilgisistili"/>
        <w:rPr>
          <w:rFonts w:eastAsia="Calibri"/>
        </w:rPr>
      </w:pPr>
      <w:r w:rsidRPr="00033439">
        <w:rPr>
          <w:rFonts w:eastAsia="Calibri"/>
        </w:rPr>
        <w:t xml:space="preserve">Babası </w:t>
      </w:r>
      <w:proofErr w:type="spellStart"/>
      <w:r w:rsidRPr="00033439">
        <w:rPr>
          <w:rFonts w:eastAsia="Calibri"/>
        </w:rPr>
        <w:t>Uhud</w:t>
      </w:r>
      <w:proofErr w:type="spellEnd"/>
      <w:r w:rsidRPr="00033439">
        <w:rPr>
          <w:rFonts w:eastAsia="Calibri"/>
        </w:rPr>
        <w:t xml:space="preserve"> Savaşı’nda şehit olan Beşir’i (</w:t>
      </w:r>
      <w:proofErr w:type="spellStart"/>
      <w:r w:rsidRPr="00033439">
        <w:rPr>
          <w:rFonts w:eastAsia="Calibri"/>
        </w:rPr>
        <w:t>ra</w:t>
      </w:r>
      <w:proofErr w:type="spellEnd"/>
      <w:r w:rsidRPr="00033439">
        <w:rPr>
          <w:rFonts w:eastAsia="Calibri"/>
        </w:rPr>
        <w:t xml:space="preserve">) </w:t>
      </w:r>
      <w:proofErr w:type="spellStart"/>
      <w:r w:rsidRPr="00033439">
        <w:rPr>
          <w:rFonts w:eastAsia="Calibri"/>
        </w:rPr>
        <w:t>Resulullah</w:t>
      </w:r>
      <w:proofErr w:type="spellEnd"/>
      <w:r w:rsidRPr="00033439">
        <w:rPr>
          <w:rFonts w:eastAsia="Calibri"/>
        </w:rPr>
        <w:t xml:space="preserve"> (sav) teselli etmiştir. Beşir’e (</w:t>
      </w:r>
      <w:proofErr w:type="spellStart"/>
      <w:r w:rsidRPr="00033439">
        <w:rPr>
          <w:rFonts w:eastAsia="Calibri"/>
        </w:rPr>
        <w:t>ra</w:t>
      </w:r>
      <w:proofErr w:type="spellEnd"/>
      <w:r w:rsidRPr="00033439">
        <w:rPr>
          <w:rFonts w:eastAsia="Calibri"/>
        </w:rPr>
        <w:t xml:space="preserve">) “Ben senin baban olayım, </w:t>
      </w:r>
      <w:proofErr w:type="spellStart"/>
      <w:r w:rsidRPr="00033439">
        <w:rPr>
          <w:rFonts w:eastAsia="Calibri"/>
        </w:rPr>
        <w:t>Aişe</w:t>
      </w:r>
      <w:proofErr w:type="spellEnd"/>
      <w:r w:rsidRPr="00033439">
        <w:rPr>
          <w:rFonts w:eastAsia="Calibri"/>
        </w:rPr>
        <w:t xml:space="preserve"> de annen olsun istemez misin?” diyerek onu evine götürmüş, onun gönlünü almıştır.</w:t>
      </w:r>
    </w:p>
    <w:p w14:paraId="5AFD6C91" w14:textId="77777777" w:rsidR="00925F7C" w:rsidRDefault="00925F7C" w:rsidP="00925F7C">
      <w:pPr>
        <w:pStyle w:val="SORUMETN"/>
      </w:pPr>
      <w:r w:rsidRPr="00033439">
        <w:t>Bu metinde anlatılan olay, Peygamberimizin çocuklarla iletişiminin hangi yönüne örnektir?</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123BCCF3" w14:textId="77777777" w:rsidR="00C150A7" w:rsidRDefault="00C150A7">
      <w:pPr>
        <w:rPr>
          <w:rFonts w:cstheme="minorHAnsi"/>
          <w:sz w:val="24"/>
          <w:szCs w:val="24"/>
        </w:rPr>
      </w:pPr>
    </w:p>
    <w:p w14:paraId="0509CB88" w14:textId="77777777" w:rsidR="00096985" w:rsidRDefault="00096985">
      <w:pPr>
        <w:rPr>
          <w:rFonts w:cstheme="minorHAnsi"/>
          <w:sz w:val="24"/>
          <w:szCs w:val="24"/>
        </w:rPr>
      </w:pPr>
    </w:p>
    <w:p w14:paraId="014D72B6" w14:textId="77777777" w:rsidR="00096985" w:rsidRDefault="00096985">
      <w:pPr>
        <w:rPr>
          <w:rFonts w:cstheme="minorHAnsi"/>
          <w:sz w:val="24"/>
          <w:szCs w:val="24"/>
        </w:rPr>
      </w:pP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proofErr w:type="gramStart"/>
            <w:r>
              <w:rPr>
                <w:rFonts w:cstheme="minorHAnsi"/>
                <w:sz w:val="24"/>
                <w:szCs w:val="24"/>
              </w:rPr>
              <w:t>………………………………………….</w:t>
            </w:r>
            <w:proofErr w:type="gramEnd"/>
          </w:p>
        </w:tc>
      </w:tr>
    </w:tbl>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bookmarkStart w:id="2" w:name="_GoBack"/>
    <w:bookmarkEnd w:id="2"/>
    <w:p w14:paraId="28093790" w14:textId="1AAC9BED" w:rsidR="00E709B5" w:rsidRDefault="00B55F14">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Siiiu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zSCJP&#10;MdwqryzN2oAdRXwl+2Z/wXZ+An7PXiG5+HnwY8Pt4/16zZo766t7sQ6baSA4KebhmmYEchBtH9/I&#10;Ir5bv/8Ag4z/AGop7lpNO+DXgy3i/hjk+0yEfjvH8q+fxXE+S4Wo6cql2t7Jv8dj9o4f+j/4pcRY&#10;COMoYL2dOSvH2k4wbT2fK3zJPpdK61Wh+yNFfjT/AMRFn7V3/RJ/BP8A35uf/jtH/ERZ+1d/0Sfw&#10;T/35uf8A47XP/rhkf8z/APAWe5/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sY5NIBkYDU6igBvl85zS7cdKWigBCuTzSgAd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AgHrTSnoadRQAmwd6Cg7UtFADcFOaPM9qcQ&#10;D1pNq+lACg5G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AUUUUAFFGR60ZB6GgAooopAFFFFMAooyPWikAU&#10;UUUAFFFFABRRRQAUUZooAKKKMj1oAKKKM9qACijI9aKACijIHU0ZoAKKKM460AFFG4etFABRRRQA&#10;UUUZHrQAUUUUAFFG4etGQehpgFFGQOpopAFFFFMAooozSAKKMg9DRQAUUUUAFFFFABRRketFABRR&#10;RketABRRuHrRnPSgAooooAKKM460Zz0oAKKKM460AFFG4etG4etABRRRnHWmAUUZHrRketIAoooo&#10;AKKKKYBRRnHWjcPWgAooz3o3D1pAFFG4etGR60wCiiigAoozRQAUUUZA6mkAUUUZpgFFFFABRRRQ&#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GJA4FN3MTgLz6UAOoqxDpGqzjMdhJ9WXH86l/4R7WP+fM/99D/G&#10;jmi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jGeooooAOnQUgXA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SbV9KWigBskEMyeXLErKeqsuQaVV&#10;VFCIuAOAB2paKACiiigAooooAKKKKACiiigAooooAKKKKACiiigAooooAKKKKACiiigAooooAKKK&#10;KACiiigAooooAKKKKACiiigAooooAKKKKACiiigAooooAKKKKACiiigAooooAKKKKACiiigAoooo&#10;AKKKKACiiigAooooAKKKKACiiigAoIB4IoooATavpSgY4A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AA3D5" w14:textId="77777777" w:rsidR="0094213A" w:rsidRDefault="0094213A" w:rsidP="00ED544D">
      <w:pPr>
        <w:spacing w:after="0" w:line="240" w:lineRule="auto"/>
      </w:pPr>
      <w:r>
        <w:separator/>
      </w:r>
    </w:p>
  </w:endnote>
  <w:endnote w:type="continuationSeparator" w:id="0">
    <w:p w14:paraId="63EBDAF5" w14:textId="77777777" w:rsidR="0094213A" w:rsidRDefault="0094213A"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F27C5" w14:textId="77777777" w:rsidR="0094213A" w:rsidRDefault="0094213A" w:rsidP="00ED544D">
      <w:pPr>
        <w:spacing w:after="0" w:line="240" w:lineRule="auto"/>
      </w:pPr>
      <w:r>
        <w:separator/>
      </w:r>
    </w:p>
  </w:footnote>
  <w:footnote w:type="continuationSeparator" w:id="0">
    <w:p w14:paraId="5F943DDE" w14:textId="77777777" w:rsidR="0094213A" w:rsidRDefault="0094213A"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E496EC3" w:rsidR="00C150A7" w:rsidRDefault="00E72F61" w:rsidP="00C150A7">
    <w:pPr>
      <w:pStyle w:val="stBilgi"/>
      <w:jc w:val="center"/>
    </w:pPr>
    <w:r>
      <w:t>5</w:t>
    </w:r>
    <w:r w:rsidR="00C150A7">
      <w:t xml:space="preserve">. Sınıf 2.Dönem 1.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49A5"/>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5F5CB8"/>
    <w:rsid w:val="00607B95"/>
    <w:rsid w:val="00636BC5"/>
    <w:rsid w:val="00645386"/>
    <w:rsid w:val="0064635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25F7C"/>
    <w:rsid w:val="009336E0"/>
    <w:rsid w:val="0094213A"/>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93959"/>
    <w:rsid w:val="00D9648A"/>
    <w:rsid w:val="00DA1B31"/>
    <w:rsid w:val="00DB5596"/>
    <w:rsid w:val="00DB6FB8"/>
    <w:rsid w:val="00E709B5"/>
    <w:rsid w:val="00E71579"/>
    <w:rsid w:val="00E72F61"/>
    <w:rsid w:val="00E7530C"/>
    <w:rsid w:val="00E912EB"/>
    <w:rsid w:val="00EB3584"/>
    <w:rsid w:val="00ED5027"/>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D602E-BAEF-4EED-92B2-CB617D592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3</TotalTime>
  <Pages>5</Pages>
  <Words>380</Words>
  <Characters>2170</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2024-12-18T07:09:00Z</dcterms:created>
  <dcterms:modified xsi:type="dcterms:W3CDTF">2024-12-18T07:09:00Z</dcterms:modified>
</cp:coreProperties>
</file>