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248CF9A0" w:rsidR="00151DA8" w:rsidRDefault="00E72F61" w:rsidP="00151DA8">
            <w:pPr>
              <w:pStyle w:val="AIKMETN"/>
              <w:spacing w:before="0" w:after="0"/>
              <w:ind w:left="0" w:firstLine="0"/>
              <w:jc w:val="center"/>
            </w:pPr>
            <w:r>
              <w:rPr>
                <w:rFonts w:asciiTheme="minorHAnsi" w:hAnsiTheme="minorHAnsi"/>
                <w:b/>
                <w:iCs/>
                <w:sz w:val="24"/>
                <w:szCs w:val="24"/>
              </w:rPr>
              <w:t>5</w:t>
            </w:r>
            <w:r w:rsidR="00151DA8" w:rsidRPr="000E4DCF">
              <w:rPr>
                <w:rFonts w:asciiTheme="minorHAnsi" w:hAnsiTheme="minorHAnsi"/>
                <w:b/>
                <w:iCs/>
                <w:sz w:val="24"/>
                <w:szCs w:val="24"/>
              </w:rPr>
              <w:t xml:space="preserve">. Sınıf </w:t>
            </w:r>
            <w:r w:rsidR="004D1DB4">
              <w:rPr>
                <w:rFonts w:asciiTheme="minorHAnsi" w:hAnsiTheme="minorHAnsi"/>
                <w:b/>
                <w:iCs/>
                <w:sz w:val="24"/>
                <w:szCs w:val="24"/>
              </w:rPr>
              <w:t>1</w:t>
            </w:r>
            <w:r w:rsidR="00151DA8" w:rsidRPr="000E4DCF">
              <w:rPr>
                <w:rFonts w:asciiTheme="minorHAnsi" w:hAnsiTheme="minorHAnsi"/>
                <w:b/>
                <w:iCs/>
                <w:sz w:val="24"/>
                <w:szCs w:val="24"/>
              </w:rPr>
              <w:t xml:space="preserve">.Dönem </w:t>
            </w:r>
            <w:r w:rsidR="00B85CE9">
              <w:rPr>
                <w:rFonts w:asciiTheme="minorHAnsi" w:hAnsiTheme="minorHAnsi"/>
                <w:b/>
                <w:iCs/>
                <w:sz w:val="24"/>
                <w:szCs w:val="24"/>
              </w:rPr>
              <w:t>1</w:t>
            </w:r>
            <w:r w:rsidR="00151DA8" w:rsidRPr="000E4DCF">
              <w:rPr>
                <w:rFonts w:asciiTheme="minorHAnsi" w:hAnsiTheme="minorHAnsi"/>
                <w:b/>
                <w:iCs/>
                <w:sz w:val="24"/>
                <w:szCs w:val="24"/>
              </w:rPr>
              <w:t xml:space="preserve">. Yazılı / </w:t>
            </w:r>
            <w:r w:rsidR="004B7921">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7AB4179D" w14:textId="77777777" w:rsidR="00296C3D" w:rsidRPr="00B3123D" w:rsidRDefault="00296C3D" w:rsidP="00296C3D">
      <w:pPr>
        <w:pStyle w:val="MaddeliTEK"/>
        <w:ind w:left="511" w:hanging="284"/>
        <w:rPr>
          <w:rFonts w:cs="Calibri"/>
          <w:sz w:val="16"/>
        </w:rPr>
      </w:pPr>
      <w:r w:rsidRPr="00B3123D">
        <w:rPr>
          <w:rFonts w:cs="Calibri"/>
          <w:sz w:val="16"/>
        </w:rPr>
        <w:t xml:space="preserve">Mert: Koyunlar gün boyu otlaklarda otlar ve bu sayede süt üretilirler. </w:t>
      </w:r>
    </w:p>
    <w:p w14:paraId="69FACCF5" w14:textId="77777777" w:rsidR="00296C3D" w:rsidRPr="00B3123D" w:rsidRDefault="00296C3D" w:rsidP="00296C3D">
      <w:pPr>
        <w:pStyle w:val="MaddeliTEK"/>
        <w:ind w:left="511" w:hanging="284"/>
        <w:rPr>
          <w:rFonts w:cs="Calibri"/>
          <w:sz w:val="16"/>
        </w:rPr>
      </w:pPr>
      <w:r w:rsidRPr="00B3123D">
        <w:rPr>
          <w:rFonts w:cs="Calibri"/>
          <w:sz w:val="16"/>
        </w:rPr>
        <w:t xml:space="preserve">Lara: Arılar kırlarda çiçeklere konar, aldıkları besinleri sindirip bal üretirler. </w:t>
      </w:r>
    </w:p>
    <w:p w14:paraId="5595B4A2" w14:textId="77777777" w:rsidR="00296C3D" w:rsidRPr="00B3123D" w:rsidRDefault="00296C3D" w:rsidP="00296C3D">
      <w:pPr>
        <w:pStyle w:val="MaddeliTEK"/>
        <w:ind w:left="511" w:hanging="284"/>
        <w:rPr>
          <w:rFonts w:cs="Calibri"/>
          <w:sz w:val="16"/>
        </w:rPr>
      </w:pPr>
      <w:r w:rsidRPr="00B3123D">
        <w:rPr>
          <w:rFonts w:cs="Calibri"/>
          <w:sz w:val="16"/>
        </w:rPr>
        <w:t xml:space="preserve">Bahadır: Kuşlar uzak yerlerden alıp getirdikleri yiyeceklerle yuvalarındaki yavrularını doyurur. </w:t>
      </w:r>
    </w:p>
    <w:p w14:paraId="6B3F9EB0" w14:textId="77777777" w:rsidR="00296C3D" w:rsidRPr="00B3123D" w:rsidRDefault="00296C3D" w:rsidP="00296C3D">
      <w:pPr>
        <w:pStyle w:val="MaddeliTEK"/>
        <w:ind w:left="511" w:hanging="284"/>
        <w:rPr>
          <w:rFonts w:cs="Calibri"/>
          <w:sz w:val="16"/>
        </w:rPr>
      </w:pPr>
      <w:r w:rsidRPr="00B3123D">
        <w:rPr>
          <w:rFonts w:cs="Calibri"/>
          <w:sz w:val="16"/>
        </w:rPr>
        <w:t xml:space="preserve">Umut: Karşıdan karşıya geçerken trafik ışıklarına dikkat eder, yeşil ışık yanmadan karşıya geçmeyiz. </w:t>
      </w:r>
    </w:p>
    <w:p w14:paraId="02B7BF1A" w14:textId="77777777" w:rsidR="00296C3D" w:rsidRPr="00B3123D" w:rsidRDefault="00296C3D" w:rsidP="00805316">
      <w:pPr>
        <w:pStyle w:val="SORUMETN"/>
        <w:rPr>
          <w:rStyle w:val="Gl"/>
        </w:rPr>
      </w:pPr>
      <w:r w:rsidRPr="00B3123D">
        <w:rPr>
          <w:rStyle w:val="Gl"/>
        </w:rPr>
        <w:t xml:space="preserve">Öğrencilerin söylediklerine göre, insanı diğer canlılardan ayıran hangi özellik ön plana çıkar? </w:t>
      </w:r>
    </w:p>
    <w:p w14:paraId="174541E8" w14:textId="35BEEB76" w:rsidR="00296C3D" w:rsidRPr="00B3123D" w:rsidRDefault="004D1DB4" w:rsidP="00805316">
      <w:r w:rsidRPr="00B3123D">
        <w:t xml:space="preserve">A) </w:t>
      </w:r>
      <w:r w:rsidR="00296C3D" w:rsidRPr="00B3123D">
        <w:t xml:space="preserve">Sorumluluk </w:t>
      </w:r>
      <w:r w:rsidR="00B3123D">
        <w:t xml:space="preserve">             </w:t>
      </w:r>
      <w:r w:rsidRPr="00B3123D">
        <w:t xml:space="preserve">B) </w:t>
      </w:r>
      <w:r w:rsidR="00296C3D" w:rsidRPr="00B3123D">
        <w:t xml:space="preserve">İçgüdü </w:t>
      </w:r>
      <w:r w:rsidR="00805316">
        <w:tab/>
      </w:r>
      <w:r w:rsidRPr="00B3123D">
        <w:t xml:space="preserve">C) </w:t>
      </w:r>
      <w:r w:rsidR="00296C3D" w:rsidRPr="00B3123D">
        <w:t xml:space="preserve">Akıl </w:t>
      </w:r>
      <w:r w:rsidR="00B3123D">
        <w:t xml:space="preserve">       </w:t>
      </w:r>
      <w:r w:rsidRPr="00B3123D">
        <w:t xml:space="preserve">D) </w:t>
      </w:r>
      <w:r w:rsidR="00296C3D" w:rsidRPr="00B3123D">
        <w:t>Çalışkanlık</w:t>
      </w:r>
    </w:p>
    <w:p w14:paraId="56FE16EE" w14:textId="77777777" w:rsidR="00296C3D" w:rsidRPr="00B3123D" w:rsidRDefault="00296C3D" w:rsidP="00296C3D">
      <w:pPr>
        <w:pStyle w:val="SEENEKLER"/>
        <w:ind w:left="527"/>
        <w:rPr>
          <w:rFonts w:cs="Calibri"/>
          <w:sz w:val="16"/>
        </w:rPr>
      </w:pPr>
    </w:p>
    <w:p w14:paraId="6CC28465" w14:textId="77777777" w:rsidR="00296C3D" w:rsidRPr="00B3123D" w:rsidRDefault="00296C3D" w:rsidP="00805316">
      <w:pPr>
        <w:pStyle w:val="SORUMETN"/>
        <w:rPr>
          <w:rStyle w:val="Gl"/>
          <w:b w:val="0"/>
          <w:sz w:val="16"/>
        </w:rPr>
      </w:pPr>
      <w:r w:rsidRPr="00B3123D">
        <w:rPr>
          <w:rStyle w:val="Gl"/>
          <w:b w:val="0"/>
          <w:sz w:val="16"/>
        </w:rPr>
        <w:t>“Eğer yerde ve gökte Allah’tan başka ilahlar olsaydı kesinlikle ikisinin de düzeni bozulurdu…” (</w:t>
      </w:r>
      <w:proofErr w:type="spellStart"/>
      <w:r w:rsidRPr="00B3123D">
        <w:rPr>
          <w:rStyle w:val="Gl"/>
          <w:b w:val="0"/>
          <w:sz w:val="16"/>
        </w:rPr>
        <w:t>Enbiyâ</w:t>
      </w:r>
      <w:proofErr w:type="spellEnd"/>
      <w:r w:rsidRPr="00B3123D">
        <w:rPr>
          <w:rStyle w:val="Gl"/>
          <w:b w:val="0"/>
          <w:sz w:val="16"/>
        </w:rPr>
        <w:t xml:space="preserve"> Suresi 22. ayet.)</w:t>
      </w:r>
    </w:p>
    <w:p w14:paraId="7D5E1205" w14:textId="77777777" w:rsidR="00296C3D" w:rsidRPr="00B3123D" w:rsidRDefault="00296C3D" w:rsidP="00805316">
      <w:pPr>
        <w:pStyle w:val="AIKLAMA"/>
      </w:pPr>
      <w:r w:rsidRPr="00B3123D">
        <w:t>Bu ayette verilmek istenen ana mesaj nedir?</w:t>
      </w:r>
    </w:p>
    <w:p w14:paraId="1CE6496C" w14:textId="34AC78B4" w:rsidR="00296C3D" w:rsidRPr="00B3123D" w:rsidRDefault="004D1DB4" w:rsidP="004D1DB4">
      <w:pPr>
        <w:pStyle w:val="AIKMETN"/>
        <w:rPr>
          <w:rFonts w:cs="Calibri"/>
          <w:sz w:val="16"/>
          <w:szCs w:val="16"/>
        </w:rPr>
      </w:pPr>
      <w:r w:rsidRPr="00B3123D">
        <w:rPr>
          <w:rFonts w:cs="Calibri"/>
          <w:sz w:val="16"/>
          <w:szCs w:val="16"/>
        </w:rPr>
        <w:t xml:space="preserve">A) </w:t>
      </w:r>
      <w:r w:rsidR="00296C3D" w:rsidRPr="00B3123D">
        <w:rPr>
          <w:rFonts w:cs="Calibri"/>
          <w:sz w:val="16"/>
          <w:szCs w:val="16"/>
        </w:rPr>
        <w:t xml:space="preserve">Evrenin kendiliğinden var olmadığı </w:t>
      </w:r>
    </w:p>
    <w:p w14:paraId="499B7499" w14:textId="6688D1DA" w:rsidR="00296C3D" w:rsidRPr="00B3123D" w:rsidRDefault="004D1DB4" w:rsidP="004D1DB4">
      <w:pPr>
        <w:pStyle w:val="AIKMETN"/>
        <w:rPr>
          <w:rFonts w:cs="Calibri"/>
          <w:sz w:val="16"/>
          <w:szCs w:val="16"/>
        </w:rPr>
      </w:pPr>
      <w:r w:rsidRPr="00B3123D">
        <w:rPr>
          <w:rFonts w:cs="Calibri"/>
          <w:sz w:val="16"/>
          <w:szCs w:val="16"/>
        </w:rPr>
        <w:t xml:space="preserve">B) </w:t>
      </w:r>
      <w:r w:rsidR="00296C3D" w:rsidRPr="00B3123D">
        <w:rPr>
          <w:rFonts w:cs="Calibri"/>
          <w:sz w:val="16"/>
          <w:szCs w:val="16"/>
        </w:rPr>
        <w:t>Allah’tan (</w:t>
      </w:r>
      <w:proofErr w:type="spellStart"/>
      <w:r w:rsidR="00296C3D" w:rsidRPr="00B3123D">
        <w:rPr>
          <w:rFonts w:cs="Calibri"/>
          <w:sz w:val="16"/>
          <w:szCs w:val="16"/>
        </w:rPr>
        <w:t>c.c</w:t>
      </w:r>
      <w:proofErr w:type="spellEnd"/>
      <w:r w:rsidR="00296C3D" w:rsidRPr="00B3123D">
        <w:rPr>
          <w:rFonts w:cs="Calibri"/>
          <w:sz w:val="16"/>
          <w:szCs w:val="16"/>
        </w:rPr>
        <w:t xml:space="preserve">.) başka ilah olmadığı </w:t>
      </w:r>
    </w:p>
    <w:p w14:paraId="6BD4EC8B" w14:textId="3965FD30" w:rsidR="00296C3D" w:rsidRPr="00B3123D" w:rsidRDefault="004D1DB4" w:rsidP="004D1DB4">
      <w:pPr>
        <w:pStyle w:val="AIKMETN"/>
        <w:rPr>
          <w:rFonts w:cs="Calibri"/>
          <w:sz w:val="16"/>
          <w:szCs w:val="16"/>
        </w:rPr>
      </w:pPr>
      <w:r w:rsidRPr="00B3123D">
        <w:rPr>
          <w:rFonts w:cs="Calibri"/>
          <w:sz w:val="16"/>
          <w:szCs w:val="16"/>
        </w:rPr>
        <w:t xml:space="preserve">C) </w:t>
      </w:r>
      <w:r w:rsidR="00296C3D" w:rsidRPr="00B3123D">
        <w:rPr>
          <w:rFonts w:cs="Calibri"/>
          <w:sz w:val="16"/>
          <w:szCs w:val="16"/>
        </w:rPr>
        <w:t>Allah’ın (</w:t>
      </w:r>
      <w:proofErr w:type="spellStart"/>
      <w:r w:rsidR="00296C3D" w:rsidRPr="00B3123D">
        <w:rPr>
          <w:rFonts w:cs="Calibri"/>
          <w:sz w:val="16"/>
          <w:szCs w:val="16"/>
        </w:rPr>
        <w:t>c.c</w:t>
      </w:r>
      <w:proofErr w:type="spellEnd"/>
      <w:r w:rsidR="00296C3D" w:rsidRPr="00B3123D">
        <w:rPr>
          <w:rFonts w:cs="Calibri"/>
          <w:sz w:val="16"/>
          <w:szCs w:val="16"/>
        </w:rPr>
        <w:t>.) dualarımızı işittiği</w:t>
      </w:r>
    </w:p>
    <w:p w14:paraId="62837DF7" w14:textId="661C99BE" w:rsidR="00296C3D" w:rsidRPr="00B3123D" w:rsidRDefault="004D1DB4" w:rsidP="004D1DB4">
      <w:pPr>
        <w:pStyle w:val="AIKMETN"/>
        <w:rPr>
          <w:rFonts w:cs="Calibri"/>
          <w:sz w:val="16"/>
          <w:szCs w:val="16"/>
        </w:rPr>
      </w:pPr>
      <w:r w:rsidRPr="00B3123D">
        <w:rPr>
          <w:rFonts w:cs="Calibri"/>
          <w:sz w:val="16"/>
          <w:szCs w:val="16"/>
        </w:rPr>
        <w:t xml:space="preserve">D) </w:t>
      </w:r>
      <w:r w:rsidR="00296C3D" w:rsidRPr="00B3123D">
        <w:rPr>
          <w:rFonts w:cs="Calibri"/>
          <w:sz w:val="16"/>
          <w:szCs w:val="16"/>
        </w:rPr>
        <w:t>Allah’ın (</w:t>
      </w:r>
      <w:proofErr w:type="spellStart"/>
      <w:r w:rsidR="00296C3D" w:rsidRPr="00B3123D">
        <w:rPr>
          <w:rFonts w:cs="Calibri"/>
          <w:sz w:val="16"/>
          <w:szCs w:val="16"/>
        </w:rPr>
        <w:t>c.c</w:t>
      </w:r>
      <w:proofErr w:type="spellEnd"/>
      <w:r w:rsidR="00296C3D" w:rsidRPr="00B3123D">
        <w:rPr>
          <w:rFonts w:cs="Calibri"/>
          <w:sz w:val="16"/>
          <w:szCs w:val="16"/>
        </w:rPr>
        <w:t>.) her şeyi bildiği</w:t>
      </w:r>
    </w:p>
    <w:p w14:paraId="6984551A" w14:textId="77777777" w:rsidR="00296C3D" w:rsidRPr="00B3123D" w:rsidRDefault="00296C3D" w:rsidP="00296C3D">
      <w:pPr>
        <w:pStyle w:val="SEENEKLER"/>
        <w:ind w:left="530"/>
        <w:rPr>
          <w:rFonts w:cs="Calibri"/>
          <w:sz w:val="16"/>
        </w:rPr>
      </w:pPr>
    </w:p>
    <w:p w14:paraId="14C1C7A0" w14:textId="7242EDA1" w:rsidR="00296C3D" w:rsidRPr="00805316" w:rsidRDefault="00296C3D" w:rsidP="00805316">
      <w:pPr>
        <w:pStyle w:val="SORUMETN"/>
      </w:pPr>
      <w:r w:rsidRPr="00805316">
        <w:t>İnsanlar, inanç ve ahlaki değerlerin önemini, aklını kullanarak anlayabilirler. Bu yüzden, Allah’a inanan insanlar, O’nun kendilerine sorumluluk yüklediğine de inanırlar. Kuran’da; “(Resulüm!) Sana bu mübarek kitabı, ayetlerini düşünsünler ve aklı olanlar öğüt alsınlar diye indirdik.” buyrulmaktadır. (</w:t>
      </w:r>
      <w:proofErr w:type="spellStart"/>
      <w:r w:rsidRPr="00805316">
        <w:t>Sâd</w:t>
      </w:r>
      <w:proofErr w:type="spellEnd"/>
      <w:r w:rsidRPr="00805316">
        <w:t xml:space="preserve"> suresi, 29. ayet.) Düşünen insanların çoğu da evreni ve evrendeki her şeyi yaratan yüce bir gücün yani Allah’ın varlığına inanmaktadır. </w:t>
      </w:r>
    </w:p>
    <w:p w14:paraId="6913FE4B" w14:textId="77777777" w:rsidR="00296C3D" w:rsidRPr="00B3123D" w:rsidRDefault="00296C3D" w:rsidP="00805316">
      <w:pPr>
        <w:pStyle w:val="AIKLAMA"/>
      </w:pPr>
      <w:r w:rsidRPr="00B3123D">
        <w:t>Yukarıdaki metne göre aşağıdakilerden han</w:t>
      </w:r>
      <w:r w:rsidRPr="00B3123D">
        <w:softHyphen/>
        <w:t xml:space="preserve">gisi </w:t>
      </w:r>
      <w:r w:rsidRPr="00B3123D">
        <w:rPr>
          <w:u w:val="single"/>
        </w:rPr>
        <w:t>söylenemez</w:t>
      </w:r>
      <w:r w:rsidRPr="00B3123D">
        <w:t xml:space="preserve">? </w:t>
      </w:r>
    </w:p>
    <w:p w14:paraId="3F0F73CA" w14:textId="4BBE6A66" w:rsidR="00296C3D" w:rsidRPr="00B3123D" w:rsidRDefault="004D1DB4" w:rsidP="004D1DB4">
      <w:pPr>
        <w:pStyle w:val="AIKMETN"/>
        <w:rPr>
          <w:rFonts w:cs="Calibri"/>
          <w:sz w:val="16"/>
          <w:szCs w:val="16"/>
        </w:rPr>
      </w:pPr>
      <w:r w:rsidRPr="00B3123D">
        <w:rPr>
          <w:rFonts w:cs="Calibri"/>
          <w:sz w:val="16"/>
          <w:szCs w:val="16"/>
        </w:rPr>
        <w:t xml:space="preserve">A) </w:t>
      </w:r>
      <w:r w:rsidR="00296C3D" w:rsidRPr="00B3123D">
        <w:rPr>
          <w:rFonts w:cs="Calibri"/>
          <w:sz w:val="16"/>
          <w:szCs w:val="16"/>
        </w:rPr>
        <w:t>İnsan inanç ve ahlaki değerleri olan bir var</w:t>
      </w:r>
      <w:r w:rsidR="00296C3D" w:rsidRPr="00B3123D">
        <w:rPr>
          <w:rFonts w:cs="Calibri"/>
          <w:sz w:val="16"/>
          <w:szCs w:val="16"/>
        </w:rPr>
        <w:softHyphen/>
        <w:t xml:space="preserve">lıktır. </w:t>
      </w:r>
    </w:p>
    <w:p w14:paraId="4ED9DF7A" w14:textId="2AFBB3DF" w:rsidR="00296C3D" w:rsidRPr="00B3123D" w:rsidRDefault="004D1DB4" w:rsidP="004D1DB4">
      <w:pPr>
        <w:pStyle w:val="AIKMETN"/>
        <w:rPr>
          <w:rFonts w:cs="Calibri"/>
          <w:sz w:val="16"/>
          <w:szCs w:val="16"/>
        </w:rPr>
      </w:pPr>
      <w:r w:rsidRPr="00B3123D">
        <w:rPr>
          <w:rFonts w:cs="Calibri"/>
          <w:sz w:val="16"/>
          <w:szCs w:val="16"/>
        </w:rPr>
        <w:t xml:space="preserve">B) </w:t>
      </w:r>
      <w:r w:rsidR="00296C3D" w:rsidRPr="00B3123D">
        <w:rPr>
          <w:rFonts w:cs="Calibri"/>
          <w:sz w:val="16"/>
          <w:szCs w:val="16"/>
        </w:rPr>
        <w:t>Kur’an insanlara düşünsünler diye gönderil</w:t>
      </w:r>
      <w:r w:rsidR="00296C3D" w:rsidRPr="00B3123D">
        <w:rPr>
          <w:rFonts w:cs="Calibri"/>
          <w:sz w:val="16"/>
          <w:szCs w:val="16"/>
        </w:rPr>
        <w:softHyphen/>
        <w:t xml:space="preserve">miştir. </w:t>
      </w:r>
    </w:p>
    <w:p w14:paraId="175F3605" w14:textId="68AC76ED" w:rsidR="00296C3D" w:rsidRPr="00B3123D" w:rsidRDefault="004D1DB4" w:rsidP="004D1DB4">
      <w:pPr>
        <w:pStyle w:val="AIKMETN"/>
        <w:rPr>
          <w:rFonts w:cs="Calibri"/>
          <w:sz w:val="16"/>
          <w:szCs w:val="16"/>
        </w:rPr>
      </w:pPr>
      <w:r w:rsidRPr="00B3123D">
        <w:rPr>
          <w:rFonts w:cs="Calibri"/>
          <w:sz w:val="16"/>
          <w:szCs w:val="16"/>
        </w:rPr>
        <w:t xml:space="preserve">C) </w:t>
      </w:r>
      <w:r w:rsidR="00296C3D" w:rsidRPr="00B3123D">
        <w:rPr>
          <w:rFonts w:cs="Calibri"/>
          <w:sz w:val="16"/>
          <w:szCs w:val="16"/>
        </w:rPr>
        <w:t xml:space="preserve">Evrendeki her şeyi yaratan ve yaşatan Allah’tır. </w:t>
      </w:r>
    </w:p>
    <w:p w14:paraId="3AA82A78" w14:textId="7FE55C82" w:rsidR="00296C3D" w:rsidRPr="00B3123D" w:rsidRDefault="004D1DB4" w:rsidP="004D1DB4">
      <w:pPr>
        <w:pStyle w:val="AIKMETN"/>
        <w:rPr>
          <w:rFonts w:cs="Calibri"/>
          <w:sz w:val="16"/>
          <w:szCs w:val="16"/>
        </w:rPr>
      </w:pPr>
      <w:r w:rsidRPr="00B3123D">
        <w:rPr>
          <w:rFonts w:cs="Calibri"/>
          <w:sz w:val="16"/>
          <w:szCs w:val="16"/>
        </w:rPr>
        <w:t xml:space="preserve">D) </w:t>
      </w:r>
      <w:r w:rsidR="00296C3D" w:rsidRPr="00B3123D">
        <w:rPr>
          <w:rFonts w:cs="Calibri"/>
          <w:sz w:val="16"/>
          <w:szCs w:val="16"/>
        </w:rPr>
        <w:t>Allah her şeyi işitir.</w:t>
      </w:r>
    </w:p>
    <w:p w14:paraId="60721076" w14:textId="77777777" w:rsidR="00296C3D" w:rsidRPr="00B3123D" w:rsidRDefault="00296C3D" w:rsidP="00296C3D">
      <w:pPr>
        <w:pStyle w:val="SEENEKLER"/>
        <w:ind w:left="530"/>
        <w:rPr>
          <w:rFonts w:cs="Calibri"/>
          <w:sz w:val="16"/>
        </w:rPr>
      </w:pPr>
    </w:p>
    <w:p w14:paraId="12EE7B07" w14:textId="77777777" w:rsidR="00296C3D" w:rsidRPr="00B3123D" w:rsidRDefault="00296C3D" w:rsidP="00805316">
      <w:pPr>
        <w:pStyle w:val="SORUMETN"/>
      </w:pPr>
      <w:r w:rsidRPr="00B3123D">
        <w:t>Aşağıdakilerden hangisi “İhlas” kelimesinin anlamlarından biri değildir?</w:t>
      </w:r>
    </w:p>
    <w:p w14:paraId="61F26E31" w14:textId="6F5DD422" w:rsidR="00296C3D" w:rsidRPr="00B3123D" w:rsidRDefault="004D1DB4" w:rsidP="004D1DB4">
      <w:pPr>
        <w:pStyle w:val="AIKMETN"/>
        <w:rPr>
          <w:rFonts w:cs="Calibri"/>
          <w:sz w:val="16"/>
          <w:szCs w:val="16"/>
        </w:rPr>
      </w:pPr>
      <w:r w:rsidRPr="00B3123D">
        <w:rPr>
          <w:rFonts w:cs="Calibri"/>
          <w:sz w:val="16"/>
          <w:szCs w:val="16"/>
        </w:rPr>
        <w:t xml:space="preserve">A) </w:t>
      </w:r>
      <w:r w:rsidR="00296C3D" w:rsidRPr="00B3123D">
        <w:rPr>
          <w:rFonts w:cs="Calibri"/>
          <w:sz w:val="16"/>
          <w:szCs w:val="16"/>
        </w:rPr>
        <w:t>Samimi olmak</w:t>
      </w:r>
    </w:p>
    <w:p w14:paraId="2C7A45EA" w14:textId="478794B8" w:rsidR="00296C3D" w:rsidRPr="00B3123D" w:rsidRDefault="004D1DB4" w:rsidP="004D1DB4">
      <w:pPr>
        <w:pStyle w:val="AIKMETN"/>
        <w:rPr>
          <w:rFonts w:cs="Calibri"/>
          <w:sz w:val="16"/>
          <w:szCs w:val="16"/>
        </w:rPr>
      </w:pPr>
      <w:r w:rsidRPr="00B3123D">
        <w:rPr>
          <w:rFonts w:cs="Calibri"/>
          <w:sz w:val="16"/>
          <w:szCs w:val="16"/>
        </w:rPr>
        <w:t xml:space="preserve">B) </w:t>
      </w:r>
      <w:r w:rsidR="00296C3D" w:rsidRPr="00B3123D">
        <w:rPr>
          <w:rFonts w:cs="Calibri"/>
          <w:sz w:val="16"/>
          <w:szCs w:val="16"/>
        </w:rPr>
        <w:t>Dine içtenlikle bağlanmak</w:t>
      </w:r>
    </w:p>
    <w:p w14:paraId="69D8DC00" w14:textId="0AA88C65" w:rsidR="00296C3D" w:rsidRPr="00B3123D" w:rsidRDefault="004D1DB4" w:rsidP="004D1DB4">
      <w:pPr>
        <w:pStyle w:val="AIKMETN"/>
        <w:rPr>
          <w:rFonts w:cs="Calibri"/>
          <w:sz w:val="16"/>
          <w:szCs w:val="16"/>
        </w:rPr>
      </w:pPr>
      <w:r w:rsidRPr="00B3123D">
        <w:rPr>
          <w:rFonts w:cs="Calibri"/>
          <w:sz w:val="16"/>
          <w:szCs w:val="16"/>
        </w:rPr>
        <w:t xml:space="preserve">C) </w:t>
      </w:r>
      <w:r w:rsidR="00296C3D" w:rsidRPr="00B3123D">
        <w:rPr>
          <w:rFonts w:cs="Calibri"/>
          <w:sz w:val="16"/>
          <w:szCs w:val="16"/>
        </w:rPr>
        <w:t>Dinin esaslarını Allah için uygulamak</w:t>
      </w:r>
    </w:p>
    <w:p w14:paraId="6E061825" w14:textId="3DAF92BD" w:rsidR="00B3123D" w:rsidRDefault="004D1DB4" w:rsidP="00B3123D">
      <w:pPr>
        <w:pStyle w:val="AIKMETN"/>
        <w:rPr>
          <w:rFonts w:cs="Calibri"/>
          <w:sz w:val="16"/>
          <w:szCs w:val="16"/>
        </w:rPr>
      </w:pPr>
      <w:r w:rsidRPr="00B3123D">
        <w:rPr>
          <w:rFonts w:cs="Calibri"/>
          <w:sz w:val="16"/>
          <w:szCs w:val="16"/>
        </w:rPr>
        <w:t xml:space="preserve">D) </w:t>
      </w:r>
      <w:r w:rsidR="00296C3D" w:rsidRPr="00B3123D">
        <w:rPr>
          <w:rFonts w:cs="Calibri"/>
          <w:sz w:val="16"/>
          <w:szCs w:val="16"/>
        </w:rPr>
        <w:t>Allah’ın rahmetine güvenmek</w:t>
      </w:r>
    </w:p>
    <w:p w14:paraId="48E965A9" w14:textId="77777777" w:rsidR="00296C3D" w:rsidRPr="00B3123D" w:rsidRDefault="00296C3D" w:rsidP="00805316">
      <w:pPr>
        <w:pStyle w:val="SORUMETN"/>
        <w:rPr>
          <w:rStyle w:val="Gl"/>
          <w:b w:val="0"/>
          <w:sz w:val="16"/>
          <w:szCs w:val="16"/>
        </w:rPr>
      </w:pPr>
      <w:r w:rsidRPr="00B3123D">
        <w:t>“</w:t>
      </w:r>
      <w:r w:rsidRPr="00B3123D">
        <w:rPr>
          <w:rStyle w:val="Gl"/>
          <w:b w:val="0"/>
          <w:sz w:val="16"/>
          <w:szCs w:val="16"/>
        </w:rPr>
        <w:t xml:space="preserve">Biz, her şeyi bir ölçüye göre yarattık.” (Kamer suresi, 49. ayet.) </w:t>
      </w:r>
    </w:p>
    <w:p w14:paraId="3CEDEECB" w14:textId="77777777" w:rsidR="00296C3D" w:rsidRPr="00B3123D" w:rsidRDefault="00296C3D" w:rsidP="00805316">
      <w:pPr>
        <w:rPr>
          <w:rStyle w:val="Gl"/>
          <w:rFonts w:cs="Calibri"/>
          <w:b w:val="0"/>
          <w:sz w:val="16"/>
          <w:szCs w:val="16"/>
        </w:rPr>
      </w:pPr>
      <w:r w:rsidRPr="00B3123D">
        <w:rPr>
          <w:rStyle w:val="Gl"/>
          <w:rFonts w:cs="Calibri"/>
          <w:b w:val="0"/>
          <w:sz w:val="16"/>
          <w:szCs w:val="16"/>
        </w:rPr>
        <w:t>“Güneş ve Ay bir hesaba göre (hareket et</w:t>
      </w:r>
      <w:r w:rsidRPr="00B3123D">
        <w:rPr>
          <w:rStyle w:val="Gl"/>
          <w:rFonts w:cs="Calibri"/>
          <w:b w:val="0"/>
          <w:sz w:val="16"/>
          <w:szCs w:val="16"/>
        </w:rPr>
        <w:softHyphen/>
        <w:t>mekte)</w:t>
      </w:r>
      <w:proofErr w:type="spellStart"/>
      <w:r w:rsidRPr="00B3123D">
        <w:rPr>
          <w:rStyle w:val="Gl"/>
          <w:rFonts w:cs="Calibri"/>
          <w:b w:val="0"/>
          <w:sz w:val="16"/>
          <w:szCs w:val="16"/>
        </w:rPr>
        <w:t>dir</w:t>
      </w:r>
      <w:proofErr w:type="spellEnd"/>
      <w:r w:rsidRPr="00B3123D">
        <w:rPr>
          <w:rStyle w:val="Gl"/>
          <w:rFonts w:cs="Calibri"/>
          <w:b w:val="0"/>
          <w:sz w:val="16"/>
          <w:szCs w:val="16"/>
        </w:rPr>
        <w:t xml:space="preserve">.” (Rahman suresi, 49. ayet.) </w:t>
      </w:r>
    </w:p>
    <w:p w14:paraId="0EEEB8E4" w14:textId="77777777" w:rsidR="00296C3D" w:rsidRPr="00B3123D" w:rsidRDefault="00296C3D" w:rsidP="00805316">
      <w:pPr>
        <w:rPr>
          <w:rStyle w:val="Gl"/>
          <w:rFonts w:cs="Calibri"/>
          <w:b w:val="0"/>
          <w:sz w:val="16"/>
          <w:szCs w:val="16"/>
        </w:rPr>
      </w:pPr>
      <w:r w:rsidRPr="00B3123D">
        <w:rPr>
          <w:rStyle w:val="Gl"/>
          <w:rFonts w:cs="Calibri"/>
          <w:b w:val="0"/>
          <w:sz w:val="16"/>
          <w:szCs w:val="16"/>
        </w:rPr>
        <w:t xml:space="preserve">“Güneş, kendisi için belirlenen yerde akar (döner). İşte bu, aziz ve âlim olan Allah’ın takdiridir. Ay için de </w:t>
      </w:r>
      <w:proofErr w:type="gramStart"/>
      <w:r w:rsidRPr="00B3123D">
        <w:rPr>
          <w:rStyle w:val="Gl"/>
          <w:rFonts w:cs="Calibri"/>
          <w:b w:val="0"/>
          <w:sz w:val="16"/>
          <w:szCs w:val="16"/>
        </w:rPr>
        <w:t>bir takım</w:t>
      </w:r>
      <w:proofErr w:type="gramEnd"/>
      <w:r w:rsidRPr="00B3123D">
        <w:rPr>
          <w:rStyle w:val="Gl"/>
          <w:rFonts w:cs="Calibri"/>
          <w:b w:val="0"/>
          <w:sz w:val="16"/>
          <w:szCs w:val="16"/>
        </w:rPr>
        <w:t xml:space="preserve"> menziller (yö</w:t>
      </w:r>
      <w:r w:rsidRPr="00B3123D">
        <w:rPr>
          <w:rStyle w:val="Gl"/>
          <w:rFonts w:cs="Calibri"/>
          <w:b w:val="0"/>
          <w:sz w:val="16"/>
          <w:szCs w:val="16"/>
        </w:rPr>
        <w:softHyphen/>
        <w:t xml:space="preserve">rüngeler) tayin ettik…”  (Yasin suresi, 38-39. ayetler.) </w:t>
      </w:r>
    </w:p>
    <w:p w14:paraId="7737BFD1" w14:textId="77777777" w:rsidR="00296C3D" w:rsidRPr="00B3123D" w:rsidRDefault="00296C3D" w:rsidP="00805316">
      <w:pPr>
        <w:rPr>
          <w:rStyle w:val="Gl"/>
          <w:rFonts w:cs="Calibri"/>
          <w:b w:val="0"/>
          <w:sz w:val="16"/>
          <w:szCs w:val="16"/>
        </w:rPr>
      </w:pPr>
      <w:r w:rsidRPr="00B3123D">
        <w:rPr>
          <w:rStyle w:val="Gl"/>
          <w:rFonts w:cs="Calibri"/>
          <w:b w:val="0"/>
          <w:sz w:val="16"/>
          <w:szCs w:val="16"/>
        </w:rPr>
        <w:t>“Yedi göğü birbiriyle tam bir uyum içinde ya</w:t>
      </w:r>
      <w:r w:rsidRPr="00B3123D">
        <w:rPr>
          <w:rStyle w:val="Gl"/>
          <w:rFonts w:cs="Calibri"/>
          <w:b w:val="0"/>
          <w:sz w:val="16"/>
          <w:szCs w:val="16"/>
        </w:rPr>
        <w:softHyphen/>
        <w:t xml:space="preserve">ratan O’dur. Rahman’ın yaratışında hiçbir aksaklık göremezsin. Gözünü çevir de bir bak, bir bozukluk görebiliyor musun?” (Mülk suresi, 3. ayet.) </w:t>
      </w:r>
    </w:p>
    <w:p w14:paraId="30C6AF96" w14:textId="77777777" w:rsidR="00296C3D" w:rsidRPr="00B3123D" w:rsidRDefault="00296C3D" w:rsidP="00805316">
      <w:pPr>
        <w:pStyle w:val="AIKLAMA"/>
      </w:pPr>
      <w:r w:rsidRPr="00B3123D">
        <w:t xml:space="preserve">Yukarıdaki bilgilerden kaç tanesi “Evrendeki düzen” ile ilgilidir? </w:t>
      </w:r>
    </w:p>
    <w:p w14:paraId="3DD964BF" w14:textId="62391996" w:rsidR="00296C3D" w:rsidRPr="00B3123D" w:rsidRDefault="004D1DB4" w:rsidP="00B3123D">
      <w:pPr>
        <w:pStyle w:val="AIKMETN"/>
        <w:rPr>
          <w:rFonts w:cs="Calibri"/>
          <w:sz w:val="16"/>
          <w:szCs w:val="16"/>
        </w:rPr>
      </w:pPr>
      <w:r w:rsidRPr="00B3123D">
        <w:rPr>
          <w:rFonts w:cs="Calibri"/>
          <w:sz w:val="16"/>
          <w:szCs w:val="16"/>
        </w:rPr>
        <w:t xml:space="preserve">A) </w:t>
      </w:r>
      <w:r w:rsidR="00296C3D" w:rsidRPr="00B3123D">
        <w:rPr>
          <w:rFonts w:cs="Calibri"/>
          <w:sz w:val="16"/>
          <w:szCs w:val="16"/>
        </w:rPr>
        <w:t xml:space="preserve">I </w:t>
      </w:r>
      <w:r w:rsidR="00B3123D">
        <w:rPr>
          <w:rFonts w:cs="Calibri"/>
          <w:sz w:val="16"/>
          <w:szCs w:val="16"/>
        </w:rPr>
        <w:t xml:space="preserve">          </w:t>
      </w:r>
      <w:r w:rsidRPr="00B3123D">
        <w:rPr>
          <w:rFonts w:cs="Calibri"/>
          <w:sz w:val="16"/>
          <w:szCs w:val="16"/>
        </w:rPr>
        <w:t xml:space="preserve">B) </w:t>
      </w:r>
      <w:r w:rsidR="00296C3D" w:rsidRPr="00B3123D">
        <w:rPr>
          <w:rFonts w:cs="Calibri"/>
          <w:sz w:val="16"/>
          <w:szCs w:val="16"/>
        </w:rPr>
        <w:t xml:space="preserve">II </w:t>
      </w:r>
    </w:p>
    <w:p w14:paraId="08D560DA" w14:textId="24853E79" w:rsidR="00296C3D" w:rsidRPr="00B3123D" w:rsidRDefault="004D1DB4" w:rsidP="00B3123D">
      <w:pPr>
        <w:pStyle w:val="AIKMETN"/>
        <w:rPr>
          <w:rFonts w:cs="Calibri"/>
          <w:sz w:val="16"/>
          <w:szCs w:val="16"/>
        </w:rPr>
      </w:pPr>
      <w:r w:rsidRPr="00B3123D">
        <w:rPr>
          <w:rFonts w:cs="Calibri"/>
          <w:sz w:val="16"/>
          <w:szCs w:val="16"/>
        </w:rPr>
        <w:t xml:space="preserve">C) </w:t>
      </w:r>
      <w:r w:rsidR="00296C3D" w:rsidRPr="00B3123D">
        <w:rPr>
          <w:rFonts w:cs="Calibri"/>
          <w:sz w:val="16"/>
          <w:szCs w:val="16"/>
        </w:rPr>
        <w:t xml:space="preserve">III </w:t>
      </w:r>
      <w:r w:rsidR="00B3123D">
        <w:rPr>
          <w:rFonts w:cs="Calibri"/>
          <w:sz w:val="16"/>
          <w:szCs w:val="16"/>
        </w:rPr>
        <w:t xml:space="preserve">        </w:t>
      </w:r>
      <w:r w:rsidRPr="00B3123D">
        <w:rPr>
          <w:rFonts w:cs="Calibri"/>
          <w:sz w:val="16"/>
          <w:szCs w:val="16"/>
        </w:rPr>
        <w:t xml:space="preserve">D) </w:t>
      </w:r>
      <w:r w:rsidR="00296C3D" w:rsidRPr="00B3123D">
        <w:rPr>
          <w:rFonts w:cs="Calibri"/>
          <w:sz w:val="16"/>
          <w:szCs w:val="16"/>
        </w:rPr>
        <w:t>IV</w:t>
      </w:r>
    </w:p>
    <w:p w14:paraId="7CF13FF1" w14:textId="77777777" w:rsidR="00296C3D" w:rsidRPr="00B3123D" w:rsidRDefault="00296C3D" w:rsidP="00805316">
      <w:pPr>
        <w:pStyle w:val="SORUMETN"/>
        <w:rPr>
          <w:rStyle w:val="Gl"/>
        </w:rPr>
      </w:pPr>
      <w:r w:rsidRPr="00B3123D">
        <w:rPr>
          <w:rStyle w:val="Gl"/>
        </w:rPr>
        <w:t>Dua ile ilgili verilen bilgilerden hangisi yanlıştır?</w:t>
      </w:r>
    </w:p>
    <w:p w14:paraId="4E2EFBF5" w14:textId="2CB0BF1E" w:rsidR="00296C3D" w:rsidRPr="00B3123D" w:rsidRDefault="004D1DB4" w:rsidP="004D1DB4">
      <w:pPr>
        <w:pStyle w:val="AIKMETN"/>
        <w:rPr>
          <w:rFonts w:cs="Calibri"/>
          <w:sz w:val="16"/>
          <w:szCs w:val="16"/>
        </w:rPr>
      </w:pPr>
      <w:r w:rsidRPr="00B3123D">
        <w:rPr>
          <w:rFonts w:cs="Calibri"/>
          <w:sz w:val="16"/>
          <w:szCs w:val="16"/>
        </w:rPr>
        <w:t xml:space="preserve">A) </w:t>
      </w:r>
      <w:r w:rsidR="00296C3D" w:rsidRPr="00B3123D">
        <w:rPr>
          <w:rFonts w:cs="Calibri"/>
          <w:sz w:val="16"/>
          <w:szCs w:val="16"/>
        </w:rPr>
        <w:t>Dua Allah’tan (</w:t>
      </w:r>
      <w:proofErr w:type="spellStart"/>
      <w:r w:rsidR="00296C3D" w:rsidRPr="00B3123D">
        <w:rPr>
          <w:rFonts w:cs="Calibri"/>
          <w:sz w:val="16"/>
          <w:szCs w:val="16"/>
        </w:rPr>
        <w:t>c.c</w:t>
      </w:r>
      <w:proofErr w:type="spellEnd"/>
      <w:r w:rsidR="00296C3D" w:rsidRPr="00B3123D">
        <w:rPr>
          <w:rFonts w:cs="Calibri"/>
          <w:sz w:val="16"/>
          <w:szCs w:val="16"/>
        </w:rPr>
        <w:t>.) istekte bulunmaktır.</w:t>
      </w:r>
    </w:p>
    <w:p w14:paraId="7B84C622" w14:textId="7C0131B5" w:rsidR="00296C3D" w:rsidRPr="00B3123D" w:rsidRDefault="004D1DB4" w:rsidP="004D1DB4">
      <w:pPr>
        <w:pStyle w:val="AIKMETN"/>
        <w:rPr>
          <w:rFonts w:cs="Calibri"/>
          <w:sz w:val="16"/>
          <w:szCs w:val="16"/>
        </w:rPr>
      </w:pPr>
      <w:r w:rsidRPr="00B3123D">
        <w:rPr>
          <w:rFonts w:cs="Calibri"/>
          <w:sz w:val="16"/>
          <w:szCs w:val="16"/>
        </w:rPr>
        <w:t xml:space="preserve">B) </w:t>
      </w:r>
      <w:r w:rsidR="00296C3D" w:rsidRPr="00B3123D">
        <w:rPr>
          <w:rFonts w:cs="Calibri"/>
          <w:sz w:val="16"/>
          <w:szCs w:val="16"/>
        </w:rPr>
        <w:t>Dua sadece namazlardan sonra edilir.</w:t>
      </w:r>
    </w:p>
    <w:p w14:paraId="2FB20847" w14:textId="14AD1B52" w:rsidR="00296C3D" w:rsidRPr="00B3123D" w:rsidRDefault="004D1DB4" w:rsidP="004D1DB4">
      <w:pPr>
        <w:pStyle w:val="AIKMETN"/>
        <w:rPr>
          <w:rFonts w:cs="Calibri"/>
          <w:sz w:val="16"/>
          <w:szCs w:val="16"/>
        </w:rPr>
      </w:pPr>
      <w:r w:rsidRPr="00B3123D">
        <w:rPr>
          <w:rFonts w:cs="Calibri"/>
          <w:sz w:val="16"/>
          <w:szCs w:val="16"/>
        </w:rPr>
        <w:t xml:space="preserve">C) </w:t>
      </w:r>
      <w:r w:rsidR="00296C3D" w:rsidRPr="00B3123D">
        <w:rPr>
          <w:rFonts w:cs="Calibri"/>
          <w:sz w:val="16"/>
          <w:szCs w:val="16"/>
        </w:rPr>
        <w:t>Sevinçleri ve üzüntüleri Allah (</w:t>
      </w:r>
      <w:proofErr w:type="spellStart"/>
      <w:r w:rsidR="00296C3D" w:rsidRPr="00B3123D">
        <w:rPr>
          <w:rFonts w:cs="Calibri"/>
          <w:sz w:val="16"/>
          <w:szCs w:val="16"/>
        </w:rPr>
        <w:t>c.c</w:t>
      </w:r>
      <w:proofErr w:type="spellEnd"/>
      <w:r w:rsidR="00296C3D" w:rsidRPr="00B3123D">
        <w:rPr>
          <w:rFonts w:cs="Calibri"/>
          <w:sz w:val="16"/>
          <w:szCs w:val="16"/>
        </w:rPr>
        <w:t>.) ile paylaşmaktır.</w:t>
      </w:r>
    </w:p>
    <w:p w14:paraId="7AF3CEE5" w14:textId="4A38A823" w:rsidR="00B3123D" w:rsidRPr="00B3123D" w:rsidRDefault="004D1DB4" w:rsidP="00B3123D">
      <w:pPr>
        <w:pStyle w:val="AIKMETN"/>
        <w:rPr>
          <w:rFonts w:cs="Calibri"/>
          <w:sz w:val="16"/>
          <w:szCs w:val="16"/>
        </w:rPr>
      </w:pPr>
      <w:r w:rsidRPr="00B3123D">
        <w:rPr>
          <w:rFonts w:cs="Calibri"/>
          <w:sz w:val="16"/>
          <w:szCs w:val="16"/>
        </w:rPr>
        <w:t xml:space="preserve">D) </w:t>
      </w:r>
      <w:r w:rsidR="00296C3D" w:rsidRPr="00B3123D">
        <w:rPr>
          <w:rFonts w:cs="Calibri"/>
          <w:sz w:val="16"/>
          <w:szCs w:val="16"/>
        </w:rPr>
        <w:t>Allah’ın (</w:t>
      </w:r>
      <w:proofErr w:type="spellStart"/>
      <w:r w:rsidR="00296C3D" w:rsidRPr="00B3123D">
        <w:rPr>
          <w:rFonts w:cs="Calibri"/>
          <w:sz w:val="16"/>
          <w:szCs w:val="16"/>
        </w:rPr>
        <w:t>c.c</w:t>
      </w:r>
      <w:proofErr w:type="spellEnd"/>
      <w:r w:rsidR="00296C3D" w:rsidRPr="00B3123D">
        <w:rPr>
          <w:rFonts w:cs="Calibri"/>
          <w:sz w:val="16"/>
          <w:szCs w:val="16"/>
        </w:rPr>
        <w:t>.) verdiği nimetlere şükretmektir.</w:t>
      </w:r>
    </w:p>
    <w:p w14:paraId="113854D2" w14:textId="77777777" w:rsidR="00296C3D" w:rsidRPr="00B3123D" w:rsidRDefault="00296C3D" w:rsidP="00805316">
      <w:pPr>
        <w:pStyle w:val="SORUMETN"/>
        <w:rPr>
          <w:b/>
        </w:rPr>
      </w:pPr>
      <w:r w:rsidRPr="00B3123D">
        <w:t>“Sakın oturduğunuz yerde, ‘Allah’ım rızkımı ver.’ deyip durmayın. Biliyorsunuz ki gökten ne altın yağar ne de gümüş.” (Hz. Ömer) “İnsana, çalışmasından başka bir şey yoktur.” (</w:t>
      </w:r>
      <w:proofErr w:type="spellStart"/>
      <w:r w:rsidRPr="00B3123D">
        <w:t>Necm</w:t>
      </w:r>
      <w:proofErr w:type="spellEnd"/>
      <w:r w:rsidRPr="00B3123D">
        <w:t xml:space="preserve"> suresi, 39. ayet.) “Kim de ahreti ister ve inanarak ona yaraşır biçimde çalışırsa, öylelerinin çalışmalarının karşılığı verilir.” </w:t>
      </w:r>
      <w:r w:rsidRPr="00B3123D">
        <w:rPr>
          <w:b/>
        </w:rPr>
        <w:t>(</w:t>
      </w:r>
      <w:proofErr w:type="spellStart"/>
      <w:r w:rsidRPr="00B3123D">
        <w:rPr>
          <w:b/>
        </w:rPr>
        <w:t>İsra</w:t>
      </w:r>
      <w:proofErr w:type="spellEnd"/>
      <w:r w:rsidRPr="00B3123D">
        <w:rPr>
          <w:b/>
        </w:rPr>
        <w:t xml:space="preserve"> suresi, 19. ayet.) </w:t>
      </w:r>
    </w:p>
    <w:p w14:paraId="391AC485" w14:textId="77777777" w:rsidR="00296C3D" w:rsidRPr="00E747FF" w:rsidRDefault="00296C3D" w:rsidP="00805316">
      <w:pPr>
        <w:pStyle w:val="BOLDMETN"/>
        <w:rPr>
          <w:rStyle w:val="Gl"/>
          <w:b/>
          <w:bCs w:val="0"/>
        </w:rPr>
      </w:pPr>
      <w:r w:rsidRPr="00E747FF">
        <w:rPr>
          <w:rStyle w:val="Gl"/>
          <w:b/>
          <w:bCs w:val="0"/>
        </w:rPr>
        <w:t>Yukarıda verilen bilgilere göre aşağıdakiler</w:t>
      </w:r>
      <w:r w:rsidRPr="00E747FF">
        <w:rPr>
          <w:rStyle w:val="Gl"/>
          <w:b/>
          <w:bCs w:val="0"/>
        </w:rPr>
        <w:softHyphen/>
        <w:t xml:space="preserve">den hangisi çıkarılamaz? </w:t>
      </w:r>
    </w:p>
    <w:p w14:paraId="52F2000D" w14:textId="15C10AA7" w:rsidR="00296C3D" w:rsidRPr="00B3123D" w:rsidRDefault="004D1DB4" w:rsidP="004D1DB4">
      <w:pPr>
        <w:pStyle w:val="AIKMETN"/>
        <w:rPr>
          <w:rFonts w:cs="Calibri"/>
          <w:sz w:val="16"/>
          <w:szCs w:val="16"/>
        </w:rPr>
      </w:pPr>
      <w:r w:rsidRPr="00B3123D">
        <w:rPr>
          <w:rFonts w:cs="Calibri"/>
          <w:sz w:val="16"/>
          <w:szCs w:val="16"/>
        </w:rPr>
        <w:t xml:space="preserve">A) </w:t>
      </w:r>
      <w:r w:rsidR="00296C3D" w:rsidRPr="00B3123D">
        <w:rPr>
          <w:rFonts w:cs="Calibri"/>
          <w:sz w:val="16"/>
          <w:szCs w:val="16"/>
        </w:rPr>
        <w:t>Kararını verdiğin zaman Allah’a dayanıp gü</w:t>
      </w:r>
      <w:r w:rsidR="00296C3D" w:rsidRPr="00B3123D">
        <w:rPr>
          <w:rFonts w:cs="Calibri"/>
          <w:sz w:val="16"/>
          <w:szCs w:val="16"/>
        </w:rPr>
        <w:softHyphen/>
        <w:t xml:space="preserve">ven. </w:t>
      </w:r>
    </w:p>
    <w:p w14:paraId="28F8D57B" w14:textId="01D52B39" w:rsidR="00296C3D" w:rsidRPr="00B3123D" w:rsidRDefault="004D1DB4" w:rsidP="004D1DB4">
      <w:pPr>
        <w:pStyle w:val="AIKMETN"/>
        <w:rPr>
          <w:rFonts w:cs="Calibri"/>
          <w:sz w:val="16"/>
          <w:szCs w:val="16"/>
        </w:rPr>
      </w:pPr>
      <w:r w:rsidRPr="00B3123D">
        <w:rPr>
          <w:rFonts w:cs="Calibri"/>
          <w:sz w:val="16"/>
          <w:szCs w:val="16"/>
        </w:rPr>
        <w:t xml:space="preserve">B) </w:t>
      </w:r>
      <w:r w:rsidR="00296C3D" w:rsidRPr="00B3123D">
        <w:rPr>
          <w:rFonts w:cs="Calibri"/>
          <w:sz w:val="16"/>
          <w:szCs w:val="16"/>
        </w:rPr>
        <w:t xml:space="preserve">Ahireti isteyen de ona göre çalışmalıdır. </w:t>
      </w:r>
    </w:p>
    <w:p w14:paraId="6D229298" w14:textId="4BF45121" w:rsidR="00296C3D" w:rsidRPr="00B3123D" w:rsidRDefault="004D1DB4" w:rsidP="004D1DB4">
      <w:pPr>
        <w:pStyle w:val="AIKMETN"/>
        <w:rPr>
          <w:rFonts w:cs="Calibri"/>
          <w:sz w:val="16"/>
          <w:szCs w:val="16"/>
        </w:rPr>
      </w:pPr>
      <w:r w:rsidRPr="00B3123D">
        <w:rPr>
          <w:rFonts w:cs="Calibri"/>
          <w:sz w:val="16"/>
          <w:szCs w:val="16"/>
        </w:rPr>
        <w:t xml:space="preserve">C) </w:t>
      </w:r>
      <w:r w:rsidR="00296C3D" w:rsidRPr="00B3123D">
        <w:rPr>
          <w:rFonts w:cs="Calibri"/>
          <w:sz w:val="16"/>
          <w:szCs w:val="16"/>
        </w:rPr>
        <w:t>Çalışmadan, Allah’a dua edip yardım iste</w:t>
      </w:r>
      <w:r w:rsidR="00296C3D" w:rsidRPr="00B3123D">
        <w:rPr>
          <w:rFonts w:cs="Calibri"/>
          <w:sz w:val="16"/>
          <w:szCs w:val="16"/>
        </w:rPr>
        <w:softHyphen/>
        <w:t xml:space="preserve">mek tembelliktir. </w:t>
      </w:r>
    </w:p>
    <w:p w14:paraId="2F2258EE" w14:textId="56E2418C" w:rsidR="004D1DB4" w:rsidRDefault="004D1DB4" w:rsidP="00B3123D">
      <w:pPr>
        <w:pStyle w:val="AIKMETN"/>
        <w:rPr>
          <w:rFonts w:cs="Calibri"/>
          <w:sz w:val="16"/>
          <w:szCs w:val="16"/>
        </w:rPr>
      </w:pPr>
      <w:r w:rsidRPr="00B3123D">
        <w:rPr>
          <w:rFonts w:cs="Calibri"/>
          <w:sz w:val="16"/>
          <w:szCs w:val="16"/>
        </w:rPr>
        <w:t xml:space="preserve">D) </w:t>
      </w:r>
      <w:r w:rsidR="00296C3D" w:rsidRPr="00B3123D">
        <w:rPr>
          <w:rFonts w:cs="Calibri"/>
          <w:sz w:val="16"/>
          <w:szCs w:val="16"/>
        </w:rPr>
        <w:t>Allah herkese çalışmasının karşılığını verir.</w:t>
      </w:r>
    </w:p>
    <w:p w14:paraId="40F969C2" w14:textId="77777777" w:rsidR="00805316" w:rsidRPr="00B3123D" w:rsidRDefault="00805316" w:rsidP="00B3123D">
      <w:pPr>
        <w:pStyle w:val="AIKMETN"/>
        <w:rPr>
          <w:rFonts w:cs="Calibri"/>
          <w:sz w:val="16"/>
          <w:szCs w:val="16"/>
        </w:rPr>
      </w:pPr>
    </w:p>
    <w:p w14:paraId="1C855D2C" w14:textId="77777777" w:rsidR="00296C3D" w:rsidRPr="00B3123D" w:rsidRDefault="00296C3D" w:rsidP="00805316">
      <w:pPr>
        <w:pStyle w:val="SORUMETN"/>
        <w:rPr>
          <w:rStyle w:val="Gl"/>
          <w:b w:val="0"/>
          <w:sz w:val="16"/>
        </w:rPr>
      </w:pPr>
      <w:r w:rsidRPr="00B3123D">
        <w:rPr>
          <w:rStyle w:val="Gl"/>
          <w:b w:val="0"/>
          <w:sz w:val="16"/>
        </w:rPr>
        <w:t xml:space="preserve">“…Allah sana bir hayır verirse (bunu da geri alacak yoktur.) O, her şeye gücü yetendir.” (Enam suresi, 17. ayet.) </w:t>
      </w:r>
    </w:p>
    <w:p w14:paraId="4354302F" w14:textId="77777777" w:rsidR="00296C3D" w:rsidRPr="00B3123D" w:rsidRDefault="00296C3D" w:rsidP="00805316">
      <w:pPr>
        <w:pStyle w:val="AIKLAMA"/>
      </w:pPr>
      <w:r w:rsidRPr="00B3123D">
        <w:t xml:space="preserve">Yukarıdaki ayette, Allah’ın sıfatlarından hangisi vurgulanmıştır? </w:t>
      </w:r>
    </w:p>
    <w:p w14:paraId="39C2C711" w14:textId="5912C34F" w:rsidR="00296C3D" w:rsidRPr="00B3123D" w:rsidRDefault="004D1DB4" w:rsidP="00B3123D">
      <w:pPr>
        <w:pStyle w:val="AIKMETN"/>
        <w:rPr>
          <w:rFonts w:cs="Calibri"/>
          <w:sz w:val="16"/>
          <w:szCs w:val="16"/>
        </w:rPr>
      </w:pPr>
      <w:r w:rsidRPr="00B3123D">
        <w:rPr>
          <w:rFonts w:cs="Calibri"/>
          <w:sz w:val="16"/>
          <w:szCs w:val="16"/>
        </w:rPr>
        <w:t xml:space="preserve">A) </w:t>
      </w:r>
      <w:r w:rsidR="00296C3D" w:rsidRPr="00B3123D">
        <w:rPr>
          <w:rFonts w:cs="Calibri"/>
          <w:sz w:val="16"/>
          <w:szCs w:val="16"/>
        </w:rPr>
        <w:t>Kudret</w:t>
      </w:r>
      <w:r w:rsidR="00B3123D">
        <w:rPr>
          <w:rFonts w:cs="Calibri"/>
          <w:sz w:val="16"/>
          <w:szCs w:val="16"/>
        </w:rPr>
        <w:t xml:space="preserve">                </w:t>
      </w:r>
      <w:r w:rsidRPr="00B3123D">
        <w:rPr>
          <w:rFonts w:cs="Calibri"/>
          <w:sz w:val="16"/>
          <w:szCs w:val="16"/>
        </w:rPr>
        <w:t xml:space="preserve">B) </w:t>
      </w:r>
      <w:r w:rsidR="00296C3D" w:rsidRPr="00B3123D">
        <w:rPr>
          <w:rFonts w:cs="Calibri"/>
          <w:sz w:val="16"/>
          <w:szCs w:val="16"/>
        </w:rPr>
        <w:t>Kelam</w:t>
      </w:r>
    </w:p>
    <w:p w14:paraId="76552EE2" w14:textId="67C57E72" w:rsidR="00B3123D" w:rsidRPr="00B3123D" w:rsidRDefault="004D1DB4" w:rsidP="00B3123D">
      <w:pPr>
        <w:pStyle w:val="AIKMETN"/>
        <w:rPr>
          <w:rFonts w:cs="Calibri"/>
          <w:sz w:val="16"/>
          <w:szCs w:val="16"/>
        </w:rPr>
      </w:pPr>
      <w:r w:rsidRPr="00B3123D">
        <w:rPr>
          <w:rFonts w:cs="Calibri"/>
          <w:sz w:val="16"/>
          <w:szCs w:val="16"/>
        </w:rPr>
        <w:t xml:space="preserve">C) </w:t>
      </w:r>
      <w:r w:rsidR="00296C3D" w:rsidRPr="00B3123D">
        <w:rPr>
          <w:rFonts w:cs="Calibri"/>
          <w:sz w:val="16"/>
          <w:szCs w:val="16"/>
        </w:rPr>
        <w:t>Tekvin</w:t>
      </w:r>
      <w:r w:rsidR="00B3123D">
        <w:rPr>
          <w:rFonts w:cs="Calibri"/>
          <w:sz w:val="16"/>
          <w:szCs w:val="16"/>
        </w:rPr>
        <w:t xml:space="preserve">                   </w:t>
      </w:r>
      <w:r w:rsidRPr="00B3123D">
        <w:rPr>
          <w:rFonts w:cs="Calibri"/>
          <w:sz w:val="16"/>
          <w:szCs w:val="16"/>
        </w:rPr>
        <w:t xml:space="preserve">D) </w:t>
      </w:r>
      <w:r w:rsidR="00296C3D" w:rsidRPr="00B3123D">
        <w:rPr>
          <w:rFonts w:cs="Calibri"/>
          <w:sz w:val="16"/>
          <w:szCs w:val="16"/>
        </w:rPr>
        <w:t>İrade</w:t>
      </w:r>
    </w:p>
    <w:p w14:paraId="733A41A1" w14:textId="77777777" w:rsidR="00296C3D" w:rsidRPr="00B3123D" w:rsidRDefault="00296C3D" w:rsidP="00296C3D">
      <w:pPr>
        <w:pStyle w:val="SEENEKLER"/>
        <w:ind w:left="530"/>
        <w:rPr>
          <w:rFonts w:cs="Calibri"/>
          <w:sz w:val="16"/>
        </w:rPr>
      </w:pPr>
    </w:p>
    <w:p w14:paraId="1CF4AF4F" w14:textId="77777777" w:rsidR="00296C3D" w:rsidRPr="00E747FF" w:rsidRDefault="00296C3D" w:rsidP="00805316">
      <w:pPr>
        <w:pStyle w:val="SORUMETN"/>
        <w:rPr>
          <w:rStyle w:val="Gl"/>
          <w:b w:val="0"/>
          <w:bCs/>
        </w:rPr>
      </w:pPr>
      <w:r w:rsidRPr="00E747FF">
        <w:rPr>
          <w:rStyle w:val="Gl"/>
        </w:rPr>
        <w:t>Dinimizin temelini; Allah’ın varlığı ve birliği, eşi, benzeri ve ortağı olmadığı inancı oluşturur. Bu inanç aşağıdaki surelerden hangisinde anlatılır?</w:t>
      </w:r>
    </w:p>
    <w:p w14:paraId="094B9EB7" w14:textId="315826D8" w:rsidR="00296C3D" w:rsidRPr="00B3123D" w:rsidRDefault="004D1DB4" w:rsidP="00B3123D">
      <w:pPr>
        <w:pStyle w:val="AIKMETN"/>
        <w:rPr>
          <w:rFonts w:cs="Calibri"/>
          <w:sz w:val="16"/>
          <w:szCs w:val="16"/>
        </w:rPr>
      </w:pPr>
      <w:r w:rsidRPr="00B3123D">
        <w:rPr>
          <w:rFonts w:cs="Calibri"/>
          <w:sz w:val="16"/>
          <w:szCs w:val="16"/>
        </w:rPr>
        <w:t xml:space="preserve">A) </w:t>
      </w:r>
      <w:r w:rsidR="00296C3D" w:rsidRPr="00B3123D">
        <w:rPr>
          <w:rFonts w:cs="Calibri"/>
          <w:sz w:val="16"/>
          <w:szCs w:val="16"/>
        </w:rPr>
        <w:t>Maun suresi</w:t>
      </w:r>
      <w:r w:rsidR="00B3123D">
        <w:rPr>
          <w:rFonts w:cs="Calibri"/>
          <w:sz w:val="16"/>
          <w:szCs w:val="16"/>
        </w:rPr>
        <w:t xml:space="preserve">                    </w:t>
      </w:r>
      <w:r w:rsidRPr="00B3123D">
        <w:rPr>
          <w:rFonts w:cs="Calibri"/>
          <w:sz w:val="16"/>
          <w:szCs w:val="16"/>
        </w:rPr>
        <w:t xml:space="preserve">B) </w:t>
      </w:r>
      <w:r w:rsidR="00296C3D" w:rsidRPr="00B3123D">
        <w:rPr>
          <w:rFonts w:cs="Calibri"/>
          <w:sz w:val="16"/>
          <w:szCs w:val="16"/>
        </w:rPr>
        <w:t>Nas suresi</w:t>
      </w:r>
    </w:p>
    <w:p w14:paraId="6DC5EC4C" w14:textId="5DF16CAC" w:rsidR="00296C3D" w:rsidRDefault="004D1DB4" w:rsidP="00B3123D">
      <w:pPr>
        <w:pStyle w:val="AIKMETN"/>
        <w:rPr>
          <w:rFonts w:cs="Calibri"/>
          <w:sz w:val="16"/>
          <w:szCs w:val="16"/>
        </w:rPr>
      </w:pPr>
      <w:r w:rsidRPr="00B3123D">
        <w:rPr>
          <w:rFonts w:cs="Calibri"/>
          <w:sz w:val="16"/>
          <w:szCs w:val="16"/>
        </w:rPr>
        <w:t xml:space="preserve">C) </w:t>
      </w:r>
      <w:r w:rsidR="00296C3D" w:rsidRPr="00B3123D">
        <w:rPr>
          <w:rFonts w:cs="Calibri"/>
          <w:sz w:val="16"/>
          <w:szCs w:val="16"/>
        </w:rPr>
        <w:t>İhlâs suresi</w:t>
      </w:r>
      <w:r w:rsidR="00B3123D">
        <w:rPr>
          <w:rFonts w:cs="Calibri"/>
          <w:sz w:val="16"/>
          <w:szCs w:val="16"/>
        </w:rPr>
        <w:t xml:space="preserve">                       </w:t>
      </w:r>
      <w:r w:rsidRPr="00B3123D">
        <w:rPr>
          <w:rFonts w:cs="Calibri"/>
          <w:sz w:val="16"/>
          <w:szCs w:val="16"/>
        </w:rPr>
        <w:t xml:space="preserve">D) </w:t>
      </w:r>
      <w:proofErr w:type="spellStart"/>
      <w:r w:rsidR="00296C3D" w:rsidRPr="00B3123D">
        <w:rPr>
          <w:rFonts w:cs="Calibri"/>
          <w:sz w:val="16"/>
          <w:szCs w:val="16"/>
        </w:rPr>
        <w:t>Tebbet</w:t>
      </w:r>
      <w:proofErr w:type="spellEnd"/>
      <w:r w:rsidR="00296C3D" w:rsidRPr="00B3123D">
        <w:rPr>
          <w:rFonts w:cs="Calibri"/>
          <w:sz w:val="16"/>
          <w:szCs w:val="16"/>
        </w:rPr>
        <w:t xml:space="preserve"> suresi</w:t>
      </w:r>
    </w:p>
    <w:p w14:paraId="5D070AFB" w14:textId="77777777" w:rsidR="00296C3D" w:rsidRPr="00B3123D" w:rsidRDefault="00296C3D" w:rsidP="00B3123D">
      <w:pPr>
        <w:pStyle w:val="SEENEKLER"/>
        <w:ind w:left="0"/>
        <w:rPr>
          <w:rFonts w:cs="Calibri"/>
          <w:sz w:val="16"/>
        </w:rPr>
      </w:pPr>
    </w:p>
    <w:p w14:paraId="723D2442" w14:textId="77777777" w:rsidR="00296C3D" w:rsidRPr="00B3123D" w:rsidRDefault="00296C3D" w:rsidP="00805316">
      <w:pPr>
        <w:pStyle w:val="SORUMETN"/>
        <w:rPr>
          <w:rStyle w:val="Gl"/>
          <w:b w:val="0"/>
          <w:sz w:val="16"/>
        </w:rPr>
      </w:pPr>
      <w:r w:rsidRPr="00B3123D">
        <w:rPr>
          <w:rStyle w:val="Gl"/>
          <w:b w:val="0"/>
          <w:sz w:val="16"/>
        </w:rPr>
        <w:t xml:space="preserve">Kul 1………………………… </w:t>
      </w:r>
      <w:proofErr w:type="spellStart"/>
      <w:r w:rsidRPr="00B3123D">
        <w:rPr>
          <w:rStyle w:val="Gl"/>
          <w:b w:val="0"/>
          <w:sz w:val="16"/>
        </w:rPr>
        <w:t>ehad</w:t>
      </w:r>
      <w:proofErr w:type="spellEnd"/>
      <w:r w:rsidRPr="00B3123D">
        <w:rPr>
          <w:rStyle w:val="Gl"/>
          <w:b w:val="0"/>
          <w:sz w:val="16"/>
        </w:rPr>
        <w:t xml:space="preserve">. </w:t>
      </w:r>
      <w:proofErr w:type="spellStart"/>
      <w:r w:rsidRPr="00B3123D">
        <w:rPr>
          <w:rStyle w:val="Gl"/>
          <w:b w:val="0"/>
          <w:sz w:val="16"/>
        </w:rPr>
        <w:t>Allâhûssamed</w:t>
      </w:r>
      <w:proofErr w:type="spellEnd"/>
      <w:r w:rsidRPr="00B3123D">
        <w:rPr>
          <w:rStyle w:val="Gl"/>
          <w:b w:val="0"/>
          <w:sz w:val="16"/>
        </w:rPr>
        <w:t xml:space="preserve">. </w:t>
      </w:r>
      <w:proofErr w:type="spellStart"/>
      <w:r w:rsidRPr="00B3123D">
        <w:rPr>
          <w:rStyle w:val="Gl"/>
          <w:b w:val="0"/>
          <w:sz w:val="16"/>
        </w:rPr>
        <w:t>Lem</w:t>
      </w:r>
      <w:proofErr w:type="spellEnd"/>
      <w:r w:rsidRPr="00B3123D">
        <w:rPr>
          <w:rStyle w:val="Gl"/>
          <w:b w:val="0"/>
          <w:sz w:val="16"/>
        </w:rPr>
        <w:t xml:space="preserve"> </w:t>
      </w:r>
      <w:proofErr w:type="spellStart"/>
      <w:r w:rsidRPr="00B3123D">
        <w:rPr>
          <w:rStyle w:val="Gl"/>
          <w:b w:val="0"/>
          <w:sz w:val="16"/>
        </w:rPr>
        <w:t>yelid</w:t>
      </w:r>
      <w:proofErr w:type="spellEnd"/>
      <w:r w:rsidRPr="00B3123D">
        <w:rPr>
          <w:rStyle w:val="Gl"/>
          <w:b w:val="0"/>
          <w:sz w:val="16"/>
        </w:rPr>
        <w:t xml:space="preserve"> ve 2…………………………... Ve </w:t>
      </w:r>
      <w:proofErr w:type="spellStart"/>
      <w:r w:rsidRPr="00B3123D">
        <w:rPr>
          <w:rStyle w:val="Gl"/>
          <w:b w:val="0"/>
          <w:sz w:val="16"/>
        </w:rPr>
        <w:t>lem</w:t>
      </w:r>
      <w:proofErr w:type="spellEnd"/>
      <w:r w:rsidRPr="00B3123D">
        <w:rPr>
          <w:rStyle w:val="Gl"/>
          <w:b w:val="0"/>
          <w:sz w:val="16"/>
        </w:rPr>
        <w:t xml:space="preserve"> yekûn </w:t>
      </w:r>
      <w:proofErr w:type="spellStart"/>
      <w:r w:rsidRPr="00B3123D">
        <w:rPr>
          <w:rStyle w:val="Gl"/>
          <w:b w:val="0"/>
          <w:sz w:val="16"/>
        </w:rPr>
        <w:t>lehû</w:t>
      </w:r>
      <w:proofErr w:type="spellEnd"/>
      <w:r w:rsidRPr="00B3123D">
        <w:rPr>
          <w:rStyle w:val="Gl"/>
          <w:b w:val="0"/>
          <w:sz w:val="16"/>
        </w:rPr>
        <w:t xml:space="preserve"> 3……………………  </w:t>
      </w:r>
      <w:proofErr w:type="spellStart"/>
      <w:proofErr w:type="gramStart"/>
      <w:r w:rsidRPr="00B3123D">
        <w:rPr>
          <w:rStyle w:val="Gl"/>
          <w:b w:val="0"/>
          <w:sz w:val="16"/>
        </w:rPr>
        <w:t>ehâd</w:t>
      </w:r>
      <w:proofErr w:type="spellEnd"/>
      <w:proofErr w:type="gramEnd"/>
      <w:r w:rsidRPr="00B3123D">
        <w:rPr>
          <w:rStyle w:val="Gl"/>
          <w:b w:val="0"/>
          <w:sz w:val="16"/>
        </w:rPr>
        <w:t>.</w:t>
      </w:r>
    </w:p>
    <w:p w14:paraId="2EA4F974" w14:textId="77777777" w:rsidR="00296C3D" w:rsidRPr="00B3123D" w:rsidRDefault="00296C3D" w:rsidP="00805316">
      <w:pPr>
        <w:pStyle w:val="AIKLAMA"/>
      </w:pPr>
      <w:r w:rsidRPr="00B3123D">
        <w:t>Yukarıda İhlas Suresi’nin okunuşu verilmiştir. Verilen surede boş bırakılan yerlere sırası ile aşağıdaki kelime gruplarından hangileri getirilmelidir?</w:t>
      </w:r>
    </w:p>
    <w:p w14:paraId="0A02AC30" w14:textId="294AE285" w:rsidR="00296C3D" w:rsidRPr="00B3123D" w:rsidRDefault="004D1DB4" w:rsidP="004D1DB4">
      <w:pPr>
        <w:pStyle w:val="AIKMETN"/>
        <w:rPr>
          <w:rFonts w:cs="Calibri"/>
          <w:sz w:val="16"/>
          <w:szCs w:val="16"/>
        </w:rPr>
      </w:pPr>
      <w:r w:rsidRPr="00B3123D">
        <w:rPr>
          <w:rFonts w:cs="Calibri"/>
          <w:sz w:val="16"/>
          <w:szCs w:val="16"/>
        </w:rPr>
        <w:t xml:space="preserve">A) </w:t>
      </w:r>
      <w:proofErr w:type="spellStart"/>
      <w:r w:rsidR="00296C3D" w:rsidRPr="00B3123D">
        <w:rPr>
          <w:rFonts w:cs="Calibri"/>
          <w:sz w:val="16"/>
          <w:szCs w:val="16"/>
        </w:rPr>
        <w:t>hûvallahû</w:t>
      </w:r>
      <w:proofErr w:type="spellEnd"/>
      <w:r w:rsidR="00296C3D" w:rsidRPr="00B3123D">
        <w:rPr>
          <w:rFonts w:cs="Calibri"/>
          <w:sz w:val="16"/>
          <w:szCs w:val="16"/>
        </w:rPr>
        <w:t xml:space="preserve"> - </w:t>
      </w:r>
      <w:proofErr w:type="spellStart"/>
      <w:r w:rsidR="00296C3D" w:rsidRPr="00B3123D">
        <w:rPr>
          <w:rFonts w:cs="Calibri"/>
          <w:sz w:val="16"/>
          <w:szCs w:val="16"/>
        </w:rPr>
        <w:t>lem</w:t>
      </w:r>
      <w:proofErr w:type="spellEnd"/>
      <w:r w:rsidR="00296C3D" w:rsidRPr="00B3123D">
        <w:rPr>
          <w:rFonts w:cs="Calibri"/>
          <w:sz w:val="16"/>
          <w:szCs w:val="16"/>
        </w:rPr>
        <w:t xml:space="preserve"> </w:t>
      </w:r>
      <w:proofErr w:type="spellStart"/>
      <w:r w:rsidR="00296C3D" w:rsidRPr="00B3123D">
        <w:rPr>
          <w:rFonts w:cs="Calibri"/>
          <w:sz w:val="16"/>
          <w:szCs w:val="16"/>
        </w:rPr>
        <w:t>yûled</w:t>
      </w:r>
      <w:proofErr w:type="spellEnd"/>
      <w:r w:rsidR="00296C3D" w:rsidRPr="00B3123D">
        <w:rPr>
          <w:rFonts w:cs="Calibri"/>
          <w:sz w:val="16"/>
          <w:szCs w:val="16"/>
        </w:rPr>
        <w:t xml:space="preserve"> – </w:t>
      </w:r>
      <w:proofErr w:type="spellStart"/>
      <w:r w:rsidR="00296C3D" w:rsidRPr="00B3123D">
        <w:rPr>
          <w:rFonts w:cs="Calibri"/>
          <w:sz w:val="16"/>
          <w:szCs w:val="16"/>
        </w:rPr>
        <w:t>küfüven</w:t>
      </w:r>
      <w:proofErr w:type="spellEnd"/>
    </w:p>
    <w:p w14:paraId="23946722" w14:textId="0D7FE2D7" w:rsidR="00296C3D" w:rsidRPr="00B3123D" w:rsidRDefault="004D1DB4" w:rsidP="004D1DB4">
      <w:pPr>
        <w:pStyle w:val="AIKMETN"/>
        <w:rPr>
          <w:rFonts w:cs="Calibri"/>
          <w:sz w:val="16"/>
          <w:szCs w:val="16"/>
        </w:rPr>
      </w:pPr>
      <w:r w:rsidRPr="00B3123D">
        <w:rPr>
          <w:rFonts w:cs="Calibri"/>
          <w:sz w:val="16"/>
          <w:szCs w:val="16"/>
        </w:rPr>
        <w:t xml:space="preserve">B) </w:t>
      </w:r>
      <w:proofErr w:type="spellStart"/>
      <w:r w:rsidR="00296C3D" w:rsidRPr="00B3123D">
        <w:rPr>
          <w:rFonts w:cs="Calibri"/>
          <w:sz w:val="16"/>
          <w:szCs w:val="16"/>
        </w:rPr>
        <w:t>küfüven</w:t>
      </w:r>
      <w:proofErr w:type="spellEnd"/>
      <w:r w:rsidR="00296C3D" w:rsidRPr="00B3123D">
        <w:rPr>
          <w:rFonts w:cs="Calibri"/>
          <w:sz w:val="16"/>
          <w:szCs w:val="16"/>
        </w:rPr>
        <w:t xml:space="preserve"> – </w:t>
      </w:r>
      <w:proofErr w:type="spellStart"/>
      <w:r w:rsidR="00296C3D" w:rsidRPr="00B3123D">
        <w:rPr>
          <w:rFonts w:cs="Calibri"/>
          <w:sz w:val="16"/>
          <w:szCs w:val="16"/>
        </w:rPr>
        <w:t>hûvallahû</w:t>
      </w:r>
      <w:proofErr w:type="spellEnd"/>
      <w:r w:rsidR="00296C3D" w:rsidRPr="00B3123D">
        <w:rPr>
          <w:rFonts w:cs="Calibri"/>
          <w:sz w:val="16"/>
          <w:szCs w:val="16"/>
        </w:rPr>
        <w:t xml:space="preserve"> - </w:t>
      </w:r>
      <w:proofErr w:type="spellStart"/>
      <w:r w:rsidR="00296C3D" w:rsidRPr="00B3123D">
        <w:rPr>
          <w:rFonts w:cs="Calibri"/>
          <w:sz w:val="16"/>
          <w:szCs w:val="16"/>
        </w:rPr>
        <w:t>lem</w:t>
      </w:r>
      <w:proofErr w:type="spellEnd"/>
      <w:r w:rsidR="00296C3D" w:rsidRPr="00B3123D">
        <w:rPr>
          <w:rFonts w:cs="Calibri"/>
          <w:sz w:val="16"/>
          <w:szCs w:val="16"/>
        </w:rPr>
        <w:t xml:space="preserve"> </w:t>
      </w:r>
      <w:proofErr w:type="spellStart"/>
      <w:r w:rsidR="00296C3D" w:rsidRPr="00B3123D">
        <w:rPr>
          <w:rFonts w:cs="Calibri"/>
          <w:sz w:val="16"/>
          <w:szCs w:val="16"/>
        </w:rPr>
        <w:t>yûled</w:t>
      </w:r>
      <w:proofErr w:type="spellEnd"/>
    </w:p>
    <w:p w14:paraId="0F4557F3" w14:textId="5FB991B3" w:rsidR="00296C3D" w:rsidRPr="00B3123D" w:rsidRDefault="004D1DB4" w:rsidP="004D1DB4">
      <w:pPr>
        <w:pStyle w:val="AIKMETN"/>
        <w:rPr>
          <w:rFonts w:cs="Calibri"/>
          <w:sz w:val="16"/>
          <w:szCs w:val="16"/>
        </w:rPr>
      </w:pPr>
      <w:r w:rsidRPr="00B3123D">
        <w:rPr>
          <w:rFonts w:cs="Calibri"/>
          <w:sz w:val="16"/>
          <w:szCs w:val="16"/>
        </w:rPr>
        <w:t xml:space="preserve">C) </w:t>
      </w:r>
      <w:proofErr w:type="spellStart"/>
      <w:r w:rsidR="00296C3D" w:rsidRPr="00B3123D">
        <w:rPr>
          <w:rFonts w:cs="Calibri"/>
          <w:sz w:val="16"/>
          <w:szCs w:val="16"/>
        </w:rPr>
        <w:t>hûvallahû</w:t>
      </w:r>
      <w:proofErr w:type="spellEnd"/>
      <w:r w:rsidR="00296C3D" w:rsidRPr="00B3123D">
        <w:rPr>
          <w:rFonts w:cs="Calibri"/>
          <w:sz w:val="16"/>
          <w:szCs w:val="16"/>
        </w:rPr>
        <w:t xml:space="preserve"> – </w:t>
      </w:r>
      <w:proofErr w:type="spellStart"/>
      <w:r w:rsidR="00296C3D" w:rsidRPr="00B3123D">
        <w:rPr>
          <w:rFonts w:cs="Calibri"/>
          <w:sz w:val="16"/>
          <w:szCs w:val="16"/>
        </w:rPr>
        <w:t>küfüven</w:t>
      </w:r>
      <w:proofErr w:type="spellEnd"/>
      <w:r w:rsidR="00296C3D" w:rsidRPr="00B3123D">
        <w:rPr>
          <w:rFonts w:cs="Calibri"/>
          <w:sz w:val="16"/>
          <w:szCs w:val="16"/>
        </w:rPr>
        <w:t xml:space="preserve"> – </w:t>
      </w:r>
      <w:proofErr w:type="spellStart"/>
      <w:r w:rsidR="00296C3D" w:rsidRPr="00B3123D">
        <w:rPr>
          <w:rFonts w:cs="Calibri"/>
          <w:sz w:val="16"/>
          <w:szCs w:val="16"/>
        </w:rPr>
        <w:t>lem</w:t>
      </w:r>
      <w:proofErr w:type="spellEnd"/>
      <w:r w:rsidR="00296C3D" w:rsidRPr="00B3123D">
        <w:rPr>
          <w:rFonts w:cs="Calibri"/>
          <w:sz w:val="16"/>
          <w:szCs w:val="16"/>
        </w:rPr>
        <w:t xml:space="preserve"> </w:t>
      </w:r>
      <w:proofErr w:type="spellStart"/>
      <w:r w:rsidR="00296C3D" w:rsidRPr="00B3123D">
        <w:rPr>
          <w:rFonts w:cs="Calibri"/>
          <w:sz w:val="16"/>
          <w:szCs w:val="16"/>
        </w:rPr>
        <w:t>yûled</w:t>
      </w:r>
      <w:proofErr w:type="spellEnd"/>
      <w:r w:rsidR="00296C3D" w:rsidRPr="00B3123D">
        <w:rPr>
          <w:rFonts w:cs="Calibri"/>
          <w:sz w:val="16"/>
          <w:szCs w:val="16"/>
        </w:rPr>
        <w:t xml:space="preserve"> </w:t>
      </w:r>
    </w:p>
    <w:p w14:paraId="5E65F100" w14:textId="3C565406" w:rsidR="00296C3D" w:rsidRDefault="004D1DB4" w:rsidP="00B3123D">
      <w:pPr>
        <w:pStyle w:val="AIKMETN"/>
        <w:rPr>
          <w:rFonts w:cs="Calibri"/>
          <w:sz w:val="16"/>
          <w:szCs w:val="16"/>
        </w:rPr>
      </w:pPr>
      <w:r w:rsidRPr="00B3123D">
        <w:rPr>
          <w:rFonts w:cs="Calibri"/>
          <w:sz w:val="16"/>
          <w:szCs w:val="16"/>
        </w:rPr>
        <w:t xml:space="preserve">D) </w:t>
      </w:r>
      <w:proofErr w:type="spellStart"/>
      <w:r w:rsidR="00296C3D" w:rsidRPr="00B3123D">
        <w:rPr>
          <w:rFonts w:cs="Calibri"/>
          <w:sz w:val="16"/>
          <w:szCs w:val="16"/>
        </w:rPr>
        <w:t>lem</w:t>
      </w:r>
      <w:proofErr w:type="spellEnd"/>
      <w:r w:rsidR="00296C3D" w:rsidRPr="00B3123D">
        <w:rPr>
          <w:rFonts w:cs="Calibri"/>
          <w:sz w:val="16"/>
          <w:szCs w:val="16"/>
        </w:rPr>
        <w:t xml:space="preserve"> </w:t>
      </w:r>
      <w:proofErr w:type="spellStart"/>
      <w:r w:rsidR="00296C3D" w:rsidRPr="00B3123D">
        <w:rPr>
          <w:rFonts w:cs="Calibri"/>
          <w:sz w:val="16"/>
          <w:szCs w:val="16"/>
        </w:rPr>
        <w:t>yûled</w:t>
      </w:r>
      <w:proofErr w:type="spellEnd"/>
      <w:r w:rsidR="00296C3D" w:rsidRPr="00B3123D">
        <w:rPr>
          <w:rFonts w:cs="Calibri"/>
          <w:sz w:val="16"/>
          <w:szCs w:val="16"/>
        </w:rPr>
        <w:t xml:space="preserve"> – </w:t>
      </w:r>
      <w:proofErr w:type="spellStart"/>
      <w:r w:rsidR="00296C3D" w:rsidRPr="00B3123D">
        <w:rPr>
          <w:rFonts w:cs="Calibri"/>
          <w:sz w:val="16"/>
          <w:szCs w:val="16"/>
        </w:rPr>
        <w:t>hûvallahû</w:t>
      </w:r>
      <w:proofErr w:type="spellEnd"/>
      <w:r w:rsidR="00296C3D" w:rsidRPr="00B3123D">
        <w:rPr>
          <w:rFonts w:cs="Calibri"/>
          <w:sz w:val="16"/>
          <w:szCs w:val="16"/>
        </w:rPr>
        <w:t xml:space="preserve"> </w:t>
      </w:r>
      <w:r w:rsidR="00805316">
        <w:rPr>
          <w:rFonts w:cs="Calibri"/>
          <w:sz w:val="16"/>
          <w:szCs w:val="16"/>
        </w:rPr>
        <w:t>–</w:t>
      </w:r>
      <w:r w:rsidR="00296C3D" w:rsidRPr="00B3123D">
        <w:rPr>
          <w:rFonts w:cs="Calibri"/>
          <w:sz w:val="16"/>
          <w:szCs w:val="16"/>
        </w:rPr>
        <w:t xml:space="preserve"> </w:t>
      </w:r>
      <w:proofErr w:type="spellStart"/>
      <w:r w:rsidR="00296C3D" w:rsidRPr="00B3123D">
        <w:rPr>
          <w:rFonts w:cs="Calibri"/>
          <w:sz w:val="16"/>
          <w:szCs w:val="16"/>
        </w:rPr>
        <w:t>küfüven</w:t>
      </w:r>
      <w:proofErr w:type="spellEnd"/>
    </w:p>
    <w:p w14:paraId="7A3B934E" w14:textId="77777777" w:rsidR="00805316" w:rsidRPr="00B3123D" w:rsidRDefault="00805316" w:rsidP="00B3123D">
      <w:pPr>
        <w:pStyle w:val="AIKMETN"/>
        <w:rPr>
          <w:rFonts w:cs="Calibri"/>
          <w:sz w:val="16"/>
          <w:szCs w:val="16"/>
        </w:rPr>
      </w:pPr>
    </w:p>
    <w:p w14:paraId="07DB6771" w14:textId="77777777" w:rsidR="00296C3D" w:rsidRPr="00E747FF" w:rsidRDefault="00296C3D" w:rsidP="00805316">
      <w:pPr>
        <w:pStyle w:val="SORUMETN"/>
        <w:rPr>
          <w:rStyle w:val="Gl"/>
          <w:b w:val="0"/>
          <w:bCs/>
        </w:rPr>
      </w:pPr>
      <w:r w:rsidRPr="00E747FF">
        <w:rPr>
          <w:rStyle w:val="Gl"/>
        </w:rPr>
        <w:t xml:space="preserve">Aşağıdakilerden hangisi İhlâs suresinde geçen “Samed” sözcüğünün karşılığıdır? </w:t>
      </w:r>
    </w:p>
    <w:p w14:paraId="2D052102" w14:textId="77777777" w:rsidR="00805316" w:rsidRDefault="004D1DB4" w:rsidP="00B3123D">
      <w:pPr>
        <w:pStyle w:val="AIKMETN"/>
        <w:rPr>
          <w:rFonts w:cs="Calibri"/>
          <w:sz w:val="16"/>
          <w:szCs w:val="16"/>
        </w:rPr>
      </w:pPr>
      <w:r w:rsidRPr="00B3123D">
        <w:rPr>
          <w:rFonts w:cs="Calibri"/>
          <w:sz w:val="16"/>
          <w:szCs w:val="16"/>
        </w:rPr>
        <w:t xml:space="preserve">A) </w:t>
      </w:r>
      <w:r w:rsidR="00296C3D" w:rsidRPr="00B3123D">
        <w:rPr>
          <w:rFonts w:cs="Calibri"/>
          <w:sz w:val="16"/>
          <w:szCs w:val="16"/>
        </w:rPr>
        <w:t xml:space="preserve">Çok merhametli </w:t>
      </w:r>
      <w:r w:rsidR="00B3123D">
        <w:rPr>
          <w:rFonts w:cs="Calibri"/>
          <w:sz w:val="16"/>
          <w:szCs w:val="16"/>
        </w:rPr>
        <w:t xml:space="preserve">               </w:t>
      </w:r>
    </w:p>
    <w:p w14:paraId="5BA155CE" w14:textId="3B5AFF69" w:rsidR="00296C3D" w:rsidRPr="00B3123D" w:rsidRDefault="004D1DB4" w:rsidP="00B3123D">
      <w:pPr>
        <w:pStyle w:val="AIKMETN"/>
        <w:rPr>
          <w:rFonts w:cs="Calibri"/>
          <w:sz w:val="16"/>
          <w:szCs w:val="16"/>
        </w:rPr>
      </w:pPr>
      <w:r w:rsidRPr="00B3123D">
        <w:rPr>
          <w:rFonts w:cs="Calibri"/>
          <w:sz w:val="16"/>
          <w:szCs w:val="16"/>
        </w:rPr>
        <w:t xml:space="preserve">B) </w:t>
      </w:r>
      <w:r w:rsidR="00296C3D" w:rsidRPr="00B3123D">
        <w:rPr>
          <w:rFonts w:cs="Calibri"/>
          <w:sz w:val="16"/>
          <w:szCs w:val="16"/>
        </w:rPr>
        <w:t xml:space="preserve">İhtiyacı olmayan </w:t>
      </w:r>
    </w:p>
    <w:p w14:paraId="21FFF9B9" w14:textId="77777777" w:rsidR="00805316" w:rsidRDefault="004D1DB4" w:rsidP="00B3123D">
      <w:pPr>
        <w:pStyle w:val="AIKMETN"/>
        <w:rPr>
          <w:rFonts w:cs="Calibri"/>
          <w:sz w:val="16"/>
          <w:szCs w:val="16"/>
        </w:rPr>
      </w:pPr>
      <w:r w:rsidRPr="00B3123D">
        <w:rPr>
          <w:rFonts w:cs="Calibri"/>
          <w:sz w:val="16"/>
          <w:szCs w:val="16"/>
        </w:rPr>
        <w:t xml:space="preserve">C) </w:t>
      </w:r>
      <w:r w:rsidR="00296C3D" w:rsidRPr="00B3123D">
        <w:rPr>
          <w:rFonts w:cs="Calibri"/>
          <w:sz w:val="16"/>
          <w:szCs w:val="16"/>
        </w:rPr>
        <w:t xml:space="preserve">Affedici </w:t>
      </w:r>
      <w:r w:rsidR="00B3123D">
        <w:rPr>
          <w:rFonts w:cs="Calibri"/>
          <w:sz w:val="16"/>
          <w:szCs w:val="16"/>
        </w:rPr>
        <w:t xml:space="preserve">                              </w:t>
      </w:r>
    </w:p>
    <w:p w14:paraId="7892BE95" w14:textId="4682572A" w:rsidR="00B3123D" w:rsidRDefault="004D1DB4" w:rsidP="00805316">
      <w:pPr>
        <w:pStyle w:val="AIKMETN"/>
      </w:pPr>
      <w:r w:rsidRPr="00B3123D">
        <w:rPr>
          <w:rFonts w:cs="Calibri"/>
          <w:sz w:val="16"/>
          <w:szCs w:val="16"/>
        </w:rPr>
        <w:t xml:space="preserve">D) </w:t>
      </w:r>
      <w:r w:rsidR="00296C3D" w:rsidRPr="00B3123D">
        <w:rPr>
          <w:rFonts w:cs="Calibri"/>
          <w:sz w:val="16"/>
          <w:szCs w:val="16"/>
        </w:rPr>
        <w:t>Hoşgörülü</w:t>
      </w:r>
    </w:p>
    <w:p w14:paraId="30A65BAF" w14:textId="77777777" w:rsidR="00B3123D" w:rsidRDefault="00B3123D" w:rsidP="00805316">
      <w:pPr>
        <w:pStyle w:val="SORUMETN"/>
        <w:numPr>
          <w:ilvl w:val="0"/>
          <w:numId w:val="0"/>
        </w:numPr>
      </w:pPr>
    </w:p>
    <w:p w14:paraId="4E27C4A0" w14:textId="6AA46CA1" w:rsidR="00296C3D" w:rsidRPr="00805316" w:rsidRDefault="00296C3D" w:rsidP="00805316">
      <w:pPr>
        <w:pStyle w:val="SORUMETN"/>
        <w:rPr>
          <w:rStyle w:val="Gl"/>
          <w:b w:val="0"/>
          <w:bCs/>
        </w:rPr>
      </w:pPr>
      <w:r w:rsidRPr="00805316">
        <w:rPr>
          <w:rStyle w:val="Gl"/>
          <w:b w:val="0"/>
          <w:bCs/>
        </w:rPr>
        <w:lastRenderedPageBreak/>
        <w:t xml:space="preserve">Bizler bazı ışınları göremeyiz. Kulaklarımız belli seviyenin altındaki ve üstündeki sesleri işitemez. Örneğin fısıltılı konuşmaları ve bazı hayvanların çıkardığı sesleri duyamayız. Ancak bu sesler çok hassas aygıtlarla tespit edilebilmektedir. Bilgi edinme araçlarımız sınırlı olunca, elimizdeki bilgi de sınırlı kalmaktadır. Hâlbuki Allah’ın görmesi, duyması ve bilgisi, sınırsız ve sonsuzdur. </w:t>
      </w:r>
    </w:p>
    <w:p w14:paraId="66AF1D2B" w14:textId="77777777" w:rsidR="00296C3D" w:rsidRPr="00805316" w:rsidRDefault="00296C3D" w:rsidP="00805316">
      <w:pPr>
        <w:pStyle w:val="AIKLAMA"/>
        <w:rPr>
          <w:rStyle w:val="Gl"/>
          <w:b/>
          <w:bCs w:val="0"/>
        </w:rPr>
      </w:pPr>
      <w:r w:rsidRPr="00805316">
        <w:rPr>
          <w:rStyle w:val="Gl"/>
          <w:b/>
          <w:bCs w:val="0"/>
        </w:rPr>
        <w:t>Yukarıdaki metinden çıkarılacak en kapsam</w:t>
      </w:r>
      <w:r w:rsidRPr="00805316">
        <w:rPr>
          <w:rStyle w:val="Gl"/>
          <w:b/>
          <w:bCs w:val="0"/>
        </w:rPr>
        <w:softHyphen/>
        <w:t xml:space="preserve">lı sonuç aşağıdakilerden hangisidir? </w:t>
      </w:r>
    </w:p>
    <w:p w14:paraId="66FEF2CE" w14:textId="20411BD8" w:rsidR="00296C3D" w:rsidRPr="00B3123D" w:rsidRDefault="004D1DB4" w:rsidP="00805316">
      <w:pPr>
        <w:pStyle w:val="AIKMETN"/>
        <w:contextualSpacing/>
        <w:rPr>
          <w:rFonts w:cs="Calibri"/>
          <w:sz w:val="16"/>
          <w:szCs w:val="16"/>
        </w:rPr>
      </w:pPr>
      <w:r w:rsidRPr="00B3123D">
        <w:rPr>
          <w:rFonts w:cs="Calibri"/>
          <w:sz w:val="16"/>
          <w:szCs w:val="16"/>
        </w:rPr>
        <w:t xml:space="preserve">A) </w:t>
      </w:r>
      <w:r w:rsidR="00296C3D" w:rsidRPr="00B3123D">
        <w:rPr>
          <w:rFonts w:cs="Calibri"/>
          <w:sz w:val="16"/>
          <w:szCs w:val="16"/>
        </w:rPr>
        <w:t>Allah’ın görmesi, duyması ve bilgisi sınırsız</w:t>
      </w:r>
      <w:r w:rsidR="00296C3D" w:rsidRPr="00B3123D">
        <w:rPr>
          <w:rFonts w:cs="Calibri"/>
          <w:sz w:val="16"/>
          <w:szCs w:val="16"/>
        </w:rPr>
        <w:softHyphen/>
        <w:t xml:space="preserve">dır. </w:t>
      </w:r>
    </w:p>
    <w:p w14:paraId="5DB5B029" w14:textId="35721CFC" w:rsidR="00296C3D" w:rsidRPr="00B3123D" w:rsidRDefault="004D1DB4" w:rsidP="00805316">
      <w:pPr>
        <w:pStyle w:val="AIKMETN"/>
        <w:contextualSpacing/>
        <w:rPr>
          <w:rFonts w:cs="Calibri"/>
          <w:sz w:val="16"/>
          <w:szCs w:val="16"/>
        </w:rPr>
      </w:pPr>
      <w:r w:rsidRPr="00B3123D">
        <w:rPr>
          <w:rFonts w:cs="Calibri"/>
          <w:sz w:val="16"/>
          <w:szCs w:val="16"/>
        </w:rPr>
        <w:t xml:space="preserve">B) </w:t>
      </w:r>
      <w:r w:rsidR="00296C3D" w:rsidRPr="00B3123D">
        <w:rPr>
          <w:rFonts w:cs="Calibri"/>
          <w:sz w:val="16"/>
          <w:szCs w:val="16"/>
        </w:rPr>
        <w:t xml:space="preserve">İnsanın görmesi, duyması ve bilgisi sınırlıdır. </w:t>
      </w:r>
    </w:p>
    <w:p w14:paraId="1E34013E" w14:textId="4FBE7E17" w:rsidR="00296C3D" w:rsidRPr="00B3123D" w:rsidRDefault="004D1DB4" w:rsidP="00805316">
      <w:pPr>
        <w:pStyle w:val="AIKMETN"/>
        <w:contextualSpacing/>
        <w:rPr>
          <w:rFonts w:cs="Calibri"/>
          <w:sz w:val="16"/>
          <w:szCs w:val="16"/>
        </w:rPr>
      </w:pPr>
      <w:r w:rsidRPr="00B3123D">
        <w:rPr>
          <w:rFonts w:cs="Calibri"/>
          <w:sz w:val="16"/>
          <w:szCs w:val="16"/>
        </w:rPr>
        <w:t xml:space="preserve">C) </w:t>
      </w:r>
      <w:r w:rsidR="00296C3D" w:rsidRPr="00B3123D">
        <w:rPr>
          <w:rFonts w:cs="Calibri"/>
          <w:sz w:val="16"/>
          <w:szCs w:val="16"/>
        </w:rPr>
        <w:t>Allah sınırsız görür, duyar, işitir; insan ise sı</w:t>
      </w:r>
      <w:r w:rsidR="00296C3D" w:rsidRPr="00B3123D">
        <w:rPr>
          <w:rFonts w:cs="Calibri"/>
          <w:sz w:val="16"/>
          <w:szCs w:val="16"/>
        </w:rPr>
        <w:softHyphen/>
        <w:t xml:space="preserve">nırlı, görür, duyar ve işitir. </w:t>
      </w:r>
    </w:p>
    <w:p w14:paraId="4C207406" w14:textId="3DD31C07" w:rsidR="00296C3D" w:rsidRPr="00B3123D" w:rsidRDefault="004D1DB4" w:rsidP="00805316">
      <w:pPr>
        <w:pStyle w:val="AIKMETN"/>
        <w:contextualSpacing/>
        <w:rPr>
          <w:rFonts w:cs="Calibri"/>
          <w:sz w:val="16"/>
          <w:szCs w:val="16"/>
        </w:rPr>
      </w:pPr>
      <w:r w:rsidRPr="00B3123D">
        <w:rPr>
          <w:rFonts w:cs="Calibri"/>
          <w:sz w:val="16"/>
          <w:szCs w:val="16"/>
        </w:rPr>
        <w:t xml:space="preserve">D) </w:t>
      </w:r>
      <w:r w:rsidR="00296C3D" w:rsidRPr="00B3123D">
        <w:rPr>
          <w:rFonts w:cs="Calibri"/>
          <w:sz w:val="16"/>
          <w:szCs w:val="16"/>
        </w:rPr>
        <w:t>İnsan da hassas aygıtlarla Allah gibi görür, duyar, işitir.</w:t>
      </w:r>
    </w:p>
    <w:p w14:paraId="140FF57B" w14:textId="77777777" w:rsidR="00296C3D" w:rsidRPr="00B3123D" w:rsidRDefault="00296C3D" w:rsidP="00296C3D">
      <w:pPr>
        <w:pStyle w:val="SEENEKLER"/>
        <w:ind w:left="530"/>
        <w:rPr>
          <w:rFonts w:cs="Calibri"/>
          <w:sz w:val="16"/>
        </w:rPr>
      </w:pPr>
    </w:p>
    <w:p w14:paraId="4349275B" w14:textId="77777777" w:rsidR="00296C3D" w:rsidRPr="00B3123D" w:rsidRDefault="00296C3D" w:rsidP="00805316">
      <w:pPr>
        <w:pStyle w:val="SORUMETN"/>
        <w:rPr>
          <w:rStyle w:val="Gl"/>
        </w:rPr>
      </w:pPr>
      <w:r w:rsidRPr="00B3123D">
        <w:rPr>
          <w:rStyle w:val="Gl"/>
        </w:rPr>
        <w:t>İhlâs suresinde aşağıdaki konuların hangisinden söz edilir?</w:t>
      </w:r>
    </w:p>
    <w:p w14:paraId="513496F1" w14:textId="64C07BC6" w:rsidR="00296C3D" w:rsidRPr="00B3123D" w:rsidRDefault="004D1DB4" w:rsidP="008F57DE">
      <w:pPr>
        <w:pStyle w:val="AIKMETN"/>
        <w:contextualSpacing/>
        <w:rPr>
          <w:rFonts w:cs="Calibri"/>
          <w:sz w:val="16"/>
          <w:szCs w:val="16"/>
        </w:rPr>
      </w:pPr>
      <w:r w:rsidRPr="00B3123D">
        <w:rPr>
          <w:rFonts w:cs="Calibri"/>
          <w:sz w:val="16"/>
          <w:szCs w:val="16"/>
        </w:rPr>
        <w:t xml:space="preserve">A) </w:t>
      </w:r>
      <w:r w:rsidR="00296C3D" w:rsidRPr="00B3123D">
        <w:rPr>
          <w:rFonts w:cs="Calibri"/>
          <w:sz w:val="16"/>
          <w:szCs w:val="16"/>
        </w:rPr>
        <w:t xml:space="preserve">Namazın öneminden </w:t>
      </w:r>
      <w:r w:rsidR="00296C3D" w:rsidRPr="00B3123D">
        <w:rPr>
          <w:rFonts w:cs="Calibri"/>
          <w:sz w:val="16"/>
          <w:szCs w:val="16"/>
        </w:rPr>
        <w:tab/>
      </w:r>
      <w:r w:rsidR="00B3123D">
        <w:rPr>
          <w:rFonts w:cs="Calibri"/>
          <w:sz w:val="16"/>
          <w:szCs w:val="16"/>
        </w:rPr>
        <w:t xml:space="preserve"> </w:t>
      </w:r>
      <w:r w:rsidRPr="00B3123D">
        <w:rPr>
          <w:rFonts w:cs="Calibri"/>
          <w:sz w:val="16"/>
          <w:szCs w:val="16"/>
        </w:rPr>
        <w:t xml:space="preserve">B) </w:t>
      </w:r>
      <w:r w:rsidR="00296C3D" w:rsidRPr="00B3123D">
        <w:rPr>
          <w:rFonts w:cs="Calibri"/>
          <w:sz w:val="16"/>
          <w:szCs w:val="16"/>
        </w:rPr>
        <w:t>Allah’ın (</w:t>
      </w:r>
      <w:proofErr w:type="spellStart"/>
      <w:r w:rsidR="00296C3D" w:rsidRPr="00B3123D">
        <w:rPr>
          <w:rFonts w:cs="Calibri"/>
          <w:sz w:val="16"/>
          <w:szCs w:val="16"/>
        </w:rPr>
        <w:t>c.c</w:t>
      </w:r>
      <w:proofErr w:type="spellEnd"/>
      <w:r w:rsidR="00296C3D" w:rsidRPr="00B3123D">
        <w:rPr>
          <w:rFonts w:cs="Calibri"/>
          <w:sz w:val="16"/>
          <w:szCs w:val="16"/>
        </w:rPr>
        <w:t>.) birliğinden</w:t>
      </w:r>
    </w:p>
    <w:p w14:paraId="40FE9ED6" w14:textId="4774D6C5" w:rsidR="00296C3D" w:rsidRPr="00B3123D" w:rsidRDefault="004D1DB4" w:rsidP="008F57DE">
      <w:pPr>
        <w:pStyle w:val="AIKMETN"/>
        <w:contextualSpacing/>
        <w:rPr>
          <w:rFonts w:cs="Calibri"/>
          <w:sz w:val="16"/>
          <w:szCs w:val="16"/>
        </w:rPr>
      </w:pPr>
      <w:r w:rsidRPr="00B3123D">
        <w:rPr>
          <w:rFonts w:cs="Calibri"/>
          <w:sz w:val="16"/>
          <w:szCs w:val="16"/>
        </w:rPr>
        <w:t xml:space="preserve">C) </w:t>
      </w:r>
      <w:r w:rsidR="00296C3D" w:rsidRPr="00B3123D">
        <w:rPr>
          <w:rFonts w:cs="Calibri"/>
          <w:sz w:val="16"/>
          <w:szCs w:val="16"/>
        </w:rPr>
        <w:t>Ramazan ayından</w:t>
      </w:r>
      <w:r w:rsidR="00B3123D">
        <w:rPr>
          <w:rFonts w:cs="Calibri"/>
          <w:sz w:val="16"/>
          <w:szCs w:val="16"/>
        </w:rPr>
        <w:t xml:space="preserve">                </w:t>
      </w:r>
      <w:r w:rsidRPr="00B3123D">
        <w:rPr>
          <w:rFonts w:cs="Calibri"/>
          <w:sz w:val="16"/>
          <w:szCs w:val="16"/>
        </w:rPr>
        <w:t xml:space="preserve">D) </w:t>
      </w:r>
      <w:r w:rsidR="00296C3D" w:rsidRPr="00B3123D">
        <w:rPr>
          <w:rFonts w:cs="Calibri"/>
          <w:sz w:val="16"/>
          <w:szCs w:val="16"/>
        </w:rPr>
        <w:t>Ahlak kurallarından</w:t>
      </w:r>
    </w:p>
    <w:p w14:paraId="53BA6765" w14:textId="77777777" w:rsidR="004D1DB4" w:rsidRPr="00B3123D" w:rsidRDefault="004D1DB4" w:rsidP="004D1DB4">
      <w:pPr>
        <w:pStyle w:val="AIKMETN"/>
        <w:rPr>
          <w:rFonts w:cs="Calibri"/>
          <w:sz w:val="16"/>
          <w:szCs w:val="16"/>
        </w:rPr>
      </w:pPr>
    </w:p>
    <w:p w14:paraId="032040BA" w14:textId="77777777" w:rsidR="00296C3D" w:rsidRPr="00805316" w:rsidRDefault="00296C3D" w:rsidP="00805316">
      <w:pPr>
        <w:pStyle w:val="SORUMETN"/>
        <w:rPr>
          <w:rStyle w:val="Gl"/>
          <w:b w:val="0"/>
          <w:bCs/>
        </w:rPr>
      </w:pPr>
      <w:r w:rsidRPr="00805316">
        <w:rPr>
          <w:rStyle w:val="Gl"/>
          <w:b w:val="0"/>
          <w:bCs/>
        </w:rPr>
        <w:t>“O ki birbiri ile ahenktar yedi göğü yaratmıştır. Rahman olan Allah’ın yaratışında hiçbir uygunsuzluk göremezsiniz. Gözünü gökyüzüne çevir de bir bak bir uygunsuzluk görebiliyor musun? (Mülk Suresi 4)</w:t>
      </w:r>
    </w:p>
    <w:p w14:paraId="075FCFE7" w14:textId="77777777" w:rsidR="00296C3D" w:rsidRPr="00805316" w:rsidRDefault="00296C3D" w:rsidP="00805316">
      <w:pPr>
        <w:pStyle w:val="AIKLAMA"/>
        <w:rPr>
          <w:rStyle w:val="Gl"/>
          <w:b/>
          <w:bCs w:val="0"/>
        </w:rPr>
      </w:pPr>
      <w:r w:rsidRPr="00805316">
        <w:rPr>
          <w:rStyle w:val="Gl"/>
          <w:b/>
          <w:bCs w:val="0"/>
        </w:rPr>
        <w:t>Yukarıda verilen ayete göre aşağıdaki öğrencilerden hangisinin yaptığı yorum en doğrusudur?</w:t>
      </w:r>
    </w:p>
    <w:p w14:paraId="01B78A78" w14:textId="793DA222" w:rsidR="00296C3D" w:rsidRPr="00B3123D" w:rsidRDefault="004D1DB4" w:rsidP="00805316">
      <w:pPr>
        <w:pStyle w:val="AIKMETN"/>
        <w:contextualSpacing/>
        <w:rPr>
          <w:rFonts w:cs="Calibri"/>
          <w:sz w:val="16"/>
          <w:szCs w:val="16"/>
        </w:rPr>
      </w:pPr>
      <w:r w:rsidRPr="00B3123D">
        <w:rPr>
          <w:rFonts w:cs="Calibri"/>
          <w:sz w:val="16"/>
          <w:szCs w:val="16"/>
        </w:rPr>
        <w:t xml:space="preserve">A) </w:t>
      </w:r>
      <w:r w:rsidR="00296C3D" w:rsidRPr="00B3123D">
        <w:rPr>
          <w:rFonts w:cs="Calibri"/>
          <w:sz w:val="16"/>
          <w:szCs w:val="16"/>
        </w:rPr>
        <w:t>Melisa: Allah çok büyük ve güçlüdür.</w:t>
      </w:r>
    </w:p>
    <w:p w14:paraId="7947D4E1" w14:textId="31BB5033" w:rsidR="00296C3D" w:rsidRPr="00B3123D" w:rsidRDefault="004D1DB4" w:rsidP="00805316">
      <w:pPr>
        <w:pStyle w:val="AIKMETN"/>
        <w:contextualSpacing/>
        <w:rPr>
          <w:rFonts w:cs="Calibri"/>
          <w:sz w:val="16"/>
          <w:szCs w:val="16"/>
        </w:rPr>
      </w:pPr>
      <w:r w:rsidRPr="00B3123D">
        <w:rPr>
          <w:rFonts w:cs="Calibri"/>
          <w:b/>
          <w:sz w:val="16"/>
          <w:szCs w:val="16"/>
        </w:rPr>
        <w:t xml:space="preserve">B) </w:t>
      </w:r>
      <w:r w:rsidR="00296C3D" w:rsidRPr="00B3123D">
        <w:rPr>
          <w:rFonts w:cs="Calibri"/>
          <w:b/>
          <w:sz w:val="16"/>
          <w:szCs w:val="16"/>
        </w:rPr>
        <w:t>Salih</w:t>
      </w:r>
      <w:r w:rsidR="00296C3D" w:rsidRPr="00B3123D">
        <w:rPr>
          <w:rFonts w:cs="Calibri"/>
          <w:sz w:val="16"/>
          <w:szCs w:val="16"/>
        </w:rPr>
        <w:t>:   Allah evreni kusursuz bir düzende yaratmıştır.</w:t>
      </w:r>
    </w:p>
    <w:p w14:paraId="53BEAEA2" w14:textId="469C79A5" w:rsidR="00296C3D" w:rsidRPr="00B3123D" w:rsidRDefault="004D1DB4" w:rsidP="00805316">
      <w:pPr>
        <w:pStyle w:val="AIKMETN"/>
        <w:contextualSpacing/>
        <w:rPr>
          <w:rFonts w:cs="Calibri"/>
          <w:sz w:val="16"/>
          <w:szCs w:val="16"/>
        </w:rPr>
      </w:pPr>
      <w:r w:rsidRPr="00B3123D">
        <w:rPr>
          <w:rFonts w:cs="Calibri"/>
          <w:b/>
          <w:sz w:val="16"/>
          <w:szCs w:val="16"/>
        </w:rPr>
        <w:t xml:space="preserve">C) </w:t>
      </w:r>
      <w:r w:rsidR="00296C3D" w:rsidRPr="00B3123D">
        <w:rPr>
          <w:rFonts w:cs="Calibri"/>
          <w:b/>
          <w:sz w:val="16"/>
          <w:szCs w:val="16"/>
        </w:rPr>
        <w:t>Cemil</w:t>
      </w:r>
      <w:r w:rsidR="00296C3D" w:rsidRPr="00B3123D">
        <w:rPr>
          <w:rFonts w:cs="Calibri"/>
          <w:sz w:val="16"/>
          <w:szCs w:val="16"/>
        </w:rPr>
        <w:t>:  Allah her yerde bizimle beraberdir.</w:t>
      </w:r>
    </w:p>
    <w:p w14:paraId="5500856B" w14:textId="311D6BBA" w:rsidR="00296C3D" w:rsidRPr="00B3123D" w:rsidRDefault="004D1DB4" w:rsidP="00805316">
      <w:pPr>
        <w:pStyle w:val="AIKMETN"/>
        <w:contextualSpacing/>
        <w:rPr>
          <w:rFonts w:cs="Calibri"/>
          <w:sz w:val="16"/>
          <w:szCs w:val="16"/>
        </w:rPr>
      </w:pPr>
      <w:r w:rsidRPr="00B3123D">
        <w:rPr>
          <w:rFonts w:cs="Calibri"/>
          <w:sz w:val="16"/>
          <w:szCs w:val="16"/>
        </w:rPr>
        <w:t xml:space="preserve">D) </w:t>
      </w:r>
      <w:r w:rsidR="00296C3D" w:rsidRPr="00B3123D">
        <w:rPr>
          <w:rFonts w:cs="Calibri"/>
          <w:sz w:val="16"/>
          <w:szCs w:val="16"/>
        </w:rPr>
        <w:t>Gözde: Allah’a verdiği nimetlerden dolayı şükretmeliyiz.</w:t>
      </w:r>
    </w:p>
    <w:p w14:paraId="100B3CDB" w14:textId="77777777" w:rsidR="00296C3D" w:rsidRPr="00B3123D" w:rsidRDefault="00296C3D" w:rsidP="00805316">
      <w:pPr>
        <w:pStyle w:val="SORUMETN"/>
        <w:rPr>
          <w:rStyle w:val="Gl"/>
        </w:rPr>
      </w:pPr>
      <w:r w:rsidRPr="00B3123D">
        <w:rPr>
          <w:rStyle w:val="Gl"/>
        </w:rPr>
        <w:t xml:space="preserve">Aklımızdan geçirdiklerimizi bilen, her yaptığımızı </w:t>
      </w:r>
      <w:proofErr w:type="spellStart"/>
      <w:r w:rsidRPr="00B3123D">
        <w:rPr>
          <w:rStyle w:val="Gl"/>
        </w:rPr>
        <w:t>gö</w:t>
      </w:r>
      <w:proofErr w:type="spellEnd"/>
      <w:r w:rsidRPr="00B3123D">
        <w:rPr>
          <w:rStyle w:val="Gl"/>
        </w:rPr>
        <w:t>-ren ve her söylediğimizi duyan Yüce Allah kuşkusuz bizimle beraberdir. Bu inanç bizi ahlaklı olmaya zor-</w:t>
      </w:r>
      <w:proofErr w:type="spellStart"/>
      <w:r w:rsidRPr="00B3123D">
        <w:rPr>
          <w:rStyle w:val="Gl"/>
        </w:rPr>
        <w:t>lar</w:t>
      </w:r>
      <w:proofErr w:type="spellEnd"/>
      <w:r w:rsidRPr="00B3123D">
        <w:rPr>
          <w:rStyle w:val="Gl"/>
        </w:rPr>
        <w:t>. Sürekli iyilik yapmamızı sağlar.</w:t>
      </w:r>
    </w:p>
    <w:p w14:paraId="1A2A4F04" w14:textId="77777777" w:rsidR="00296C3D" w:rsidRPr="00805316" w:rsidRDefault="00296C3D" w:rsidP="00805316">
      <w:pPr>
        <w:pStyle w:val="AIKLAMA"/>
        <w:rPr>
          <w:rStyle w:val="Gl"/>
          <w:b/>
          <w:bCs w:val="0"/>
        </w:rPr>
      </w:pPr>
      <w:r w:rsidRPr="00805316">
        <w:rPr>
          <w:rStyle w:val="Gl"/>
          <w:b/>
          <w:bCs w:val="0"/>
        </w:rPr>
        <w:t>Yukarıda Yukarıdaki bilgilere göre aşağıdakilerden hangisi söylenemez?</w:t>
      </w:r>
    </w:p>
    <w:p w14:paraId="489484A1" w14:textId="77777777" w:rsidR="00B3123D" w:rsidRDefault="004D1DB4" w:rsidP="008F57DE">
      <w:pPr>
        <w:pStyle w:val="AIKMETN"/>
        <w:contextualSpacing/>
        <w:rPr>
          <w:rFonts w:cs="Calibri"/>
          <w:sz w:val="16"/>
          <w:szCs w:val="16"/>
        </w:rPr>
      </w:pPr>
      <w:r w:rsidRPr="00B3123D">
        <w:rPr>
          <w:rFonts w:cs="Calibri"/>
          <w:sz w:val="16"/>
          <w:szCs w:val="16"/>
        </w:rPr>
        <w:t xml:space="preserve">A) </w:t>
      </w:r>
      <w:r w:rsidR="00296C3D" w:rsidRPr="00B3123D">
        <w:rPr>
          <w:rFonts w:cs="Calibri"/>
          <w:sz w:val="16"/>
          <w:szCs w:val="16"/>
        </w:rPr>
        <w:t>Allah bizimle beraberdir.</w:t>
      </w:r>
      <w:r w:rsidR="00B3123D">
        <w:rPr>
          <w:rFonts w:cs="Calibri"/>
          <w:sz w:val="16"/>
          <w:szCs w:val="16"/>
        </w:rPr>
        <w:t xml:space="preserve">    </w:t>
      </w:r>
    </w:p>
    <w:p w14:paraId="202BA6E5" w14:textId="04B0E497" w:rsidR="00296C3D" w:rsidRPr="00B3123D" w:rsidRDefault="004D1DB4" w:rsidP="008F57DE">
      <w:pPr>
        <w:pStyle w:val="AIKMETN"/>
        <w:contextualSpacing/>
        <w:rPr>
          <w:rFonts w:cs="Calibri"/>
          <w:sz w:val="16"/>
          <w:szCs w:val="16"/>
        </w:rPr>
      </w:pPr>
      <w:r w:rsidRPr="00B3123D">
        <w:rPr>
          <w:rFonts w:cs="Calibri"/>
          <w:sz w:val="16"/>
          <w:szCs w:val="16"/>
        </w:rPr>
        <w:t xml:space="preserve">B) </w:t>
      </w:r>
      <w:r w:rsidR="00296C3D" w:rsidRPr="00B3123D">
        <w:rPr>
          <w:rFonts w:cs="Calibri"/>
          <w:sz w:val="16"/>
          <w:szCs w:val="16"/>
        </w:rPr>
        <w:t>Allah her şeyi görür.</w:t>
      </w:r>
    </w:p>
    <w:p w14:paraId="45AE634D" w14:textId="3499B4C8" w:rsidR="00296C3D" w:rsidRPr="00B3123D" w:rsidRDefault="004D1DB4" w:rsidP="008F57DE">
      <w:pPr>
        <w:pStyle w:val="AIKMETN"/>
        <w:contextualSpacing/>
        <w:rPr>
          <w:rFonts w:cs="Calibri"/>
          <w:sz w:val="16"/>
          <w:szCs w:val="16"/>
        </w:rPr>
      </w:pPr>
      <w:r w:rsidRPr="00B3123D">
        <w:rPr>
          <w:rFonts w:cs="Calibri"/>
          <w:sz w:val="16"/>
          <w:szCs w:val="16"/>
        </w:rPr>
        <w:t xml:space="preserve">C) </w:t>
      </w:r>
      <w:r w:rsidR="00296C3D" w:rsidRPr="00B3123D">
        <w:rPr>
          <w:rFonts w:cs="Calibri"/>
          <w:sz w:val="16"/>
          <w:szCs w:val="16"/>
        </w:rPr>
        <w:t>Aklımızdan geçenleri kimse bilemez.</w:t>
      </w:r>
    </w:p>
    <w:p w14:paraId="4E245F15" w14:textId="23C9ED5F" w:rsidR="00296C3D" w:rsidRPr="00B3123D" w:rsidRDefault="004D1DB4" w:rsidP="008F57DE">
      <w:pPr>
        <w:pStyle w:val="AIKMETN"/>
        <w:contextualSpacing/>
        <w:rPr>
          <w:rFonts w:cs="Calibri"/>
          <w:sz w:val="16"/>
          <w:szCs w:val="16"/>
        </w:rPr>
      </w:pPr>
      <w:r w:rsidRPr="00B3123D">
        <w:rPr>
          <w:rFonts w:cs="Calibri"/>
          <w:sz w:val="16"/>
          <w:szCs w:val="16"/>
        </w:rPr>
        <w:t xml:space="preserve">D) </w:t>
      </w:r>
      <w:r w:rsidR="00296C3D" w:rsidRPr="00B3123D">
        <w:rPr>
          <w:rFonts w:cs="Calibri"/>
          <w:sz w:val="16"/>
          <w:szCs w:val="16"/>
        </w:rPr>
        <w:t>Allah’ın sürekli bizi gördüğünü bilen insan davranışlarına dikkat eder.</w:t>
      </w:r>
    </w:p>
    <w:p w14:paraId="19435D39" w14:textId="77777777" w:rsidR="00296C3D" w:rsidRPr="00B3123D" w:rsidRDefault="00296C3D" w:rsidP="00805316">
      <w:pPr>
        <w:pStyle w:val="SORUMETN"/>
      </w:pPr>
      <w:r w:rsidRPr="00B3123D">
        <w:t>Cemil yılsonunda bursluluk sınavlarına girecekmiş. İyi kalpli ve dürüstü bir öğrenci olan Cemil, derslerinde gayretli bir öğrenci de değilmiş. Arkadaşları bıkmadan usanmadan ders çalışıp test çözerken Cemil de bol bol Facebook’ta resim ve video paylaşmış. Sınavdan bir gün öncesi akşamında da ellerini açarak şöyle dua etmiş. “Allah’ım senin her şeye gücün yeter. Beni yarın gireceğim sınavda mahcup etme senin yardımın ve izninle bu sınavdan iyi bir puan almak istiyorum. Dualarımı kabul eyle yüce Rabbim.”</w:t>
      </w:r>
    </w:p>
    <w:p w14:paraId="485C168B" w14:textId="77777777" w:rsidR="00296C3D" w:rsidRPr="00B3123D" w:rsidRDefault="00296C3D" w:rsidP="00805316">
      <w:pPr>
        <w:pStyle w:val="AIKLAMA"/>
      </w:pPr>
      <w:r w:rsidRPr="00B3123D">
        <w:t>Yukarıda anlatılan olayda Cemil aşağıda verilen ayetlerden hangisine aykırı davrandığı söylenebilir?</w:t>
      </w:r>
    </w:p>
    <w:p w14:paraId="0FD9AD3D" w14:textId="61F73264" w:rsidR="00296C3D" w:rsidRPr="00B3123D" w:rsidRDefault="004D1DB4" w:rsidP="008F57DE">
      <w:pPr>
        <w:pStyle w:val="AIKMETN"/>
        <w:contextualSpacing/>
        <w:rPr>
          <w:rFonts w:cs="Calibri"/>
          <w:sz w:val="16"/>
          <w:szCs w:val="16"/>
        </w:rPr>
      </w:pPr>
      <w:r w:rsidRPr="00B3123D">
        <w:rPr>
          <w:rFonts w:cs="Calibri"/>
          <w:sz w:val="16"/>
          <w:szCs w:val="16"/>
        </w:rPr>
        <w:t xml:space="preserve">A) </w:t>
      </w:r>
      <w:r w:rsidR="00296C3D" w:rsidRPr="00B3123D">
        <w:rPr>
          <w:rFonts w:cs="Calibri"/>
          <w:sz w:val="16"/>
          <w:szCs w:val="16"/>
        </w:rPr>
        <w:t>“Göklerin ve yerin içindeki her şeyin mülkiyeti Allah’ındır. O, her şeye hakkıyla kâdirdir.”</w:t>
      </w:r>
    </w:p>
    <w:p w14:paraId="2CD7AF5D" w14:textId="1361FDE5" w:rsidR="00296C3D" w:rsidRPr="00B3123D" w:rsidRDefault="004D1DB4" w:rsidP="008F57DE">
      <w:pPr>
        <w:pStyle w:val="AIKMETN"/>
        <w:contextualSpacing/>
        <w:rPr>
          <w:rFonts w:cs="Calibri"/>
          <w:sz w:val="16"/>
          <w:szCs w:val="16"/>
        </w:rPr>
      </w:pPr>
      <w:r w:rsidRPr="00B3123D">
        <w:rPr>
          <w:rFonts w:cs="Calibri"/>
          <w:sz w:val="16"/>
          <w:szCs w:val="16"/>
        </w:rPr>
        <w:t xml:space="preserve">B) </w:t>
      </w:r>
      <w:r w:rsidR="00296C3D" w:rsidRPr="00B3123D">
        <w:rPr>
          <w:rFonts w:cs="Calibri"/>
          <w:sz w:val="16"/>
          <w:szCs w:val="16"/>
        </w:rPr>
        <w:t>“O, öyle Allah’tır ki O’ndan başka tanrı yoktur. Görülmeyeni ve görüleni bilendir.”</w:t>
      </w:r>
    </w:p>
    <w:p w14:paraId="696F5115" w14:textId="00EC5358" w:rsidR="00296C3D" w:rsidRPr="00B3123D" w:rsidRDefault="004D1DB4" w:rsidP="008F57DE">
      <w:pPr>
        <w:pStyle w:val="AIKMETN"/>
        <w:contextualSpacing/>
        <w:rPr>
          <w:rFonts w:cs="Calibri"/>
          <w:sz w:val="16"/>
          <w:szCs w:val="16"/>
        </w:rPr>
      </w:pPr>
      <w:r w:rsidRPr="00B3123D">
        <w:rPr>
          <w:rFonts w:cs="Calibri"/>
          <w:sz w:val="16"/>
          <w:szCs w:val="16"/>
        </w:rPr>
        <w:t xml:space="preserve">C) </w:t>
      </w:r>
      <w:r w:rsidR="00296C3D" w:rsidRPr="00B3123D">
        <w:rPr>
          <w:rFonts w:cs="Calibri"/>
          <w:sz w:val="16"/>
          <w:szCs w:val="16"/>
        </w:rPr>
        <w:t>“Bilsin ki insan için kendi çalışmasından başka bir şey yoktur.”</w:t>
      </w:r>
    </w:p>
    <w:p w14:paraId="6E868BB6" w14:textId="16D875DB" w:rsidR="00296C3D" w:rsidRPr="00B3123D" w:rsidRDefault="004D1DB4" w:rsidP="008F57DE">
      <w:pPr>
        <w:pStyle w:val="AIKMETN"/>
        <w:contextualSpacing/>
        <w:rPr>
          <w:rFonts w:cs="Calibri"/>
          <w:sz w:val="16"/>
          <w:szCs w:val="16"/>
        </w:rPr>
      </w:pPr>
      <w:r w:rsidRPr="00B3123D">
        <w:rPr>
          <w:rFonts w:cs="Calibri"/>
          <w:sz w:val="16"/>
          <w:szCs w:val="16"/>
        </w:rPr>
        <w:t xml:space="preserve">D) </w:t>
      </w:r>
      <w:r w:rsidR="00296C3D" w:rsidRPr="00B3123D">
        <w:rPr>
          <w:rFonts w:cs="Calibri"/>
          <w:sz w:val="16"/>
          <w:szCs w:val="16"/>
        </w:rPr>
        <w:t>“Eğer yerde ve gökte Allah’tan başka tanrılar bulunsaydı, yer ve gök kesinlikle bozulup gitmişti.”</w:t>
      </w:r>
    </w:p>
    <w:p w14:paraId="69C49E5E" w14:textId="0FCD6A67" w:rsidR="00296C3D" w:rsidRPr="00B3123D" w:rsidRDefault="00296C3D" w:rsidP="00805316">
      <w:pPr>
        <w:pStyle w:val="SORUMETN"/>
      </w:pPr>
      <w:r w:rsidRPr="00B3123D">
        <w:t>Geceleri başımızı kaldırıp gökyüzünü incelediğimizde sayısız yıldızın olduğunu görürüz. Bütün yıldızlar kendi yörüngeleri etrafında belirli bir ölçüye göre hareket ederler. Dönüş hareketlerinde bir dengesizlik olmadığı gibi hiçbir zaman birbirlerine de çarpmazlar.</w:t>
      </w:r>
    </w:p>
    <w:p w14:paraId="36FC5F6E" w14:textId="77777777" w:rsidR="00296C3D" w:rsidRPr="00805316" w:rsidRDefault="00296C3D" w:rsidP="00805316">
      <w:pPr>
        <w:pStyle w:val="AIKLAMA"/>
        <w:rPr>
          <w:rStyle w:val="Gl"/>
          <w:b/>
          <w:bCs w:val="0"/>
        </w:rPr>
      </w:pPr>
      <w:r w:rsidRPr="00805316">
        <w:rPr>
          <w:rStyle w:val="Gl"/>
          <w:b/>
          <w:bCs w:val="0"/>
        </w:rPr>
        <w:t xml:space="preserve">Yukarıda verilen paragraf aşağıdaki </w:t>
      </w:r>
      <w:proofErr w:type="spellStart"/>
      <w:r w:rsidRPr="00805316">
        <w:rPr>
          <w:rStyle w:val="Gl"/>
          <w:b/>
          <w:bCs w:val="0"/>
        </w:rPr>
        <w:t>tesbitlerden</w:t>
      </w:r>
      <w:proofErr w:type="spellEnd"/>
      <w:r w:rsidRPr="00805316">
        <w:rPr>
          <w:rStyle w:val="Gl"/>
          <w:b/>
          <w:bCs w:val="0"/>
        </w:rPr>
        <w:t xml:space="preserve"> hangisini kanıtlar niteliktedir?</w:t>
      </w:r>
    </w:p>
    <w:p w14:paraId="0AE5CC4A" w14:textId="73A4BBE1" w:rsidR="00296C3D" w:rsidRPr="00B3123D" w:rsidRDefault="004D1DB4" w:rsidP="004D1DB4">
      <w:pPr>
        <w:pStyle w:val="AIKMETN"/>
        <w:rPr>
          <w:rFonts w:cs="Calibri"/>
          <w:sz w:val="16"/>
          <w:szCs w:val="16"/>
        </w:rPr>
      </w:pPr>
      <w:r w:rsidRPr="00B3123D">
        <w:rPr>
          <w:rFonts w:cs="Calibri"/>
          <w:sz w:val="16"/>
          <w:szCs w:val="16"/>
        </w:rPr>
        <w:t xml:space="preserve">A) </w:t>
      </w:r>
      <w:r w:rsidR="00296C3D" w:rsidRPr="00B3123D">
        <w:rPr>
          <w:rFonts w:cs="Calibri"/>
          <w:sz w:val="16"/>
          <w:szCs w:val="16"/>
        </w:rPr>
        <w:t>Gökyüzündeki bütün cisimler dünyamızdan önce yaratılmıştır.</w:t>
      </w:r>
    </w:p>
    <w:p w14:paraId="2CDAF7BE" w14:textId="30688BED" w:rsidR="00296C3D" w:rsidRPr="00B3123D" w:rsidRDefault="004D1DB4" w:rsidP="004D1DB4">
      <w:pPr>
        <w:pStyle w:val="AIKMETN"/>
        <w:rPr>
          <w:rFonts w:cs="Calibri"/>
          <w:sz w:val="16"/>
          <w:szCs w:val="16"/>
        </w:rPr>
      </w:pPr>
      <w:r w:rsidRPr="00B3123D">
        <w:rPr>
          <w:rFonts w:cs="Calibri"/>
          <w:sz w:val="16"/>
          <w:szCs w:val="16"/>
        </w:rPr>
        <w:t xml:space="preserve">B) </w:t>
      </w:r>
      <w:r w:rsidR="00296C3D" w:rsidRPr="00B3123D">
        <w:rPr>
          <w:rFonts w:cs="Calibri"/>
          <w:sz w:val="16"/>
          <w:szCs w:val="16"/>
        </w:rPr>
        <w:t>Evrende belirli bir düzen vardır.</w:t>
      </w:r>
    </w:p>
    <w:p w14:paraId="675F0B17" w14:textId="0B1B1269" w:rsidR="00296C3D" w:rsidRPr="00B3123D" w:rsidRDefault="004D1DB4" w:rsidP="004D1DB4">
      <w:pPr>
        <w:pStyle w:val="AIKMETN"/>
        <w:rPr>
          <w:rFonts w:cs="Calibri"/>
          <w:sz w:val="16"/>
          <w:szCs w:val="16"/>
        </w:rPr>
      </w:pPr>
      <w:r w:rsidRPr="00B3123D">
        <w:rPr>
          <w:rFonts w:cs="Calibri"/>
          <w:sz w:val="16"/>
          <w:szCs w:val="16"/>
        </w:rPr>
        <w:t xml:space="preserve">C) </w:t>
      </w:r>
      <w:r w:rsidR="00296C3D" w:rsidRPr="00B3123D">
        <w:rPr>
          <w:rFonts w:cs="Calibri"/>
          <w:sz w:val="16"/>
          <w:szCs w:val="16"/>
        </w:rPr>
        <w:t>Bütün yıldızlar güneş etrafında hareket etmektedir.</w:t>
      </w:r>
    </w:p>
    <w:p w14:paraId="44394DBE" w14:textId="65662220" w:rsidR="00296C3D" w:rsidRPr="00B3123D" w:rsidRDefault="004D1DB4" w:rsidP="004D1DB4">
      <w:pPr>
        <w:pStyle w:val="AIKMETN"/>
        <w:rPr>
          <w:rFonts w:cs="Calibri"/>
          <w:sz w:val="16"/>
          <w:szCs w:val="16"/>
        </w:rPr>
      </w:pPr>
      <w:r w:rsidRPr="00B3123D">
        <w:rPr>
          <w:rFonts w:cs="Calibri"/>
          <w:sz w:val="16"/>
          <w:szCs w:val="16"/>
        </w:rPr>
        <w:t xml:space="preserve">D) </w:t>
      </w:r>
      <w:r w:rsidR="00296C3D" w:rsidRPr="00B3123D">
        <w:rPr>
          <w:rFonts w:cs="Calibri"/>
          <w:sz w:val="16"/>
          <w:szCs w:val="16"/>
        </w:rPr>
        <w:t>Bilimsel çalışmalar yeni yıldızların keşfedilmesine olanak tanır.</w:t>
      </w:r>
    </w:p>
    <w:p w14:paraId="65684A70" w14:textId="77777777" w:rsidR="00296C3D" w:rsidRPr="00B3123D" w:rsidRDefault="00296C3D" w:rsidP="00296C3D">
      <w:pPr>
        <w:pStyle w:val="SEENEKLER"/>
        <w:ind w:left="530"/>
        <w:rPr>
          <w:rFonts w:cs="Calibri"/>
          <w:sz w:val="16"/>
        </w:rPr>
      </w:pPr>
    </w:p>
    <w:p w14:paraId="6CFC9169" w14:textId="77777777" w:rsidR="00296C3D" w:rsidRPr="00B3123D" w:rsidRDefault="00296C3D" w:rsidP="00805316">
      <w:pPr>
        <w:pStyle w:val="SORUMETN"/>
      </w:pPr>
      <w:r w:rsidRPr="00B3123D">
        <w:t>Peygamber Nemrut’un karşına çıkarak onu Allah’a inanmaya çağırdı. Fakat Nemrut “Bu ülkenin tanrısı benim, senin tanrın kim?” diye sordu. Peygamber ise “ Benim Rabbim Allah’tır. O öldüren ve yeniden diriltendir” dedi. Bunun üzerine Nemrut emir vererek iki mahkûm getirtti. Birini öldürdü diğerini ise serbest bıraktı.</w:t>
      </w:r>
    </w:p>
    <w:p w14:paraId="30636A79" w14:textId="77777777" w:rsidR="00296C3D" w:rsidRPr="00B3123D" w:rsidRDefault="00296C3D" w:rsidP="00805316">
      <w:pPr>
        <w:pStyle w:val="AIKLAMA"/>
        <w:rPr>
          <w:rStyle w:val="Gl"/>
        </w:rPr>
      </w:pPr>
      <w:r w:rsidRPr="00B3123D">
        <w:rPr>
          <w:rStyle w:val="Gl"/>
        </w:rPr>
        <w:t>Paragrafta bahsedilen peygamber kimdir?</w:t>
      </w:r>
    </w:p>
    <w:p w14:paraId="0535ECDC" w14:textId="199DEB0B" w:rsidR="00296C3D" w:rsidRPr="00B3123D" w:rsidRDefault="004D1DB4" w:rsidP="00B3123D">
      <w:pPr>
        <w:pStyle w:val="AIKMETN"/>
        <w:rPr>
          <w:rFonts w:cs="Calibri"/>
          <w:sz w:val="16"/>
          <w:szCs w:val="16"/>
        </w:rPr>
      </w:pPr>
      <w:r w:rsidRPr="00B3123D">
        <w:rPr>
          <w:rFonts w:cs="Calibri"/>
          <w:sz w:val="16"/>
          <w:szCs w:val="16"/>
        </w:rPr>
        <w:t xml:space="preserve">A) </w:t>
      </w:r>
      <w:r w:rsidR="00296C3D" w:rsidRPr="00B3123D">
        <w:rPr>
          <w:rFonts w:cs="Calibri"/>
          <w:sz w:val="16"/>
          <w:szCs w:val="16"/>
        </w:rPr>
        <w:t>Hz. Nuh</w:t>
      </w:r>
      <w:r w:rsidR="00B3123D">
        <w:rPr>
          <w:rFonts w:cs="Calibri"/>
          <w:sz w:val="16"/>
          <w:szCs w:val="16"/>
        </w:rPr>
        <w:t xml:space="preserve">           </w:t>
      </w:r>
      <w:r w:rsidRPr="00B3123D">
        <w:rPr>
          <w:rFonts w:cs="Calibri"/>
          <w:sz w:val="16"/>
          <w:szCs w:val="16"/>
        </w:rPr>
        <w:t xml:space="preserve">B) </w:t>
      </w:r>
      <w:r w:rsidR="00296C3D" w:rsidRPr="00B3123D">
        <w:rPr>
          <w:rFonts w:cs="Calibri"/>
          <w:sz w:val="16"/>
          <w:szCs w:val="16"/>
        </w:rPr>
        <w:t>Hz. İsa</w:t>
      </w:r>
    </w:p>
    <w:p w14:paraId="6928D331" w14:textId="1B7D4F4F" w:rsidR="00296C3D" w:rsidRPr="00B3123D" w:rsidRDefault="004D1DB4" w:rsidP="00B3123D">
      <w:pPr>
        <w:pStyle w:val="AIKMETN"/>
        <w:rPr>
          <w:rFonts w:cs="Calibri"/>
          <w:sz w:val="16"/>
          <w:szCs w:val="16"/>
        </w:rPr>
      </w:pPr>
      <w:r w:rsidRPr="00B3123D">
        <w:rPr>
          <w:rFonts w:cs="Calibri"/>
          <w:sz w:val="16"/>
          <w:szCs w:val="16"/>
        </w:rPr>
        <w:t xml:space="preserve">C) </w:t>
      </w:r>
      <w:r w:rsidR="00296C3D" w:rsidRPr="00B3123D">
        <w:rPr>
          <w:rFonts w:cs="Calibri"/>
          <w:sz w:val="16"/>
          <w:szCs w:val="16"/>
        </w:rPr>
        <w:t>Hz. İbrahim</w:t>
      </w:r>
      <w:r w:rsidR="00B3123D">
        <w:rPr>
          <w:rFonts w:cs="Calibri"/>
          <w:sz w:val="16"/>
          <w:szCs w:val="16"/>
        </w:rPr>
        <w:t xml:space="preserve">      </w:t>
      </w:r>
      <w:r w:rsidRPr="00B3123D">
        <w:rPr>
          <w:rFonts w:cs="Calibri"/>
          <w:sz w:val="16"/>
          <w:szCs w:val="16"/>
        </w:rPr>
        <w:t xml:space="preserve">D) </w:t>
      </w:r>
      <w:r w:rsidR="00296C3D" w:rsidRPr="00B3123D">
        <w:rPr>
          <w:rFonts w:cs="Calibri"/>
          <w:sz w:val="16"/>
          <w:szCs w:val="16"/>
        </w:rPr>
        <w:t>Hz. Musa</w:t>
      </w:r>
    </w:p>
    <w:p w14:paraId="5E3ADCAF" w14:textId="77777777" w:rsidR="00296C3D" w:rsidRPr="00B3123D" w:rsidRDefault="00296C3D" w:rsidP="00296C3D">
      <w:pPr>
        <w:pStyle w:val="SEENEKLER"/>
        <w:ind w:left="530"/>
        <w:rPr>
          <w:rFonts w:cs="Calibri"/>
          <w:sz w:val="16"/>
        </w:rPr>
      </w:pPr>
    </w:p>
    <w:p w14:paraId="13311645" w14:textId="77777777" w:rsidR="00296C3D" w:rsidRPr="00B3123D" w:rsidRDefault="00296C3D" w:rsidP="008F57DE">
      <w:pPr>
        <w:pStyle w:val="SORUMETN"/>
      </w:pPr>
      <w:r w:rsidRPr="00B3123D">
        <w:t xml:space="preserve">Deki: O Allah bir tektir. </w:t>
      </w:r>
    </w:p>
    <w:p w14:paraId="5D300FBC" w14:textId="77777777" w:rsidR="00296C3D" w:rsidRPr="00B3123D" w:rsidRDefault="00296C3D" w:rsidP="008F57DE">
      <w:r w:rsidRPr="00B3123D">
        <w:t xml:space="preserve">Allah hiçbir şeye muhtaç değildir. </w:t>
      </w:r>
    </w:p>
    <w:p w14:paraId="17D881C1" w14:textId="77777777" w:rsidR="00296C3D" w:rsidRPr="00B3123D" w:rsidRDefault="00296C3D" w:rsidP="008F57DE">
      <w:r w:rsidRPr="00B3123D">
        <w:t xml:space="preserve">O, doğurmamış, doğrulmamıştır. </w:t>
      </w:r>
    </w:p>
    <w:p w14:paraId="67F69683" w14:textId="77777777" w:rsidR="00296C3D" w:rsidRPr="00B3123D" w:rsidRDefault="00296C3D" w:rsidP="008F57DE">
      <w:r w:rsidRPr="00B3123D">
        <w:t>O’nun eşi ve benzeri yoktur.</w:t>
      </w:r>
    </w:p>
    <w:p w14:paraId="79F911C7" w14:textId="77777777" w:rsidR="00296C3D" w:rsidRPr="00B3123D" w:rsidRDefault="00296C3D" w:rsidP="008F57DE">
      <w:pPr>
        <w:pStyle w:val="AIKLAMA"/>
        <w:rPr>
          <w:rStyle w:val="Gl"/>
        </w:rPr>
      </w:pPr>
      <w:r w:rsidRPr="00B3123D">
        <w:rPr>
          <w:rStyle w:val="Gl"/>
        </w:rPr>
        <w:t>Yukarıda İhlas Suresinin anlamı verilmiştir. Aşağıda verilenlerden hangisi İhlas Suresi’nden çıkarılabilecek bir bilgi değildir?</w:t>
      </w:r>
    </w:p>
    <w:p w14:paraId="632BF89A" w14:textId="09A40A4D" w:rsidR="00296C3D" w:rsidRPr="00B3123D" w:rsidRDefault="004D1DB4" w:rsidP="004D1DB4">
      <w:pPr>
        <w:pStyle w:val="AIKMETN"/>
        <w:rPr>
          <w:rFonts w:cs="Calibri"/>
          <w:sz w:val="16"/>
          <w:szCs w:val="16"/>
        </w:rPr>
      </w:pPr>
      <w:r w:rsidRPr="00B3123D">
        <w:rPr>
          <w:rFonts w:cs="Calibri"/>
          <w:sz w:val="16"/>
          <w:szCs w:val="16"/>
        </w:rPr>
        <w:t xml:space="preserve">A) </w:t>
      </w:r>
      <w:r w:rsidR="00296C3D" w:rsidRPr="00B3123D">
        <w:rPr>
          <w:rFonts w:cs="Calibri"/>
          <w:sz w:val="16"/>
          <w:szCs w:val="16"/>
        </w:rPr>
        <w:t>Allah’ın bir olduğu</w:t>
      </w:r>
    </w:p>
    <w:p w14:paraId="28ED08C8" w14:textId="26F3E0A3" w:rsidR="00296C3D" w:rsidRPr="00B3123D" w:rsidRDefault="004D1DB4" w:rsidP="004D1DB4">
      <w:pPr>
        <w:pStyle w:val="AIKMETN"/>
        <w:rPr>
          <w:rFonts w:cs="Calibri"/>
          <w:sz w:val="16"/>
          <w:szCs w:val="16"/>
        </w:rPr>
      </w:pPr>
      <w:r w:rsidRPr="00B3123D">
        <w:rPr>
          <w:rFonts w:cs="Calibri"/>
          <w:sz w:val="16"/>
          <w:szCs w:val="16"/>
        </w:rPr>
        <w:t xml:space="preserve">B) </w:t>
      </w:r>
      <w:r w:rsidR="00296C3D" w:rsidRPr="00B3123D">
        <w:rPr>
          <w:rFonts w:cs="Calibri"/>
          <w:sz w:val="16"/>
          <w:szCs w:val="16"/>
        </w:rPr>
        <w:t xml:space="preserve">O hiç bir şeye ihtiyaç duymaz. </w:t>
      </w:r>
    </w:p>
    <w:p w14:paraId="2876BC85" w14:textId="772B3818" w:rsidR="00296C3D" w:rsidRPr="00B3123D" w:rsidRDefault="004D1DB4" w:rsidP="004D1DB4">
      <w:pPr>
        <w:pStyle w:val="AIKMETN"/>
        <w:rPr>
          <w:rFonts w:cs="Calibri"/>
          <w:sz w:val="16"/>
          <w:szCs w:val="16"/>
        </w:rPr>
      </w:pPr>
      <w:r w:rsidRPr="00B3123D">
        <w:rPr>
          <w:rFonts w:cs="Calibri"/>
          <w:sz w:val="16"/>
          <w:szCs w:val="16"/>
        </w:rPr>
        <w:t xml:space="preserve">C) </w:t>
      </w:r>
      <w:r w:rsidR="00296C3D" w:rsidRPr="00B3123D">
        <w:rPr>
          <w:rFonts w:cs="Calibri"/>
          <w:sz w:val="16"/>
          <w:szCs w:val="16"/>
        </w:rPr>
        <w:t>O’nu kimse doğurmamış ve O doğmamıştır.</w:t>
      </w:r>
    </w:p>
    <w:p w14:paraId="6E2B0850" w14:textId="42B444CF" w:rsidR="00296C3D" w:rsidRPr="00B3123D" w:rsidRDefault="004D1DB4" w:rsidP="004D1DB4">
      <w:pPr>
        <w:pStyle w:val="AIKMETN"/>
        <w:rPr>
          <w:rFonts w:cs="Calibri"/>
          <w:sz w:val="16"/>
          <w:szCs w:val="16"/>
        </w:rPr>
      </w:pPr>
      <w:r w:rsidRPr="00B3123D">
        <w:rPr>
          <w:rFonts w:cs="Calibri"/>
          <w:sz w:val="16"/>
          <w:szCs w:val="16"/>
        </w:rPr>
        <w:t xml:space="preserve">D) </w:t>
      </w:r>
      <w:r w:rsidR="00296C3D" w:rsidRPr="00B3123D">
        <w:rPr>
          <w:rFonts w:cs="Calibri"/>
          <w:sz w:val="16"/>
          <w:szCs w:val="16"/>
        </w:rPr>
        <w:t>Çalışmanın da bir ibadet olduğu</w:t>
      </w:r>
    </w:p>
    <w:p w14:paraId="03EAE8A4" w14:textId="77777777" w:rsidR="00296C3D" w:rsidRPr="00B3123D" w:rsidRDefault="00296C3D" w:rsidP="00296C3D">
      <w:pPr>
        <w:pStyle w:val="SEENEKLER"/>
        <w:ind w:left="530"/>
        <w:rPr>
          <w:rFonts w:cs="Calibri"/>
          <w:sz w:val="16"/>
        </w:rPr>
      </w:pPr>
    </w:p>
    <w:p w14:paraId="65EB8D8E" w14:textId="77777777" w:rsidR="00296C3D" w:rsidRPr="00B3123D" w:rsidRDefault="00296C3D" w:rsidP="00296C3D">
      <w:pPr>
        <w:pStyle w:val="SEENEKLER"/>
        <w:ind w:left="530"/>
        <w:rPr>
          <w:rFonts w:cs="Calibri"/>
          <w:sz w:val="16"/>
        </w:rPr>
      </w:pPr>
    </w:p>
    <w:p w14:paraId="18A26059" w14:textId="77777777" w:rsidR="00296C3D" w:rsidRPr="00B3123D" w:rsidRDefault="00296C3D" w:rsidP="00805316">
      <w:pPr>
        <w:pStyle w:val="SORUMETN"/>
      </w:pPr>
      <w:r w:rsidRPr="00B3123D">
        <w:t>“Üstün Elhamdülillah, Elhamdülillah,</w:t>
      </w:r>
    </w:p>
    <w:p w14:paraId="2856EF0E" w14:textId="77777777" w:rsidR="00296C3D" w:rsidRPr="00B3123D" w:rsidRDefault="00296C3D" w:rsidP="008F57DE">
      <w:r w:rsidRPr="00B3123D">
        <w:t>Bu nimeti veren Allah,</w:t>
      </w:r>
    </w:p>
    <w:p w14:paraId="2A1DB2D2" w14:textId="77777777" w:rsidR="00296C3D" w:rsidRPr="00B3123D" w:rsidRDefault="00296C3D" w:rsidP="008F57DE">
      <w:r w:rsidRPr="00B3123D">
        <w:t>Peygamberim Resulullah,</w:t>
      </w:r>
    </w:p>
    <w:p w14:paraId="5061E7BF" w14:textId="77777777" w:rsidR="00296C3D" w:rsidRPr="00B3123D" w:rsidRDefault="00296C3D" w:rsidP="008F57DE">
      <w:r w:rsidRPr="00B3123D">
        <w:t>Yer içerken derim Bismillah</w:t>
      </w:r>
    </w:p>
    <w:p w14:paraId="570472D6" w14:textId="77777777" w:rsidR="00296C3D" w:rsidRPr="00B3123D" w:rsidRDefault="00296C3D" w:rsidP="00805316">
      <w:pPr>
        <w:pStyle w:val="AIKLAMA"/>
        <w:rPr>
          <w:rStyle w:val="Gl"/>
        </w:rPr>
      </w:pPr>
      <w:r w:rsidRPr="00B3123D">
        <w:rPr>
          <w:rStyle w:val="Gl"/>
        </w:rPr>
        <w:t>Yukarıdaki dua kültürümüzde bulunan aşağıdaki hangi dua çeşidine örnek gösterilebilir?</w:t>
      </w:r>
    </w:p>
    <w:p w14:paraId="4F2EB917" w14:textId="23D8FA5F" w:rsidR="00296C3D" w:rsidRPr="00B3123D" w:rsidRDefault="00B3123D" w:rsidP="00B3123D">
      <w:pPr>
        <w:pStyle w:val="AIKMETN"/>
        <w:rPr>
          <w:rFonts w:cs="Calibri"/>
          <w:sz w:val="16"/>
          <w:szCs w:val="16"/>
        </w:rPr>
      </w:pPr>
      <w:r w:rsidRPr="00B3123D">
        <w:rPr>
          <w:rFonts w:cs="Calibri"/>
          <w:sz w:val="16"/>
          <w:szCs w:val="16"/>
        </w:rPr>
        <w:t xml:space="preserve">A) </w:t>
      </w:r>
      <w:r w:rsidR="00296C3D" w:rsidRPr="00B3123D">
        <w:rPr>
          <w:rFonts w:cs="Calibri"/>
          <w:sz w:val="16"/>
          <w:szCs w:val="16"/>
        </w:rPr>
        <w:t>Yemek duası</w:t>
      </w:r>
      <w:r>
        <w:rPr>
          <w:rFonts w:cs="Calibri"/>
          <w:sz w:val="16"/>
          <w:szCs w:val="16"/>
        </w:rPr>
        <w:t xml:space="preserve">          </w:t>
      </w:r>
      <w:r w:rsidRPr="00B3123D">
        <w:rPr>
          <w:rFonts w:cs="Calibri"/>
          <w:sz w:val="16"/>
          <w:szCs w:val="16"/>
        </w:rPr>
        <w:t xml:space="preserve">B) </w:t>
      </w:r>
      <w:r w:rsidR="00296C3D" w:rsidRPr="00B3123D">
        <w:rPr>
          <w:rFonts w:cs="Calibri"/>
          <w:sz w:val="16"/>
          <w:szCs w:val="16"/>
        </w:rPr>
        <w:t>Bereket duası</w:t>
      </w:r>
    </w:p>
    <w:p w14:paraId="10018502" w14:textId="526ED589" w:rsidR="00296C3D" w:rsidRPr="00B3123D" w:rsidRDefault="00B3123D" w:rsidP="00B3123D">
      <w:pPr>
        <w:pStyle w:val="AIKMETN"/>
        <w:rPr>
          <w:rFonts w:cs="Calibri"/>
          <w:sz w:val="16"/>
          <w:szCs w:val="16"/>
        </w:rPr>
      </w:pPr>
      <w:r w:rsidRPr="00B3123D">
        <w:rPr>
          <w:rFonts w:cs="Calibri"/>
          <w:sz w:val="16"/>
          <w:szCs w:val="16"/>
        </w:rPr>
        <w:t xml:space="preserve">C) </w:t>
      </w:r>
      <w:r w:rsidR="00296C3D" w:rsidRPr="00B3123D">
        <w:rPr>
          <w:rFonts w:cs="Calibri"/>
          <w:sz w:val="16"/>
          <w:szCs w:val="16"/>
        </w:rPr>
        <w:t>Sabır duası</w:t>
      </w:r>
      <w:r>
        <w:rPr>
          <w:rFonts w:cs="Calibri"/>
          <w:sz w:val="16"/>
          <w:szCs w:val="16"/>
        </w:rPr>
        <w:t xml:space="preserve">            </w:t>
      </w:r>
      <w:r w:rsidRPr="00B3123D">
        <w:rPr>
          <w:rFonts w:cs="Calibri"/>
          <w:sz w:val="16"/>
          <w:szCs w:val="16"/>
        </w:rPr>
        <w:t xml:space="preserve">D) </w:t>
      </w:r>
      <w:r w:rsidR="00296C3D" w:rsidRPr="00B3123D">
        <w:rPr>
          <w:rFonts w:cs="Calibri"/>
          <w:sz w:val="16"/>
          <w:szCs w:val="16"/>
        </w:rPr>
        <w:t>Uyku duası</w:t>
      </w:r>
    </w:p>
    <w:p w14:paraId="77095C4B" w14:textId="77777777" w:rsidR="002D31AD" w:rsidRDefault="002D31AD" w:rsidP="00A25E1D">
      <w:pPr>
        <w:pStyle w:val="SEENEKLER"/>
      </w:pP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tbl>
      <w:tblPr>
        <w:tblStyle w:val="TabloKlavuzu"/>
        <w:tblpPr w:leftFromText="141" w:rightFromText="141" w:vertAnchor="text" w:horzAnchor="margin" w:tblpXSpec="right" w:tblpY="1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B3123D" w14:paraId="2CBA30B8" w14:textId="77777777" w:rsidTr="00B3123D">
        <w:tc>
          <w:tcPr>
            <w:tcW w:w="4738" w:type="dxa"/>
          </w:tcPr>
          <w:bookmarkEnd w:id="1"/>
          <w:p w14:paraId="5525F87A" w14:textId="77777777" w:rsidR="00B3123D" w:rsidRDefault="00B3123D" w:rsidP="00B3123D">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B3123D" w14:paraId="5BEB5DD7" w14:textId="77777777" w:rsidTr="00B3123D">
        <w:tc>
          <w:tcPr>
            <w:tcW w:w="4738" w:type="dxa"/>
          </w:tcPr>
          <w:p w14:paraId="7DEBD8DC" w14:textId="77777777" w:rsidR="00B3123D" w:rsidRDefault="00B3123D" w:rsidP="00B3123D">
            <w:pPr>
              <w:tabs>
                <w:tab w:val="left" w:pos="2775"/>
              </w:tabs>
              <w:jc w:val="center"/>
              <w:rPr>
                <w:rFonts w:cstheme="minorHAnsi"/>
                <w:sz w:val="24"/>
                <w:szCs w:val="24"/>
              </w:rPr>
            </w:pPr>
            <w:r>
              <w:rPr>
                <w:rFonts w:cstheme="minorHAnsi"/>
                <w:sz w:val="24"/>
                <w:szCs w:val="24"/>
              </w:rPr>
              <w:t>Din Kültürü ve Ahlak Bilgisi Öğretmeni</w:t>
            </w:r>
          </w:p>
        </w:tc>
      </w:tr>
      <w:tr w:rsidR="00B3123D" w14:paraId="003D288D" w14:textId="77777777" w:rsidTr="00B3123D">
        <w:tc>
          <w:tcPr>
            <w:tcW w:w="4738" w:type="dxa"/>
          </w:tcPr>
          <w:p w14:paraId="6F7BECED" w14:textId="77777777" w:rsidR="00B3123D" w:rsidRDefault="00B3123D" w:rsidP="00B3123D">
            <w:pPr>
              <w:tabs>
                <w:tab w:val="left" w:pos="2775"/>
              </w:tabs>
              <w:jc w:val="center"/>
              <w:rPr>
                <w:rFonts w:cstheme="minorHAnsi"/>
                <w:sz w:val="24"/>
                <w:szCs w:val="24"/>
              </w:rPr>
            </w:pPr>
            <w:r>
              <w:rPr>
                <w:rFonts w:cstheme="minorHAnsi"/>
                <w:sz w:val="24"/>
                <w:szCs w:val="24"/>
              </w:rPr>
              <w:t>………………………………………….</w:t>
            </w:r>
          </w:p>
        </w:tc>
      </w:tr>
    </w:tbl>
    <w:p w14:paraId="03B16900" w14:textId="77777777" w:rsidR="00797BD9" w:rsidRDefault="00797BD9">
      <w:pPr>
        <w:rPr>
          <w:rFonts w:cstheme="minorHAnsi"/>
          <w:sz w:val="24"/>
          <w:szCs w:val="24"/>
        </w:rPr>
      </w:pPr>
    </w:p>
    <w:p w14:paraId="28093790" w14:textId="294F668B" w:rsidR="00E709B5" w:rsidRDefault="00050EE9">
      <w:pPr>
        <w:rPr>
          <w:rFonts w:cstheme="minorHAnsi"/>
          <w:sz w:val="24"/>
          <w:szCs w:val="24"/>
        </w:rPr>
      </w:pPr>
      <w:r>
        <w:rPr>
          <w:rFonts w:cstheme="minorHAnsi"/>
          <w:sz w:val="24"/>
          <w:szCs w:val="24"/>
        </w:rPr>
        <w:t xml:space="preserve"> </w:t>
      </w:r>
    </w:p>
    <w:p w14:paraId="5444E271" w14:textId="28A62EDB" w:rsidR="00E709B5" w:rsidRDefault="008F57DE">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659264" behindDoc="0" locked="0" layoutInCell="1" allowOverlap="1" wp14:anchorId="72D5160F" wp14:editId="279A1056">
                <wp:simplePos x="0" y="0"/>
                <wp:positionH relativeFrom="column">
                  <wp:posOffset>-535941</wp:posOffset>
                </wp:positionH>
                <wp:positionV relativeFrom="paragraph">
                  <wp:posOffset>-1146175</wp:posOffset>
                </wp:positionV>
                <wp:extent cx="7559675" cy="10691495"/>
                <wp:effectExtent l="0" t="0" r="3175" b="0"/>
                <wp:wrapNone/>
                <wp:docPr id="24" name="Grup 24"/>
                <wp:cNvGraphicFramePr/>
                <a:graphic xmlns:a="http://schemas.openxmlformats.org/drawingml/2006/main">
                  <a:graphicData uri="http://schemas.microsoft.com/office/word/2010/wordprocessingGroup">
                    <wpg:wgp>
                      <wpg:cNvGrpSpPr/>
                      <wpg:grpSpPr>
                        <a:xfrm>
                          <a:off x="0" y="0"/>
                          <a:ext cx="7559675" cy="10691495"/>
                          <a:chOff x="-209550" y="11430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775460" y="1680210"/>
                            <a:ext cx="10691495" cy="7559675"/>
                          </a:xfrm>
                          <a:prstGeom prst="rect">
                            <a:avLst/>
                          </a:prstGeom>
                        </pic:spPr>
                      </pic:pic>
                      <wps:wsp>
                        <wps:cNvPr id="20" name="Metin Kutusu 2"/>
                        <wps:cNvSpPr txBox="1">
                          <a:spLocks noChangeArrowheads="1"/>
                        </wps:cNvSpPr>
                        <wps:spPr bwMode="auto">
                          <a:xfrm>
                            <a:off x="363344" y="1284226"/>
                            <a:ext cx="480951" cy="2238499"/>
                          </a:xfrm>
                          <a:prstGeom prst="rect">
                            <a:avLst/>
                          </a:prstGeom>
                          <a:solidFill>
                            <a:srgbClr val="FFFFFF"/>
                          </a:solidFill>
                          <a:ln w="9525">
                            <a:noFill/>
                            <a:miter lim="800000"/>
                            <a:headEnd/>
                            <a:tailEnd/>
                          </a:ln>
                        </wps:spPr>
                        <wps:txbx>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441517" y="5132894"/>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63344" y="6675092"/>
                            <a:ext cx="480951" cy="2238499"/>
                          </a:xfrm>
                          <a:prstGeom prst="rect">
                            <a:avLst/>
                          </a:prstGeom>
                          <a:solidFill>
                            <a:srgbClr val="FFFFFF"/>
                          </a:solidFill>
                          <a:ln w="9525">
                            <a:noFill/>
                            <a:miter lim="800000"/>
                            <a:headEnd/>
                            <a:tailEnd/>
                          </a:ln>
                        </wps:spPr>
                        <wps:txbx>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2D5160F" id="Grup 24" o:spid="_x0000_s1026" style="position:absolute;left:0;text-align:left;margin-left:-42.2pt;margin-top:-90.25pt;width:595.25pt;height:841.85pt;z-index:251659264" coordorigin="-2095,1143"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i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W/&#10;+CsfifxL4V+DXw1vPC/iK+02a6/aG8B2lxLYXbwtLby63bpLCxQgsjqSrKeGBwQRX1JUd1Z2l6ix&#10;3tpHMqyK6rLGGCsDkMM9weh7V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Z/iHxV4Y8I2sF74q8Q2Omw3V5DaW8t9&#10;dJCstxKwSKJSxGXdiFVRyxOBk1oV8m/8Fgv+SI/C7/s5L4e/+n62r6y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m&#10;v/gqH8MviD8VPhH8O9H+HHg7UNautN+PXgjVb+3063MjQWNrrMEtxcMB0jjjVnZugAzX0p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T8d/2gvhx+zl4d0bxR8Tbu6htNe8W6X4b09rS1MzNf6hcpbWykD7qmR1Bboo&#10;5rtq+Tf+CwX/ACRH4Xf9nJfD3/0/W1fWV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4h+3j+zV46/ai+Hfg3wj4A1b&#10;SbO58O/Fzwt4pvpNYnljjez03U4rqeNDHHITK0cZCKQFLYBZRyPb6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yb&#10;9sL9p1v2VfBHhfxgPCP9s/8ACSfErw94U8j7V5Pkf2nfx2n2jO1t3l+Zu28bsYyOtes18m/8Fgf+&#10;SI/C7/s5L4e/+n62r6y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Of2mf2aPCH7UnhPw/4Q8aa5qVhb+HfHWi+KbS&#10;TS2jDyXWm3iXcMT70YeWzxgMAA20nBB5r0a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f8A/gov8ePiV+z78MPA&#10;viX4X6xHZXmufGrwh4e1GSW1SUSWF/q0NvcxgOCAWjdgGHI6jBr6Ar5N/wCCwX/JEfhd/wBnJfD3&#10;/wBP1tX1l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38T/hB8NvjPpOn6F8UPCVvrFnpOvWWtafBcs4EF/aTLNbTj&#10;aR80ciqwzxkcg10l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r/APBWzW9a0L4L/DO40PV7qzkm/aK8A280lrcN&#10;G0kT65bq8ZKkZVlJBU8EcGvqivk3/gsDk/BH4XYH/NyXw9/9P1tX1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Y&#10;3jb4h+BfhtYWeq+P/Fun6PbahqltptlPqN0sSz3lxII4IFLHmSRyFVepJAFbN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m/8Fgv+SI/C7/s5L4e/+n62r6yr53/4KU/Bb4n/ABz+FfgHw98KvCsmr3mj/HDwbrupQx3E&#10;UXk6fZavBcXU+ZGUEJEjNtBLHGFBPFfR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V5/+0X+0f4F/Zk8L6F4s8f2&#10;WoT23iDxpo/hixXTYVdlvNRu0tYGYMy4jEjjcRkgZIB6V6B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Jv/BYL/ki&#10;Pwu/7OS+Hv8A6fravrKvGf23P2ZfEP7U/gHwj4P8N+JbPS5fDnxU8NeKria+jdlmg0zUYruSFdvR&#10;3WMqpPAJ5r2a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8X/AG4f2mfE37LPw/8ACHi/wr4dsdSm8R/Fbwz4VuIt&#10;QZwsVvqeoxWksy7CDvRZCy54yOQRXt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m/wDBYL/kiPwu/wCzkvh7/wCn&#10;62r6yrz/APaM/Zu8B/tPeF9B8JfEK/1S3tfD3jXR/FFi2k3EcbteabdpdQI5dHBiMkYDqAGK5AZT&#10;zXo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P/AP4Ju/8AKVT9rD/sLQ/+&#10;lMtfoBX5/wD/AATd/wCUqn7WH/YWh/8ASmWv0ArvzL/eF/hh/wCkRP0zxa/5KyH/AGDYP/1FpBRR&#10;RXAfmYUUUUAFFFFABRRRQAUUUUAFFFFABRRRQAUUUUAFFFFAHm37T/7THhf9lrwl4d8X+LPD+oal&#10;D4j8eaJ4VtYtO2borjU7yO0ilbewHlo8gZsZOAcAnivSa+Tf+CwX/JEfhd/2cl8Pf/T9bV9ZU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8l/bC/Zhb9qzwR4W8HL4x/sT/hG/iV4e8WfaPsPn/aP7Mv47v7Pjeu3zPL&#10;2b8nbnOG6V61RRQAUUUUAFFFFABRRRQAUUUUAFFFFABRRRQAUUUUAFFFFABRRRQBmeNf+RN1b/sG&#10;XH/otq+Kf+Dez/kxXVP+yjal/wCiLSvtbxr/AMibq3/YMuP/AEW1fFP/AAb2f8mK6p/2UbUv/RFp&#10;XoUf+RbV/wAUP/bj9MyP/k1ec/8AX/B/liD7pooorzz8z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CnrXh3w/4lghtfEehWeoRW91HcwR3tqkqxzR&#10;tujlUMDh1YAqw5BGRirlVdV1vRtChjuNb1a1s45riOCGS6uFjV5XbakYLEZZicBRyTwKtUAFFFFA&#10;BRRRQAUUUUAFFFFABRRRQAUUUUAFFFFABRRRQAUUUUAZnjX/AJE3Vv8AsGXH/otq+Kf+Dez/AJMV&#10;1T/so2pf+iLSvtbxr/yJurf9gy4/9FtXxT/wb2f8mK6p/wBlG1L/ANEWlehR/wCRbV/xQ/8Abj9M&#10;yP8A5NXnP/X/AAf5Yg+6aKKK88/M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f/APwTd/5SqftYf9haH/0plr9AK/P/AP4Ju/8AKVT9rD/s&#10;LQ/+lMtfoBXfmX+8L/DD/wBIifpni1/yVkP+wbB/+otIKKKK4D8zCiiigAooooAKKKKACiiigAoo&#10;ooAKKKKACiiigAooooAKK8F/4KFftB/Eb9nH4Z+B/FHwzurWG7174y+EvDeoNeWomU2OoarDbXKq&#10;D0cxu21v4TzXv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&#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wD8&#10;E3f+Uqn7WH/YWh/9KZa/QCvz/wD+Cbv/AClU/aw/7C0P/pTLX6AV35l/vC/ww/8ASIn6Z4tf8lZD&#10;/sGwf/qLSCiiiuA/MwooooAKKKKACiiigAooooAKKKKACiiigAooooAKKKKAPBP+Chn7P3xH/aN+&#10;Gfgfwv8ADKztZrvQfjN4S8Sagt3dLCq2Gn6rDc3LAn7zCNGIXqx4r3uii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RRRXOfK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x39tT9pzV/2VfAf&#10;hPxho3hS21eTxJ8UPDfhSaG6uGiEEWp6hFaPOCoOWjEm4L0JGCRXsVeJft2/CPw38ZPh34N0PxPe&#10;31vDpXxa8L61btYSIrNcWmpRTxq29GBQsoDAAEjoQea9t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7754;top:16802;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Metin Kutusu 2" o:spid="_x0000_s1028" type="#_x0000_t202" style="position:absolute;left:3633;top:1284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v:textbox>
                </v:shape>
                <v:shape id="Metin Kutusu 2" o:spid="_x0000_s1029" type="#_x0000_t202" href="https://www.dindersi.com/icerik/din-kulturu-ve-ahlak-bilgisi-c93" style="position:absolute;left:14415;top:5132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Metin Kutusu 2" o:spid="_x0000_s1030" type="#_x0000_t202" style="position:absolute;left:3633;top:66750;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v:textbox>
                </v:shape>
              </v:group>
            </w:pict>
          </mc:Fallback>
        </mc:AlternateContent>
      </w:r>
    </w:p>
    <w:p w14:paraId="34805DB3" w14:textId="1AD343C3" w:rsidR="00096985" w:rsidRDefault="00096985">
      <w:pPr>
        <w:rPr>
          <w:rFonts w:cstheme="minorHAnsi"/>
          <w:sz w:val="24"/>
          <w:szCs w:val="24"/>
        </w:rPr>
      </w:pPr>
    </w:p>
    <w:p w14:paraId="417FE9F3" w14:textId="1B0A7D3C"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050A4428" w:rsidR="00096985" w:rsidRDefault="00096985">
      <w:pPr>
        <w:rPr>
          <w:rFonts w:cstheme="minorHAnsi"/>
          <w:sz w:val="24"/>
          <w:szCs w:val="24"/>
        </w:rPr>
      </w:pPr>
    </w:p>
    <w:p w14:paraId="538476F5" w14:textId="204A0B05" w:rsidR="00096985" w:rsidRDefault="00096985">
      <w:pPr>
        <w:rPr>
          <w:rFonts w:cstheme="minorHAnsi"/>
          <w:sz w:val="24"/>
          <w:szCs w:val="24"/>
        </w:rPr>
      </w:pPr>
    </w:p>
    <w:p w14:paraId="43B7F795" w14:textId="5DDA6D0C"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5FF65158"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9E6AAD" w:rsidR="00096985" w:rsidRDefault="00096985">
      <w:pPr>
        <w:rPr>
          <w:rFonts w:cstheme="minorHAnsi"/>
          <w:sz w:val="24"/>
          <w:szCs w:val="24"/>
        </w:rPr>
      </w:pPr>
    </w:p>
    <w:p w14:paraId="37547AF1" w14:textId="09C7EB4F"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2E90E5B5" w:rsidR="00096985" w:rsidRDefault="00096985">
      <w:pPr>
        <w:rPr>
          <w:rFonts w:cstheme="minorHAnsi"/>
          <w:sz w:val="24"/>
          <w:szCs w:val="24"/>
        </w:rPr>
      </w:pPr>
    </w:p>
    <w:p w14:paraId="0013ACC4" w14:textId="2F623D1C"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14D7D285" w:rsidR="00C150A7" w:rsidRDefault="008E44CE">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48352" behindDoc="0" locked="0" layoutInCell="1" allowOverlap="1" wp14:anchorId="36B3F42F" wp14:editId="31EF7C50">
                <wp:simplePos x="0" y="0"/>
                <wp:positionH relativeFrom="column">
                  <wp:posOffset>-581328</wp:posOffset>
                </wp:positionH>
                <wp:positionV relativeFrom="paragraph">
                  <wp:posOffset>-1246827</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42447" y="249754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08477"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30555"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9677" y="5036024"/>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0686" y="7560859"/>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67785"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2197"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2191" y="9130352"/>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5027" y="832513"/>
                            <a:ext cx="4397071" cy="341906"/>
                          </a:xfrm>
                          <a:prstGeom prst="rect">
                            <a:avLst/>
                          </a:prstGeom>
                          <a:noFill/>
                          <a:ln w="9525">
                            <a:noFill/>
                            <a:miter lim="800000"/>
                            <a:headEnd/>
                            <a:tailEnd/>
                          </a:ln>
                        </wps:spPr>
                        <wps:txb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6B3F42F" id="Grup 11" o:spid="_x0000_s1031" style="position:absolute;left:0;text-align:left;margin-left:-45.75pt;margin-top:-98.2pt;width:598.1pt;height:840.15pt;z-index:2517483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Siiiu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p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I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p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I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p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S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mzSCJP&#10;MdwqryzN2oAdRXwl+2Z/wXZ+An7PXiG5+HnwY8Pt4/16zZo766t7sQ6baSA4KebhmmYEchBtH9/I&#10;Ir5bv/8Ag4z/AGop7lpNO+DXgy3i/hjk+0yEfjvH8q+fxXE+S4Wo6cql2t7Jv8dj9o4f+j/4pcRY&#10;COMoYL2dOSvH2k4wbT2fK3zJPpdK61Wh+yNFfjT/AMRFn7V3/RJ/BP8A35uf/jtH/ERZ+1d/0Sfw&#10;T/35uf8A47XP/rhkf8z/APAWe5/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sY5NIBkYDU6igBvl85zS7cdKWigBCuTzSgAd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AgHrTSnoadRQAmwd6Cg7UtFADcFOaPM9qcQ&#10;D1pNq+lACg5G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GJA4FN3MTgLz6UAOoqxDpGqzjMdhJ9WXH86l/4R7WP+fM/99D/G&#10;jmi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jGeooooAOnQUgXAp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k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3" href="https://chat.whatsapp.com/IR0KARlUCd4ItMDPQkjplO" style="position:absolute;left:18424;top:24975;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708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305;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8796;top:5036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106;top:756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49677;top:75472;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5421;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7121;top:91303;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din-kulturu-ve-ahlak-bilgisi-c76" style="position:absolute;left:16650;top:8325;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55C0A490"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B43901A" w:rsidR="00ED5112" w:rsidRDefault="00ED5112">
      <w:pPr>
        <w:rPr>
          <w:rFonts w:cstheme="minorHAnsi"/>
          <w:sz w:val="24"/>
          <w:szCs w:val="24"/>
        </w:rPr>
      </w:pPr>
    </w:p>
    <w:p w14:paraId="510BD7CB" w14:textId="5C0F391A"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02272" behindDoc="0" locked="0" layoutInCell="1" allowOverlap="1" wp14:anchorId="07658D09" wp14:editId="1572634D">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rPr>
          <w:rFonts w:cstheme="minorHAnsi"/>
          <w:sz w:val="24"/>
          <w:szCs w:val="24"/>
        </w:rPr>
      </w:pPr>
    </w:p>
    <w:sectPr w:rsidR="002B7944" w:rsidRPr="008D43D4" w:rsidSect="00151DA8">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985" w:right="849" w:bottom="567" w:left="851" w:header="709" w:footer="694"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BAADD" w14:textId="77777777" w:rsidR="00883B15" w:rsidRDefault="00883B15" w:rsidP="00ED544D">
      <w:r>
        <w:separator/>
      </w:r>
    </w:p>
  </w:endnote>
  <w:endnote w:type="continuationSeparator" w:id="0">
    <w:p w14:paraId="5255F859" w14:textId="77777777" w:rsidR="00883B15" w:rsidRDefault="00883B15" w:rsidP="00ED5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8D0E6" w14:textId="77777777" w:rsidR="008D1A0A" w:rsidRDefault="008D1A0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left:0;text-align:left;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43" name="Resim 4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44" name="Resim 4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AE956" w14:textId="77777777" w:rsidR="008D1A0A" w:rsidRDefault="008D1A0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A2CC6" w14:textId="77777777" w:rsidR="00883B15" w:rsidRDefault="00883B15" w:rsidP="00ED544D">
      <w:r>
        <w:separator/>
      </w:r>
    </w:p>
  </w:footnote>
  <w:footnote w:type="continuationSeparator" w:id="0">
    <w:p w14:paraId="575260D7" w14:textId="77777777" w:rsidR="00883B15" w:rsidRDefault="00883B15" w:rsidP="00ED54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E5D2B" w14:textId="77777777" w:rsidR="008D1A0A" w:rsidRDefault="008D1A0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2" w:name="_Hlk121295565"/>
    <w:r>
      <w:t>DİN KÜLTÜRÜ VE AHLAK BİLGİSİ</w:t>
    </w:r>
  </w:p>
  <w:p w14:paraId="267D6F43" w14:textId="5F7CDE1B" w:rsidR="00C150A7" w:rsidRDefault="00E72F61" w:rsidP="00C150A7">
    <w:pPr>
      <w:pStyle w:val="stBilgi"/>
      <w:jc w:val="center"/>
    </w:pPr>
    <w:r>
      <w:t>5</w:t>
    </w:r>
    <w:r w:rsidR="008D1A0A">
      <w:t>.</w:t>
    </w:r>
    <w:r w:rsidR="00B85CE9">
      <w:t xml:space="preserve"> Sınıf 1.Dönem 1</w:t>
    </w:r>
    <w:r w:rsidR="00C150A7">
      <w:t xml:space="preserve">. Yazılı / </w:t>
    </w:r>
    <w:r w:rsidR="004B7921">
      <w:t>Sınav Soruları</w:t>
    </w:r>
  </w:p>
  <w:bookmarkEnd w:id="2"/>
  <w:p w14:paraId="7DEE5D98" w14:textId="77777777" w:rsidR="00C150A7" w:rsidRDefault="00C150A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95C5B" w14:textId="77777777" w:rsidR="008D1A0A" w:rsidRDefault="008D1A0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0CA2057C"/>
    <w:lvl w:ilvl="0" w:tplc="A1D04352">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955668791">
    <w:abstractNumId w:val="6"/>
  </w:num>
  <w:num w:numId="2" w16cid:durableId="1786537107">
    <w:abstractNumId w:val="7"/>
  </w:num>
  <w:num w:numId="3" w16cid:durableId="1616599844">
    <w:abstractNumId w:val="8"/>
  </w:num>
  <w:num w:numId="4" w16cid:durableId="841891813">
    <w:abstractNumId w:val="4"/>
  </w:num>
  <w:num w:numId="5" w16cid:durableId="1827821441">
    <w:abstractNumId w:val="6"/>
    <w:lvlOverride w:ilvl="0">
      <w:startOverride w:val="1"/>
    </w:lvlOverride>
  </w:num>
  <w:num w:numId="6" w16cid:durableId="993921557">
    <w:abstractNumId w:val="6"/>
    <w:lvlOverride w:ilvl="0">
      <w:startOverride w:val="1"/>
    </w:lvlOverride>
  </w:num>
  <w:num w:numId="7" w16cid:durableId="16319273">
    <w:abstractNumId w:val="6"/>
    <w:lvlOverride w:ilvl="0">
      <w:startOverride w:val="1"/>
    </w:lvlOverride>
  </w:num>
  <w:num w:numId="8" w16cid:durableId="1131052847">
    <w:abstractNumId w:val="6"/>
    <w:lvlOverride w:ilvl="0">
      <w:startOverride w:val="1"/>
    </w:lvlOverride>
  </w:num>
  <w:num w:numId="9" w16cid:durableId="1016929867">
    <w:abstractNumId w:val="8"/>
    <w:lvlOverride w:ilvl="0">
      <w:startOverride w:val="1"/>
    </w:lvlOverride>
  </w:num>
  <w:num w:numId="10" w16cid:durableId="807236655">
    <w:abstractNumId w:val="6"/>
    <w:lvlOverride w:ilvl="0">
      <w:startOverride w:val="1"/>
    </w:lvlOverride>
  </w:num>
  <w:num w:numId="11" w16cid:durableId="103113925">
    <w:abstractNumId w:val="6"/>
    <w:lvlOverride w:ilvl="0">
      <w:startOverride w:val="1"/>
    </w:lvlOverride>
  </w:num>
  <w:num w:numId="12" w16cid:durableId="1747025676">
    <w:abstractNumId w:val="6"/>
    <w:lvlOverride w:ilvl="0">
      <w:startOverride w:val="1"/>
    </w:lvlOverride>
  </w:num>
  <w:num w:numId="13" w16cid:durableId="49815359">
    <w:abstractNumId w:val="8"/>
    <w:lvlOverride w:ilvl="0">
      <w:startOverride w:val="1"/>
    </w:lvlOverride>
  </w:num>
  <w:num w:numId="14" w16cid:durableId="2053336014">
    <w:abstractNumId w:val="6"/>
    <w:lvlOverride w:ilvl="0">
      <w:startOverride w:val="1"/>
    </w:lvlOverride>
  </w:num>
  <w:num w:numId="15" w16cid:durableId="1433551611">
    <w:abstractNumId w:val="6"/>
    <w:lvlOverride w:ilvl="0">
      <w:startOverride w:val="1"/>
    </w:lvlOverride>
  </w:num>
  <w:num w:numId="16" w16cid:durableId="2094740129">
    <w:abstractNumId w:val="6"/>
    <w:lvlOverride w:ilvl="0">
      <w:startOverride w:val="1"/>
    </w:lvlOverride>
  </w:num>
  <w:num w:numId="17" w16cid:durableId="46270862">
    <w:abstractNumId w:val="6"/>
    <w:lvlOverride w:ilvl="0">
      <w:startOverride w:val="1"/>
    </w:lvlOverride>
  </w:num>
  <w:num w:numId="18" w16cid:durableId="942152815">
    <w:abstractNumId w:val="8"/>
    <w:lvlOverride w:ilvl="0">
      <w:startOverride w:val="1"/>
    </w:lvlOverride>
  </w:num>
  <w:num w:numId="19" w16cid:durableId="1920795513">
    <w:abstractNumId w:val="6"/>
    <w:lvlOverride w:ilvl="0">
      <w:startOverride w:val="1"/>
    </w:lvlOverride>
  </w:num>
  <w:num w:numId="20" w16cid:durableId="1684355764">
    <w:abstractNumId w:val="6"/>
    <w:lvlOverride w:ilvl="0">
      <w:startOverride w:val="1"/>
    </w:lvlOverride>
  </w:num>
  <w:num w:numId="21" w16cid:durableId="1387726859">
    <w:abstractNumId w:val="6"/>
    <w:lvlOverride w:ilvl="0">
      <w:startOverride w:val="1"/>
    </w:lvlOverride>
  </w:num>
  <w:num w:numId="22" w16cid:durableId="605313894">
    <w:abstractNumId w:val="6"/>
    <w:lvlOverride w:ilvl="0">
      <w:startOverride w:val="1"/>
    </w:lvlOverride>
  </w:num>
  <w:num w:numId="23" w16cid:durableId="103964216">
    <w:abstractNumId w:val="6"/>
    <w:lvlOverride w:ilvl="0">
      <w:startOverride w:val="1"/>
    </w:lvlOverride>
  </w:num>
  <w:num w:numId="24" w16cid:durableId="584613349">
    <w:abstractNumId w:val="6"/>
    <w:lvlOverride w:ilvl="0">
      <w:startOverride w:val="1"/>
    </w:lvlOverride>
  </w:num>
  <w:num w:numId="25" w16cid:durableId="1328247598">
    <w:abstractNumId w:val="6"/>
    <w:lvlOverride w:ilvl="0">
      <w:startOverride w:val="1"/>
    </w:lvlOverride>
  </w:num>
  <w:num w:numId="26" w16cid:durableId="1840461065">
    <w:abstractNumId w:val="6"/>
    <w:lvlOverride w:ilvl="0">
      <w:startOverride w:val="1"/>
    </w:lvlOverride>
  </w:num>
  <w:num w:numId="27" w16cid:durableId="1298560922">
    <w:abstractNumId w:val="6"/>
    <w:lvlOverride w:ilvl="0">
      <w:startOverride w:val="1"/>
    </w:lvlOverride>
  </w:num>
  <w:num w:numId="28" w16cid:durableId="345013004">
    <w:abstractNumId w:val="6"/>
    <w:lvlOverride w:ilvl="0">
      <w:startOverride w:val="1"/>
    </w:lvlOverride>
  </w:num>
  <w:num w:numId="29" w16cid:durableId="993535472">
    <w:abstractNumId w:val="6"/>
    <w:lvlOverride w:ilvl="0">
      <w:startOverride w:val="1"/>
    </w:lvlOverride>
  </w:num>
  <w:num w:numId="30" w16cid:durableId="1296833350">
    <w:abstractNumId w:val="6"/>
    <w:lvlOverride w:ilvl="0">
      <w:startOverride w:val="1"/>
    </w:lvlOverride>
  </w:num>
  <w:num w:numId="31" w16cid:durableId="1499536259">
    <w:abstractNumId w:val="6"/>
    <w:lvlOverride w:ilvl="0">
      <w:startOverride w:val="1"/>
    </w:lvlOverride>
  </w:num>
  <w:num w:numId="32" w16cid:durableId="1300955470">
    <w:abstractNumId w:val="3"/>
  </w:num>
  <w:num w:numId="33" w16cid:durableId="478765240">
    <w:abstractNumId w:val="1"/>
  </w:num>
  <w:num w:numId="34" w16cid:durableId="158472858">
    <w:abstractNumId w:val="9"/>
  </w:num>
  <w:num w:numId="35" w16cid:durableId="617837021">
    <w:abstractNumId w:val="5"/>
  </w:num>
  <w:num w:numId="36" w16cid:durableId="1589995801">
    <w:abstractNumId w:val="0"/>
  </w:num>
  <w:num w:numId="37" w16cid:durableId="1697928168">
    <w:abstractNumId w:val="6"/>
    <w:lvlOverride w:ilvl="0">
      <w:startOverride w:val="1"/>
    </w:lvlOverride>
  </w:num>
  <w:num w:numId="38" w16cid:durableId="1994673306">
    <w:abstractNumId w:val="6"/>
    <w:lvlOverride w:ilvl="0">
      <w:startOverride w:val="1"/>
    </w:lvlOverride>
  </w:num>
  <w:num w:numId="39" w16cid:durableId="1693528259">
    <w:abstractNumId w:val="6"/>
    <w:lvlOverride w:ilvl="0">
      <w:startOverride w:val="1"/>
    </w:lvlOverride>
  </w:num>
  <w:num w:numId="40" w16cid:durableId="240408586">
    <w:abstractNumId w:val="6"/>
    <w:lvlOverride w:ilvl="0">
      <w:startOverride w:val="1"/>
    </w:lvlOverride>
  </w:num>
  <w:num w:numId="41" w16cid:durableId="811606316">
    <w:abstractNumId w:val="6"/>
    <w:lvlOverride w:ilvl="0">
      <w:startOverride w:val="1"/>
    </w:lvlOverride>
  </w:num>
  <w:num w:numId="42" w16cid:durableId="312762299">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6C62"/>
    <w:rsid w:val="0000303E"/>
    <w:rsid w:val="000038EB"/>
    <w:rsid w:val="00025BCF"/>
    <w:rsid w:val="00042DF1"/>
    <w:rsid w:val="00050EE9"/>
    <w:rsid w:val="00054486"/>
    <w:rsid w:val="000661E9"/>
    <w:rsid w:val="000718B7"/>
    <w:rsid w:val="00094E20"/>
    <w:rsid w:val="00096985"/>
    <w:rsid w:val="000A1EF0"/>
    <w:rsid w:val="000A2B32"/>
    <w:rsid w:val="000A6365"/>
    <w:rsid w:val="000B06BD"/>
    <w:rsid w:val="00151DA8"/>
    <w:rsid w:val="00161802"/>
    <w:rsid w:val="00195DD9"/>
    <w:rsid w:val="001C3B80"/>
    <w:rsid w:val="001C7A9C"/>
    <w:rsid w:val="001D57BE"/>
    <w:rsid w:val="00232D1D"/>
    <w:rsid w:val="00255E3B"/>
    <w:rsid w:val="00270EBA"/>
    <w:rsid w:val="0027154F"/>
    <w:rsid w:val="00296C3D"/>
    <w:rsid w:val="002B7944"/>
    <w:rsid w:val="002C1C38"/>
    <w:rsid w:val="002D31AD"/>
    <w:rsid w:val="0038090A"/>
    <w:rsid w:val="003957B1"/>
    <w:rsid w:val="003A1D96"/>
    <w:rsid w:val="003D0AE6"/>
    <w:rsid w:val="003D2D6F"/>
    <w:rsid w:val="003D42D3"/>
    <w:rsid w:val="003D541A"/>
    <w:rsid w:val="00401657"/>
    <w:rsid w:val="00426B9F"/>
    <w:rsid w:val="004578EE"/>
    <w:rsid w:val="00461443"/>
    <w:rsid w:val="00462A7E"/>
    <w:rsid w:val="004819FD"/>
    <w:rsid w:val="00491BA4"/>
    <w:rsid w:val="00495D75"/>
    <w:rsid w:val="00497E71"/>
    <w:rsid w:val="004B7921"/>
    <w:rsid w:val="004D1DB4"/>
    <w:rsid w:val="00501EC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6E160A"/>
    <w:rsid w:val="00707FFC"/>
    <w:rsid w:val="00714F08"/>
    <w:rsid w:val="007841BD"/>
    <w:rsid w:val="00797BD9"/>
    <w:rsid w:val="007A0FAF"/>
    <w:rsid w:val="007B2670"/>
    <w:rsid w:val="007E7DF9"/>
    <w:rsid w:val="007F45DE"/>
    <w:rsid w:val="00801789"/>
    <w:rsid w:val="00805316"/>
    <w:rsid w:val="00827435"/>
    <w:rsid w:val="00845367"/>
    <w:rsid w:val="00866749"/>
    <w:rsid w:val="00866F3E"/>
    <w:rsid w:val="008677E5"/>
    <w:rsid w:val="00867EB3"/>
    <w:rsid w:val="00883B15"/>
    <w:rsid w:val="008C29B9"/>
    <w:rsid w:val="008C5BBE"/>
    <w:rsid w:val="008D1A0A"/>
    <w:rsid w:val="008D43D4"/>
    <w:rsid w:val="008E44CE"/>
    <w:rsid w:val="008F57DE"/>
    <w:rsid w:val="0092235A"/>
    <w:rsid w:val="009234AD"/>
    <w:rsid w:val="009336E0"/>
    <w:rsid w:val="009441AD"/>
    <w:rsid w:val="00956A34"/>
    <w:rsid w:val="0098052E"/>
    <w:rsid w:val="00980FF5"/>
    <w:rsid w:val="00982AF2"/>
    <w:rsid w:val="00985055"/>
    <w:rsid w:val="009C4CB0"/>
    <w:rsid w:val="009E31C7"/>
    <w:rsid w:val="009F7F2E"/>
    <w:rsid w:val="00A0559F"/>
    <w:rsid w:val="00A25E1D"/>
    <w:rsid w:val="00A754CD"/>
    <w:rsid w:val="00A80AE1"/>
    <w:rsid w:val="00A83480"/>
    <w:rsid w:val="00A92366"/>
    <w:rsid w:val="00AD3F1A"/>
    <w:rsid w:val="00B3123D"/>
    <w:rsid w:val="00B340F1"/>
    <w:rsid w:val="00B55F14"/>
    <w:rsid w:val="00B67338"/>
    <w:rsid w:val="00B85CE9"/>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64042"/>
    <w:rsid w:val="00D650E9"/>
    <w:rsid w:val="00D8207C"/>
    <w:rsid w:val="00D93959"/>
    <w:rsid w:val="00D9648A"/>
    <w:rsid w:val="00DA1B31"/>
    <w:rsid w:val="00DB5596"/>
    <w:rsid w:val="00DB6FB8"/>
    <w:rsid w:val="00E709B5"/>
    <w:rsid w:val="00E71579"/>
    <w:rsid w:val="00E72F61"/>
    <w:rsid w:val="00E747FF"/>
    <w:rsid w:val="00E7530C"/>
    <w:rsid w:val="00E912EB"/>
    <w:rsid w:val="00EB3584"/>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E2B5F53B-42AC-48DD-998B-09399DE0C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316"/>
    <w:pPr>
      <w:spacing w:after="0" w:line="240" w:lineRule="auto"/>
      <w:ind w:left="284"/>
    </w:pPr>
    <w:rPr>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8F57DE"/>
    <w:pPr>
      <w:numPr>
        <w:numId w:val="4"/>
      </w:numPr>
      <w:spacing w:after="120"/>
      <w:ind w:left="284" w:firstLine="0"/>
      <w:jc w:val="both"/>
    </w:pPr>
    <w:rPr>
      <w:rFonts w:ascii="Calibri" w:eastAsia="Calibri" w:hAnsi="Calibri" w:cs="Calibri"/>
      <w:bCs/>
      <w:color w:val="000000"/>
      <w:szCs w:val="18"/>
    </w:rPr>
  </w:style>
  <w:style w:type="paragraph" w:customStyle="1" w:styleId="SEENEKLER">
    <w:name w:val="SEÇENEKLER"/>
    <w:basedOn w:val="Normal"/>
    <w:autoRedefine/>
    <w:qFormat/>
    <w:rsid w:val="00A25E1D"/>
    <w:pPr>
      <w:ind w:left="170"/>
      <w:jc w:val="both"/>
    </w:pPr>
    <w:rPr>
      <w:rFonts w:ascii="Calibri" w:eastAsia="Calibri" w:hAnsi="Calibri" w:cs="Arial"/>
      <w:sz w:val="20"/>
      <w:szCs w:val="16"/>
    </w:rPr>
  </w:style>
  <w:style w:type="paragraph" w:customStyle="1" w:styleId="AIKLAMA">
    <w:name w:val="AÇIKLAMA"/>
    <w:basedOn w:val="BOLDMETN"/>
    <w:next w:val="SORUMETN"/>
    <w:qFormat/>
    <w:rsid w:val="00805316"/>
    <w:rPr>
      <w:rFonts w:ascii="Calibri" w:eastAsia="Calibri" w:hAnsi="Calibri" w:cs="Arial"/>
      <w:szCs w:val="16"/>
    </w:rPr>
  </w:style>
  <w:style w:type="paragraph" w:customStyle="1" w:styleId="MaddeliTEK">
    <w:name w:val="Maddeli TEK"/>
    <w:basedOn w:val="AIKLAMA"/>
    <w:qFormat/>
    <w:rsid w:val="00CB6C62"/>
    <w:pPr>
      <w:numPr>
        <w:numId w:val="2"/>
      </w:numPr>
      <w:ind w:left="340" w:hanging="227"/>
    </w:pPr>
    <w:rPr>
      <w:lang w:eastAsia="tr-TR"/>
    </w:rPr>
  </w:style>
  <w:style w:type="paragraph" w:styleId="BalonMetni">
    <w:name w:val="Balloon Text"/>
    <w:basedOn w:val="Normal"/>
    <w:link w:val="BalonMetniChar"/>
    <w:uiPriority w:val="99"/>
    <w:semiHidden/>
    <w:unhideWhenUsed/>
    <w:rsid w:val="0000303E"/>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8F57DE"/>
    <w:rPr>
      <w:rFonts w:ascii="Calibri" w:eastAsia="Calibri" w:hAnsi="Calibri" w:cs="Calibri"/>
      <w:bCs/>
      <w:color w:val="000000"/>
      <w:sz w:val="18"/>
      <w:szCs w:val="18"/>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Normal"/>
    <w:qFormat/>
    <w:rsid w:val="00805316"/>
    <w:rPr>
      <w:b/>
    </w:rPr>
  </w:style>
  <w:style w:type="character" w:styleId="Gl">
    <w:name w:val="Strong"/>
    <w:basedOn w:val="VarsaylanParagrafYazTipi"/>
    <w:uiPriority w:val="22"/>
    <w:qFormat/>
    <w:rsid w:val="004D1D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76"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DA7D8-8628-4749-A70B-7B0F74CDE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37</TotalTime>
  <Pages>5</Pages>
  <Words>1361</Words>
  <Characters>7764</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MN_Dizgi-2</dc:creator>
  <cp:lastModifiedBy>MASTER_DIZGI</cp:lastModifiedBy>
  <cp:revision>8</cp:revision>
  <cp:lastPrinted>2023-02-13T12:54:00Z</cp:lastPrinted>
  <dcterms:created xsi:type="dcterms:W3CDTF">2023-01-26T12:30:00Z</dcterms:created>
  <dcterms:modified xsi:type="dcterms:W3CDTF">2023-02-13T12:54:00Z</dcterms:modified>
</cp:coreProperties>
</file>