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26EF8220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F3725E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83E366B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1. Hümeyra: Allah’ın (</w:t>
      </w:r>
      <w:proofErr w:type="spellStart"/>
      <w:r w:rsidRPr="00F3725E">
        <w:rPr>
          <w:rStyle w:val="Gl"/>
        </w:rPr>
        <w:t>c.c</w:t>
      </w:r>
      <w:proofErr w:type="spellEnd"/>
      <w:r w:rsidRPr="00F3725E">
        <w:rPr>
          <w:rStyle w:val="Gl"/>
        </w:rPr>
        <w:t>.) güzel isimleriyle dua etmeliyiz.</w:t>
      </w:r>
    </w:p>
    <w:p w14:paraId="05BAA5A7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Erdem: Temiz ve güzel olan şeylerden istemeliyiz.</w:t>
      </w:r>
    </w:p>
    <w:p w14:paraId="6471B808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Dilek: Sadece kendimiz için dua etmeliyiz.</w:t>
      </w:r>
    </w:p>
    <w:p w14:paraId="79ADE5DE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İbrahim: Gönülden ve gizlice dua etmeliyiz.</w:t>
      </w:r>
    </w:p>
    <w:p w14:paraId="1F58631F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Öğretmen sınıfa “Nasıl dua etmeliyiz?” sorusunu yöneltmiştir. Öğrencilerden hangisi bu soruya yanlış cevap vermiştir?</w:t>
      </w:r>
    </w:p>
    <w:p w14:paraId="1CDF5E47" w14:textId="77777777" w:rsidR="00A25E1D" w:rsidRPr="00A25E1D" w:rsidRDefault="00A25E1D" w:rsidP="00F3725E">
      <w:pPr>
        <w:pStyle w:val="AIKMETN"/>
      </w:pPr>
      <w:r w:rsidRPr="00A25E1D">
        <w:t xml:space="preserve">A) </w:t>
      </w:r>
      <w:proofErr w:type="gramStart"/>
      <w:r w:rsidRPr="00A25E1D">
        <w:t>Hümeyra    B</w:t>
      </w:r>
      <w:proofErr w:type="gramEnd"/>
      <w:r w:rsidRPr="00A25E1D">
        <w:t>) Erdem    C) Dilek    D) İbrahim</w:t>
      </w:r>
    </w:p>
    <w:p w14:paraId="40307E3E" w14:textId="77777777" w:rsidR="00A25E1D" w:rsidRPr="00A25E1D" w:rsidRDefault="00A25E1D" w:rsidP="00A25E1D">
      <w:pPr>
        <w:pStyle w:val="SEENEKLER"/>
      </w:pPr>
    </w:p>
    <w:p w14:paraId="1F67F00F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2. - Güneş, ısı ve ışık kaynağıdır.</w:t>
      </w:r>
    </w:p>
    <w:p w14:paraId="717139A0" w14:textId="77777777" w:rsidR="00A25E1D" w:rsidRPr="00A25E1D" w:rsidRDefault="00A25E1D" w:rsidP="00A25E1D">
      <w:pPr>
        <w:pStyle w:val="SEENEKLER"/>
      </w:pPr>
      <w:r w:rsidRPr="00A25E1D">
        <w:t>- Gece-gündüz sürekli ardı ardına gelir.</w:t>
      </w:r>
    </w:p>
    <w:p w14:paraId="1FBCA896" w14:textId="77777777" w:rsidR="00A25E1D" w:rsidRPr="00A25E1D" w:rsidRDefault="00A25E1D" w:rsidP="00A25E1D">
      <w:pPr>
        <w:pStyle w:val="SEENEKLER"/>
      </w:pPr>
      <w:r w:rsidRPr="00A25E1D">
        <w:t>- Allah (</w:t>
      </w:r>
      <w:proofErr w:type="spellStart"/>
      <w:r w:rsidRPr="00A25E1D">
        <w:t>c.c</w:t>
      </w:r>
      <w:proofErr w:type="spellEnd"/>
      <w:r w:rsidRPr="00A25E1D">
        <w:t>.) yarattığı her varlığa çeşitli görevler vermiştir.</w:t>
      </w:r>
    </w:p>
    <w:p w14:paraId="239C46E7" w14:textId="77777777" w:rsidR="00A25E1D" w:rsidRPr="00A25E1D" w:rsidRDefault="00A25E1D" w:rsidP="00A25E1D">
      <w:pPr>
        <w:pStyle w:val="SEENEKLER"/>
      </w:pPr>
      <w:r w:rsidRPr="00A25E1D">
        <w:t>- Bunlar görevlerini sürekli olarak ve aksatmadan yaparlar.</w:t>
      </w:r>
    </w:p>
    <w:p w14:paraId="3D58DF8A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Aşağıdakilerden hangisi yukarıda verilen cümlelerden çıkarılabilecek en doğru sonuçtur?</w:t>
      </w:r>
    </w:p>
    <w:p w14:paraId="15847FE3" w14:textId="77777777" w:rsidR="00A25E1D" w:rsidRPr="00A25E1D" w:rsidRDefault="00A25E1D" w:rsidP="00F3725E">
      <w:pPr>
        <w:pStyle w:val="AIKMETN"/>
      </w:pPr>
      <w:r w:rsidRPr="00A25E1D">
        <w:t>A) Son yıllarda güneş daha çok ısıtıyor.</w:t>
      </w:r>
    </w:p>
    <w:p w14:paraId="172AD746" w14:textId="77777777" w:rsidR="00A25E1D" w:rsidRPr="00A25E1D" w:rsidRDefault="00A25E1D" w:rsidP="00F3725E">
      <w:pPr>
        <w:pStyle w:val="AIKMETN"/>
      </w:pPr>
      <w:r w:rsidRPr="00A25E1D">
        <w:t>B) Evrende her şey düzen içerisindedir.</w:t>
      </w:r>
    </w:p>
    <w:p w14:paraId="6191478F" w14:textId="77777777" w:rsidR="00A25E1D" w:rsidRPr="00A25E1D" w:rsidRDefault="00A25E1D" w:rsidP="00F3725E">
      <w:pPr>
        <w:pStyle w:val="AIKMETN"/>
      </w:pPr>
      <w:r w:rsidRPr="00A25E1D">
        <w:t>C) Yaz mevsiminde geceler daha kısadır.</w:t>
      </w:r>
    </w:p>
    <w:p w14:paraId="1D731C75" w14:textId="77777777" w:rsidR="00A25E1D" w:rsidRPr="00A25E1D" w:rsidRDefault="00A25E1D" w:rsidP="00F3725E">
      <w:pPr>
        <w:pStyle w:val="AIKMETN"/>
      </w:pPr>
      <w:r w:rsidRPr="00A25E1D">
        <w:t>D) Kışları güneş daha az ısıtıyor.</w:t>
      </w:r>
    </w:p>
    <w:p w14:paraId="6417705F" w14:textId="77777777" w:rsidR="00A25E1D" w:rsidRPr="00A25E1D" w:rsidRDefault="00A25E1D" w:rsidP="00A25E1D">
      <w:pPr>
        <w:pStyle w:val="SEENEKLER"/>
      </w:pPr>
    </w:p>
    <w:p w14:paraId="723ECB5E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3. “Eğer yerde ve gökte Allah’tan başka ilahlar olsaydı kesinlikle ikisinin de düzeni bozulurdu…” (</w:t>
      </w:r>
      <w:proofErr w:type="spellStart"/>
      <w:r w:rsidRPr="00F3725E">
        <w:rPr>
          <w:rStyle w:val="Gl"/>
        </w:rPr>
        <w:t>Enbiyâ</w:t>
      </w:r>
      <w:proofErr w:type="spellEnd"/>
      <w:r w:rsidRPr="00F3725E">
        <w:rPr>
          <w:rStyle w:val="Gl"/>
        </w:rPr>
        <w:t xml:space="preserve"> Suresi 22. ayet.)</w:t>
      </w:r>
    </w:p>
    <w:p w14:paraId="6E0CD3B3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Bu ayette verilmek istenen ana mesaj nedir?</w:t>
      </w:r>
    </w:p>
    <w:p w14:paraId="7D227249" w14:textId="77777777" w:rsidR="00A25E1D" w:rsidRPr="00A25E1D" w:rsidRDefault="00A25E1D" w:rsidP="00F3725E">
      <w:pPr>
        <w:pStyle w:val="AIKMETN"/>
      </w:pPr>
      <w:r w:rsidRPr="00A25E1D">
        <w:t>A) Evrenin kendiliğinden var olmadığı</w:t>
      </w:r>
    </w:p>
    <w:p w14:paraId="2D8748E4" w14:textId="77777777" w:rsidR="00A25E1D" w:rsidRPr="00A25E1D" w:rsidRDefault="00A25E1D" w:rsidP="00F3725E">
      <w:pPr>
        <w:pStyle w:val="AIKMETN"/>
      </w:pPr>
      <w:r w:rsidRPr="00A25E1D">
        <w:t>B) Allah’tan (</w:t>
      </w:r>
      <w:proofErr w:type="spellStart"/>
      <w:r w:rsidRPr="00A25E1D">
        <w:t>c.c</w:t>
      </w:r>
      <w:proofErr w:type="spellEnd"/>
      <w:r w:rsidRPr="00A25E1D">
        <w:t>.) başka ilah olmadığı</w:t>
      </w:r>
    </w:p>
    <w:p w14:paraId="3A041BBC" w14:textId="77777777" w:rsidR="00A25E1D" w:rsidRPr="00A25E1D" w:rsidRDefault="00A25E1D" w:rsidP="00F3725E">
      <w:pPr>
        <w:pStyle w:val="AIKMETN"/>
      </w:pPr>
      <w:r w:rsidRPr="00A25E1D">
        <w:t>C) Allah’ın (</w:t>
      </w:r>
      <w:proofErr w:type="spellStart"/>
      <w:r w:rsidRPr="00A25E1D">
        <w:t>c.c</w:t>
      </w:r>
      <w:proofErr w:type="spellEnd"/>
      <w:r w:rsidRPr="00A25E1D">
        <w:t>.) dualarımızı işittiği</w:t>
      </w:r>
    </w:p>
    <w:p w14:paraId="4AA8CB05" w14:textId="77777777" w:rsidR="00A25E1D" w:rsidRPr="00A25E1D" w:rsidRDefault="00A25E1D" w:rsidP="00F3725E">
      <w:pPr>
        <w:pStyle w:val="AIKMETN"/>
      </w:pPr>
      <w:r w:rsidRPr="00A25E1D">
        <w:t>D) Allah’ın (</w:t>
      </w:r>
      <w:proofErr w:type="spellStart"/>
      <w:r w:rsidRPr="00A25E1D">
        <w:t>c.c</w:t>
      </w:r>
      <w:proofErr w:type="spellEnd"/>
      <w:r w:rsidRPr="00A25E1D">
        <w:t>.) her şeyi bildiği</w:t>
      </w:r>
    </w:p>
    <w:p w14:paraId="488162D8" w14:textId="77777777" w:rsidR="00A25E1D" w:rsidRPr="00A25E1D" w:rsidRDefault="00A25E1D" w:rsidP="00A25E1D">
      <w:pPr>
        <w:pStyle w:val="SEENEKLER"/>
      </w:pPr>
    </w:p>
    <w:p w14:paraId="26B9E51E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4. Dua ile ilgili verilen bilgilerden hangisi yanlıştır?</w:t>
      </w:r>
    </w:p>
    <w:p w14:paraId="449771E9" w14:textId="77777777" w:rsidR="00A25E1D" w:rsidRPr="00A25E1D" w:rsidRDefault="00A25E1D" w:rsidP="00F3725E">
      <w:pPr>
        <w:pStyle w:val="AIKMETN"/>
      </w:pPr>
      <w:r w:rsidRPr="00A25E1D">
        <w:t>A) Dua Allah’tan (</w:t>
      </w:r>
      <w:proofErr w:type="spellStart"/>
      <w:r w:rsidRPr="00A25E1D">
        <w:t>c.c</w:t>
      </w:r>
      <w:proofErr w:type="spellEnd"/>
      <w:r w:rsidRPr="00A25E1D">
        <w:t>.) istekte bulunmaktır.</w:t>
      </w:r>
    </w:p>
    <w:p w14:paraId="00F9D276" w14:textId="77777777" w:rsidR="00A25E1D" w:rsidRPr="00A25E1D" w:rsidRDefault="00A25E1D" w:rsidP="00F3725E">
      <w:pPr>
        <w:pStyle w:val="AIKMETN"/>
      </w:pPr>
      <w:r w:rsidRPr="00A25E1D">
        <w:t>B) Sevinçleri ve üzüntüleri Allah (</w:t>
      </w:r>
      <w:proofErr w:type="spellStart"/>
      <w:r w:rsidRPr="00A25E1D">
        <w:t>c.c</w:t>
      </w:r>
      <w:proofErr w:type="spellEnd"/>
      <w:r w:rsidRPr="00A25E1D">
        <w:t>.) ile paylaşmaktır.</w:t>
      </w:r>
    </w:p>
    <w:p w14:paraId="0B0BB20B" w14:textId="77777777" w:rsidR="00A25E1D" w:rsidRPr="00A25E1D" w:rsidRDefault="00A25E1D" w:rsidP="00F3725E">
      <w:pPr>
        <w:pStyle w:val="AIKMETN"/>
      </w:pPr>
      <w:r w:rsidRPr="00A25E1D">
        <w:t>C) Allah’ın (</w:t>
      </w:r>
      <w:proofErr w:type="spellStart"/>
      <w:r w:rsidRPr="00A25E1D">
        <w:t>c.c</w:t>
      </w:r>
      <w:proofErr w:type="spellEnd"/>
      <w:r w:rsidRPr="00A25E1D">
        <w:t>.) verdiği nimetlere şükretmektir.</w:t>
      </w:r>
    </w:p>
    <w:p w14:paraId="5AB9F3D0" w14:textId="77777777" w:rsidR="00A25E1D" w:rsidRPr="00A25E1D" w:rsidRDefault="00A25E1D" w:rsidP="00F3725E">
      <w:pPr>
        <w:pStyle w:val="AIKMETN"/>
      </w:pPr>
      <w:r w:rsidRPr="00A25E1D">
        <w:t>D) Dua sadece namazlardan sonra edilir.</w:t>
      </w:r>
    </w:p>
    <w:p w14:paraId="2ACB5129" w14:textId="77777777" w:rsidR="00A25E1D" w:rsidRPr="00A25E1D" w:rsidRDefault="00A25E1D" w:rsidP="00A25E1D">
      <w:pPr>
        <w:pStyle w:val="SEENEKLER"/>
      </w:pPr>
    </w:p>
    <w:p w14:paraId="54F564EA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5. Aşağıdaki ifadelerden hangisi yanlıştır?</w:t>
      </w:r>
    </w:p>
    <w:p w14:paraId="652D48BC" w14:textId="77777777" w:rsidR="00A25E1D" w:rsidRPr="00A25E1D" w:rsidRDefault="00A25E1D" w:rsidP="00F3725E">
      <w:pPr>
        <w:pStyle w:val="AIKMETN"/>
      </w:pPr>
      <w:r w:rsidRPr="00A25E1D">
        <w:t>A) Evrendeki varlıklar tesadüfen oluşmuştur.</w:t>
      </w:r>
    </w:p>
    <w:p w14:paraId="154C4B70" w14:textId="77777777" w:rsidR="00A25E1D" w:rsidRPr="00A25E1D" w:rsidRDefault="00A25E1D" w:rsidP="00F3725E">
      <w:pPr>
        <w:pStyle w:val="AIKMETN"/>
      </w:pPr>
      <w:r w:rsidRPr="00A25E1D">
        <w:t>B) Allah (</w:t>
      </w:r>
      <w:proofErr w:type="spellStart"/>
      <w:r w:rsidRPr="00A25E1D">
        <w:t>c.c</w:t>
      </w:r>
      <w:proofErr w:type="spellEnd"/>
      <w:r w:rsidRPr="00A25E1D">
        <w:t>.) her şeyin yaratıcısıdır.</w:t>
      </w:r>
    </w:p>
    <w:p w14:paraId="2AF6B3D2" w14:textId="77777777" w:rsidR="00A25E1D" w:rsidRPr="00A25E1D" w:rsidRDefault="00A25E1D" w:rsidP="00F3725E">
      <w:pPr>
        <w:pStyle w:val="AIKMETN"/>
      </w:pPr>
      <w:r w:rsidRPr="00A25E1D">
        <w:t>C) Allah (</w:t>
      </w:r>
      <w:proofErr w:type="spellStart"/>
      <w:r w:rsidRPr="00A25E1D">
        <w:t>c.c</w:t>
      </w:r>
      <w:proofErr w:type="spellEnd"/>
      <w:r w:rsidRPr="00A25E1D">
        <w:t>.) yaptığımız her şeyi bilir.</w:t>
      </w:r>
    </w:p>
    <w:p w14:paraId="555D589A" w14:textId="77777777" w:rsidR="00A25E1D" w:rsidRDefault="00A25E1D" w:rsidP="00F3725E">
      <w:pPr>
        <w:pStyle w:val="AIKMETN"/>
      </w:pPr>
      <w:r w:rsidRPr="00A25E1D">
        <w:t>D) Allah’ın (</w:t>
      </w:r>
      <w:proofErr w:type="spellStart"/>
      <w:r w:rsidRPr="00A25E1D">
        <w:t>c.c</w:t>
      </w:r>
      <w:proofErr w:type="spellEnd"/>
      <w:r w:rsidRPr="00A25E1D">
        <w:t>.) her şeye gücü yeter.</w:t>
      </w:r>
    </w:p>
    <w:p w14:paraId="4D5FDC3E" w14:textId="77777777" w:rsidR="00F3725E" w:rsidRPr="00A25E1D" w:rsidRDefault="00F3725E" w:rsidP="00F3725E">
      <w:pPr>
        <w:pStyle w:val="AIKMETN"/>
      </w:pPr>
    </w:p>
    <w:p w14:paraId="791CF990" w14:textId="77777777" w:rsidR="00A25E1D" w:rsidRPr="00A25E1D" w:rsidRDefault="00A25E1D" w:rsidP="00A25E1D">
      <w:pPr>
        <w:pStyle w:val="SEENEKLER"/>
      </w:pPr>
    </w:p>
    <w:p w14:paraId="679EFF8C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6. Aşağıdakilerden hangisi Allah’ın (</w:t>
      </w:r>
      <w:proofErr w:type="spellStart"/>
      <w:r w:rsidRPr="00F3725E">
        <w:rPr>
          <w:rStyle w:val="Gl"/>
        </w:rPr>
        <w:t>c.c</w:t>
      </w:r>
      <w:proofErr w:type="spellEnd"/>
      <w:r w:rsidRPr="00F3725E">
        <w:rPr>
          <w:rStyle w:val="Gl"/>
        </w:rPr>
        <w:t>.) işitme sıfatını ifade eden isimdir?</w:t>
      </w:r>
    </w:p>
    <w:p w14:paraId="59BE8FF9" w14:textId="77777777" w:rsidR="00A25E1D" w:rsidRPr="00A25E1D" w:rsidRDefault="00A25E1D" w:rsidP="00F3725E">
      <w:pPr>
        <w:pStyle w:val="AIKMETN"/>
      </w:pPr>
      <w:r w:rsidRPr="00A25E1D">
        <w:t xml:space="preserve">A) </w:t>
      </w:r>
      <w:proofErr w:type="spellStart"/>
      <w:r w:rsidRPr="00A25E1D">
        <w:t>Alîm</w:t>
      </w:r>
      <w:proofErr w:type="spellEnd"/>
      <w:r w:rsidRPr="00A25E1D">
        <w:t xml:space="preserve"> </w:t>
      </w:r>
      <w:r w:rsidRPr="00A25E1D">
        <w:tab/>
        <w:t xml:space="preserve">   B) </w:t>
      </w:r>
      <w:proofErr w:type="spellStart"/>
      <w:proofErr w:type="gramStart"/>
      <w:r w:rsidRPr="00A25E1D">
        <w:t>Basir</w:t>
      </w:r>
      <w:proofErr w:type="spellEnd"/>
      <w:r w:rsidRPr="00A25E1D">
        <w:t xml:space="preserve">      C</w:t>
      </w:r>
      <w:proofErr w:type="gramEnd"/>
      <w:r w:rsidRPr="00A25E1D">
        <w:t xml:space="preserve">) Semi      D) </w:t>
      </w:r>
      <w:proofErr w:type="spellStart"/>
      <w:r w:rsidRPr="00A25E1D">
        <w:t>Kadîr</w:t>
      </w:r>
      <w:proofErr w:type="spellEnd"/>
    </w:p>
    <w:p w14:paraId="7EA635CB" w14:textId="77777777" w:rsidR="00A25E1D" w:rsidRPr="00A25E1D" w:rsidRDefault="00A25E1D" w:rsidP="00A25E1D">
      <w:pPr>
        <w:pStyle w:val="SEENEKLER"/>
      </w:pPr>
    </w:p>
    <w:p w14:paraId="496AB3FE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7. İhlâs suresinde aşağıdaki konuların hangisinden söz edilir?</w:t>
      </w:r>
    </w:p>
    <w:p w14:paraId="1D87EBDF" w14:textId="650B1302" w:rsidR="00A25E1D" w:rsidRPr="00A25E1D" w:rsidRDefault="00F3725E" w:rsidP="00F3725E">
      <w:pPr>
        <w:pStyle w:val="AIKMETN"/>
      </w:pPr>
      <w:r>
        <w:t xml:space="preserve">A) Namazın öneminden </w:t>
      </w:r>
      <w:r>
        <w:tab/>
      </w:r>
      <w:r w:rsidR="00A25E1D" w:rsidRPr="00A25E1D">
        <w:t>C) Ramazan ayından</w:t>
      </w:r>
    </w:p>
    <w:p w14:paraId="02708044" w14:textId="77777777" w:rsidR="00A25E1D" w:rsidRPr="00A25E1D" w:rsidRDefault="00A25E1D" w:rsidP="00F3725E">
      <w:pPr>
        <w:pStyle w:val="AIKMETN"/>
      </w:pPr>
      <w:r w:rsidRPr="00A25E1D">
        <w:t>B) Allah’ın (</w:t>
      </w:r>
      <w:proofErr w:type="spellStart"/>
      <w:r w:rsidRPr="00A25E1D">
        <w:t>c.c</w:t>
      </w:r>
      <w:proofErr w:type="spellEnd"/>
      <w:r w:rsidRPr="00A25E1D">
        <w:t xml:space="preserve">.) birliğinden </w:t>
      </w:r>
      <w:r w:rsidRPr="00A25E1D">
        <w:tab/>
        <w:t>D) Ahlak kurallarından</w:t>
      </w:r>
    </w:p>
    <w:p w14:paraId="78D695B2" w14:textId="77777777" w:rsidR="00A25E1D" w:rsidRPr="00A25E1D" w:rsidRDefault="00A25E1D" w:rsidP="00A25E1D">
      <w:pPr>
        <w:pStyle w:val="SEENEKLER"/>
      </w:pPr>
    </w:p>
    <w:p w14:paraId="5B39CD91" w14:textId="77777777" w:rsidR="00A25E1D" w:rsidRPr="00A25E1D" w:rsidRDefault="00A25E1D" w:rsidP="00A25E1D">
      <w:pPr>
        <w:pStyle w:val="SEENEKLER"/>
      </w:pPr>
    </w:p>
    <w:p w14:paraId="1229A491" w14:textId="77777777" w:rsidR="00A25E1D" w:rsidRPr="00F3725E" w:rsidRDefault="00A25E1D" w:rsidP="00F3725E">
      <w:pPr>
        <w:pStyle w:val="SORUMETN"/>
        <w:numPr>
          <w:ilvl w:val="0"/>
          <w:numId w:val="0"/>
        </w:numPr>
        <w:ind w:left="113"/>
        <w:rPr>
          <w:rStyle w:val="Gl"/>
        </w:rPr>
      </w:pPr>
      <w:r w:rsidRPr="00F3725E">
        <w:rPr>
          <w:rStyle w:val="Gl"/>
        </w:rPr>
        <w:t>8. Allah’ı (</w:t>
      </w:r>
      <w:proofErr w:type="spellStart"/>
      <w:r w:rsidRPr="00F3725E">
        <w:rPr>
          <w:rStyle w:val="Gl"/>
        </w:rPr>
        <w:t>c.c</w:t>
      </w:r>
      <w:proofErr w:type="spellEnd"/>
      <w:r w:rsidRPr="00F3725E">
        <w:rPr>
          <w:rStyle w:val="Gl"/>
        </w:rPr>
        <w:t>.) zatında, sıfatlarında ve fiillerinde birlemeye, onun tek ve eşsiz olduğuna inanmaya, ona hiçbir şeyi ortak koşmadan ibadeti yalnızca Allah (</w:t>
      </w:r>
      <w:proofErr w:type="spellStart"/>
      <w:r w:rsidRPr="00F3725E">
        <w:rPr>
          <w:rStyle w:val="Gl"/>
        </w:rPr>
        <w:t>c.c</w:t>
      </w:r>
      <w:proofErr w:type="spellEnd"/>
      <w:r w:rsidRPr="00F3725E">
        <w:rPr>
          <w:rStyle w:val="Gl"/>
        </w:rPr>
        <w:t xml:space="preserve">.) için yapmaya </w:t>
      </w:r>
      <w:proofErr w:type="gramStart"/>
      <w:r w:rsidRPr="00F3725E">
        <w:rPr>
          <w:rStyle w:val="Gl"/>
        </w:rPr>
        <w:t>……………</w:t>
      </w:r>
      <w:proofErr w:type="gramEnd"/>
      <w:r w:rsidRPr="00F3725E">
        <w:rPr>
          <w:rStyle w:val="Gl"/>
        </w:rPr>
        <w:t xml:space="preserve"> </w:t>
      </w:r>
      <w:proofErr w:type="gramStart"/>
      <w:r w:rsidRPr="00F3725E">
        <w:rPr>
          <w:rStyle w:val="Gl"/>
        </w:rPr>
        <w:t>denir</w:t>
      </w:r>
      <w:proofErr w:type="gramEnd"/>
      <w:r w:rsidRPr="00F3725E">
        <w:rPr>
          <w:rStyle w:val="Gl"/>
        </w:rPr>
        <w:t>.</w:t>
      </w:r>
    </w:p>
    <w:p w14:paraId="629B0DB0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Yukarıdaki cümlede boş bırakılan bölüme hangi ifade getirilmelidir?</w:t>
      </w:r>
    </w:p>
    <w:p w14:paraId="71690FEC" w14:textId="77777777" w:rsidR="00A25E1D" w:rsidRPr="00A25E1D" w:rsidRDefault="00A25E1D" w:rsidP="00F3725E">
      <w:pPr>
        <w:pStyle w:val="AIKMETN"/>
      </w:pPr>
      <w:r w:rsidRPr="00A25E1D">
        <w:t xml:space="preserve">A) </w:t>
      </w:r>
      <w:proofErr w:type="gramStart"/>
      <w:r w:rsidRPr="00A25E1D">
        <w:t>İman    B</w:t>
      </w:r>
      <w:proofErr w:type="gramEnd"/>
      <w:r w:rsidRPr="00A25E1D">
        <w:t xml:space="preserve">) Tevhit    C) </w:t>
      </w:r>
      <w:proofErr w:type="spellStart"/>
      <w:r w:rsidRPr="00A25E1D">
        <w:t>Esmâ</w:t>
      </w:r>
      <w:proofErr w:type="spellEnd"/>
      <w:r w:rsidRPr="00A25E1D">
        <w:t xml:space="preserve">-i </w:t>
      </w:r>
      <w:proofErr w:type="spellStart"/>
      <w:r w:rsidRPr="00A25E1D">
        <w:t>hüsnâ</w:t>
      </w:r>
      <w:proofErr w:type="spellEnd"/>
      <w:r w:rsidRPr="00A25E1D">
        <w:t xml:space="preserve">    D) İbadet</w:t>
      </w:r>
    </w:p>
    <w:p w14:paraId="6694BBA8" w14:textId="77777777" w:rsidR="00A25E1D" w:rsidRPr="00A25E1D" w:rsidRDefault="00A25E1D" w:rsidP="00A25E1D">
      <w:pPr>
        <w:pStyle w:val="SEENEKLER"/>
      </w:pPr>
    </w:p>
    <w:p w14:paraId="72EFFDA9" w14:textId="77777777" w:rsidR="00A25E1D" w:rsidRPr="00F3725E" w:rsidRDefault="00A25E1D" w:rsidP="00F3725E">
      <w:pPr>
        <w:pStyle w:val="SORUMETN"/>
        <w:numPr>
          <w:ilvl w:val="0"/>
          <w:numId w:val="0"/>
        </w:numPr>
        <w:ind w:left="113"/>
        <w:rPr>
          <w:rStyle w:val="Gl"/>
        </w:rPr>
      </w:pPr>
      <w:r w:rsidRPr="00F3725E">
        <w:rPr>
          <w:rStyle w:val="Gl"/>
        </w:rPr>
        <w:t xml:space="preserve">9. </w:t>
      </w:r>
      <w:proofErr w:type="gramStart"/>
      <w:r w:rsidRPr="00F3725E">
        <w:rPr>
          <w:rStyle w:val="Gl"/>
        </w:rPr>
        <w:t>……………………….;</w:t>
      </w:r>
      <w:proofErr w:type="gramEnd"/>
      <w:r w:rsidRPr="00F3725E">
        <w:rPr>
          <w:rStyle w:val="Gl"/>
        </w:rPr>
        <w:t xml:space="preserve"> dünyada, bütün canlılara şefkat gösteren, mümin-kâfir ayrımı yapmaksızın insanlara merhamet eden, her türlü nimeti sürekli veren, rahmeti sonsuz olan anlamına gelir.</w:t>
      </w:r>
    </w:p>
    <w:p w14:paraId="7BE3303B" w14:textId="77777777" w:rsidR="00A25E1D" w:rsidRPr="00A25E1D" w:rsidRDefault="00A25E1D" w:rsidP="00F3725E">
      <w:pPr>
        <w:pStyle w:val="SORUMETN"/>
        <w:numPr>
          <w:ilvl w:val="0"/>
          <w:numId w:val="0"/>
        </w:numPr>
        <w:ind w:left="113"/>
      </w:pPr>
      <w:r w:rsidRPr="00A25E1D">
        <w:t>Yukarıda açıklaması verilen Allah’ın (</w:t>
      </w:r>
      <w:proofErr w:type="spellStart"/>
      <w:r w:rsidRPr="00A25E1D">
        <w:t>c.c</w:t>
      </w:r>
      <w:proofErr w:type="spellEnd"/>
      <w:r w:rsidRPr="00A25E1D">
        <w:t>.) ismi, aşağıdakilerden hangisidir?</w:t>
      </w:r>
    </w:p>
    <w:p w14:paraId="55BE40BE" w14:textId="77777777" w:rsidR="00A25E1D" w:rsidRPr="00F3725E" w:rsidRDefault="00A25E1D" w:rsidP="00F3725E">
      <w:pPr>
        <w:pStyle w:val="AIKMETN"/>
        <w:rPr>
          <w:rStyle w:val="Gl"/>
          <w:b w:val="0"/>
        </w:rPr>
      </w:pPr>
      <w:r w:rsidRPr="00F3725E">
        <w:rPr>
          <w:rStyle w:val="Gl"/>
          <w:b w:val="0"/>
        </w:rPr>
        <w:t xml:space="preserve">A) </w:t>
      </w:r>
      <w:proofErr w:type="spellStart"/>
      <w:proofErr w:type="gramStart"/>
      <w:r w:rsidRPr="00F3725E">
        <w:rPr>
          <w:rStyle w:val="Gl"/>
          <w:b w:val="0"/>
        </w:rPr>
        <w:t>Basir</w:t>
      </w:r>
      <w:proofErr w:type="spellEnd"/>
      <w:r w:rsidRPr="00F3725E">
        <w:rPr>
          <w:rStyle w:val="Gl"/>
          <w:b w:val="0"/>
        </w:rPr>
        <w:t xml:space="preserve">           B</w:t>
      </w:r>
      <w:proofErr w:type="gramEnd"/>
      <w:r w:rsidRPr="00F3725E">
        <w:rPr>
          <w:rStyle w:val="Gl"/>
          <w:b w:val="0"/>
        </w:rPr>
        <w:t xml:space="preserve">) </w:t>
      </w:r>
      <w:proofErr w:type="spellStart"/>
      <w:r w:rsidRPr="00F3725E">
        <w:rPr>
          <w:rStyle w:val="Gl"/>
          <w:b w:val="0"/>
        </w:rPr>
        <w:t>Kadîr</w:t>
      </w:r>
      <w:proofErr w:type="spellEnd"/>
      <w:r w:rsidRPr="00F3725E">
        <w:rPr>
          <w:rStyle w:val="Gl"/>
          <w:b w:val="0"/>
        </w:rPr>
        <w:t xml:space="preserve">       C) Allah       D) Rahman</w:t>
      </w:r>
    </w:p>
    <w:p w14:paraId="7EC695DB" w14:textId="77777777" w:rsidR="00A25E1D" w:rsidRPr="00A25E1D" w:rsidRDefault="00A25E1D" w:rsidP="00A25E1D">
      <w:pPr>
        <w:pStyle w:val="SEENEKLER"/>
      </w:pPr>
    </w:p>
    <w:p w14:paraId="236FF4C9" w14:textId="77777777" w:rsidR="00A25E1D" w:rsidRPr="00F3725E" w:rsidRDefault="00A25E1D" w:rsidP="00F3725E">
      <w:pPr>
        <w:pStyle w:val="SORUMETN"/>
        <w:numPr>
          <w:ilvl w:val="0"/>
          <w:numId w:val="0"/>
        </w:numPr>
        <w:ind w:left="113"/>
        <w:rPr>
          <w:rStyle w:val="Gl"/>
        </w:rPr>
      </w:pPr>
      <w:r w:rsidRPr="00F3725E">
        <w:rPr>
          <w:rStyle w:val="Gl"/>
        </w:rPr>
        <w:t>10. Aşağıdaki kavramlardan hangisi Yüce Allah’ın her şeye gücü yettiğini ifade eden isimlerindendir?</w:t>
      </w:r>
    </w:p>
    <w:p w14:paraId="190E912C" w14:textId="77777777" w:rsidR="00A25E1D" w:rsidRPr="00A25E1D" w:rsidRDefault="00A25E1D" w:rsidP="00F3725E">
      <w:pPr>
        <w:pStyle w:val="AIKMETN"/>
      </w:pPr>
      <w:r w:rsidRPr="00A25E1D">
        <w:t xml:space="preserve">A) </w:t>
      </w:r>
      <w:proofErr w:type="gramStart"/>
      <w:r w:rsidRPr="00A25E1D">
        <w:t>Rahman      B</w:t>
      </w:r>
      <w:proofErr w:type="gramEnd"/>
      <w:r w:rsidRPr="00A25E1D">
        <w:t>) Rahim      C)  Allah      D) Kâdir</w:t>
      </w:r>
    </w:p>
    <w:p w14:paraId="5EE409C4" w14:textId="77777777" w:rsidR="00A25E1D" w:rsidRPr="00A25E1D" w:rsidRDefault="00A25E1D" w:rsidP="00A25E1D">
      <w:pPr>
        <w:pStyle w:val="SEENEKLER"/>
      </w:pPr>
    </w:p>
    <w:p w14:paraId="6D579AAA" w14:textId="77777777" w:rsidR="00A25E1D" w:rsidRPr="00F3725E" w:rsidRDefault="00A25E1D" w:rsidP="00F3725E">
      <w:pPr>
        <w:pStyle w:val="SORUMETN"/>
        <w:numPr>
          <w:ilvl w:val="0"/>
          <w:numId w:val="0"/>
        </w:numPr>
        <w:ind w:left="113"/>
        <w:rPr>
          <w:rStyle w:val="Gl"/>
        </w:rPr>
      </w:pPr>
      <w:r w:rsidRPr="00F3725E">
        <w:rPr>
          <w:rStyle w:val="Gl"/>
        </w:rPr>
        <w:t>11. Evrendeki varlıkların kendiliğinden oluşamayacağı düşüncesi bizi hangi sonuca götürür?</w:t>
      </w:r>
    </w:p>
    <w:p w14:paraId="54D54C44" w14:textId="77777777" w:rsidR="00A25E1D" w:rsidRPr="00A25E1D" w:rsidRDefault="00A25E1D" w:rsidP="00F3725E">
      <w:pPr>
        <w:pStyle w:val="AIKMETN"/>
      </w:pPr>
      <w:r w:rsidRPr="00A25E1D">
        <w:t>A) İnsanın akıllı bir varlık olduğuna</w:t>
      </w:r>
    </w:p>
    <w:p w14:paraId="15DBA4BF" w14:textId="77777777" w:rsidR="00A25E1D" w:rsidRPr="00A25E1D" w:rsidRDefault="00A25E1D" w:rsidP="00F3725E">
      <w:pPr>
        <w:pStyle w:val="AIKMETN"/>
      </w:pPr>
      <w:r w:rsidRPr="00A25E1D">
        <w:t>B) Her şeyi yaratan bir yaratıcının varlığına</w:t>
      </w:r>
    </w:p>
    <w:p w14:paraId="264BF746" w14:textId="77777777" w:rsidR="00A25E1D" w:rsidRPr="00A25E1D" w:rsidRDefault="00A25E1D" w:rsidP="00F3725E">
      <w:pPr>
        <w:pStyle w:val="AIKMETN"/>
      </w:pPr>
      <w:r w:rsidRPr="00A25E1D">
        <w:t>C) İnsanın araştıran bir varlık olduğuna</w:t>
      </w:r>
    </w:p>
    <w:p w14:paraId="4B5A01A2" w14:textId="77777777" w:rsidR="00A25E1D" w:rsidRPr="00A25E1D" w:rsidRDefault="00A25E1D" w:rsidP="00F3725E">
      <w:pPr>
        <w:pStyle w:val="AIKMETN"/>
      </w:pPr>
      <w:r w:rsidRPr="00A25E1D">
        <w:t>D) İnsanın gücünün sınırlı olduğuna</w:t>
      </w:r>
    </w:p>
    <w:p w14:paraId="56FD8F73" w14:textId="77777777" w:rsidR="00A25E1D" w:rsidRPr="00A25E1D" w:rsidRDefault="00A25E1D" w:rsidP="00A25E1D">
      <w:pPr>
        <w:pStyle w:val="SEENEKLER"/>
      </w:pPr>
    </w:p>
    <w:p w14:paraId="58750252" w14:textId="77777777" w:rsidR="00A25E1D" w:rsidRPr="00F3725E" w:rsidRDefault="00A25E1D" w:rsidP="00F3725E">
      <w:pPr>
        <w:pStyle w:val="SORUMETN"/>
        <w:numPr>
          <w:ilvl w:val="0"/>
          <w:numId w:val="0"/>
        </w:numPr>
        <w:ind w:left="113"/>
        <w:rPr>
          <w:rStyle w:val="Gl"/>
        </w:rPr>
      </w:pPr>
      <w:r w:rsidRPr="00F3725E">
        <w:rPr>
          <w:rStyle w:val="Gl"/>
        </w:rPr>
        <w:t>12. “Üstün özelliklere sahip, düşünen, araştıran ve sorgulayan bir varlıktır.” İfadesinde hangi varlığın üstünlüğü ve yaratılışındaki özellikler belirtilmiştir?</w:t>
      </w:r>
    </w:p>
    <w:p w14:paraId="1BE6F1F0" w14:textId="77777777" w:rsidR="00A25E1D" w:rsidRPr="00A25E1D" w:rsidRDefault="00A25E1D" w:rsidP="00F3725E">
      <w:pPr>
        <w:pStyle w:val="AIKMETN"/>
      </w:pPr>
      <w:r w:rsidRPr="00A25E1D">
        <w:t>A) İnsan</w:t>
      </w:r>
      <w:r w:rsidRPr="00A25E1D">
        <w:tab/>
      </w:r>
      <w:r w:rsidRPr="00A25E1D">
        <w:tab/>
        <w:t>B) Melek</w:t>
      </w:r>
    </w:p>
    <w:p w14:paraId="05DC381E" w14:textId="77777777" w:rsidR="00A25E1D" w:rsidRDefault="00A25E1D" w:rsidP="00F3725E">
      <w:pPr>
        <w:pStyle w:val="AIKMETN"/>
      </w:pPr>
      <w:r w:rsidRPr="00A25E1D">
        <w:t xml:space="preserve">C) Cin </w:t>
      </w:r>
      <w:r w:rsidRPr="00A25E1D">
        <w:tab/>
      </w:r>
      <w:r w:rsidRPr="00A25E1D">
        <w:tab/>
        <w:t>D) Şeytan</w:t>
      </w:r>
    </w:p>
    <w:p w14:paraId="17D7DB53" w14:textId="77777777" w:rsidR="00F3725E" w:rsidRDefault="00F3725E" w:rsidP="00F3725E">
      <w:pPr>
        <w:pStyle w:val="AIKMETN"/>
      </w:pPr>
    </w:p>
    <w:p w14:paraId="4F05C7C2" w14:textId="77777777" w:rsidR="00F3725E" w:rsidRDefault="00F3725E" w:rsidP="00F3725E">
      <w:pPr>
        <w:pStyle w:val="AIKMETN"/>
      </w:pPr>
    </w:p>
    <w:p w14:paraId="2BCD37B1" w14:textId="77777777" w:rsidR="00F3725E" w:rsidRDefault="00F3725E" w:rsidP="00F3725E">
      <w:pPr>
        <w:pStyle w:val="AIKMETN"/>
      </w:pPr>
    </w:p>
    <w:p w14:paraId="7ADE4F73" w14:textId="77777777" w:rsidR="00F3725E" w:rsidRPr="00A25E1D" w:rsidRDefault="00F3725E" w:rsidP="00F3725E">
      <w:pPr>
        <w:pStyle w:val="AIKMETN"/>
      </w:pPr>
    </w:p>
    <w:p w14:paraId="6C6185A7" w14:textId="77777777" w:rsidR="00A25E1D" w:rsidRPr="00A25E1D" w:rsidRDefault="00A25E1D" w:rsidP="00A25E1D">
      <w:pPr>
        <w:pStyle w:val="SEENEKLER"/>
      </w:pPr>
    </w:p>
    <w:p w14:paraId="74513EB1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lastRenderedPageBreak/>
        <w:t>13. Dinimizin temelini; Allah’ın varlığı ve birliği, eşi, benzeri ve ortağı olmadığı inancı oluşturur. Bu inanç aşağıdaki surelerden hangisinde anlatılır?</w:t>
      </w:r>
    </w:p>
    <w:p w14:paraId="6BDF0336" w14:textId="77777777" w:rsidR="00A25E1D" w:rsidRPr="00A25E1D" w:rsidRDefault="00A25E1D" w:rsidP="00F3725E">
      <w:pPr>
        <w:pStyle w:val="AIKMETN"/>
      </w:pPr>
      <w:r w:rsidRPr="00A25E1D">
        <w:t>A) Maun suresi</w:t>
      </w:r>
    </w:p>
    <w:p w14:paraId="658B12A5" w14:textId="77777777" w:rsidR="00A25E1D" w:rsidRPr="00A25E1D" w:rsidRDefault="00A25E1D" w:rsidP="00F3725E">
      <w:pPr>
        <w:pStyle w:val="AIKMETN"/>
      </w:pPr>
      <w:r w:rsidRPr="00A25E1D">
        <w:t>B) Nas suresi</w:t>
      </w:r>
    </w:p>
    <w:p w14:paraId="235730AA" w14:textId="77777777" w:rsidR="00A25E1D" w:rsidRPr="00A25E1D" w:rsidRDefault="00A25E1D" w:rsidP="00F3725E">
      <w:pPr>
        <w:pStyle w:val="AIKMETN"/>
      </w:pPr>
      <w:r w:rsidRPr="00A25E1D">
        <w:t>C) İhlâs suresi</w:t>
      </w:r>
    </w:p>
    <w:p w14:paraId="62F2B2BC" w14:textId="77777777" w:rsidR="00A25E1D" w:rsidRPr="00A25E1D" w:rsidRDefault="00A25E1D" w:rsidP="00F3725E">
      <w:pPr>
        <w:pStyle w:val="AIKMETN"/>
      </w:pPr>
      <w:r w:rsidRPr="00A25E1D">
        <w:t xml:space="preserve">D) </w:t>
      </w:r>
      <w:proofErr w:type="spellStart"/>
      <w:r w:rsidRPr="00A25E1D">
        <w:t>Tebbet</w:t>
      </w:r>
      <w:proofErr w:type="spellEnd"/>
      <w:r w:rsidRPr="00A25E1D">
        <w:t xml:space="preserve"> suresi</w:t>
      </w:r>
    </w:p>
    <w:p w14:paraId="13BFD35B" w14:textId="77777777" w:rsidR="00A25E1D" w:rsidRPr="00A25E1D" w:rsidRDefault="00A25E1D" w:rsidP="00A25E1D">
      <w:pPr>
        <w:pStyle w:val="SEENEKLER"/>
      </w:pPr>
    </w:p>
    <w:p w14:paraId="411C039B" w14:textId="77777777" w:rsidR="00A25E1D" w:rsidRPr="00F3725E" w:rsidRDefault="00A25E1D" w:rsidP="00F3725E">
      <w:pPr>
        <w:pStyle w:val="AIKMETN"/>
        <w:rPr>
          <w:rStyle w:val="Gl"/>
        </w:rPr>
      </w:pPr>
      <w:r w:rsidRPr="00F3725E">
        <w:rPr>
          <w:rStyle w:val="Gl"/>
        </w:rPr>
        <w:t>14. Aşağıdaki kelimelerden hangisi İhlâs suresinde geçen “Samed” sözcüğünün karşılığıdır?</w:t>
      </w:r>
    </w:p>
    <w:p w14:paraId="6AC317F7" w14:textId="77777777" w:rsidR="00A25E1D" w:rsidRPr="00A25E1D" w:rsidRDefault="00A25E1D" w:rsidP="00F3725E">
      <w:pPr>
        <w:pStyle w:val="AIKMETN"/>
      </w:pPr>
      <w:r w:rsidRPr="00A25E1D">
        <w:t>A) Çok merhametli</w:t>
      </w:r>
    </w:p>
    <w:p w14:paraId="597B4395" w14:textId="77777777" w:rsidR="00A25E1D" w:rsidRPr="00A25E1D" w:rsidRDefault="00A25E1D" w:rsidP="00F3725E">
      <w:pPr>
        <w:pStyle w:val="AIKMETN"/>
      </w:pPr>
      <w:r w:rsidRPr="00A25E1D">
        <w:t>B) İhtiyacı olmayan</w:t>
      </w:r>
    </w:p>
    <w:p w14:paraId="68DC97B3" w14:textId="77777777" w:rsidR="00A25E1D" w:rsidRPr="00A25E1D" w:rsidRDefault="00A25E1D" w:rsidP="00F3725E">
      <w:pPr>
        <w:pStyle w:val="AIKMETN"/>
      </w:pPr>
      <w:r w:rsidRPr="00A25E1D">
        <w:t>C) Cömert</w:t>
      </w:r>
    </w:p>
    <w:p w14:paraId="71B48F6E" w14:textId="77777777" w:rsidR="00A25E1D" w:rsidRPr="00A25E1D" w:rsidRDefault="00A25E1D" w:rsidP="00F3725E">
      <w:pPr>
        <w:pStyle w:val="AIKMETN"/>
      </w:pPr>
      <w:r w:rsidRPr="00A25E1D">
        <w:t>D) Adaletli</w:t>
      </w:r>
    </w:p>
    <w:p w14:paraId="36EF7442" w14:textId="77777777" w:rsidR="00A25E1D" w:rsidRPr="00A25E1D" w:rsidRDefault="00A25E1D" w:rsidP="00A25E1D">
      <w:pPr>
        <w:pStyle w:val="SEENEKLER"/>
      </w:pPr>
    </w:p>
    <w:p w14:paraId="1B4BE737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15. Peygamber Nemrut’un karşına çıkarak onu Allah’a inanmaya çağırdı. Fakat Nemrut “Bu ülkenin tanrısı benim, senin tanrın kim?” diye sordu. Peygamber ise “ Benim Rabbim Allah’tır. O öldüren ve yeniden diriltendir” dedi. Bunun üzerine Nemrut emir vererek iki mahkûm getirtti. Birini öldürdü diğerini ise serbest bıraktı.</w:t>
      </w:r>
    </w:p>
    <w:p w14:paraId="49F1D749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Paragrafta bahsedilen peygamber kimdir?</w:t>
      </w:r>
    </w:p>
    <w:p w14:paraId="5DDCEF19" w14:textId="06399304" w:rsidR="00A25E1D" w:rsidRPr="00A25E1D" w:rsidRDefault="00A25E1D" w:rsidP="00F3725E">
      <w:pPr>
        <w:pStyle w:val="AIKMETN"/>
      </w:pPr>
      <w:r w:rsidRPr="00A25E1D">
        <w:t xml:space="preserve">A) Hz. Nuh </w:t>
      </w:r>
      <w:r w:rsidRPr="00A25E1D">
        <w:tab/>
      </w:r>
      <w:r w:rsidR="006B2D91">
        <w:t xml:space="preserve">                </w:t>
      </w:r>
      <w:r w:rsidRPr="00A25E1D">
        <w:t>B) Hz. Musa</w:t>
      </w:r>
    </w:p>
    <w:p w14:paraId="7FCD7B47" w14:textId="77777777" w:rsidR="00A25E1D" w:rsidRPr="00A25E1D" w:rsidRDefault="00A25E1D" w:rsidP="00F3725E">
      <w:pPr>
        <w:pStyle w:val="AIKMETN"/>
      </w:pPr>
      <w:r w:rsidRPr="00A25E1D">
        <w:t xml:space="preserve">C) Hz. İbrahim </w:t>
      </w:r>
      <w:r w:rsidRPr="00A25E1D">
        <w:tab/>
        <w:t>D) Hz. İsa</w:t>
      </w:r>
    </w:p>
    <w:p w14:paraId="08FF53E6" w14:textId="77777777" w:rsidR="00A25E1D" w:rsidRPr="00A25E1D" w:rsidRDefault="00A25E1D" w:rsidP="00A25E1D">
      <w:pPr>
        <w:pStyle w:val="SEENEKLER"/>
      </w:pPr>
    </w:p>
    <w:p w14:paraId="464250D5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 xml:space="preserve">16. Allah’ın sıfatları, </w:t>
      </w:r>
      <w:proofErr w:type="spellStart"/>
      <w:r w:rsidRPr="00F3725E">
        <w:rPr>
          <w:rStyle w:val="Gl"/>
        </w:rPr>
        <w:t>tevhid</w:t>
      </w:r>
      <w:proofErr w:type="spellEnd"/>
      <w:r w:rsidRPr="00F3725E">
        <w:rPr>
          <w:rStyle w:val="Gl"/>
        </w:rPr>
        <w:t xml:space="preserve"> inancının esasları hakkında bilgi almak isteyen bir kişi öncelikle aşağıdaki surelerden hangisini okumalıdır?</w:t>
      </w:r>
    </w:p>
    <w:p w14:paraId="7923D0A5" w14:textId="2B86A1D5" w:rsidR="00A25E1D" w:rsidRPr="00A25E1D" w:rsidRDefault="00A25E1D" w:rsidP="00F3725E">
      <w:pPr>
        <w:pStyle w:val="AIKMETN"/>
      </w:pPr>
      <w:r w:rsidRPr="00A25E1D">
        <w:t xml:space="preserve">A) Maun </w:t>
      </w:r>
      <w:r w:rsidRPr="00A25E1D">
        <w:tab/>
      </w:r>
      <w:r w:rsidR="006B2D91">
        <w:t xml:space="preserve">               </w:t>
      </w:r>
      <w:r w:rsidRPr="00A25E1D">
        <w:t>B) Kevser</w:t>
      </w:r>
    </w:p>
    <w:p w14:paraId="6E083EE7" w14:textId="77777777" w:rsidR="00A25E1D" w:rsidRPr="00A25E1D" w:rsidRDefault="00A25E1D" w:rsidP="00F3725E">
      <w:pPr>
        <w:pStyle w:val="AIKMETN"/>
      </w:pPr>
      <w:r w:rsidRPr="00A25E1D">
        <w:t xml:space="preserve">C) Fil </w:t>
      </w:r>
      <w:r w:rsidRPr="00A25E1D">
        <w:tab/>
      </w:r>
      <w:r w:rsidRPr="00A25E1D">
        <w:tab/>
        <w:t>D) İhlas</w:t>
      </w:r>
    </w:p>
    <w:p w14:paraId="4D621296" w14:textId="77777777" w:rsidR="00A25E1D" w:rsidRPr="00F3725E" w:rsidRDefault="00A25E1D" w:rsidP="00F3725E">
      <w:pPr>
        <w:pStyle w:val="AIKLAMA"/>
        <w:rPr>
          <w:rStyle w:val="Gl"/>
        </w:rPr>
      </w:pPr>
      <w:r w:rsidRPr="00F3725E">
        <w:rPr>
          <w:rStyle w:val="Gl"/>
        </w:rPr>
        <w:t>17. Düzenli bir şekilde doğup batan güneş, mevsimlerin birbiri ardınca gelmesi, tabiatın her mevsim ayrı bir güzelliğe bürünmesi aşağıdakilerden hangisinin kanıtıdır?</w:t>
      </w:r>
    </w:p>
    <w:p w14:paraId="466FE945" w14:textId="77777777" w:rsidR="00A25E1D" w:rsidRPr="00A25E1D" w:rsidRDefault="00A25E1D" w:rsidP="00F3725E">
      <w:pPr>
        <w:pStyle w:val="AIKMETN"/>
      </w:pPr>
      <w:r w:rsidRPr="00A25E1D">
        <w:t>A) İnsanların doğanın düzeninin koruduğunun</w:t>
      </w:r>
    </w:p>
    <w:p w14:paraId="4E54E1AB" w14:textId="77777777" w:rsidR="00A25E1D" w:rsidRPr="00A25E1D" w:rsidRDefault="00A25E1D" w:rsidP="00F3725E">
      <w:pPr>
        <w:pStyle w:val="AIKMETN"/>
      </w:pPr>
      <w:r w:rsidRPr="00A25E1D">
        <w:t>B) Allah’ın sonsuz güç sahibi olduğunun</w:t>
      </w:r>
    </w:p>
    <w:p w14:paraId="296242A7" w14:textId="77777777" w:rsidR="00A25E1D" w:rsidRPr="00A25E1D" w:rsidRDefault="00A25E1D" w:rsidP="00F3725E">
      <w:pPr>
        <w:pStyle w:val="AIKMETN"/>
      </w:pPr>
      <w:r w:rsidRPr="00A25E1D">
        <w:t>C) Evrenin sürekli kendini yenilediğinin</w:t>
      </w:r>
    </w:p>
    <w:p w14:paraId="39A3B8DD" w14:textId="77777777" w:rsidR="00A25E1D" w:rsidRDefault="00A25E1D" w:rsidP="00F3725E">
      <w:pPr>
        <w:pStyle w:val="AIKMETN"/>
      </w:pPr>
      <w:r w:rsidRPr="00A25E1D">
        <w:t>D) Allah’ın sonsuz merhametinin</w:t>
      </w:r>
    </w:p>
    <w:p w14:paraId="3B303CD6" w14:textId="77777777" w:rsidR="00F3725E" w:rsidRDefault="00F3725E" w:rsidP="00F3725E">
      <w:pPr>
        <w:pStyle w:val="AIKMETN"/>
      </w:pPr>
    </w:p>
    <w:p w14:paraId="449AB69B" w14:textId="77777777" w:rsidR="00F3725E" w:rsidRDefault="00F3725E" w:rsidP="00F3725E">
      <w:pPr>
        <w:pStyle w:val="AIKMETN"/>
      </w:pPr>
    </w:p>
    <w:p w14:paraId="7E5C427A" w14:textId="77777777" w:rsidR="00F3725E" w:rsidRDefault="00F3725E" w:rsidP="00F3725E">
      <w:pPr>
        <w:pStyle w:val="AIKMETN"/>
      </w:pPr>
    </w:p>
    <w:p w14:paraId="346F5149" w14:textId="77777777" w:rsidR="00F3725E" w:rsidRDefault="00F3725E" w:rsidP="00F3725E">
      <w:pPr>
        <w:pStyle w:val="AIKMETN"/>
      </w:pPr>
    </w:p>
    <w:p w14:paraId="2D8E26E0" w14:textId="77777777" w:rsidR="00F3725E" w:rsidRDefault="00F3725E" w:rsidP="00F3725E">
      <w:pPr>
        <w:pStyle w:val="AIKMETN"/>
      </w:pPr>
    </w:p>
    <w:p w14:paraId="58F7D8F7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18. Kur’an-ı Kerim’de bulunan dua örneklerinin yanında Peygamberimiz de bizlere pek çok dua öğretmiştir. Peygamberimizden öğreneceğimiz duaları yine O’nun hadislerini okuyarak öğreniriz.</w:t>
      </w:r>
    </w:p>
    <w:p w14:paraId="374B5E0A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Buna göre aşağıdaki hadislerden hangisini okuyan bir kimse aynı zamanda dua etmiş olmaktadır?</w:t>
      </w:r>
    </w:p>
    <w:p w14:paraId="61636518" w14:textId="77777777" w:rsidR="00A25E1D" w:rsidRPr="00A25E1D" w:rsidRDefault="00A25E1D" w:rsidP="00F3725E">
      <w:pPr>
        <w:pStyle w:val="AIKMETN"/>
      </w:pPr>
      <w:r w:rsidRPr="00A25E1D">
        <w:t>A) Temizlik imandan gelir.</w:t>
      </w:r>
    </w:p>
    <w:p w14:paraId="3D2A4427" w14:textId="77777777" w:rsidR="00A25E1D" w:rsidRPr="00A25E1D" w:rsidRDefault="00A25E1D" w:rsidP="00F3725E">
      <w:pPr>
        <w:pStyle w:val="AIKMETN"/>
      </w:pPr>
      <w:r w:rsidRPr="00A25E1D">
        <w:t>B) Danışan asla pişman olmaz.</w:t>
      </w:r>
    </w:p>
    <w:p w14:paraId="19855E5E" w14:textId="77777777" w:rsidR="00A25E1D" w:rsidRPr="00A25E1D" w:rsidRDefault="00A25E1D" w:rsidP="00F3725E">
      <w:pPr>
        <w:pStyle w:val="AIKMETN"/>
      </w:pPr>
      <w:r w:rsidRPr="00A25E1D">
        <w:t>C) Allah’ım! Sen affedicisin, affetmeyi seversin.</w:t>
      </w:r>
    </w:p>
    <w:p w14:paraId="2C81F997" w14:textId="77777777" w:rsidR="00A25E1D" w:rsidRPr="00A25E1D" w:rsidRDefault="00A25E1D" w:rsidP="00F3725E">
      <w:pPr>
        <w:pStyle w:val="AIKMETN"/>
      </w:pPr>
      <w:r w:rsidRPr="00A25E1D">
        <w:t>Beni de affet!</w:t>
      </w:r>
    </w:p>
    <w:p w14:paraId="1150ED9A" w14:textId="77777777" w:rsidR="00A25E1D" w:rsidRPr="00A25E1D" w:rsidRDefault="00A25E1D" w:rsidP="00F3725E">
      <w:pPr>
        <w:pStyle w:val="AIKMETN"/>
      </w:pPr>
      <w:r w:rsidRPr="00A25E1D">
        <w:t>D) Müslüman, diğer Müslümanların elinden ve dilinden emniyette olduğu kişidir.</w:t>
      </w:r>
    </w:p>
    <w:p w14:paraId="68B7D4F4" w14:textId="77777777" w:rsidR="00A25E1D" w:rsidRPr="00A25E1D" w:rsidRDefault="00A25E1D" w:rsidP="00A25E1D">
      <w:pPr>
        <w:pStyle w:val="SEENEKLER"/>
      </w:pPr>
    </w:p>
    <w:p w14:paraId="6F7194B1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 xml:space="preserve">19. İslam’ın </w:t>
      </w:r>
      <w:proofErr w:type="spellStart"/>
      <w:r w:rsidRPr="00F3725E">
        <w:rPr>
          <w:rStyle w:val="Gl"/>
        </w:rPr>
        <w:t>tevhid</w:t>
      </w:r>
      <w:proofErr w:type="spellEnd"/>
      <w:r w:rsidRPr="00F3725E">
        <w:rPr>
          <w:rStyle w:val="Gl"/>
        </w:rPr>
        <w:t xml:space="preserve"> dini olarak isimlendirilmesi ile aşağıdakilerden hangisi doğrudan ilgilidir?</w:t>
      </w:r>
    </w:p>
    <w:p w14:paraId="73623465" w14:textId="77777777" w:rsidR="00A25E1D" w:rsidRPr="00A25E1D" w:rsidRDefault="00A25E1D" w:rsidP="00F3725E">
      <w:pPr>
        <w:pStyle w:val="AIKMETN"/>
      </w:pPr>
      <w:r w:rsidRPr="00A25E1D">
        <w:t>A) İslam’da ibadetler samimiyetle yapılır.</w:t>
      </w:r>
    </w:p>
    <w:p w14:paraId="19810EB0" w14:textId="77777777" w:rsidR="00A25E1D" w:rsidRPr="00A25E1D" w:rsidRDefault="00A25E1D" w:rsidP="00F3725E">
      <w:pPr>
        <w:pStyle w:val="AIKMETN"/>
      </w:pPr>
      <w:r w:rsidRPr="00A25E1D">
        <w:t>B) Temiz olanlar ancak Allah’ın huzurunda kurtuluşa ererler.</w:t>
      </w:r>
    </w:p>
    <w:p w14:paraId="071D437E" w14:textId="77777777" w:rsidR="00A25E1D" w:rsidRPr="00A25E1D" w:rsidRDefault="00A25E1D" w:rsidP="00F3725E">
      <w:pPr>
        <w:pStyle w:val="AIKMETN"/>
      </w:pPr>
      <w:r w:rsidRPr="00A25E1D">
        <w:t>C) Allah’ın bir olarak kabul edilmesi inanç esaslarının temelidir.</w:t>
      </w:r>
    </w:p>
    <w:p w14:paraId="08B2EC2E" w14:textId="77777777" w:rsidR="00A25E1D" w:rsidRPr="00A25E1D" w:rsidRDefault="00A25E1D" w:rsidP="00F3725E">
      <w:pPr>
        <w:pStyle w:val="AIKMETN"/>
      </w:pPr>
      <w:r w:rsidRPr="00A25E1D">
        <w:t>D) İslam’a göre kul hakkına dikkat etmek önemli kabul edilir.</w:t>
      </w:r>
    </w:p>
    <w:p w14:paraId="531B450D" w14:textId="77777777" w:rsidR="00A25E1D" w:rsidRPr="00A25E1D" w:rsidRDefault="00A25E1D" w:rsidP="00A25E1D">
      <w:pPr>
        <w:pStyle w:val="SEENEKLER"/>
      </w:pPr>
    </w:p>
    <w:p w14:paraId="5834E13B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 xml:space="preserve">20. Duanın sonunda “Allah’ım duamı kabul et!” anlamında </w:t>
      </w:r>
      <w:proofErr w:type="gramStart"/>
      <w:r w:rsidRPr="00F3725E">
        <w:rPr>
          <w:rStyle w:val="Gl"/>
        </w:rPr>
        <w:t>.............</w:t>
      </w:r>
      <w:proofErr w:type="gramEnd"/>
      <w:r w:rsidRPr="00F3725E">
        <w:rPr>
          <w:rStyle w:val="Gl"/>
        </w:rPr>
        <w:t xml:space="preserve"> </w:t>
      </w:r>
      <w:proofErr w:type="gramStart"/>
      <w:r w:rsidRPr="00F3725E">
        <w:rPr>
          <w:rStyle w:val="Gl"/>
        </w:rPr>
        <w:t>deriz</w:t>
      </w:r>
      <w:proofErr w:type="gramEnd"/>
      <w:r w:rsidRPr="00F3725E">
        <w:rPr>
          <w:rStyle w:val="Gl"/>
        </w:rPr>
        <w:t>.</w:t>
      </w:r>
    </w:p>
    <w:p w14:paraId="7FB188A5" w14:textId="77777777" w:rsidR="00A25E1D" w:rsidRPr="00F3725E" w:rsidRDefault="00A25E1D" w:rsidP="00A25E1D">
      <w:pPr>
        <w:pStyle w:val="SEENEKLER"/>
        <w:rPr>
          <w:rStyle w:val="Gl"/>
        </w:rPr>
      </w:pPr>
      <w:r w:rsidRPr="00F3725E">
        <w:rPr>
          <w:rStyle w:val="Gl"/>
        </w:rPr>
        <w:t>Boşluğa gelmesi gereken ifade aşağıdakilerden hangisidir?</w:t>
      </w:r>
    </w:p>
    <w:p w14:paraId="58D41794" w14:textId="77777777" w:rsidR="00A25E1D" w:rsidRPr="00A25E1D" w:rsidRDefault="00A25E1D" w:rsidP="00F3725E">
      <w:pPr>
        <w:pStyle w:val="AIKMETN"/>
      </w:pPr>
      <w:r w:rsidRPr="00A25E1D">
        <w:t>A) Elhamdülillah</w:t>
      </w:r>
      <w:r w:rsidRPr="00A25E1D">
        <w:tab/>
      </w:r>
      <w:r w:rsidRPr="00A25E1D">
        <w:tab/>
        <w:t xml:space="preserve">B) </w:t>
      </w:r>
      <w:proofErr w:type="spellStart"/>
      <w:r w:rsidRPr="00A25E1D">
        <w:t>Subhanallah</w:t>
      </w:r>
      <w:proofErr w:type="spellEnd"/>
    </w:p>
    <w:p w14:paraId="25462325" w14:textId="5B99697F" w:rsidR="002D31AD" w:rsidRDefault="00A25E1D" w:rsidP="00F3725E">
      <w:pPr>
        <w:pStyle w:val="AIKMETN"/>
      </w:pPr>
      <w:r w:rsidRPr="00A25E1D">
        <w:t xml:space="preserve">C) </w:t>
      </w:r>
      <w:proofErr w:type="spellStart"/>
      <w:r w:rsidRPr="00A25E1D">
        <w:t>Allahu</w:t>
      </w:r>
      <w:proofErr w:type="spellEnd"/>
      <w:r w:rsidRPr="00A25E1D">
        <w:t xml:space="preserve"> Ekber</w:t>
      </w:r>
      <w:r w:rsidRPr="00A25E1D">
        <w:tab/>
      </w:r>
      <w:r w:rsidRPr="00A25E1D">
        <w:tab/>
        <w:t>D) Âmin</w:t>
      </w:r>
    </w:p>
    <w:p w14:paraId="77095C4B" w14:textId="77777777" w:rsidR="002D31AD" w:rsidRDefault="002D31AD" w:rsidP="00A25E1D">
      <w:pPr>
        <w:pStyle w:val="SEENEKLER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F3725E" w14:paraId="770B6177" w14:textId="77777777" w:rsidTr="00F3725E">
        <w:tc>
          <w:tcPr>
            <w:tcW w:w="4738" w:type="dxa"/>
          </w:tcPr>
          <w:p w14:paraId="5FB67DF7" w14:textId="77777777" w:rsidR="00F3725E" w:rsidRDefault="00F3725E" w:rsidP="00F3725E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F3725E" w14:paraId="46753E54" w14:textId="77777777" w:rsidTr="00F3725E">
        <w:tc>
          <w:tcPr>
            <w:tcW w:w="4738" w:type="dxa"/>
          </w:tcPr>
          <w:p w14:paraId="0AA71249" w14:textId="77777777" w:rsidR="00F3725E" w:rsidRDefault="00F3725E" w:rsidP="00F3725E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F3725E" w14:paraId="5F021940" w14:textId="77777777" w:rsidTr="00F3725E">
        <w:tc>
          <w:tcPr>
            <w:tcW w:w="4738" w:type="dxa"/>
          </w:tcPr>
          <w:p w14:paraId="1AE5051E" w14:textId="77777777" w:rsidR="00F3725E" w:rsidRDefault="00F3725E" w:rsidP="00F3725E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28093790" w14:textId="6E8FA5C8" w:rsidR="00E709B5" w:rsidRDefault="00B55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7CB73A5F">
                <wp:simplePos x="0" y="0"/>
                <wp:positionH relativeFrom="column">
                  <wp:posOffset>-535239</wp:posOffset>
                </wp:positionH>
                <wp:positionV relativeFrom="paragraph">
                  <wp:posOffset>-1220868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32894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2.15pt;margin-top:-96.1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W/+CsfifxL4V+DXw1v&#10;PC/iK+02a6/aG8B2lxLYXbwtLby63bpLCxQgsjqSrKeGBwQRX1JUd1Z2l6ix3tpHMqyK6rLGGCsD&#10;kMM9weh7V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/iHxV4Y8I2sF74q8Q2Omw3V5DaW8t9dJCstxKwSKJSxGXd&#10;iFVRyxOBk1oV8m/8Fgv+SI/C7/s5L4e/+n62r6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mv/gqH8MviD8VPhH8&#10;O9H+HHg7UNautN+PXgjVb+3063MjQWNrrMEtxcMB0jjjVnZugAzX0p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T8d/2gvhx+zl4d0bxR8Tbu6htNe8W6X4b09rS1MzNf6hcpbWykD7qmR1Bboo5rtq+Tf+CwX/ACRH&#10;4Xf9nJfD3/0/W1fW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h+3j+zV46/ai+Hfg3wj4A1bSbO58O/Fzwt4pvpN&#10;Ynljjez03U4rqeNDHHITK0cZCKQFLYBZRyPb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yb9sL9p1v2VfBHhfxg&#10;PCP9s/8ACSfErw94U8j7V5Pkf2nfx2n2jO1t3l+Zu28bsYyOtes18m/8Fgf+SI/C7/s5L4e/+n62&#10;r6y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f2mf2aPCH7UnhPw/4Q8aa5qVhb+HfHWi+KbSTS2jDyXWm3iXcMT7&#10;0YeWzxgMAA20nBB5r0a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f8A/gov8ePiV+z78MPAviX4X6xHZXmufGrw&#10;h4e1GSW1SUSWF/q0NvcxgOCAWjdgGHI6jBr6Ar5N/wCCwX/JEfhd/wBnJfD3/wBP1tX1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38T/hB8NvjPpOn6F8UPCVvrFnpOvWWtafBcs4EF/aTLNbTjaR80ciqwzxkcg10l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r/APBWzW9a0L4L/DO40PV7qzkm/aK8A280lrcNG0kT65bq8ZKkZVlJ&#10;BU8EcGvqivk3/gsDk/BH4XYH/NyXw9/9P1tX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Y3jb4h+BfhtYWeq+P&#10;/Fun6PbahqltptlPqN0sSz3lxII4IFLHmSRyFVepJAFb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m/8Fgv+SI/C&#10;7/s5L4e/+n62r6yr53/4KU/Bb4n/ABz+FfgHw98KvCsmr3mj/HDwbrupQx3EUXk6fZavBcXU+ZGU&#10;EJEjNtBLHGFBPFfR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5/+0X+0f4F/Zk8L6F4s8f2WoT23iDxpo/hixXT&#10;YVdlvNRu0tYGYMy4jEjjcRkgZIB6V6B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v/BYL/kiPwu/7OS+Hv8A6fra&#10;vrKvGf23P2ZfEP7U/gHwj4P8N+JbPS5fDnxU8NeKria+jdlmg0zUYruSFdvR3WMqpPAJ5r2a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8X/AG4f2mfE37LPw/8ACHi/wr4dsdSm8R/Fbwz4VuItQZwsVvqeoxWksy7C&#10;DvRZCy54yOQRXt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m/wDBYL/kiPwu/wCzkvh7/wCn62r6yrz/APaM/Zu8&#10;B/tPeF9B8JfEK/1S3tfD3jXR/FFi2k3EcbteabdpdQI5dHBiMkYDqAGK5AZTzXo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GyzwwANPK&#10;qBmCqWbGSeg+tOr5Q/4K+Tz2/wAE/he0EzRlv2kPh+rFGIyp162BH0NfV9ABRRRQAUUUUAFFFFAB&#10;RRRQAUUUUAFFFFABRRRQAUUUUAFFFFAGZ41/5E3Vv+wZcf8Aotq+Kf8Ag3s/5MV1T/so2pf+iLSv&#10;tbxr/wAibq3/AGDLj/0W1fFP/BvZ/wAmK6p/2UbUv/RFpXoUf+RbV/xQ/wDbj9MyP/k1ec/9f8H+&#10;WIPumiiivPPz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AUV4P/&#10;AMFBP2h/iH+zZ8NfBPir4bNYi61/4xeE/DWofb7XzV+w6jqkNrcbRkYfy3ba3ODzg9K94oAKKKKA&#10;CiiigAooooAKKKKACiiigAooooAKKKKACiiigAooooAzPGv/ACJurf8AYMuP/RbV8U/8G9n/ACYr&#10;qn/ZRtS/9EWlfa3jX/kTdW/7Blx/6Lavin/g3s/5MV1T/so2pf8Aoi0r0KP/ACLav+KH/tx+mZH/&#10;AMmrzn/r/g/yxB900UUV55+Z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MD4ifC34e&#10;fFrTLHRfiV4QsdatdN1qz1fT7e+i3rBfWsomt7hfR45FVlPYit+iigAooooAKKKKACiiigAooooA&#10;KKKKACiiigAooooAKKKKACiiigDM8a/8ibq3/YMuP/RbV8U/8G9n/Jiuqf8AZRtS/wDRFpX2t41/&#10;5E3Vv+wZcf8Aotq+Kf8Ag3s/5MV1T/so2pf+iLSvQo/8i2r/AIof+3H6Zkf/ACavOf8Ar/g/yxB9&#10;00UUV55+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D5r/AOCoHxQ+IXwo+Enw&#10;71n4b+ML7RbrUvj14J0m/uNPmMbT2N1rMENxbsR1SSNmVh3Br6Ur5N/4LBf8kR+F3/ZyXw9/9P1t&#10;X1l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M0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KKK5z&#10;5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//APgm7/ylU/aw/wCwtD/6Uy1+gFfn/wD8E3f+Uqn7WH/YWh/9KZa/QCu/Mv8A&#10;eF/hh/6RE/TPFr/krIf9g2D/APUWkFFFFcB+ZhRRRQAUUUUAFFFFABRRRQAUUUUAFFFFABRRRQAU&#10;UUUAcL8fv2h/h7+zb4b0XxT8SHvFtde8YaV4a0/7DbeaxvtQuktrcMMjCeY67m7Dnmu6r5N/4LBf&#10;8kR+F3/ZyXw9/wDT9bV9Z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1337G/8AwSXt/wBk79o5v2ktW/aa8SeONWk0SbTZF1+xG90k2YYzGV2O0IAB0x6V9hUU&#10;pZljJwcXLR6PRbfcc2O8VuPcxwNXB18WnTqxcJpUqMeaL3V4007PyaCiiiuE/O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39tT9pzV/2VfAfhPxho3hS21eTxJ8U&#10;PDfhSaG6uGiEEWp6hFaPOCoOWjEm4L0JGCRXsVeJft2/CPw38ZPh34N0PxPe31vDpXxa8L61btYS&#10;IrNcWmpRTxq29GBQsoDAAEjoQea9t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32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Siiiu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zSCJP&#10;MdwqryzN2oAdRXwl+2Z/wXZ+An7PXiG5+HnwY8Pt4/16zZo766t7sQ6baSA4KebhmmYEchBtH9/I&#10;Ir5bv/8Ag4z/AGop7lpNO+DXgy3i/hjk+0yEfjvH8q+fxXE+S4Wo6cql2t7Jv8dj9o4f+j/4pcRY&#10;COMoYL2dOSvH2k4wbT2fK3zJPpdK61Wh+yNFfjT/AMRFn7V3/RJ/BP8A35uf/jtH/ERZ+1d/0Sfw&#10;T/35uf8A47XP/rhkf8z/APAWe5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sY5NIBkYDU6igBvl85zS7cdKWigBCuTzSgAd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gHrTSnoadRQAmwd6Cg7UtFADcFOaPM9qcQ&#10;D1pNq+lACg5G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GR60ZB6GgAooopAFFFFMAooyPWikAU&#10;UUUAFFFFABRRRQAUUZooAKKKMj1oAKKKM9qACijI9aKACijIHU0ZoAKKKM460AFFG4etFABRRRQA&#10;UUUZHrQAUUUUAFFG4etGQehpgFFGQOpopAFFFFMAooozSAKKMg9DRQAUUUUAFFFFABRRketFABRR&#10;RketABRRuHrRnPSgAooooAKKM460Zz0oAKKKM460AFFG4etG4etABRRRnHWmAUUZHrRketIAoooo&#10;AKKKKYBRRnHWjcPWgAooz3o3D1pAFFG4etGR60wCiiigAoozRQAUUUZA6mkAUUUZpgFFFFABRRRQ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M2KAFopAWY7VXcfapUsdQfpYzfhEaNAI6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pgdL4S/5BI/66NWpWX4S/5BI/66&#10;NWpXNL4mAUUUVI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JA4FN3MTgLz6UAOoqxDpGqzjMdhJ9WXH86l/4R7WP+fM/99D/G&#10;jmi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jGeooooAOnQUgXA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SbV9KWigBskEMyeXLErKeqsuQaVV&#10;VFCIuAOAB2paKACiiigAooooAKKKKACiiigAooooAKKKKACiiigAooooAKKKKACiiigAooooAKKK&#10;KACiiigAooooAKKKKACiiigAooooAKKKKACiiigAooooAKKKKACiiigAooooAKKKKACiiigAoooo&#10;AKKKKACiiigAooooAKKKKACiiigAoIB4IoooATavpSgY4A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182DC" w14:textId="77777777" w:rsidR="00C24737" w:rsidRDefault="00C24737" w:rsidP="00ED544D">
      <w:pPr>
        <w:spacing w:after="0" w:line="240" w:lineRule="auto"/>
      </w:pPr>
      <w:r>
        <w:separator/>
      </w:r>
    </w:p>
  </w:endnote>
  <w:endnote w:type="continuationSeparator" w:id="0">
    <w:p w14:paraId="3FCDC75F" w14:textId="77777777" w:rsidR="00C24737" w:rsidRDefault="00C2473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3F8E0" w14:textId="77777777" w:rsidR="00C24737" w:rsidRDefault="00C24737" w:rsidP="00ED544D">
      <w:pPr>
        <w:spacing w:after="0" w:line="240" w:lineRule="auto"/>
      </w:pPr>
      <w:r>
        <w:separator/>
      </w:r>
    </w:p>
  </w:footnote>
  <w:footnote w:type="continuationSeparator" w:id="0">
    <w:p w14:paraId="560E272B" w14:textId="77777777" w:rsidR="00C24737" w:rsidRDefault="00C2473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2D2D3AA9" w:rsidR="00C150A7" w:rsidRDefault="00E72F61" w:rsidP="00C150A7">
    <w:pPr>
      <w:pStyle w:val="stBilgi"/>
      <w:jc w:val="center"/>
    </w:pPr>
    <w:r>
      <w:t>5</w:t>
    </w:r>
    <w:r w:rsidR="00F3725E">
      <w:t>. Sınıf 1</w:t>
    </w:r>
    <w:r w:rsidR="00C150A7">
      <w:t xml:space="preserve">.Dönem 1. Yazılı / </w:t>
    </w:r>
    <w:r w:rsidR="004B7921">
      <w:t>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358779">
    <w:abstractNumId w:val="6"/>
  </w:num>
  <w:num w:numId="2" w16cid:durableId="479082313">
    <w:abstractNumId w:val="7"/>
  </w:num>
  <w:num w:numId="3" w16cid:durableId="1979606847">
    <w:abstractNumId w:val="8"/>
  </w:num>
  <w:num w:numId="4" w16cid:durableId="259529049">
    <w:abstractNumId w:val="4"/>
  </w:num>
  <w:num w:numId="5" w16cid:durableId="1828745221">
    <w:abstractNumId w:val="6"/>
    <w:lvlOverride w:ilvl="0">
      <w:startOverride w:val="1"/>
    </w:lvlOverride>
  </w:num>
  <w:num w:numId="6" w16cid:durableId="548229444">
    <w:abstractNumId w:val="6"/>
    <w:lvlOverride w:ilvl="0">
      <w:startOverride w:val="1"/>
    </w:lvlOverride>
  </w:num>
  <w:num w:numId="7" w16cid:durableId="1085688719">
    <w:abstractNumId w:val="6"/>
    <w:lvlOverride w:ilvl="0">
      <w:startOverride w:val="1"/>
    </w:lvlOverride>
  </w:num>
  <w:num w:numId="8" w16cid:durableId="1301109748">
    <w:abstractNumId w:val="6"/>
    <w:lvlOverride w:ilvl="0">
      <w:startOverride w:val="1"/>
    </w:lvlOverride>
  </w:num>
  <w:num w:numId="9" w16cid:durableId="1019283687">
    <w:abstractNumId w:val="8"/>
    <w:lvlOverride w:ilvl="0">
      <w:startOverride w:val="1"/>
    </w:lvlOverride>
  </w:num>
  <w:num w:numId="10" w16cid:durableId="2079329387">
    <w:abstractNumId w:val="6"/>
    <w:lvlOverride w:ilvl="0">
      <w:startOverride w:val="1"/>
    </w:lvlOverride>
  </w:num>
  <w:num w:numId="11" w16cid:durableId="1016269450">
    <w:abstractNumId w:val="6"/>
    <w:lvlOverride w:ilvl="0">
      <w:startOverride w:val="1"/>
    </w:lvlOverride>
  </w:num>
  <w:num w:numId="12" w16cid:durableId="278148787">
    <w:abstractNumId w:val="6"/>
    <w:lvlOverride w:ilvl="0">
      <w:startOverride w:val="1"/>
    </w:lvlOverride>
  </w:num>
  <w:num w:numId="13" w16cid:durableId="1338921537">
    <w:abstractNumId w:val="8"/>
    <w:lvlOverride w:ilvl="0">
      <w:startOverride w:val="1"/>
    </w:lvlOverride>
  </w:num>
  <w:num w:numId="14" w16cid:durableId="690037294">
    <w:abstractNumId w:val="6"/>
    <w:lvlOverride w:ilvl="0">
      <w:startOverride w:val="1"/>
    </w:lvlOverride>
  </w:num>
  <w:num w:numId="15" w16cid:durableId="134835884">
    <w:abstractNumId w:val="6"/>
    <w:lvlOverride w:ilvl="0">
      <w:startOverride w:val="1"/>
    </w:lvlOverride>
  </w:num>
  <w:num w:numId="16" w16cid:durableId="1676807146">
    <w:abstractNumId w:val="6"/>
    <w:lvlOverride w:ilvl="0">
      <w:startOverride w:val="1"/>
    </w:lvlOverride>
  </w:num>
  <w:num w:numId="17" w16cid:durableId="2022313494">
    <w:abstractNumId w:val="6"/>
    <w:lvlOverride w:ilvl="0">
      <w:startOverride w:val="1"/>
    </w:lvlOverride>
  </w:num>
  <w:num w:numId="18" w16cid:durableId="546071543">
    <w:abstractNumId w:val="8"/>
    <w:lvlOverride w:ilvl="0">
      <w:startOverride w:val="1"/>
    </w:lvlOverride>
  </w:num>
  <w:num w:numId="19" w16cid:durableId="1917351691">
    <w:abstractNumId w:val="6"/>
    <w:lvlOverride w:ilvl="0">
      <w:startOverride w:val="1"/>
    </w:lvlOverride>
  </w:num>
  <w:num w:numId="20" w16cid:durableId="454912432">
    <w:abstractNumId w:val="6"/>
    <w:lvlOverride w:ilvl="0">
      <w:startOverride w:val="1"/>
    </w:lvlOverride>
  </w:num>
  <w:num w:numId="21" w16cid:durableId="1555657606">
    <w:abstractNumId w:val="6"/>
    <w:lvlOverride w:ilvl="0">
      <w:startOverride w:val="1"/>
    </w:lvlOverride>
  </w:num>
  <w:num w:numId="22" w16cid:durableId="866722278">
    <w:abstractNumId w:val="6"/>
    <w:lvlOverride w:ilvl="0">
      <w:startOverride w:val="1"/>
    </w:lvlOverride>
  </w:num>
  <w:num w:numId="23" w16cid:durableId="796025428">
    <w:abstractNumId w:val="6"/>
    <w:lvlOverride w:ilvl="0">
      <w:startOverride w:val="1"/>
    </w:lvlOverride>
  </w:num>
  <w:num w:numId="24" w16cid:durableId="1089889146">
    <w:abstractNumId w:val="6"/>
    <w:lvlOverride w:ilvl="0">
      <w:startOverride w:val="1"/>
    </w:lvlOverride>
  </w:num>
  <w:num w:numId="25" w16cid:durableId="1118256713">
    <w:abstractNumId w:val="6"/>
    <w:lvlOverride w:ilvl="0">
      <w:startOverride w:val="1"/>
    </w:lvlOverride>
  </w:num>
  <w:num w:numId="26" w16cid:durableId="967855384">
    <w:abstractNumId w:val="6"/>
    <w:lvlOverride w:ilvl="0">
      <w:startOverride w:val="1"/>
    </w:lvlOverride>
  </w:num>
  <w:num w:numId="27" w16cid:durableId="519705595">
    <w:abstractNumId w:val="6"/>
    <w:lvlOverride w:ilvl="0">
      <w:startOverride w:val="1"/>
    </w:lvlOverride>
  </w:num>
  <w:num w:numId="28" w16cid:durableId="1373383547">
    <w:abstractNumId w:val="6"/>
    <w:lvlOverride w:ilvl="0">
      <w:startOverride w:val="1"/>
    </w:lvlOverride>
  </w:num>
  <w:num w:numId="29" w16cid:durableId="121195549">
    <w:abstractNumId w:val="6"/>
    <w:lvlOverride w:ilvl="0">
      <w:startOverride w:val="1"/>
    </w:lvlOverride>
  </w:num>
  <w:num w:numId="30" w16cid:durableId="1769235735">
    <w:abstractNumId w:val="6"/>
    <w:lvlOverride w:ilvl="0">
      <w:startOverride w:val="1"/>
    </w:lvlOverride>
  </w:num>
  <w:num w:numId="31" w16cid:durableId="380399818">
    <w:abstractNumId w:val="6"/>
    <w:lvlOverride w:ilvl="0">
      <w:startOverride w:val="1"/>
    </w:lvlOverride>
  </w:num>
  <w:num w:numId="32" w16cid:durableId="106969845">
    <w:abstractNumId w:val="3"/>
  </w:num>
  <w:num w:numId="33" w16cid:durableId="554663423">
    <w:abstractNumId w:val="1"/>
  </w:num>
  <w:num w:numId="34" w16cid:durableId="519584859">
    <w:abstractNumId w:val="9"/>
  </w:num>
  <w:num w:numId="35" w16cid:durableId="458840377">
    <w:abstractNumId w:val="5"/>
  </w:num>
  <w:num w:numId="36" w16cid:durableId="1985544864">
    <w:abstractNumId w:val="0"/>
  </w:num>
  <w:num w:numId="37" w16cid:durableId="1523739722">
    <w:abstractNumId w:val="6"/>
    <w:lvlOverride w:ilvl="0">
      <w:startOverride w:val="1"/>
    </w:lvlOverride>
  </w:num>
  <w:num w:numId="38" w16cid:durableId="1102994301">
    <w:abstractNumId w:val="6"/>
    <w:lvlOverride w:ilvl="0">
      <w:startOverride w:val="1"/>
    </w:lvlOverride>
  </w:num>
  <w:num w:numId="39" w16cid:durableId="199630848">
    <w:abstractNumId w:val="6"/>
    <w:lvlOverride w:ilvl="0">
      <w:startOverride w:val="1"/>
    </w:lvlOverride>
  </w:num>
  <w:num w:numId="40" w16cid:durableId="870799404">
    <w:abstractNumId w:val="6"/>
    <w:lvlOverride w:ilvl="0">
      <w:startOverride w:val="1"/>
    </w:lvlOverride>
  </w:num>
  <w:num w:numId="41" w16cid:durableId="681009102">
    <w:abstractNumId w:val="6"/>
    <w:lvlOverride w:ilvl="0">
      <w:startOverride w:val="1"/>
    </w:lvlOverride>
  </w:num>
  <w:num w:numId="42" w16cid:durableId="1929385081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B2D91"/>
    <w:rsid w:val="006C7645"/>
    <w:rsid w:val="006E160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25E1D"/>
    <w:rsid w:val="00A754CD"/>
    <w:rsid w:val="00A80AE1"/>
    <w:rsid w:val="00A83480"/>
    <w:rsid w:val="00A92366"/>
    <w:rsid w:val="00AD3F1A"/>
    <w:rsid w:val="00B55F14"/>
    <w:rsid w:val="00B67338"/>
    <w:rsid w:val="00BC0CF0"/>
    <w:rsid w:val="00C026B1"/>
    <w:rsid w:val="00C150A7"/>
    <w:rsid w:val="00C23134"/>
    <w:rsid w:val="00C24737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3725E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FC4AECC1-3363-45A9-90BC-E0A0E9A20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A25E1D"/>
    <w:pPr>
      <w:spacing w:after="0" w:line="240" w:lineRule="auto"/>
      <w:ind w:left="17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F372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5D94C-21E1-4204-AD06-F86DAE7B1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5</TotalTime>
  <Pages>5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MN_Dizgi-2</cp:lastModifiedBy>
  <cp:revision>4</cp:revision>
  <cp:lastPrinted>2022-12-07T14:03:00Z</cp:lastPrinted>
  <dcterms:created xsi:type="dcterms:W3CDTF">2023-01-26T12:27:00Z</dcterms:created>
  <dcterms:modified xsi:type="dcterms:W3CDTF">2023-02-07T12:46:00Z</dcterms:modified>
</cp:coreProperties>
</file>