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11C6B010" w:rsidR="00151DA8" w:rsidRDefault="00E72F61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7D379F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151DA8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B7921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6B630EEA" w14:textId="77777777" w:rsidR="007D379F" w:rsidRDefault="007D379F" w:rsidP="000B4373">
      <w:pPr>
        <w:pStyle w:val="BOLDMETN"/>
      </w:pPr>
      <w:r>
        <w:t>1</w:t>
      </w:r>
      <w:r w:rsidRPr="00815580">
        <w:t>. Evrendeki düzen ile Allah’ın (</w:t>
      </w:r>
      <w:proofErr w:type="spellStart"/>
      <w:r w:rsidRPr="00815580">
        <w:t>c.c</w:t>
      </w:r>
      <w:proofErr w:type="spellEnd"/>
      <w:r w:rsidRPr="00815580">
        <w:t>.) varlığı ve birliği arasında nasıl bir ilişki vardır? Açıklayınız.</w:t>
      </w:r>
    </w:p>
    <w:p w14:paraId="52400E09" w14:textId="77777777" w:rsidR="007D379F" w:rsidRPr="00815580" w:rsidRDefault="007D379F" w:rsidP="000B4373">
      <w:pPr>
        <w:pStyle w:val="BOLDMETN"/>
      </w:pPr>
      <w:r w:rsidRPr="00815580">
        <w:t>1. Allah’ın (</w:t>
      </w:r>
      <w:proofErr w:type="spellStart"/>
      <w:r w:rsidRPr="00815580">
        <w:t>c.c</w:t>
      </w:r>
      <w:proofErr w:type="spellEnd"/>
      <w:r w:rsidRPr="00815580">
        <w:t>.) eşi ve benzeri olmaması ne anlama gelir? Kısaca açıklayınız.</w:t>
      </w:r>
    </w:p>
    <w:p w14:paraId="7E673FD0" w14:textId="77777777" w:rsidR="007D379F" w:rsidRPr="00815580" w:rsidRDefault="007D379F" w:rsidP="000B4373">
      <w:pPr>
        <w:pStyle w:val="BOLDMETN"/>
      </w:pPr>
      <w:r w:rsidRPr="00815580">
        <w:t>2. Allah’ın (</w:t>
      </w:r>
      <w:proofErr w:type="spellStart"/>
      <w:r w:rsidRPr="00815580">
        <w:t>c.c</w:t>
      </w:r>
      <w:proofErr w:type="spellEnd"/>
      <w:r w:rsidRPr="00815580">
        <w:t>.) her şeyi bilip görmesi insanların davranışlarını nasıl etkiler? Bir örnekle açıklayınız.</w:t>
      </w:r>
    </w:p>
    <w:p w14:paraId="5A0818E1" w14:textId="77777777" w:rsidR="007D379F" w:rsidRDefault="007D379F" w:rsidP="000B4373">
      <w:pPr>
        <w:pStyle w:val="BOLDMETN"/>
      </w:pPr>
      <w:r>
        <w:t>3</w:t>
      </w:r>
      <w:r w:rsidRPr="00815580">
        <w:t xml:space="preserve">. </w:t>
      </w:r>
      <w:r w:rsidRPr="007D399A">
        <w:t xml:space="preserve">İnsanları diğer varlıklardan ayıran en </w:t>
      </w:r>
      <w:r>
        <w:t>önemli özellik nedir? Yazınız.</w:t>
      </w:r>
    </w:p>
    <w:p w14:paraId="03AF5592" w14:textId="77777777" w:rsidR="007D379F" w:rsidRPr="00815580" w:rsidRDefault="007D379F" w:rsidP="000B4373">
      <w:pPr>
        <w:pStyle w:val="BOLDMETN"/>
      </w:pPr>
      <w:r>
        <w:t>4</w:t>
      </w:r>
      <w:r w:rsidRPr="00815580">
        <w:t>. Hz. İbrahim’i (</w:t>
      </w:r>
      <w:proofErr w:type="spellStart"/>
      <w:r w:rsidRPr="00815580">
        <w:t>a.s</w:t>
      </w:r>
      <w:proofErr w:type="spellEnd"/>
      <w:r w:rsidRPr="00815580">
        <w:t>.) tanıtan iki cümle yazınız.</w:t>
      </w:r>
    </w:p>
    <w:p w14:paraId="78726FBE" w14:textId="77777777" w:rsidR="007D379F" w:rsidRPr="00815580" w:rsidRDefault="007D379F" w:rsidP="000B4373">
      <w:pPr>
        <w:pStyle w:val="BOLDMETN"/>
      </w:pPr>
      <w:r>
        <w:t>6</w:t>
      </w:r>
      <w:r w:rsidRPr="00815580">
        <w:t>. Dua nedir? Tanımlayınız.</w:t>
      </w:r>
    </w:p>
    <w:p w14:paraId="5935C495" w14:textId="77777777" w:rsidR="007D379F" w:rsidRPr="00815580" w:rsidRDefault="007D379F" w:rsidP="000B4373">
      <w:pPr>
        <w:pStyle w:val="BOLDMETN"/>
      </w:pPr>
      <w:r>
        <w:t>7</w:t>
      </w:r>
      <w:r w:rsidRPr="00815580">
        <w:t>. Duanın Allah (</w:t>
      </w:r>
      <w:proofErr w:type="spellStart"/>
      <w:r w:rsidRPr="00815580">
        <w:t>c.c</w:t>
      </w:r>
      <w:proofErr w:type="spellEnd"/>
      <w:r w:rsidRPr="00815580">
        <w:t>.) ile irtibat kurmadaki önemi nedir? Anlatınız.</w:t>
      </w:r>
    </w:p>
    <w:p w14:paraId="7EC36C01" w14:textId="77777777" w:rsidR="007D379F" w:rsidRPr="00815580" w:rsidRDefault="007D379F" w:rsidP="000B4373">
      <w:pPr>
        <w:pStyle w:val="BOLDMETN"/>
      </w:pPr>
      <w:r>
        <w:t>8</w:t>
      </w:r>
      <w:r w:rsidRPr="00815580">
        <w:t xml:space="preserve">. Dua ederken nelere dikkat edilmelidir? </w:t>
      </w:r>
      <w:r>
        <w:t>İ</w:t>
      </w:r>
      <w:r w:rsidRPr="00815580">
        <w:t>ki madde yazınız.</w:t>
      </w:r>
    </w:p>
    <w:p w14:paraId="2A136770" w14:textId="77777777" w:rsidR="007D379F" w:rsidRPr="00815580" w:rsidRDefault="007D379F" w:rsidP="000B4373">
      <w:pPr>
        <w:pStyle w:val="BOLDMETN"/>
      </w:pPr>
      <w:r>
        <w:t>9</w:t>
      </w:r>
      <w:r w:rsidRPr="00815580">
        <w:t xml:space="preserve">. “Kullarım sana, beni sorduğunda (söyle onlara): Ben çok yakınım. Bana dua ettiğinde dua edenin dileğine karşılık veririm. O hâlde (kullarım da) benim davetime uysunlar ve bana inansınlar ki doğru yolu bulalar.” </w:t>
      </w:r>
      <w:r w:rsidRPr="00815580">
        <w:rPr>
          <w:i/>
          <w:iCs/>
        </w:rPr>
        <w:t>(Bakara suresi, 186.</w:t>
      </w:r>
      <w:r w:rsidRPr="00815580">
        <w:t xml:space="preserve"> </w:t>
      </w:r>
      <w:r w:rsidRPr="00815580">
        <w:rPr>
          <w:i/>
          <w:iCs/>
        </w:rPr>
        <w:t xml:space="preserve">ayet.) </w:t>
      </w:r>
      <w:r w:rsidRPr="00815580">
        <w:t>ayetini açıklayınız.</w:t>
      </w:r>
    </w:p>
    <w:p w14:paraId="77095C4B" w14:textId="7D54BC5F" w:rsidR="002D31AD" w:rsidRPr="007D379F" w:rsidRDefault="007D379F" w:rsidP="000B4373">
      <w:pPr>
        <w:pStyle w:val="BOLDMETN"/>
      </w:pPr>
      <w:r>
        <w:t>10</w:t>
      </w:r>
      <w:r w:rsidRPr="00815580">
        <w:t xml:space="preserve">. Yemekten sonra nasıl dua edilebileceğini düşününüz ve </w:t>
      </w:r>
      <w:r>
        <w:t xml:space="preserve">kısa </w:t>
      </w:r>
      <w:r w:rsidRPr="00815580">
        <w:t>bir yemek duası örneği yazınız.</w:t>
      </w: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-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6E160A" w14:paraId="4B6687E0" w14:textId="77777777" w:rsidTr="006E160A">
        <w:tc>
          <w:tcPr>
            <w:tcW w:w="4738" w:type="dxa"/>
          </w:tcPr>
          <w:p w14:paraId="7A05CBC0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6E160A" w14:paraId="7C46F5ED" w14:textId="77777777" w:rsidTr="006E160A">
        <w:tc>
          <w:tcPr>
            <w:tcW w:w="4738" w:type="dxa"/>
          </w:tcPr>
          <w:p w14:paraId="3777716B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6E160A" w14:paraId="701E75C5" w14:textId="77777777" w:rsidTr="006E160A">
        <w:tc>
          <w:tcPr>
            <w:tcW w:w="4738" w:type="dxa"/>
          </w:tcPr>
          <w:p w14:paraId="4955800E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F4ED1B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9D43DB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07AC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7CEE78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874DD91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9052AF6" w14:textId="38637559" w:rsidR="00136ED8" w:rsidRDefault="00136ED8" w:rsidP="00136ED8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586F7D2D" wp14:editId="69DC4214">
                <wp:simplePos x="0" y="0"/>
                <wp:positionH relativeFrom="column">
                  <wp:posOffset>-448945</wp:posOffset>
                </wp:positionH>
                <wp:positionV relativeFrom="paragraph">
                  <wp:posOffset>-1150747</wp:posOffset>
                </wp:positionV>
                <wp:extent cx="7388352" cy="10588752"/>
                <wp:effectExtent l="0" t="0" r="3175" b="3175"/>
                <wp:wrapNone/>
                <wp:docPr id="6" name="Gr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8352" cy="10588752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42" name="Resim 4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332335" y="5119247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6A236F" w14:textId="77777777" w:rsidR="00136ED8" w:rsidRDefault="00136ED8" w:rsidP="00136ED8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OPTİK FORMU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 SONRA BURADAN KESEBİLİRSİNİZ.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7" y="909600"/>
                            <a:ext cx="644879" cy="3509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32F1" w14:textId="77777777" w:rsidR="00136ED8" w:rsidRDefault="00136ED8" w:rsidP="00136ED8">
                              <w:pPr>
                                <w:pStyle w:val="stBilgi"/>
                                <w:jc w:val="center"/>
                                <w:rPr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sz w:val="16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3550452" w14:textId="77777777" w:rsidR="00136ED8" w:rsidRDefault="00136ED8" w:rsidP="00136ED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5. Sınıf 1.Dönem 1.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4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094" y="6054041"/>
                            <a:ext cx="898705" cy="36197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361AD1" w14:textId="77777777" w:rsidR="00136ED8" w:rsidRDefault="00136ED8" w:rsidP="00136ED8">
                              <w:pPr>
                                <w:pStyle w:val="stBilgi"/>
                                <w:jc w:val="center"/>
                                <w:rPr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sz w:val="16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EAF73E1" w14:textId="77777777" w:rsidR="00136ED8" w:rsidRDefault="00136ED8" w:rsidP="00136ED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5. Sınıf 1.Dönem 1. Yazılı / Sınav Soruları</w:t>
                              </w:r>
                            </w:p>
                            <w:p w14:paraId="5BFD622B" w14:textId="77777777" w:rsidR="00136ED8" w:rsidRDefault="00136ED8" w:rsidP="00136ED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6F7D2D" id="Grup 6" o:spid="_x0000_s1026" style="position:absolute;margin-left:-35.35pt;margin-top:-90.6pt;width:581.75pt;height:833.75pt;z-index:251656704;mso-width-relative:margin;mso-height-relative:margin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i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soJX&#10;AFfL/wCx1r3ivUv24f2k9J1rWtRuNPsdd0ZdKtbq4keG3U2WWESsdqgnk7QMnrX1BJnHWo7a0toJ&#10;pJ4reNXkP7yRUAZ/qe9AE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NlwRzWJ4b+I3gfxX4m1jwf4d8TWt3qnh+SOPWrGGTMl&#10;m0i7kDjsSvI9q3SeetfJ37FP/J/f7UX/AGMGh/8ApCaAPrG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ueg25r5//AGYPgX8S&#10;fhx+1t8d/il4s0WO30XxtrGlz+HbhblHa4SG18uQlQcphuOcZr6CJA6mjIz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rj&#10;d2ry/wCDn7TOlfFz45/Er4JWfhm4s7j4cX1la3V9LMrJeG4h80FAOQAODmvUWIByTXyd+xQQf2+/&#10;2osf9DBof/pCaAPrK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yAkcV5l8H/2ZND+EPxt+I/xt07xNeXl18R76zub6xnhVY7N&#10;reHygEI5YEcnPevTycdaM5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bIN3Ar59/Zf+OXxI+In7W/x4+F3izWVuNF8Faxpc&#10;Hh62W3VTbxzWvmSAkDLZbnnOK+gmOCDivk/9ig5/b6/ai4/5mDQ//SE0AfWV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NkUt0&#10;FZOheAvBfhrxBqnivQPCen2Op65JG+saha2qpNesi7UaVgMuQOBnOBWwzBRk1Vstc0fUb2402w1W&#10;3muLNlF3BFMrPCSMgMAcrketAFq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yKXwK+Uf2Kp7mT9vb9qCGaZ2WPxBoYjVmJC/6&#10;CenpX1exA5NfNX7JPw58d+FP21f2ivGfiTwpe2Wk+Idb0iTQ9QuISsV6kdmVdoz/ABBW4PvQB9L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11LdKFUqaVnC9a4P4a/tFeAvip8VPG/wf8NJeDVvAN1a2+ufaLfbGXni8xPLbPzDb&#10;16c0Ad7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XUtjFfJ/7FAA/b7/aix/0MGh/+kJr6xIya8c+A37MmufCH9oz4t/G3UfE&#10;9reWvxH1LT7mysYYWWSzFvb+UQ5PDEnkYoA9k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rvt7Uqtu6CkYZ714j+zv+0d4z+K&#10;v7Tfxl+DOv6fYxab8PdU0620ia3jYSyrcW3msZCSQSD0wBxQB7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WOCDivk/9ig5/&#10;b6/ai/7GDQ//AEhNfWLLuGM1yfgj4H/DP4d+PvFHxP8ACPh77LrfjO4gn8RXn2iRvtTwpsjO1mKr&#10;hePlAz3oA62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uxXmhJVdioZcjrg9KVhu4zXy7+xz4m8Rav+3N+0roeq65dXFnpuu6&#10;Mmn2s0zNHbq1kSwRScLk8nFAH1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Wbb2r5X/Yx0rVbP8Abu/ab1C90u4hgute0U20&#10;0sLKkwFkclGIw2D6Zr6pZdwwTTI7eKKRpURQzfebbyaAJ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a7Fa5fwZ8aPhv4/8c+J&#10;fht4U8Sx3eteELiGHxFYrGwa0eVN8YJIAOV54JrqWCtwwr5O/YoGP2+/2o/+xg0P/wBITQB9Z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yDI614j+zt8J/Dvgn9p34zePtKvb2S88Uapp0uoR3EiGONorbY&#10;vlgICBjrktz6UUUAe4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2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3323;top:51192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626A236F" w14:textId="77777777" w:rsidR="00136ED8" w:rsidRDefault="00136ED8" w:rsidP="00136ED8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OPTİK FORMU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 SONRA BURADAN KESEBİLİRSİNİZ.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2540;top:9096;width:6448;height:3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" stroked="f">
                  <v:textbox style="layout-flow:vertical;mso-layout-flow-alt:bottom-to-top">
                    <w:txbxContent>
                      <w:p w14:paraId="1CDE32F1" w14:textId="77777777" w:rsidR="00136ED8" w:rsidRDefault="00136ED8" w:rsidP="00136ED8">
                        <w:pPr>
                          <w:pStyle w:val="stBilgi"/>
                          <w:jc w:val="center"/>
                          <w:rPr>
                            <w:sz w:val="16"/>
                            <w:szCs w:val="20"/>
                          </w:rPr>
                        </w:pPr>
                        <w:r>
                          <w:rPr>
                            <w:sz w:val="16"/>
                            <w:szCs w:val="20"/>
                          </w:rPr>
                          <w:t>DİN KÜLTÜRÜ VE AHLAK BİLGİSİ</w:t>
                        </w:r>
                      </w:p>
                      <w:p w14:paraId="13550452" w14:textId="77777777" w:rsidR="00136ED8" w:rsidRDefault="00136ED8" w:rsidP="00136ED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5. Sınıf 1.Dönem 1. Yazılı / Sınav Soruları</w:t>
                        </w:r>
                      </w:p>
                    </w:txbxContent>
                  </v:textbox>
                </v:shape>
                <v:shape id="Metin Kutusu 2" o:spid="_x0000_s1030" type="#_x0000_t202" style="position:absolute;left:1210;top:60540;width:8987;height:36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" stroked="f">
                  <v:textbox style="layout-flow:vertical;mso-layout-flow-alt:bottom-to-top">
                    <w:txbxContent>
                      <w:p w14:paraId="18361AD1" w14:textId="77777777" w:rsidR="00136ED8" w:rsidRDefault="00136ED8" w:rsidP="00136ED8">
                        <w:pPr>
                          <w:pStyle w:val="stBilgi"/>
                          <w:jc w:val="center"/>
                          <w:rPr>
                            <w:sz w:val="16"/>
                            <w:szCs w:val="20"/>
                          </w:rPr>
                        </w:pPr>
                        <w:r>
                          <w:rPr>
                            <w:sz w:val="16"/>
                            <w:szCs w:val="20"/>
                          </w:rPr>
                          <w:t>DİN KÜLTÜRÜ VE AHLAK BİLGİSİ</w:t>
                        </w:r>
                      </w:p>
                      <w:p w14:paraId="6EAF73E1" w14:textId="77777777" w:rsidR="00136ED8" w:rsidRDefault="00136ED8" w:rsidP="00136ED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5. Sınıf 1.Dönem 1. Yazılı / Sınav Soruları</w:t>
                        </w:r>
                      </w:p>
                      <w:p w14:paraId="5BFD622B" w14:textId="77777777" w:rsidR="00136ED8" w:rsidRDefault="00136ED8" w:rsidP="00136ED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Start w:id="2" w:name="_Hlk125714721"/>
    </w:p>
    <w:p w14:paraId="164DF16B" w14:textId="77777777" w:rsidR="00136ED8" w:rsidRDefault="00136ED8" w:rsidP="00136ED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7334560" w14:textId="2FC9296E" w:rsidR="00136ED8" w:rsidRDefault="00136ED8" w:rsidP="00136ED8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821FBCB" wp14:editId="41DFE769">
                <wp:simplePos x="0" y="0"/>
                <wp:positionH relativeFrom="column">
                  <wp:posOffset>-668401</wp:posOffset>
                </wp:positionH>
                <wp:positionV relativeFrom="paragraph">
                  <wp:posOffset>-1187323</wp:posOffset>
                </wp:positionV>
                <wp:extent cx="7680960" cy="10661904"/>
                <wp:effectExtent l="0" t="0" r="0" b="6350"/>
                <wp:wrapNone/>
                <wp:docPr id="5" name="Gr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0960" cy="10661904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2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3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4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5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6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17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18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19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0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1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C82EF4" w14:textId="77777777" w:rsidR="00136ED8" w:rsidRDefault="00136ED8" w:rsidP="00136ED8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21FBCB" id="Grup 5" o:spid="_x0000_s1031" style="position:absolute;margin-left:-52.65pt;margin-top:-93.5pt;width:604.8pt;height:839.5pt;z-index:251658752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xKKKK7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V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">
                <v:shape id="Resim 3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">
                  <v:imagedata r:id="rId23" o:title=""/>
                  <v:path arrowok="t"/>
                </v:shape>
                <v:oval id="Oval 31" o:spid="_x0000_s1033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4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5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6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7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38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39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0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1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2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Metin Kutusu 2" o:spid="_x0000_s1043" type="#_x0000_t202" href="https://www.dindersi.com/icerik/yazili-sinavlar-c71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37C82EF4" w14:textId="77777777" w:rsidR="00136ED8" w:rsidRDefault="00136ED8" w:rsidP="00136ED8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14F953DC" w14:textId="77777777" w:rsidR="00136ED8" w:rsidRDefault="00136ED8" w:rsidP="00136ED8">
      <w:pPr>
        <w:rPr>
          <w:rFonts w:cstheme="minorHAnsi"/>
          <w:sz w:val="24"/>
          <w:szCs w:val="24"/>
        </w:rPr>
      </w:pPr>
    </w:p>
    <w:p w14:paraId="3C12EC8C" w14:textId="77777777" w:rsidR="00136ED8" w:rsidRDefault="00136ED8" w:rsidP="00136ED8">
      <w:pPr>
        <w:rPr>
          <w:rFonts w:cstheme="minorHAnsi"/>
          <w:sz w:val="24"/>
          <w:szCs w:val="24"/>
        </w:rPr>
      </w:pPr>
    </w:p>
    <w:p w14:paraId="3D099798" w14:textId="77777777" w:rsidR="00136ED8" w:rsidRDefault="00136ED8" w:rsidP="00136ED8">
      <w:pPr>
        <w:rPr>
          <w:rFonts w:cstheme="minorHAnsi"/>
          <w:sz w:val="24"/>
          <w:szCs w:val="24"/>
        </w:rPr>
      </w:pPr>
    </w:p>
    <w:p w14:paraId="340968CD" w14:textId="77777777" w:rsidR="00136ED8" w:rsidRDefault="00136ED8" w:rsidP="00136ED8">
      <w:pPr>
        <w:rPr>
          <w:rFonts w:cstheme="minorHAnsi"/>
          <w:sz w:val="24"/>
          <w:szCs w:val="24"/>
        </w:rPr>
      </w:pPr>
    </w:p>
    <w:p w14:paraId="68065E5B" w14:textId="77777777" w:rsidR="00136ED8" w:rsidRDefault="00136ED8" w:rsidP="00136ED8">
      <w:pPr>
        <w:rPr>
          <w:rFonts w:cstheme="minorHAnsi"/>
          <w:sz w:val="24"/>
          <w:szCs w:val="24"/>
        </w:rPr>
      </w:pPr>
    </w:p>
    <w:p w14:paraId="575EB9C0" w14:textId="77777777" w:rsidR="00136ED8" w:rsidRDefault="00136ED8" w:rsidP="00136ED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808DBC8" w14:textId="6D6AE24C" w:rsidR="00136ED8" w:rsidRDefault="00136ED8" w:rsidP="00136ED8">
      <w:pPr>
        <w:rPr>
          <w:rFonts w:cstheme="minorHAnsi"/>
          <w:sz w:val="24"/>
          <w:szCs w:val="24"/>
        </w:rPr>
      </w:pPr>
      <w:bookmarkStart w:id="3" w:name="_GoBack"/>
      <w:r>
        <w:rPr>
          <w:noProof/>
          <w:lang w:eastAsia="tr-TR"/>
        </w:rPr>
        <w:drawing>
          <wp:anchor distT="0" distB="0" distL="114300" distR="114300" simplePos="0" relativeHeight="251657728" behindDoc="0" locked="0" layoutInCell="1" allowOverlap="1" wp14:anchorId="5AC5696B" wp14:editId="45BD816F">
            <wp:simplePos x="0" y="0"/>
            <wp:positionH relativeFrom="margin">
              <wp:posOffset>-613537</wp:posOffset>
            </wp:positionH>
            <wp:positionV relativeFrom="paragraph">
              <wp:posOffset>-1351915</wp:posOffset>
            </wp:positionV>
            <wp:extent cx="7644130" cy="10954512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769" cy="10962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</w:p>
    <w:p w14:paraId="36E46A1D" w14:textId="77777777" w:rsidR="00136ED8" w:rsidRDefault="00136ED8" w:rsidP="00136ED8">
      <w:pPr>
        <w:rPr>
          <w:rFonts w:cstheme="minorHAnsi"/>
          <w:sz w:val="24"/>
          <w:szCs w:val="24"/>
        </w:rPr>
      </w:pPr>
    </w:p>
    <w:p w14:paraId="73C7A7EF" w14:textId="77777777" w:rsidR="00136ED8" w:rsidRDefault="00136ED8" w:rsidP="00136ED8">
      <w:pPr>
        <w:rPr>
          <w:rFonts w:cstheme="minorHAnsi"/>
          <w:sz w:val="24"/>
          <w:szCs w:val="24"/>
        </w:rPr>
      </w:pPr>
    </w:p>
    <w:p w14:paraId="4D826E04" w14:textId="77777777" w:rsidR="00136ED8" w:rsidRDefault="00136ED8" w:rsidP="00136ED8">
      <w:pPr>
        <w:rPr>
          <w:rFonts w:cstheme="minorHAnsi"/>
          <w:sz w:val="24"/>
          <w:szCs w:val="24"/>
        </w:rPr>
      </w:pPr>
    </w:p>
    <w:p w14:paraId="1FC36267" w14:textId="77777777" w:rsidR="00136ED8" w:rsidRDefault="00136ED8" w:rsidP="00136ED8">
      <w:pPr>
        <w:rPr>
          <w:rFonts w:cstheme="minorHAnsi"/>
          <w:sz w:val="24"/>
          <w:szCs w:val="24"/>
        </w:rPr>
      </w:pPr>
    </w:p>
    <w:p w14:paraId="25A2BFD1" w14:textId="77777777" w:rsidR="00136ED8" w:rsidRDefault="00136ED8" w:rsidP="00136ED8">
      <w:pPr>
        <w:rPr>
          <w:rFonts w:cstheme="minorHAnsi"/>
          <w:sz w:val="24"/>
          <w:szCs w:val="24"/>
        </w:rPr>
      </w:pPr>
    </w:p>
    <w:p w14:paraId="6FA589D1" w14:textId="77777777" w:rsidR="00136ED8" w:rsidRDefault="00136ED8" w:rsidP="00136ED8">
      <w:pPr>
        <w:rPr>
          <w:rFonts w:cstheme="minorHAnsi"/>
          <w:sz w:val="24"/>
          <w:szCs w:val="24"/>
        </w:rPr>
      </w:pPr>
    </w:p>
    <w:p w14:paraId="3CA50F69" w14:textId="77777777" w:rsidR="00136ED8" w:rsidRDefault="00136ED8" w:rsidP="00136ED8">
      <w:pPr>
        <w:rPr>
          <w:rFonts w:cstheme="minorHAnsi"/>
          <w:sz w:val="24"/>
          <w:szCs w:val="24"/>
        </w:rPr>
      </w:pPr>
    </w:p>
    <w:p w14:paraId="234D0BFC" w14:textId="77777777" w:rsidR="00136ED8" w:rsidRDefault="00136ED8" w:rsidP="00136ED8">
      <w:pPr>
        <w:rPr>
          <w:rFonts w:cstheme="minorHAnsi"/>
          <w:sz w:val="24"/>
          <w:szCs w:val="24"/>
        </w:rPr>
      </w:pPr>
    </w:p>
    <w:p w14:paraId="5DD1780B" w14:textId="77777777" w:rsidR="00136ED8" w:rsidRDefault="00136ED8" w:rsidP="00136ED8">
      <w:pPr>
        <w:rPr>
          <w:rFonts w:cstheme="minorHAnsi"/>
          <w:sz w:val="24"/>
          <w:szCs w:val="24"/>
        </w:rPr>
      </w:pPr>
    </w:p>
    <w:p w14:paraId="47F7325C" w14:textId="77777777" w:rsidR="00136ED8" w:rsidRDefault="00136ED8" w:rsidP="00136ED8">
      <w:pPr>
        <w:rPr>
          <w:rFonts w:cstheme="minorHAnsi"/>
          <w:sz w:val="24"/>
          <w:szCs w:val="24"/>
        </w:rPr>
      </w:pPr>
    </w:p>
    <w:bookmarkEnd w:id="2"/>
    <w:p w14:paraId="7153D0A1" w14:textId="77777777" w:rsidR="00136ED8" w:rsidRDefault="00136ED8" w:rsidP="00136ED8">
      <w:pPr>
        <w:spacing w:after="0" w:line="240" w:lineRule="auto"/>
        <w:rPr>
          <w:rFonts w:cstheme="minorHAnsi"/>
          <w:sz w:val="24"/>
          <w:szCs w:val="24"/>
        </w:rPr>
      </w:pPr>
    </w:p>
    <w:p w14:paraId="3777AF31" w14:textId="77777777" w:rsidR="00136ED8" w:rsidRDefault="00136ED8" w:rsidP="00136ED8"/>
    <w:p w14:paraId="7310C58F" w14:textId="210C1254" w:rsidR="00616417" w:rsidRDefault="00616417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577EDFE" w14:textId="5A99A6D4" w:rsidR="00616417" w:rsidRDefault="00616417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sectPr w:rsidR="00616417" w:rsidSect="007D379F">
      <w:headerReference w:type="default" r:id="rId25"/>
      <w:footerReference w:type="default" r:id="rId26"/>
      <w:type w:val="continuous"/>
      <w:pgSz w:w="11906" w:h="16838" w:code="9"/>
      <w:pgMar w:top="1985" w:right="849" w:bottom="567" w:left="851" w:header="709" w:footer="694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1E496EC3" w:rsidR="00C150A7" w:rsidRDefault="00E72F61" w:rsidP="00C150A7">
    <w:pPr>
      <w:pStyle w:val="stBilgi"/>
      <w:jc w:val="center"/>
    </w:pPr>
    <w:r>
      <w:t>5</w:t>
    </w:r>
    <w:r w:rsidR="00C150A7">
      <w:t xml:space="preserve">. Sınıf 2.Dönem 1. Yazılı / </w:t>
    </w:r>
    <w:r w:rsidR="004B7921">
      <w:t>Sınav Soruları</w:t>
    </w:r>
  </w:p>
  <w:bookmarkEnd w:id="4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2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0B4373"/>
    <w:rsid w:val="00136ED8"/>
    <w:rsid w:val="00151DA8"/>
    <w:rsid w:val="00161802"/>
    <w:rsid w:val="00195DD9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2D6F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B792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16417"/>
    <w:rsid w:val="00636BC5"/>
    <w:rsid w:val="00645386"/>
    <w:rsid w:val="006871B2"/>
    <w:rsid w:val="006A1847"/>
    <w:rsid w:val="006B0CA3"/>
    <w:rsid w:val="006B2433"/>
    <w:rsid w:val="006C7645"/>
    <w:rsid w:val="006E160A"/>
    <w:rsid w:val="00707FFC"/>
    <w:rsid w:val="00714F08"/>
    <w:rsid w:val="007841BD"/>
    <w:rsid w:val="00797BD9"/>
    <w:rsid w:val="007A0FAF"/>
    <w:rsid w:val="007B2670"/>
    <w:rsid w:val="007D379F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8E44CE"/>
    <w:rsid w:val="0092235A"/>
    <w:rsid w:val="009234AD"/>
    <w:rsid w:val="009336E0"/>
    <w:rsid w:val="009441AD"/>
    <w:rsid w:val="00956A34"/>
    <w:rsid w:val="0098052E"/>
    <w:rsid w:val="00980FF5"/>
    <w:rsid w:val="00982AF2"/>
    <w:rsid w:val="00985055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55F14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2F61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2"/>
    </o:shapelayout>
  </w:shapeDefaults>
  <w:decimalSymbol w:val=","/>
  <w:listSeparator w:val=";"/>
  <w14:docId w14:val="05330A0A"/>
  <w15:docId w15:val="{51813288-6614-4DB2-B04E-A967B4F3F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94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yazili-sinavlar-c71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A799C-D246-4AF7-919F-7FB2DDB4E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4</TotalTime>
  <Pages>4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MN_Dizgi-2</dc:creator>
  <cp:lastModifiedBy>Personel</cp:lastModifiedBy>
  <cp:revision>5</cp:revision>
  <cp:lastPrinted>2022-12-07T14:03:00Z</cp:lastPrinted>
  <dcterms:created xsi:type="dcterms:W3CDTF">2023-01-26T13:42:00Z</dcterms:created>
  <dcterms:modified xsi:type="dcterms:W3CDTF">2023-03-08T14:42:00Z</dcterms:modified>
</cp:coreProperties>
</file>