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6409431E" w:rsidR="00151DA8" w:rsidRDefault="00E72F61" w:rsidP="00151DA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681EEF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151DA8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4B7921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66709CD0" w14:textId="1D296928" w:rsidR="0040673F" w:rsidRPr="00D60DB8" w:rsidRDefault="0040673F" w:rsidP="0040673F">
      <w:pPr>
        <w:tabs>
          <w:tab w:val="left" w:pos="1800"/>
        </w:tabs>
        <w:rPr>
          <w:b/>
          <w:sz w:val="28"/>
          <w:u w:val="single"/>
        </w:rPr>
      </w:pPr>
      <w:r w:rsidRPr="00D60DB8">
        <w:rPr>
          <w:b/>
          <w:sz w:val="28"/>
          <w:u w:val="single"/>
        </w:rPr>
        <w:t>A-)Aşağıdaki kelimeleri kullanarak cümleler</w:t>
      </w:r>
      <w:r>
        <w:rPr>
          <w:b/>
          <w:sz w:val="28"/>
          <w:u w:val="single"/>
        </w:rPr>
        <w:t>deki boşlukları tamamlayınız. (2*5=1</w:t>
      </w:r>
      <w:r w:rsidRPr="00D60DB8">
        <w:rPr>
          <w:b/>
          <w:sz w:val="28"/>
          <w:u w:val="single"/>
        </w:rPr>
        <w:t>0 PUAN)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784"/>
        <w:gridCol w:w="1788"/>
        <w:gridCol w:w="1791"/>
        <w:gridCol w:w="1788"/>
        <w:gridCol w:w="1786"/>
        <w:gridCol w:w="1790"/>
      </w:tblGrid>
      <w:tr w:rsidR="0040673F" w:rsidRPr="00E76586" w14:paraId="6DE3CE5E" w14:textId="77777777" w:rsidTr="00796FE8">
        <w:tc>
          <w:tcPr>
            <w:tcW w:w="18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93CBD9E" w14:textId="77777777" w:rsidR="0040673F" w:rsidRPr="00E76586" w:rsidRDefault="0040673F" w:rsidP="00796FE8">
            <w:pPr>
              <w:pStyle w:val="AralkYok"/>
              <w:jc w:val="center"/>
              <w:rPr>
                <w:sz w:val="28"/>
              </w:rPr>
            </w:pPr>
            <w:proofErr w:type="gramStart"/>
            <w:r w:rsidRPr="00E76586">
              <w:rPr>
                <w:sz w:val="28"/>
              </w:rPr>
              <w:t>ahlak</w:t>
            </w:r>
            <w:proofErr w:type="gramEnd"/>
          </w:p>
        </w:tc>
        <w:tc>
          <w:tcPr>
            <w:tcW w:w="18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A431902" w14:textId="77777777" w:rsidR="0040673F" w:rsidRPr="00E76586" w:rsidRDefault="0040673F" w:rsidP="00796FE8">
            <w:pPr>
              <w:pStyle w:val="AralkYok"/>
              <w:jc w:val="center"/>
              <w:rPr>
                <w:sz w:val="28"/>
              </w:rPr>
            </w:pPr>
            <w:proofErr w:type="gramStart"/>
            <w:r w:rsidRPr="00E76586">
              <w:rPr>
                <w:sz w:val="28"/>
              </w:rPr>
              <w:t>rahim</w:t>
            </w:r>
            <w:proofErr w:type="gramEnd"/>
          </w:p>
        </w:tc>
        <w:tc>
          <w:tcPr>
            <w:tcW w:w="18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B234DEB" w14:textId="77777777" w:rsidR="0040673F" w:rsidRPr="00E76586" w:rsidRDefault="0040673F" w:rsidP="00796FE8">
            <w:pPr>
              <w:pStyle w:val="AralkYok"/>
              <w:jc w:val="center"/>
              <w:rPr>
                <w:sz w:val="28"/>
              </w:rPr>
            </w:pPr>
            <w:proofErr w:type="gramStart"/>
            <w:r w:rsidRPr="00E76586">
              <w:rPr>
                <w:sz w:val="28"/>
              </w:rPr>
              <w:t>babamı</w:t>
            </w:r>
            <w:proofErr w:type="gramEnd"/>
          </w:p>
        </w:tc>
        <w:tc>
          <w:tcPr>
            <w:tcW w:w="18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4713BAA" w14:textId="77777777" w:rsidR="0040673F" w:rsidRPr="00E76586" w:rsidRDefault="0040673F" w:rsidP="00796FE8">
            <w:pPr>
              <w:pStyle w:val="AralkYok"/>
              <w:jc w:val="center"/>
              <w:rPr>
                <w:sz w:val="28"/>
              </w:rPr>
            </w:pPr>
            <w:proofErr w:type="gramStart"/>
            <w:r w:rsidRPr="00E76586">
              <w:rPr>
                <w:sz w:val="28"/>
              </w:rPr>
              <w:t>rahatlık</w:t>
            </w:r>
            <w:proofErr w:type="gramEnd"/>
          </w:p>
        </w:tc>
        <w:tc>
          <w:tcPr>
            <w:tcW w:w="18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70AB602" w14:textId="77777777" w:rsidR="0040673F" w:rsidRPr="00E76586" w:rsidRDefault="0040673F" w:rsidP="00796FE8">
            <w:pPr>
              <w:pStyle w:val="AralkYok"/>
              <w:jc w:val="center"/>
              <w:rPr>
                <w:sz w:val="28"/>
              </w:rPr>
            </w:pPr>
            <w:proofErr w:type="gramStart"/>
            <w:r w:rsidRPr="00E76586">
              <w:rPr>
                <w:sz w:val="28"/>
              </w:rPr>
              <w:t>düzen</w:t>
            </w:r>
            <w:proofErr w:type="gramEnd"/>
          </w:p>
        </w:tc>
        <w:tc>
          <w:tcPr>
            <w:tcW w:w="18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0F54EFB" w14:textId="77777777" w:rsidR="0040673F" w:rsidRPr="00E76586" w:rsidRDefault="0040673F" w:rsidP="00796FE8">
            <w:pPr>
              <w:pStyle w:val="AralkYok"/>
              <w:jc w:val="center"/>
              <w:rPr>
                <w:sz w:val="28"/>
              </w:rPr>
            </w:pPr>
            <w:proofErr w:type="gramStart"/>
            <w:r w:rsidRPr="00E76586">
              <w:rPr>
                <w:sz w:val="28"/>
              </w:rPr>
              <w:t>merhamet</w:t>
            </w:r>
            <w:proofErr w:type="gramEnd"/>
          </w:p>
        </w:tc>
      </w:tr>
    </w:tbl>
    <w:p w14:paraId="5770EE86" w14:textId="77777777" w:rsidR="0040673F" w:rsidRPr="00E76586" w:rsidRDefault="0040673F" w:rsidP="0040673F">
      <w:pPr>
        <w:pStyle w:val="AralkYok"/>
        <w:rPr>
          <w:sz w:val="28"/>
        </w:rPr>
      </w:pPr>
    </w:p>
    <w:p w14:paraId="227B669E" w14:textId="120F9111" w:rsidR="0040673F" w:rsidRDefault="0040673F" w:rsidP="0040673F">
      <w:pPr>
        <w:pStyle w:val="AralkYok"/>
        <w:spacing w:line="360" w:lineRule="auto"/>
        <w:rPr>
          <w:sz w:val="20"/>
        </w:rPr>
      </w:pPr>
      <w:r>
        <w:t xml:space="preserve">1- </w:t>
      </w:r>
      <w:r w:rsidRPr="00793A07">
        <w:t xml:space="preserve">“Küçüklerimize </w:t>
      </w:r>
      <w:r>
        <w:t xml:space="preserve">‘’......................’’ </w:t>
      </w:r>
      <w:r w:rsidRPr="00793A07">
        <w:t xml:space="preserve">etmeyen, büyüklerimize hürmet etmeyen bizden değildir.” </w:t>
      </w:r>
      <w:r w:rsidRPr="00793A07">
        <w:rPr>
          <w:sz w:val="20"/>
        </w:rPr>
        <w:t>(</w:t>
      </w:r>
      <w:proofErr w:type="spellStart"/>
      <w:r w:rsidRPr="00793A07">
        <w:rPr>
          <w:sz w:val="20"/>
        </w:rPr>
        <w:t>Tirmizî</w:t>
      </w:r>
      <w:proofErr w:type="spellEnd"/>
      <w:r w:rsidRPr="00793A07">
        <w:rPr>
          <w:sz w:val="20"/>
        </w:rPr>
        <w:t xml:space="preserve">, </w:t>
      </w:r>
      <w:proofErr w:type="spellStart"/>
      <w:r w:rsidRPr="00793A07">
        <w:rPr>
          <w:sz w:val="20"/>
        </w:rPr>
        <w:t>Birr</w:t>
      </w:r>
      <w:proofErr w:type="spellEnd"/>
      <w:r w:rsidRPr="00793A07">
        <w:rPr>
          <w:sz w:val="20"/>
        </w:rPr>
        <w:t>, 15.)</w:t>
      </w:r>
    </w:p>
    <w:p w14:paraId="731C905D" w14:textId="3DD94EA8" w:rsidR="0040673F" w:rsidRPr="00793A07" w:rsidRDefault="0040673F" w:rsidP="0040673F">
      <w:pPr>
        <w:pStyle w:val="AralkYok"/>
        <w:spacing w:line="360" w:lineRule="auto"/>
        <w:rPr>
          <w:sz w:val="32"/>
        </w:rPr>
      </w:pPr>
      <w:r w:rsidRPr="00793A07">
        <w:t xml:space="preserve">2- </w:t>
      </w:r>
      <w:r>
        <w:t>“Allah’ım!</w:t>
      </w:r>
      <w:r>
        <w:tab/>
        <w:t xml:space="preserve">Kötü ‘’.....................’’ </w:t>
      </w:r>
      <w:r w:rsidRPr="00793A07">
        <w:t>sahibi</w:t>
      </w:r>
      <w:r w:rsidRPr="00793A07">
        <w:tab/>
        <w:t>olma</w:t>
      </w:r>
      <w:r>
        <w:t>ktan, fena işler yapmaktan ve yanlış inançlara</w:t>
      </w:r>
      <w:r>
        <w:tab/>
        <w:t xml:space="preserve">sapmaktan sana sığınırım.” </w:t>
      </w:r>
      <w:r>
        <w:rPr>
          <w:sz w:val="20"/>
        </w:rPr>
        <w:t>(Tirmizî,</w:t>
      </w:r>
      <w:r w:rsidRPr="00793A07">
        <w:rPr>
          <w:sz w:val="20"/>
        </w:rPr>
        <w:t>Deavat,84.)</w:t>
      </w:r>
    </w:p>
    <w:p w14:paraId="29DB3F3D" w14:textId="52032B85" w:rsidR="0040673F" w:rsidRPr="00D60DB8" w:rsidRDefault="0040673F" w:rsidP="0040673F">
      <w:pPr>
        <w:pStyle w:val="AralkYok"/>
        <w:spacing w:line="360" w:lineRule="auto"/>
        <w:rPr>
          <w:sz w:val="16"/>
        </w:rPr>
      </w:pPr>
      <w:r>
        <w:t>3- “</w:t>
      </w:r>
      <w:proofErr w:type="spellStart"/>
      <w:r>
        <w:t>Rabb’imiz</w:t>
      </w:r>
      <w:proofErr w:type="spellEnd"/>
      <w:r>
        <w:t>! Hesap</w:t>
      </w:r>
      <w:r>
        <w:tab/>
        <w:t xml:space="preserve">kurulacağı gün beni, anamı, ‘’......................’’ve müminleri bağışla!” </w:t>
      </w:r>
      <w:r w:rsidRPr="00D60DB8">
        <w:rPr>
          <w:sz w:val="20"/>
        </w:rPr>
        <w:t>(İbrahim Suresi,41.ayet.)</w:t>
      </w:r>
    </w:p>
    <w:p w14:paraId="5B15DFF3" w14:textId="77777777" w:rsidR="0040673F" w:rsidRDefault="0040673F" w:rsidP="0040673F">
      <w:pPr>
        <w:pStyle w:val="AralkYok"/>
        <w:spacing w:line="360" w:lineRule="auto"/>
      </w:pPr>
      <w:r>
        <w:t>4- Akşam uyumadan önce aile bireyleri birbirlerine</w:t>
      </w:r>
      <w:r>
        <w:tab/>
        <w:t>“Allah</w:t>
      </w:r>
      <w:r>
        <w:tab/>
        <w:t>‘’........................’’ versin.”</w:t>
      </w:r>
      <w:r>
        <w:tab/>
      </w:r>
      <w:proofErr w:type="gramStart"/>
      <w:r>
        <w:t>denir</w:t>
      </w:r>
      <w:proofErr w:type="gramEnd"/>
      <w:r w:rsidRPr="00D60DB8">
        <w:t>.</w:t>
      </w:r>
      <w:r w:rsidRPr="00D60DB8">
        <w:tab/>
      </w:r>
    </w:p>
    <w:p w14:paraId="713D507B" w14:textId="4A4AC087" w:rsidR="0040673F" w:rsidRDefault="0040673F" w:rsidP="0040673F">
      <w:pPr>
        <w:pStyle w:val="AralkYok"/>
        <w:spacing w:line="360" w:lineRule="auto"/>
      </w:pPr>
      <w:r>
        <w:t>5- Allah’ın (</w:t>
      </w:r>
      <w:proofErr w:type="spellStart"/>
      <w:r>
        <w:t>c.c</w:t>
      </w:r>
      <w:proofErr w:type="spellEnd"/>
      <w:r>
        <w:t>.) ‘’</w:t>
      </w:r>
      <w:r w:rsidRPr="00D60DB8">
        <w:t>…………</w:t>
      </w:r>
      <w:proofErr w:type="gramStart"/>
      <w:r w:rsidRPr="00D60DB8">
        <w:t>…….</w:t>
      </w:r>
      <w:proofErr w:type="gramEnd"/>
      <w:r w:rsidRPr="00D60DB8">
        <w:t>.</w:t>
      </w:r>
      <w:r>
        <w:t>’’ ismi, bu dünyada iken iman</w:t>
      </w:r>
      <w:r>
        <w:tab/>
        <w:t>edip güzel davranışlarda bulunanlara</w:t>
      </w:r>
      <w:r>
        <w:tab/>
        <w:t xml:space="preserve">ahirette nimet </w:t>
      </w:r>
      <w:r w:rsidRPr="00D60DB8">
        <w:t>vermesi</w:t>
      </w:r>
      <w:r w:rsidRPr="00D60DB8">
        <w:tab/>
        <w:t>demektir.</w:t>
      </w:r>
    </w:p>
    <w:p w14:paraId="58456B67" w14:textId="77777777" w:rsidR="0040673F" w:rsidRPr="00C3311C" w:rsidRDefault="0040673F" w:rsidP="0040673F">
      <w:pPr>
        <w:pStyle w:val="AralkYok"/>
        <w:rPr>
          <w:rFonts w:asciiTheme="minorHAnsi" w:hAnsiTheme="minorHAnsi" w:cstheme="minorHAnsi"/>
          <w:b/>
          <w:i/>
          <w:sz w:val="28"/>
          <w:u w:val="single"/>
        </w:rPr>
      </w:pPr>
      <w:r w:rsidRPr="00C3311C">
        <w:rPr>
          <w:rFonts w:asciiTheme="minorHAnsi" w:hAnsiTheme="minorHAnsi" w:cstheme="minorHAnsi"/>
          <w:b/>
          <w:i/>
          <w:sz w:val="28"/>
          <w:u w:val="single"/>
        </w:rPr>
        <w:t>B-) Aşağıdaki bilgilerin doğru olanlarına “D” yanlış olanlarına “Y” yazınız. (2*5=10 PUAN)</w:t>
      </w:r>
    </w:p>
    <w:p w14:paraId="7A363DD5" w14:textId="77777777" w:rsidR="0040673F" w:rsidRPr="00D60DB8" w:rsidRDefault="0040673F" w:rsidP="0040673F">
      <w:pPr>
        <w:pStyle w:val="AralkYok"/>
        <w:rPr>
          <w:rFonts w:asciiTheme="minorHAnsi" w:hAnsiTheme="minorHAnsi" w:cstheme="minorHAnsi"/>
          <w:i/>
          <w:sz w:val="28"/>
          <w:u w:val="single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664"/>
        <w:gridCol w:w="10063"/>
      </w:tblGrid>
      <w:tr w:rsidR="0040673F" w14:paraId="04F58F08" w14:textId="77777777" w:rsidTr="00796FE8">
        <w:trPr>
          <w:trHeight w:val="491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DEF1868" w14:textId="77777777" w:rsidR="0040673F" w:rsidRDefault="0040673F" w:rsidP="00796FE8">
            <w:pPr>
              <w:pStyle w:val="AralkYok"/>
              <w:rPr>
                <w:rFonts w:asciiTheme="minorHAnsi" w:hAnsiTheme="minorHAnsi" w:cstheme="minorHAnsi"/>
              </w:rPr>
            </w:pPr>
          </w:p>
        </w:tc>
        <w:tc>
          <w:tcPr>
            <w:tcW w:w="1027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888035B" w14:textId="77777777" w:rsidR="0040673F" w:rsidRDefault="0040673F" w:rsidP="0040673F">
            <w:pPr>
              <w:pStyle w:val="AralkYok"/>
              <w:numPr>
                <w:ilvl w:val="0"/>
                <w:numId w:val="4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İnsan aklını kullanıp doğaya baktığında Allah’ın var olduğunun farkına varır.</w:t>
            </w:r>
          </w:p>
        </w:tc>
      </w:tr>
      <w:tr w:rsidR="0040673F" w14:paraId="22B671EA" w14:textId="77777777" w:rsidTr="00796FE8">
        <w:trPr>
          <w:trHeight w:val="491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B7CD8A2" w14:textId="77777777" w:rsidR="0040673F" w:rsidRDefault="0040673F" w:rsidP="00796FE8">
            <w:pPr>
              <w:pStyle w:val="AralkYok"/>
              <w:rPr>
                <w:rFonts w:asciiTheme="minorHAnsi" w:hAnsiTheme="minorHAnsi" w:cstheme="minorHAnsi"/>
              </w:rPr>
            </w:pPr>
          </w:p>
        </w:tc>
        <w:tc>
          <w:tcPr>
            <w:tcW w:w="1027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F8F9791" w14:textId="1EFD173F" w:rsidR="0040673F" w:rsidRDefault="0040673F" w:rsidP="0040673F">
            <w:pPr>
              <w:pStyle w:val="AralkYok"/>
              <w:numPr>
                <w:ilvl w:val="0"/>
                <w:numId w:val="4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Namaz </w:t>
            </w:r>
            <w:proofErr w:type="spellStart"/>
            <w:r>
              <w:rPr>
                <w:rFonts w:asciiTheme="minorHAnsi" w:hAnsiTheme="minorHAnsi" w:cstheme="minorHAnsi"/>
              </w:rPr>
              <w:t>kılmasakta</w:t>
            </w:r>
            <w:proofErr w:type="spellEnd"/>
            <w:r>
              <w:rPr>
                <w:rFonts w:asciiTheme="minorHAnsi" w:hAnsiTheme="minorHAnsi" w:cstheme="minorHAnsi"/>
              </w:rPr>
              <w:t xml:space="preserve"> cennete girebiliriz.</w:t>
            </w:r>
          </w:p>
        </w:tc>
      </w:tr>
      <w:tr w:rsidR="0040673F" w14:paraId="0E328FAC" w14:textId="77777777" w:rsidTr="00796FE8">
        <w:trPr>
          <w:trHeight w:val="512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C3CE87C" w14:textId="77777777" w:rsidR="0040673F" w:rsidRDefault="0040673F" w:rsidP="00796FE8">
            <w:pPr>
              <w:pStyle w:val="AralkYok"/>
              <w:rPr>
                <w:rFonts w:asciiTheme="minorHAnsi" w:hAnsiTheme="minorHAnsi" w:cstheme="minorHAnsi"/>
              </w:rPr>
            </w:pPr>
          </w:p>
        </w:tc>
        <w:tc>
          <w:tcPr>
            <w:tcW w:w="1027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7AFCC04" w14:textId="77777777" w:rsidR="0040673F" w:rsidRDefault="0040673F" w:rsidP="0040673F">
            <w:pPr>
              <w:pStyle w:val="AralkYok"/>
              <w:numPr>
                <w:ilvl w:val="0"/>
                <w:numId w:val="4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Her türlü dinî</w:t>
            </w:r>
            <w:r>
              <w:rPr>
                <w:rFonts w:asciiTheme="minorHAnsi" w:hAnsiTheme="minorHAnsi" w:cstheme="minorHAnsi"/>
              </w:rPr>
              <w:tab/>
              <w:t xml:space="preserve">görevimizi </w:t>
            </w:r>
            <w:r w:rsidRPr="00AC3684">
              <w:rPr>
                <w:rFonts w:asciiTheme="minorHAnsi" w:hAnsiTheme="minorHAnsi" w:cstheme="minorHAnsi"/>
              </w:rPr>
              <w:t>sırf</w:t>
            </w:r>
            <w:r w:rsidRPr="00AC3684">
              <w:rPr>
                <w:rFonts w:asciiTheme="minorHAnsi" w:hAnsiTheme="minorHAnsi" w:cstheme="minorHAnsi"/>
              </w:rPr>
              <w:tab/>
              <w:t>Al</w:t>
            </w:r>
            <w:r>
              <w:rPr>
                <w:rFonts w:asciiTheme="minorHAnsi" w:hAnsiTheme="minorHAnsi" w:cstheme="minorHAnsi"/>
              </w:rPr>
              <w:t>la (</w:t>
            </w:r>
            <w:proofErr w:type="spellStart"/>
            <w:r>
              <w:rPr>
                <w:rFonts w:asciiTheme="minorHAnsi" w:hAnsiTheme="minorHAnsi" w:cstheme="minorHAnsi"/>
              </w:rPr>
              <w:t>c.c</w:t>
            </w:r>
            <w:proofErr w:type="spellEnd"/>
            <w:r>
              <w:rPr>
                <w:rFonts w:asciiTheme="minorHAnsi" w:hAnsiTheme="minorHAnsi" w:cstheme="minorHAnsi"/>
              </w:rPr>
              <w:t>.) için</w:t>
            </w:r>
            <w:r>
              <w:rPr>
                <w:rFonts w:asciiTheme="minorHAnsi" w:hAnsiTheme="minorHAnsi" w:cstheme="minorHAnsi"/>
              </w:rPr>
              <w:tab/>
              <w:t xml:space="preserve">yapmak ve bütün </w:t>
            </w:r>
            <w:r w:rsidRPr="00AC3684">
              <w:rPr>
                <w:rFonts w:asciiTheme="minorHAnsi" w:hAnsiTheme="minorHAnsi" w:cstheme="minorHAnsi"/>
              </w:rPr>
              <w:t>işlerimizde</w:t>
            </w:r>
            <w:r w:rsidRPr="00AC3684">
              <w:rPr>
                <w:rFonts w:asciiTheme="minorHAnsi" w:hAnsiTheme="minorHAnsi" w:cstheme="minorHAnsi"/>
              </w:rPr>
              <w:tab/>
              <w:t>samimi</w:t>
            </w:r>
            <w:r w:rsidRPr="00AC3684"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 xml:space="preserve"> ve dosdoğru olmaya ‘’</w:t>
            </w:r>
            <w:proofErr w:type="spellStart"/>
            <w:r>
              <w:rPr>
                <w:rFonts w:asciiTheme="minorHAnsi" w:hAnsiTheme="minorHAnsi" w:cstheme="minorHAnsi"/>
              </w:rPr>
              <w:t>İhlas’’denir</w:t>
            </w:r>
            <w:proofErr w:type="spellEnd"/>
            <w:r>
              <w:rPr>
                <w:rFonts w:asciiTheme="minorHAnsi" w:hAnsiTheme="minorHAnsi" w:cstheme="minorHAnsi"/>
              </w:rPr>
              <w:t>.</w:t>
            </w:r>
          </w:p>
        </w:tc>
      </w:tr>
      <w:tr w:rsidR="0040673F" w14:paraId="4C6B3114" w14:textId="77777777" w:rsidTr="00796FE8">
        <w:trPr>
          <w:trHeight w:val="491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4BE6145" w14:textId="77777777" w:rsidR="0040673F" w:rsidRDefault="0040673F" w:rsidP="00796FE8">
            <w:pPr>
              <w:pStyle w:val="AralkYok"/>
              <w:rPr>
                <w:rFonts w:asciiTheme="minorHAnsi" w:hAnsiTheme="minorHAnsi" w:cstheme="minorHAnsi"/>
              </w:rPr>
            </w:pPr>
          </w:p>
        </w:tc>
        <w:tc>
          <w:tcPr>
            <w:tcW w:w="1027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6A67F36" w14:textId="77777777" w:rsidR="0040673F" w:rsidRPr="00AC3684" w:rsidRDefault="0040673F" w:rsidP="0040673F">
            <w:pPr>
              <w:pStyle w:val="AralkYok"/>
              <w:numPr>
                <w:ilvl w:val="0"/>
                <w:numId w:val="4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Hz. İbrahim (as)</w:t>
            </w:r>
            <w:proofErr w:type="spellStart"/>
            <w:r>
              <w:rPr>
                <w:rFonts w:asciiTheme="minorHAnsi" w:hAnsiTheme="minorHAnsi" w:cstheme="minorHAnsi"/>
              </w:rPr>
              <w:t>ın</w:t>
            </w:r>
            <w:proofErr w:type="spellEnd"/>
            <w:r>
              <w:rPr>
                <w:rFonts w:asciiTheme="minorHAnsi" w:hAnsiTheme="minorHAnsi" w:cstheme="minorHAnsi"/>
              </w:rPr>
              <w:t xml:space="preserve"> lakabı ‘’</w:t>
            </w:r>
            <w:proofErr w:type="spellStart"/>
            <w:r>
              <w:rPr>
                <w:rFonts w:asciiTheme="minorHAnsi" w:hAnsiTheme="minorHAnsi" w:cstheme="minorHAnsi"/>
              </w:rPr>
              <w:t>Halilullah’tır</w:t>
            </w:r>
            <w:proofErr w:type="spellEnd"/>
            <w:r>
              <w:rPr>
                <w:rFonts w:asciiTheme="minorHAnsi" w:hAnsiTheme="minorHAnsi" w:cstheme="minorHAnsi"/>
              </w:rPr>
              <w:t>’</w:t>
            </w:r>
            <w:proofErr w:type="gramStart"/>
            <w:r>
              <w:rPr>
                <w:rFonts w:asciiTheme="minorHAnsi" w:hAnsiTheme="minorHAnsi" w:cstheme="minorHAnsi"/>
              </w:rPr>
              <w:t xml:space="preserve">’ </w:t>
            </w:r>
            <w:r w:rsidRPr="00AC3684">
              <w:rPr>
                <w:rFonts w:asciiTheme="minorHAnsi" w:hAnsiTheme="minorHAnsi" w:cstheme="minorHAnsi"/>
              </w:rPr>
              <w:t xml:space="preserve"> yani</w:t>
            </w:r>
            <w:proofErr w:type="gramEnd"/>
            <w:r w:rsidRPr="00AC3684">
              <w:rPr>
                <w:rFonts w:asciiTheme="minorHAnsi" w:hAnsiTheme="minorHAnsi" w:cstheme="minorHAnsi"/>
              </w:rPr>
              <w:t xml:space="preserve"> ‘’Allah dostu’’ demektir</w:t>
            </w:r>
          </w:p>
        </w:tc>
      </w:tr>
      <w:tr w:rsidR="0040673F" w14:paraId="408EB758" w14:textId="77777777" w:rsidTr="00796FE8">
        <w:trPr>
          <w:trHeight w:val="512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746ACC6" w14:textId="77777777" w:rsidR="0040673F" w:rsidRDefault="0040673F" w:rsidP="00796FE8">
            <w:pPr>
              <w:pStyle w:val="AralkYok"/>
              <w:rPr>
                <w:rFonts w:asciiTheme="minorHAnsi" w:hAnsiTheme="minorHAnsi" w:cstheme="minorHAnsi"/>
              </w:rPr>
            </w:pPr>
          </w:p>
        </w:tc>
        <w:tc>
          <w:tcPr>
            <w:tcW w:w="1027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D5EFFF8" w14:textId="78A3F168" w:rsidR="0040673F" w:rsidRDefault="0040673F" w:rsidP="0040673F">
            <w:pPr>
              <w:pStyle w:val="AralkYok"/>
              <w:numPr>
                <w:ilvl w:val="0"/>
                <w:numId w:val="4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Kur’an-ı Kerim’de, geçmişte</w:t>
            </w:r>
            <w:r>
              <w:rPr>
                <w:rFonts w:asciiTheme="minorHAnsi" w:hAnsiTheme="minorHAnsi" w:cstheme="minorHAnsi"/>
              </w:rPr>
              <w:tab/>
              <w:t>yaşamış toplumlar ve</w:t>
            </w:r>
            <w:r>
              <w:rPr>
                <w:rFonts w:asciiTheme="minorHAnsi" w:hAnsiTheme="minorHAnsi" w:cstheme="minorHAnsi"/>
              </w:rPr>
              <w:tab/>
              <w:t>peygamberler</w:t>
            </w:r>
            <w:r>
              <w:rPr>
                <w:rFonts w:asciiTheme="minorHAnsi" w:hAnsiTheme="minorHAnsi" w:cstheme="minorHAnsi"/>
              </w:rPr>
              <w:tab/>
              <w:t>ile ilgili</w:t>
            </w:r>
            <w:r>
              <w:rPr>
                <w:rFonts w:asciiTheme="minorHAnsi" w:hAnsiTheme="minorHAnsi" w:cstheme="minorHAnsi"/>
              </w:rPr>
              <w:tab/>
              <w:t xml:space="preserve"> anlatılan </w:t>
            </w:r>
            <w:r w:rsidRPr="00E76586">
              <w:rPr>
                <w:rFonts w:asciiTheme="minorHAnsi" w:hAnsiTheme="minorHAnsi" w:cstheme="minorHAnsi"/>
              </w:rPr>
              <w:t>ibret</w:t>
            </w:r>
            <w:r w:rsidRPr="00E76586"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 xml:space="preserve"> verici hikâye</w:t>
            </w:r>
            <w:r>
              <w:rPr>
                <w:rFonts w:asciiTheme="minorHAnsi" w:hAnsiTheme="minorHAnsi" w:cstheme="minorHAnsi"/>
              </w:rPr>
              <w:tab/>
              <w:t>ve olaylar gerçek değildir.</w:t>
            </w:r>
            <w:r w:rsidRPr="00E76586">
              <w:rPr>
                <w:rFonts w:asciiTheme="minorHAnsi" w:hAnsiTheme="minorHAnsi" w:cstheme="minorHAnsi"/>
              </w:rPr>
              <w:tab/>
            </w:r>
          </w:p>
        </w:tc>
      </w:tr>
    </w:tbl>
    <w:p w14:paraId="3E1C7453" w14:textId="77777777" w:rsidR="0040673F" w:rsidRPr="00D60DB8" w:rsidRDefault="0040673F" w:rsidP="0040673F">
      <w:pPr>
        <w:pStyle w:val="AralkYok"/>
        <w:rPr>
          <w:rFonts w:asciiTheme="minorHAnsi" w:hAnsiTheme="minorHAnsi" w:cstheme="minorHAnsi"/>
        </w:rPr>
      </w:pPr>
    </w:p>
    <w:p w14:paraId="64A76752" w14:textId="77777777" w:rsidR="0040673F" w:rsidRDefault="0040673F" w:rsidP="0040673F">
      <w:pPr>
        <w:pStyle w:val="AralkYok"/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363"/>
        <w:gridCol w:w="5364"/>
      </w:tblGrid>
      <w:tr w:rsidR="0040673F" w14:paraId="0632EF85" w14:textId="77777777" w:rsidTr="00796FE8">
        <w:trPr>
          <w:trHeight w:val="357"/>
        </w:trPr>
        <w:tc>
          <w:tcPr>
            <w:tcW w:w="54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533A676" w14:textId="77777777" w:rsidR="0040673F" w:rsidRDefault="0040673F" w:rsidP="00796FE8">
            <w:pPr>
              <w:pStyle w:val="AralkYok"/>
            </w:pPr>
            <w:r w:rsidRPr="00C3311C">
              <w:rPr>
                <w:sz w:val="28"/>
              </w:rPr>
              <w:t>İhlas suresinin okunuşunu yazınız. (5 PUAN)</w:t>
            </w:r>
          </w:p>
        </w:tc>
        <w:tc>
          <w:tcPr>
            <w:tcW w:w="54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9859F09" w14:textId="77777777" w:rsidR="0040673F" w:rsidRDefault="0040673F" w:rsidP="00796FE8">
            <w:pPr>
              <w:pStyle w:val="AralkYok"/>
            </w:pPr>
            <w:r w:rsidRPr="00C3311C">
              <w:rPr>
                <w:sz w:val="28"/>
              </w:rPr>
              <w:t>İhlas suresinin anlamını yazınız.(5 PUAN)</w:t>
            </w:r>
          </w:p>
        </w:tc>
      </w:tr>
      <w:tr w:rsidR="0040673F" w14:paraId="5B2D56F4" w14:textId="77777777" w:rsidTr="00796FE8">
        <w:trPr>
          <w:trHeight w:val="2390"/>
        </w:trPr>
        <w:tc>
          <w:tcPr>
            <w:tcW w:w="54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B1B6D39" w14:textId="5331C85D" w:rsidR="0040673F" w:rsidRDefault="0040673F" w:rsidP="00796FE8">
            <w:pPr>
              <w:pStyle w:val="AralkYok"/>
            </w:pPr>
            <w:proofErr w:type="spellStart"/>
            <w:r>
              <w:t>Kulhu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vallahu</w:t>
            </w:r>
            <w:proofErr w:type="spellEnd"/>
            <w:r>
              <w:t>....</w:t>
            </w:r>
            <w:proofErr w:type="gramEnd"/>
            <w:r>
              <w:t>.</w:t>
            </w:r>
          </w:p>
          <w:p w14:paraId="163A0E7C" w14:textId="45C3FEFA" w:rsidR="0040673F" w:rsidRDefault="0040673F" w:rsidP="00796FE8"/>
        </w:tc>
        <w:tc>
          <w:tcPr>
            <w:tcW w:w="54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C4A5861" w14:textId="2181F795" w:rsidR="0040673F" w:rsidRDefault="0040673F" w:rsidP="00796FE8">
            <w:pPr>
              <w:pStyle w:val="AralkYok"/>
            </w:pPr>
            <w:r>
              <w:t>De ki:</w:t>
            </w:r>
            <w:r>
              <w:tab/>
              <w:t xml:space="preserve">O </w:t>
            </w:r>
            <w:r w:rsidRPr="00E76586">
              <w:t>Allah</w:t>
            </w:r>
            <w:proofErr w:type="gramStart"/>
            <w:r>
              <w:t xml:space="preserve"> ....</w:t>
            </w:r>
            <w:proofErr w:type="gramEnd"/>
          </w:p>
        </w:tc>
      </w:tr>
    </w:tbl>
    <w:p w14:paraId="756DC70C" w14:textId="0F137FEE" w:rsidR="0040673F" w:rsidRDefault="0040673F" w:rsidP="0040673F">
      <w:pPr>
        <w:pStyle w:val="AralkYok"/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706"/>
        <w:gridCol w:w="6021"/>
      </w:tblGrid>
      <w:tr w:rsidR="0040673F" w14:paraId="2FF83079" w14:textId="77777777" w:rsidTr="00796FE8">
        <w:tc>
          <w:tcPr>
            <w:tcW w:w="478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0F7A1398" w14:textId="77777777" w:rsidR="0040673F" w:rsidRDefault="0040673F" w:rsidP="00796FE8">
            <w:pPr>
              <w:pStyle w:val="AralkYok"/>
            </w:pPr>
            <w:r>
              <w:t xml:space="preserve">Evrendeki </w:t>
            </w:r>
            <w:r w:rsidRPr="00E76586">
              <w:t>mükemmel</w:t>
            </w:r>
            <w:r>
              <w:t xml:space="preserve"> düzene dair ÜÇ örnek </w:t>
            </w:r>
            <w:r w:rsidRPr="00E76586">
              <w:t>yazınız</w:t>
            </w:r>
            <w:r>
              <w:t>. (5 PUAN)</w:t>
            </w:r>
          </w:p>
        </w:tc>
        <w:tc>
          <w:tcPr>
            <w:tcW w:w="612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594E67FD" w14:textId="50AB4BC0" w:rsidR="0040673F" w:rsidRDefault="0040673F" w:rsidP="00796FE8">
            <w:pPr>
              <w:pStyle w:val="AralkYok"/>
            </w:pPr>
            <w:r>
              <w:t>Allah’ın (</w:t>
            </w:r>
            <w:proofErr w:type="spellStart"/>
            <w:r>
              <w:t>c.c</w:t>
            </w:r>
            <w:proofErr w:type="spellEnd"/>
            <w:r>
              <w:t>.)</w:t>
            </w:r>
            <w:r>
              <w:tab/>
            </w:r>
            <w:proofErr w:type="gramStart"/>
            <w:r>
              <w:t>her</w:t>
            </w:r>
            <w:proofErr w:type="gramEnd"/>
            <w:r>
              <w:t xml:space="preserve"> zaman </w:t>
            </w:r>
            <w:r w:rsidRPr="00E76586">
              <w:t>bizi</w:t>
            </w:r>
            <w:r>
              <w:t xml:space="preserve"> gördüğünü ve</w:t>
            </w:r>
            <w:r>
              <w:tab/>
              <w:t>işittiğini bilmek davranışlarımızı nasıl</w:t>
            </w:r>
            <w:r>
              <w:tab/>
              <w:t xml:space="preserve">etkiler? Kısaca </w:t>
            </w:r>
            <w:r w:rsidRPr="00E76586">
              <w:t>yazınız.</w:t>
            </w:r>
            <w:r>
              <w:t>(5 PUAN)</w:t>
            </w:r>
          </w:p>
        </w:tc>
      </w:tr>
    </w:tbl>
    <w:p w14:paraId="5F686A72" w14:textId="4863B7E3" w:rsidR="0040673F" w:rsidRDefault="00F207F7" w:rsidP="0040673F">
      <w:pPr>
        <w:pStyle w:val="AralkYok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A8B870A" wp14:editId="3CD9AD84">
                <wp:simplePos x="0" y="0"/>
                <wp:positionH relativeFrom="column">
                  <wp:posOffset>2982091</wp:posOffset>
                </wp:positionH>
                <wp:positionV relativeFrom="paragraph">
                  <wp:posOffset>394</wp:posOffset>
                </wp:positionV>
                <wp:extent cx="3815387" cy="1182370"/>
                <wp:effectExtent l="0" t="0" r="13970" b="17780"/>
                <wp:wrapNone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5387" cy="11823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62961BC" w14:textId="77777777" w:rsidR="0040673F" w:rsidRDefault="0040673F" w:rsidP="0040673F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B870A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234.8pt;margin-top:.05pt;width:300.4pt;height:93.1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" fillcolor="window" strokecolor="windowText" strokeweight="2pt">
                <v:textbox>
                  <w:txbxContent>
                    <w:p w14:paraId="662961BC" w14:textId="77777777" w:rsidR="0040673F" w:rsidRDefault="0040673F" w:rsidP="0040673F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7F37765" wp14:editId="32E9D1F5">
                <wp:simplePos x="0" y="0"/>
                <wp:positionH relativeFrom="column">
                  <wp:posOffset>-13205</wp:posOffset>
                </wp:positionH>
                <wp:positionV relativeFrom="paragraph">
                  <wp:posOffset>394</wp:posOffset>
                </wp:positionV>
                <wp:extent cx="2995449" cy="1182370"/>
                <wp:effectExtent l="0" t="0" r="14605" b="17780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5449" cy="11823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7E814F" w14:textId="77777777" w:rsidR="0040673F" w:rsidRDefault="0040673F" w:rsidP="0040673F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37765" id="_x0000_s1027" type="#_x0000_t202" style="position:absolute;margin-left:-1.05pt;margin-top:.05pt;width:235.85pt;height:93.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" fillcolor="white [3201]" strokecolor="black [3200]" strokeweight="2pt">
                <v:textbox>
                  <w:txbxContent>
                    <w:p w14:paraId="327E814F" w14:textId="77777777" w:rsidR="0040673F" w:rsidRDefault="0040673F" w:rsidP="0040673F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14:paraId="43C8851C" w14:textId="40D41FDC" w:rsidR="0040673F" w:rsidRDefault="0040673F" w:rsidP="0040673F">
      <w:pPr>
        <w:pStyle w:val="AralkYok"/>
      </w:pPr>
    </w:p>
    <w:p w14:paraId="069325AE" w14:textId="47348A5E" w:rsidR="00F207F7" w:rsidRDefault="00F207F7" w:rsidP="0040673F">
      <w:pPr>
        <w:pStyle w:val="AralkYok"/>
      </w:pPr>
    </w:p>
    <w:p w14:paraId="04786904" w14:textId="77777777" w:rsidR="00F207F7" w:rsidRDefault="00F207F7" w:rsidP="0040673F">
      <w:pPr>
        <w:pStyle w:val="AralkYok"/>
      </w:pPr>
    </w:p>
    <w:p w14:paraId="7EA75A03" w14:textId="77777777" w:rsidR="0040673F" w:rsidRDefault="0040673F" w:rsidP="0040673F">
      <w:pPr>
        <w:pStyle w:val="AralkYok"/>
      </w:pPr>
    </w:p>
    <w:p w14:paraId="753512EF" w14:textId="77777777" w:rsidR="0040673F" w:rsidRDefault="0040673F" w:rsidP="0040673F">
      <w:pPr>
        <w:pStyle w:val="AralkYok"/>
        <w:sectPr w:rsidR="0040673F" w:rsidSect="0040673F">
          <w:footerReference w:type="default" r:id="rId8"/>
          <w:type w:val="continuous"/>
          <w:pgSz w:w="11906" w:h="16838" w:code="9"/>
          <w:pgMar w:top="426" w:right="566" w:bottom="284" w:left="567" w:header="709" w:footer="709" w:gutter="0"/>
          <w:cols w:space="708"/>
          <w:docGrid w:linePitch="360"/>
        </w:sectPr>
      </w:pPr>
    </w:p>
    <w:p w14:paraId="10243FC2" w14:textId="77777777" w:rsidR="0040673F" w:rsidRDefault="0040673F" w:rsidP="0040673F">
      <w:pPr>
        <w:pStyle w:val="AralkYok"/>
      </w:pPr>
    </w:p>
    <w:p w14:paraId="59AE9C5D" w14:textId="77777777" w:rsidR="0040673F" w:rsidRDefault="0040673F" w:rsidP="0040673F">
      <w:pPr>
        <w:pStyle w:val="AralkYok"/>
      </w:pPr>
    </w:p>
    <w:p w14:paraId="12D8AF2D" w14:textId="77777777" w:rsidR="00F207F7" w:rsidRDefault="00F207F7" w:rsidP="0040673F">
      <w:pPr>
        <w:pStyle w:val="AralkYok"/>
        <w:sectPr w:rsidR="00F207F7" w:rsidSect="0040673F">
          <w:headerReference w:type="default" r:id="rId9"/>
          <w:footerReference w:type="default" r:id="rId10"/>
          <w:type w:val="continuous"/>
          <w:pgSz w:w="11906" w:h="16838" w:code="9"/>
          <w:pgMar w:top="1985" w:right="849" w:bottom="567" w:left="851" w:header="709" w:footer="694" w:gutter="0"/>
          <w:cols w:sep="1" w:space="709"/>
          <w:docGrid w:linePitch="360"/>
        </w:sectPr>
      </w:pPr>
    </w:p>
    <w:p w14:paraId="1AB1800B" w14:textId="1D318BD1" w:rsidR="0040673F" w:rsidRPr="001F238E" w:rsidRDefault="0040673F" w:rsidP="0040673F">
      <w:pPr>
        <w:pStyle w:val="AralkYok"/>
      </w:pPr>
      <w:r w:rsidRPr="001F238E">
        <w:lastRenderedPageBreak/>
        <w:t>“O; yaratan, yoktan var eden, şekil veren Allah’tır. Güzel</w:t>
      </w:r>
      <w:r>
        <w:t xml:space="preserve"> isimler O’nundur.” </w:t>
      </w:r>
      <w:r w:rsidRPr="003937AB">
        <w:rPr>
          <w:sz w:val="22"/>
        </w:rPr>
        <w:t>(</w:t>
      </w:r>
      <w:proofErr w:type="spellStart"/>
      <w:r w:rsidRPr="003937AB">
        <w:rPr>
          <w:sz w:val="22"/>
        </w:rPr>
        <w:t>Haşr</w:t>
      </w:r>
      <w:proofErr w:type="spellEnd"/>
      <w:r w:rsidRPr="003937AB">
        <w:rPr>
          <w:sz w:val="22"/>
        </w:rPr>
        <w:t xml:space="preserve"> suresi, 24. ayet)</w:t>
      </w:r>
    </w:p>
    <w:p w14:paraId="3D412701" w14:textId="77777777" w:rsidR="0040673F" w:rsidRDefault="0040673F" w:rsidP="0040673F">
      <w:pPr>
        <w:pStyle w:val="AralkYok"/>
        <w:rPr>
          <w:b/>
        </w:rPr>
        <w:sectPr w:rsidR="0040673F" w:rsidSect="00F207F7">
          <w:type w:val="continuous"/>
          <w:pgSz w:w="11906" w:h="16838" w:code="9"/>
          <w:pgMar w:top="1985" w:right="849" w:bottom="567" w:left="851" w:header="709" w:footer="694" w:gutter="0"/>
          <w:cols w:sep="1" w:space="709"/>
          <w:docGrid w:linePitch="360"/>
        </w:sectPr>
      </w:pPr>
    </w:p>
    <w:p w14:paraId="2689DAD3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  <w:r w:rsidRPr="00F207F7">
        <w:rPr>
          <w:rFonts w:asciiTheme="minorHAnsi" w:hAnsiTheme="minorHAnsi" w:cstheme="minorHAnsi"/>
          <w:b/>
          <w:sz w:val="20"/>
          <w:szCs w:val="20"/>
        </w:rPr>
        <w:t>1) Bu ayetten aşağıdaki sonuçların hangisi çıkarılamaz?</w:t>
      </w:r>
    </w:p>
    <w:p w14:paraId="119C864E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sz w:val="20"/>
          <w:szCs w:val="20"/>
        </w:rPr>
        <w:t>A) Allah, bizi her an görmektedir.</w:t>
      </w:r>
    </w:p>
    <w:p w14:paraId="3CD913E9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sz w:val="20"/>
          <w:szCs w:val="20"/>
        </w:rPr>
        <w:t>B) En güzel isimler Allah’a aittir.</w:t>
      </w:r>
    </w:p>
    <w:p w14:paraId="6EDDA69C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sz w:val="20"/>
          <w:szCs w:val="20"/>
        </w:rPr>
        <w:t>C) Her şeyin yaratıcısı Allah’tır.</w:t>
      </w:r>
    </w:p>
    <w:p w14:paraId="484DAE20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sz w:val="20"/>
          <w:szCs w:val="20"/>
        </w:rPr>
        <w:t>D) Allah, yoktan var edendir</w:t>
      </w:r>
    </w:p>
    <w:p w14:paraId="671DDA6A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7F50F7B6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sz w:val="20"/>
          <w:szCs w:val="20"/>
        </w:rPr>
        <w:t>“Eğer yerde ve gökte Allah’tan başka ilahlar olsaydı kesinlikle ikisinin de düzeni bozulurdu.”</w:t>
      </w:r>
    </w:p>
    <w:p w14:paraId="603BEDD6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sz w:val="20"/>
          <w:szCs w:val="20"/>
        </w:rPr>
        <w:t>(Enbiya suresi, 22. ayet)</w:t>
      </w:r>
    </w:p>
    <w:p w14:paraId="76201A28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  <w:r w:rsidRPr="00F207F7">
        <w:rPr>
          <w:rFonts w:asciiTheme="minorHAnsi" w:hAnsiTheme="minorHAnsi" w:cstheme="minorHAnsi"/>
          <w:b/>
          <w:sz w:val="20"/>
          <w:szCs w:val="20"/>
        </w:rPr>
        <w:t>2) Bu ayette verilen mesaj aşağıdaki hangi kavramla ilgilidir?</w:t>
      </w:r>
    </w:p>
    <w:p w14:paraId="4898748E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sz w:val="20"/>
          <w:szCs w:val="20"/>
        </w:rPr>
        <w:t>A) Emanet B) İman     C) İhlas      D) Tevhit</w:t>
      </w:r>
    </w:p>
    <w:p w14:paraId="1BBC4787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2110B4A7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sz w:val="20"/>
          <w:szCs w:val="20"/>
        </w:rPr>
        <w:t>“Allah gökleri gördüğünüz gibi direksiz yarattı. Yeryüzünde sizi sarsmasın diye sabit dağlar yerleştirdi ve orada her türlü canlıyı yaydı.”</w:t>
      </w:r>
    </w:p>
    <w:p w14:paraId="18EF1D66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sz w:val="20"/>
          <w:szCs w:val="20"/>
        </w:rPr>
        <w:t>(Lokman suresi, 10. ayet)</w:t>
      </w:r>
    </w:p>
    <w:p w14:paraId="28478469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  <w:r w:rsidRPr="00F207F7">
        <w:rPr>
          <w:rFonts w:asciiTheme="minorHAnsi" w:hAnsiTheme="minorHAnsi" w:cstheme="minorHAnsi"/>
          <w:b/>
          <w:sz w:val="20"/>
          <w:szCs w:val="20"/>
        </w:rPr>
        <w:t>3) Bu ayetin mesajı aşağıdakilerin hangisidir?</w:t>
      </w:r>
    </w:p>
    <w:p w14:paraId="5AAF6604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sz w:val="20"/>
          <w:szCs w:val="20"/>
        </w:rPr>
        <w:t>A) Hiçbir şey Allah’tan gizli kalmaz.</w:t>
      </w:r>
    </w:p>
    <w:p w14:paraId="15E9984C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sz w:val="20"/>
          <w:szCs w:val="20"/>
        </w:rPr>
        <w:t>B) Allah’ın her şeye gücü yeter.</w:t>
      </w:r>
    </w:p>
    <w:p w14:paraId="3D846437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sz w:val="20"/>
          <w:szCs w:val="20"/>
        </w:rPr>
        <w:t>C) En güzel isimler Allah’a aittir.</w:t>
      </w:r>
    </w:p>
    <w:p w14:paraId="1B056C32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sz w:val="20"/>
          <w:szCs w:val="20"/>
        </w:rPr>
        <w:t>D) Allah, her şeyi işitir ve görür</w:t>
      </w:r>
    </w:p>
    <w:p w14:paraId="3A148851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40BE5036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b/>
          <w:sz w:val="20"/>
          <w:szCs w:val="20"/>
        </w:rPr>
        <w:t>4)</w:t>
      </w:r>
      <w:r w:rsidRPr="00F207F7">
        <w:rPr>
          <w:rFonts w:asciiTheme="minorHAnsi" w:hAnsiTheme="minorHAnsi" w:cstheme="minorHAnsi"/>
          <w:sz w:val="20"/>
          <w:szCs w:val="20"/>
        </w:rPr>
        <w:t xml:space="preserve"> Tabiatı inceleyen kişi, varlıkların mükemmelliğini ve aralarındaki kusursuz uyumu görür. Bu durumun kendi kendine oluşamayacağını düşünür.</w:t>
      </w:r>
    </w:p>
    <w:p w14:paraId="6017F7B7" w14:textId="0AAAAD95" w:rsidR="0040673F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sz w:val="20"/>
          <w:szCs w:val="20"/>
        </w:rPr>
        <w:t>Bu durum, düşünen kişiyi aşağıdaki sonuçların hangisine götürür?</w:t>
      </w:r>
    </w:p>
    <w:p w14:paraId="128707FE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sz w:val="20"/>
          <w:szCs w:val="20"/>
        </w:rPr>
        <w:t>A) İnsanın evreni keşfetmesi gerektiğine</w:t>
      </w:r>
    </w:p>
    <w:p w14:paraId="614A4CF3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sz w:val="20"/>
          <w:szCs w:val="20"/>
        </w:rPr>
        <w:t>B) Yaratılmışların gücünün sınırlı olduğuna</w:t>
      </w:r>
    </w:p>
    <w:p w14:paraId="7A76F086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sz w:val="20"/>
          <w:szCs w:val="20"/>
        </w:rPr>
        <w:t>C) Bunun güçlü bir yaratıcının işi olduğuna</w:t>
      </w:r>
    </w:p>
    <w:p w14:paraId="3FF63440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sz w:val="20"/>
          <w:szCs w:val="20"/>
        </w:rPr>
        <w:t>D) Evrenin ve içindekilerin kendiliğinden olduğuna</w:t>
      </w:r>
    </w:p>
    <w:p w14:paraId="633F408F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0C9C8877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sz w:val="20"/>
          <w:szCs w:val="20"/>
        </w:rPr>
        <w:t>Dünyada, bütün canlılara şefkat gösteren, inanan inanmayan herkese merhamet eden ve her türlü nimeti sürekli veren anlamlarına gelir.</w:t>
      </w:r>
    </w:p>
    <w:p w14:paraId="6C2C00E3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  <w:r w:rsidRPr="00F207F7">
        <w:rPr>
          <w:rFonts w:asciiTheme="minorHAnsi" w:hAnsiTheme="minorHAnsi" w:cstheme="minorHAnsi"/>
          <w:b/>
          <w:sz w:val="20"/>
          <w:szCs w:val="20"/>
        </w:rPr>
        <w:t>5) Bu tanım, Allah’ın güzel isimlerinden hangisinin tanımıdır?</w:t>
      </w:r>
    </w:p>
    <w:p w14:paraId="6F2B057D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sz w:val="20"/>
          <w:szCs w:val="20"/>
        </w:rPr>
        <w:t xml:space="preserve">A) Samed    B) Rahman    C) </w:t>
      </w:r>
      <w:proofErr w:type="spellStart"/>
      <w:r w:rsidRPr="00F207F7">
        <w:rPr>
          <w:rFonts w:asciiTheme="minorHAnsi" w:hAnsiTheme="minorHAnsi" w:cstheme="minorHAnsi"/>
          <w:sz w:val="20"/>
          <w:szCs w:val="20"/>
        </w:rPr>
        <w:t>Semî</w:t>
      </w:r>
      <w:proofErr w:type="spellEnd"/>
      <w:r w:rsidRPr="00F207F7">
        <w:rPr>
          <w:rFonts w:asciiTheme="minorHAnsi" w:hAnsiTheme="minorHAnsi" w:cstheme="minorHAnsi"/>
          <w:sz w:val="20"/>
          <w:szCs w:val="20"/>
        </w:rPr>
        <w:t xml:space="preserve">     D) </w:t>
      </w:r>
      <w:proofErr w:type="spellStart"/>
      <w:r w:rsidRPr="00F207F7">
        <w:rPr>
          <w:rFonts w:asciiTheme="minorHAnsi" w:hAnsiTheme="minorHAnsi" w:cstheme="minorHAnsi"/>
          <w:sz w:val="20"/>
          <w:szCs w:val="20"/>
        </w:rPr>
        <w:t>Alîm</w:t>
      </w:r>
      <w:proofErr w:type="spellEnd"/>
    </w:p>
    <w:p w14:paraId="607E8485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70AEC2BF" w14:textId="2BC9DA49" w:rsidR="0040673F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sz w:val="20"/>
          <w:szCs w:val="20"/>
        </w:rPr>
        <w:t xml:space="preserve">Çocuğunu arayan bir anne onu sonunda buldu ve özlemle kucakladı. Bu durumu gören Peygamberimiz, yanındakilere sordu: “Bu kadının kendi çocuğunu ateşe atacağına ihtimal veriyor musunuz?” </w:t>
      </w:r>
      <w:proofErr w:type="spellStart"/>
      <w:r w:rsidRPr="00F207F7">
        <w:rPr>
          <w:rFonts w:asciiTheme="minorHAnsi" w:hAnsiTheme="minorHAnsi" w:cstheme="minorHAnsi"/>
          <w:sz w:val="20"/>
          <w:szCs w:val="20"/>
        </w:rPr>
        <w:t>Sahabiler</w:t>
      </w:r>
      <w:proofErr w:type="spellEnd"/>
      <w:r w:rsidRPr="00F207F7">
        <w:rPr>
          <w:rFonts w:asciiTheme="minorHAnsi" w:hAnsiTheme="minorHAnsi" w:cstheme="minorHAnsi"/>
          <w:sz w:val="20"/>
          <w:szCs w:val="20"/>
        </w:rPr>
        <w:t>, “Asla, atmaz.” dediler. Bunun üzerine Hz. Muhammed (</w:t>
      </w:r>
      <w:proofErr w:type="spellStart"/>
      <w:r w:rsidRPr="00F207F7">
        <w:rPr>
          <w:rFonts w:asciiTheme="minorHAnsi" w:hAnsiTheme="minorHAnsi" w:cstheme="minorHAnsi"/>
          <w:sz w:val="20"/>
          <w:szCs w:val="20"/>
        </w:rPr>
        <w:t>s.a.v</w:t>
      </w:r>
      <w:proofErr w:type="spellEnd"/>
      <w:r w:rsidRPr="00F207F7">
        <w:rPr>
          <w:rFonts w:asciiTheme="minorHAnsi" w:hAnsiTheme="minorHAnsi" w:cstheme="minorHAnsi"/>
          <w:sz w:val="20"/>
          <w:szCs w:val="20"/>
        </w:rPr>
        <w:t xml:space="preserve">.), “İşte yüce Allah, kullarına bu kadının yavrusuna olan şefkatinden daha merhametlidir.” buyurdu. </w:t>
      </w:r>
    </w:p>
    <w:p w14:paraId="7B7210D2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  <w:r w:rsidRPr="00F207F7">
        <w:rPr>
          <w:rFonts w:asciiTheme="minorHAnsi" w:hAnsiTheme="minorHAnsi" w:cstheme="minorHAnsi"/>
          <w:b/>
          <w:sz w:val="20"/>
          <w:szCs w:val="20"/>
        </w:rPr>
        <w:t>6) Hz. Peygamber bu benzetme ile hangi mesajı vermiştir?</w:t>
      </w:r>
    </w:p>
    <w:p w14:paraId="61FC36CE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sz w:val="20"/>
          <w:szCs w:val="20"/>
        </w:rPr>
        <w:t>A) Merhametli olmak güzeldir.</w:t>
      </w:r>
    </w:p>
    <w:p w14:paraId="23CF7A0B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sz w:val="20"/>
          <w:szCs w:val="20"/>
        </w:rPr>
        <w:t>B) Tüm anneler merhametlidir.</w:t>
      </w:r>
    </w:p>
    <w:p w14:paraId="6989BF7A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sz w:val="20"/>
          <w:szCs w:val="20"/>
        </w:rPr>
        <w:t>C) Merhametin fazlası zararlıdır.</w:t>
      </w:r>
    </w:p>
    <w:p w14:paraId="64839019" w14:textId="6B447B76" w:rsidR="0040673F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sz w:val="20"/>
          <w:szCs w:val="20"/>
        </w:rPr>
        <w:t>D) Allah annelerden merhametlidir</w:t>
      </w:r>
    </w:p>
    <w:p w14:paraId="3D415873" w14:textId="77777777" w:rsidR="00F207F7" w:rsidRDefault="00F207F7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263BF4B0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  <w:r w:rsidRPr="00F207F7">
        <w:rPr>
          <w:rFonts w:asciiTheme="minorHAnsi" w:hAnsiTheme="minorHAnsi" w:cstheme="minorHAnsi"/>
          <w:b/>
          <w:sz w:val="20"/>
          <w:szCs w:val="20"/>
        </w:rPr>
        <w:t>7) Dua ile ilgili aşağıdaki yargıların hangisi doğru değildir?</w:t>
      </w:r>
    </w:p>
    <w:p w14:paraId="6526C31A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sz w:val="20"/>
          <w:szCs w:val="20"/>
        </w:rPr>
        <w:t>A) İnsanı Allah’a (</w:t>
      </w:r>
      <w:proofErr w:type="spellStart"/>
      <w:r w:rsidRPr="00F207F7">
        <w:rPr>
          <w:rFonts w:asciiTheme="minorHAnsi" w:hAnsiTheme="minorHAnsi" w:cstheme="minorHAnsi"/>
          <w:sz w:val="20"/>
          <w:szCs w:val="20"/>
        </w:rPr>
        <w:t>c.c</w:t>
      </w:r>
      <w:proofErr w:type="spellEnd"/>
      <w:r w:rsidRPr="00F207F7">
        <w:rPr>
          <w:rFonts w:asciiTheme="minorHAnsi" w:hAnsiTheme="minorHAnsi" w:cstheme="minorHAnsi"/>
          <w:sz w:val="20"/>
          <w:szCs w:val="20"/>
        </w:rPr>
        <w:t>.) yaklaştırır.</w:t>
      </w:r>
    </w:p>
    <w:p w14:paraId="1B179B02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sz w:val="20"/>
          <w:szCs w:val="20"/>
        </w:rPr>
        <w:t>B) Allah’tan (</w:t>
      </w:r>
      <w:proofErr w:type="spellStart"/>
      <w:r w:rsidRPr="00F207F7">
        <w:rPr>
          <w:rFonts w:asciiTheme="minorHAnsi" w:hAnsiTheme="minorHAnsi" w:cstheme="minorHAnsi"/>
          <w:sz w:val="20"/>
          <w:szCs w:val="20"/>
        </w:rPr>
        <w:t>c.c</w:t>
      </w:r>
      <w:proofErr w:type="spellEnd"/>
      <w:r w:rsidRPr="00F207F7">
        <w:rPr>
          <w:rFonts w:asciiTheme="minorHAnsi" w:hAnsiTheme="minorHAnsi" w:cstheme="minorHAnsi"/>
          <w:sz w:val="20"/>
          <w:szCs w:val="20"/>
        </w:rPr>
        <w:t>.) yardım istemektir.</w:t>
      </w:r>
    </w:p>
    <w:p w14:paraId="73A2580A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sz w:val="20"/>
          <w:szCs w:val="20"/>
        </w:rPr>
        <w:t>C) Allah’ın güzel isimlerini saymaktır.</w:t>
      </w:r>
    </w:p>
    <w:p w14:paraId="3618804E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sz w:val="20"/>
          <w:szCs w:val="20"/>
        </w:rPr>
        <w:t>D) Allah’la iletişim ve irtibat kurmaktır.</w:t>
      </w:r>
    </w:p>
    <w:p w14:paraId="64FEEFCC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23425F8B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sz w:val="20"/>
          <w:szCs w:val="20"/>
        </w:rPr>
        <w:t xml:space="preserve">Allah’ın güzel isimlerinden biri </w:t>
      </w:r>
      <w:proofErr w:type="spellStart"/>
      <w:r w:rsidRPr="00F207F7">
        <w:rPr>
          <w:rFonts w:asciiTheme="minorHAnsi" w:hAnsiTheme="minorHAnsi" w:cstheme="minorHAnsi"/>
          <w:sz w:val="20"/>
          <w:szCs w:val="20"/>
        </w:rPr>
        <w:t>semî’dir</w:t>
      </w:r>
      <w:proofErr w:type="spellEnd"/>
      <w:r w:rsidRPr="00F207F7">
        <w:rPr>
          <w:rFonts w:asciiTheme="minorHAnsi" w:hAnsiTheme="minorHAnsi" w:cstheme="minorHAnsi"/>
          <w:sz w:val="20"/>
          <w:szCs w:val="20"/>
        </w:rPr>
        <w:t xml:space="preserve">? </w:t>
      </w:r>
      <w:proofErr w:type="spellStart"/>
      <w:r w:rsidRPr="00F207F7">
        <w:rPr>
          <w:rFonts w:asciiTheme="minorHAnsi" w:hAnsiTheme="minorHAnsi" w:cstheme="minorHAnsi"/>
          <w:sz w:val="20"/>
          <w:szCs w:val="20"/>
        </w:rPr>
        <w:t>Semî</w:t>
      </w:r>
      <w:proofErr w:type="spellEnd"/>
      <w:r w:rsidRPr="00F207F7">
        <w:rPr>
          <w:rFonts w:asciiTheme="minorHAnsi" w:hAnsiTheme="minorHAnsi" w:cstheme="minorHAnsi"/>
          <w:sz w:val="20"/>
          <w:szCs w:val="20"/>
        </w:rPr>
        <w:t>, Allah her şeyi - - - -, anlamına gelir.</w:t>
      </w:r>
    </w:p>
    <w:p w14:paraId="445829B1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  <w:r w:rsidRPr="00F207F7">
        <w:rPr>
          <w:rFonts w:asciiTheme="minorHAnsi" w:hAnsiTheme="minorHAnsi" w:cstheme="minorHAnsi"/>
          <w:b/>
          <w:sz w:val="20"/>
          <w:szCs w:val="20"/>
        </w:rPr>
        <w:t>8) Boş bırakılan yere anlam akışına uygun olarak aşağıdakilerin hangisi gelmelidir?</w:t>
      </w:r>
    </w:p>
    <w:p w14:paraId="05444F1C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sz w:val="20"/>
          <w:szCs w:val="20"/>
        </w:rPr>
        <w:t>A) bilir       B) görür        C) işitir      D) bağışlar</w:t>
      </w:r>
    </w:p>
    <w:p w14:paraId="289B968D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73EB6D98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sz w:val="20"/>
          <w:szCs w:val="20"/>
        </w:rPr>
        <w:t>Her şeyi işiten, bilen ve gören, evrenin tek sahibi Yüce Allah, insana şah damarından daha yakındır.</w:t>
      </w:r>
    </w:p>
    <w:p w14:paraId="29D86046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  <w:r w:rsidRPr="00F207F7">
        <w:rPr>
          <w:rFonts w:asciiTheme="minorHAnsi" w:hAnsiTheme="minorHAnsi" w:cstheme="minorHAnsi"/>
          <w:b/>
          <w:sz w:val="20"/>
          <w:szCs w:val="20"/>
        </w:rPr>
        <w:t>9) Aşağıdakilerin hangisi bu bilgiye uygun bir davranıştır?</w:t>
      </w:r>
    </w:p>
    <w:p w14:paraId="6CF2213D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sz w:val="20"/>
          <w:szCs w:val="20"/>
        </w:rPr>
        <w:t>A) Tatlı dilli olmak           B) Çok konuşmak</w:t>
      </w:r>
    </w:p>
    <w:p w14:paraId="1FF209C3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sz w:val="20"/>
          <w:szCs w:val="20"/>
        </w:rPr>
        <w:t xml:space="preserve">C) Kırıcı olmak                 D) Alay etmek </w:t>
      </w:r>
      <w:r w:rsidRPr="00F207F7">
        <w:rPr>
          <w:rFonts w:asciiTheme="minorHAnsi" w:hAnsiTheme="minorHAnsi" w:cstheme="minorHAnsi"/>
          <w:sz w:val="20"/>
          <w:szCs w:val="20"/>
        </w:rPr>
        <w:tab/>
      </w:r>
    </w:p>
    <w:p w14:paraId="236D4732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32511C56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b/>
          <w:sz w:val="20"/>
          <w:szCs w:val="20"/>
          <w:u w:val="single"/>
        </w:rPr>
        <w:t>10)</w:t>
      </w:r>
      <w:r w:rsidRPr="00F207F7">
        <w:rPr>
          <w:rFonts w:asciiTheme="minorHAnsi" w:hAnsiTheme="minorHAnsi" w:cstheme="minorHAnsi"/>
          <w:sz w:val="20"/>
          <w:szCs w:val="20"/>
          <w:u w:val="single"/>
        </w:rPr>
        <w:t xml:space="preserve"> “Allah’ın (</w:t>
      </w:r>
      <w:proofErr w:type="spellStart"/>
      <w:r w:rsidRPr="00F207F7">
        <w:rPr>
          <w:rFonts w:asciiTheme="minorHAnsi" w:hAnsiTheme="minorHAnsi" w:cstheme="minorHAnsi"/>
          <w:sz w:val="20"/>
          <w:szCs w:val="20"/>
          <w:u w:val="single"/>
        </w:rPr>
        <w:t>c.c</w:t>
      </w:r>
      <w:proofErr w:type="spellEnd"/>
      <w:r w:rsidRPr="00F207F7">
        <w:rPr>
          <w:rFonts w:asciiTheme="minorHAnsi" w:hAnsiTheme="minorHAnsi" w:cstheme="minorHAnsi"/>
          <w:sz w:val="20"/>
          <w:szCs w:val="20"/>
          <w:u w:val="single"/>
        </w:rPr>
        <w:t>.) bir ve</w:t>
      </w:r>
      <w:r w:rsidRPr="00F207F7">
        <w:rPr>
          <w:rFonts w:asciiTheme="minorHAnsi" w:hAnsiTheme="minorHAnsi" w:cstheme="minorHAnsi"/>
          <w:sz w:val="20"/>
          <w:szCs w:val="20"/>
          <w:u w:val="single"/>
        </w:rPr>
        <w:tab/>
        <w:t>tek olduğunu kabul edip ibadeti yalnızca O’nun için</w:t>
      </w:r>
      <w:r w:rsidRPr="00F207F7">
        <w:rPr>
          <w:rFonts w:asciiTheme="minorHAnsi" w:hAnsiTheme="minorHAnsi" w:cstheme="minorHAnsi"/>
          <w:sz w:val="20"/>
          <w:szCs w:val="20"/>
          <w:u w:val="single"/>
        </w:rPr>
        <w:tab/>
        <w:t>yapmak” şeklinde</w:t>
      </w:r>
      <w:r w:rsidRPr="00F207F7">
        <w:rPr>
          <w:rFonts w:asciiTheme="minorHAnsi" w:hAnsiTheme="minorHAnsi" w:cstheme="minorHAnsi"/>
          <w:sz w:val="20"/>
          <w:szCs w:val="20"/>
        </w:rPr>
        <w:t xml:space="preserve"> tanımlanan kavram aşağıdakilerden </w:t>
      </w:r>
      <w:r w:rsidRPr="00F207F7">
        <w:rPr>
          <w:rFonts w:asciiTheme="minorHAnsi" w:hAnsiTheme="minorHAnsi" w:cstheme="minorHAnsi"/>
          <w:sz w:val="20"/>
          <w:szCs w:val="20"/>
          <w:u w:val="single"/>
        </w:rPr>
        <w:t>hangisidir?</w:t>
      </w:r>
      <w:r w:rsidRPr="00F207F7">
        <w:rPr>
          <w:rFonts w:asciiTheme="minorHAnsi" w:hAnsiTheme="minorHAnsi" w:cstheme="minorHAnsi"/>
          <w:sz w:val="20"/>
          <w:szCs w:val="20"/>
        </w:rPr>
        <w:tab/>
      </w:r>
    </w:p>
    <w:p w14:paraId="63148E60" w14:textId="77777777" w:rsidR="00F207F7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sz w:val="20"/>
          <w:szCs w:val="20"/>
        </w:rPr>
        <w:t>A) İhlas</w:t>
      </w:r>
      <w:r w:rsidRPr="00F207F7">
        <w:rPr>
          <w:rFonts w:asciiTheme="minorHAnsi" w:hAnsiTheme="minorHAnsi" w:cstheme="minorHAnsi"/>
          <w:sz w:val="20"/>
          <w:szCs w:val="20"/>
        </w:rPr>
        <w:tab/>
        <w:t xml:space="preserve">B) </w:t>
      </w:r>
      <w:proofErr w:type="spellStart"/>
      <w:r w:rsidRPr="00F207F7">
        <w:rPr>
          <w:rFonts w:asciiTheme="minorHAnsi" w:hAnsiTheme="minorHAnsi" w:cstheme="minorHAnsi"/>
          <w:sz w:val="20"/>
          <w:szCs w:val="20"/>
        </w:rPr>
        <w:t>Tevhid</w:t>
      </w:r>
      <w:proofErr w:type="spellEnd"/>
      <w:r w:rsidRPr="00F207F7">
        <w:rPr>
          <w:rFonts w:asciiTheme="minorHAnsi" w:hAnsiTheme="minorHAnsi" w:cstheme="minorHAnsi"/>
          <w:sz w:val="20"/>
          <w:szCs w:val="20"/>
        </w:rPr>
        <w:tab/>
      </w:r>
    </w:p>
    <w:p w14:paraId="6CB8DA8B" w14:textId="77AA809A" w:rsidR="0040673F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sz w:val="20"/>
          <w:szCs w:val="20"/>
        </w:rPr>
        <w:t>C) Basar</w:t>
      </w:r>
      <w:r w:rsidRPr="00F207F7">
        <w:rPr>
          <w:rFonts w:asciiTheme="minorHAnsi" w:hAnsiTheme="minorHAnsi" w:cstheme="minorHAnsi"/>
          <w:sz w:val="20"/>
          <w:szCs w:val="20"/>
        </w:rPr>
        <w:tab/>
        <w:t>D)Kudret</w:t>
      </w:r>
    </w:p>
    <w:p w14:paraId="0AA4F565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7566D092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sz w:val="20"/>
          <w:szCs w:val="20"/>
        </w:rPr>
        <w:t xml:space="preserve">I. Abdestsiz dua etmek doğru değildir. </w:t>
      </w:r>
    </w:p>
    <w:p w14:paraId="045C69AD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sz w:val="20"/>
          <w:szCs w:val="20"/>
        </w:rPr>
        <w:t xml:space="preserve">II. İnsan istediği her zaman dua edebilir. </w:t>
      </w:r>
    </w:p>
    <w:p w14:paraId="684ED668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sz w:val="20"/>
          <w:szCs w:val="20"/>
        </w:rPr>
        <w:t xml:space="preserve">III. Sadece ibadet ettikten sonra dua edilir. </w:t>
      </w:r>
    </w:p>
    <w:p w14:paraId="33843557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b/>
          <w:sz w:val="20"/>
          <w:szCs w:val="20"/>
        </w:rPr>
        <w:t xml:space="preserve">11) Dua etmeyle ilgili numaralanmış yargıların hangileri </w:t>
      </w:r>
      <w:r w:rsidRPr="00F207F7">
        <w:rPr>
          <w:rFonts w:asciiTheme="minorHAnsi" w:hAnsiTheme="minorHAnsi" w:cstheme="minorHAnsi"/>
          <w:b/>
          <w:sz w:val="20"/>
          <w:szCs w:val="20"/>
          <w:u w:val="single"/>
        </w:rPr>
        <w:t>doğrudur?</w:t>
      </w:r>
      <w:r w:rsidRPr="00F207F7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71FF111C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b/>
          <w:sz w:val="20"/>
          <w:szCs w:val="20"/>
        </w:rPr>
        <w:t>A)</w:t>
      </w:r>
      <w:r w:rsidRPr="00F207F7">
        <w:rPr>
          <w:rFonts w:asciiTheme="minorHAnsi" w:hAnsiTheme="minorHAnsi" w:cstheme="minorHAnsi"/>
          <w:sz w:val="20"/>
          <w:szCs w:val="20"/>
        </w:rPr>
        <w:t xml:space="preserve"> </w:t>
      </w:r>
      <w:r w:rsidRPr="00F207F7">
        <w:rPr>
          <w:rFonts w:asciiTheme="minorHAnsi" w:hAnsiTheme="minorHAnsi" w:cstheme="minorHAnsi"/>
          <w:sz w:val="20"/>
          <w:szCs w:val="20"/>
          <w:u w:val="single"/>
        </w:rPr>
        <w:t>Yalnız I</w:t>
      </w:r>
      <w:r w:rsidRPr="00F207F7">
        <w:rPr>
          <w:rFonts w:asciiTheme="minorHAnsi" w:hAnsiTheme="minorHAnsi" w:cstheme="minorHAnsi"/>
          <w:sz w:val="20"/>
          <w:szCs w:val="20"/>
        </w:rPr>
        <w:t xml:space="preserve">.   </w:t>
      </w:r>
      <w:r w:rsidRPr="00F207F7">
        <w:rPr>
          <w:rFonts w:asciiTheme="minorHAnsi" w:hAnsiTheme="minorHAnsi" w:cstheme="minorHAnsi"/>
          <w:b/>
          <w:sz w:val="20"/>
          <w:szCs w:val="20"/>
        </w:rPr>
        <w:t>B)</w:t>
      </w:r>
      <w:r w:rsidRPr="00F207F7">
        <w:rPr>
          <w:rFonts w:asciiTheme="minorHAnsi" w:hAnsiTheme="minorHAnsi" w:cstheme="minorHAnsi"/>
          <w:sz w:val="20"/>
          <w:szCs w:val="20"/>
        </w:rPr>
        <w:t xml:space="preserve"> </w:t>
      </w:r>
      <w:r w:rsidRPr="00F207F7">
        <w:rPr>
          <w:rFonts w:asciiTheme="minorHAnsi" w:hAnsiTheme="minorHAnsi" w:cstheme="minorHAnsi"/>
          <w:sz w:val="20"/>
          <w:szCs w:val="20"/>
          <w:u w:val="single"/>
        </w:rPr>
        <w:t>Yalnız II</w:t>
      </w:r>
      <w:r w:rsidRPr="00F207F7">
        <w:rPr>
          <w:rFonts w:asciiTheme="minorHAnsi" w:hAnsiTheme="minorHAnsi" w:cstheme="minorHAnsi"/>
          <w:sz w:val="20"/>
          <w:szCs w:val="20"/>
        </w:rPr>
        <w:t xml:space="preserve">.   </w:t>
      </w:r>
      <w:r w:rsidRPr="00F207F7">
        <w:rPr>
          <w:rFonts w:asciiTheme="minorHAnsi" w:hAnsiTheme="minorHAnsi" w:cstheme="minorHAnsi"/>
          <w:b/>
          <w:sz w:val="20"/>
          <w:szCs w:val="20"/>
        </w:rPr>
        <w:t>C)</w:t>
      </w:r>
      <w:r w:rsidRPr="00F207F7">
        <w:rPr>
          <w:rFonts w:asciiTheme="minorHAnsi" w:hAnsiTheme="minorHAnsi" w:cstheme="minorHAnsi"/>
          <w:sz w:val="20"/>
          <w:szCs w:val="20"/>
        </w:rPr>
        <w:t xml:space="preserve"> </w:t>
      </w:r>
      <w:r w:rsidRPr="00F207F7">
        <w:rPr>
          <w:rFonts w:asciiTheme="minorHAnsi" w:hAnsiTheme="minorHAnsi" w:cstheme="minorHAnsi"/>
          <w:sz w:val="20"/>
          <w:szCs w:val="20"/>
          <w:u w:val="single"/>
        </w:rPr>
        <w:t>II ve III.</w:t>
      </w:r>
      <w:r w:rsidRPr="00F207F7">
        <w:rPr>
          <w:rFonts w:asciiTheme="minorHAnsi" w:hAnsiTheme="minorHAnsi" w:cstheme="minorHAnsi"/>
          <w:sz w:val="20"/>
          <w:szCs w:val="20"/>
        </w:rPr>
        <w:t xml:space="preserve">  </w:t>
      </w:r>
      <w:r w:rsidRPr="00F207F7">
        <w:rPr>
          <w:rFonts w:asciiTheme="minorHAnsi" w:hAnsiTheme="minorHAnsi" w:cstheme="minorHAnsi"/>
          <w:b/>
          <w:sz w:val="20"/>
          <w:szCs w:val="20"/>
        </w:rPr>
        <w:t>D)</w:t>
      </w:r>
      <w:r w:rsidRPr="00F207F7">
        <w:rPr>
          <w:rFonts w:asciiTheme="minorHAnsi" w:hAnsiTheme="minorHAnsi" w:cstheme="minorHAnsi"/>
          <w:sz w:val="20"/>
          <w:szCs w:val="20"/>
        </w:rPr>
        <w:t xml:space="preserve"> </w:t>
      </w:r>
      <w:r w:rsidRPr="00F207F7">
        <w:rPr>
          <w:rFonts w:asciiTheme="minorHAnsi" w:hAnsiTheme="minorHAnsi" w:cstheme="minorHAnsi"/>
          <w:sz w:val="20"/>
          <w:szCs w:val="20"/>
          <w:u w:val="single"/>
        </w:rPr>
        <w:t>I, II ve III.</w:t>
      </w:r>
      <w:r w:rsidRPr="00F207F7">
        <w:rPr>
          <w:rFonts w:asciiTheme="minorHAnsi" w:hAnsiTheme="minorHAnsi" w:cstheme="minorHAnsi"/>
          <w:sz w:val="20"/>
          <w:szCs w:val="20"/>
        </w:rPr>
        <w:tab/>
      </w:r>
    </w:p>
    <w:p w14:paraId="61405C73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  <w:u w:val="single"/>
        </w:rPr>
      </w:pPr>
      <w:r w:rsidRPr="00F207F7">
        <w:rPr>
          <w:rFonts w:asciiTheme="minorHAnsi" w:hAnsiTheme="minorHAnsi" w:cstheme="minorHAnsi"/>
          <w:b/>
          <w:sz w:val="20"/>
          <w:szCs w:val="20"/>
        </w:rPr>
        <w:t xml:space="preserve">12) </w:t>
      </w:r>
      <w:r w:rsidRPr="00F207F7">
        <w:rPr>
          <w:rFonts w:asciiTheme="minorHAnsi" w:hAnsiTheme="minorHAnsi" w:cstheme="minorHAnsi"/>
          <w:sz w:val="20"/>
          <w:szCs w:val="20"/>
          <w:u w:val="single"/>
        </w:rPr>
        <w:t>Allah’ın gücünün her şeye yettiğini ifade eden isim</w:t>
      </w:r>
    </w:p>
    <w:p w14:paraId="7D279C96" w14:textId="77777777" w:rsidR="0040673F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  <w:u w:val="single"/>
        </w:rPr>
      </w:pPr>
      <w:proofErr w:type="gramStart"/>
      <w:r w:rsidRPr="00F207F7">
        <w:rPr>
          <w:rFonts w:asciiTheme="minorHAnsi" w:hAnsiTheme="minorHAnsi" w:cstheme="minorHAnsi"/>
          <w:sz w:val="20"/>
          <w:szCs w:val="20"/>
          <w:u w:val="single"/>
        </w:rPr>
        <w:t>aşağıdakilerden</w:t>
      </w:r>
      <w:proofErr w:type="gramEnd"/>
      <w:r w:rsidRPr="00F207F7">
        <w:rPr>
          <w:rFonts w:asciiTheme="minorHAnsi" w:hAnsiTheme="minorHAnsi" w:cstheme="minorHAnsi"/>
          <w:sz w:val="20"/>
          <w:szCs w:val="20"/>
          <w:u w:val="single"/>
        </w:rPr>
        <w:t xml:space="preserve"> hangisidir?</w:t>
      </w:r>
    </w:p>
    <w:p w14:paraId="3F59EB73" w14:textId="77777777" w:rsidR="00F207F7" w:rsidRPr="00F207F7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sz w:val="20"/>
          <w:szCs w:val="20"/>
        </w:rPr>
        <w:t xml:space="preserve">A) Kudret     B) Basar      </w:t>
      </w:r>
    </w:p>
    <w:p w14:paraId="73AF2D83" w14:textId="5B3373B5" w:rsidR="0040673F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sz w:val="20"/>
          <w:szCs w:val="20"/>
        </w:rPr>
        <w:t>C) Rahim     D) Semi</w:t>
      </w:r>
    </w:p>
    <w:p w14:paraId="4C4474E2" w14:textId="77777777" w:rsidR="00F207F7" w:rsidRPr="00F207F7" w:rsidRDefault="00F207F7" w:rsidP="00F207F7">
      <w:pPr>
        <w:pStyle w:val="AralkYok"/>
        <w:rPr>
          <w:rFonts w:asciiTheme="minorHAnsi" w:hAnsiTheme="minorHAnsi" w:cstheme="minorHAnsi"/>
          <w:sz w:val="20"/>
          <w:szCs w:val="20"/>
          <w:u w:val="single"/>
        </w:rPr>
      </w:pPr>
      <w:r w:rsidRPr="00F207F7">
        <w:rPr>
          <w:rFonts w:asciiTheme="minorHAnsi" w:hAnsiTheme="minorHAnsi" w:cstheme="minorHAnsi"/>
          <w:b/>
          <w:sz w:val="20"/>
          <w:szCs w:val="20"/>
          <w:u w:val="single"/>
        </w:rPr>
        <w:t>13)</w:t>
      </w:r>
      <w:r w:rsidRPr="00F207F7">
        <w:rPr>
          <w:rFonts w:asciiTheme="minorHAnsi" w:hAnsiTheme="minorHAnsi" w:cstheme="minorHAnsi"/>
          <w:sz w:val="20"/>
          <w:szCs w:val="20"/>
          <w:u w:val="single"/>
        </w:rPr>
        <w:t xml:space="preserve"> Aşağıdaki Hz. İbrahim’le ilgili bilgilerin hangisinde yanlışlık yapılmıştır?</w:t>
      </w:r>
    </w:p>
    <w:p w14:paraId="7944CED3" w14:textId="77777777" w:rsidR="00F207F7" w:rsidRPr="00F207F7" w:rsidRDefault="00F207F7" w:rsidP="00F207F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b/>
          <w:sz w:val="20"/>
          <w:szCs w:val="20"/>
        </w:rPr>
        <w:t>A)</w:t>
      </w:r>
      <w:r w:rsidRPr="00F207F7">
        <w:rPr>
          <w:rFonts w:asciiTheme="minorHAnsi" w:hAnsiTheme="minorHAnsi" w:cstheme="minorHAnsi"/>
          <w:sz w:val="20"/>
          <w:szCs w:val="20"/>
        </w:rPr>
        <w:t xml:space="preserve"> Harran’dan Mekke’ye pek çok yerde yaşamıştır.</w:t>
      </w:r>
    </w:p>
    <w:p w14:paraId="5FBF74DA" w14:textId="77777777" w:rsidR="00F207F7" w:rsidRPr="00F207F7" w:rsidRDefault="00F207F7" w:rsidP="00F207F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b/>
          <w:sz w:val="20"/>
          <w:szCs w:val="20"/>
        </w:rPr>
        <w:t>B)</w:t>
      </w:r>
      <w:r w:rsidRPr="00F207F7">
        <w:rPr>
          <w:rFonts w:asciiTheme="minorHAnsi" w:hAnsiTheme="minorHAnsi" w:cstheme="minorHAnsi"/>
          <w:sz w:val="20"/>
          <w:szCs w:val="20"/>
        </w:rPr>
        <w:t xml:space="preserve"> İnsanları Allah’ın birliğine inanmaya çağırmıştır.</w:t>
      </w:r>
    </w:p>
    <w:p w14:paraId="4EF2C74E" w14:textId="77777777" w:rsidR="00F207F7" w:rsidRPr="00F207F7" w:rsidRDefault="00F207F7" w:rsidP="00F207F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b/>
          <w:sz w:val="20"/>
          <w:szCs w:val="20"/>
        </w:rPr>
        <w:t>C)</w:t>
      </w:r>
      <w:r w:rsidRPr="00F207F7">
        <w:rPr>
          <w:rFonts w:asciiTheme="minorHAnsi" w:hAnsiTheme="minorHAnsi" w:cstheme="minorHAnsi"/>
          <w:sz w:val="20"/>
          <w:szCs w:val="20"/>
        </w:rPr>
        <w:t xml:space="preserve"> Halk onun ateşe atılmasına engel olmuştur.</w:t>
      </w:r>
    </w:p>
    <w:p w14:paraId="52D4DBB1" w14:textId="77777777" w:rsidR="00F207F7" w:rsidRPr="00F207F7" w:rsidRDefault="00F207F7" w:rsidP="00F207F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b/>
          <w:sz w:val="20"/>
          <w:szCs w:val="20"/>
        </w:rPr>
        <w:t>D)</w:t>
      </w:r>
      <w:r w:rsidRPr="00F207F7">
        <w:rPr>
          <w:rFonts w:asciiTheme="minorHAnsi" w:hAnsiTheme="minorHAnsi" w:cstheme="minorHAnsi"/>
          <w:sz w:val="20"/>
          <w:szCs w:val="20"/>
        </w:rPr>
        <w:t xml:space="preserve"> Çağrısını reddeden babasına saygılı davranmıştır</w:t>
      </w:r>
    </w:p>
    <w:p w14:paraId="4AFD05C5" w14:textId="77777777" w:rsidR="00F207F7" w:rsidRPr="00F207F7" w:rsidRDefault="00F207F7" w:rsidP="00F207F7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67D322B1" w14:textId="77777777" w:rsidR="00F207F7" w:rsidRPr="00F207F7" w:rsidRDefault="00F207F7" w:rsidP="00F207F7">
      <w:pPr>
        <w:pStyle w:val="AralkYok"/>
        <w:rPr>
          <w:rFonts w:asciiTheme="minorHAnsi" w:hAnsiTheme="minorHAnsi" w:cstheme="minorHAnsi"/>
          <w:sz w:val="20"/>
          <w:szCs w:val="20"/>
          <w:u w:val="single"/>
        </w:rPr>
      </w:pPr>
      <w:r w:rsidRPr="00F207F7">
        <w:rPr>
          <w:rFonts w:asciiTheme="minorHAnsi" w:hAnsiTheme="minorHAnsi" w:cstheme="minorHAnsi"/>
          <w:b/>
          <w:sz w:val="20"/>
          <w:szCs w:val="20"/>
          <w:u w:val="single"/>
        </w:rPr>
        <w:t>14)</w:t>
      </w:r>
      <w:r w:rsidRPr="00F207F7">
        <w:rPr>
          <w:rFonts w:asciiTheme="minorHAnsi" w:hAnsiTheme="minorHAnsi" w:cstheme="minorHAnsi"/>
          <w:sz w:val="20"/>
          <w:szCs w:val="20"/>
          <w:u w:val="single"/>
        </w:rPr>
        <w:t xml:space="preserve"> İhlas suresiyle ilgili aşağıdaki yargıların hangisi doğru değildir?</w:t>
      </w:r>
    </w:p>
    <w:p w14:paraId="29E6CF1F" w14:textId="77777777" w:rsidR="00F207F7" w:rsidRPr="00F207F7" w:rsidRDefault="00F207F7" w:rsidP="00F207F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b/>
          <w:sz w:val="20"/>
          <w:szCs w:val="20"/>
        </w:rPr>
        <w:t>A)</w:t>
      </w:r>
      <w:r w:rsidRPr="00F207F7">
        <w:rPr>
          <w:rFonts w:asciiTheme="minorHAnsi" w:hAnsiTheme="minorHAnsi" w:cstheme="minorHAnsi"/>
          <w:sz w:val="20"/>
          <w:szCs w:val="20"/>
        </w:rPr>
        <w:t xml:space="preserve"> Allah rızasını gözetmekten bahseder.</w:t>
      </w:r>
    </w:p>
    <w:p w14:paraId="16A4A48B" w14:textId="77777777" w:rsidR="00F207F7" w:rsidRPr="00F207F7" w:rsidRDefault="00F207F7" w:rsidP="00F207F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b/>
          <w:sz w:val="20"/>
          <w:szCs w:val="20"/>
        </w:rPr>
        <w:t>B)</w:t>
      </w:r>
      <w:r w:rsidRPr="00F207F7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F207F7">
        <w:rPr>
          <w:rFonts w:asciiTheme="minorHAnsi" w:hAnsiTheme="minorHAnsi" w:cstheme="minorHAnsi"/>
          <w:sz w:val="20"/>
          <w:szCs w:val="20"/>
        </w:rPr>
        <w:t>Tevhid</w:t>
      </w:r>
      <w:proofErr w:type="spellEnd"/>
      <w:r w:rsidRPr="00F207F7">
        <w:rPr>
          <w:rFonts w:asciiTheme="minorHAnsi" w:hAnsiTheme="minorHAnsi" w:cstheme="minorHAnsi"/>
          <w:sz w:val="20"/>
          <w:szCs w:val="20"/>
        </w:rPr>
        <w:t xml:space="preserve"> ilkesinin özlü bir açıklamasıdır.</w:t>
      </w:r>
    </w:p>
    <w:p w14:paraId="45491886" w14:textId="77777777" w:rsidR="00F207F7" w:rsidRPr="00F207F7" w:rsidRDefault="00F207F7" w:rsidP="00F207F7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203EB715" w14:textId="77777777" w:rsidR="00F207F7" w:rsidRPr="00F207F7" w:rsidRDefault="00F207F7" w:rsidP="00F207F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b/>
          <w:sz w:val="20"/>
          <w:szCs w:val="20"/>
        </w:rPr>
        <w:t>C)</w:t>
      </w:r>
      <w:r w:rsidRPr="00F207F7">
        <w:rPr>
          <w:rFonts w:asciiTheme="minorHAnsi" w:hAnsiTheme="minorHAnsi" w:cstheme="minorHAnsi"/>
          <w:sz w:val="20"/>
          <w:szCs w:val="20"/>
        </w:rPr>
        <w:t xml:space="preserve"> Kur’an’da geçen kısa surelerden biridir.</w:t>
      </w:r>
    </w:p>
    <w:p w14:paraId="21025169" w14:textId="77777777" w:rsidR="00F207F7" w:rsidRPr="00F207F7" w:rsidRDefault="00F207F7" w:rsidP="00F207F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b/>
          <w:sz w:val="20"/>
          <w:szCs w:val="20"/>
        </w:rPr>
        <w:t>D)</w:t>
      </w:r>
      <w:r w:rsidRPr="00F207F7">
        <w:rPr>
          <w:rFonts w:asciiTheme="minorHAnsi" w:hAnsiTheme="minorHAnsi" w:cstheme="minorHAnsi"/>
          <w:sz w:val="20"/>
          <w:szCs w:val="20"/>
        </w:rPr>
        <w:t xml:space="preserve"> Allah’ın bazı sıfatlarını vurgulamaktadır.</w:t>
      </w:r>
    </w:p>
    <w:p w14:paraId="70F9E622" w14:textId="77777777" w:rsidR="00F207F7" w:rsidRPr="00F207F7" w:rsidRDefault="00F207F7" w:rsidP="00F207F7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3DFEA102" w14:textId="77777777" w:rsidR="00F207F7" w:rsidRPr="00F207F7" w:rsidRDefault="00F207F7" w:rsidP="00F207F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sz w:val="20"/>
          <w:szCs w:val="20"/>
        </w:rPr>
        <w:t>İnsanın isteklerini Yüce Allah’a (</w:t>
      </w:r>
      <w:proofErr w:type="spellStart"/>
      <w:r w:rsidRPr="00F207F7">
        <w:rPr>
          <w:rFonts w:asciiTheme="minorHAnsi" w:hAnsiTheme="minorHAnsi" w:cstheme="minorHAnsi"/>
          <w:sz w:val="20"/>
          <w:szCs w:val="20"/>
        </w:rPr>
        <w:t>c.c</w:t>
      </w:r>
      <w:proofErr w:type="spellEnd"/>
      <w:r w:rsidRPr="00F207F7">
        <w:rPr>
          <w:rFonts w:asciiTheme="minorHAnsi" w:hAnsiTheme="minorHAnsi" w:cstheme="minorHAnsi"/>
          <w:sz w:val="20"/>
          <w:szCs w:val="20"/>
        </w:rPr>
        <w:t>.) iletmesi, ondan yardım dilemesidir.</w:t>
      </w:r>
    </w:p>
    <w:p w14:paraId="6C73B0E7" w14:textId="2001EEC3" w:rsidR="00F207F7" w:rsidRDefault="00F207F7" w:rsidP="00F207F7">
      <w:pPr>
        <w:pStyle w:val="AralkYok"/>
        <w:rPr>
          <w:rFonts w:asciiTheme="minorHAnsi" w:hAnsiTheme="minorHAnsi" w:cstheme="minorHAnsi"/>
          <w:sz w:val="20"/>
          <w:szCs w:val="20"/>
          <w:u w:val="single"/>
        </w:rPr>
      </w:pPr>
      <w:r w:rsidRPr="00F207F7">
        <w:rPr>
          <w:rFonts w:asciiTheme="minorHAnsi" w:hAnsiTheme="minorHAnsi" w:cstheme="minorHAnsi"/>
          <w:b/>
          <w:sz w:val="20"/>
          <w:szCs w:val="20"/>
          <w:u w:val="single"/>
        </w:rPr>
        <w:lastRenderedPageBreak/>
        <w:t>15)</w:t>
      </w:r>
      <w:r w:rsidRPr="00F207F7">
        <w:rPr>
          <w:rFonts w:asciiTheme="minorHAnsi" w:hAnsiTheme="minorHAnsi" w:cstheme="minorHAnsi"/>
          <w:sz w:val="20"/>
          <w:szCs w:val="20"/>
          <w:u w:val="single"/>
        </w:rPr>
        <w:t xml:space="preserve"> Bu tanım, aşağıdaki kavramlardan hangisinin tanımıdır?</w:t>
      </w:r>
    </w:p>
    <w:p w14:paraId="7B8D389F" w14:textId="77777777" w:rsidR="00F207F7" w:rsidRPr="00F207F7" w:rsidRDefault="00F207F7" w:rsidP="00F207F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207F7">
        <w:rPr>
          <w:rFonts w:asciiTheme="minorHAnsi" w:hAnsiTheme="minorHAnsi" w:cstheme="minorHAnsi"/>
          <w:b/>
          <w:sz w:val="20"/>
          <w:szCs w:val="20"/>
        </w:rPr>
        <w:t>A)</w:t>
      </w:r>
      <w:r w:rsidRPr="00F207F7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F207F7">
        <w:rPr>
          <w:rFonts w:asciiTheme="minorHAnsi" w:hAnsiTheme="minorHAnsi" w:cstheme="minorHAnsi"/>
          <w:sz w:val="20"/>
          <w:szCs w:val="20"/>
        </w:rPr>
        <w:t>Tevhid</w:t>
      </w:r>
      <w:proofErr w:type="spellEnd"/>
      <w:r w:rsidRPr="00F207F7">
        <w:rPr>
          <w:rFonts w:asciiTheme="minorHAnsi" w:hAnsiTheme="minorHAnsi" w:cstheme="minorHAnsi"/>
          <w:sz w:val="20"/>
          <w:szCs w:val="20"/>
        </w:rPr>
        <w:t xml:space="preserve">     </w:t>
      </w:r>
      <w:r w:rsidRPr="00F207F7">
        <w:rPr>
          <w:rFonts w:asciiTheme="minorHAnsi" w:hAnsiTheme="minorHAnsi" w:cstheme="minorHAnsi"/>
          <w:b/>
          <w:sz w:val="20"/>
          <w:szCs w:val="20"/>
        </w:rPr>
        <w:t>B)</w:t>
      </w:r>
      <w:r w:rsidRPr="00F207F7">
        <w:rPr>
          <w:rFonts w:asciiTheme="minorHAnsi" w:hAnsiTheme="minorHAnsi" w:cstheme="minorHAnsi"/>
          <w:sz w:val="20"/>
          <w:szCs w:val="20"/>
        </w:rPr>
        <w:t xml:space="preserve"> Dua     </w:t>
      </w:r>
      <w:r w:rsidRPr="00F207F7">
        <w:rPr>
          <w:rFonts w:asciiTheme="minorHAnsi" w:hAnsiTheme="minorHAnsi" w:cstheme="minorHAnsi"/>
          <w:b/>
          <w:sz w:val="20"/>
          <w:szCs w:val="20"/>
        </w:rPr>
        <w:t>C)</w:t>
      </w:r>
      <w:r w:rsidRPr="00F207F7">
        <w:rPr>
          <w:rFonts w:asciiTheme="minorHAnsi" w:hAnsiTheme="minorHAnsi" w:cstheme="minorHAnsi"/>
          <w:sz w:val="20"/>
          <w:szCs w:val="20"/>
        </w:rPr>
        <w:t xml:space="preserve"> Hanif       </w:t>
      </w:r>
      <w:r w:rsidRPr="00F207F7">
        <w:rPr>
          <w:rFonts w:asciiTheme="minorHAnsi" w:hAnsiTheme="minorHAnsi" w:cstheme="minorHAnsi"/>
          <w:b/>
          <w:sz w:val="20"/>
          <w:szCs w:val="20"/>
        </w:rPr>
        <w:t>D)</w:t>
      </w:r>
      <w:r w:rsidRPr="00F207F7">
        <w:rPr>
          <w:rFonts w:asciiTheme="minorHAnsi" w:hAnsiTheme="minorHAnsi" w:cstheme="minorHAnsi"/>
          <w:sz w:val="20"/>
          <w:szCs w:val="20"/>
        </w:rPr>
        <w:t xml:space="preserve"> İhlas</w:t>
      </w:r>
    </w:p>
    <w:p w14:paraId="2271E0B8" w14:textId="6A17A432" w:rsidR="0040673F" w:rsidRPr="00F207F7" w:rsidRDefault="00F207F7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2D5160F" wp14:editId="35E4B4F1">
                <wp:simplePos x="0" y="0"/>
                <wp:positionH relativeFrom="column">
                  <wp:posOffset>-584200</wp:posOffset>
                </wp:positionH>
                <wp:positionV relativeFrom="paragraph">
                  <wp:posOffset>-1152525</wp:posOffset>
                </wp:positionV>
                <wp:extent cx="7559675" cy="10691495"/>
                <wp:effectExtent l="0" t="0" r="3175" b="0"/>
                <wp:wrapNone/>
                <wp:docPr id="24" name="Gr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1284226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CC9714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CCCAF3C" w14:textId="1ADD1566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36B69E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ACA022E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2C27AF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1E6016E" w14:textId="4CB02D74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Metin Kutusu 2">
                          <a:hlinkClick r:id="rId1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41517" y="5132894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6675092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9EF28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7CA4090" w14:textId="00FE88B5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51BBE4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45EE40A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75F02FD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2E8AA314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D5160F" id="Grup 24" o:spid="_x0000_s1028" style="position:absolute;margin-left:-46pt;margin-top:-90.75pt;width:595.25pt;height:841.85pt;z-index:25176985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+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5b/4Kx+J/Evh&#10;X4NfDW88L+Ir7TZrr9obwHaXEthdvC0tvLrduksLFCCyOpKsp4YHBBFfUlR3VnaXqLHe2kcyrIrq&#10;ssYYKwOQwz3B6HtUl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n+IfFXhjwjawXvirxDY6bDdXkNpby310kKy3ErBI&#10;olLEZd2IVVHLE4GTWhXyb/wWC/5Ij8Lv+zkvh7/6fravrK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+a/+Cofwy+I&#10;PxU+Efw70f4ceDtQ1q60349eCNVv7fTrcyNBY2uswS3FwwHSOONWdm6ADNfSl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xPx3/aC+HH7OXh3RvFHxNu7qG017xbpfhvT2tLUzM1/qFyltbKQPuqZHUFuijmu2r5N/4L&#10;Bf8AJEfhd/2cl8Pf/T9bV9Z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iH7eP7NXjr9qL4d+DfCPgDVtJs7nw78XP&#10;C3im+k1ieWON7PTdTiup40McchMrRxkIpAUtgFlHI9v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Jv2wv2nW/ZV&#10;8EeF/GA8I/2z/wAJJ8SvD3hTyPtXk+R/ad/HafaM7W3eX5m7bxuxjI616zXyb/wWB/5Ij8Lv+zkv&#10;h7/6fravrK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85/aZ/Zo8IftSeE/D/hDxprmpWFv4d8daL4ptJNLaMPJdab&#10;eJdwxPvRh5bPGAwADbScEHmvRq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5/wD+Ci/x4+JX7Pvww8C+JfhfrEdl&#10;ea58avCHh7UZJbVJRJYX+rQ29zGA4IBaN2AYcjqMGvoCvk3/AILBf8kR+F3/AGcl8Pf/AE/W1fWV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zfxP+EHw2+M+k6foXxQ8JW+sWek69Za1p8FyzgQX9pMs1tONpHzRyKrDP&#10;GRyDXS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yv8A8FbNb1rQvgv8M7jQ9XurOSb9orwDbzSWtw0bSRPrlurx&#10;kqRlWUkFTwRwa+qK+Tf+CwOT8Efhdgf83JfD3/0/W1fWV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VjeNviH4F+G&#10;1hZ6r4/8W6fo9tqGqW2m2U+o3SxLPeXEgjggUseZJHIVV6kkAVs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yb/wW&#10;C/5Ij8Lv+zkvh7/6fravrKvnf/gpT8Fvif8AHP4V+AfD3wq8KyaveaP8cPBuu6lDHcRReTp9lq8F&#10;xdT5kZQQkSM20EscYUE8V9E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Xn/7Rf7R/gX9mTwvoXizx/ZahPbeIPGm&#10;j+GLFdNhV2W81G7S1gZgzLiMSONxGSBkgHpXo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8m/8Fgv+SI/C7/s5L4e&#10;/wDp+tq+sq8Z/bc/Zl8Q/tT+AfCPg/w34ls9Ll8OfFTw14quJr6N2WaDTNRiu5IV29HdYyqk8Anm&#10;vZq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rxf8Abh/aZ8Tfss/D/wAIeL/Cvh2x1KbxH8VvDPhW4i1BnCxW+p6j&#10;FaSzLsIO9FkLLnjI5BFe0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yb/AMFgv+SI/C7/ALOS+Hv/AKfravrKvP8A&#10;9oz9m7wH+094X0Hwl8Qr/VLe18PeNdH8UWLaTcRxu15pt2l1Ajl0cGIyRgOoAYrkBlPNeg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Hf21P2nNX/ZV8B+E/GGjeFLb&#10;V5PEnxQ8N+FJobq4aIQRanqEVo84Kg5aMSbgvQkYJFexV4l+3b8I/Dfxk+Hfg3Q/E97fW8OlfFrw&#10;vrVu1hIis1xaalFPGrb0YFCygMAASOhB5r22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9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">
                  <v:imagedata r:id="rId13" o:title=""/>
                </v:shape>
                <v:shape id="_x0000_s1030" type="#_x0000_t202" style="position:absolute;left:3633;top:12842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1DCC9714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CCCAF3C" w14:textId="1ADD1566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36B69E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ACA022E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2C27AF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1E6016E" w14:textId="4CB02D74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31" type="#_x0000_t202" href="https://www.dindersi.com/icerik/din-kulturu-ve-ahlak-bilgisi-c93" style="position:absolute;left:14415;top:5132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32" type="#_x0000_t202" style="position:absolute;left:3633;top:66750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179EF28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7CA4090" w14:textId="00FE88B5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51BBE4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45EE40A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75F02FD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2E8AA314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C66343B" w14:textId="28D3AA27" w:rsidR="00F207F7" w:rsidRDefault="00F207F7" w:rsidP="00F207F7">
      <w:pPr>
        <w:pStyle w:val="AralkYok"/>
        <w:rPr>
          <w:rFonts w:asciiTheme="minorHAnsi" w:hAnsiTheme="minorHAnsi" w:cstheme="minorHAnsi"/>
          <w:sz w:val="20"/>
          <w:szCs w:val="20"/>
        </w:rPr>
        <w:sectPr w:rsidR="00F207F7" w:rsidSect="00F207F7">
          <w:type w:val="continuous"/>
          <w:pgSz w:w="11906" w:h="16838" w:code="9"/>
          <w:pgMar w:top="1985" w:right="849" w:bottom="567" w:left="851" w:header="709" w:footer="694" w:gutter="0"/>
          <w:cols w:num="2" w:sep="1" w:space="709"/>
          <w:docGrid w:linePitch="360"/>
        </w:sectPr>
      </w:pPr>
    </w:p>
    <w:p w14:paraId="28B70F1F" w14:textId="4C797202" w:rsidR="00F207F7" w:rsidRPr="00F207F7" w:rsidRDefault="00F207F7" w:rsidP="0040673F">
      <w:pPr>
        <w:pStyle w:val="AralkYok"/>
        <w:rPr>
          <w:rFonts w:asciiTheme="minorHAnsi" w:hAnsiTheme="minorHAnsi" w:cstheme="minorHAnsi"/>
          <w:sz w:val="20"/>
          <w:szCs w:val="20"/>
          <w:u w:val="single"/>
        </w:rPr>
      </w:pPr>
    </w:p>
    <w:p w14:paraId="64B2B9B6" w14:textId="1C2F6C40" w:rsidR="0040673F" w:rsidRDefault="0040673F" w:rsidP="0040673F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555C000C" w14:textId="457AB4CF" w:rsidR="0040673F" w:rsidRDefault="0040673F" w:rsidP="002D31AD">
      <w:pPr>
        <w:pStyle w:val="SEENEKLER"/>
        <w:numPr>
          <w:ilvl w:val="0"/>
          <w:numId w:val="0"/>
        </w:numPr>
        <w:ind w:left="454" w:hanging="284"/>
      </w:pPr>
    </w:p>
    <w:tbl>
      <w:tblPr>
        <w:tblStyle w:val="TabloKlavuzu"/>
        <w:tblpPr w:leftFromText="141" w:rightFromText="141" w:vertAnchor="text" w:horzAnchor="margin" w:tblpXSpec="right" w:tblpY="-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40673F" w14:paraId="764F172F" w14:textId="77777777" w:rsidTr="00796FE8">
        <w:tc>
          <w:tcPr>
            <w:tcW w:w="4738" w:type="dxa"/>
          </w:tcPr>
          <w:p w14:paraId="02A10525" w14:textId="45914ED5" w:rsidR="0040673F" w:rsidRDefault="0040673F" w:rsidP="00796FE8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0673F" w14:paraId="58ABC1C8" w14:textId="77777777" w:rsidTr="00796FE8">
        <w:tc>
          <w:tcPr>
            <w:tcW w:w="4738" w:type="dxa"/>
          </w:tcPr>
          <w:p w14:paraId="53394F80" w14:textId="7F0D9F97" w:rsidR="0040673F" w:rsidRDefault="0040673F" w:rsidP="00796FE8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0673F" w14:paraId="428A71C8" w14:textId="77777777" w:rsidTr="00796FE8">
        <w:tc>
          <w:tcPr>
            <w:tcW w:w="4738" w:type="dxa"/>
          </w:tcPr>
          <w:p w14:paraId="5035FF28" w14:textId="381D7B30" w:rsidR="0040673F" w:rsidRDefault="0040673F" w:rsidP="00796FE8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bookmarkEnd w:id="1"/>
    </w:tbl>
    <w:p w14:paraId="234811D6" w14:textId="3ECD1993" w:rsidR="003D541A" w:rsidRDefault="003D541A">
      <w:pPr>
        <w:rPr>
          <w:rFonts w:cstheme="minorHAnsi"/>
          <w:sz w:val="24"/>
          <w:szCs w:val="24"/>
        </w:rPr>
      </w:pPr>
    </w:p>
    <w:p w14:paraId="4FDB77C6" w14:textId="318ECFAF" w:rsidR="00F207F7" w:rsidRDefault="00F207F7">
      <w:pPr>
        <w:rPr>
          <w:rFonts w:cstheme="minorHAnsi"/>
          <w:sz w:val="24"/>
          <w:szCs w:val="24"/>
        </w:rPr>
      </w:pPr>
    </w:p>
    <w:p w14:paraId="4EC23481" w14:textId="0B652118" w:rsidR="00F207F7" w:rsidRDefault="00F207F7">
      <w:pPr>
        <w:rPr>
          <w:rFonts w:cstheme="minorHAnsi"/>
          <w:sz w:val="24"/>
          <w:szCs w:val="24"/>
        </w:rPr>
      </w:pPr>
    </w:p>
    <w:p w14:paraId="41B33C3B" w14:textId="141A8B36" w:rsidR="00F207F7" w:rsidRDefault="00F207F7">
      <w:pPr>
        <w:rPr>
          <w:rFonts w:cstheme="minorHAnsi"/>
          <w:sz w:val="24"/>
          <w:szCs w:val="24"/>
        </w:rPr>
      </w:pPr>
    </w:p>
    <w:p w14:paraId="595B600C" w14:textId="0D0DD828" w:rsidR="00F207F7" w:rsidRDefault="00F207F7">
      <w:pPr>
        <w:rPr>
          <w:rFonts w:cstheme="minorHAnsi"/>
          <w:sz w:val="24"/>
          <w:szCs w:val="24"/>
        </w:rPr>
      </w:pPr>
    </w:p>
    <w:p w14:paraId="5AB4A3AE" w14:textId="5EF8397A" w:rsidR="00F207F7" w:rsidRDefault="00F207F7">
      <w:pPr>
        <w:rPr>
          <w:rFonts w:cstheme="minorHAnsi"/>
          <w:sz w:val="24"/>
          <w:szCs w:val="24"/>
        </w:rPr>
      </w:pPr>
    </w:p>
    <w:p w14:paraId="73C1F368" w14:textId="72A3C0CF" w:rsidR="00F207F7" w:rsidRDefault="00F207F7">
      <w:pPr>
        <w:rPr>
          <w:rFonts w:cstheme="minorHAnsi"/>
          <w:sz w:val="24"/>
          <w:szCs w:val="24"/>
        </w:rPr>
      </w:pPr>
    </w:p>
    <w:p w14:paraId="0F28B1EC" w14:textId="273E73CB" w:rsidR="00F207F7" w:rsidRDefault="00F207F7">
      <w:pPr>
        <w:rPr>
          <w:rFonts w:cstheme="minorHAnsi"/>
          <w:sz w:val="24"/>
          <w:szCs w:val="24"/>
        </w:rPr>
      </w:pPr>
    </w:p>
    <w:p w14:paraId="21ECEA0C" w14:textId="3A07B46A" w:rsidR="00F207F7" w:rsidRDefault="00F207F7">
      <w:pPr>
        <w:rPr>
          <w:rFonts w:cstheme="minorHAnsi"/>
          <w:sz w:val="24"/>
          <w:szCs w:val="24"/>
        </w:rPr>
      </w:pPr>
    </w:p>
    <w:p w14:paraId="385B7D0D" w14:textId="28D93D0E" w:rsidR="00F207F7" w:rsidRDefault="00F207F7">
      <w:pPr>
        <w:rPr>
          <w:rFonts w:cstheme="minorHAnsi"/>
          <w:sz w:val="24"/>
          <w:szCs w:val="24"/>
        </w:rPr>
      </w:pPr>
    </w:p>
    <w:p w14:paraId="31081A0E" w14:textId="1EDC4801" w:rsidR="00F207F7" w:rsidRDefault="00F207F7">
      <w:pPr>
        <w:rPr>
          <w:rFonts w:cstheme="minorHAnsi"/>
          <w:sz w:val="24"/>
          <w:szCs w:val="24"/>
        </w:rPr>
      </w:pPr>
    </w:p>
    <w:p w14:paraId="03C31BB1" w14:textId="6F0A1A28" w:rsidR="00F207F7" w:rsidRDefault="00F207F7">
      <w:pPr>
        <w:rPr>
          <w:rFonts w:cstheme="minorHAnsi"/>
          <w:sz w:val="24"/>
          <w:szCs w:val="24"/>
        </w:rPr>
      </w:pPr>
    </w:p>
    <w:p w14:paraId="719A6DF5" w14:textId="4C7952E7" w:rsidR="00F207F7" w:rsidRDefault="00F207F7">
      <w:pPr>
        <w:rPr>
          <w:rFonts w:cstheme="minorHAnsi"/>
          <w:sz w:val="24"/>
          <w:szCs w:val="24"/>
        </w:rPr>
      </w:pPr>
    </w:p>
    <w:p w14:paraId="656E4E58" w14:textId="5EAFFF94" w:rsidR="00F207F7" w:rsidRDefault="00F207F7">
      <w:pPr>
        <w:rPr>
          <w:rFonts w:cstheme="minorHAnsi"/>
          <w:sz w:val="24"/>
          <w:szCs w:val="24"/>
        </w:rPr>
      </w:pPr>
    </w:p>
    <w:p w14:paraId="17E5E5D4" w14:textId="69AEB674" w:rsidR="00F207F7" w:rsidRDefault="00F207F7">
      <w:pPr>
        <w:rPr>
          <w:rFonts w:cstheme="minorHAnsi"/>
          <w:sz w:val="24"/>
          <w:szCs w:val="24"/>
        </w:rPr>
      </w:pPr>
    </w:p>
    <w:p w14:paraId="6E9A6212" w14:textId="33B135E4" w:rsidR="00F207F7" w:rsidRDefault="00F207F7">
      <w:pPr>
        <w:rPr>
          <w:rFonts w:cstheme="minorHAnsi"/>
          <w:sz w:val="24"/>
          <w:szCs w:val="24"/>
        </w:rPr>
      </w:pPr>
    </w:p>
    <w:p w14:paraId="306D2E4A" w14:textId="6795AB24" w:rsidR="00F207F7" w:rsidRDefault="00F207F7">
      <w:pPr>
        <w:rPr>
          <w:rFonts w:cstheme="minorHAnsi"/>
          <w:sz w:val="24"/>
          <w:szCs w:val="24"/>
        </w:rPr>
      </w:pPr>
    </w:p>
    <w:p w14:paraId="73D3713F" w14:textId="11AC70AE" w:rsidR="00F207F7" w:rsidRDefault="00F207F7">
      <w:pPr>
        <w:rPr>
          <w:rFonts w:cstheme="minorHAnsi"/>
          <w:sz w:val="24"/>
          <w:szCs w:val="24"/>
        </w:rPr>
      </w:pPr>
    </w:p>
    <w:p w14:paraId="1F6B812E" w14:textId="7A477D80" w:rsidR="00F207F7" w:rsidRDefault="00F207F7">
      <w:pPr>
        <w:rPr>
          <w:rFonts w:cstheme="minorHAnsi"/>
          <w:sz w:val="24"/>
          <w:szCs w:val="24"/>
        </w:rPr>
      </w:pPr>
    </w:p>
    <w:p w14:paraId="23A695C2" w14:textId="48CBE980" w:rsidR="00F207F7" w:rsidRDefault="00F207F7">
      <w:pPr>
        <w:rPr>
          <w:rFonts w:cstheme="minorHAnsi"/>
          <w:sz w:val="24"/>
          <w:szCs w:val="24"/>
        </w:rPr>
      </w:pPr>
    </w:p>
    <w:p w14:paraId="51C9ABEA" w14:textId="40D516BC" w:rsidR="00F207F7" w:rsidRDefault="00F207F7">
      <w:pPr>
        <w:rPr>
          <w:rFonts w:cstheme="minorHAnsi"/>
          <w:sz w:val="24"/>
          <w:szCs w:val="24"/>
        </w:rPr>
      </w:pPr>
    </w:p>
    <w:p w14:paraId="49D60542" w14:textId="0D4D2E53" w:rsidR="00F207F7" w:rsidRDefault="00F207F7">
      <w:pPr>
        <w:rPr>
          <w:rFonts w:cstheme="minorHAnsi"/>
          <w:sz w:val="24"/>
          <w:szCs w:val="24"/>
        </w:rPr>
      </w:pPr>
    </w:p>
    <w:p w14:paraId="0B28D7B8" w14:textId="38E85B53" w:rsidR="00F207F7" w:rsidRDefault="00F207F7">
      <w:pPr>
        <w:rPr>
          <w:rFonts w:cstheme="minorHAnsi"/>
          <w:sz w:val="24"/>
          <w:szCs w:val="24"/>
        </w:rPr>
      </w:pPr>
    </w:p>
    <w:p w14:paraId="450462CF" w14:textId="544F6901" w:rsidR="00F207F7" w:rsidRDefault="00F207F7">
      <w:pPr>
        <w:rPr>
          <w:rFonts w:cstheme="minorHAnsi"/>
          <w:sz w:val="24"/>
          <w:szCs w:val="24"/>
        </w:rPr>
      </w:pPr>
    </w:p>
    <w:p w14:paraId="057C21FC" w14:textId="0A23A10B" w:rsidR="00F207F7" w:rsidRDefault="00F207F7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6B3F42F" wp14:editId="3D48561D">
                <wp:simplePos x="0" y="0"/>
                <wp:positionH relativeFrom="column">
                  <wp:posOffset>-565150</wp:posOffset>
                </wp:positionH>
                <wp:positionV relativeFrom="paragraph">
                  <wp:posOffset>-1219835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5"/>
                        </wps:cNvPr>
                        <wps:cNvSpPr/>
                        <wps:spPr>
                          <a:xfrm>
                            <a:off x="1842447" y="249754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6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7"/>
                        </wps:cNvPr>
                        <wps:cNvSpPr/>
                        <wps:spPr>
                          <a:xfrm>
                            <a:off x="4708477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8"/>
                        </wps:cNvPr>
                        <wps:cNvSpPr/>
                        <wps:spPr>
                          <a:xfrm>
                            <a:off x="3930555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9"/>
                        </wps:cNvPr>
                        <wps:cNvSpPr/>
                        <wps:spPr>
                          <a:xfrm>
                            <a:off x="2879677" y="5036024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20"/>
                        </wps:cNvPr>
                        <wps:cNvSpPr/>
                        <wps:spPr>
                          <a:xfrm>
                            <a:off x="1910686" y="7560859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1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22"/>
                        </wps:cNvPr>
                        <wps:cNvSpPr/>
                        <wps:spPr>
                          <a:xfrm>
                            <a:off x="4967785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3"/>
                        </wps:cNvPr>
                        <wps:cNvSpPr/>
                        <wps:spPr>
                          <a:xfrm>
                            <a:off x="1542197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4"/>
                        </wps:cNvPr>
                        <wps:cNvSpPr/>
                        <wps:spPr>
                          <a:xfrm>
                            <a:off x="3712191" y="9130352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5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5027" y="832513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0F0B8517" w:rsidR="00501EC5" w:rsidRPr="00501EC5" w:rsidRDefault="00E72F61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  <w:r w:rsidR="00501EC5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B3F42F" id="Grup 11" o:spid="_x0000_s1033" style="position:absolute;margin-left:-44.5pt;margin-top:-96.05pt;width:598.1pt;height:840.15pt;z-index:25174835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cSiiiuo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p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I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p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I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p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I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Y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S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mzSCJP&#10;MdwqryzN2oAdRXwl+2Z/wXZ+An7PXiG5+HnwY8Pt4/16zZo766t7sQ6baSA4KebhmmYEchBtH9/I&#10;Ir5bv/8Ag4z/AGop7lpNO+DXgy3i/hjk+0yEfjvH8q+fxXE+S4Wo6cql2t7Jv8dj9o4f+j/4pcRY&#10;COMoYL2dOSvH2k4wbT2fK3zJPpdK61Wh+yNFfjT/AMRFn7V3/RJ/BP8A35uf/jtH/ERZ+1d/0Sfw&#10;T/35uf8A47XP/rhkf8z/APAWe5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RsY5NIBkYDU6igBvl85zS7cdKWigBCuTzSgAd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AgHrTSnoadRQAmwd6Cg7UtFADcFOaPM9qcQ&#10;D1pNq+lACg5G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GJA4FN3MTgLz6UAOoqxDpGqzjMdhJ9WXH86l/4R7WP+fM/99D/G&#10;jmi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oq7/AMI9rH/Pmf8Avof40f8ACPax/wA+Z/76H+NHNHu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jGeooooAOnQUgXAp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k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w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">
                <v:shape id="Resim 4" o:spid="_x0000_s1034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6" o:title=""/>
                </v:shape>
                <v:oval id="Oval 5" o:spid="_x0000_s1035" href="https://chat.whatsapp.com/IR0KARlUCd4ItMDPQkjplO" style="position:absolute;left:18424;top:24975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6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7" href="https://chat.whatsapp.com/1l65VLvh4c2GwvOLzCJUUo" style="position:absolute;left:4708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8" href="https://t.me/dindersicom" style="position:absolute;left:39305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9" href="https://t.me/DinDersiTurkiyeZumresi" style="position:absolute;left:28796;top:5036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40" href="https://www.instagram.com/ddy_yayinlari/" style="position:absolute;left:19106;top:7560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1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2" href="https://www.youtube.com/@dindersi-com" style="position:absolute;left:49677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3" href="http://www.dindersi.com/" style="position:absolute;left:15421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4" href="http://www.ddyayinlari.com/" style="position:absolute;left:37121;top:91303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5" type="#_x0000_t202" href="https://www.dindersi.com/icerik/din-kulturu-ve-ahlak-bilgisi-c76" style="position:absolute;left:16650;top:8325;width:4397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0F0B8517" w:rsidR="00501EC5" w:rsidRPr="00501EC5" w:rsidRDefault="00E72F61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  <w:r w:rsidR="00501EC5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BBD5D68" w14:textId="3FC67DA5" w:rsidR="00F207F7" w:rsidRDefault="00F207F7">
      <w:pPr>
        <w:rPr>
          <w:rFonts w:cstheme="minorHAnsi"/>
          <w:sz w:val="24"/>
          <w:szCs w:val="24"/>
        </w:rPr>
      </w:pPr>
    </w:p>
    <w:p w14:paraId="11226D4A" w14:textId="0CEA0CD2" w:rsidR="00F207F7" w:rsidRDefault="00F207F7">
      <w:pPr>
        <w:rPr>
          <w:rFonts w:cstheme="minorHAnsi"/>
          <w:sz w:val="24"/>
          <w:szCs w:val="24"/>
        </w:rPr>
      </w:pPr>
    </w:p>
    <w:p w14:paraId="2AB4A3AF" w14:textId="6EF83B20" w:rsidR="00F207F7" w:rsidRDefault="00F207F7">
      <w:pPr>
        <w:rPr>
          <w:rFonts w:cstheme="minorHAnsi"/>
          <w:sz w:val="24"/>
          <w:szCs w:val="24"/>
        </w:rPr>
      </w:pPr>
    </w:p>
    <w:p w14:paraId="44013090" w14:textId="08B871D5" w:rsidR="00F207F7" w:rsidRDefault="00F207F7">
      <w:pPr>
        <w:rPr>
          <w:rFonts w:cstheme="minorHAnsi"/>
          <w:sz w:val="24"/>
          <w:szCs w:val="24"/>
        </w:rPr>
      </w:pPr>
    </w:p>
    <w:p w14:paraId="27BD560D" w14:textId="259AE9E5" w:rsidR="00F207F7" w:rsidRDefault="00F207F7">
      <w:pPr>
        <w:rPr>
          <w:rFonts w:cstheme="minorHAnsi"/>
          <w:sz w:val="24"/>
          <w:szCs w:val="24"/>
        </w:rPr>
      </w:pPr>
    </w:p>
    <w:p w14:paraId="430BC05F" w14:textId="395DE03B" w:rsidR="00F207F7" w:rsidRDefault="00F207F7">
      <w:pPr>
        <w:rPr>
          <w:rFonts w:cstheme="minorHAnsi"/>
          <w:sz w:val="24"/>
          <w:szCs w:val="24"/>
        </w:rPr>
      </w:pPr>
    </w:p>
    <w:p w14:paraId="092C5803" w14:textId="05391162" w:rsidR="00F207F7" w:rsidRDefault="00F207F7">
      <w:pPr>
        <w:rPr>
          <w:rFonts w:cstheme="minorHAnsi"/>
          <w:sz w:val="24"/>
          <w:szCs w:val="24"/>
        </w:rPr>
      </w:pPr>
    </w:p>
    <w:p w14:paraId="795C891B" w14:textId="739A34AD" w:rsidR="00F207F7" w:rsidRDefault="00F207F7">
      <w:pPr>
        <w:rPr>
          <w:rFonts w:cstheme="minorHAnsi"/>
          <w:sz w:val="24"/>
          <w:szCs w:val="24"/>
        </w:rPr>
      </w:pPr>
    </w:p>
    <w:p w14:paraId="4937F8D2" w14:textId="03516915" w:rsidR="00F207F7" w:rsidRDefault="00F207F7">
      <w:pPr>
        <w:rPr>
          <w:rFonts w:cstheme="minorHAnsi"/>
          <w:sz w:val="24"/>
          <w:szCs w:val="24"/>
        </w:rPr>
      </w:pPr>
    </w:p>
    <w:p w14:paraId="65390778" w14:textId="0E5141E4" w:rsidR="00F207F7" w:rsidRDefault="00F207F7">
      <w:pPr>
        <w:rPr>
          <w:rFonts w:cstheme="minorHAnsi"/>
          <w:sz w:val="24"/>
          <w:szCs w:val="24"/>
        </w:rPr>
      </w:pPr>
    </w:p>
    <w:p w14:paraId="58B4CA68" w14:textId="2AC5EBC6" w:rsidR="00F207F7" w:rsidRDefault="00F207F7">
      <w:pPr>
        <w:rPr>
          <w:rFonts w:cstheme="minorHAnsi"/>
          <w:sz w:val="24"/>
          <w:szCs w:val="24"/>
        </w:rPr>
      </w:pPr>
    </w:p>
    <w:p w14:paraId="05F2C54D" w14:textId="4D87E18E" w:rsidR="00F207F7" w:rsidRDefault="00F207F7">
      <w:pPr>
        <w:rPr>
          <w:rFonts w:cstheme="minorHAnsi"/>
          <w:sz w:val="24"/>
          <w:szCs w:val="24"/>
        </w:rPr>
      </w:pPr>
    </w:p>
    <w:p w14:paraId="70E4E278" w14:textId="23436A3F" w:rsidR="00F207F7" w:rsidRDefault="00F207F7">
      <w:pPr>
        <w:rPr>
          <w:rFonts w:cstheme="minorHAnsi"/>
          <w:sz w:val="24"/>
          <w:szCs w:val="24"/>
        </w:rPr>
      </w:pPr>
    </w:p>
    <w:p w14:paraId="48EAFF8D" w14:textId="7A5AA6AD" w:rsidR="00F207F7" w:rsidRDefault="00F207F7">
      <w:pPr>
        <w:rPr>
          <w:rFonts w:cstheme="minorHAnsi"/>
          <w:sz w:val="24"/>
          <w:szCs w:val="24"/>
        </w:rPr>
      </w:pPr>
    </w:p>
    <w:p w14:paraId="02B92E9E" w14:textId="153E08F1" w:rsidR="00F207F7" w:rsidRDefault="00F207F7">
      <w:pPr>
        <w:rPr>
          <w:rFonts w:cstheme="minorHAnsi"/>
          <w:sz w:val="24"/>
          <w:szCs w:val="24"/>
        </w:rPr>
      </w:pPr>
    </w:p>
    <w:p w14:paraId="07E9B91C" w14:textId="2C6F0A17" w:rsidR="00F207F7" w:rsidRDefault="00F207F7">
      <w:pPr>
        <w:rPr>
          <w:rFonts w:cstheme="minorHAnsi"/>
          <w:sz w:val="24"/>
          <w:szCs w:val="24"/>
        </w:rPr>
      </w:pPr>
    </w:p>
    <w:p w14:paraId="3AE2E08F" w14:textId="2CCD9D60" w:rsidR="00F207F7" w:rsidRDefault="00F207F7">
      <w:pPr>
        <w:rPr>
          <w:rFonts w:cstheme="minorHAnsi"/>
          <w:sz w:val="24"/>
          <w:szCs w:val="24"/>
        </w:rPr>
      </w:pPr>
    </w:p>
    <w:p w14:paraId="671B3407" w14:textId="19A7EDAD" w:rsidR="00F207F7" w:rsidRDefault="00F207F7">
      <w:pPr>
        <w:rPr>
          <w:rFonts w:cstheme="minorHAnsi"/>
          <w:sz w:val="24"/>
          <w:szCs w:val="24"/>
        </w:rPr>
      </w:pPr>
    </w:p>
    <w:p w14:paraId="5A55C65C" w14:textId="27A7A053" w:rsidR="00F207F7" w:rsidRDefault="00F207F7">
      <w:pPr>
        <w:rPr>
          <w:rFonts w:cstheme="minorHAnsi"/>
          <w:sz w:val="24"/>
          <w:szCs w:val="24"/>
        </w:rPr>
      </w:pPr>
    </w:p>
    <w:p w14:paraId="64BE4F04" w14:textId="73EA3580" w:rsidR="00F207F7" w:rsidRDefault="00F207F7">
      <w:pPr>
        <w:rPr>
          <w:rFonts w:cstheme="minorHAnsi"/>
          <w:sz w:val="24"/>
          <w:szCs w:val="24"/>
        </w:rPr>
      </w:pPr>
    </w:p>
    <w:p w14:paraId="7B1362A9" w14:textId="31BCF4A4" w:rsidR="00F207F7" w:rsidRDefault="00F207F7">
      <w:pPr>
        <w:rPr>
          <w:rFonts w:cstheme="minorHAnsi"/>
          <w:sz w:val="24"/>
          <w:szCs w:val="24"/>
        </w:rPr>
      </w:pPr>
    </w:p>
    <w:p w14:paraId="39020C2C" w14:textId="1E99D099" w:rsidR="00F207F7" w:rsidRDefault="00F207F7">
      <w:pPr>
        <w:rPr>
          <w:rFonts w:cstheme="minorHAnsi"/>
          <w:sz w:val="24"/>
          <w:szCs w:val="24"/>
        </w:rPr>
      </w:pPr>
    </w:p>
    <w:p w14:paraId="0DE4448B" w14:textId="202D6FB8" w:rsidR="00F207F7" w:rsidRDefault="00F207F7">
      <w:pPr>
        <w:rPr>
          <w:rFonts w:cstheme="minorHAnsi"/>
          <w:sz w:val="24"/>
          <w:szCs w:val="24"/>
        </w:rPr>
      </w:pPr>
    </w:p>
    <w:p w14:paraId="1AEBB03A" w14:textId="5ED45D9C" w:rsidR="00F207F7" w:rsidRDefault="00F207F7">
      <w:pPr>
        <w:rPr>
          <w:rFonts w:cstheme="minorHAnsi"/>
          <w:sz w:val="24"/>
          <w:szCs w:val="24"/>
        </w:rPr>
      </w:pPr>
    </w:p>
    <w:p w14:paraId="141820E3" w14:textId="77777777" w:rsidR="00F207F7" w:rsidRDefault="00F207F7">
      <w:pPr>
        <w:rPr>
          <w:rFonts w:cstheme="minorHAnsi"/>
          <w:sz w:val="24"/>
          <w:szCs w:val="24"/>
        </w:rPr>
      </w:pPr>
    </w:p>
    <w:p w14:paraId="385C918B" w14:textId="51EA0CA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702272" behindDoc="0" locked="0" layoutInCell="1" allowOverlap="1" wp14:anchorId="07658D09" wp14:editId="1572634D">
            <wp:simplePos x="0" y="0"/>
            <wp:positionH relativeFrom="margin">
              <wp:posOffset>-581025</wp:posOffset>
            </wp:positionH>
            <wp:positionV relativeFrom="paragraph">
              <wp:posOffset>-1246505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40673F">
      <w:type w:val="continuous"/>
      <w:pgSz w:w="11906" w:h="16838" w:code="9"/>
      <w:pgMar w:top="1985" w:right="849" w:bottom="567" w:left="851" w:header="709" w:footer="694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B9B46D" w14:textId="77777777" w:rsidR="00845367" w:rsidRDefault="00845367" w:rsidP="00ED544D">
      <w:pPr>
        <w:spacing w:after="0" w:line="240" w:lineRule="auto"/>
      </w:pPr>
      <w:r>
        <w:separator/>
      </w:r>
    </w:p>
  </w:endnote>
  <w:endnote w:type="continuationSeparator" w:id="0">
    <w:p w14:paraId="20C2DD18" w14:textId="77777777" w:rsidR="00845367" w:rsidRDefault="00845367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9CB6B" w14:textId="77777777" w:rsidR="00F207F7" w:rsidRDefault="00F207F7" w:rsidP="00F207F7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B6DAFB8" wp14:editId="69FB1CC1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23" name="Ok: Sağ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D0FAFA7" w14:textId="77777777" w:rsidR="00F207F7" w:rsidRPr="001016DC" w:rsidRDefault="00F207F7" w:rsidP="00F207F7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6DAFB8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23" o:spid="_x0000_s1046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" adj="19934" fillcolor="#fabf8f [1945]" strokecolor="#e36c0a [2409]" strokeweight=".25pt">
              <v:textbox>
                <w:txbxContent>
                  <w:p w14:paraId="7D0FAFA7" w14:textId="77777777" w:rsidR="00F207F7" w:rsidRPr="001016DC" w:rsidRDefault="00F207F7" w:rsidP="00F207F7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618AFC24" wp14:editId="2BF7DDBA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5" name="Resim 2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5F01EA95" wp14:editId="679130F1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6" name="Resim 2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A8B4E" w14:textId="77A7734C" w:rsidR="00ED544D" w:rsidRDefault="00096985">
    <w:pPr>
      <w:pStyle w:val="AltBilgi"/>
    </w:pPr>
    <w:bookmarkStart w:id="3" w:name="_Hlk124933023"/>
    <w:bookmarkStart w:id="4" w:name="_Hlk124933024"/>
    <w:bookmarkStart w:id="5" w:name="_Hlk124933025"/>
    <w:bookmarkStart w:id="6" w:name="_Hlk124933026"/>
    <w:bookmarkStart w:id="7" w:name="_Hlk124933769"/>
    <w:bookmarkStart w:id="8" w:name="_Hlk124933770"/>
    <w:bookmarkStart w:id="9" w:name="_Hlk124933789"/>
    <w:bookmarkStart w:id="10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7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" name="Resim 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2" name="Resim 2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3"/>
    <w:bookmarkEnd w:id="4"/>
    <w:bookmarkEnd w:id="5"/>
    <w:bookmarkEnd w:id="6"/>
    <w:bookmarkEnd w:id="7"/>
    <w:bookmarkEnd w:id="8"/>
    <w:bookmarkEnd w:id="9"/>
    <w:bookmarkEnd w:id="1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ACB3C" w14:textId="77777777" w:rsidR="00845367" w:rsidRDefault="00845367" w:rsidP="00ED544D">
      <w:pPr>
        <w:spacing w:after="0" w:line="240" w:lineRule="auto"/>
      </w:pPr>
      <w:r>
        <w:separator/>
      </w:r>
    </w:p>
  </w:footnote>
  <w:footnote w:type="continuationSeparator" w:id="0">
    <w:p w14:paraId="3E339079" w14:textId="77777777" w:rsidR="00845367" w:rsidRDefault="00845367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2160" w14:textId="77777777" w:rsidR="00C150A7" w:rsidRDefault="00C150A7" w:rsidP="00C150A7">
    <w:pPr>
      <w:pStyle w:val="stBilgi"/>
      <w:jc w:val="center"/>
    </w:pPr>
    <w:bookmarkStart w:id="2" w:name="_Hlk121295565"/>
    <w:r>
      <w:t>DİN KÜLTÜRÜ VE AHLAK BİLGİSİ</w:t>
    </w:r>
  </w:p>
  <w:p w14:paraId="267D6F43" w14:textId="65018597" w:rsidR="00C150A7" w:rsidRDefault="00E72F61" w:rsidP="00C150A7">
    <w:pPr>
      <w:pStyle w:val="stBilgi"/>
      <w:jc w:val="center"/>
    </w:pPr>
    <w:r>
      <w:t>5</w:t>
    </w:r>
    <w:r w:rsidR="00C150A7">
      <w:t xml:space="preserve">. Sınıf </w:t>
    </w:r>
    <w:r w:rsidR="00681EEF">
      <w:t>1</w:t>
    </w:r>
    <w:r w:rsidR="00C150A7">
      <w:t xml:space="preserve">.Dönem 1. Yazılı / </w:t>
    </w:r>
    <w:r w:rsidR="004B7921">
      <w:t>Sınav Soruları</w:t>
    </w:r>
  </w:p>
  <w:bookmarkEnd w:id="2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D26A1E"/>
    <w:multiLevelType w:val="hybridMultilevel"/>
    <w:tmpl w:val="F2BA5A7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9" w15:restartNumberingAfterBreak="0">
    <w:nsid w:val="636A266E"/>
    <w:multiLevelType w:val="hybridMultilevel"/>
    <w:tmpl w:val="E83A9900"/>
    <w:lvl w:ilvl="0" w:tplc="3D1003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2815648">
    <w:abstractNumId w:val="7"/>
  </w:num>
  <w:num w:numId="2" w16cid:durableId="1368987385">
    <w:abstractNumId w:val="8"/>
  </w:num>
  <w:num w:numId="3" w16cid:durableId="710424297">
    <w:abstractNumId w:val="10"/>
  </w:num>
  <w:num w:numId="4" w16cid:durableId="1304041857">
    <w:abstractNumId w:val="5"/>
  </w:num>
  <w:num w:numId="5" w16cid:durableId="237449479">
    <w:abstractNumId w:val="7"/>
    <w:lvlOverride w:ilvl="0">
      <w:startOverride w:val="1"/>
    </w:lvlOverride>
  </w:num>
  <w:num w:numId="6" w16cid:durableId="1322536676">
    <w:abstractNumId w:val="7"/>
    <w:lvlOverride w:ilvl="0">
      <w:startOverride w:val="1"/>
    </w:lvlOverride>
  </w:num>
  <w:num w:numId="7" w16cid:durableId="1232154738">
    <w:abstractNumId w:val="7"/>
    <w:lvlOverride w:ilvl="0">
      <w:startOverride w:val="1"/>
    </w:lvlOverride>
  </w:num>
  <w:num w:numId="8" w16cid:durableId="1368800974">
    <w:abstractNumId w:val="7"/>
    <w:lvlOverride w:ilvl="0">
      <w:startOverride w:val="1"/>
    </w:lvlOverride>
  </w:num>
  <w:num w:numId="9" w16cid:durableId="711686611">
    <w:abstractNumId w:val="10"/>
    <w:lvlOverride w:ilvl="0">
      <w:startOverride w:val="1"/>
    </w:lvlOverride>
  </w:num>
  <w:num w:numId="10" w16cid:durableId="1508254507">
    <w:abstractNumId w:val="7"/>
    <w:lvlOverride w:ilvl="0">
      <w:startOverride w:val="1"/>
    </w:lvlOverride>
  </w:num>
  <w:num w:numId="11" w16cid:durableId="832722263">
    <w:abstractNumId w:val="7"/>
    <w:lvlOverride w:ilvl="0">
      <w:startOverride w:val="1"/>
    </w:lvlOverride>
  </w:num>
  <w:num w:numId="12" w16cid:durableId="504396740">
    <w:abstractNumId w:val="7"/>
    <w:lvlOverride w:ilvl="0">
      <w:startOverride w:val="1"/>
    </w:lvlOverride>
  </w:num>
  <w:num w:numId="13" w16cid:durableId="784036679">
    <w:abstractNumId w:val="10"/>
    <w:lvlOverride w:ilvl="0">
      <w:startOverride w:val="1"/>
    </w:lvlOverride>
  </w:num>
  <w:num w:numId="14" w16cid:durableId="443424555">
    <w:abstractNumId w:val="7"/>
    <w:lvlOverride w:ilvl="0">
      <w:startOverride w:val="1"/>
    </w:lvlOverride>
  </w:num>
  <w:num w:numId="15" w16cid:durableId="1253783061">
    <w:abstractNumId w:val="7"/>
    <w:lvlOverride w:ilvl="0">
      <w:startOverride w:val="1"/>
    </w:lvlOverride>
  </w:num>
  <w:num w:numId="16" w16cid:durableId="1814636124">
    <w:abstractNumId w:val="7"/>
    <w:lvlOverride w:ilvl="0">
      <w:startOverride w:val="1"/>
    </w:lvlOverride>
  </w:num>
  <w:num w:numId="17" w16cid:durableId="1602034143">
    <w:abstractNumId w:val="7"/>
    <w:lvlOverride w:ilvl="0">
      <w:startOverride w:val="1"/>
    </w:lvlOverride>
  </w:num>
  <w:num w:numId="18" w16cid:durableId="1612737209">
    <w:abstractNumId w:val="10"/>
    <w:lvlOverride w:ilvl="0">
      <w:startOverride w:val="1"/>
    </w:lvlOverride>
  </w:num>
  <w:num w:numId="19" w16cid:durableId="2143039897">
    <w:abstractNumId w:val="7"/>
    <w:lvlOverride w:ilvl="0">
      <w:startOverride w:val="1"/>
    </w:lvlOverride>
  </w:num>
  <w:num w:numId="20" w16cid:durableId="1893031724">
    <w:abstractNumId w:val="7"/>
    <w:lvlOverride w:ilvl="0">
      <w:startOverride w:val="1"/>
    </w:lvlOverride>
  </w:num>
  <w:num w:numId="21" w16cid:durableId="375392353">
    <w:abstractNumId w:val="7"/>
    <w:lvlOverride w:ilvl="0">
      <w:startOverride w:val="1"/>
    </w:lvlOverride>
  </w:num>
  <w:num w:numId="22" w16cid:durableId="1439131810">
    <w:abstractNumId w:val="7"/>
    <w:lvlOverride w:ilvl="0">
      <w:startOverride w:val="1"/>
    </w:lvlOverride>
  </w:num>
  <w:num w:numId="23" w16cid:durableId="1408961897">
    <w:abstractNumId w:val="7"/>
    <w:lvlOverride w:ilvl="0">
      <w:startOverride w:val="1"/>
    </w:lvlOverride>
  </w:num>
  <w:num w:numId="24" w16cid:durableId="1828547524">
    <w:abstractNumId w:val="7"/>
    <w:lvlOverride w:ilvl="0">
      <w:startOverride w:val="1"/>
    </w:lvlOverride>
  </w:num>
  <w:num w:numId="25" w16cid:durableId="295067528">
    <w:abstractNumId w:val="7"/>
    <w:lvlOverride w:ilvl="0">
      <w:startOverride w:val="1"/>
    </w:lvlOverride>
  </w:num>
  <w:num w:numId="26" w16cid:durableId="1706641339">
    <w:abstractNumId w:val="7"/>
    <w:lvlOverride w:ilvl="0">
      <w:startOverride w:val="1"/>
    </w:lvlOverride>
  </w:num>
  <w:num w:numId="27" w16cid:durableId="481236733">
    <w:abstractNumId w:val="7"/>
    <w:lvlOverride w:ilvl="0">
      <w:startOverride w:val="1"/>
    </w:lvlOverride>
  </w:num>
  <w:num w:numId="28" w16cid:durableId="511575363">
    <w:abstractNumId w:val="7"/>
    <w:lvlOverride w:ilvl="0">
      <w:startOverride w:val="1"/>
    </w:lvlOverride>
  </w:num>
  <w:num w:numId="29" w16cid:durableId="180241016">
    <w:abstractNumId w:val="7"/>
    <w:lvlOverride w:ilvl="0">
      <w:startOverride w:val="1"/>
    </w:lvlOverride>
  </w:num>
  <w:num w:numId="30" w16cid:durableId="1754739415">
    <w:abstractNumId w:val="7"/>
    <w:lvlOverride w:ilvl="0">
      <w:startOverride w:val="1"/>
    </w:lvlOverride>
  </w:num>
  <w:num w:numId="31" w16cid:durableId="1916667188">
    <w:abstractNumId w:val="7"/>
    <w:lvlOverride w:ilvl="0">
      <w:startOverride w:val="1"/>
    </w:lvlOverride>
  </w:num>
  <w:num w:numId="32" w16cid:durableId="352389463">
    <w:abstractNumId w:val="4"/>
  </w:num>
  <w:num w:numId="33" w16cid:durableId="1148210807">
    <w:abstractNumId w:val="1"/>
  </w:num>
  <w:num w:numId="34" w16cid:durableId="681201742">
    <w:abstractNumId w:val="11"/>
  </w:num>
  <w:num w:numId="35" w16cid:durableId="1388605711">
    <w:abstractNumId w:val="6"/>
  </w:num>
  <w:num w:numId="36" w16cid:durableId="713162752">
    <w:abstractNumId w:val="0"/>
  </w:num>
  <w:num w:numId="37" w16cid:durableId="2142184907">
    <w:abstractNumId w:val="7"/>
    <w:lvlOverride w:ilvl="0">
      <w:startOverride w:val="1"/>
    </w:lvlOverride>
  </w:num>
  <w:num w:numId="38" w16cid:durableId="1646013130">
    <w:abstractNumId w:val="7"/>
    <w:lvlOverride w:ilvl="0">
      <w:startOverride w:val="1"/>
    </w:lvlOverride>
  </w:num>
  <w:num w:numId="39" w16cid:durableId="632491168">
    <w:abstractNumId w:val="7"/>
    <w:lvlOverride w:ilvl="0">
      <w:startOverride w:val="1"/>
    </w:lvlOverride>
  </w:num>
  <w:num w:numId="40" w16cid:durableId="1331524728">
    <w:abstractNumId w:val="7"/>
    <w:lvlOverride w:ilvl="0">
      <w:startOverride w:val="1"/>
    </w:lvlOverride>
  </w:num>
  <w:num w:numId="41" w16cid:durableId="1393885685">
    <w:abstractNumId w:val="7"/>
    <w:lvlOverride w:ilvl="0">
      <w:startOverride w:val="1"/>
    </w:lvlOverride>
  </w:num>
  <w:num w:numId="42" w16cid:durableId="425150606">
    <w:abstractNumId w:val="3"/>
  </w:num>
  <w:num w:numId="43" w16cid:durableId="1048526700">
    <w:abstractNumId w:val="9"/>
  </w:num>
  <w:num w:numId="44" w16cid:durableId="1250189101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C62"/>
    <w:rsid w:val="0000303E"/>
    <w:rsid w:val="000038EB"/>
    <w:rsid w:val="00025BCF"/>
    <w:rsid w:val="00042DF1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95DD9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2D6F"/>
    <w:rsid w:val="003D42D3"/>
    <w:rsid w:val="003D541A"/>
    <w:rsid w:val="00401657"/>
    <w:rsid w:val="0040673F"/>
    <w:rsid w:val="00426B9F"/>
    <w:rsid w:val="004578EE"/>
    <w:rsid w:val="00461443"/>
    <w:rsid w:val="00462A7E"/>
    <w:rsid w:val="004819FD"/>
    <w:rsid w:val="00491BA4"/>
    <w:rsid w:val="00495D75"/>
    <w:rsid w:val="00497E71"/>
    <w:rsid w:val="004B792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1EEF"/>
    <w:rsid w:val="006871B2"/>
    <w:rsid w:val="006A1847"/>
    <w:rsid w:val="006B0CA3"/>
    <w:rsid w:val="006B2433"/>
    <w:rsid w:val="006C7645"/>
    <w:rsid w:val="006E160A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8E44CE"/>
    <w:rsid w:val="0092235A"/>
    <w:rsid w:val="009234AD"/>
    <w:rsid w:val="009336E0"/>
    <w:rsid w:val="009441AD"/>
    <w:rsid w:val="00956A34"/>
    <w:rsid w:val="0098052E"/>
    <w:rsid w:val="00980FF5"/>
    <w:rsid w:val="00982AF2"/>
    <w:rsid w:val="00985055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55F14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E709B5"/>
    <w:rsid w:val="00E71579"/>
    <w:rsid w:val="00E72F61"/>
    <w:rsid w:val="00E7530C"/>
    <w:rsid w:val="00E912EB"/>
    <w:rsid w:val="00EB3584"/>
    <w:rsid w:val="00ED5112"/>
    <w:rsid w:val="00ED544D"/>
    <w:rsid w:val="00EE7729"/>
    <w:rsid w:val="00F207F7"/>
    <w:rsid w:val="00F34887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5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styleId="AralkYok">
    <w:name w:val="No Spacing"/>
    <w:uiPriority w:val="1"/>
    <w:qFormat/>
    <w:rsid w:val="004067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hyperlink" Target="https://t.me/dindersicom" TargetMode="Externa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https://www.facebook.com/ddyayinlari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/din-kulturu-ve-ahlak-bilgisi-c93" TargetMode="External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hyperlink" Target="https://www.dindersi.com/icerik/din-kulturu-ve-ahlak-bilgisi-c7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hyperlink" Target="https://www.instagram.com/ddy_yayinlari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www.ddyayinlari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hyperlink" Target="http://www.dindersi.com" TargetMode="External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hyperlink" Target="https://t.me/DinDersiTurkiyeZumresi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hyperlink" Target="https://www.youtube.com/@dindersi-com" TargetMode="External"/><Relationship Id="rId27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EA440B-D976-4060-845B-1B6BBD0A9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9</TotalTime>
  <Pages>5</Pages>
  <Words>887</Words>
  <Characters>5056</Characters>
  <Application>Microsoft Office Word</Application>
  <DocSecurity>0</DocSecurity>
  <Lines>42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MASTER_DIZGI</cp:lastModifiedBy>
  <cp:revision>4</cp:revision>
  <cp:lastPrinted>2022-12-07T14:03:00Z</cp:lastPrinted>
  <dcterms:created xsi:type="dcterms:W3CDTF">2023-01-26T12:53:00Z</dcterms:created>
  <dcterms:modified xsi:type="dcterms:W3CDTF">2023-02-13T13:27:00Z</dcterms:modified>
</cp:coreProperties>
</file>