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F129D" w14:paraId="3FDA0B0F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FA7FC1" w14:textId="77777777" w:rsidR="00CF129D" w:rsidRPr="00FD75DF" w:rsidRDefault="00CF129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D040D84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F876B33" w14:textId="77777777" w:rsidR="00CF129D" w:rsidRDefault="00CF129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287340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</w:tr>
      <w:tr w:rsidR="00CF129D" w14:paraId="3A249366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E709C1" w14:textId="77777777" w:rsidR="00CF129D" w:rsidRPr="00FD75DF" w:rsidRDefault="00CF129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6DF9A4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0F0230" w14:textId="77777777" w:rsidR="00CF129D" w:rsidRDefault="00CF129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D3BDC9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F129D" w14:paraId="6295CC9A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8377F8E" w14:textId="77777777" w:rsidR="00CF129D" w:rsidRPr="00FD75DF" w:rsidRDefault="00CF129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42539B5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23CDC3" w14:textId="77777777" w:rsidR="00CF129D" w:rsidRDefault="00CF129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99992B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F129D" w14:paraId="474C2831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D722D0" w14:textId="77777777" w:rsidR="00CF129D" w:rsidRPr="00FD75DF" w:rsidRDefault="00CF129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5F4A80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9B9C82B" w14:textId="5CFED041" w:rsidR="00CF129D" w:rsidRDefault="00CF129D" w:rsidP="00CF6F2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41183F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BFE779F" w14:textId="77777777" w:rsidR="00CB6C62" w:rsidRDefault="00CB6C62" w:rsidP="00CB6C62"/>
    <w:p w14:paraId="5C3FCFB9" w14:textId="77777777" w:rsidR="00CB6C62" w:rsidRDefault="009D4D1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182E4D" wp14:editId="75B53E13">
                <wp:simplePos x="0" y="0"/>
                <wp:positionH relativeFrom="column">
                  <wp:posOffset>5937250</wp:posOffset>
                </wp:positionH>
                <wp:positionV relativeFrom="paragraph">
                  <wp:posOffset>140335</wp:posOffset>
                </wp:positionV>
                <wp:extent cx="360045" cy="323850"/>
                <wp:effectExtent l="7620" t="635" r="3810" b="8890"/>
                <wp:wrapNone/>
                <wp:docPr id="8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238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722FC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82E4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61" o:spid="_x0000_s1026" type="#_x0000_t120" style="position:absolute;margin-left:467.5pt;margin-top:11.05pt;width:28.3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" fillcolor="#c6d9f1 [671]" stroked="f">
                <v:textbox>
                  <w:txbxContent>
                    <w:p w14:paraId="47B722FC" w14:textId="77777777" w:rsidR="00CB6C62" w:rsidRDefault="00CB6C62" w:rsidP="00CB6C6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1B53B7" wp14:editId="44677437">
                <wp:simplePos x="0" y="0"/>
                <wp:positionH relativeFrom="column">
                  <wp:posOffset>4027805</wp:posOffset>
                </wp:positionH>
                <wp:positionV relativeFrom="paragraph">
                  <wp:posOffset>122555</wp:posOffset>
                </wp:positionV>
                <wp:extent cx="2160270" cy="360045"/>
                <wp:effectExtent l="12700" t="11430" r="17780" b="9525"/>
                <wp:wrapNone/>
                <wp:docPr id="8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A81A0B" w14:textId="77777777" w:rsidR="00CB6C62" w:rsidRPr="00F82015" w:rsidRDefault="00CB6C62" w:rsidP="00CB6C62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Hepinize Başarılar…</w:t>
                            </w:r>
                          </w:p>
                          <w:p w14:paraId="71FC0264" w14:textId="77777777" w:rsidR="00CB6C62" w:rsidRPr="006809A4" w:rsidRDefault="00CB6C62" w:rsidP="00CB6C6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</w:t>
                            </w:r>
                            <w:r w:rsidRPr="006809A4">
                              <w:rPr>
                                <w:sz w:val="18"/>
                                <w:szCs w:val="18"/>
                              </w:rPr>
                              <w:t>……………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09A4">
                              <w:rPr>
                                <w:sz w:val="18"/>
                                <w:szCs w:val="18"/>
                              </w:rPr>
                              <w:t>Dkab</w:t>
                            </w:r>
                            <w:proofErr w:type="spellEnd"/>
                            <w:r w:rsidRPr="006809A4">
                              <w:rPr>
                                <w:sz w:val="18"/>
                                <w:szCs w:val="18"/>
                              </w:rPr>
                              <w:t xml:space="preserve"> Öğretmeni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B53B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0" o:spid="_x0000_s1027" type="#_x0000_t176" style="position:absolute;margin-left:317.15pt;margin-top:9.65pt;width:170.1pt;height:2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" fillcolor="#c6d9f1 [671]" strokecolor="#4bacc6 [3208]" strokeweight="1.5pt">
                <v:shadow color="#868686"/>
                <v:textbox inset=",.3mm,,.3mm">
                  <w:txbxContent>
                    <w:p w14:paraId="5EA81A0B" w14:textId="77777777" w:rsidR="00CB6C62" w:rsidRPr="00F82015" w:rsidRDefault="00CB6C62" w:rsidP="00CB6C62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Hepinize Başarılar…</w:t>
                      </w:r>
                    </w:p>
                    <w:p w14:paraId="71FC0264" w14:textId="77777777" w:rsidR="00CB6C62" w:rsidRPr="006809A4" w:rsidRDefault="00CB6C62" w:rsidP="00CB6C6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………………</w:t>
                      </w:r>
                      <w:r w:rsidRPr="006809A4">
                        <w:rPr>
                          <w:sz w:val="18"/>
                          <w:szCs w:val="18"/>
                        </w:rPr>
                        <w:t>……………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809A4">
                        <w:rPr>
                          <w:sz w:val="18"/>
                          <w:szCs w:val="18"/>
                        </w:rPr>
                        <w:t>Dkab</w:t>
                      </w:r>
                      <w:proofErr w:type="spellEnd"/>
                      <w:r w:rsidRPr="006809A4">
                        <w:rPr>
                          <w:sz w:val="18"/>
                          <w:szCs w:val="18"/>
                        </w:rPr>
                        <w:t xml:space="preserve"> Öğretmeni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E22890" wp14:editId="323AFA33">
                <wp:simplePos x="0" y="0"/>
                <wp:positionH relativeFrom="column">
                  <wp:posOffset>-508000</wp:posOffset>
                </wp:positionH>
                <wp:positionV relativeFrom="paragraph">
                  <wp:posOffset>130810</wp:posOffset>
                </wp:positionV>
                <wp:extent cx="4581525" cy="356870"/>
                <wp:effectExtent l="10795" t="10160" r="17780" b="13970"/>
                <wp:wrapNone/>
                <wp:docPr id="7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1525" cy="356870"/>
                        </a:xfrm>
                        <a:prstGeom prst="flowChartAlternate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A3D5D0" w14:textId="77777777" w:rsidR="00CB6C62" w:rsidRPr="00F82015" w:rsidRDefault="00CB6C62" w:rsidP="00CB6C62">
                            <w:pPr>
                              <w:spacing w:before="12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……………………………..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Soyadı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………………………..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Sınıfı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………..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No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…….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Puan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22890" id="AutoShape 39" o:spid="_x0000_s1028" type="#_x0000_t176" style="position:absolute;margin-left:-40pt;margin-top:10.3pt;width:360.75pt;height:28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" fillcolor="#eeece1 [3214]" strokecolor="#4bacc6 [3208]" strokeweight="1.5pt">
                <v:shadow color="#868686"/>
                <v:textbox>
                  <w:txbxContent>
                    <w:p w14:paraId="25A3D5D0" w14:textId="77777777" w:rsidR="00CB6C62" w:rsidRPr="00F82015" w:rsidRDefault="00CB6C62" w:rsidP="00CB6C62">
                      <w:pPr>
                        <w:spacing w:before="120" w:after="0"/>
                        <w:rPr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Adı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……………………………..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Soyadı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………………………..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Sınıfı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No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…….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Puan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710D88E" w14:textId="77777777" w:rsidR="00CB6C62" w:rsidRDefault="009D4D1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B9D40DC" wp14:editId="7ACDF296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6875780" cy="1984375"/>
                <wp:effectExtent l="10795" t="12065" r="9525" b="13335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984375"/>
                          <a:chOff x="704" y="972"/>
                          <a:chExt cx="10828" cy="3125"/>
                        </a:xfrm>
                      </wpg:grpSpPr>
                      <wps:wsp>
                        <wps:cNvPr id="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50EB7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4"/>
                        <wpg:cNvGrpSpPr>
                          <a:grpSpLocks/>
                        </wpg:cNvGrpSpPr>
                        <wpg:grpSpPr bwMode="auto">
                          <a:xfrm>
                            <a:off x="3019" y="1797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53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8F08FD9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A9DD077" w14:textId="77777777" w:rsidR="00CB6C62" w:rsidRDefault="00CB6C62" w:rsidP="00CB6C62">
                                <w:pPr>
                                  <w:jc w:val="center"/>
                                </w:pPr>
                                <w:r>
                                  <w:t xml:space="preserve">Ve </w:t>
                                </w:r>
                                <w:proofErr w:type="spellStart"/>
                                <w:r>
                                  <w:t>lem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yûled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"/>
                        <wpg:cNvGrpSpPr>
                          <a:grpSpLocks/>
                        </wpg:cNvGrpSpPr>
                        <wpg:grpSpPr bwMode="auto">
                          <a:xfrm>
                            <a:off x="3076" y="3387"/>
                            <a:ext cx="2540" cy="510"/>
                            <a:chOff x="3551" y="1432"/>
                            <a:chExt cx="2540" cy="510"/>
                          </a:xfrm>
                        </wpg:grpSpPr>
                        <wps:wsp>
                          <wps:cNvPr id="56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D9E70BA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098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1A12E5E" w14:textId="77777777" w:rsidR="00CB6C62" w:rsidRDefault="00CB6C62" w:rsidP="00CB6C62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Küfüven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ehad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"/>
                        <wpg:cNvGrpSpPr>
                          <a:grpSpLocks/>
                        </wpg:cNvGrpSpPr>
                        <wpg:grpSpPr bwMode="auto">
                          <a:xfrm>
                            <a:off x="4045" y="2679"/>
                            <a:ext cx="3333" cy="510"/>
                            <a:chOff x="3551" y="1432"/>
                            <a:chExt cx="3333" cy="510"/>
                          </a:xfrm>
                        </wpg:grpSpPr>
                        <wps:wsp>
                          <wps:cNvPr id="59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BB0CFD1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89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E5D4C79" w14:textId="77777777" w:rsidR="00CB6C62" w:rsidRDefault="00CB6C62" w:rsidP="00CB6C62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Allahüssamed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"/>
                        <wpg:cNvGrpSpPr>
                          <a:grpSpLocks/>
                        </wpg:cNvGrpSpPr>
                        <wpg:grpSpPr bwMode="auto">
                          <a:xfrm>
                            <a:off x="6382" y="1774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AA0E391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55AFB15" w14:textId="77777777" w:rsidR="00CB6C62" w:rsidRDefault="00CB6C62" w:rsidP="00CB6C62">
                                <w:pPr>
                                  <w:jc w:val="center"/>
                                </w:pPr>
                                <w:r>
                                  <w:t xml:space="preserve">Yekûn </w:t>
                                </w:r>
                                <w:proofErr w:type="spellStart"/>
                                <w:r>
                                  <w:t>lehû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"/>
                        <wpg:cNvGrpSpPr>
                          <a:grpSpLocks/>
                        </wpg:cNvGrpSpPr>
                        <wpg:grpSpPr bwMode="auto">
                          <a:xfrm>
                            <a:off x="8318" y="2592"/>
                            <a:ext cx="2766" cy="510"/>
                            <a:chOff x="3551" y="1432"/>
                            <a:chExt cx="2766" cy="510"/>
                          </a:xfrm>
                        </wpg:grpSpPr>
                        <wps:wsp>
                          <wps:cNvPr id="65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4B1A154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32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8B796FC" w14:textId="77777777" w:rsidR="00CB6C62" w:rsidRDefault="00CB6C62" w:rsidP="00CB6C62">
                                <w:pPr>
                                  <w:jc w:val="center"/>
                                </w:pPr>
                                <w:r>
                                  <w:t xml:space="preserve">Kul </w:t>
                                </w:r>
                                <w:proofErr w:type="spellStart"/>
                                <w:r>
                                  <w:t>hüvallâhü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"/>
                        <wpg:cNvGrpSpPr>
                          <a:grpSpLocks/>
                        </wpg:cNvGrpSpPr>
                        <wpg:grpSpPr bwMode="auto">
                          <a:xfrm>
                            <a:off x="9162" y="1687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D2805B3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101271A" w14:textId="77777777" w:rsidR="00CB6C62" w:rsidRDefault="00CB6C62" w:rsidP="00CB6C62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Lem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yelid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2"/>
                        <wpg:cNvGrpSpPr>
                          <a:grpSpLocks/>
                        </wpg:cNvGrpSpPr>
                        <wpg:grpSpPr bwMode="auto">
                          <a:xfrm>
                            <a:off x="9034" y="3300"/>
                            <a:ext cx="2313" cy="510"/>
                            <a:chOff x="3551" y="1432"/>
                            <a:chExt cx="2313" cy="510"/>
                          </a:xfrm>
                        </wpg:grpSpPr>
                        <wps:wsp>
                          <wps:cNvPr id="71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1384067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7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2ECB29B" w14:textId="77777777" w:rsidR="00CB6C62" w:rsidRDefault="00CB6C62" w:rsidP="00CB6C62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ehad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6750" y="3504"/>
                            <a:ext cx="2143" cy="510"/>
                            <a:chOff x="3551" y="1432"/>
                            <a:chExt cx="2143" cy="510"/>
                          </a:xfrm>
                        </wpg:grpSpPr>
                        <wps:wsp>
                          <wps:cNvPr id="74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633356C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0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A9274B9" w14:textId="77777777" w:rsidR="00CB6C62" w:rsidRDefault="00CB6C62" w:rsidP="00CB6C62">
                                <w:pPr>
                                  <w:jc w:val="center"/>
                                </w:pPr>
                                <w:r>
                                  <w:t xml:space="preserve">Ve </w:t>
                                </w:r>
                                <w:proofErr w:type="spellStart"/>
                                <w:r>
                                  <w:t>lem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605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7C933" w14:textId="77777777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1-  </w:t>
                              </w:r>
                              <w:proofErr w:type="gramStart"/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>……….</w:t>
                              </w:r>
                              <w:proofErr w:type="gramEnd"/>
                            </w:p>
                            <w:p w14:paraId="424E6D0A" w14:textId="77777777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2-  </w:t>
                              </w:r>
                              <w:proofErr w:type="gramStart"/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>……….</w:t>
                              </w:r>
                              <w:proofErr w:type="gramEnd"/>
                            </w:p>
                            <w:p w14:paraId="55B9E55C" w14:textId="77777777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3-  </w:t>
                              </w:r>
                              <w:proofErr w:type="gramStart"/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>……….</w:t>
                              </w:r>
                              <w:proofErr w:type="gramEnd"/>
                            </w:p>
                            <w:p w14:paraId="57A0D443" w14:textId="77777777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4-  </w:t>
                              </w:r>
                              <w:proofErr w:type="gramStart"/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>……….</w:t>
                              </w:r>
                              <w:proofErr w:type="gramEnd"/>
                            </w:p>
                            <w:p w14:paraId="4FFBE003" w14:textId="77777777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5-  </w:t>
                              </w:r>
                              <w:proofErr w:type="gramStart"/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>……….</w:t>
                              </w:r>
                              <w:proofErr w:type="gramEnd"/>
                            </w:p>
                            <w:p w14:paraId="0CCDAC7C" w14:textId="77777777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6-  </w:t>
                              </w:r>
                              <w:proofErr w:type="gramStart"/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>……….</w:t>
                              </w:r>
                              <w:proofErr w:type="gramEnd"/>
                            </w:p>
                            <w:p w14:paraId="495EB8E9" w14:textId="77777777" w:rsidR="00CB6C62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7-  </w:t>
                              </w:r>
                              <w:proofErr w:type="gramStart"/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>……….</w:t>
                              </w:r>
                              <w:proofErr w:type="gramEnd"/>
                            </w:p>
                            <w:p w14:paraId="51E88E65" w14:textId="77777777" w:rsidR="00736BD4" w:rsidRPr="002035D1" w:rsidRDefault="00736BD4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-  </w:t>
                              </w:r>
                              <w:proofErr w:type="gramStart"/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>……….</w:t>
                              </w:r>
                              <w:proofErr w:type="gramEnd"/>
                            </w:p>
                            <w:p w14:paraId="61ABAB08" w14:textId="77777777" w:rsidR="00736BD4" w:rsidRPr="002035D1" w:rsidRDefault="00736BD4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8"/>
                            <a:ext cx="10828" cy="4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82243E8" w14:textId="77777777" w:rsidR="00CB6C62" w:rsidRPr="00CB6C62" w:rsidRDefault="00CB6C62" w:rsidP="00CB6C62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Aşağıda İhlas Suresi’nin okunuşu karışık olarak verilmiştir. Okunuş sırasına göre yan tarafa sıralayalım. </w:t>
                              </w:r>
                              <w:r w:rsidR="002975D6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(1X8=8</w:t>
                              </w:r>
                              <w:r w:rsidRPr="00CB6C62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2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EC164" w14:textId="77777777" w:rsidR="00CB6C62" w:rsidRPr="00446E26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EB5EF6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D40DC" id="Group 2" o:spid="_x0000_s1029" style="position:absolute;margin-left:-40pt;margin-top:17.25pt;width:541.4pt;height:156.25pt;z-index:251651072" coordorigin="704,972" coordsize="10828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719;top:1432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" fillcolor="#ccc0d9 [1303]" strokecolor="#5f497a [2407]" strokeweight="1.5pt">
                  <v:textbox>
                    <w:txbxContent>
                      <w:p w14:paraId="6A350EB7" w14:textId="77777777" w:rsidR="00CB6C62" w:rsidRDefault="00CB6C62" w:rsidP="00CB6C62"/>
                    </w:txbxContent>
                  </v:textbox>
                </v:shape>
                <v:group id="Group 4" o:spid="_x0000_s1031" style="position:absolute;left:3019;top:1797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58" coordsize="21600,21600" o:spt="58" adj="2538" path="m21600,10800l@3@6,18436,3163@4@5,10800,0@6@5,3163,3163@5@6,,10800@5@4,3163,18436@6@3,10800,21600@4@3,18436,18436@3@4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</v:formulas>
                    <v:path gradientshapeok="t" o:connecttype="rect" textboxrect="@9,@9,@8,@8"/>
                    <v:handles>
                      <v:h position="#0,center" xrange="0,10800"/>
                    </v:handles>
                  </v:shapetype>
                  <v:shape id="AutoShape 5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Z7wAAAANsAAAAPAAAAZHJzL2Rvd25yZXYueG1sRI9BawIx&#10;FITvhf6H8ITealbL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bCome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8F08FD9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" o:spid="_x0000_s1033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ntwwAAANsAAAAPAAAAZHJzL2Rvd25yZXYueG1sRI9BSwMx&#10;EIXvgv8hjNCbnVRq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JkeJ7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A9DD077" w14:textId="77777777" w:rsidR="00CB6C62" w:rsidRDefault="00CB6C62" w:rsidP="00CB6C62">
                          <w:pPr>
                            <w:jc w:val="center"/>
                          </w:pPr>
                          <w:r>
                            <w:t xml:space="preserve">Ve </w:t>
                          </w:r>
                          <w:proofErr w:type="spellStart"/>
                          <w:r>
                            <w:t>lem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yûled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7" o:spid="_x0000_s1034" style="position:absolute;left:3076;top:3387;width:2540;height:510" coordorigin="3551,1432" coordsize="254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AutoShape 8" o:spid="_x0000_s1035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Xj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kA5&#10;h78v+Qfo1S8AAAD//wMAUEsBAi0AFAAGAAgAAAAhANvh9svuAAAAhQEAABMAAAAAAAAAAAAAAAAA&#10;AAAAAFtDb250ZW50X1R5cGVzXS54bWxQSwECLQAUAAYACAAAACEAWvQsW78AAAAVAQAACwAAAAAA&#10;AAAAAAAAAAAfAQAAX3JlbHMvLnJlbHNQSwECLQAUAAYACAAAACEAfF2F4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D9E70BA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" o:spid="_x0000_s1036" type="#_x0000_t202" style="position:absolute;left:3993;top:1519;width:209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31A12E5E" w14:textId="77777777" w:rsidR="00CB6C62" w:rsidRDefault="00CB6C62" w:rsidP="00CB6C62">
                          <w:pPr>
                            <w:jc w:val="center"/>
                          </w:pPr>
                          <w:proofErr w:type="spellStart"/>
                          <w:r>
                            <w:t>Küfüven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ehad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0" o:spid="_x0000_s1037" style="position:absolute;left:4045;top:2679;width:3333;height:510" coordorigin="3551,1432" coordsize="333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11" o:spid="_x0000_s1038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3BB0CFD1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2" o:spid="_x0000_s1039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5E5D4C79" w14:textId="77777777" w:rsidR="00CB6C62" w:rsidRDefault="00CB6C62" w:rsidP="00CB6C62">
                          <w:pPr>
                            <w:jc w:val="center"/>
                          </w:pPr>
                          <w:proofErr w:type="spellStart"/>
                          <w:r>
                            <w:t>Allahüssamed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3" o:spid="_x0000_s1040" style="position:absolute;left:6382;top:1774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utoShape 14" o:spid="_x0000_s1041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3AA0E391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042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skwwAAANsAAAAPAAAAZHJzL2Rvd25yZXYueG1sRI9BSwMx&#10;EIXvgv8hjNCbndTC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Z8LbJ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455AFB15" w14:textId="77777777" w:rsidR="00CB6C62" w:rsidRDefault="00CB6C62" w:rsidP="00CB6C62">
                          <w:pPr>
                            <w:jc w:val="center"/>
                          </w:pPr>
                          <w:r>
                            <w:t xml:space="preserve">Yekûn </w:t>
                          </w:r>
                          <w:proofErr w:type="spellStart"/>
                          <w:r>
                            <w:t>lehû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6" o:spid="_x0000_s1043" style="position:absolute;left:8318;top:2592;width:2766;height:510" coordorigin="3551,1432" coordsize="276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AutoShape 17" o:spid="_x0000_s1044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9Ep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sC8&#10;hL8v+Qfo1S8AAAD//wMAUEsBAi0AFAAGAAgAAAAhANvh9svuAAAAhQEAABMAAAAAAAAAAAAAAAAA&#10;AAAAAFtDb250ZW50X1R5cGVzXS54bWxQSwECLQAUAAYACAAAACEAWvQsW78AAAAVAQAACwAAAAAA&#10;AAAAAAAAAAAfAQAAX3JlbHMvLnJlbHNQSwECLQAUAAYACAAAACEAQuP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34B1A154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45" type="#_x0000_t202" style="position:absolute;left:3993;top:1519;width:232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58B796FC" w14:textId="77777777" w:rsidR="00CB6C62" w:rsidRDefault="00CB6C62" w:rsidP="00CB6C62">
                          <w:pPr>
                            <w:jc w:val="center"/>
                          </w:pPr>
                          <w:r>
                            <w:t xml:space="preserve">Kul </w:t>
                          </w:r>
                          <w:proofErr w:type="spellStart"/>
                          <w:r>
                            <w:t>hüvallâhü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9" o:spid="_x0000_s1046" style="position:absolute;left:9162;top:1687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AutoShape 20" o:spid="_x0000_s104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63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j81f&#10;8g/Q6wcAAAD//wMAUEsBAi0AFAAGAAgAAAAhANvh9svuAAAAhQEAABMAAAAAAAAAAAAAAAAAAAAA&#10;AFtDb250ZW50X1R5cGVzXS54bWxQSwECLQAUAAYACAAAACEAWvQsW78AAAAVAQAACwAAAAAAAAAA&#10;AAAAAAAfAQAAX3JlbHMvLnJlbHNQSwECLQAUAAYACAAAACEArOJ+t7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1D2805B3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1" o:spid="_x0000_s1048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0101271A" w14:textId="77777777" w:rsidR="00CB6C62" w:rsidRDefault="00CB6C62" w:rsidP="00CB6C62">
                          <w:pPr>
                            <w:jc w:val="center"/>
                          </w:pPr>
                          <w:proofErr w:type="spellStart"/>
                          <w:r>
                            <w:t>Lem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yelid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2" o:spid="_x0000_s1049" style="position:absolute;left:9034;top:3300;width:2313;height:510" coordorigin="3551,1432" coordsize="231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AutoShape 23" o:spid="_x0000_s105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1384067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4" o:spid="_x0000_s1051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02ECB29B" w14:textId="77777777" w:rsidR="00CB6C62" w:rsidRDefault="00CB6C62" w:rsidP="00CB6C62">
                          <w:pPr>
                            <w:jc w:val="center"/>
                          </w:pPr>
                          <w:proofErr w:type="spellStart"/>
                          <w:r>
                            <w:t>ehad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5" o:spid="_x0000_s1052" style="position:absolute;left:6750;top:3504;width:2143;height:510" coordorigin="3551,1432" coordsize="214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AutoShape 26" o:spid="_x0000_s105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633356C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7" o:spid="_x0000_s1054" type="#_x0000_t202" style="position:absolute;left:3993;top:1519;width:170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1A9274B9" w14:textId="77777777" w:rsidR="00CB6C62" w:rsidRDefault="00CB6C62" w:rsidP="00CB6C62">
                          <w:pPr>
                            <w:jc w:val="center"/>
                          </w:pPr>
                          <w:r>
                            <w:t xml:space="preserve">Ve </w:t>
                          </w:r>
                          <w:proofErr w:type="spellStart"/>
                          <w:r>
                            <w:t>lem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8" o:spid="_x0000_s1055" type="#_x0000_t202" style="position:absolute;left:719;top:1432;width:160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" fillcolor="#e5dfec [663]">
                  <v:textbox inset=",2.3mm,,.3mm">
                    <w:txbxContent>
                      <w:p w14:paraId="05D7C933" w14:textId="77777777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1-  </w:t>
                        </w:r>
                        <w:proofErr w:type="gramStart"/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>……….</w:t>
                        </w:r>
                        <w:proofErr w:type="gramEnd"/>
                      </w:p>
                      <w:p w14:paraId="424E6D0A" w14:textId="77777777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2-  </w:t>
                        </w:r>
                        <w:proofErr w:type="gramStart"/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>……….</w:t>
                        </w:r>
                        <w:proofErr w:type="gramEnd"/>
                      </w:p>
                      <w:p w14:paraId="55B9E55C" w14:textId="77777777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3-  </w:t>
                        </w:r>
                        <w:proofErr w:type="gramStart"/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>……….</w:t>
                        </w:r>
                        <w:proofErr w:type="gramEnd"/>
                      </w:p>
                      <w:p w14:paraId="57A0D443" w14:textId="77777777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4-  </w:t>
                        </w:r>
                        <w:proofErr w:type="gramStart"/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>……….</w:t>
                        </w:r>
                        <w:proofErr w:type="gramEnd"/>
                      </w:p>
                      <w:p w14:paraId="4FFBE003" w14:textId="77777777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5-  </w:t>
                        </w:r>
                        <w:proofErr w:type="gramStart"/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>……….</w:t>
                        </w:r>
                        <w:proofErr w:type="gramEnd"/>
                      </w:p>
                      <w:p w14:paraId="0CCDAC7C" w14:textId="77777777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6-  </w:t>
                        </w:r>
                        <w:proofErr w:type="gramStart"/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>……….</w:t>
                        </w:r>
                        <w:proofErr w:type="gramEnd"/>
                      </w:p>
                      <w:p w14:paraId="495EB8E9" w14:textId="77777777" w:rsidR="00CB6C62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7-  </w:t>
                        </w:r>
                        <w:proofErr w:type="gramStart"/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>……….</w:t>
                        </w:r>
                        <w:proofErr w:type="gramEnd"/>
                      </w:p>
                      <w:p w14:paraId="51E88E65" w14:textId="77777777" w:rsidR="00736BD4" w:rsidRPr="002035D1" w:rsidRDefault="00736BD4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8</w:t>
                        </w: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-  </w:t>
                        </w:r>
                        <w:proofErr w:type="gramStart"/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>……….</w:t>
                        </w:r>
                        <w:proofErr w:type="gramEnd"/>
                      </w:p>
                      <w:p w14:paraId="61ABAB08" w14:textId="77777777" w:rsidR="00736BD4" w:rsidRPr="002035D1" w:rsidRDefault="00736BD4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9" o:spid="_x0000_s1056" type="#_x0000_t202" style="position:absolute;left:704;top:978;width:108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" fillcolor="#8064a2 [3207]" strokecolor="#f2f2f2 [3041]" strokeweight="1pt">
                  <v:shadow on="t" color="#3f3151 [1607]" opacity=".5" offset="1pt"/>
                  <v:textbox>
                    <w:txbxContent>
                      <w:p w14:paraId="082243E8" w14:textId="77777777" w:rsidR="00CB6C62" w:rsidRPr="00CB6C62" w:rsidRDefault="00CB6C62" w:rsidP="00CB6C62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</w:t>
                        </w: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Aşağıda İhlas Suresi’nin okunuşu karışık olarak verilmiştir. Okunuş sırasına göre yan tarafa sıralayalım. </w:t>
                        </w:r>
                        <w:r w:rsidR="002975D6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(1X8=8</w:t>
                        </w:r>
                        <w:r w:rsidRPr="00CB6C62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0" o:spid="_x0000_s1057" type="#_x0000_t202" style="position:absolute;left:704;top:972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" fillcolor="#f79646 [3209]">
                  <v:textbox inset=",.3mm">
                    <w:txbxContent>
                      <w:p w14:paraId="31CEC164" w14:textId="77777777" w:rsidR="00CB6C62" w:rsidRPr="00446E26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1.</w:t>
                        </w:r>
                        <w:r w:rsidRPr="00EB5EF6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508C16" w14:textId="77777777" w:rsidR="00CB6C62" w:rsidRDefault="00CB6C62" w:rsidP="00CB6C62"/>
    <w:p w14:paraId="391B134A" w14:textId="77777777" w:rsidR="00CB6C62" w:rsidRDefault="00CB6C62" w:rsidP="00CB6C62"/>
    <w:p w14:paraId="5EBFDBEB" w14:textId="77777777" w:rsidR="00CB6C62" w:rsidRDefault="00CB6C62" w:rsidP="00CB6C62"/>
    <w:p w14:paraId="01649EA4" w14:textId="77777777" w:rsidR="00CB6C62" w:rsidRDefault="00CB6C62" w:rsidP="00CB6C62"/>
    <w:p w14:paraId="0C26AC02" w14:textId="77777777" w:rsidR="00CB6C62" w:rsidRDefault="00CB6C62" w:rsidP="00CB6C62"/>
    <w:p w14:paraId="42A18592" w14:textId="77777777" w:rsidR="00CB6C62" w:rsidRDefault="00CB6C62" w:rsidP="00CB6C62"/>
    <w:p w14:paraId="498E03E6" w14:textId="77777777" w:rsidR="00CB6C62" w:rsidRDefault="009D4D1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E06D50" wp14:editId="41CE639D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C4A09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06D50" id="Text Box 60" o:spid="_x0000_s1058" type="#_x0000_t202" style="position:absolute;margin-left:-39.65pt;margin-top:3.65pt;width:42.5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" fillcolor="#92d050">
                <v:textbox inset=",.3mm">
                  <w:txbxContent>
                    <w:p w14:paraId="54CC4A09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D057CD" wp14:editId="44C51E2D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8633D9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 w:rsidR="002975D6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2X6=12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57CD" id="Text Box 59" o:spid="_x0000_s1059" type="#_x0000_t202" style="position:absolute;margin-left:-39.65pt;margin-top:3.55pt;width:539pt;height:2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" fillcolor="#fbd4b4 [1305]" strokecolor="#f79646 [3209]" strokeweight="1.5pt">
                <v:shadow color="#868686"/>
                <v:textbox>
                  <w:txbxContent>
                    <w:p w14:paraId="268633D9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r w:rsidR="002975D6">
                        <w:rPr>
                          <w:b/>
                          <w:color w:val="FF0000"/>
                          <w:sz w:val="18"/>
                          <w:szCs w:val="18"/>
                        </w:rPr>
                        <w:t>2X6=12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68386638" w14:textId="77777777" w:rsidR="00CB6C62" w:rsidRDefault="009D4D1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381DB" wp14:editId="4239A2C6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3702DA1" w14:textId="77777777" w:rsidR="00CB6C62" w:rsidRPr="00CE1034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Kur’an-ı Kerim’de Allah’ın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varlılığı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birliği ve bir takım özelliklerinden bahseden surenin ismi.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81DB" id="Text Box 52" o:spid="_x0000_s1060" type="#_x0000_t202" style="position:absolute;margin-left:88.35pt;margin-top:5.7pt;width:283.45pt;height:3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3702DA1" w14:textId="77777777" w:rsidR="00CB6C62" w:rsidRPr="00CE1034" w:rsidRDefault="00CB6C62" w:rsidP="00CB6C6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Kur’an-ı Kerim’de Allah’ın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varlılığı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birliği ve bir takım özelliklerinden bahseden surenin ismi.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265534" wp14:editId="319F8C79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7CEBEC8" w14:textId="77777777" w:rsidR="00CB6C62" w:rsidRPr="00CE1034" w:rsidRDefault="000018C8" w:rsidP="000018C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001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ünyada, bütün canlılara şefkat gösteren, inanan inanmayan herkese merhamet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1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eden ve her türlü nimeti sürekli veren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65534" id="Text Box 51" o:spid="_x0000_s1061" type="#_x0000_t202" style="position:absolute;margin-left:-34.5pt;margin-top:3.1pt;width:110.55pt;height:7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7CEBEC8" w14:textId="77777777" w:rsidR="00CB6C62" w:rsidRPr="00CE1034" w:rsidRDefault="000018C8" w:rsidP="000018C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Pr="000018C8">
                        <w:rPr>
                          <w:rFonts w:ascii="Arial" w:hAnsi="Arial" w:cs="Arial"/>
                          <w:sz w:val="20"/>
                          <w:szCs w:val="20"/>
                        </w:rPr>
                        <w:t>ünyada, bütün canlılara şefkat gösteren, inanan inanmayan herkese merhamet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018C8">
                        <w:rPr>
                          <w:rFonts w:ascii="Arial" w:hAnsi="Arial" w:cs="Arial"/>
                          <w:sz w:val="20"/>
                          <w:szCs w:val="20"/>
                        </w:rPr>
                        <w:t>eden ve her türlü nimeti sürekli veren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DCDCF7" wp14:editId="4415D5DC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B0319F" w14:textId="77777777" w:rsidR="00CB6C62" w:rsidRPr="00CE1034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Kur’an-ı Kerim’de </w:t>
                            </w:r>
                            <w:r w:rsidR="00001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yaratılanl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 içinde “En şerefli” olarak tanımlanan, dünya hayatında yaptıklarından sorumlu olan varlık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CDCF7" id="Text Box 47" o:spid="_x0000_s1062" type="#_x0000_t202" style="position:absolute;margin-left:384.6pt;margin-top:3.1pt;width:110.55pt;height:7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7B0319F" w14:textId="77777777" w:rsidR="00CB6C62" w:rsidRPr="00CE1034" w:rsidRDefault="00CB6C62" w:rsidP="00CB6C6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Kur’an-ı Kerim’de </w:t>
                      </w:r>
                      <w:r w:rsidR="000018C8">
                        <w:rPr>
                          <w:rFonts w:ascii="Arial" w:hAnsi="Arial" w:cs="Arial"/>
                          <w:sz w:val="20"/>
                          <w:szCs w:val="20"/>
                        </w:rPr>
                        <w:t>yaratılanl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ar içinde “En şerefli” olarak tanımlanan, dünya hayatında yaptıklarından sorumlu olan varlık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BA2281" wp14:editId="43CA7093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099C32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A2281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3" type="#_x0000_t109" style="position:absolute;margin-left:-39.25pt;margin-top:.3pt;width:538.6pt;height:1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" fillcolor="#dbe5f1 [660]" strokecolor="#548dd4 [1951]" strokeweight="1.5pt">
                <v:shadow on="t" color="#974706 [1609]" opacity=".5" offset="1pt"/>
                <v:textbox>
                  <w:txbxContent>
                    <w:p w14:paraId="78099C32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56B6601D" w14:textId="77777777" w:rsidR="00CB6C62" w:rsidRDefault="00CB6C62" w:rsidP="00CB6C62"/>
    <w:p w14:paraId="2D921659" w14:textId="77777777" w:rsidR="00CB6C62" w:rsidRDefault="009D4D1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4D9CB5" wp14:editId="64819568">
                <wp:simplePos x="0" y="0"/>
                <wp:positionH relativeFrom="column">
                  <wp:posOffset>3678555</wp:posOffset>
                </wp:positionH>
                <wp:positionV relativeFrom="paragraph">
                  <wp:posOffset>42545</wp:posOffset>
                </wp:positionV>
                <wp:extent cx="720090" cy="215900"/>
                <wp:effectExtent l="6350" t="8890" r="16510" b="22860"/>
                <wp:wrapNone/>
                <wp:docPr id="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3A1B69" w14:textId="77777777" w:rsidR="00CB6C62" w:rsidRPr="0037675F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Akıl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D9CB5" id="Text Box 53" o:spid="_x0000_s1064" type="#_x0000_t202" style="position:absolute;margin-left:289.65pt;margin-top:3.35pt;width:56.7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93A1B69" w14:textId="77777777" w:rsidR="00CB6C62" w:rsidRPr="0037675F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Akıl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4DA5D3" wp14:editId="6FDF70D5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15900"/>
                <wp:effectExtent l="12700" t="8890" r="10160" b="22860"/>
                <wp:wrapNone/>
                <wp:docPr id="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D0D000A" w14:textId="77777777" w:rsidR="00CB6C62" w:rsidRPr="0037675F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Allah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DA5D3" id="Text Box 55" o:spid="_x0000_s1065" type="#_x0000_t202" style="position:absolute;margin-left:122.15pt;margin-top:3.35pt;width:56.7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D0D000A" w14:textId="77777777" w:rsidR="00CB6C62" w:rsidRPr="0037675F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Allah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F88BC5" wp14:editId="7F16F016">
                <wp:simplePos x="0" y="0"/>
                <wp:positionH relativeFrom="column">
                  <wp:posOffset>2606040</wp:posOffset>
                </wp:positionH>
                <wp:positionV relativeFrom="paragraph">
                  <wp:posOffset>42545</wp:posOffset>
                </wp:positionV>
                <wp:extent cx="720090" cy="215900"/>
                <wp:effectExtent l="10160" t="8890" r="12700" b="22860"/>
                <wp:wrapNone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1452EC" w14:textId="77777777" w:rsidR="00CB6C62" w:rsidRPr="0037675F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="000018C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ahman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88BC5" id="Text Box 54" o:spid="_x0000_s1066" type="#_x0000_t202" style="position:absolute;margin-left:205.2pt;margin-top:3.35pt;width:56.7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51452EC" w14:textId="77777777" w:rsidR="00CB6C62" w:rsidRPr="0037675F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</w:t>
                      </w:r>
                      <w:r w:rsidR="000018C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ahman</w:t>
                      </w:r>
                    </w:p>
                  </w:txbxContent>
                </v:textbox>
              </v:shape>
            </w:pict>
          </mc:Fallback>
        </mc:AlternateContent>
      </w:r>
    </w:p>
    <w:p w14:paraId="587017B1" w14:textId="77777777" w:rsidR="00CB6C62" w:rsidRDefault="0068570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056EEF" wp14:editId="217D92E1">
                <wp:simplePos x="0" y="0"/>
                <wp:positionH relativeFrom="column">
                  <wp:posOffset>1550107</wp:posOffset>
                </wp:positionH>
                <wp:positionV relativeFrom="paragraph">
                  <wp:posOffset>218140</wp:posOffset>
                </wp:positionV>
                <wp:extent cx="720090" cy="241300"/>
                <wp:effectExtent l="0" t="0" r="41910" b="63500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1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3910A9" w14:textId="77777777" w:rsidR="00CB6C62" w:rsidRPr="00685702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8570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İhlas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6EEF" id="Text Box 58" o:spid="_x0000_s1067" type="#_x0000_t202" style="position:absolute;margin-left:122.05pt;margin-top:17.2pt;width:56.7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A3910A9" w14:textId="77777777" w:rsidR="00CB6C62" w:rsidRPr="00685702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68570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İhlas</w:t>
                      </w:r>
                    </w:p>
                  </w:txbxContent>
                </v:textbox>
              </v:shape>
            </w:pict>
          </mc:Fallback>
        </mc:AlternateContent>
      </w:r>
      <w:r w:rsidR="000018C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88339" wp14:editId="4F4F1878">
                <wp:simplePos x="0" y="0"/>
                <wp:positionH relativeFrom="column">
                  <wp:posOffset>2602530</wp:posOffset>
                </wp:positionH>
                <wp:positionV relativeFrom="paragraph">
                  <wp:posOffset>218140</wp:posOffset>
                </wp:positionV>
                <wp:extent cx="720090" cy="241540"/>
                <wp:effectExtent l="0" t="0" r="41910" b="63500"/>
                <wp:wrapNone/>
                <wp:docPr id="3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1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400F7C" w14:textId="77777777" w:rsidR="00CB6C62" w:rsidRPr="000018C8" w:rsidRDefault="000018C8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0018C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İ</w:t>
                            </w:r>
                            <w:r w:rsidR="00CB6C62" w:rsidRPr="000018C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nsan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8339" id="Text Box 57" o:spid="_x0000_s1068" type="#_x0000_t202" style="position:absolute;margin-left:204.9pt;margin-top:17.2pt;width:56.7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8400F7C" w14:textId="77777777" w:rsidR="00CB6C62" w:rsidRPr="000018C8" w:rsidRDefault="000018C8" w:rsidP="00CB6C62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0018C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İ</w:t>
                      </w:r>
                      <w:r w:rsidR="00CB6C62" w:rsidRPr="000018C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nsan</w:t>
                      </w:r>
                    </w:p>
                  </w:txbxContent>
                </v:textbox>
              </v:shape>
            </w:pict>
          </mc:Fallback>
        </mc:AlternateContent>
      </w:r>
      <w:r w:rsidR="009D4D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6A899D" wp14:editId="1A2E1398">
                <wp:simplePos x="0" y="0"/>
                <wp:positionH relativeFrom="column">
                  <wp:posOffset>3696335</wp:posOffset>
                </wp:positionH>
                <wp:positionV relativeFrom="paragraph">
                  <wp:posOffset>218440</wp:posOffset>
                </wp:positionV>
                <wp:extent cx="720090" cy="215900"/>
                <wp:effectExtent l="14605" t="12700" r="8255" b="28575"/>
                <wp:wrapNone/>
                <wp:docPr id="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AD49C2" w14:textId="77777777" w:rsidR="00CB6C62" w:rsidRPr="0037675F" w:rsidRDefault="000018C8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Dua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A899D" id="Text Box 56" o:spid="_x0000_s1069" type="#_x0000_t202" style="position:absolute;margin-left:291.05pt;margin-top:17.2pt;width:56.7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CAD49C2" w14:textId="77777777" w:rsidR="00CB6C62" w:rsidRPr="0037675F" w:rsidRDefault="000018C8" w:rsidP="00CB6C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Dua</w:t>
                      </w:r>
                    </w:p>
                  </w:txbxContent>
                </v:textbox>
              </v:shape>
            </w:pict>
          </mc:Fallback>
        </mc:AlternateContent>
      </w:r>
      <w:r w:rsidR="009D4D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B27399" wp14:editId="7D09BC6C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725A19" w14:textId="77777777" w:rsidR="00CB6C62" w:rsidRPr="000018C8" w:rsidRDefault="000018C8" w:rsidP="000018C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018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İnsanın bütün samimiyetiyle Allah’a (</w:t>
                            </w:r>
                            <w:proofErr w:type="spellStart"/>
                            <w:r w:rsidRPr="000018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c.c</w:t>
                            </w:r>
                            <w:proofErr w:type="spellEnd"/>
                            <w:r w:rsidRPr="000018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 yönelmesi, isteklerini Allah’a(</w:t>
                            </w:r>
                            <w:proofErr w:type="spellStart"/>
                            <w:r w:rsidRPr="000018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c.c</w:t>
                            </w:r>
                            <w:proofErr w:type="spellEnd"/>
                            <w:r w:rsidRPr="000018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 iletmesi, O’ndan yardım dilemesi ve O’na güvenip dayanmasıdır.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27399" id="Text Box 50" o:spid="_x0000_s1070" type="#_x0000_t202" style="position:absolute;margin-left:-35.2pt;margin-top:10.6pt;width:110.55pt;height:7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7725A19" w14:textId="77777777" w:rsidR="00CB6C62" w:rsidRPr="000018C8" w:rsidRDefault="000018C8" w:rsidP="000018C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018C8">
                        <w:rPr>
                          <w:rFonts w:ascii="Arial" w:hAnsi="Arial" w:cs="Arial"/>
                          <w:sz w:val="18"/>
                          <w:szCs w:val="18"/>
                        </w:rPr>
                        <w:t>İnsanın bütün samimiyetiyle Allah’a (</w:t>
                      </w:r>
                      <w:proofErr w:type="spellStart"/>
                      <w:r w:rsidRPr="000018C8">
                        <w:rPr>
                          <w:rFonts w:ascii="Arial" w:hAnsi="Arial" w:cs="Arial"/>
                          <w:sz w:val="18"/>
                          <w:szCs w:val="18"/>
                        </w:rPr>
                        <w:t>c.c</w:t>
                      </w:r>
                      <w:proofErr w:type="spellEnd"/>
                      <w:r w:rsidRPr="000018C8">
                        <w:rPr>
                          <w:rFonts w:ascii="Arial" w:hAnsi="Arial" w:cs="Arial"/>
                          <w:sz w:val="18"/>
                          <w:szCs w:val="18"/>
                        </w:rPr>
                        <w:t>.) yönelmesi, isteklerini Allah’a(</w:t>
                      </w:r>
                      <w:proofErr w:type="spellStart"/>
                      <w:r w:rsidRPr="000018C8">
                        <w:rPr>
                          <w:rFonts w:ascii="Arial" w:hAnsi="Arial" w:cs="Arial"/>
                          <w:sz w:val="18"/>
                          <w:szCs w:val="18"/>
                        </w:rPr>
                        <w:t>c.c</w:t>
                      </w:r>
                      <w:proofErr w:type="spellEnd"/>
                      <w:r w:rsidRPr="000018C8">
                        <w:rPr>
                          <w:rFonts w:ascii="Arial" w:hAnsi="Arial" w:cs="Arial"/>
                          <w:sz w:val="18"/>
                          <w:szCs w:val="18"/>
                        </w:rPr>
                        <w:t>.) iletmesi, O’ndan yardım dilemesi ve O’na güvenip dayanmasıdır.</w:t>
                      </w:r>
                    </w:p>
                  </w:txbxContent>
                </v:textbox>
              </v:shape>
            </w:pict>
          </mc:Fallback>
        </mc:AlternateContent>
      </w:r>
      <w:r w:rsidR="009D4D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E8792" wp14:editId="6BF3F47B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27F241" w14:textId="77777777" w:rsidR="00CB6C62" w:rsidRPr="00CE1034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Evrendeki bütün varlıkları yaratan, yaşatan ve onlara her türlü </w:t>
                            </w:r>
                            <w:r w:rsidR="00001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imkânı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veren, eşi ve benzeri olmayan yüce varlık.</w:t>
                            </w:r>
                          </w:p>
                          <w:p w14:paraId="4A858BF1" w14:textId="77777777" w:rsidR="00CB6C62" w:rsidRPr="00401522" w:rsidRDefault="00CB6C62" w:rsidP="00CB6C62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8792" id="Text Box 48" o:spid="_x0000_s1071" type="#_x0000_t202" style="position:absolute;margin-left:385.3pt;margin-top:11.3pt;width:110.55pt;height:7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F27F241" w14:textId="77777777" w:rsidR="00CB6C62" w:rsidRPr="00CE1034" w:rsidRDefault="00CB6C62" w:rsidP="00CB6C6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Evrendeki bütün varlıkları yaratan, yaşatan ve onlara her türlü </w:t>
                      </w:r>
                      <w:r w:rsidR="000018C8">
                        <w:rPr>
                          <w:rFonts w:ascii="Arial" w:hAnsi="Arial" w:cs="Arial"/>
                          <w:sz w:val="20"/>
                          <w:szCs w:val="20"/>
                        </w:rPr>
                        <w:t>imkânı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veren, eşi ve benzeri olmayan yüce varlık.</w:t>
                      </w:r>
                    </w:p>
                    <w:p w14:paraId="4A858BF1" w14:textId="77777777" w:rsidR="00CB6C62" w:rsidRPr="00401522" w:rsidRDefault="00CB6C62" w:rsidP="00CB6C62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49C674" w14:textId="77777777" w:rsidR="00CB6C62" w:rsidRDefault="00CB6C62" w:rsidP="00CB6C62"/>
    <w:p w14:paraId="2C4F3239" w14:textId="77777777" w:rsidR="00CB6C62" w:rsidRDefault="009D4D1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70A0C" wp14:editId="08492F7A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47BDA6" w14:textId="77777777" w:rsidR="00CB6C62" w:rsidRPr="00CE1034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Dünya hayatında sadece insana verilen anlama, düşünme ve olaylar karşısında mantık yürütme özelliği.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A0C" id="Text Box 49" o:spid="_x0000_s1072" type="#_x0000_t202" style="position:absolute;margin-left:89.75pt;margin-top:5.5pt;width:283.4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147BDA6" w14:textId="77777777" w:rsidR="00CB6C62" w:rsidRPr="00CE1034" w:rsidRDefault="00CB6C62" w:rsidP="00CB6C6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Dünya hayatında sadece insana verilen anlama, düşünme ve olaylar karşısında mantık yürütme özelliği.</w:t>
                      </w:r>
                    </w:p>
                  </w:txbxContent>
                </v:textbox>
              </v:shape>
            </w:pict>
          </mc:Fallback>
        </mc:AlternateContent>
      </w:r>
    </w:p>
    <w:p w14:paraId="754685A0" w14:textId="77777777" w:rsidR="00CB6C62" w:rsidRDefault="00860A35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AAF08E0" wp14:editId="27F46400">
                <wp:simplePos x="0" y="0"/>
                <wp:positionH relativeFrom="column">
                  <wp:posOffset>-485727</wp:posOffset>
                </wp:positionH>
                <wp:positionV relativeFrom="paragraph">
                  <wp:posOffset>336059</wp:posOffset>
                </wp:positionV>
                <wp:extent cx="6824345" cy="1809750"/>
                <wp:effectExtent l="0" t="0" r="14605" b="19050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DE806E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E5D2BC" w14:textId="77777777" w:rsidR="00CB6C62" w:rsidRPr="00EB5EF6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Yanda verilen ayet mealini yorumlayalım.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</w:t>
                              </w:r>
                              <w:r w:rsidR="00860A35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6C30D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D92DF2" w14:textId="77777777" w:rsidR="00CB6C62" w:rsidRDefault="00CB6C62" w:rsidP="00CB6C62">
                              <w:pP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73C45961" w14:textId="77777777" w:rsidR="00CB6C62" w:rsidRPr="00FE2D33" w:rsidRDefault="00CB6C62" w:rsidP="00CB6C62">
                              <w:pPr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FE2D33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Eğer yerde ve gökte Allah’tan başka tanrılar bulunsaydı, yeryüzündeki ve gökyüzündeki düzen kesinlikle bozulup giderdi</w:t>
                              </w:r>
                              <w:r w:rsidRPr="00FE2D33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.”</w:t>
                              </w:r>
                            </w:p>
                            <w:p w14:paraId="4EA5CE7B" w14:textId="77777777" w:rsidR="00CB6C62" w:rsidRPr="00FE2D33" w:rsidRDefault="00CB6C62" w:rsidP="00CB6C62">
                              <w:pPr>
                                <w:jc w:val="right"/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Enbiya Suresi 22. Ayet</w:t>
                              </w:r>
                              <w:r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0845A0" w14:textId="77777777" w:rsidR="00CB6C62" w:rsidRDefault="00CB6C62" w:rsidP="00CB6C62">
                              <w:pPr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3663F466" w14:textId="77777777" w:rsidR="00CB6C62" w:rsidRDefault="00CB6C62" w:rsidP="00CB6C62">
                              <w:pPr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33A3CED6" w14:textId="77777777" w:rsidR="00CB6C62" w:rsidRDefault="00CB6C62" w:rsidP="00CB6C62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2E42C328" w14:textId="77777777" w:rsidR="00CB6C62" w:rsidRDefault="00CB6C62" w:rsidP="00CB6C62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5245A016" w14:textId="77777777" w:rsidR="00CB6C62" w:rsidRDefault="00CB6C62" w:rsidP="00CB6C62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F08E0" id="Group 31" o:spid="_x0000_s1073" style="position:absolute;margin-left:-38.25pt;margin-top:26.45pt;width:537.35pt;height:142.5pt;z-index:251653120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">
                <v:shape id="Text Box 32" o:spid="_x0000_s1074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16DE806E" w14:textId="77777777" w:rsidR="00CB6C62" w:rsidRDefault="00CB6C62" w:rsidP="00CB6C62"/>
                    </w:txbxContent>
                  </v:textbox>
                </v:shape>
                <v:shape id="Text Box 33" o:spid="_x0000_s1075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05E5D2BC" w14:textId="77777777" w:rsidR="00CB6C62" w:rsidRPr="00EB5EF6" w:rsidRDefault="00CB6C62" w:rsidP="00CB6C6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Yanda verilen ayet mealini yorumlayalım.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</w:t>
                        </w:r>
                        <w:r w:rsidR="00860A35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2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6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0856C30D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7" type="#_x0000_t202" style="position:absolute;left:1602;top:1445;width:3370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31D92DF2" w14:textId="77777777" w:rsidR="00CB6C62" w:rsidRDefault="00CB6C62" w:rsidP="00CB6C62">
                        <w:pPr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</w:p>
                      <w:p w14:paraId="73C45961" w14:textId="77777777" w:rsidR="00CB6C62" w:rsidRPr="00FE2D33" w:rsidRDefault="00CB6C62" w:rsidP="00CB6C62">
                        <w:pPr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 w:rsidRPr="00FE2D33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Eğer yerde ve gökte Allah’tan başka tanrılar bulunsaydı, yeryüzündeki ve gökyüzündeki düzen kesinlikle bozulup giderdi</w:t>
                        </w:r>
                        <w:r w:rsidRPr="00FE2D33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.”</w:t>
                        </w:r>
                      </w:p>
                      <w:p w14:paraId="4EA5CE7B" w14:textId="77777777" w:rsidR="00CB6C62" w:rsidRPr="00FE2D33" w:rsidRDefault="00CB6C62" w:rsidP="00CB6C62">
                        <w:pPr>
                          <w:jc w:val="right"/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Enbiya Suresi 22. Ayet</w:t>
                        </w:r>
                        <w:r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6" o:spid="_x0000_s1078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760845A0" w14:textId="77777777" w:rsidR="00CB6C62" w:rsidRDefault="00CB6C62" w:rsidP="00CB6C62">
                        <w:pPr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3663F466" w14:textId="77777777" w:rsidR="00CB6C62" w:rsidRDefault="00CB6C62" w:rsidP="00CB6C62">
                        <w:pPr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33A3CED6" w14:textId="77777777" w:rsidR="00CB6C62" w:rsidRDefault="00CB6C62" w:rsidP="00CB6C62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2E42C328" w14:textId="77777777" w:rsidR="00CB6C62" w:rsidRDefault="00CB6C62" w:rsidP="00CB6C62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5245A016" w14:textId="77777777" w:rsidR="00CB6C62" w:rsidRDefault="00CB6C62" w:rsidP="00CB6C62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8151EC" w14:textId="77777777" w:rsidR="00CB6C62" w:rsidRDefault="00CB6C62" w:rsidP="00CB6C62"/>
    <w:p w14:paraId="55309BE1" w14:textId="77777777" w:rsidR="00CB6C62" w:rsidRDefault="00CB6C62" w:rsidP="00CB6C62"/>
    <w:p w14:paraId="44D8FC13" w14:textId="77777777" w:rsidR="00CB6C62" w:rsidRDefault="00CB6C62" w:rsidP="00CB6C62"/>
    <w:p w14:paraId="534B4FF9" w14:textId="77777777" w:rsidR="00CB6C62" w:rsidRDefault="00CB6C62" w:rsidP="00CB6C62"/>
    <w:p w14:paraId="0B47F2F4" w14:textId="77777777" w:rsidR="00CB6C62" w:rsidRDefault="00CB6C62" w:rsidP="00CB6C62"/>
    <w:p w14:paraId="624038E7" w14:textId="66C65045" w:rsidR="00CB6C62" w:rsidRDefault="00367D0B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5AD19C2" wp14:editId="78F68ACE">
                <wp:simplePos x="0" y="0"/>
                <wp:positionH relativeFrom="column">
                  <wp:posOffset>-447040</wp:posOffset>
                </wp:positionH>
                <wp:positionV relativeFrom="paragraph">
                  <wp:posOffset>399415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C8FFC5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D19C2" id="Rectangle 66" o:spid="_x0000_s1079" style="position:absolute;margin-left:-35.2pt;margin-top:31.45pt;width:42.5pt;height:22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" fillcolor="#eaf1dd [662]" strokecolor="#9bbb59 [3206]" strokeweight="1.5pt">
                <v:shadow color="#868686"/>
                <v:textbox inset=",0,,0">
                  <w:txbxContent>
                    <w:p w14:paraId="33C8FFC5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A576AFB" wp14:editId="20BB5B91">
                <wp:simplePos x="0" y="0"/>
                <wp:positionH relativeFrom="column">
                  <wp:posOffset>-438150</wp:posOffset>
                </wp:positionH>
                <wp:positionV relativeFrom="paragraph">
                  <wp:posOffset>358140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FC14FC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6AFB" id="Text Box 65" o:spid="_x0000_s1080" type="#_x0000_t202" style="position:absolute;margin-left:-34.5pt;margin-top:28.2pt;width:538.6pt;height:12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" fillcolor="#fde9d9 [665]" strokecolor="#f79646 [3209]" strokeweight="1.5pt">
                <v:shadow color="#868686"/>
                <v:textbox inset="15.5mm">
                  <w:txbxContent>
                    <w:p w14:paraId="0FFC14FC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7AA96218" w14:textId="1675C955" w:rsidR="00CF129D" w:rsidRDefault="00CF129D" w:rsidP="00CB6C62"/>
    <w:p w14:paraId="54D3F3F2" w14:textId="6C189ECE" w:rsidR="00CB6C62" w:rsidRDefault="00367D0B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214FF86" wp14:editId="0D1DA5F2">
                <wp:simplePos x="0" y="0"/>
                <wp:positionH relativeFrom="column">
                  <wp:posOffset>3761740</wp:posOffset>
                </wp:positionH>
                <wp:positionV relativeFrom="paragraph">
                  <wp:posOffset>71120</wp:posOffset>
                </wp:positionV>
                <wp:extent cx="2637790" cy="1268095"/>
                <wp:effectExtent l="0" t="0" r="10160" b="2730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C4A5AC" w14:textId="77777777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3D147FA4" w14:textId="77777777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56718D58" w14:textId="77777777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5D484FD8" w14:textId="0D02BAD8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FF86" id="Text Box 67" o:spid="_x0000_s1081" type="#_x0000_t202" style="position:absolute;margin-left:296.2pt;margin-top:5.6pt;width:207.7pt;height:99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" fillcolor="#e5dfec [663]" strokecolor="#f79646 [3209]" strokeweight="1.5pt">
                <v:shadow color="#868686"/>
                <v:textbox inset="4.5mm">
                  <w:txbxContent>
                    <w:p w14:paraId="32C4A5AC" w14:textId="77777777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3D147FA4" w14:textId="77777777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56718D58" w14:textId="77777777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5D484FD8" w14:textId="0D02BAD8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356097" wp14:editId="09CD0373">
                <wp:simplePos x="0" y="0"/>
                <wp:positionH relativeFrom="column">
                  <wp:posOffset>2576830</wp:posOffset>
                </wp:positionH>
                <wp:positionV relativeFrom="paragraph">
                  <wp:posOffset>19685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A4FA234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56097" id="Text Box 71" o:spid="_x0000_s1082" type="#_x0000_t202" style="position:absolute;margin-left:202.9pt;margin-top:1.55pt;width:39.7pt;height:19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6A4FA234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9F508DA" wp14:editId="1D52845F">
                <wp:simplePos x="0" y="0"/>
                <wp:positionH relativeFrom="column">
                  <wp:posOffset>1854200</wp:posOffset>
                </wp:positionH>
                <wp:positionV relativeFrom="paragraph">
                  <wp:posOffset>113030</wp:posOffset>
                </wp:positionV>
                <wp:extent cx="504190" cy="252095"/>
                <wp:effectExtent l="8255" t="13970" r="11430" b="2921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D6186B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kıl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08DA" id="Text Box 76" o:spid="_x0000_s1083" type="#_x0000_t202" style="position:absolute;margin-left:146pt;margin-top:8.9pt;width:39.7pt;height:19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06D6186B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kıl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6206ED1" wp14:editId="6F0EC177">
                <wp:simplePos x="0" y="0"/>
                <wp:positionH relativeFrom="column">
                  <wp:posOffset>1004570</wp:posOffset>
                </wp:positionH>
                <wp:positionV relativeFrom="paragraph">
                  <wp:posOffset>101600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D2C788D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Tev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6ED1" id="Text Box 74" o:spid="_x0000_s1084" type="#_x0000_t202" style="position:absolute;margin-left:79.1pt;margin-top:8pt;width:39.7pt;height:19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0D2C788D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Tev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E02034B" wp14:editId="42C016DB">
                <wp:simplePos x="0" y="0"/>
                <wp:positionH relativeFrom="column">
                  <wp:posOffset>350520</wp:posOffset>
                </wp:positionH>
                <wp:positionV relativeFrom="paragraph">
                  <wp:posOffset>142875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30CD60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Kıs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034B" id="Text Box 70" o:spid="_x0000_s1085" type="#_x0000_t202" style="position:absolute;margin-left:27.6pt;margin-top:11.25pt;width:39.7pt;height:19.8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4430CD60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Kıs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8E17A68" wp14:editId="774E05F3">
                <wp:simplePos x="0" y="0"/>
                <wp:positionH relativeFrom="column">
                  <wp:posOffset>-337820</wp:posOffset>
                </wp:positionH>
                <wp:positionV relativeFrom="paragraph">
                  <wp:posOffset>224790</wp:posOffset>
                </wp:positionV>
                <wp:extent cx="504190" cy="252095"/>
                <wp:effectExtent l="9525" t="11430" r="10160" b="2222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E684E7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7A68" id="Text Box 68" o:spid="_x0000_s1086" type="#_x0000_t202" style="position:absolute;margin-left:-26.6pt;margin-top:17.7pt;width:39.7pt;height:19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05E684E7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24278AF" w14:textId="3B1D3F77" w:rsidR="00CB6C62" w:rsidRDefault="00367D0B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E782900" wp14:editId="5E665E89">
                <wp:simplePos x="0" y="0"/>
                <wp:positionH relativeFrom="column">
                  <wp:posOffset>1962150</wp:posOffset>
                </wp:positionH>
                <wp:positionV relativeFrom="paragraph">
                  <wp:posOffset>203835</wp:posOffset>
                </wp:positionV>
                <wp:extent cx="504190" cy="280670"/>
                <wp:effectExtent l="0" t="0" r="29210" b="6223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06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88521A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met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82900" id="Text Box 72" o:spid="_x0000_s1087" type="#_x0000_t202" style="position:absolute;margin-left:154.5pt;margin-top:16.05pt;width:39.7pt;height:22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5588521A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met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300D73" wp14:editId="4FF6B9FD">
                <wp:simplePos x="0" y="0"/>
                <wp:positionH relativeFrom="column">
                  <wp:posOffset>1166495</wp:posOffset>
                </wp:positionH>
                <wp:positionV relativeFrom="paragraph">
                  <wp:posOffset>240030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BBB226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İh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00D73" id="Text Box 78" o:spid="_x0000_s1088" type="#_x0000_t202" style="position:absolute;margin-left:91.85pt;margin-top:18.9pt;width:39.7pt;height:1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7BBB226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İh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19DD2FD" wp14:editId="4C16CBEF">
                <wp:simplePos x="0" y="0"/>
                <wp:positionH relativeFrom="column">
                  <wp:posOffset>-285115</wp:posOffset>
                </wp:positionH>
                <wp:positionV relativeFrom="paragraph">
                  <wp:posOffset>337820</wp:posOffset>
                </wp:positionV>
                <wp:extent cx="545621" cy="252095"/>
                <wp:effectExtent l="0" t="0" r="45085" b="5270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621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CF5956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736BD4">
                              <w:rPr>
                                <w:b/>
                              </w:rPr>
                              <w:t>Hüsnâ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D2FD" id="Text Box 69" o:spid="_x0000_s1089" type="#_x0000_t202" style="position:absolute;margin-left:-22.45pt;margin-top:26.6pt;width:42.95pt;height:19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FCF5956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736BD4">
                        <w:rPr>
                          <w:b/>
                        </w:rPr>
                        <w:t>Hüsnâ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36BD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26C556" wp14:editId="245F4B99">
                <wp:simplePos x="0" y="0"/>
                <wp:positionH relativeFrom="column">
                  <wp:posOffset>3042476</wp:posOffset>
                </wp:positionH>
                <wp:positionV relativeFrom="paragraph">
                  <wp:posOffset>11095</wp:posOffset>
                </wp:positionV>
                <wp:extent cx="534837" cy="252095"/>
                <wp:effectExtent l="0" t="0" r="36830" b="52705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37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F03904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736BD4">
                              <w:rPr>
                                <w:b/>
                              </w:rPr>
                              <w:t>Esmâ</w:t>
                            </w:r>
                            <w:proofErr w:type="spellEnd"/>
                            <w:r w:rsidRPr="00736BD4">
                              <w:rPr>
                                <w:b/>
                              </w:rPr>
                              <w:t>-i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6C556" id="Text Box 80" o:spid="_x0000_s1090" type="#_x0000_t202" style="position:absolute;margin-left:239.55pt;margin-top:.85pt;width:42.1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0EF03904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736BD4">
                        <w:rPr>
                          <w:b/>
                        </w:rPr>
                        <w:t>Esmâ</w:t>
                      </w:r>
                      <w:proofErr w:type="spellEnd"/>
                      <w:r w:rsidRPr="00736BD4">
                        <w:rPr>
                          <w:b/>
                        </w:rPr>
                        <w:t>-i</w:t>
                      </w:r>
                    </w:p>
                  </w:txbxContent>
                </v:textbox>
              </v:shape>
            </w:pict>
          </mc:Fallback>
        </mc:AlternateContent>
      </w:r>
    </w:p>
    <w:p w14:paraId="2B1CAF63" w14:textId="66CCA4F1" w:rsidR="00CB6C62" w:rsidRDefault="00367D0B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4610222" wp14:editId="7EC71AEB">
                <wp:simplePos x="0" y="0"/>
                <wp:positionH relativeFrom="column">
                  <wp:posOffset>1995805</wp:posOffset>
                </wp:positionH>
                <wp:positionV relativeFrom="paragraph">
                  <wp:posOffset>334645</wp:posOffset>
                </wp:positionV>
                <wp:extent cx="534670" cy="277495"/>
                <wp:effectExtent l="0" t="0" r="36830" b="65405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774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483D72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nif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10222" id="Text Box 77" o:spid="_x0000_s1091" type="#_x0000_t202" style="position:absolute;margin-left:157.15pt;margin-top:26.35pt;width:42.1pt;height:21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D483D72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nif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63B1BAB" wp14:editId="1FDD0F10">
                <wp:simplePos x="0" y="0"/>
                <wp:positionH relativeFrom="column">
                  <wp:posOffset>1229360</wp:posOffset>
                </wp:positionH>
                <wp:positionV relativeFrom="paragraph">
                  <wp:posOffset>393065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2C6118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1BAB" id="Text Box 73" o:spid="_x0000_s1092" type="#_x0000_t202" style="position:absolute;margin-left:96.8pt;margin-top:30.95pt;width:39.7pt;height:19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372C6118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1EAA4C" wp14:editId="466A4D86">
                <wp:simplePos x="0" y="0"/>
                <wp:positionH relativeFrom="column">
                  <wp:posOffset>415290</wp:posOffset>
                </wp:positionH>
                <wp:positionV relativeFrom="paragraph">
                  <wp:posOffset>393065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2793D7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AA4C" id="Text Box 83" o:spid="_x0000_s1093" type="#_x0000_t202" style="position:absolute;margin-left:32.7pt;margin-top:30.95pt;width:39.7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232793D7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6603B9" wp14:editId="60E9991B">
                <wp:simplePos x="0" y="0"/>
                <wp:positionH relativeFrom="column">
                  <wp:posOffset>-375920</wp:posOffset>
                </wp:positionH>
                <wp:positionV relativeFrom="paragraph">
                  <wp:posOffset>393065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C97E13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hid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603B9" id="Text Box 79" o:spid="_x0000_s1094" type="#_x0000_t202" style="position:absolute;margin-left:-29.6pt;margin-top:30.95pt;width:39.7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5C97E13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hid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BF0A77" wp14:editId="5BA0291E">
                <wp:simplePos x="0" y="0"/>
                <wp:positionH relativeFrom="column">
                  <wp:posOffset>520700</wp:posOffset>
                </wp:positionH>
                <wp:positionV relativeFrom="paragraph">
                  <wp:posOffset>14605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CD715B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0A77" id="Text Box 82" o:spid="_x0000_s1095" type="#_x0000_t202" style="position:absolute;margin-left:41pt;margin-top:1.15pt;width:39.7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23CD715B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="009D4D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FF21C0" wp14:editId="38BEAB47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AF9814C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lah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21C0" id="Text Box 81" o:spid="_x0000_s1096" type="#_x0000_t202" style="position:absolute;margin-left:240.35pt;margin-top:30.55pt;width:39.7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6AF9814C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lah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D4D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BD852F" wp14:editId="17F8866F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CBFE17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lâs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852F" id="Text Box 75" o:spid="_x0000_s1097" type="#_x0000_t202" style="position:absolute;margin-left:220.5pt;margin-top:3.65pt;width:39.7pt;height:19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2CBFE17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lâs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6812C54" w14:textId="47975EB2" w:rsidR="00CB6C62" w:rsidRDefault="00367D0B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3AA3370" wp14:editId="40A7A2D7">
                <wp:simplePos x="0" y="0"/>
                <wp:positionH relativeFrom="column">
                  <wp:posOffset>-347345</wp:posOffset>
                </wp:positionH>
                <wp:positionV relativeFrom="paragraph">
                  <wp:posOffset>33655</wp:posOffset>
                </wp:positionV>
                <wp:extent cx="6802120" cy="1397000"/>
                <wp:effectExtent l="19050" t="19050" r="74930" b="50800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2120" cy="1397000"/>
                          <a:chOff x="748" y="1917"/>
                          <a:chExt cx="10772" cy="2826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4A78C05" w14:textId="77777777" w:rsidR="000210F6" w:rsidRDefault="000210F6" w:rsidP="000210F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AB35DD4" w14:textId="77777777" w:rsidR="004A58F4" w:rsidRPr="000210F6" w:rsidRDefault="004A58F4" w:rsidP="000210F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210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(ihlâs, semi, basar, düzen, </w:t>
                              </w:r>
                              <w:proofErr w:type="spellStart"/>
                              <w:r w:rsidRPr="000210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tevhid</w:t>
                              </w:r>
                              <w:proofErr w:type="spellEnd"/>
                              <w:r w:rsidRPr="000210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, irtibat, kıssa)</w:t>
                              </w:r>
                            </w:p>
                            <w:p w14:paraId="5E2368D4" w14:textId="77777777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</w:t>
                              </w:r>
                              <w:proofErr w:type="gram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……………………..</w:t>
                              </w:r>
                              <w:proofErr w:type="gram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Allah’ın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her şeyi işitmesi anlamına gelir.</w:t>
                              </w:r>
                            </w:p>
                            <w:p w14:paraId="0F796C8D" w14:textId="77777777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2. Evrendeki her şey belirli bir </w:t>
                              </w:r>
                              <w:proofErr w:type="gram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……….……….….</w:t>
                              </w:r>
                              <w:proofErr w:type="gram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içinde</w:t>
                              </w:r>
                              <w:proofErr w:type="gram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yaratılmıştır.</w:t>
                              </w:r>
                            </w:p>
                            <w:p w14:paraId="40462767" w14:textId="77777777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3. </w:t>
                              </w:r>
                              <w:proofErr w:type="gram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…………………..….</w:t>
                              </w:r>
                              <w:proofErr w:type="gram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peygamberlerin</w:t>
                              </w:r>
                              <w:proofErr w:type="gram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hayatlarının Kur’an-ı Kerim’de anlatılmasıdır.</w:t>
                              </w:r>
                            </w:p>
                            <w:p w14:paraId="5E626D83" w14:textId="77777777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4. …………………… samimi olmak dine içtenlikle bağlanmaktır.</w:t>
                              </w:r>
                            </w:p>
                            <w:p w14:paraId="0110254B" w14:textId="77777777" w:rsidR="00CB6C62" w:rsidRPr="004A58F4" w:rsidRDefault="004A58F4" w:rsidP="00367D0B">
                              <w:pPr>
                                <w:tabs>
                                  <w:tab w:val="left" w:pos="426"/>
                                  <w:tab w:val="left" w:pos="9781"/>
                                </w:tabs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5. Dua etmek Allah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.) ile </w:t>
                              </w:r>
                              <w:proofErr w:type="gram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……………….……….</w:t>
                              </w:r>
                              <w:proofErr w:type="gram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kurmaktır</w:t>
                              </w:r>
                              <w:proofErr w:type="gram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1145" y="1917"/>
                            <a:ext cx="10225" cy="436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A7EDEA4" w14:textId="77777777"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A3370" id="Group 41" o:spid="_x0000_s1098" style="position:absolute;margin-left:-27.35pt;margin-top:2.65pt;width:535.6pt;height:110pt;z-index:251643904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">
                <v:shape id="Text Box 42" o:spid="_x0000_s1099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24A78C05" w14:textId="77777777" w:rsidR="000210F6" w:rsidRDefault="000210F6" w:rsidP="000210F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AB35DD4" w14:textId="77777777" w:rsidR="004A58F4" w:rsidRPr="000210F6" w:rsidRDefault="004A58F4" w:rsidP="000210F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210F6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(ihlâs, semi, basar, düzen, </w:t>
                        </w:r>
                        <w:proofErr w:type="spellStart"/>
                        <w:r w:rsidRPr="000210F6">
                          <w:rPr>
                            <w:rFonts w:ascii="Arial" w:hAnsi="Arial" w:cs="Arial"/>
                            <w:b/>
                            <w:bCs/>
                          </w:rPr>
                          <w:t>tevhid</w:t>
                        </w:r>
                        <w:proofErr w:type="spellEnd"/>
                        <w:r w:rsidRPr="000210F6">
                          <w:rPr>
                            <w:rFonts w:ascii="Arial" w:hAnsi="Arial" w:cs="Arial"/>
                            <w:b/>
                            <w:bCs/>
                          </w:rPr>
                          <w:t>, irtibat, kıssa)</w:t>
                        </w:r>
                      </w:p>
                      <w:p w14:paraId="5E2368D4" w14:textId="77777777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1. </w:t>
                        </w:r>
                        <w:proofErr w:type="gram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……………………..</w:t>
                        </w:r>
                        <w:proofErr w:type="gram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Allah’ın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her şeyi işitmesi anlamına gelir.</w:t>
                        </w:r>
                      </w:p>
                      <w:p w14:paraId="0F796C8D" w14:textId="77777777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2. Evrendeki her şey belirli bir </w:t>
                        </w:r>
                        <w:proofErr w:type="gram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……….……….….</w:t>
                        </w:r>
                        <w:proofErr w:type="gram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içinde</w:t>
                        </w:r>
                        <w:proofErr w:type="gram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yaratılmıştır.</w:t>
                        </w:r>
                      </w:p>
                      <w:p w14:paraId="40462767" w14:textId="77777777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3. </w:t>
                        </w:r>
                        <w:proofErr w:type="gram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…………………..….</w:t>
                        </w:r>
                        <w:proofErr w:type="gram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peygamberlerin</w:t>
                        </w:r>
                        <w:proofErr w:type="gram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hayatlarının Kur’an-ı Kerim’de anlatılmasıdır.</w:t>
                        </w:r>
                      </w:p>
                      <w:p w14:paraId="5E626D83" w14:textId="77777777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4. …………………… samimi olmak dine içtenlikle bağlanmaktır.</w:t>
                        </w:r>
                      </w:p>
                      <w:p w14:paraId="0110254B" w14:textId="77777777" w:rsidR="00CB6C62" w:rsidRPr="004A58F4" w:rsidRDefault="004A58F4" w:rsidP="00367D0B">
                        <w:pPr>
                          <w:tabs>
                            <w:tab w:val="left" w:pos="426"/>
                            <w:tab w:val="left" w:pos="9781"/>
                          </w:tabs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5. Dua etmek Allah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.) ile </w:t>
                        </w:r>
                        <w:proofErr w:type="gram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……………….……….</w:t>
                        </w:r>
                        <w:proofErr w:type="gram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kurmaktır</w:t>
                        </w:r>
                        <w:proofErr w:type="gram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100" type="#_x0000_t117" style="position:absolute;left:1145;top:1917;width:10225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5A7EDEA4" w14:textId="77777777"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2EB5E0A" wp14:editId="56C5EB85">
                <wp:simplePos x="0" y="0"/>
                <wp:positionH relativeFrom="column">
                  <wp:posOffset>-337820</wp:posOffset>
                </wp:positionH>
                <wp:positionV relativeFrom="paragraph">
                  <wp:posOffset>-145415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FD38C4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B5E0A" id="Rectangle 44" o:spid="_x0000_s1101" style="position:absolute;margin-left:-26.6pt;margin-top:-11.45pt;width:51.9pt;height:22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41FD38C4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7B8C36" wp14:editId="74BB41D3">
                <wp:simplePos x="0" y="0"/>
                <wp:positionH relativeFrom="column">
                  <wp:posOffset>5781040</wp:posOffset>
                </wp:positionH>
                <wp:positionV relativeFrom="paragraph">
                  <wp:posOffset>-182245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8254BD" w14:textId="77777777" w:rsidR="00CB6C62" w:rsidRPr="00CB6C62" w:rsidRDefault="00BF1BF6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CB6C62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5</w:t>
                            </w:r>
                            <w:r w:rsidR="00CB6C62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0</w:t>
                            </w:r>
                            <w:r w:rsidR="00CB6C62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B8C36" id="Rectangle 45" o:spid="_x0000_s1102" style="position:absolute;margin-left:455.2pt;margin-top:-14.35pt;width:51.9pt;height:22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608254BD" w14:textId="77777777" w:rsidR="00CB6C62" w:rsidRPr="00CB6C62" w:rsidRDefault="00BF1BF6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CB6C62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5</w:t>
                      </w:r>
                      <w:r w:rsidR="00CB6C62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0</w:t>
                      </w:r>
                      <w:r w:rsidR="00CB6C62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248E514F" w14:textId="77777777" w:rsidR="00CB6C62" w:rsidRDefault="00CB6C62" w:rsidP="00CB6C62"/>
    <w:p w14:paraId="02D1FF6C" w14:textId="128FABE3" w:rsidR="00CB6C62" w:rsidRDefault="00CB6C62" w:rsidP="00CB6C62"/>
    <w:p w14:paraId="4D407CCB" w14:textId="12B6DF82" w:rsidR="00CB6C62" w:rsidRDefault="00CB6C62" w:rsidP="00CB6C62"/>
    <w:p w14:paraId="3E00582E" w14:textId="7FDD1F90" w:rsidR="004A58F4" w:rsidRDefault="001C60BA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D72C2AA" wp14:editId="17D968EA">
                <wp:simplePos x="0" y="0"/>
                <wp:positionH relativeFrom="column">
                  <wp:posOffset>-336550</wp:posOffset>
                </wp:positionH>
                <wp:positionV relativeFrom="paragraph">
                  <wp:posOffset>347980</wp:posOffset>
                </wp:positionV>
                <wp:extent cx="6863080" cy="1285240"/>
                <wp:effectExtent l="38100" t="19050" r="33020" b="48260"/>
                <wp:wrapNone/>
                <wp:docPr id="8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080" cy="1285240"/>
                          <a:chOff x="1027" y="3328"/>
                          <a:chExt cx="10808" cy="2685"/>
                        </a:xfrm>
                      </wpg:grpSpPr>
                      <wps:wsp>
                        <wps:cNvPr id="8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" y="3925"/>
                            <a:ext cx="10772" cy="208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ADAB144" w14:textId="77777777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Her şeyi yaratan Allah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.), canlıları da yaşatandır.</w:t>
                              </w:r>
                            </w:p>
                            <w:p w14:paraId="62CF7A9C" w14:textId="77777777" w:rsidR="004A58F4" w:rsidRPr="004A58F4" w:rsidRDefault="004A58F4" w:rsidP="00367D0B">
                              <w:pPr>
                                <w:spacing w:after="0"/>
                                <w:ind w:right="-87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Allah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her şeyi bir düzen içerisinde yaratmıştır.</w:t>
                              </w:r>
                            </w:p>
                            <w:p w14:paraId="4C9F9BA5" w14:textId="77777777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İhlâs suresinde Hz. İbrahim’den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a.s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bahsedilir.</w:t>
                              </w:r>
                            </w:p>
                            <w:p w14:paraId="2222F524" w14:textId="77777777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Besmelenin anlamı; Rahman ve Rahîm olan Allah’ın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adıyladır.</w:t>
                              </w:r>
                            </w:p>
                            <w:p w14:paraId="322324A5" w14:textId="77777777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5.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Dua yalnızca Allah’a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edilir.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6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1027" y="3328"/>
                            <a:ext cx="10225" cy="465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4E8AB2F" w14:textId="77777777" w:rsidR="004A58F4" w:rsidRPr="004A58F4" w:rsidRDefault="004A58F4" w:rsidP="004A58F4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A58F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D. Aşağıdaki cümleler doğruysa başına (D), yanlışsa (Y) yazınız.</w:t>
                              </w:r>
                            </w:p>
                            <w:p w14:paraId="5CFC0962" w14:textId="77777777" w:rsidR="004A58F4" w:rsidRPr="00CB6C62" w:rsidRDefault="004A58F4" w:rsidP="004A58F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2C2AA" id="_x0000_s1103" style="position:absolute;margin-left:-26.5pt;margin-top:27.4pt;width:540.4pt;height:101.2pt;z-index:251654144" coordorigin="1027,3328" coordsize="10808,2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">
                <v:shape id="Text Box 42" o:spid="_x0000_s1104" type="#_x0000_t202" style="position:absolute;left:1063;top:3925;width:10772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6ADAB144" w14:textId="77777777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1.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Her şeyi yaratan Allah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.), canlıları da yaşatandır.</w:t>
                        </w:r>
                      </w:p>
                      <w:p w14:paraId="62CF7A9C" w14:textId="77777777" w:rsidR="004A58F4" w:rsidRPr="004A58F4" w:rsidRDefault="004A58F4" w:rsidP="00367D0B">
                        <w:pPr>
                          <w:spacing w:after="0"/>
                          <w:ind w:right="-87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Allah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her şeyi bir düzen içerisinde yaratmıştır.</w:t>
                        </w:r>
                      </w:p>
                      <w:p w14:paraId="4C9F9BA5" w14:textId="77777777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İhlâs suresinde Hz. İbrahim’den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a.s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bahsedilir.</w:t>
                        </w:r>
                      </w:p>
                      <w:p w14:paraId="2222F524" w14:textId="77777777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Besmelenin anlamı; Rahman ve Rahîm olan Allah’ın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adıyladır.</w:t>
                        </w:r>
                      </w:p>
                      <w:p w14:paraId="322324A5" w14:textId="77777777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5.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Dua yalnızca Allah’a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edilir.</w:t>
                        </w:r>
                      </w:p>
                    </w:txbxContent>
                  </v:textbox>
                </v:shape>
                <v:shape id="AutoShape 43" o:spid="_x0000_s1105" type="#_x0000_t117" style="position:absolute;left:1027;top:3328;width:1022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34E8AB2F" w14:textId="77777777" w:rsidR="004A58F4" w:rsidRPr="004A58F4" w:rsidRDefault="004A58F4" w:rsidP="004A58F4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A58F4">
                          <w:rPr>
                            <w:b/>
                            <w:bCs/>
                            <w:sz w:val="18"/>
                            <w:szCs w:val="18"/>
                          </w:rPr>
                          <w:t>D. Aşağıdaki cümleler doğruysa başına (D), yanlışsa (Y) yazınız.</w:t>
                        </w:r>
                      </w:p>
                      <w:p w14:paraId="5CFC0962" w14:textId="77777777" w:rsidR="004A58F4" w:rsidRPr="00CB6C62" w:rsidRDefault="004A58F4" w:rsidP="004A58F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51597" wp14:editId="35688ED1">
                <wp:simplePos x="0" y="0"/>
                <wp:positionH relativeFrom="column">
                  <wp:posOffset>-295275</wp:posOffset>
                </wp:positionH>
                <wp:positionV relativeFrom="paragraph">
                  <wp:posOffset>298450</wp:posOffset>
                </wp:positionV>
                <wp:extent cx="659130" cy="288290"/>
                <wp:effectExtent l="19050" t="19050" r="45720" b="54610"/>
                <wp:wrapNone/>
                <wp:docPr id="8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6679CE" w14:textId="77777777" w:rsidR="00E07C0A" w:rsidRPr="00F72C2D" w:rsidRDefault="00E07C0A" w:rsidP="00E07C0A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51597" id="_x0000_s1106" style="position:absolute;margin-left:-23.25pt;margin-top:23.5pt;width:51.9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456679CE" w14:textId="77777777" w:rsidR="00E07C0A" w:rsidRPr="00F72C2D" w:rsidRDefault="00E07C0A" w:rsidP="00E07C0A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2E43C4CA" w14:textId="0CA9275E" w:rsidR="004A58F4" w:rsidRDefault="001C60BA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6C552B" wp14:editId="667A1C03">
                <wp:simplePos x="0" y="0"/>
                <wp:positionH relativeFrom="column">
                  <wp:posOffset>5782310</wp:posOffset>
                </wp:positionH>
                <wp:positionV relativeFrom="paragraph">
                  <wp:posOffset>22878</wp:posOffset>
                </wp:positionV>
                <wp:extent cx="659130" cy="288290"/>
                <wp:effectExtent l="19050" t="19050" r="45720" b="54610"/>
                <wp:wrapNone/>
                <wp:docPr id="8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41939E" w14:textId="77777777" w:rsidR="004A58F4" w:rsidRPr="00CB6C62" w:rsidRDefault="00BF1BF6" w:rsidP="004A58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4A58F4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5</w:t>
                            </w:r>
                            <w:r w:rsidR="004A58F4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0</w:t>
                            </w:r>
                            <w:r w:rsidR="004A58F4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C552B" id="_x0000_s1107" style="position:absolute;margin-left:455.3pt;margin-top:1.8pt;width:51.9pt;height:22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5641939E" w14:textId="77777777" w:rsidR="004A58F4" w:rsidRPr="00CB6C62" w:rsidRDefault="00BF1BF6" w:rsidP="004A58F4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4A58F4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5</w:t>
                      </w:r>
                      <w:r w:rsidR="004A58F4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0</w:t>
                      </w:r>
                      <w:r w:rsidR="004A58F4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78E13852" w14:textId="2B4318D8" w:rsidR="004A58F4" w:rsidRDefault="004A58F4" w:rsidP="00CB6C62"/>
    <w:p w14:paraId="733A91CE" w14:textId="2A542133" w:rsidR="00CB6C62" w:rsidRDefault="00CB6C62" w:rsidP="00CB6C62"/>
    <w:p w14:paraId="28F87AF5" w14:textId="3E294E4A" w:rsidR="00860A35" w:rsidRDefault="00860A35" w:rsidP="00860A35">
      <w:pPr>
        <w:autoSpaceDE w:val="0"/>
        <w:autoSpaceDN w:val="0"/>
        <w:adjustRightInd w:val="0"/>
        <w:spacing w:after="0" w:line="240" w:lineRule="auto"/>
      </w:pPr>
    </w:p>
    <w:p w14:paraId="5F91CADD" w14:textId="77777777" w:rsidR="00860A35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860A35" w:rsidSect="001C60BA">
          <w:headerReference w:type="default" r:id="rId7"/>
          <w:footerReference w:type="default" r:id="rId8"/>
          <w:pgSz w:w="11906" w:h="16838"/>
          <w:pgMar w:top="485" w:right="1417" w:bottom="1417" w:left="1417" w:header="570" w:footer="708" w:gutter="0"/>
          <w:cols w:space="708"/>
          <w:docGrid w:linePitch="360"/>
        </w:sectPr>
      </w:pPr>
    </w:p>
    <w:p w14:paraId="5E47D83E" w14:textId="3C99E269" w:rsidR="00367D0B" w:rsidRDefault="001C60BA" w:rsidP="00367D0B">
      <w:pPr>
        <w:pStyle w:val="AIKLAMA"/>
        <w:ind w:right="-214"/>
        <w:rPr>
          <w:rFonts w:ascii="Calibri" w:hAnsi="Calibri" w:cs="Calibri"/>
          <w:szCs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66322B" wp14:editId="33A78FB6">
                <wp:simplePos x="0" y="0"/>
                <wp:positionH relativeFrom="column">
                  <wp:posOffset>-258445</wp:posOffset>
                </wp:positionH>
                <wp:positionV relativeFrom="paragraph">
                  <wp:posOffset>240665</wp:posOffset>
                </wp:positionV>
                <wp:extent cx="541655" cy="288290"/>
                <wp:effectExtent l="0" t="0" r="10795" b="16510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65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AE31D5" w14:textId="77777777" w:rsidR="00CB6C62" w:rsidRPr="00F72C2D" w:rsidRDefault="00E07C0A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7</w:t>
                            </w:r>
                            <w:r w:rsidR="00CB6C62"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="00CB6C62"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6322B" id="AutoShape 63" o:spid="_x0000_s1108" style="position:absolute;left:0;text-align:left;margin-left:-20.35pt;margin-top:18.95pt;width:42.65pt;height:22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" fillcolor="#eaf1dd [662]" strokecolor="#9bbb59 [3206]" strokeweight="1.5pt">
                <v:shadow color="#868686"/>
                <v:textbox inset=",0,,0">
                  <w:txbxContent>
                    <w:p w14:paraId="30AE31D5" w14:textId="77777777" w:rsidR="00CB6C62" w:rsidRPr="00F72C2D" w:rsidRDefault="00E07C0A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7</w:t>
                      </w:r>
                      <w:r w:rsidR="00CB6C62"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="00CB6C62"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E98EB8" wp14:editId="554F24B1">
                <wp:simplePos x="0" y="0"/>
                <wp:positionH relativeFrom="column">
                  <wp:posOffset>-241300</wp:posOffset>
                </wp:positionH>
                <wp:positionV relativeFrom="paragraph">
                  <wp:posOffset>232410</wp:posOffset>
                </wp:positionV>
                <wp:extent cx="6696075" cy="288290"/>
                <wp:effectExtent l="10795" t="12065" r="17780" b="1397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1A5560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98EB8" id="Rectangle 62" o:spid="_x0000_s1109" style="position:absolute;left:0;text-align:left;margin-left:-19pt;margin-top:18.3pt;width:527.25pt;height:22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" fillcolor="#eaf1dd [662]" strokecolor="#f79646 [3209]" strokeweight="1.5pt">
                <v:shadow color="#868686"/>
                <v:textbox inset="15.5mm">
                  <w:txbxContent>
                    <w:p w14:paraId="1D1A5560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</w:p>
    <w:p w14:paraId="378A22CC" w14:textId="54F8D280" w:rsidR="00367D0B" w:rsidRPr="00367D0B" w:rsidRDefault="00367D0B" w:rsidP="00367D0B">
      <w:pPr>
        <w:pStyle w:val="SEENEKLER"/>
        <w:numPr>
          <w:ilvl w:val="0"/>
          <w:numId w:val="0"/>
        </w:numPr>
        <w:ind w:left="454" w:hanging="284"/>
      </w:pPr>
    </w:p>
    <w:p w14:paraId="28DF0D1B" w14:textId="287C48D9" w:rsidR="00367D0B" w:rsidRDefault="00367D0B" w:rsidP="00367D0B">
      <w:pPr>
        <w:pStyle w:val="SEENEKLER"/>
        <w:numPr>
          <w:ilvl w:val="0"/>
          <w:numId w:val="0"/>
        </w:numPr>
        <w:ind w:left="454"/>
      </w:pPr>
    </w:p>
    <w:p w14:paraId="000794D2" w14:textId="3C6F0868" w:rsidR="001C60BA" w:rsidRDefault="001C60BA" w:rsidP="00367D0B">
      <w:pPr>
        <w:pStyle w:val="SEENEKLER"/>
        <w:numPr>
          <w:ilvl w:val="0"/>
          <w:numId w:val="0"/>
        </w:numPr>
        <w:ind w:left="454"/>
      </w:pPr>
    </w:p>
    <w:p w14:paraId="0AA23FDF" w14:textId="0D79096F" w:rsidR="001C60BA" w:rsidRDefault="001C60BA" w:rsidP="00367D0B">
      <w:pPr>
        <w:pStyle w:val="SEENEKLER"/>
        <w:numPr>
          <w:ilvl w:val="0"/>
          <w:numId w:val="0"/>
        </w:numPr>
        <w:ind w:left="454"/>
      </w:pPr>
    </w:p>
    <w:p w14:paraId="776B9C5F" w14:textId="77777777" w:rsidR="001C60BA" w:rsidRPr="00367D0B" w:rsidRDefault="001C60BA" w:rsidP="00367D0B">
      <w:pPr>
        <w:pStyle w:val="SEENEKLER"/>
        <w:numPr>
          <w:ilvl w:val="0"/>
          <w:numId w:val="0"/>
        </w:numPr>
        <w:ind w:left="454"/>
      </w:pPr>
    </w:p>
    <w:p w14:paraId="5F4BE957" w14:textId="7A77BAD8" w:rsidR="00367D0B" w:rsidRDefault="00860A35" w:rsidP="00367D0B">
      <w:pPr>
        <w:pStyle w:val="AIKLAMA"/>
        <w:numPr>
          <w:ilvl w:val="0"/>
          <w:numId w:val="36"/>
        </w:numPr>
        <w:ind w:right="-214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b/>
          <w:bCs/>
          <w:szCs w:val="18"/>
        </w:rPr>
        <w:t xml:space="preserve">Hümeyra: </w:t>
      </w:r>
      <w:r w:rsidRPr="00455468">
        <w:rPr>
          <w:rFonts w:ascii="Calibri" w:hAnsi="Calibri" w:cs="Calibri"/>
          <w:szCs w:val="18"/>
        </w:rPr>
        <w:t>Allah’ın (</w:t>
      </w:r>
      <w:proofErr w:type="spellStart"/>
      <w:r w:rsidRPr="00455468">
        <w:rPr>
          <w:rFonts w:ascii="Calibri" w:hAnsi="Calibri" w:cs="Calibri"/>
          <w:szCs w:val="18"/>
        </w:rPr>
        <w:t>c.c</w:t>
      </w:r>
      <w:proofErr w:type="spellEnd"/>
      <w:r w:rsidRPr="00455468">
        <w:rPr>
          <w:rFonts w:ascii="Calibri" w:hAnsi="Calibri" w:cs="Calibri"/>
          <w:szCs w:val="18"/>
        </w:rPr>
        <w:t>.) güzel isimleriyle dua etmeyiz.</w:t>
      </w:r>
    </w:p>
    <w:p w14:paraId="32FCC375" w14:textId="4AFCCCDC" w:rsidR="00860A35" w:rsidRPr="00455468" w:rsidRDefault="00860A35" w:rsidP="00367D0B">
      <w:pPr>
        <w:pStyle w:val="AIKLAMA"/>
        <w:ind w:left="473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b/>
          <w:bCs/>
          <w:szCs w:val="18"/>
        </w:rPr>
        <w:t xml:space="preserve">Erdem: </w:t>
      </w:r>
      <w:r w:rsidRPr="00455468">
        <w:rPr>
          <w:rFonts w:ascii="Calibri" w:hAnsi="Calibri" w:cs="Calibri"/>
          <w:szCs w:val="18"/>
        </w:rPr>
        <w:t>Temiz ve güzel olan şeylerden istemeliyiz.</w:t>
      </w:r>
    </w:p>
    <w:p w14:paraId="25E32903" w14:textId="77777777" w:rsidR="00860A35" w:rsidRPr="00455468" w:rsidRDefault="00860A35" w:rsidP="00455468">
      <w:pPr>
        <w:pStyle w:val="AIKLAMA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b/>
          <w:bCs/>
          <w:szCs w:val="18"/>
        </w:rPr>
        <w:t>Dilek</w:t>
      </w:r>
      <w:r w:rsidRPr="00455468">
        <w:rPr>
          <w:rFonts w:ascii="Calibri" w:hAnsi="Calibri" w:cs="Calibri"/>
          <w:szCs w:val="18"/>
        </w:rPr>
        <w:t>: Sadece kendimiz için dua etmeliyiz.</w:t>
      </w:r>
    </w:p>
    <w:p w14:paraId="16A912D6" w14:textId="77777777" w:rsidR="00860A35" w:rsidRPr="00455468" w:rsidRDefault="00860A35" w:rsidP="00455468">
      <w:pPr>
        <w:pStyle w:val="AIKLAMA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b/>
          <w:bCs/>
          <w:szCs w:val="18"/>
        </w:rPr>
        <w:t xml:space="preserve">İbrahim: </w:t>
      </w:r>
      <w:r w:rsidRPr="00455468">
        <w:rPr>
          <w:rFonts w:ascii="Calibri" w:hAnsi="Calibri" w:cs="Calibri"/>
          <w:szCs w:val="18"/>
        </w:rPr>
        <w:t>Gönülden ve gizlice dua etmeliyiz.</w:t>
      </w:r>
    </w:p>
    <w:p w14:paraId="6F445ECD" w14:textId="77777777" w:rsidR="00860A35" w:rsidRPr="00455468" w:rsidRDefault="00860A35" w:rsidP="00455468">
      <w:pPr>
        <w:pStyle w:val="AIKLAMA"/>
        <w:rPr>
          <w:rFonts w:ascii="Calibri" w:hAnsi="Calibri" w:cs="Calibri"/>
          <w:b/>
          <w:bCs/>
          <w:szCs w:val="18"/>
        </w:rPr>
      </w:pPr>
      <w:r w:rsidRPr="00455468">
        <w:rPr>
          <w:rFonts w:ascii="Calibri" w:hAnsi="Calibri" w:cs="Calibri"/>
          <w:b/>
          <w:bCs/>
          <w:szCs w:val="18"/>
        </w:rPr>
        <w:t xml:space="preserve">Öğretmen sınıfa “Nasıl dua etmeliyiz?” sorusunu yöneltmiştir. Öğrencilerden hangisi bu soruya </w:t>
      </w:r>
      <w:r w:rsidRPr="00455468">
        <w:rPr>
          <w:rFonts w:ascii="Calibri" w:hAnsi="Calibri" w:cs="Calibri"/>
          <w:b/>
          <w:bCs/>
          <w:szCs w:val="18"/>
          <w:u w:val="single"/>
        </w:rPr>
        <w:t>yanlış</w:t>
      </w:r>
      <w:r w:rsidRPr="00455468">
        <w:rPr>
          <w:rFonts w:ascii="Calibri" w:hAnsi="Calibri" w:cs="Calibri"/>
          <w:b/>
          <w:bCs/>
          <w:szCs w:val="18"/>
        </w:rPr>
        <w:t xml:space="preserve"> cevap vermiştir?</w:t>
      </w:r>
    </w:p>
    <w:p w14:paraId="2CF5CE1E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A) </w:t>
      </w:r>
      <w:r w:rsidRPr="00455468">
        <w:rPr>
          <w:rFonts w:cs="Calibri"/>
          <w:sz w:val="18"/>
          <w:szCs w:val="18"/>
        </w:rPr>
        <w:t xml:space="preserve">Hümeyra    </w:t>
      </w:r>
      <w:r w:rsidRPr="00455468">
        <w:rPr>
          <w:rFonts w:cs="Calibri"/>
          <w:b/>
          <w:bCs/>
          <w:sz w:val="18"/>
          <w:szCs w:val="18"/>
        </w:rPr>
        <w:t xml:space="preserve">B) </w:t>
      </w:r>
      <w:r w:rsidRPr="00455468">
        <w:rPr>
          <w:rFonts w:cs="Calibri"/>
          <w:sz w:val="18"/>
          <w:szCs w:val="18"/>
        </w:rPr>
        <w:t xml:space="preserve">Erdem    </w:t>
      </w:r>
      <w:r w:rsidRPr="00455468">
        <w:rPr>
          <w:rFonts w:cs="Calibri"/>
          <w:b/>
          <w:bCs/>
          <w:sz w:val="18"/>
          <w:szCs w:val="18"/>
        </w:rPr>
        <w:t xml:space="preserve">C) </w:t>
      </w:r>
      <w:r w:rsidRPr="00455468">
        <w:rPr>
          <w:rFonts w:cs="Calibri"/>
          <w:sz w:val="18"/>
          <w:szCs w:val="18"/>
        </w:rPr>
        <w:t xml:space="preserve">Dilek    </w:t>
      </w:r>
      <w:r w:rsidRPr="00455468">
        <w:rPr>
          <w:rFonts w:cs="Calibri"/>
          <w:b/>
          <w:bCs/>
          <w:sz w:val="18"/>
          <w:szCs w:val="18"/>
        </w:rPr>
        <w:t xml:space="preserve">D) </w:t>
      </w:r>
      <w:r w:rsidRPr="00455468">
        <w:rPr>
          <w:rFonts w:cs="Calibri"/>
          <w:sz w:val="18"/>
          <w:szCs w:val="18"/>
        </w:rPr>
        <w:t>İbrahim</w:t>
      </w:r>
    </w:p>
    <w:p w14:paraId="6CF1213F" w14:textId="77777777" w:rsidR="00860A35" w:rsidRPr="00455468" w:rsidRDefault="00860A35" w:rsidP="00860A3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</w:p>
    <w:p w14:paraId="7995719C" w14:textId="77777777" w:rsidR="00860A35" w:rsidRPr="00455468" w:rsidRDefault="00860A35" w:rsidP="00455468">
      <w:pPr>
        <w:pStyle w:val="AIKLAMA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b/>
          <w:bCs/>
          <w:szCs w:val="18"/>
        </w:rPr>
        <w:t xml:space="preserve">2. </w:t>
      </w:r>
      <w:r w:rsidRPr="00455468">
        <w:rPr>
          <w:rFonts w:ascii="Calibri" w:hAnsi="Calibri" w:cs="Calibri"/>
          <w:szCs w:val="18"/>
        </w:rPr>
        <w:t>- Güneş, ısı ve ışık kaynağıdır.</w:t>
      </w:r>
    </w:p>
    <w:p w14:paraId="75345419" w14:textId="77777777" w:rsidR="00860A35" w:rsidRPr="00455468" w:rsidRDefault="00860A35" w:rsidP="00455468">
      <w:pPr>
        <w:pStyle w:val="AIKLAMA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szCs w:val="18"/>
        </w:rPr>
        <w:t>- Gece-gündüz sürekli ardı ardına gelir.</w:t>
      </w:r>
    </w:p>
    <w:p w14:paraId="738B289B" w14:textId="77777777" w:rsidR="00860A35" w:rsidRPr="00455468" w:rsidRDefault="00860A35" w:rsidP="00455468">
      <w:pPr>
        <w:pStyle w:val="AIKLAMA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szCs w:val="18"/>
        </w:rPr>
        <w:t>- Allah (</w:t>
      </w:r>
      <w:proofErr w:type="spellStart"/>
      <w:r w:rsidRPr="00455468">
        <w:rPr>
          <w:rFonts w:ascii="Calibri" w:hAnsi="Calibri" w:cs="Calibri"/>
          <w:szCs w:val="18"/>
        </w:rPr>
        <w:t>c.c</w:t>
      </w:r>
      <w:proofErr w:type="spellEnd"/>
      <w:r w:rsidRPr="00455468">
        <w:rPr>
          <w:rFonts w:ascii="Calibri" w:hAnsi="Calibri" w:cs="Calibri"/>
          <w:szCs w:val="18"/>
        </w:rPr>
        <w:t>.) yarattığı her varlığa çeşitli görevler vermiştir.</w:t>
      </w:r>
    </w:p>
    <w:p w14:paraId="3CA1C74F" w14:textId="77777777" w:rsidR="00860A35" w:rsidRPr="00455468" w:rsidRDefault="00860A35" w:rsidP="00455468">
      <w:pPr>
        <w:pStyle w:val="AIKLAMA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szCs w:val="18"/>
        </w:rPr>
        <w:t>- Bunlar görevlerini sürekli olarak ve aksatmadan yaparlar.</w:t>
      </w:r>
    </w:p>
    <w:p w14:paraId="2567E510" w14:textId="77777777" w:rsidR="00860A35" w:rsidRPr="00455468" w:rsidRDefault="00860A35" w:rsidP="00455468">
      <w:pPr>
        <w:pStyle w:val="AIKLAMA"/>
        <w:rPr>
          <w:rStyle w:val="Gl"/>
          <w:rFonts w:ascii="Calibri" w:hAnsi="Calibri" w:cs="Calibri"/>
          <w:szCs w:val="18"/>
        </w:rPr>
      </w:pPr>
      <w:r w:rsidRPr="00455468">
        <w:rPr>
          <w:rStyle w:val="Gl"/>
          <w:rFonts w:ascii="Calibri" w:hAnsi="Calibri" w:cs="Calibri"/>
          <w:szCs w:val="18"/>
        </w:rPr>
        <w:t>Aşağıdakilerden hangisi yukarıda verilen cümlelerden çıkarılabilecek en doğru sonuçtur?</w:t>
      </w:r>
    </w:p>
    <w:p w14:paraId="1DCB559B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A) </w:t>
      </w:r>
      <w:r w:rsidRPr="00455468">
        <w:rPr>
          <w:rFonts w:cs="Calibri"/>
          <w:sz w:val="18"/>
          <w:szCs w:val="18"/>
        </w:rPr>
        <w:t>Son yıllarda güneş daha çok ısıtıyor.</w:t>
      </w:r>
    </w:p>
    <w:p w14:paraId="1C9FD707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B) </w:t>
      </w:r>
      <w:r w:rsidRPr="00455468">
        <w:rPr>
          <w:rFonts w:cs="Calibri"/>
          <w:sz w:val="18"/>
          <w:szCs w:val="18"/>
        </w:rPr>
        <w:t>Evrende her şey düzen içerisindedir.</w:t>
      </w:r>
    </w:p>
    <w:p w14:paraId="3B08F877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C) </w:t>
      </w:r>
      <w:r w:rsidRPr="00455468">
        <w:rPr>
          <w:rFonts w:cs="Calibri"/>
          <w:sz w:val="18"/>
          <w:szCs w:val="18"/>
        </w:rPr>
        <w:t>Yaz mevsiminde geceler daha kısadır.</w:t>
      </w:r>
    </w:p>
    <w:p w14:paraId="75E237A8" w14:textId="4965BE61" w:rsidR="00455468" w:rsidRPr="00455468" w:rsidRDefault="00860A35" w:rsidP="00367D0B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D) </w:t>
      </w:r>
      <w:r w:rsidRPr="00455468">
        <w:rPr>
          <w:rFonts w:cs="Calibri"/>
          <w:sz w:val="18"/>
          <w:szCs w:val="18"/>
        </w:rPr>
        <w:t>Kışları güneş daha az ısıtıyor.</w:t>
      </w:r>
    </w:p>
    <w:p w14:paraId="39BB8A63" w14:textId="77777777" w:rsidR="00860A35" w:rsidRPr="00455468" w:rsidRDefault="00860A35" w:rsidP="00455468">
      <w:pPr>
        <w:pStyle w:val="AIKLAMA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b/>
          <w:bCs/>
          <w:szCs w:val="18"/>
        </w:rPr>
        <w:t xml:space="preserve">3. </w:t>
      </w:r>
      <w:r w:rsidRPr="00455468">
        <w:rPr>
          <w:rFonts w:ascii="Calibri" w:hAnsi="Calibri" w:cs="Calibri"/>
          <w:szCs w:val="18"/>
        </w:rPr>
        <w:t>“Eğer yerde ve gökte Allah’tan başka ilahlar olsaydı kesinlikle ikisinin de düzeni bozulurdu…” (</w:t>
      </w:r>
      <w:proofErr w:type="spellStart"/>
      <w:r w:rsidRPr="00455468">
        <w:rPr>
          <w:rFonts w:ascii="Calibri" w:hAnsi="Calibri" w:cs="Calibri"/>
          <w:szCs w:val="18"/>
        </w:rPr>
        <w:t>Enbiyâ</w:t>
      </w:r>
      <w:proofErr w:type="spellEnd"/>
      <w:r w:rsidRPr="00455468">
        <w:rPr>
          <w:rFonts w:ascii="Calibri" w:hAnsi="Calibri" w:cs="Calibri"/>
          <w:szCs w:val="18"/>
        </w:rPr>
        <w:t xml:space="preserve"> Suresi 22. ayet.)</w:t>
      </w:r>
    </w:p>
    <w:p w14:paraId="6AB8C0CB" w14:textId="77777777" w:rsidR="00860A35" w:rsidRPr="00455468" w:rsidRDefault="00860A35" w:rsidP="00455468">
      <w:pPr>
        <w:pStyle w:val="SORUMETN"/>
        <w:numPr>
          <w:ilvl w:val="0"/>
          <w:numId w:val="0"/>
        </w:numPr>
        <w:ind w:left="113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szCs w:val="18"/>
        </w:rPr>
        <w:t>Bu ayette verilmek istenen ana mesaj nedir?</w:t>
      </w:r>
    </w:p>
    <w:p w14:paraId="4CC91ADD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A) </w:t>
      </w:r>
      <w:r w:rsidRPr="00455468">
        <w:rPr>
          <w:rFonts w:cs="Calibri"/>
          <w:sz w:val="18"/>
          <w:szCs w:val="18"/>
        </w:rPr>
        <w:t>Evrenin kendiliğinden var olmadığı</w:t>
      </w:r>
    </w:p>
    <w:p w14:paraId="4459A606" w14:textId="3BFA57E5" w:rsidR="00455468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B) </w:t>
      </w:r>
      <w:r w:rsidRPr="00455468">
        <w:rPr>
          <w:rFonts w:cs="Calibri"/>
          <w:sz w:val="18"/>
          <w:szCs w:val="18"/>
        </w:rPr>
        <w:t>Allah’tan (</w:t>
      </w:r>
      <w:proofErr w:type="spellStart"/>
      <w:r w:rsidRPr="00455468">
        <w:rPr>
          <w:rFonts w:cs="Calibri"/>
          <w:sz w:val="18"/>
          <w:szCs w:val="18"/>
        </w:rPr>
        <w:t>c.c</w:t>
      </w:r>
      <w:proofErr w:type="spellEnd"/>
      <w:r w:rsidRPr="00455468">
        <w:rPr>
          <w:rFonts w:cs="Calibri"/>
          <w:sz w:val="18"/>
          <w:szCs w:val="18"/>
        </w:rPr>
        <w:t>.) başka ilah olmadığı</w:t>
      </w:r>
      <w:r w:rsidR="00455468" w:rsidRPr="00455468">
        <w:rPr>
          <w:rFonts w:cs="Calibri"/>
          <w:sz w:val="18"/>
          <w:szCs w:val="18"/>
        </w:rPr>
        <w:t xml:space="preserve"> </w:t>
      </w:r>
    </w:p>
    <w:p w14:paraId="77D12698" w14:textId="3E430CBF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C) </w:t>
      </w:r>
      <w:r w:rsidRPr="00455468">
        <w:rPr>
          <w:rFonts w:cs="Calibri"/>
          <w:sz w:val="18"/>
          <w:szCs w:val="18"/>
        </w:rPr>
        <w:t>Allah’ın (</w:t>
      </w:r>
      <w:proofErr w:type="spellStart"/>
      <w:r w:rsidRPr="00455468">
        <w:rPr>
          <w:rFonts w:cs="Calibri"/>
          <w:sz w:val="18"/>
          <w:szCs w:val="18"/>
        </w:rPr>
        <w:t>c.c</w:t>
      </w:r>
      <w:proofErr w:type="spellEnd"/>
      <w:r w:rsidRPr="00455468">
        <w:rPr>
          <w:rFonts w:cs="Calibri"/>
          <w:sz w:val="18"/>
          <w:szCs w:val="18"/>
        </w:rPr>
        <w:t>.) dualarımızı işittiği</w:t>
      </w:r>
    </w:p>
    <w:p w14:paraId="2DC2811E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D) </w:t>
      </w:r>
      <w:r w:rsidRPr="00455468">
        <w:rPr>
          <w:rFonts w:cs="Calibri"/>
          <w:sz w:val="18"/>
          <w:szCs w:val="18"/>
        </w:rPr>
        <w:t>Allah’ın (</w:t>
      </w:r>
      <w:proofErr w:type="spellStart"/>
      <w:r w:rsidRPr="00455468">
        <w:rPr>
          <w:rFonts w:cs="Calibri"/>
          <w:sz w:val="18"/>
          <w:szCs w:val="18"/>
        </w:rPr>
        <w:t>c.c</w:t>
      </w:r>
      <w:proofErr w:type="spellEnd"/>
      <w:r w:rsidRPr="00455468">
        <w:rPr>
          <w:rFonts w:cs="Calibri"/>
          <w:sz w:val="18"/>
          <w:szCs w:val="18"/>
        </w:rPr>
        <w:t>.) her şeyi bildiği</w:t>
      </w:r>
    </w:p>
    <w:p w14:paraId="19E024F5" w14:textId="5A7356B7" w:rsidR="00860A35" w:rsidRPr="00455468" w:rsidRDefault="00860A35" w:rsidP="00860A35">
      <w:pPr>
        <w:spacing w:after="0" w:line="240" w:lineRule="auto"/>
        <w:rPr>
          <w:rFonts w:ascii="Calibri" w:hAnsi="Calibri" w:cs="Calibri"/>
          <w:sz w:val="18"/>
          <w:szCs w:val="18"/>
        </w:rPr>
      </w:pPr>
    </w:p>
    <w:p w14:paraId="469370C6" w14:textId="788A7572" w:rsidR="00367D0B" w:rsidRDefault="001C60BA" w:rsidP="00455468">
      <w:pPr>
        <w:pStyle w:val="AIKLAMA"/>
        <w:rPr>
          <w:rFonts w:ascii="Calibri" w:hAnsi="Calibri" w:cs="Calibri"/>
          <w:szCs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AE3816" wp14:editId="7BAC60D2">
                <wp:simplePos x="0" y="0"/>
                <wp:positionH relativeFrom="column">
                  <wp:posOffset>2583815</wp:posOffset>
                </wp:positionH>
                <wp:positionV relativeFrom="paragraph">
                  <wp:posOffset>102235</wp:posOffset>
                </wp:positionV>
                <wp:extent cx="539750" cy="288290"/>
                <wp:effectExtent l="0" t="0" r="12700" b="1651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C410AD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</w:t>
                            </w:r>
                            <w:r w:rsidR="00860A35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8</w:t>
                            </w: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="00860A35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4</w:t>
                            </w: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E3816" id="AutoShape 64" o:spid="_x0000_s1110" style="position:absolute;left:0;text-align:left;margin-left:203.45pt;margin-top:8.05pt;width:42.5pt;height:22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" fillcolor="#eaf1dd [662]" strokecolor="#9bbb59 [3206]" strokeweight="1.5pt">
                <v:shadow color="#868686"/>
                <v:textbox inset=".5mm,0,.5mm,0">
                  <w:txbxContent>
                    <w:p w14:paraId="35C410AD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</w:t>
                      </w:r>
                      <w:r w:rsidR="00860A35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8</w:t>
                      </w: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 xml:space="preserve">= </w:t>
                      </w:r>
                      <w:r w:rsidR="00860A35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4</w:t>
                      </w: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0 PUAN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54209D" w14:textId="72A8673E" w:rsidR="001C60BA" w:rsidRDefault="001C60BA" w:rsidP="00455468">
      <w:pPr>
        <w:pStyle w:val="AIKLAMA"/>
        <w:rPr>
          <w:rFonts w:ascii="Calibri" w:hAnsi="Calibri" w:cs="Calibri"/>
          <w:szCs w:val="18"/>
        </w:rPr>
      </w:pPr>
    </w:p>
    <w:p w14:paraId="46F6824D" w14:textId="3473DDCF" w:rsidR="00860A35" w:rsidRPr="00455468" w:rsidRDefault="00860A35" w:rsidP="00455468">
      <w:pPr>
        <w:pStyle w:val="AIKLAMA"/>
        <w:rPr>
          <w:rStyle w:val="SORUMETNChar"/>
          <w:rFonts w:ascii="Calibri" w:hAnsi="Calibri" w:cs="Calibri"/>
          <w:szCs w:val="18"/>
        </w:rPr>
      </w:pPr>
      <w:r w:rsidRPr="00455468">
        <w:rPr>
          <w:rFonts w:ascii="Calibri" w:hAnsi="Calibri" w:cs="Calibri"/>
          <w:szCs w:val="18"/>
        </w:rPr>
        <w:t xml:space="preserve">4. </w:t>
      </w:r>
      <w:r w:rsidRPr="00455468">
        <w:rPr>
          <w:rStyle w:val="SORUMETNChar"/>
          <w:rFonts w:ascii="Calibri" w:hAnsi="Calibri" w:cs="Calibri"/>
          <w:szCs w:val="18"/>
        </w:rPr>
        <w:t>Dua ile ilgili verilen bilgilerden hangisi yanlıştır?</w:t>
      </w:r>
    </w:p>
    <w:p w14:paraId="79F19FC2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A) </w:t>
      </w:r>
      <w:r w:rsidRPr="00455468">
        <w:rPr>
          <w:rFonts w:cs="Calibri"/>
          <w:sz w:val="18"/>
          <w:szCs w:val="18"/>
        </w:rPr>
        <w:t>Dua Allah’tan (</w:t>
      </w:r>
      <w:proofErr w:type="spellStart"/>
      <w:r w:rsidRPr="00455468">
        <w:rPr>
          <w:rFonts w:cs="Calibri"/>
          <w:sz w:val="18"/>
          <w:szCs w:val="18"/>
        </w:rPr>
        <w:t>c.c</w:t>
      </w:r>
      <w:proofErr w:type="spellEnd"/>
      <w:r w:rsidRPr="00455468">
        <w:rPr>
          <w:rFonts w:cs="Calibri"/>
          <w:sz w:val="18"/>
          <w:szCs w:val="18"/>
        </w:rPr>
        <w:t>.) istekte bulunmaktır.</w:t>
      </w:r>
    </w:p>
    <w:p w14:paraId="458AC2DF" w14:textId="3DC24F43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B) </w:t>
      </w:r>
      <w:r w:rsidRPr="00455468">
        <w:rPr>
          <w:rFonts w:cs="Calibri"/>
          <w:sz w:val="18"/>
          <w:szCs w:val="18"/>
        </w:rPr>
        <w:t>Sevinçleri ve üzüntüleri Allah (</w:t>
      </w:r>
      <w:proofErr w:type="spellStart"/>
      <w:r w:rsidRPr="00455468">
        <w:rPr>
          <w:rFonts w:cs="Calibri"/>
          <w:sz w:val="18"/>
          <w:szCs w:val="18"/>
        </w:rPr>
        <w:t>c.c</w:t>
      </w:r>
      <w:proofErr w:type="spellEnd"/>
      <w:r w:rsidRPr="00455468">
        <w:rPr>
          <w:rFonts w:cs="Calibri"/>
          <w:sz w:val="18"/>
          <w:szCs w:val="18"/>
        </w:rPr>
        <w:t>.) ile paylaşma</w:t>
      </w:r>
      <w:r w:rsidR="00367D0B">
        <w:rPr>
          <w:rFonts w:cs="Calibri"/>
          <w:sz w:val="18"/>
          <w:szCs w:val="18"/>
        </w:rPr>
        <w:t>k</w:t>
      </w:r>
      <w:r w:rsidRPr="00455468">
        <w:rPr>
          <w:rFonts w:cs="Calibri"/>
          <w:sz w:val="18"/>
          <w:szCs w:val="18"/>
        </w:rPr>
        <w:t>tır.</w:t>
      </w:r>
    </w:p>
    <w:p w14:paraId="7762C657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C) </w:t>
      </w:r>
      <w:r w:rsidRPr="00455468">
        <w:rPr>
          <w:rFonts w:cs="Calibri"/>
          <w:sz w:val="18"/>
          <w:szCs w:val="18"/>
        </w:rPr>
        <w:t>Allah’ın (</w:t>
      </w:r>
      <w:proofErr w:type="spellStart"/>
      <w:r w:rsidRPr="00455468">
        <w:rPr>
          <w:rFonts w:cs="Calibri"/>
          <w:sz w:val="18"/>
          <w:szCs w:val="18"/>
        </w:rPr>
        <w:t>c.c</w:t>
      </w:r>
      <w:proofErr w:type="spellEnd"/>
      <w:r w:rsidRPr="00455468">
        <w:rPr>
          <w:rFonts w:cs="Calibri"/>
          <w:sz w:val="18"/>
          <w:szCs w:val="18"/>
        </w:rPr>
        <w:t>.) verdiği nimetlere şükretmektir.</w:t>
      </w:r>
    </w:p>
    <w:p w14:paraId="235FF5F0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D) </w:t>
      </w:r>
      <w:r w:rsidRPr="00455468">
        <w:rPr>
          <w:rFonts w:cs="Calibri"/>
          <w:sz w:val="18"/>
          <w:szCs w:val="18"/>
        </w:rPr>
        <w:t>Dua sadece namazlardan sonra edilir.</w:t>
      </w:r>
    </w:p>
    <w:p w14:paraId="336AB541" w14:textId="77777777" w:rsidR="00860A35" w:rsidRPr="00455468" w:rsidRDefault="00860A35" w:rsidP="00860A3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</w:p>
    <w:p w14:paraId="1FB859E1" w14:textId="77777777" w:rsidR="00860A35" w:rsidRPr="00455468" w:rsidRDefault="00860A35" w:rsidP="00455468">
      <w:pPr>
        <w:pStyle w:val="SORUMETN"/>
        <w:numPr>
          <w:ilvl w:val="0"/>
          <w:numId w:val="0"/>
        </w:numPr>
        <w:ind w:left="113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szCs w:val="18"/>
        </w:rPr>
        <w:t xml:space="preserve">5. Aşağıdaki ifadelerden hangisi </w:t>
      </w:r>
      <w:r w:rsidRPr="00455468">
        <w:rPr>
          <w:rFonts w:ascii="Calibri" w:hAnsi="Calibri" w:cs="Calibri"/>
          <w:szCs w:val="18"/>
          <w:u w:val="single"/>
        </w:rPr>
        <w:t>yanlıştır</w:t>
      </w:r>
      <w:r w:rsidRPr="00455468">
        <w:rPr>
          <w:rFonts w:ascii="Calibri" w:hAnsi="Calibri" w:cs="Calibri"/>
          <w:szCs w:val="18"/>
        </w:rPr>
        <w:t>?</w:t>
      </w:r>
    </w:p>
    <w:p w14:paraId="7E5CC95A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A) </w:t>
      </w:r>
      <w:r w:rsidRPr="00455468">
        <w:rPr>
          <w:rFonts w:cs="Calibri"/>
          <w:sz w:val="18"/>
          <w:szCs w:val="18"/>
        </w:rPr>
        <w:t>Evrendeki varlıklar tesadüfen oluşmuştur.</w:t>
      </w:r>
    </w:p>
    <w:p w14:paraId="48A57FE0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B) </w:t>
      </w:r>
      <w:r w:rsidRPr="00455468">
        <w:rPr>
          <w:rFonts w:cs="Calibri"/>
          <w:sz w:val="18"/>
          <w:szCs w:val="18"/>
        </w:rPr>
        <w:t>Allah (</w:t>
      </w:r>
      <w:proofErr w:type="spellStart"/>
      <w:r w:rsidRPr="00455468">
        <w:rPr>
          <w:rFonts w:cs="Calibri"/>
          <w:sz w:val="18"/>
          <w:szCs w:val="18"/>
        </w:rPr>
        <w:t>c.c</w:t>
      </w:r>
      <w:proofErr w:type="spellEnd"/>
      <w:r w:rsidRPr="00455468">
        <w:rPr>
          <w:rFonts w:cs="Calibri"/>
          <w:sz w:val="18"/>
          <w:szCs w:val="18"/>
        </w:rPr>
        <w:t>.) her şeyin yaratıcısıdır.</w:t>
      </w:r>
    </w:p>
    <w:p w14:paraId="102789B9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C) </w:t>
      </w:r>
      <w:r w:rsidRPr="00455468">
        <w:rPr>
          <w:rFonts w:cs="Calibri"/>
          <w:sz w:val="18"/>
          <w:szCs w:val="18"/>
        </w:rPr>
        <w:t>Allah (</w:t>
      </w:r>
      <w:proofErr w:type="spellStart"/>
      <w:r w:rsidRPr="00455468">
        <w:rPr>
          <w:rFonts w:cs="Calibri"/>
          <w:sz w:val="18"/>
          <w:szCs w:val="18"/>
        </w:rPr>
        <w:t>c.c</w:t>
      </w:r>
      <w:proofErr w:type="spellEnd"/>
      <w:r w:rsidRPr="00455468">
        <w:rPr>
          <w:rFonts w:cs="Calibri"/>
          <w:sz w:val="18"/>
          <w:szCs w:val="18"/>
        </w:rPr>
        <w:t>.) yaptığımız her şeyi bilir.</w:t>
      </w:r>
    </w:p>
    <w:p w14:paraId="57DB2D69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D) </w:t>
      </w:r>
      <w:r w:rsidRPr="00455468">
        <w:rPr>
          <w:rFonts w:cs="Calibri"/>
          <w:sz w:val="18"/>
          <w:szCs w:val="18"/>
        </w:rPr>
        <w:t>Allah’ın (</w:t>
      </w:r>
      <w:proofErr w:type="spellStart"/>
      <w:r w:rsidRPr="00455468">
        <w:rPr>
          <w:rFonts w:cs="Calibri"/>
          <w:sz w:val="18"/>
          <w:szCs w:val="18"/>
        </w:rPr>
        <w:t>c.c</w:t>
      </w:r>
      <w:proofErr w:type="spellEnd"/>
      <w:r w:rsidRPr="00455468">
        <w:rPr>
          <w:rFonts w:cs="Calibri"/>
          <w:sz w:val="18"/>
          <w:szCs w:val="18"/>
        </w:rPr>
        <w:t>.) her şeye gücü yeter.</w:t>
      </w:r>
    </w:p>
    <w:p w14:paraId="0E69FF9F" w14:textId="77777777" w:rsidR="00860A35" w:rsidRPr="00455468" w:rsidRDefault="00860A35" w:rsidP="00860A35">
      <w:pPr>
        <w:spacing w:after="0" w:line="240" w:lineRule="auto"/>
        <w:rPr>
          <w:rFonts w:ascii="Calibri" w:hAnsi="Calibri" w:cs="Calibri"/>
          <w:sz w:val="18"/>
          <w:szCs w:val="18"/>
        </w:rPr>
      </w:pPr>
    </w:p>
    <w:p w14:paraId="13802E83" w14:textId="77777777" w:rsidR="00860A35" w:rsidRPr="00455468" w:rsidRDefault="00860A35" w:rsidP="00455468">
      <w:pPr>
        <w:pStyle w:val="AIKLAMA"/>
        <w:rPr>
          <w:rStyle w:val="Gl"/>
          <w:rFonts w:ascii="Calibri" w:hAnsi="Calibri" w:cs="Calibri"/>
          <w:szCs w:val="18"/>
        </w:rPr>
      </w:pPr>
      <w:r w:rsidRPr="00455468">
        <w:rPr>
          <w:rStyle w:val="Gl"/>
          <w:rFonts w:ascii="Calibri" w:hAnsi="Calibri" w:cs="Calibri"/>
          <w:szCs w:val="18"/>
        </w:rPr>
        <w:t>6. Aşağıdakilerden hangisi Allah’ın (</w:t>
      </w:r>
      <w:proofErr w:type="spellStart"/>
      <w:r w:rsidRPr="00455468">
        <w:rPr>
          <w:rStyle w:val="Gl"/>
          <w:rFonts w:ascii="Calibri" w:hAnsi="Calibri" w:cs="Calibri"/>
          <w:szCs w:val="18"/>
        </w:rPr>
        <w:t>c.c</w:t>
      </w:r>
      <w:proofErr w:type="spellEnd"/>
      <w:r w:rsidRPr="00455468">
        <w:rPr>
          <w:rStyle w:val="Gl"/>
          <w:rFonts w:ascii="Calibri" w:hAnsi="Calibri" w:cs="Calibri"/>
          <w:szCs w:val="18"/>
        </w:rPr>
        <w:t>.) işitme sıfatını ifade eden isimdir?</w:t>
      </w:r>
    </w:p>
    <w:p w14:paraId="37851076" w14:textId="77777777" w:rsidR="00860A35" w:rsidRPr="00455468" w:rsidRDefault="00860A35" w:rsidP="00455468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A) </w:t>
      </w:r>
      <w:proofErr w:type="spellStart"/>
      <w:r w:rsidRPr="00455468">
        <w:rPr>
          <w:rFonts w:cs="Calibri"/>
          <w:sz w:val="18"/>
          <w:szCs w:val="18"/>
        </w:rPr>
        <w:t>Alîm</w:t>
      </w:r>
      <w:proofErr w:type="spellEnd"/>
      <w:r w:rsidRPr="00455468">
        <w:rPr>
          <w:rFonts w:cs="Calibri"/>
          <w:sz w:val="18"/>
          <w:szCs w:val="18"/>
        </w:rPr>
        <w:t xml:space="preserve"> </w:t>
      </w:r>
      <w:r w:rsidRPr="00455468">
        <w:rPr>
          <w:rFonts w:cs="Calibri"/>
          <w:sz w:val="18"/>
          <w:szCs w:val="18"/>
        </w:rPr>
        <w:tab/>
        <w:t xml:space="preserve">   </w:t>
      </w:r>
      <w:r w:rsidRPr="00455468">
        <w:rPr>
          <w:rFonts w:cs="Calibri"/>
          <w:b/>
          <w:bCs/>
          <w:sz w:val="18"/>
          <w:szCs w:val="18"/>
        </w:rPr>
        <w:t xml:space="preserve">B) </w:t>
      </w:r>
      <w:proofErr w:type="spellStart"/>
      <w:r w:rsidRPr="00455468">
        <w:rPr>
          <w:rFonts w:cs="Calibri"/>
          <w:sz w:val="18"/>
          <w:szCs w:val="18"/>
        </w:rPr>
        <w:t>Basir</w:t>
      </w:r>
      <w:proofErr w:type="spellEnd"/>
      <w:r w:rsidRPr="00455468">
        <w:rPr>
          <w:rFonts w:cs="Calibri"/>
          <w:sz w:val="18"/>
          <w:szCs w:val="18"/>
        </w:rPr>
        <w:t xml:space="preserve">      </w:t>
      </w:r>
      <w:r w:rsidRPr="00455468">
        <w:rPr>
          <w:rFonts w:cs="Calibri"/>
          <w:b/>
          <w:bCs/>
          <w:sz w:val="18"/>
          <w:szCs w:val="18"/>
        </w:rPr>
        <w:t xml:space="preserve">C) </w:t>
      </w:r>
      <w:r w:rsidRPr="00455468">
        <w:rPr>
          <w:rFonts w:cs="Calibri"/>
          <w:sz w:val="18"/>
          <w:szCs w:val="18"/>
        </w:rPr>
        <w:t xml:space="preserve">Semi      </w:t>
      </w:r>
      <w:r w:rsidRPr="00455468">
        <w:rPr>
          <w:rFonts w:cs="Calibri"/>
          <w:b/>
          <w:bCs/>
          <w:sz w:val="18"/>
          <w:szCs w:val="18"/>
        </w:rPr>
        <w:t xml:space="preserve">D) </w:t>
      </w:r>
      <w:proofErr w:type="spellStart"/>
      <w:r w:rsidRPr="00455468">
        <w:rPr>
          <w:rFonts w:cs="Calibri"/>
          <w:sz w:val="18"/>
          <w:szCs w:val="18"/>
        </w:rPr>
        <w:t>Kadîr</w:t>
      </w:r>
      <w:proofErr w:type="spellEnd"/>
    </w:p>
    <w:p w14:paraId="06D5538A" w14:textId="77777777" w:rsidR="00860A35" w:rsidRPr="00455468" w:rsidRDefault="00860A35" w:rsidP="00860A3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</w:p>
    <w:p w14:paraId="40F29259" w14:textId="77777777" w:rsidR="00860A35" w:rsidRPr="00455468" w:rsidRDefault="00860A35" w:rsidP="00455468">
      <w:pPr>
        <w:pStyle w:val="AIKLAMA"/>
        <w:rPr>
          <w:rStyle w:val="Gl"/>
          <w:rFonts w:ascii="Calibri" w:hAnsi="Calibri" w:cs="Calibri"/>
          <w:szCs w:val="18"/>
        </w:rPr>
      </w:pPr>
      <w:r w:rsidRPr="00455468">
        <w:rPr>
          <w:rStyle w:val="Gl"/>
          <w:rFonts w:ascii="Calibri" w:hAnsi="Calibri" w:cs="Calibri"/>
          <w:szCs w:val="18"/>
        </w:rPr>
        <w:t>7. İhlâs suresinde aşağıdaki konuların hangisinden söz edilir?</w:t>
      </w:r>
    </w:p>
    <w:p w14:paraId="34E54988" w14:textId="3BC4456B" w:rsidR="00860A35" w:rsidRPr="00455468" w:rsidRDefault="00860A35" w:rsidP="00367D0B">
      <w:pPr>
        <w:pStyle w:val="AIKMETN"/>
        <w:rPr>
          <w:rFonts w:cs="Calibri"/>
          <w:sz w:val="18"/>
          <w:szCs w:val="18"/>
        </w:rPr>
      </w:pPr>
      <w:r w:rsidRPr="00455468">
        <w:rPr>
          <w:rFonts w:cs="Calibri"/>
          <w:b/>
          <w:bCs/>
          <w:sz w:val="18"/>
          <w:szCs w:val="18"/>
        </w:rPr>
        <w:t xml:space="preserve">A) </w:t>
      </w:r>
      <w:r w:rsidRPr="00455468">
        <w:rPr>
          <w:rFonts w:cs="Calibri"/>
          <w:sz w:val="18"/>
          <w:szCs w:val="18"/>
        </w:rPr>
        <w:t xml:space="preserve">Namazın öneminden </w:t>
      </w:r>
      <w:r w:rsidRPr="00455468">
        <w:rPr>
          <w:rFonts w:cs="Calibri"/>
          <w:sz w:val="18"/>
          <w:szCs w:val="18"/>
        </w:rPr>
        <w:tab/>
      </w:r>
      <w:r w:rsidRPr="00455468">
        <w:rPr>
          <w:rFonts w:cs="Calibri"/>
          <w:sz w:val="18"/>
          <w:szCs w:val="18"/>
        </w:rPr>
        <w:tab/>
      </w:r>
      <w:r w:rsidR="00367D0B">
        <w:rPr>
          <w:rFonts w:cs="Calibri"/>
          <w:sz w:val="18"/>
          <w:szCs w:val="18"/>
        </w:rPr>
        <w:t>B</w:t>
      </w:r>
      <w:r w:rsidRPr="00455468">
        <w:rPr>
          <w:rFonts w:cs="Calibri"/>
          <w:b/>
          <w:bCs/>
          <w:sz w:val="18"/>
          <w:szCs w:val="18"/>
        </w:rPr>
        <w:t xml:space="preserve">) </w:t>
      </w:r>
      <w:r w:rsidRPr="00455468">
        <w:rPr>
          <w:rFonts w:cs="Calibri"/>
          <w:sz w:val="18"/>
          <w:szCs w:val="18"/>
        </w:rPr>
        <w:t>Ramazan ayından</w:t>
      </w:r>
    </w:p>
    <w:p w14:paraId="5B42C125" w14:textId="17E5A0BF" w:rsidR="00860A35" w:rsidRPr="00455468" w:rsidRDefault="00367D0B" w:rsidP="00367D0B">
      <w:pPr>
        <w:pStyle w:val="AIKMETN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>C</w:t>
      </w:r>
      <w:r w:rsidR="00860A35" w:rsidRPr="00455468">
        <w:rPr>
          <w:rFonts w:cs="Calibri"/>
          <w:b/>
          <w:bCs/>
          <w:sz w:val="18"/>
          <w:szCs w:val="18"/>
        </w:rPr>
        <w:t xml:space="preserve">) </w:t>
      </w:r>
      <w:r w:rsidR="00860A35" w:rsidRPr="00455468">
        <w:rPr>
          <w:rFonts w:cs="Calibri"/>
          <w:sz w:val="18"/>
          <w:szCs w:val="18"/>
        </w:rPr>
        <w:t>Allah’ın (</w:t>
      </w:r>
      <w:proofErr w:type="spellStart"/>
      <w:r w:rsidR="00860A35" w:rsidRPr="00455468">
        <w:rPr>
          <w:rFonts w:cs="Calibri"/>
          <w:sz w:val="18"/>
          <w:szCs w:val="18"/>
        </w:rPr>
        <w:t>c.c</w:t>
      </w:r>
      <w:proofErr w:type="spellEnd"/>
      <w:r w:rsidR="00860A35" w:rsidRPr="00455468">
        <w:rPr>
          <w:rFonts w:cs="Calibri"/>
          <w:sz w:val="18"/>
          <w:szCs w:val="18"/>
        </w:rPr>
        <w:t xml:space="preserve">.) birliğinden </w:t>
      </w:r>
      <w:r w:rsidR="00860A35" w:rsidRPr="00455468">
        <w:rPr>
          <w:rFonts w:cs="Calibri"/>
          <w:sz w:val="18"/>
          <w:szCs w:val="18"/>
        </w:rPr>
        <w:tab/>
      </w:r>
      <w:r w:rsidR="00860A35" w:rsidRPr="00455468">
        <w:rPr>
          <w:rFonts w:cs="Calibri"/>
          <w:b/>
          <w:bCs/>
          <w:sz w:val="18"/>
          <w:szCs w:val="18"/>
        </w:rPr>
        <w:t xml:space="preserve">D) </w:t>
      </w:r>
      <w:r w:rsidR="00860A35" w:rsidRPr="00455468">
        <w:rPr>
          <w:rFonts w:cs="Calibri"/>
          <w:sz w:val="18"/>
          <w:szCs w:val="18"/>
        </w:rPr>
        <w:t>Ahlak kurallarından</w:t>
      </w:r>
    </w:p>
    <w:p w14:paraId="2AF88102" w14:textId="77777777" w:rsidR="00860A35" w:rsidRPr="00455468" w:rsidRDefault="00860A35" w:rsidP="00860A3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</w:p>
    <w:p w14:paraId="1A79F807" w14:textId="77777777" w:rsidR="00860A35" w:rsidRPr="00455468" w:rsidRDefault="00860A35" w:rsidP="00455468">
      <w:pPr>
        <w:pStyle w:val="AIKLAMA"/>
        <w:rPr>
          <w:rStyle w:val="AIKMETNChar"/>
          <w:rFonts w:cs="Calibri"/>
          <w:sz w:val="18"/>
          <w:szCs w:val="18"/>
        </w:rPr>
      </w:pPr>
      <w:r w:rsidRPr="00455468">
        <w:rPr>
          <w:rFonts w:ascii="Calibri" w:hAnsi="Calibri" w:cs="Calibri"/>
          <w:b/>
          <w:bCs/>
          <w:szCs w:val="18"/>
        </w:rPr>
        <w:t xml:space="preserve">8. </w:t>
      </w:r>
      <w:r w:rsidRPr="00455468">
        <w:rPr>
          <w:rStyle w:val="AIKMETNChar"/>
          <w:rFonts w:cs="Calibri"/>
          <w:sz w:val="18"/>
          <w:szCs w:val="18"/>
        </w:rPr>
        <w:t>Allah’ı (</w:t>
      </w:r>
      <w:proofErr w:type="spellStart"/>
      <w:r w:rsidRPr="00455468">
        <w:rPr>
          <w:rStyle w:val="AIKMETNChar"/>
          <w:rFonts w:cs="Calibri"/>
          <w:sz w:val="18"/>
          <w:szCs w:val="18"/>
        </w:rPr>
        <w:t>c.c</w:t>
      </w:r>
      <w:proofErr w:type="spellEnd"/>
      <w:r w:rsidRPr="00455468">
        <w:rPr>
          <w:rStyle w:val="AIKMETNChar"/>
          <w:rFonts w:cs="Calibri"/>
          <w:sz w:val="18"/>
          <w:szCs w:val="18"/>
        </w:rPr>
        <w:t>.) zatında, sıfatlarında ve fiillerinde birlemeye, onun tek ve eşsiz olduğuna inanmaya, ona hiçbir şeyi ortak koşmadan ibadeti yalnızca Allah (</w:t>
      </w:r>
      <w:proofErr w:type="spellStart"/>
      <w:r w:rsidRPr="00455468">
        <w:rPr>
          <w:rStyle w:val="AIKMETNChar"/>
          <w:rFonts w:cs="Calibri"/>
          <w:sz w:val="18"/>
          <w:szCs w:val="18"/>
        </w:rPr>
        <w:t>c.c</w:t>
      </w:r>
      <w:proofErr w:type="spellEnd"/>
      <w:r w:rsidRPr="00455468">
        <w:rPr>
          <w:rStyle w:val="AIKMETNChar"/>
          <w:rFonts w:cs="Calibri"/>
          <w:sz w:val="18"/>
          <w:szCs w:val="18"/>
        </w:rPr>
        <w:t>.) için yapmaya …………… denir.</w:t>
      </w:r>
    </w:p>
    <w:p w14:paraId="4BAE5ECF" w14:textId="77777777" w:rsidR="00455468" w:rsidRPr="00455468" w:rsidRDefault="00860A35" w:rsidP="00455468">
      <w:pPr>
        <w:pStyle w:val="SORUMETN"/>
        <w:numPr>
          <w:ilvl w:val="0"/>
          <w:numId w:val="0"/>
        </w:numPr>
        <w:ind w:left="113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szCs w:val="18"/>
        </w:rPr>
        <w:t>Yukarıdaki cümlede boş bırakılan bölüme hangi ifade getirilmelidir?</w:t>
      </w:r>
    </w:p>
    <w:p w14:paraId="7DC14BA6" w14:textId="7072E9AC" w:rsidR="00455468" w:rsidRDefault="00860A35" w:rsidP="00455468">
      <w:pPr>
        <w:pStyle w:val="SORUMETN"/>
        <w:numPr>
          <w:ilvl w:val="0"/>
          <w:numId w:val="0"/>
        </w:numPr>
        <w:ind w:left="113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bCs/>
          <w:szCs w:val="18"/>
        </w:rPr>
        <w:t xml:space="preserve">A) </w:t>
      </w:r>
      <w:r w:rsidRPr="00455468">
        <w:rPr>
          <w:rFonts w:ascii="Calibri" w:hAnsi="Calibri" w:cs="Calibri"/>
          <w:szCs w:val="18"/>
        </w:rPr>
        <w:t xml:space="preserve">İman    </w:t>
      </w:r>
      <w:r w:rsidR="00455468">
        <w:rPr>
          <w:rFonts w:ascii="Calibri" w:hAnsi="Calibri" w:cs="Calibri"/>
          <w:szCs w:val="18"/>
        </w:rPr>
        <w:t xml:space="preserve">             </w:t>
      </w:r>
      <w:r w:rsidRPr="00455468">
        <w:rPr>
          <w:rFonts w:ascii="Calibri" w:hAnsi="Calibri" w:cs="Calibri"/>
          <w:bCs/>
          <w:szCs w:val="18"/>
        </w:rPr>
        <w:t xml:space="preserve">B) </w:t>
      </w:r>
      <w:r w:rsidRPr="00455468">
        <w:rPr>
          <w:rFonts w:ascii="Calibri" w:hAnsi="Calibri" w:cs="Calibri"/>
          <w:szCs w:val="18"/>
        </w:rPr>
        <w:t xml:space="preserve">Tevhit    </w:t>
      </w:r>
    </w:p>
    <w:p w14:paraId="5C16B38F" w14:textId="7EBB3F28" w:rsidR="00860A35" w:rsidRPr="00455468" w:rsidRDefault="00860A35" w:rsidP="00455468">
      <w:pPr>
        <w:pStyle w:val="SORUMETN"/>
        <w:numPr>
          <w:ilvl w:val="0"/>
          <w:numId w:val="0"/>
        </w:numPr>
        <w:ind w:left="113"/>
        <w:rPr>
          <w:rFonts w:ascii="Calibri" w:hAnsi="Calibri" w:cs="Calibri"/>
          <w:szCs w:val="18"/>
        </w:rPr>
      </w:pPr>
      <w:r w:rsidRPr="00455468">
        <w:rPr>
          <w:rFonts w:ascii="Calibri" w:hAnsi="Calibri" w:cs="Calibri"/>
          <w:bCs/>
          <w:szCs w:val="18"/>
        </w:rPr>
        <w:t xml:space="preserve">C) </w:t>
      </w:r>
      <w:proofErr w:type="spellStart"/>
      <w:r w:rsidR="00455468" w:rsidRPr="00455468">
        <w:rPr>
          <w:rFonts w:ascii="Calibri" w:hAnsi="Calibri" w:cs="Calibri"/>
          <w:szCs w:val="18"/>
        </w:rPr>
        <w:t>Esmâ</w:t>
      </w:r>
      <w:proofErr w:type="spellEnd"/>
      <w:r w:rsidR="00455468" w:rsidRPr="00455468">
        <w:rPr>
          <w:rFonts w:ascii="Calibri" w:hAnsi="Calibri" w:cs="Calibri"/>
          <w:szCs w:val="18"/>
        </w:rPr>
        <w:t xml:space="preserve">-i </w:t>
      </w:r>
      <w:proofErr w:type="spellStart"/>
      <w:r w:rsidR="00455468" w:rsidRPr="00455468">
        <w:rPr>
          <w:rFonts w:ascii="Calibri" w:hAnsi="Calibri" w:cs="Calibri"/>
          <w:szCs w:val="18"/>
        </w:rPr>
        <w:t>hüsnâ</w:t>
      </w:r>
      <w:proofErr w:type="spellEnd"/>
      <w:r w:rsidR="00455468" w:rsidRPr="00455468">
        <w:rPr>
          <w:rFonts w:ascii="Calibri" w:hAnsi="Calibri" w:cs="Calibri"/>
          <w:szCs w:val="18"/>
        </w:rPr>
        <w:t xml:space="preserve">   </w:t>
      </w:r>
      <w:r w:rsidRPr="00455468">
        <w:rPr>
          <w:rFonts w:ascii="Calibri" w:hAnsi="Calibri" w:cs="Calibri"/>
          <w:bCs/>
          <w:szCs w:val="18"/>
        </w:rPr>
        <w:t xml:space="preserve">D) </w:t>
      </w:r>
      <w:r w:rsidRPr="00455468">
        <w:rPr>
          <w:rFonts w:ascii="Calibri" w:hAnsi="Calibri" w:cs="Calibri"/>
          <w:szCs w:val="18"/>
        </w:rPr>
        <w:t>İbadet</w:t>
      </w:r>
    </w:p>
    <w:p w14:paraId="6DF35634" w14:textId="77777777" w:rsidR="00860A35" w:rsidRDefault="00860A35" w:rsidP="00860A35">
      <w:pPr>
        <w:rPr>
          <w:rFonts w:cstheme="minorHAnsi"/>
          <w:sz w:val="20"/>
          <w:szCs w:val="20"/>
        </w:rPr>
        <w:sectPr w:rsidR="00860A35" w:rsidSect="00367D0B">
          <w:type w:val="continuous"/>
          <w:pgSz w:w="11906" w:h="16838"/>
          <w:pgMar w:top="1417" w:right="707" w:bottom="1417" w:left="1417" w:header="708" w:footer="708" w:gutter="0"/>
          <w:cols w:num="2" w:sep="1" w:space="709"/>
          <w:docGrid w:linePitch="360"/>
        </w:sectPr>
      </w:pPr>
    </w:p>
    <w:p w14:paraId="2B3F0041" w14:textId="5967DAD0" w:rsidR="00860A35" w:rsidRDefault="005D0077" w:rsidP="00860A35">
      <w:pPr>
        <w:rPr>
          <w:rFonts w:cstheme="minorHAnsi"/>
          <w:sz w:val="20"/>
          <w:szCs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06B078E" wp14:editId="7E8ED461">
                <wp:simplePos x="0" y="0"/>
                <wp:positionH relativeFrom="column">
                  <wp:posOffset>-899795</wp:posOffset>
                </wp:positionH>
                <wp:positionV relativeFrom="paragraph">
                  <wp:posOffset>-904241</wp:posOffset>
                </wp:positionV>
                <wp:extent cx="7524750" cy="10696575"/>
                <wp:effectExtent l="0" t="0" r="0" b="9525"/>
                <wp:wrapNone/>
                <wp:docPr id="117" name="Gr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0" cy="1069657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18" name="Resim 1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22E86" w14:textId="77777777" w:rsidR="005D0077" w:rsidRDefault="005D0077" w:rsidP="005D0077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7" y="909600"/>
                            <a:ext cx="644879" cy="3509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F8CFE" w14:textId="77777777" w:rsidR="005D0077" w:rsidRDefault="005D0077" w:rsidP="005D0077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600BC9A" w14:textId="77777777" w:rsidR="005D0077" w:rsidRDefault="005D0077" w:rsidP="005D007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94" y="6054041"/>
                            <a:ext cx="898705" cy="3619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7FA87" w14:textId="77777777" w:rsidR="005D0077" w:rsidRDefault="005D0077" w:rsidP="005D0077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202F86B" w14:textId="77777777" w:rsidR="005D0077" w:rsidRDefault="005D0077" w:rsidP="005D007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  <w:p w14:paraId="1700DF84" w14:textId="77777777" w:rsidR="005D0077" w:rsidRDefault="005D0077" w:rsidP="005D007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B078E" id="Grup 117" o:spid="_x0000_s1111" style="position:absolute;margin-left:-70.85pt;margin-top:-71.2pt;width:592.5pt;height:842.25pt;z-index:251685888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Z/4KweJvFHh&#10;b4OfDW88LeIL/TZrr9obwHaXEun3TwtLby63bpLCxQgsjqSrKeGBwQRX1NVe6srW9VUvLaOZVkV1&#10;WSMMFYHIYZ7g9D2q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PiXxf4U8GWlve+LfElnpsN5fQWdvNfXKxLLcTOE&#10;iiUsRl3YhVUcknAya1q+Tf8AgsCf+LI/C7/s5L4e/wDp+tq+s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s/4Kc/&#10;Cv4hfF34S/D3Rfht4SvNYutL+PHgnV9Qt7KLc0NjaaxBNcTsOyRxqzMewGa+k6M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A/tA/tDeAf2bPDOieKfiF9r+y+IPGWk+GrH7HD5jfbdQuktrfI7L5jrk9hzXfV8m/wDB&#10;YE/8WR+F3P8Azcl8Pf8A0/W1fW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4n+3F+zN4o/al+H3hDwh4T8QWGmz+H&#10;Pit4Z8VXUuoB9stvpupRXUsK7ATvdIyq5GM4yQK9soz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N/tp/tMat+y1&#10;4E8J+L9J8OQ6o/iP4oeG/CskU0pQQx6nqEVq0wxnJQSbgO+K9kr5N/4LAEf8KQ+FvP8Azcl8Pf8A&#10;0/W1fWV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/+0H+zt4D/aU8M6J4U+IUl4ttoHjLSfE1j9im8tjeafdJdQBj&#10;jlPMRcr3GRXoFG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x/4KW/GD4ifBb4U+ANe+G/iOXTLvVvjp4M0W/mhA&#10;zNY3msQQXEPPZ42ZT7V9HV8m/wDBYI4+CHwuz/0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L4z+H&#10;/gv4iWNrpvjjwzaapb2OqW+o2cN5CHWG7gkEkMyg9HRwGU9iK2qr6jq+laPFHPq2p29qksyQxvcT&#10;KgeRzhUBJGWY8AdSelW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P/4K8XN1afBL4XvaXMkbN+0h8P0Yo5Usp123&#10;yuR2IJr6wr5d/wCCr/hTxV4v+DXw1svCfhrUNUmtf2hvAd5cw6dZvM0NvFrlu8szBASsaICzMeFA&#10;JJAr6i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I9aK5L4tfGj4cfAzRtL8QfE3X10201jxFYaFp8jRM3m397OsFv&#10;F8oOC8jKuegJ5rr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N/4LA/8AJEfhb/2cl8Pf/T9bV9ZV4P8At/8A7Ovx&#10;A/aU+G/grwp8OGsRdaD8YPCniW/OoXDRobHTtUhurjaQrZkMcbbVwAW4JA5r3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Mg9DRXlH7Wv7Tdr+yt4L8NeML3wpJrC+JPiNoHhRII7kRGFtTvo7QT5KncEL7ivG4DGR1r1&#10;e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Tf+CwP/ACRH4XD/AKuS+Hv/AKfravrKvLP2rv2Y9I/ao8HeG/CGteKL&#10;rSY/DfxC0LxVFNa26yGaTTL6O7SAhjwrtGFLDkA8V6n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GaK+fv+CiXx7+J&#10;n7PHwy8C+J/hfqUNpd658aPCPhzUGuLVJg+n3+qw21ygDDCs0bsAw5B5BBr6B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gHIzQAUUZ5xRnn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QGGM0BgTigAooooAKKKKACiiigAooooAKKKKACi&#10;iigAooooAKKKKACiiigD5N/4LAkD4IfC3n/m5L4e/wDp+tq+sq5X4rfBf4Z/HLRtN0H4qeFY9Xs9&#10;H8RWOu6dBLcSxiHULKdZ7afMbKSY5UVgpJU4wQRxXVUAFFFFABRRRQAUUUUAFFFFABRRRQAUUUUA&#10;FFFFABRRRQAUUUUAFFBYAZ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H/ALd3wj8OfGL4&#10;eeDdD8T399DDpfxc8L6zbtYyIrNcWmpwzRq29GBQsoDAAEjoQea9w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18" o:spid="_x0000_s1112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">
                  <v:imagedata r:id="rId11" o:title=""/>
                  <v:path arrowok="t"/>
                </v:shape>
                <v:shape id="Metin Kutusu 2" o:spid="_x0000_s1113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34F22E86" w14:textId="77777777" w:rsidR="005D0077" w:rsidRDefault="005D0077" w:rsidP="005D0077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OPTİK FORMU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Metin Kutusu 2" o:spid="_x0000_s1114" type="#_x0000_t202" style="position:absolute;left:2540;top:9096;width:6448;height:3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" stroked="f">
                  <v:textbox style="layout-flow:vertical;mso-layout-flow-alt:bottom-to-top">
                    <w:txbxContent>
                      <w:p w14:paraId="49EF8CFE" w14:textId="77777777" w:rsidR="005D0077" w:rsidRDefault="005D0077" w:rsidP="005D0077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0600BC9A" w14:textId="77777777" w:rsidR="005D0077" w:rsidRDefault="005D0077" w:rsidP="005D007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</w:txbxContent>
                  </v:textbox>
                </v:shape>
                <v:shape id="Metin Kutusu 2" o:spid="_x0000_s1115" type="#_x0000_t202" style="position:absolute;left:1210;top:60540;width:8987;height:3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" stroked="f">
                  <v:textbox style="layout-flow:vertical;mso-layout-flow-alt:bottom-to-top">
                    <w:txbxContent>
                      <w:p w14:paraId="4A67FA87" w14:textId="77777777" w:rsidR="005D0077" w:rsidRDefault="005D0077" w:rsidP="005D0077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1202F86B" w14:textId="77777777" w:rsidR="005D0077" w:rsidRDefault="005D0077" w:rsidP="005D007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  <w:p w14:paraId="1700DF84" w14:textId="77777777" w:rsidR="005D0077" w:rsidRDefault="005D0077" w:rsidP="005D007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3C0A2AB" w14:textId="14DE424D" w:rsidR="00367D0B" w:rsidRDefault="00367D0B" w:rsidP="00860A35">
      <w:pPr>
        <w:rPr>
          <w:rFonts w:cstheme="minorHAnsi"/>
          <w:sz w:val="20"/>
          <w:szCs w:val="20"/>
        </w:rPr>
      </w:pPr>
    </w:p>
    <w:p w14:paraId="555F9D06" w14:textId="7BF2A37F" w:rsidR="00367D0B" w:rsidRDefault="00367D0B" w:rsidP="00860A35">
      <w:pPr>
        <w:rPr>
          <w:rFonts w:cstheme="minorHAnsi"/>
          <w:sz w:val="20"/>
          <w:szCs w:val="20"/>
        </w:rPr>
      </w:pPr>
    </w:p>
    <w:p w14:paraId="6B41BA6A" w14:textId="668122A2" w:rsidR="00367D0B" w:rsidRDefault="00367D0B" w:rsidP="00860A35">
      <w:pPr>
        <w:rPr>
          <w:rFonts w:cstheme="minorHAnsi"/>
          <w:sz w:val="20"/>
          <w:szCs w:val="20"/>
        </w:rPr>
      </w:pPr>
    </w:p>
    <w:p w14:paraId="40D75F2C" w14:textId="146C5C20" w:rsidR="00367D0B" w:rsidRDefault="00367D0B" w:rsidP="00860A35">
      <w:pPr>
        <w:rPr>
          <w:rFonts w:cstheme="minorHAnsi"/>
          <w:sz w:val="20"/>
          <w:szCs w:val="20"/>
        </w:rPr>
      </w:pPr>
    </w:p>
    <w:p w14:paraId="28AED457" w14:textId="5B18970E" w:rsidR="005D0077" w:rsidRDefault="005D0077" w:rsidP="005D0077">
      <w:pPr>
        <w:rPr>
          <w:rFonts w:cstheme="minorHAnsi"/>
          <w:sz w:val="24"/>
          <w:szCs w:val="24"/>
        </w:rPr>
      </w:pPr>
      <w:bookmarkStart w:id="10" w:name="_Hlk125714721"/>
    </w:p>
    <w:p w14:paraId="5614D875" w14:textId="77777777" w:rsidR="005D0077" w:rsidRDefault="005D0077" w:rsidP="005D00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8C0EBF3" w14:textId="0877D5CC" w:rsidR="005D0077" w:rsidRDefault="005D0077" w:rsidP="005D0077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50D9307" wp14:editId="55CDBA91">
                <wp:simplePos x="0" y="0"/>
                <wp:positionH relativeFrom="column">
                  <wp:posOffset>-880745</wp:posOffset>
                </wp:positionH>
                <wp:positionV relativeFrom="paragraph">
                  <wp:posOffset>-885190</wp:posOffset>
                </wp:positionV>
                <wp:extent cx="7477125" cy="10725150"/>
                <wp:effectExtent l="0" t="0" r="9525" b="0"/>
                <wp:wrapNone/>
                <wp:docPr id="104" name="Gr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125" cy="1072515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5" name="Resim 10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Oval 106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Oval 107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Oval 108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Oval 109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Oval 110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Oval 111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Oval 112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Oval 113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Dikdörtgen 114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Dikdörtgen 115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39D76" w14:textId="77777777" w:rsidR="005D0077" w:rsidRDefault="005D0077" w:rsidP="005D007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D9307" id="Grup 104" o:spid="_x0000_s1116" style="position:absolute;margin-left:-69.35pt;margin-top:-69.7pt;width:588.75pt;height:844.5pt;z-index:251683840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Eooo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">
                <v:shape id="Resim 105" o:spid="_x0000_s111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">
                  <v:imagedata r:id="rId24" o:title=""/>
                  <v:path arrowok="t"/>
                </v:shape>
                <v:oval id="Oval 106" o:spid="_x0000_s111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EuwgAAANw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" o:button="t" filled="f" stroked="f" strokeweight="2pt">
                  <v:fill o:detectmouseclick="t"/>
                </v:oval>
                <v:oval id="Oval 107" o:spid="_x0000_s111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" o:button="t" filled="f" stroked="f" strokeweight="2pt">
                  <v:fill o:detectmouseclick="t"/>
                </v:oval>
                <v:oval id="Oval 108" o:spid="_x0000_s112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" o:button="t" filled="f" stroked="f" strokeweight="2pt">
                  <v:fill o:detectmouseclick="t"/>
                </v:oval>
                <v:oval id="Oval 109" o:spid="_x0000_s112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VcwgAAANw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" o:button="t" filled="f" stroked="f" strokeweight="2pt">
                  <v:fill o:detectmouseclick="t"/>
                </v:oval>
                <v:oval id="Oval 110" o:spid="_x0000_s112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" o:button="t" filled="f" stroked="f" strokeweight="2pt">
                  <v:fill o:detectmouseclick="t"/>
                </v:oval>
                <v:oval id="Oval 111" o:spid="_x0000_s112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" o:button="t" filled="f" stroked="f" strokeweight="2pt">
                  <v:fill o:detectmouseclick="t"/>
                </v:oval>
                <v:oval id="Oval 112" o:spid="_x0000_s112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" o:button="t" filled="f" stroked="f" strokeweight="2pt">
                  <v:fill o:detectmouseclick="t"/>
                </v:oval>
                <v:oval id="Oval 113" o:spid="_x0000_s112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" o:button="t" filled="f" stroked="f" strokeweight="2pt">
                  <v:fill o:detectmouseclick="t"/>
                </v:oval>
                <v:rect id="Dikdörtgen 114" o:spid="_x0000_s112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" o:button="t" filled="f" stroked="f" strokeweight="2pt">
                  <v:fill o:detectmouseclick="t"/>
                </v:rect>
                <v:rect id="Dikdörtgen 115" o:spid="_x0000_s112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" o:button="t" filled="f" stroked="f" strokeweight="2pt">
                  <v:fill o:detectmouseclick="t"/>
                </v:rect>
                <v:shape id="Metin Kutusu 2" o:spid="_x0000_s1128" type="#_x0000_t202" href="https://www.dindersi.com/icerik/yazili-sinavlar-c71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CA39D76" w14:textId="77777777" w:rsidR="005D0077" w:rsidRDefault="005D0077" w:rsidP="005D007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1C28B540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60BE2859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7A1EBED6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088C1626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013A73C5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3A77F661" w14:textId="77777777" w:rsidR="005D0077" w:rsidRDefault="005D0077" w:rsidP="005D00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733A85B" w14:textId="5F226DA8" w:rsidR="005D0077" w:rsidRDefault="005D0077" w:rsidP="005D0077">
      <w:pPr>
        <w:rPr>
          <w:rFonts w:cstheme="minorHAnsi"/>
          <w:sz w:val="24"/>
          <w:szCs w:val="24"/>
        </w:rPr>
      </w:pPr>
      <w:bookmarkStart w:id="11" w:name="_GoBack"/>
      <w:r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 wp14:anchorId="44CE2F1C" wp14:editId="3BA80874">
            <wp:simplePos x="0" y="0"/>
            <wp:positionH relativeFrom="margin">
              <wp:posOffset>-975995</wp:posOffset>
            </wp:positionH>
            <wp:positionV relativeFrom="paragraph">
              <wp:posOffset>-980440</wp:posOffset>
            </wp:positionV>
            <wp:extent cx="7648575" cy="10753725"/>
            <wp:effectExtent l="0" t="0" r="9525" b="9525"/>
            <wp:wrapNone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1"/>
    </w:p>
    <w:p w14:paraId="03CE6415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1FE235E0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44398759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6E0A4B47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1BF6DCDB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68836CFC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14F8FEEE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2F589BD9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755F8DD3" w14:textId="77777777" w:rsidR="005D0077" w:rsidRDefault="005D0077" w:rsidP="005D0077">
      <w:pPr>
        <w:rPr>
          <w:rFonts w:cstheme="minorHAnsi"/>
          <w:sz w:val="24"/>
          <w:szCs w:val="24"/>
        </w:rPr>
      </w:pPr>
    </w:p>
    <w:p w14:paraId="6DD0C81E" w14:textId="77777777" w:rsidR="005D0077" w:rsidRDefault="005D0077" w:rsidP="005D0077">
      <w:pPr>
        <w:rPr>
          <w:rFonts w:cstheme="minorHAnsi"/>
          <w:sz w:val="24"/>
          <w:szCs w:val="24"/>
        </w:rPr>
      </w:pPr>
    </w:p>
    <w:bookmarkEnd w:id="10"/>
    <w:p w14:paraId="7D9A1976" w14:textId="77777777" w:rsidR="005D0077" w:rsidRDefault="005D0077" w:rsidP="005D0077">
      <w:pPr>
        <w:spacing w:after="0" w:line="240" w:lineRule="auto"/>
        <w:rPr>
          <w:rFonts w:cstheme="minorHAnsi"/>
          <w:sz w:val="24"/>
          <w:szCs w:val="24"/>
        </w:rPr>
      </w:pPr>
    </w:p>
    <w:p w14:paraId="1BCFB9BB" w14:textId="77777777" w:rsidR="005D0077" w:rsidRDefault="005D0077" w:rsidP="005D0077"/>
    <w:p w14:paraId="1F75B1DF" w14:textId="6A9224B6" w:rsidR="00367D0B" w:rsidRDefault="00367D0B" w:rsidP="00860A35">
      <w:pPr>
        <w:rPr>
          <w:rFonts w:cstheme="minorHAnsi"/>
          <w:sz w:val="20"/>
          <w:szCs w:val="20"/>
        </w:rPr>
      </w:pPr>
    </w:p>
    <w:p w14:paraId="791BCF92" w14:textId="3C120039" w:rsidR="00367D0B" w:rsidRDefault="00367D0B" w:rsidP="00860A35">
      <w:pPr>
        <w:rPr>
          <w:rFonts w:cstheme="minorHAnsi"/>
          <w:sz w:val="20"/>
          <w:szCs w:val="20"/>
        </w:rPr>
      </w:pPr>
    </w:p>
    <w:p w14:paraId="332C931B" w14:textId="415BAB73" w:rsidR="00367D0B" w:rsidRDefault="00367D0B" w:rsidP="00860A35">
      <w:pPr>
        <w:rPr>
          <w:rFonts w:cstheme="minorHAnsi"/>
          <w:sz w:val="20"/>
          <w:szCs w:val="20"/>
        </w:rPr>
      </w:pPr>
    </w:p>
    <w:p w14:paraId="3648E86B" w14:textId="597F96D2" w:rsidR="00367D0B" w:rsidRDefault="00367D0B" w:rsidP="00860A35">
      <w:pPr>
        <w:rPr>
          <w:rFonts w:cstheme="minorHAnsi"/>
          <w:sz w:val="20"/>
          <w:szCs w:val="20"/>
        </w:rPr>
      </w:pPr>
    </w:p>
    <w:p w14:paraId="4517E390" w14:textId="03B8D14A" w:rsidR="00367D0B" w:rsidRDefault="00367D0B" w:rsidP="00860A35">
      <w:pPr>
        <w:rPr>
          <w:rFonts w:cstheme="minorHAnsi"/>
          <w:sz w:val="20"/>
          <w:szCs w:val="20"/>
        </w:rPr>
      </w:pPr>
    </w:p>
    <w:p w14:paraId="50720FA9" w14:textId="2397F613" w:rsidR="00367D0B" w:rsidRDefault="00367D0B" w:rsidP="00860A35">
      <w:pPr>
        <w:rPr>
          <w:rFonts w:cstheme="minorHAnsi"/>
          <w:sz w:val="20"/>
          <w:szCs w:val="20"/>
        </w:rPr>
      </w:pPr>
    </w:p>
    <w:p w14:paraId="33E3BCB8" w14:textId="2C8BB557" w:rsidR="00367D0B" w:rsidRDefault="00367D0B" w:rsidP="00860A35">
      <w:pPr>
        <w:rPr>
          <w:rFonts w:cstheme="minorHAnsi"/>
          <w:sz w:val="20"/>
          <w:szCs w:val="20"/>
        </w:rPr>
      </w:pPr>
    </w:p>
    <w:p w14:paraId="1917AA2D" w14:textId="3BE84030" w:rsidR="00367D0B" w:rsidRDefault="00367D0B" w:rsidP="00860A35">
      <w:pPr>
        <w:rPr>
          <w:rFonts w:cstheme="minorHAnsi"/>
          <w:sz w:val="20"/>
          <w:szCs w:val="20"/>
        </w:rPr>
      </w:pPr>
    </w:p>
    <w:p w14:paraId="57F341FC" w14:textId="48A882B1" w:rsidR="00367D0B" w:rsidRDefault="00367D0B" w:rsidP="00860A35">
      <w:pPr>
        <w:rPr>
          <w:rFonts w:cstheme="minorHAnsi"/>
          <w:sz w:val="20"/>
          <w:szCs w:val="20"/>
        </w:rPr>
      </w:pPr>
    </w:p>
    <w:p w14:paraId="254BC82E" w14:textId="674B52D7" w:rsidR="00367D0B" w:rsidRDefault="00367D0B" w:rsidP="00860A35">
      <w:pPr>
        <w:rPr>
          <w:rFonts w:cstheme="minorHAnsi"/>
          <w:sz w:val="20"/>
          <w:szCs w:val="20"/>
        </w:rPr>
      </w:pPr>
    </w:p>
    <w:p w14:paraId="4FB602E8" w14:textId="08194A35" w:rsidR="00367D0B" w:rsidRDefault="00367D0B" w:rsidP="00860A35">
      <w:pPr>
        <w:rPr>
          <w:rFonts w:cstheme="minorHAnsi"/>
          <w:sz w:val="20"/>
          <w:szCs w:val="20"/>
        </w:rPr>
      </w:pPr>
    </w:p>
    <w:p w14:paraId="0194FF08" w14:textId="4C0880C4" w:rsidR="00367D0B" w:rsidRDefault="00367D0B" w:rsidP="00860A35">
      <w:pPr>
        <w:rPr>
          <w:rFonts w:cstheme="minorHAnsi"/>
          <w:sz w:val="20"/>
          <w:szCs w:val="20"/>
        </w:rPr>
      </w:pPr>
    </w:p>
    <w:p w14:paraId="7D40B525" w14:textId="1CE24145" w:rsidR="00367D0B" w:rsidRDefault="00367D0B" w:rsidP="00860A35">
      <w:pPr>
        <w:rPr>
          <w:rFonts w:cstheme="minorHAnsi"/>
          <w:sz w:val="20"/>
          <w:szCs w:val="20"/>
        </w:rPr>
      </w:pPr>
    </w:p>
    <w:p w14:paraId="57E23F7C" w14:textId="1DAA4F6A" w:rsidR="00367D0B" w:rsidRDefault="00367D0B" w:rsidP="00860A35">
      <w:pPr>
        <w:rPr>
          <w:rFonts w:cstheme="minorHAnsi"/>
          <w:sz w:val="20"/>
          <w:szCs w:val="20"/>
        </w:rPr>
      </w:pPr>
    </w:p>
    <w:p w14:paraId="29B56768" w14:textId="11CF8B61" w:rsidR="00367D0B" w:rsidRDefault="00367D0B" w:rsidP="00860A35">
      <w:pPr>
        <w:rPr>
          <w:rFonts w:cstheme="minorHAnsi"/>
          <w:sz w:val="20"/>
          <w:szCs w:val="20"/>
        </w:rPr>
      </w:pPr>
    </w:p>
    <w:p w14:paraId="2FBCD658" w14:textId="77777777" w:rsidR="00367D0B" w:rsidRDefault="00367D0B" w:rsidP="00860A35">
      <w:pPr>
        <w:rPr>
          <w:rFonts w:cstheme="minorHAnsi"/>
          <w:sz w:val="20"/>
          <w:szCs w:val="20"/>
        </w:rPr>
      </w:pPr>
    </w:p>
    <w:p w14:paraId="3A512475" w14:textId="13F7281B" w:rsidR="00367D0B" w:rsidRDefault="00367D0B" w:rsidP="00860A35">
      <w:pPr>
        <w:rPr>
          <w:rFonts w:cstheme="minorHAnsi"/>
          <w:sz w:val="20"/>
          <w:szCs w:val="20"/>
        </w:rPr>
      </w:pPr>
    </w:p>
    <w:p w14:paraId="029D3ACE" w14:textId="3D664C29" w:rsidR="00367D0B" w:rsidRDefault="00367D0B" w:rsidP="00860A35">
      <w:pPr>
        <w:rPr>
          <w:rFonts w:cstheme="minorHAnsi"/>
          <w:sz w:val="20"/>
          <w:szCs w:val="20"/>
        </w:rPr>
      </w:pPr>
    </w:p>
    <w:p w14:paraId="564280BD" w14:textId="77777777" w:rsidR="00367D0B" w:rsidRDefault="00367D0B" w:rsidP="00860A35">
      <w:pPr>
        <w:rPr>
          <w:rFonts w:cstheme="minorHAnsi"/>
          <w:sz w:val="20"/>
          <w:szCs w:val="20"/>
        </w:rPr>
      </w:pPr>
    </w:p>
    <w:p w14:paraId="2AF97EBA" w14:textId="3C010B75" w:rsidR="00DD6832" w:rsidRDefault="00DD6832" w:rsidP="00860A35">
      <w:pPr>
        <w:rPr>
          <w:rFonts w:cstheme="minorHAnsi"/>
          <w:sz w:val="20"/>
          <w:szCs w:val="20"/>
        </w:rPr>
      </w:pPr>
    </w:p>
    <w:p w14:paraId="0F2148FF" w14:textId="0A11F2DF" w:rsidR="00367D0B" w:rsidRDefault="00367D0B" w:rsidP="00860A35">
      <w:pPr>
        <w:rPr>
          <w:rFonts w:cstheme="minorHAnsi"/>
          <w:sz w:val="20"/>
          <w:szCs w:val="20"/>
        </w:rPr>
      </w:pPr>
    </w:p>
    <w:p w14:paraId="6D9F0929" w14:textId="092F53EC" w:rsidR="00367D0B" w:rsidRDefault="00367D0B" w:rsidP="00860A35">
      <w:pPr>
        <w:rPr>
          <w:rFonts w:cstheme="minorHAnsi"/>
          <w:sz w:val="20"/>
          <w:szCs w:val="20"/>
        </w:rPr>
      </w:pPr>
    </w:p>
    <w:p w14:paraId="77B3391B" w14:textId="31A2BFBD" w:rsidR="00367D0B" w:rsidRDefault="00367D0B" w:rsidP="00860A35">
      <w:pPr>
        <w:rPr>
          <w:rFonts w:cstheme="minorHAnsi"/>
          <w:sz w:val="20"/>
          <w:szCs w:val="20"/>
        </w:rPr>
      </w:pPr>
    </w:p>
    <w:p w14:paraId="4BA2841C" w14:textId="21714500" w:rsidR="00367D0B" w:rsidRDefault="00367D0B" w:rsidP="00860A35">
      <w:pPr>
        <w:rPr>
          <w:rFonts w:cstheme="minorHAnsi"/>
          <w:sz w:val="20"/>
          <w:szCs w:val="20"/>
        </w:rPr>
      </w:pPr>
    </w:p>
    <w:p w14:paraId="5319D8FE" w14:textId="21A66A48" w:rsidR="00367D0B" w:rsidRDefault="00367D0B" w:rsidP="00860A35">
      <w:pPr>
        <w:rPr>
          <w:rFonts w:cstheme="minorHAnsi"/>
          <w:sz w:val="20"/>
          <w:szCs w:val="20"/>
        </w:rPr>
      </w:pPr>
    </w:p>
    <w:p w14:paraId="0848161D" w14:textId="508514BA" w:rsidR="00367D0B" w:rsidRDefault="00367D0B" w:rsidP="00860A35">
      <w:pPr>
        <w:rPr>
          <w:rFonts w:cstheme="minorHAnsi"/>
          <w:sz w:val="20"/>
          <w:szCs w:val="20"/>
        </w:rPr>
      </w:pPr>
    </w:p>
    <w:p w14:paraId="1C78F445" w14:textId="673FC698" w:rsidR="00367D0B" w:rsidRDefault="00367D0B" w:rsidP="00860A35">
      <w:pPr>
        <w:rPr>
          <w:rFonts w:cstheme="minorHAnsi"/>
          <w:sz w:val="20"/>
          <w:szCs w:val="20"/>
        </w:rPr>
      </w:pPr>
    </w:p>
    <w:p w14:paraId="14B292A8" w14:textId="21B0FDEA" w:rsidR="00367D0B" w:rsidRDefault="00367D0B" w:rsidP="00860A35">
      <w:pPr>
        <w:rPr>
          <w:rFonts w:cstheme="minorHAnsi"/>
          <w:sz w:val="20"/>
          <w:szCs w:val="20"/>
        </w:rPr>
      </w:pPr>
    </w:p>
    <w:p w14:paraId="4C6F6D29" w14:textId="3D8ED409" w:rsidR="00367D0B" w:rsidRDefault="00367D0B" w:rsidP="00860A35">
      <w:pPr>
        <w:rPr>
          <w:rFonts w:cstheme="minorHAnsi"/>
          <w:sz w:val="20"/>
          <w:szCs w:val="20"/>
        </w:rPr>
      </w:pPr>
    </w:p>
    <w:p w14:paraId="5E2028CD" w14:textId="12CA2FD2" w:rsidR="00367D0B" w:rsidRDefault="00367D0B" w:rsidP="00860A35">
      <w:pPr>
        <w:rPr>
          <w:rFonts w:cstheme="minorHAnsi"/>
          <w:sz w:val="20"/>
          <w:szCs w:val="20"/>
        </w:rPr>
      </w:pPr>
    </w:p>
    <w:p w14:paraId="71993B9D" w14:textId="1E90FC4F" w:rsidR="00367D0B" w:rsidRDefault="00367D0B" w:rsidP="00860A35">
      <w:pPr>
        <w:rPr>
          <w:rFonts w:cstheme="minorHAnsi"/>
          <w:sz w:val="20"/>
          <w:szCs w:val="20"/>
        </w:rPr>
      </w:pPr>
    </w:p>
    <w:p w14:paraId="3B2C295B" w14:textId="283B6CEA" w:rsidR="00367D0B" w:rsidRDefault="00367D0B" w:rsidP="00860A35">
      <w:pPr>
        <w:rPr>
          <w:rFonts w:cstheme="minorHAnsi"/>
          <w:sz w:val="20"/>
          <w:szCs w:val="20"/>
        </w:rPr>
      </w:pPr>
    </w:p>
    <w:p w14:paraId="0ACE1338" w14:textId="1EC40664" w:rsidR="00367D0B" w:rsidRDefault="00367D0B" w:rsidP="00860A35">
      <w:pPr>
        <w:rPr>
          <w:rFonts w:cstheme="minorHAnsi"/>
          <w:sz w:val="20"/>
          <w:szCs w:val="20"/>
        </w:rPr>
      </w:pPr>
    </w:p>
    <w:p w14:paraId="07226C13" w14:textId="2414D659" w:rsidR="00367D0B" w:rsidRDefault="00367D0B" w:rsidP="00860A35">
      <w:pPr>
        <w:rPr>
          <w:rFonts w:cstheme="minorHAnsi"/>
          <w:sz w:val="20"/>
          <w:szCs w:val="20"/>
        </w:rPr>
      </w:pPr>
    </w:p>
    <w:p w14:paraId="53C26023" w14:textId="62EF02BE" w:rsidR="00367D0B" w:rsidRDefault="00367D0B" w:rsidP="00860A35">
      <w:pPr>
        <w:rPr>
          <w:rFonts w:cstheme="minorHAnsi"/>
          <w:sz w:val="20"/>
          <w:szCs w:val="20"/>
        </w:rPr>
      </w:pPr>
    </w:p>
    <w:p w14:paraId="06491FAC" w14:textId="3E50CB7F" w:rsidR="00367D0B" w:rsidRDefault="00367D0B" w:rsidP="00860A35">
      <w:pPr>
        <w:rPr>
          <w:rFonts w:cstheme="minorHAnsi"/>
          <w:sz w:val="20"/>
          <w:szCs w:val="20"/>
        </w:rPr>
      </w:pPr>
    </w:p>
    <w:p w14:paraId="3C9BA1F3" w14:textId="39A0C6D0" w:rsidR="00367D0B" w:rsidRDefault="00367D0B" w:rsidP="00860A35">
      <w:pPr>
        <w:rPr>
          <w:rFonts w:cstheme="minorHAnsi"/>
          <w:sz w:val="20"/>
          <w:szCs w:val="20"/>
        </w:rPr>
      </w:pPr>
    </w:p>
    <w:p w14:paraId="67F7E3BD" w14:textId="2BE8C31F" w:rsidR="00367D0B" w:rsidRDefault="00367D0B" w:rsidP="00860A35">
      <w:pPr>
        <w:rPr>
          <w:rFonts w:cstheme="minorHAnsi"/>
          <w:sz w:val="20"/>
          <w:szCs w:val="20"/>
        </w:rPr>
      </w:pPr>
    </w:p>
    <w:p w14:paraId="1B924099" w14:textId="77777777" w:rsidR="00367D0B" w:rsidRDefault="00367D0B" w:rsidP="00860A35">
      <w:pPr>
        <w:rPr>
          <w:rFonts w:cstheme="minorHAnsi"/>
          <w:sz w:val="20"/>
          <w:szCs w:val="20"/>
        </w:rPr>
      </w:pPr>
    </w:p>
    <w:p w14:paraId="407F797E" w14:textId="40F16C98" w:rsidR="00DD6832" w:rsidRDefault="00DD6832" w:rsidP="00860A35">
      <w:pPr>
        <w:rPr>
          <w:rFonts w:cstheme="minorHAnsi"/>
          <w:sz w:val="20"/>
          <w:szCs w:val="20"/>
        </w:rPr>
      </w:pPr>
    </w:p>
    <w:p w14:paraId="65A270E8" w14:textId="52108D37" w:rsidR="00DD6832" w:rsidRDefault="00DD6832" w:rsidP="00DD6832">
      <w:pPr>
        <w:spacing w:after="0" w:line="240" w:lineRule="auto"/>
        <w:jc w:val="center"/>
        <w:rPr>
          <w:rStyle w:val="Kpr"/>
          <w:rFonts w:cstheme="minorHAnsi"/>
        </w:rPr>
      </w:pPr>
    </w:p>
    <w:p w14:paraId="07851629" w14:textId="1D6B9105" w:rsidR="00CF129D" w:rsidRDefault="00CF129D" w:rsidP="00DD6832">
      <w:pPr>
        <w:spacing w:after="0" w:line="240" w:lineRule="auto"/>
        <w:jc w:val="center"/>
        <w:rPr>
          <w:rStyle w:val="Kpr"/>
          <w:rFonts w:cstheme="minorHAnsi"/>
        </w:rPr>
      </w:pPr>
    </w:p>
    <w:p w14:paraId="4F8C0E83" w14:textId="1B82E9D6" w:rsidR="00CF129D" w:rsidRDefault="00CF129D" w:rsidP="00DD6832">
      <w:pPr>
        <w:spacing w:after="0" w:line="240" w:lineRule="auto"/>
        <w:jc w:val="center"/>
        <w:rPr>
          <w:rStyle w:val="Kpr"/>
          <w:rFonts w:cstheme="minorHAnsi"/>
        </w:rPr>
      </w:pPr>
    </w:p>
    <w:p w14:paraId="1505FFCF" w14:textId="77D3DD25" w:rsidR="00CF129D" w:rsidRDefault="00CF129D" w:rsidP="00DD6832">
      <w:pPr>
        <w:spacing w:after="0" w:line="240" w:lineRule="auto"/>
        <w:jc w:val="center"/>
        <w:rPr>
          <w:rStyle w:val="Kpr"/>
          <w:rFonts w:cstheme="minorHAnsi"/>
        </w:rPr>
      </w:pPr>
    </w:p>
    <w:p w14:paraId="489E49DD" w14:textId="525B5D58" w:rsidR="00CF129D" w:rsidRDefault="00CF129D" w:rsidP="005D0077">
      <w:pPr>
        <w:spacing w:after="0" w:line="240" w:lineRule="auto"/>
        <w:rPr>
          <w:rStyle w:val="Kpr"/>
          <w:rFonts w:cstheme="minorHAnsi"/>
        </w:rPr>
      </w:pPr>
    </w:p>
    <w:sectPr w:rsidR="00CF129D" w:rsidSect="003A4B8C">
      <w:type w:val="continuous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41588" w14:textId="77777777" w:rsidR="00FA4A39" w:rsidRDefault="00FA4A39" w:rsidP="00CF129D">
      <w:pPr>
        <w:spacing w:after="0" w:line="240" w:lineRule="auto"/>
      </w:pPr>
      <w:r>
        <w:separator/>
      </w:r>
    </w:p>
  </w:endnote>
  <w:endnote w:type="continuationSeparator" w:id="0">
    <w:p w14:paraId="04D4A8EE" w14:textId="77777777" w:rsidR="00FA4A39" w:rsidRDefault="00FA4A39" w:rsidP="00CF1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FE56E" w14:textId="11AB50F5" w:rsidR="00CF129D" w:rsidRDefault="00CF129D" w:rsidP="00CF129D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FEFF8CE" wp14:editId="3428EB80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3" name="Ok: Sağ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821EC6" w14:textId="77777777" w:rsidR="00CF129D" w:rsidRPr="001016DC" w:rsidRDefault="00CF129D" w:rsidP="00CF129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EFF8C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3" o:spid="_x0000_s1129" type="#_x0000_t13" style="position:absolute;margin-left:2.15pt;margin-top:9pt;width:201pt;height:3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fixgIAADA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" adj="19934" fillcolor="#fabf8f [1945]" strokecolor="#e36c0a [2409]" strokeweight=".25pt">
              <v:textbox>
                <w:txbxContent>
                  <w:p w14:paraId="4B821EC6" w14:textId="77777777" w:rsidR="00CF129D" w:rsidRPr="001016DC" w:rsidRDefault="00CF129D" w:rsidP="00CF129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0DF604C" wp14:editId="347E126F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63960975" wp14:editId="0DF5C53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82" name="Resim 8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0685E" w14:textId="77777777" w:rsidR="00FA4A39" w:rsidRDefault="00FA4A39" w:rsidP="00CF129D">
      <w:pPr>
        <w:spacing w:after="0" w:line="240" w:lineRule="auto"/>
      </w:pPr>
      <w:r>
        <w:separator/>
      </w:r>
    </w:p>
  </w:footnote>
  <w:footnote w:type="continuationSeparator" w:id="0">
    <w:p w14:paraId="7DB8FA75" w14:textId="77777777" w:rsidR="00FA4A39" w:rsidRDefault="00FA4A39" w:rsidP="00CF1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1187A" w14:textId="77777777" w:rsidR="001C60BA" w:rsidRDefault="001C60BA" w:rsidP="001C60BA">
    <w:pPr>
      <w:pStyle w:val="stBilgi"/>
      <w:jc w:val="center"/>
    </w:pPr>
    <w:bookmarkStart w:id="1" w:name="_Hlk121295565"/>
    <w:r>
      <w:t>DİN KÜLTÜRÜ VE AHLAK BİLGİSİ</w:t>
    </w:r>
  </w:p>
  <w:p w14:paraId="4B06CA2E" w14:textId="02836B89" w:rsidR="001C60BA" w:rsidRDefault="001C60BA" w:rsidP="001C60BA">
    <w:pPr>
      <w:pStyle w:val="stBilgi"/>
      <w:jc w:val="center"/>
    </w:pPr>
    <w:r>
      <w:t>5. Sınıf 1.Dönem 1. Yazılı / Sınav Soruları</w:t>
    </w:r>
  </w:p>
  <w:bookmarkEnd w:id="1"/>
  <w:p w14:paraId="58038452" w14:textId="77777777" w:rsidR="00CF129D" w:rsidRDefault="00CF129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12AFE"/>
    <w:multiLevelType w:val="hybridMultilevel"/>
    <w:tmpl w:val="88A22184"/>
    <w:lvl w:ilvl="0" w:tplc="F61C47E4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2"/>
  </w:num>
  <w:num w:numId="33">
    <w:abstractNumId w:val="0"/>
  </w:num>
  <w:num w:numId="34">
    <w:abstractNumId w:val="8"/>
  </w:num>
  <w:num w:numId="35">
    <w:abstractNumId w:val="4"/>
  </w:num>
  <w:num w:numId="36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18C8"/>
    <w:rsid w:val="0000303E"/>
    <w:rsid w:val="000210F6"/>
    <w:rsid w:val="00033C2E"/>
    <w:rsid w:val="000718B7"/>
    <w:rsid w:val="000A2B32"/>
    <w:rsid w:val="000A6365"/>
    <w:rsid w:val="001C3B80"/>
    <w:rsid w:val="001C60BA"/>
    <w:rsid w:val="00232D1D"/>
    <w:rsid w:val="0027154F"/>
    <w:rsid w:val="00292029"/>
    <w:rsid w:val="002975D6"/>
    <w:rsid w:val="00367D0B"/>
    <w:rsid w:val="0038090A"/>
    <w:rsid w:val="003957B1"/>
    <w:rsid w:val="003D42D3"/>
    <w:rsid w:val="00401657"/>
    <w:rsid w:val="00426B9F"/>
    <w:rsid w:val="00455468"/>
    <w:rsid w:val="004578EE"/>
    <w:rsid w:val="00495D75"/>
    <w:rsid w:val="004A58F4"/>
    <w:rsid w:val="00512160"/>
    <w:rsid w:val="005D0077"/>
    <w:rsid w:val="005D58BB"/>
    <w:rsid w:val="00607B95"/>
    <w:rsid w:val="00636BC5"/>
    <w:rsid w:val="00685702"/>
    <w:rsid w:val="006B0CA3"/>
    <w:rsid w:val="006B2433"/>
    <w:rsid w:val="00707FFC"/>
    <w:rsid w:val="00714F08"/>
    <w:rsid w:val="007279EA"/>
    <w:rsid w:val="00736BD4"/>
    <w:rsid w:val="007841BD"/>
    <w:rsid w:val="00860A35"/>
    <w:rsid w:val="00866749"/>
    <w:rsid w:val="00867EB3"/>
    <w:rsid w:val="00891E1F"/>
    <w:rsid w:val="0092235A"/>
    <w:rsid w:val="009336E0"/>
    <w:rsid w:val="009441AD"/>
    <w:rsid w:val="00956A34"/>
    <w:rsid w:val="0098052E"/>
    <w:rsid w:val="009D4D12"/>
    <w:rsid w:val="00A52663"/>
    <w:rsid w:val="00A83480"/>
    <w:rsid w:val="00BF1BF6"/>
    <w:rsid w:val="00C23134"/>
    <w:rsid w:val="00CA1E1F"/>
    <w:rsid w:val="00CB6C62"/>
    <w:rsid w:val="00CF129D"/>
    <w:rsid w:val="00D21860"/>
    <w:rsid w:val="00D27322"/>
    <w:rsid w:val="00D316E0"/>
    <w:rsid w:val="00DB6FB8"/>
    <w:rsid w:val="00DD6832"/>
    <w:rsid w:val="00E07C0A"/>
    <w:rsid w:val="00E71579"/>
    <w:rsid w:val="00EE7729"/>
    <w:rsid w:val="00F34887"/>
    <w:rsid w:val="00F92E40"/>
    <w:rsid w:val="00F948B6"/>
    <w:rsid w:val="00FA4A39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63C197AF"/>
  <w15:docId w15:val="{84150568-24EF-4136-A730-B2A912BAC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basedOn w:val="VarsaylanParagrafYazTipi"/>
    <w:uiPriority w:val="99"/>
    <w:unhideWhenUsed/>
    <w:rsid w:val="00DD6832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CF1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CF129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F129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CF1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F129D"/>
  </w:style>
  <w:style w:type="paragraph" w:styleId="AltBilgi">
    <w:name w:val="footer"/>
    <w:basedOn w:val="Normal"/>
    <w:link w:val="AltBilgiChar"/>
    <w:uiPriority w:val="99"/>
    <w:unhideWhenUsed/>
    <w:rsid w:val="00CF1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F129D"/>
  </w:style>
  <w:style w:type="character" w:styleId="Gl">
    <w:name w:val="Strong"/>
    <w:basedOn w:val="VarsaylanParagrafYazTipi"/>
    <w:uiPriority w:val="22"/>
    <w:qFormat/>
    <w:rsid w:val="004554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dindersi.com" TargetMode="Externa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yazili-sinavlar-c71" TargetMode="Externa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76</TotalTime>
  <Pages>5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22</cp:revision>
  <dcterms:created xsi:type="dcterms:W3CDTF">2014-10-25T19:55:00Z</dcterms:created>
  <dcterms:modified xsi:type="dcterms:W3CDTF">2023-03-08T14:26:00Z</dcterms:modified>
</cp:coreProperties>
</file>