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F129D" w14:paraId="3FDA0B0F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FA7FC1" w14:textId="77777777" w:rsidR="00CF129D" w:rsidRPr="00FD75DF" w:rsidRDefault="00CF129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040D84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F876B33" w14:textId="77777777" w:rsidR="00CF129D" w:rsidRDefault="00CF129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9287340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</w:tr>
      <w:tr w:rsidR="00CF129D" w14:paraId="3A249366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E709C1" w14:textId="77777777" w:rsidR="00CF129D" w:rsidRPr="00FD75DF" w:rsidRDefault="00CF129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6DF9A4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20F0230" w14:textId="77777777" w:rsidR="00CF129D" w:rsidRDefault="00CF129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D3BDC9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F129D" w14:paraId="6295CC9A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8377F8E" w14:textId="77777777" w:rsidR="00CF129D" w:rsidRPr="00FD75DF" w:rsidRDefault="00CF129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42539B5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23CDC3" w14:textId="77777777" w:rsidR="00CF129D" w:rsidRDefault="00CF129D" w:rsidP="00CF6F2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99992B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F129D" w14:paraId="474C2831" w14:textId="77777777" w:rsidTr="00CF6F2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7D722D0" w14:textId="77777777" w:rsidR="00CF129D" w:rsidRPr="00FD75DF" w:rsidRDefault="00CF129D" w:rsidP="00CF6F2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5F4A80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9B9C82B" w14:textId="0C37AD04" w:rsidR="00CF129D" w:rsidRDefault="00CF129D" w:rsidP="00CF6F2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F346B3">
              <w:rPr>
                <w:rFonts w:asciiTheme="minorHAnsi" w:hAnsiTheme="minorHAnsi"/>
                <w:b/>
                <w:iCs/>
                <w:sz w:val="24"/>
                <w:szCs w:val="24"/>
              </w:rPr>
              <w:t>Cevap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41183F" w14:textId="77777777" w:rsidR="00CF129D" w:rsidRDefault="00CF129D" w:rsidP="00CF6F27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1710D88E" w14:textId="77777777" w:rsidR="00CB6C62" w:rsidRDefault="009D4D1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1B9D40DC" wp14:editId="07570BB4">
                <wp:simplePos x="0" y="0"/>
                <wp:positionH relativeFrom="column">
                  <wp:posOffset>-512089</wp:posOffset>
                </wp:positionH>
                <wp:positionV relativeFrom="paragraph">
                  <wp:posOffset>221209</wp:posOffset>
                </wp:positionV>
                <wp:extent cx="6875780" cy="1984375"/>
                <wp:effectExtent l="0" t="0" r="39370" b="15875"/>
                <wp:wrapNone/>
                <wp:docPr id="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984375"/>
                          <a:chOff x="704" y="972"/>
                          <a:chExt cx="10828" cy="3125"/>
                        </a:xfrm>
                      </wpg:grpSpPr>
                      <wps:wsp>
                        <wps:cNvPr id="5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9050"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350EB7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" name="Group 4"/>
                        <wpg:cNvGrpSpPr>
                          <a:grpSpLocks/>
                        </wpg:cNvGrpSpPr>
                        <wpg:grpSpPr bwMode="auto">
                          <a:xfrm>
                            <a:off x="3019" y="179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53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8F08FD9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0D229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A9DD077" w14:textId="77777777" w:rsidR="00CB6C62" w:rsidRDefault="00CB6C62" w:rsidP="00CB6C62">
                                <w:pPr>
                                  <w:jc w:val="center"/>
                                </w:pPr>
                                <w:r>
                                  <w:t xml:space="preserve">Ve </w:t>
                                </w:r>
                                <w:proofErr w:type="spellStart"/>
                                <w:r>
                                  <w:t>lem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yûled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3076" y="3387"/>
                            <a:ext cx="2540" cy="510"/>
                            <a:chOff x="3551" y="1432"/>
                            <a:chExt cx="2540" cy="510"/>
                          </a:xfrm>
                        </wpg:grpSpPr>
                        <wps:wsp>
                          <wps:cNvPr id="56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D9E70BA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5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98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1A12E5E" w14:textId="77777777" w:rsidR="00CB6C62" w:rsidRDefault="00CB6C62" w:rsidP="00CB6C62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Küfüven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ehad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"/>
                        <wpg:cNvGrpSpPr>
                          <a:grpSpLocks/>
                        </wpg:cNvGrpSpPr>
                        <wpg:grpSpPr bwMode="auto">
                          <a:xfrm>
                            <a:off x="4045" y="2679"/>
                            <a:ext cx="3333" cy="510"/>
                            <a:chOff x="3551" y="1432"/>
                            <a:chExt cx="3333" cy="510"/>
                          </a:xfrm>
                        </wpg:grpSpPr>
                        <wps:wsp>
                          <wps:cNvPr id="59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BB0CFD1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0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89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E5D4C79" w14:textId="77777777" w:rsidR="00CB6C62" w:rsidRDefault="00CB6C62" w:rsidP="00CB6C62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Allahüssamed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"/>
                        <wpg:cNvGrpSpPr>
                          <a:grpSpLocks/>
                        </wpg:cNvGrpSpPr>
                        <wpg:grpSpPr bwMode="auto">
                          <a:xfrm>
                            <a:off x="6382" y="1774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2" name="AutoShap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AA0E391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55AFB15" w14:textId="77777777" w:rsidR="00CB6C62" w:rsidRDefault="00CB6C62" w:rsidP="00CB6C62">
                                <w:pPr>
                                  <w:jc w:val="center"/>
                                </w:pPr>
                                <w:r>
                                  <w:t xml:space="preserve">Yekûn </w:t>
                                </w:r>
                                <w:proofErr w:type="spellStart"/>
                                <w:r>
                                  <w:t>lehû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"/>
                        <wpg:cNvGrpSpPr>
                          <a:grpSpLocks/>
                        </wpg:cNvGrpSpPr>
                        <wpg:grpSpPr bwMode="auto">
                          <a:xfrm>
                            <a:off x="8318" y="2592"/>
                            <a:ext cx="2766" cy="510"/>
                            <a:chOff x="3551" y="1432"/>
                            <a:chExt cx="2766" cy="510"/>
                          </a:xfrm>
                        </wpg:grpSpPr>
                        <wps:wsp>
                          <wps:cNvPr id="65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4B1A154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32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58B796FC" w14:textId="77777777" w:rsidR="00CB6C62" w:rsidRDefault="00CB6C62" w:rsidP="00CB6C62">
                                <w:pPr>
                                  <w:jc w:val="center"/>
                                </w:pPr>
                                <w:r>
                                  <w:t xml:space="preserve">Kul </w:t>
                                </w:r>
                                <w:proofErr w:type="spellStart"/>
                                <w:r>
                                  <w:t>hüvallâhü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"/>
                        <wpg:cNvGrpSpPr>
                          <a:grpSpLocks/>
                        </wpg:cNvGrpSpPr>
                        <wpg:grpSpPr bwMode="auto">
                          <a:xfrm>
                            <a:off x="9162" y="1687"/>
                            <a:ext cx="2199" cy="510"/>
                            <a:chOff x="3551" y="1432"/>
                            <a:chExt cx="2199" cy="510"/>
                          </a:xfrm>
                        </wpg:grpSpPr>
                        <wps:wsp>
                          <wps:cNvPr id="68" name="AutoShap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D2805B3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6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757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101271A" w14:textId="77777777" w:rsidR="00CB6C62" w:rsidRDefault="00CB6C62" w:rsidP="00CB6C62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Lem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yelid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"/>
                        <wpg:cNvGrpSpPr>
                          <a:grpSpLocks/>
                        </wpg:cNvGrpSpPr>
                        <wpg:grpSpPr bwMode="auto">
                          <a:xfrm>
                            <a:off x="9034" y="3300"/>
                            <a:ext cx="2313" cy="510"/>
                            <a:chOff x="3551" y="1432"/>
                            <a:chExt cx="2313" cy="510"/>
                          </a:xfrm>
                        </wpg:grpSpPr>
                        <wps:wsp>
                          <wps:cNvPr id="71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1384067" w14:textId="77777777" w:rsidR="00CB6C62" w:rsidRPr="000D2296" w:rsidRDefault="00CB6C62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1871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2ECB29B" w14:textId="77777777" w:rsidR="00CB6C62" w:rsidRDefault="00CB6C62" w:rsidP="00CB6C62">
                                <w:pPr>
                                  <w:jc w:val="center"/>
                                </w:pPr>
                                <w:proofErr w:type="spellStart"/>
                                <w:r>
                                  <w:t>ehad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6750" y="3504"/>
                            <a:ext cx="2456" cy="510"/>
                            <a:chOff x="3551" y="1432"/>
                            <a:chExt cx="2456" cy="510"/>
                          </a:xfrm>
                        </wpg:grpSpPr>
                        <wps:wsp>
                          <wps:cNvPr id="74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1" y="1432"/>
                              <a:ext cx="510" cy="510"/>
                            </a:xfrm>
                            <a:prstGeom prst="star8">
                              <a:avLst>
                                <a:gd name="adj" fmla="val 38250"/>
                              </a:avLst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633356C" w14:textId="2E5E7733" w:rsidR="00CB6C62" w:rsidRPr="000D2296" w:rsidRDefault="002B1B74" w:rsidP="00CB6C62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54000" tIns="0" rIns="54000" bIns="10800" anchor="t" anchorCtr="0" upright="1">
                            <a:noAutofit/>
                          </wps:bodyPr>
                        </wps:wsp>
                        <wps:wsp>
                          <wps:cNvPr id="75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3" y="1519"/>
                              <a:ext cx="2014" cy="34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1A9274B9" w14:textId="77777777" w:rsidR="00CB6C62" w:rsidRDefault="00CB6C62" w:rsidP="00CB6C62">
                                <w:pPr>
                                  <w:jc w:val="center"/>
                                </w:pPr>
                                <w:r>
                                  <w:t xml:space="preserve">Ve </w:t>
                                </w:r>
                                <w:proofErr w:type="spellStart"/>
                                <w:r>
                                  <w:t>lem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s:wsp>
                        <wps:cNvPr id="7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" y="1432"/>
                            <a:ext cx="1605" cy="266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7C933" w14:textId="25421CE2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1-  </w:t>
                              </w:r>
                              <w:r w:rsidR="002B1B74">
                                <w:rPr>
                                  <w:b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  <w:p w14:paraId="424E6D0A" w14:textId="2F85FEB2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2-  </w:t>
                              </w:r>
                              <w:r w:rsidR="002B1B74">
                                <w:rPr>
                                  <w:b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  <w:p w14:paraId="55B9E55C" w14:textId="1109B15B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3-  </w:t>
                              </w:r>
                              <w:r w:rsidR="002B1B74">
                                <w:rPr>
                                  <w:b/>
                                  <w:sz w:val="20"/>
                                  <w:szCs w:val="20"/>
                                </w:rPr>
                                <w:t>G</w:t>
                              </w:r>
                            </w:p>
                            <w:p w14:paraId="57A0D443" w14:textId="730798B7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4-  </w:t>
                              </w:r>
                              <w:r w:rsidR="002B1B74">
                                <w:rPr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  <w:p w14:paraId="4FFBE003" w14:textId="39E0A6B7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5-  </w:t>
                              </w:r>
                              <w:r w:rsidR="002B1B74">
                                <w:rPr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  <w:p w14:paraId="0CCDAC7C" w14:textId="19737AF0" w:rsidR="00CB6C62" w:rsidRPr="002035D1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6-  </w:t>
                              </w:r>
                              <w:r w:rsidR="002B1B74">
                                <w:rPr>
                                  <w:b/>
                                  <w:sz w:val="20"/>
                                  <w:szCs w:val="20"/>
                                </w:rPr>
                                <w:t>H</w:t>
                              </w:r>
                            </w:p>
                            <w:p w14:paraId="495EB8E9" w14:textId="7920082B" w:rsidR="00CB6C62" w:rsidRDefault="00CB6C62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7-  </w:t>
                              </w:r>
                              <w:r w:rsidR="002B1B74">
                                <w:rPr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  <w:p w14:paraId="51E88E65" w14:textId="081CF2ED" w:rsidR="00736BD4" w:rsidRPr="002035D1" w:rsidRDefault="00736BD4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2035D1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-  </w:t>
                              </w:r>
                              <w:r w:rsidR="002B1B74">
                                <w:rPr>
                                  <w:b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  <w:p w14:paraId="61ABAB08" w14:textId="77777777" w:rsidR="00736BD4" w:rsidRPr="002035D1" w:rsidRDefault="00736BD4" w:rsidP="00736BD4">
                              <w:pPr>
                                <w:spacing w:after="0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82800" rIns="91440" bIns="10800" anchor="t" anchorCtr="0" upright="1">
                          <a:noAutofit/>
                        </wps:bodyPr>
                      </wps:wsp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8"/>
                            <a:ext cx="10828" cy="45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2243E8" w14:textId="77777777" w:rsidR="00CB6C62" w:rsidRPr="00CB6C62" w:rsidRDefault="00CB6C62" w:rsidP="00CB6C62">
                              <w:pP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            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 w:rsidRPr="00CB6C62">
                                <w:rPr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Aşağıda İhlas Suresi’nin okunuşu karışık olarak verilmiştir. Okunuş sırasına göre yan tarafa sıralayalım. </w:t>
                              </w:r>
                              <w:r w:rsidR="002975D6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(1X8=8</w:t>
                              </w:r>
                              <w:r w:rsidRPr="00CB6C62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04" y="972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EC164" w14:textId="77777777" w:rsidR="00CB6C62" w:rsidRPr="00446E26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EB5EF6">
                                <w:rPr>
                                  <w:b/>
                                  <w:sz w:val="14"/>
                                  <w:szCs w:val="14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10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D40DC" id="Group 2" o:spid="_x0000_s1026" style="position:absolute;margin-left:-40.3pt;margin-top:17.4pt;width:541.4pt;height:156.25pt;z-index:251645440" coordorigin="704,972" coordsize="10828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19;top:1432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" fillcolor="#ccc0d9 [1303]" strokecolor="#5f497a [2407]" strokeweight="1.5pt">
                  <v:textbox>
                    <w:txbxContent>
                      <w:p w14:paraId="6A350EB7" w14:textId="77777777" w:rsidR="00CB6C62" w:rsidRDefault="00CB6C62" w:rsidP="00CB6C62"/>
                    </w:txbxContent>
                  </v:textbox>
                </v:shape>
                <v:group id="Group 4" o:spid="_x0000_s1028" style="position:absolute;left:3019;top:179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58" coordsize="21600,21600" o:spt="58" adj="2538" path="m21600,10800l@3@6,18436,3163@4@5,10800,0@6@5,3163,3163@5@6,,10800@5@4,3163,18436@6@3,10800,21600@4@3,18436,18436@3@4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</v:formulas>
                    <v:path gradientshapeok="t" o:connecttype="rect" textboxrect="@9,@9,@8,@8"/>
                    <v:handles>
                      <v:h position="#0,center" xrange="0,10800"/>
                    </v:handles>
                  </v:shapetype>
                  <v:shape id="AutoShape 5" o:spid="_x0000_s102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Z7wAAAANsAAAAPAAAAZHJzL2Rvd25yZXYueG1sRI9BawIx&#10;FITvhf6H8ITealbL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bCome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8F08FD9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0D2296">
                            <w:rPr>
                              <w:b/>
                              <w:sz w:val="24"/>
                              <w:szCs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4ntwwAAANsAAAAPAAAAZHJzL2Rvd25yZXYueG1sRI9BSwMx&#10;EIXvgv8hjNCbnVRq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JkeJ7c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7A9DD077" w14:textId="77777777" w:rsidR="00CB6C62" w:rsidRDefault="00CB6C62" w:rsidP="00CB6C62">
                          <w:pPr>
                            <w:jc w:val="center"/>
                          </w:pPr>
                          <w:r>
                            <w:t xml:space="preserve">Ve </w:t>
                          </w:r>
                          <w:proofErr w:type="spellStart"/>
                          <w:r>
                            <w:t>lem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yûled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7" o:spid="_x0000_s1031" style="position:absolute;left:3076;top:3387;width:2540;height:510" coordorigin="3551,1432" coordsize="254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AutoShape 8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YXj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kA5&#10;h78v+Qfo1S8AAAD//wMAUEsBAi0AFAAGAAgAAAAhANvh9svuAAAAhQEAABMAAAAAAAAAAAAAAAAA&#10;AAAAAFtDb250ZW50X1R5cGVzXS54bWxQSwECLQAUAAYACAAAACEAWvQsW78AAAAVAQAACwAAAAAA&#10;AAAAAAAAAAAfAQAAX3JlbHMvLnJlbHNQSwECLQAUAAYACAAAACEAfF2F4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7D9E70BA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" o:spid="_x0000_s1033" type="#_x0000_t202" style="position:absolute;left:3993;top:1519;width:209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31A12E5E" w14:textId="77777777" w:rsidR="00CB6C62" w:rsidRDefault="00CB6C62" w:rsidP="00CB6C62">
                          <w:pPr>
                            <w:jc w:val="center"/>
                          </w:pPr>
                          <w:proofErr w:type="spellStart"/>
                          <w:r>
                            <w:t>Küfüven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ehad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0" o:spid="_x0000_s1034" style="position:absolute;left:4045;top:2679;width:3333;height:510" coordorigin="3551,1432" coordsize="333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" o:spid="_x0000_s1035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BB0CFD1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2" o:spid="_x0000_s1036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" fillcolor="#f79646 [3209]" strokecolor="#f2f2f2 [3041]" strokeweight="2.25pt">
                    <v:shadow on="t" color="#974706 [1609]" opacity=".5" offset="1pt"/>
                    <v:textbox inset=".5mm,.3mm,.5mm,.3mm">
                      <w:txbxContent>
                        <w:p w14:paraId="5E5D4C79" w14:textId="77777777" w:rsidR="00CB6C62" w:rsidRDefault="00CB6C62" w:rsidP="00CB6C62">
                          <w:pPr>
                            <w:jc w:val="center"/>
                          </w:pPr>
                          <w:proofErr w:type="spellStart"/>
                          <w:r>
                            <w:t>Allahüssamed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3" o:spid="_x0000_s1037" style="position:absolute;left:6382;top:1774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AutoShape 14" o:spid="_x0000_s1038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AA0E391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skwwAAANsAAAAPAAAAZHJzL2Rvd25yZXYueG1sRI9BSwMx&#10;EIXvgv8hjNCbndTC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Z8LbJ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455AFB15" w14:textId="77777777" w:rsidR="00CB6C62" w:rsidRDefault="00CB6C62" w:rsidP="00CB6C62">
                          <w:pPr>
                            <w:jc w:val="center"/>
                          </w:pPr>
                          <w:r>
                            <w:t xml:space="preserve">Yekûn </w:t>
                          </w:r>
                          <w:proofErr w:type="spellStart"/>
                          <w:r>
                            <w:t>lehû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6" o:spid="_x0000_s1040" style="position:absolute;left:8318;top:2592;width:2766;height:510" coordorigin="3551,1432" coordsize="276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AutoShape 17" o:spid="_x0000_s1041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34B1A154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F</w:t>
                          </w:r>
                        </w:p>
                      </w:txbxContent>
                    </v:textbox>
                  </v:shape>
                  <v:shape id="Text Box 18" o:spid="_x0000_s1042" type="#_x0000_t202" style="position:absolute;left:3993;top:1519;width:232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58B796FC" w14:textId="77777777" w:rsidR="00CB6C62" w:rsidRDefault="00CB6C62" w:rsidP="00CB6C62">
                          <w:pPr>
                            <w:jc w:val="center"/>
                          </w:pPr>
                          <w:r>
                            <w:t xml:space="preserve">Kul </w:t>
                          </w:r>
                          <w:proofErr w:type="spellStart"/>
                          <w:r>
                            <w:t>hüvallâhü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19" o:spid="_x0000_s1043" style="position:absolute;left:9162;top:1687;width:2199;height:510" coordorigin="3551,1432" coordsize="219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20" o:spid="_x0000_s1044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63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j81f&#10;8g/Q6wcAAAD//wMAUEsBAi0AFAAGAAgAAAAhANvh9svuAAAAhQEAABMAAAAAAAAAAAAAAAAAAAAA&#10;AFtDb250ZW50X1R5cGVzXS54bWxQSwECLQAUAAYACAAAACEAWvQsW78AAAAVAQAACwAAAAAAAAAA&#10;AAAAAAAfAQAAX3JlbHMvLnJlbHNQSwECLQAUAAYACAAAACEArOJ+t70AAADbAAAADwAAAAAAAAAA&#10;AAAAAAAHAgAAZHJzL2Rvd25yZXYueG1sUEsFBgAAAAADAAMAtwAAAPE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1D2805B3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1" o:spid="_x0000_s1045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101271A" w14:textId="77777777" w:rsidR="00CB6C62" w:rsidRDefault="00CB6C62" w:rsidP="00CB6C62">
                          <w:pPr>
                            <w:jc w:val="center"/>
                          </w:pPr>
                          <w:proofErr w:type="spellStart"/>
                          <w:r>
                            <w:t>Lem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yelid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2" o:spid="_x0000_s1046" style="position:absolute;left:9034;top:3300;width:2313;height:510" coordorigin="3551,1432" coordsize="231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AutoShape 23" o:spid="_x0000_s104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1384067" w14:textId="77777777" w:rsidR="00CB6C62" w:rsidRPr="000D2296" w:rsidRDefault="00CB6C62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4" o:spid="_x0000_s1048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02ECB29B" w14:textId="77777777" w:rsidR="00CB6C62" w:rsidRDefault="00CB6C62" w:rsidP="00CB6C62">
                          <w:pPr>
                            <w:jc w:val="center"/>
                          </w:pPr>
                          <w:proofErr w:type="spellStart"/>
                          <w:r>
                            <w:t>ehad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5" o:spid="_x0000_s1049" style="position:absolute;left:6750;top:3504;width:2456;height:510" coordorigin="3551,1432" coordsize="2456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AutoShape 26" o:spid="_x0000_s105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  <v:shadow on="t" color="#974706 [1609]" opacity=".5" offset="1pt"/>
                    <v:textbox inset="1.5mm,0,1.5mm,.3mm">
                      <w:txbxContent>
                        <w:p w14:paraId="2633356C" w14:textId="2E5E7733" w:rsidR="00CB6C62" w:rsidRPr="000D2296" w:rsidRDefault="002B1B74" w:rsidP="00CB6C62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3993;top:1519;width:2014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  <v:shadow on="t" color="#974706 [1609]" opacity=".5" offset="1pt"/>
                    <v:textbox inset=",.3mm,,.3mm">
                      <w:txbxContent>
                        <w:p w14:paraId="1A9274B9" w14:textId="77777777" w:rsidR="00CB6C62" w:rsidRDefault="00CB6C62" w:rsidP="00CB6C62">
                          <w:pPr>
                            <w:jc w:val="center"/>
                          </w:pPr>
                          <w:r>
                            <w:t xml:space="preserve">Ve </w:t>
                          </w:r>
                          <w:proofErr w:type="spellStart"/>
                          <w:r>
                            <w:t>lem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8" o:spid="_x0000_s1052" type="#_x0000_t202" style="position:absolute;left:719;top:1432;width:1605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" fillcolor="#e5dfec [663]">
                  <v:textbox inset=",2.3mm,,.3mm">
                    <w:txbxContent>
                      <w:p w14:paraId="05D7C933" w14:textId="25421CE2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1-  </w:t>
                        </w:r>
                        <w:r w:rsidR="002B1B74">
                          <w:rPr>
                            <w:b/>
                            <w:sz w:val="20"/>
                            <w:szCs w:val="20"/>
                          </w:rPr>
                          <w:t>F</w:t>
                        </w:r>
                      </w:p>
                      <w:p w14:paraId="424E6D0A" w14:textId="2F85FEB2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2-  </w:t>
                        </w:r>
                        <w:r w:rsidR="002B1B74">
                          <w:rPr>
                            <w:b/>
                            <w:sz w:val="20"/>
                            <w:szCs w:val="20"/>
                          </w:rPr>
                          <w:t>E</w:t>
                        </w:r>
                      </w:p>
                      <w:p w14:paraId="55B9E55C" w14:textId="1109B15B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3-  </w:t>
                        </w:r>
                        <w:r w:rsidR="002B1B74">
                          <w:rPr>
                            <w:b/>
                            <w:sz w:val="20"/>
                            <w:szCs w:val="20"/>
                          </w:rPr>
                          <w:t>G</w:t>
                        </w:r>
                      </w:p>
                      <w:p w14:paraId="57A0D443" w14:textId="730798B7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4-  </w:t>
                        </w:r>
                        <w:r w:rsidR="002B1B74">
                          <w:rPr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  <w:p w14:paraId="4FFBE003" w14:textId="39E0A6B7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5-  </w:t>
                        </w:r>
                        <w:r w:rsidR="002B1B74">
                          <w:rPr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  <w:p w14:paraId="0CCDAC7C" w14:textId="19737AF0" w:rsidR="00CB6C62" w:rsidRPr="002035D1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6-  </w:t>
                        </w:r>
                        <w:r w:rsidR="002B1B74">
                          <w:rPr>
                            <w:b/>
                            <w:sz w:val="20"/>
                            <w:szCs w:val="20"/>
                          </w:rPr>
                          <w:t>H</w:t>
                        </w:r>
                      </w:p>
                      <w:p w14:paraId="495EB8E9" w14:textId="7920082B" w:rsidR="00CB6C62" w:rsidRDefault="00CB6C62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7-  </w:t>
                        </w:r>
                        <w:r w:rsidR="002B1B74">
                          <w:rPr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  <w:p w14:paraId="51E88E65" w14:textId="081CF2ED" w:rsidR="00736BD4" w:rsidRPr="002035D1" w:rsidRDefault="00736BD4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8</w:t>
                        </w:r>
                        <w:r w:rsidRPr="002035D1">
                          <w:rPr>
                            <w:b/>
                            <w:sz w:val="20"/>
                            <w:szCs w:val="20"/>
                          </w:rPr>
                          <w:t xml:space="preserve">-  </w:t>
                        </w:r>
                        <w:r w:rsidR="002B1B74">
                          <w:rPr>
                            <w:b/>
                            <w:sz w:val="20"/>
                            <w:szCs w:val="20"/>
                          </w:rPr>
                          <w:t>D</w:t>
                        </w:r>
                      </w:p>
                      <w:p w14:paraId="61ABAB08" w14:textId="77777777" w:rsidR="00736BD4" w:rsidRPr="002035D1" w:rsidRDefault="00736BD4" w:rsidP="00736BD4">
                        <w:pPr>
                          <w:spacing w:after="0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29" o:spid="_x0000_s1053" type="#_x0000_t202" style="position:absolute;left:704;top:978;width:108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" fillcolor="#8064a2 [3207]" strokecolor="#f2f2f2 [3041]" strokeweight="1pt">
                  <v:shadow on="t" color="#3f3151 [1607]" opacity=".5" offset="1pt"/>
                  <v:textbox>
                    <w:txbxContent>
                      <w:p w14:paraId="082243E8" w14:textId="77777777" w:rsidR="00CB6C62" w:rsidRPr="00CB6C62" w:rsidRDefault="00CB6C62" w:rsidP="00CB6C62">
                        <w:pP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            </w:t>
                        </w:r>
                        <w:r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    </w:t>
                        </w:r>
                        <w:r w:rsidRPr="00CB6C62"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Aşağıda İhlas Suresi’nin okunuşu karışık olarak verilmiştir. Okunuş sırasına göre yan tarafa sıralayalım. </w:t>
                        </w:r>
                        <w:r w:rsidR="002975D6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(1X8=8</w:t>
                        </w:r>
                        <w:r w:rsidRPr="00CB6C62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0" o:spid="_x0000_s1054" type="#_x0000_t202" style="position:absolute;left:704;top:972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" fillcolor="#f79646 [3209]">
                  <v:textbox inset=",.3mm">
                    <w:txbxContent>
                      <w:p w14:paraId="31CEC164" w14:textId="77777777" w:rsidR="00CB6C62" w:rsidRPr="00446E26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1.</w:t>
                        </w:r>
                        <w:r w:rsidRPr="00EB5EF6">
                          <w:rPr>
                            <w:b/>
                            <w:sz w:val="14"/>
                            <w:szCs w:val="14"/>
                          </w:rPr>
                          <w:t>Soru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08C16" w14:textId="77777777" w:rsidR="00CB6C62" w:rsidRDefault="00CB6C62" w:rsidP="00CB6C62"/>
    <w:p w14:paraId="391B134A" w14:textId="77777777" w:rsidR="00CB6C62" w:rsidRDefault="00CB6C62" w:rsidP="00CB6C62"/>
    <w:p w14:paraId="5EBFDBEB" w14:textId="77777777" w:rsidR="00CB6C62" w:rsidRDefault="00CB6C62" w:rsidP="00CB6C62"/>
    <w:p w14:paraId="01649EA4" w14:textId="77777777" w:rsidR="00CB6C62" w:rsidRDefault="00CB6C62" w:rsidP="00CB6C62"/>
    <w:p w14:paraId="0C26AC02" w14:textId="77777777" w:rsidR="00CB6C62" w:rsidRDefault="00CB6C62" w:rsidP="00CB6C62"/>
    <w:p w14:paraId="42A18592" w14:textId="77777777" w:rsidR="00CB6C62" w:rsidRDefault="00CB6C62" w:rsidP="00CB6C62"/>
    <w:p w14:paraId="498E03E6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E06D50" wp14:editId="41CE639D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C4A09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06D50" id="Text Box 60" o:spid="_x0000_s1055" type="#_x0000_t202" style="position:absolute;margin-left:-39.65pt;margin-top:3.65pt;width:42.5pt;height:2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" fillcolor="#92d050">
                <v:textbox inset=",.3mm">
                  <w:txbxContent>
                    <w:p w14:paraId="54CC4A09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D057CD" wp14:editId="44C51E2D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8633D9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="002975D6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2X6=12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57CD" id="Text Box 59" o:spid="_x0000_s1056" type="#_x0000_t202" style="position:absolute;margin-left:-39.65pt;margin-top:3.55pt;width:539pt;height:22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" fillcolor="#fbd4b4 [1305]" strokecolor="#f79646 [3209]" strokeweight="1.5pt">
                <v:shadow color="#868686"/>
                <v:textbox>
                  <w:txbxContent>
                    <w:p w14:paraId="268633D9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="002975D6">
                        <w:rPr>
                          <w:b/>
                          <w:color w:val="FF0000"/>
                          <w:sz w:val="18"/>
                          <w:szCs w:val="18"/>
                        </w:rPr>
                        <w:t>2X6=12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68386638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2381DB" wp14:editId="4239A2C6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702DA1" w14:textId="77777777" w:rsidR="00CB6C62" w:rsidRPr="00CE1034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Kur’an-ı Kerim’de Allah’ın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varlılığı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birliği ve bir takım özelliklerinden bahseden surenin ismi.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81DB" id="Text Box 52" o:spid="_x0000_s1057" type="#_x0000_t202" style="position:absolute;margin-left:88.35pt;margin-top:5.7pt;width:283.45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3702DA1" w14:textId="77777777" w:rsidR="00CB6C62" w:rsidRPr="00CE1034" w:rsidRDefault="00CB6C62" w:rsidP="00CB6C6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Kur’an-ı Kerim’de Allah’ın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varlılığı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birliği ve bir takım özelliklerinden bahseden surenin ismi.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265534" wp14:editId="319F8C79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CEBEC8" w14:textId="77777777" w:rsidR="00CB6C62" w:rsidRPr="00CE1034" w:rsidRDefault="000018C8" w:rsidP="000018C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001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ünyada, bütün canlılara şefkat gösteren, inanan inanmayan herkese merhamet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01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eden ve her türlü nimeti sürekli veren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65534" id="Text Box 51" o:spid="_x0000_s1058" type="#_x0000_t202" style="position:absolute;margin-left:-34.5pt;margin-top:3.1pt;width:110.55pt;height:79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7CEBEC8" w14:textId="77777777" w:rsidR="00CB6C62" w:rsidRPr="00CE1034" w:rsidRDefault="000018C8" w:rsidP="000018C8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Pr="000018C8">
                        <w:rPr>
                          <w:rFonts w:ascii="Arial" w:hAnsi="Arial" w:cs="Arial"/>
                          <w:sz w:val="20"/>
                          <w:szCs w:val="20"/>
                        </w:rPr>
                        <w:t>ünyada, bütün canlılara şefkat gösteren, inanan inanmayan herkese merhamet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018C8">
                        <w:rPr>
                          <w:rFonts w:ascii="Arial" w:hAnsi="Arial" w:cs="Arial"/>
                          <w:sz w:val="20"/>
                          <w:szCs w:val="20"/>
                        </w:rPr>
                        <w:t>eden ve her türlü nimeti sürekli veren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0DCDCF7" wp14:editId="4415D5DC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B0319F" w14:textId="77777777" w:rsidR="00CB6C62" w:rsidRPr="00CE1034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Kur’an-ı Kerim’de </w:t>
                            </w:r>
                            <w:r w:rsidR="00001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yaratılanl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 içinde “En şerefli” olarak tanımlanan, dünya hayatında yaptıklarından sorumlu olan varlık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CDCF7" id="Text Box 47" o:spid="_x0000_s1059" type="#_x0000_t202" style="position:absolute;margin-left:384.6pt;margin-top:3.1pt;width:110.55pt;height:7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7B0319F" w14:textId="77777777" w:rsidR="00CB6C62" w:rsidRPr="00CE1034" w:rsidRDefault="00CB6C62" w:rsidP="00CB6C6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Kur’an-ı Kerim’de </w:t>
                      </w:r>
                      <w:r w:rsidR="000018C8">
                        <w:rPr>
                          <w:rFonts w:ascii="Arial" w:hAnsi="Arial" w:cs="Arial"/>
                          <w:sz w:val="20"/>
                          <w:szCs w:val="20"/>
                        </w:rPr>
                        <w:t>yaratılanl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ar içinde “En şerefli” olarak tanımlanan, dünya hayatında yaptıklarından sorumlu olan varlık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BA2281" wp14:editId="43CA7093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099C32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A2281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60" type="#_x0000_t109" style="position:absolute;margin-left:-39.25pt;margin-top:.3pt;width:538.6pt;height:170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" fillcolor="#dbe5f1 [660]" strokecolor="#548dd4 [1951]" strokeweight="1.5pt">
                <v:shadow on="t" color="#974706 [1609]" opacity=".5" offset="1pt"/>
                <v:textbox>
                  <w:txbxContent>
                    <w:p w14:paraId="78099C32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56B6601D" w14:textId="3D076D42" w:rsidR="00CB6C62" w:rsidRDefault="00F346B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056EEF" wp14:editId="2AD28E8E">
                <wp:simplePos x="0" y="0"/>
                <wp:positionH relativeFrom="column">
                  <wp:posOffset>2491105</wp:posOffset>
                </wp:positionH>
                <wp:positionV relativeFrom="paragraph">
                  <wp:posOffset>201295</wp:posOffset>
                </wp:positionV>
                <wp:extent cx="720090" cy="295275"/>
                <wp:effectExtent l="0" t="0" r="41910" b="6667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3910A9" w14:textId="77777777" w:rsidR="00CB6C62" w:rsidRPr="00685702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8570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İhlas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6EEF" id="Text Box 58" o:spid="_x0000_s1061" type="#_x0000_t202" style="position:absolute;margin-left:196.15pt;margin-top:15.85pt;width:56.7pt;height:23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A3910A9" w14:textId="77777777" w:rsidR="00CB6C62" w:rsidRPr="00685702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685702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İhlas</w:t>
                      </w:r>
                    </w:p>
                  </w:txbxContent>
                </v:textbox>
              </v:shape>
            </w:pict>
          </mc:Fallback>
        </mc:AlternateContent>
      </w:r>
      <w:r w:rsidR="002B1B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9788339" wp14:editId="46B81D2A">
                <wp:simplePos x="0" y="0"/>
                <wp:positionH relativeFrom="column">
                  <wp:posOffset>4215130</wp:posOffset>
                </wp:positionH>
                <wp:positionV relativeFrom="paragraph">
                  <wp:posOffset>248919</wp:posOffset>
                </wp:positionV>
                <wp:extent cx="720090" cy="314325"/>
                <wp:effectExtent l="0" t="0" r="41910" b="66675"/>
                <wp:wrapNone/>
                <wp:docPr id="3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3143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400F7C" w14:textId="77777777" w:rsidR="00CB6C62" w:rsidRPr="000018C8" w:rsidRDefault="000018C8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0018C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İ</w:t>
                            </w:r>
                            <w:r w:rsidR="00CB6C62" w:rsidRPr="000018C8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nsan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8339" id="Text Box 57" o:spid="_x0000_s1062" type="#_x0000_t202" style="position:absolute;margin-left:331.9pt;margin-top:19.6pt;width:56.7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8400F7C" w14:textId="77777777" w:rsidR="00CB6C62" w:rsidRPr="000018C8" w:rsidRDefault="000018C8" w:rsidP="00CB6C62">
                      <w:pPr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0018C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İ</w:t>
                      </w:r>
                      <w:r w:rsidR="00CB6C62" w:rsidRPr="000018C8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nsan</w:t>
                      </w:r>
                    </w:p>
                  </w:txbxContent>
                </v:textbox>
              </v:shape>
            </w:pict>
          </mc:Fallback>
        </mc:AlternateContent>
      </w:r>
      <w:r w:rsidR="002B1B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9F88BC5" wp14:editId="2F1269F6">
                <wp:simplePos x="0" y="0"/>
                <wp:positionH relativeFrom="column">
                  <wp:posOffset>788670</wp:posOffset>
                </wp:positionH>
                <wp:positionV relativeFrom="paragraph">
                  <wp:posOffset>299720</wp:posOffset>
                </wp:positionV>
                <wp:extent cx="720090" cy="215900"/>
                <wp:effectExtent l="0" t="0" r="41910" b="50800"/>
                <wp:wrapNone/>
                <wp:docPr id="4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1452EC" w14:textId="77777777" w:rsidR="00CB6C62" w:rsidRPr="0037675F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="000018C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ahman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88BC5" id="Text Box 54" o:spid="_x0000_s1063" type="#_x0000_t202" style="position:absolute;margin-left:62.1pt;margin-top:23.6pt;width:56.7pt;height:1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51452EC" w14:textId="77777777" w:rsidR="00CB6C62" w:rsidRPr="0037675F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</w:t>
                      </w:r>
                      <w:r w:rsidR="000018C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ahman</w:t>
                      </w:r>
                    </w:p>
                  </w:txbxContent>
                </v:textbox>
              </v:shape>
            </w:pict>
          </mc:Fallback>
        </mc:AlternateContent>
      </w:r>
    </w:p>
    <w:p w14:paraId="2D921659" w14:textId="17414D25" w:rsidR="00CB6C62" w:rsidRDefault="00CB6C62" w:rsidP="00CB6C62"/>
    <w:p w14:paraId="587017B1" w14:textId="100FDA48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B27399" wp14:editId="7142D145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725A19" w14:textId="77777777" w:rsidR="00CB6C62" w:rsidRPr="000018C8" w:rsidRDefault="000018C8" w:rsidP="000018C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İnsanın bütün samimiyetiyle Allah’a (</w:t>
                            </w:r>
                            <w:proofErr w:type="spellStart"/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c.c</w:t>
                            </w:r>
                            <w:proofErr w:type="spellEnd"/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yönelmesi, isteklerini Allah’a(</w:t>
                            </w:r>
                            <w:proofErr w:type="spellStart"/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c.c</w:t>
                            </w:r>
                            <w:proofErr w:type="spellEnd"/>
                            <w:r w:rsidRPr="000018C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.) iletmesi, O’ndan yardım dilemesi ve O’na güvenip dayanmasıdır.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27399" id="Text Box 50" o:spid="_x0000_s1064" type="#_x0000_t202" style="position:absolute;margin-left:-35.2pt;margin-top:10.6pt;width:110.55pt;height:7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7725A19" w14:textId="77777777" w:rsidR="00CB6C62" w:rsidRPr="000018C8" w:rsidRDefault="000018C8" w:rsidP="000018C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İnsanın bütün samimiyetiyle Allah’a (</w:t>
                      </w:r>
                      <w:proofErr w:type="spellStart"/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c.c</w:t>
                      </w:r>
                      <w:proofErr w:type="spellEnd"/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.) yönelmesi, isteklerini Allah’a(</w:t>
                      </w:r>
                      <w:proofErr w:type="spellStart"/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c.c</w:t>
                      </w:r>
                      <w:proofErr w:type="spellEnd"/>
                      <w:r w:rsidRPr="000018C8">
                        <w:rPr>
                          <w:rFonts w:ascii="Arial" w:hAnsi="Arial" w:cs="Arial"/>
                          <w:sz w:val="18"/>
                          <w:szCs w:val="18"/>
                        </w:rPr>
                        <w:t>.) iletmesi, O’ndan yardım dilemesi ve O’na güvenip dayanmasıdır.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8E8792" wp14:editId="6BF3F47B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27F241" w14:textId="77777777" w:rsidR="00CB6C62" w:rsidRPr="00CE1034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Evrendeki bütün varlıkları yaratan, yaşatan ve onlara her türlü </w:t>
                            </w:r>
                            <w:r w:rsidR="000018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imkânı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veren, eşi ve benzeri olmayan yüce varlık.</w:t>
                            </w:r>
                          </w:p>
                          <w:p w14:paraId="4A858BF1" w14:textId="77777777" w:rsidR="00CB6C62" w:rsidRPr="00401522" w:rsidRDefault="00CB6C62" w:rsidP="00CB6C6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E8792" id="Text Box 48" o:spid="_x0000_s1065" type="#_x0000_t202" style="position:absolute;margin-left:385.3pt;margin-top:11.3pt;width:110.55pt;height:7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F27F241" w14:textId="77777777" w:rsidR="00CB6C62" w:rsidRPr="00CE1034" w:rsidRDefault="00CB6C62" w:rsidP="00CB6C6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Evrendeki bütün varlıkları yaratan, yaşatan ve onlara her türlü </w:t>
                      </w:r>
                      <w:r w:rsidR="000018C8">
                        <w:rPr>
                          <w:rFonts w:ascii="Arial" w:hAnsi="Arial" w:cs="Arial"/>
                          <w:sz w:val="20"/>
                          <w:szCs w:val="20"/>
                        </w:rPr>
                        <w:t>imkânı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veren, eşi ve benzeri olmayan yüce varlık.</w:t>
                      </w:r>
                    </w:p>
                    <w:p w14:paraId="4A858BF1" w14:textId="77777777" w:rsidR="00CB6C62" w:rsidRPr="00401522" w:rsidRDefault="00CB6C62" w:rsidP="00CB6C6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49C674" w14:textId="7DAF0F0C" w:rsidR="00CB6C62" w:rsidRDefault="00F346B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86A899D" wp14:editId="450748E0">
                <wp:simplePos x="0" y="0"/>
                <wp:positionH relativeFrom="column">
                  <wp:posOffset>833755</wp:posOffset>
                </wp:positionH>
                <wp:positionV relativeFrom="paragraph">
                  <wp:posOffset>107949</wp:posOffset>
                </wp:positionV>
                <wp:extent cx="720090" cy="238125"/>
                <wp:effectExtent l="0" t="0" r="41910" b="66675"/>
                <wp:wrapNone/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38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CAD49C2" w14:textId="77777777" w:rsidR="00CB6C62" w:rsidRPr="0037675F" w:rsidRDefault="000018C8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Dua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899D" id="Text Box 56" o:spid="_x0000_s1066" type="#_x0000_t202" style="position:absolute;margin-left:65.65pt;margin-top:8.5pt;width:56.7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0CAD49C2" w14:textId="77777777" w:rsidR="00CB6C62" w:rsidRPr="0037675F" w:rsidRDefault="000018C8" w:rsidP="00CB6C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84D9CB5" wp14:editId="1ADE1335">
                <wp:simplePos x="0" y="0"/>
                <wp:positionH relativeFrom="column">
                  <wp:posOffset>3205480</wp:posOffset>
                </wp:positionH>
                <wp:positionV relativeFrom="paragraph">
                  <wp:posOffset>260349</wp:posOffset>
                </wp:positionV>
                <wp:extent cx="720090" cy="295275"/>
                <wp:effectExtent l="0" t="0" r="41910" b="66675"/>
                <wp:wrapNone/>
                <wp:docPr id="4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3A1B69" w14:textId="77777777" w:rsidR="00CB6C62" w:rsidRPr="0037675F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Akıl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D9CB5" id="Text Box 53" o:spid="_x0000_s1067" type="#_x0000_t202" style="position:absolute;margin-left:252.4pt;margin-top:20.5pt;width:56.7pt;height:23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393A1B69" w14:textId="77777777" w:rsidR="00CB6C62" w:rsidRPr="0037675F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Akıl</w:t>
                      </w:r>
                    </w:p>
                  </w:txbxContent>
                </v:textbox>
              </v:shape>
            </w:pict>
          </mc:Fallback>
        </mc:AlternateContent>
      </w:r>
      <w:r w:rsidR="002B1B7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A4DA5D3" wp14:editId="4B9375A8">
                <wp:simplePos x="0" y="0"/>
                <wp:positionH relativeFrom="column">
                  <wp:posOffset>4323080</wp:posOffset>
                </wp:positionH>
                <wp:positionV relativeFrom="paragraph">
                  <wp:posOffset>112395</wp:posOffset>
                </wp:positionV>
                <wp:extent cx="720090" cy="215900"/>
                <wp:effectExtent l="0" t="0" r="41910" b="50800"/>
                <wp:wrapNone/>
                <wp:docPr id="4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15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0D000A" w14:textId="77777777" w:rsidR="00CB6C62" w:rsidRPr="0037675F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Allah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A5D3" id="Text Box 55" o:spid="_x0000_s1068" type="#_x0000_t202" style="position:absolute;margin-left:340.4pt;margin-top:8.85pt;width:56.7pt;height:1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D0D000A" w14:textId="77777777" w:rsidR="00CB6C62" w:rsidRPr="0037675F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Allah</w:t>
                      </w:r>
                    </w:p>
                  </w:txbxContent>
                </v:textbox>
              </v:shape>
            </w:pict>
          </mc:Fallback>
        </mc:AlternateContent>
      </w:r>
    </w:p>
    <w:p w14:paraId="2C4F3239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F70A0C" wp14:editId="08492F7A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47BDA6" w14:textId="77777777" w:rsidR="00CB6C62" w:rsidRPr="00CE1034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 hayatında sadece insana verilen anlama, düşünme ve olaylar karşısında mantık yürütme özelliği.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A0C" id="Text Box 49" o:spid="_x0000_s1069" type="#_x0000_t202" style="position:absolute;margin-left:89.75pt;margin-top:5.5pt;width:283.45pt;height:31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147BDA6" w14:textId="77777777" w:rsidR="00CB6C62" w:rsidRPr="00CE1034" w:rsidRDefault="00CB6C62" w:rsidP="00CB6C62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Dünya hayatında sadece insana verilen anlama, düşünme ve olaylar karşısında mantık yürütme özelliği.</w:t>
                      </w:r>
                    </w:p>
                  </w:txbxContent>
                </v:textbox>
              </v:shape>
            </w:pict>
          </mc:Fallback>
        </mc:AlternateContent>
      </w:r>
    </w:p>
    <w:p w14:paraId="754685A0" w14:textId="77777777" w:rsidR="00CB6C62" w:rsidRDefault="00860A35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7AAF08E0" wp14:editId="27F46400">
                <wp:simplePos x="0" y="0"/>
                <wp:positionH relativeFrom="column">
                  <wp:posOffset>-485727</wp:posOffset>
                </wp:positionH>
                <wp:positionV relativeFrom="paragraph">
                  <wp:posOffset>336059</wp:posOffset>
                </wp:positionV>
                <wp:extent cx="6824345" cy="1809750"/>
                <wp:effectExtent l="0" t="0" r="14605" b="19050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09750"/>
                          <a:chOff x="752" y="1425"/>
                          <a:chExt cx="10747" cy="2850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6DE806E" w14:textId="77777777" w:rsidR="00CB6C62" w:rsidRDefault="00CB6C62" w:rsidP="00CB6C6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E5D2BC" w14:textId="77777777" w:rsidR="00CB6C62" w:rsidRPr="00EB5EF6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B5EF6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>Yanda verilen ayet mealini yorumlayalım.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</w:t>
                              </w:r>
                              <w:r w:rsidR="00860A35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6C30D" w14:textId="77777777" w:rsidR="00CB6C62" w:rsidRPr="00FE4571" w:rsidRDefault="00CB6C62" w:rsidP="00CB6C6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3370" cy="2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D92DF2" w14:textId="77777777" w:rsidR="00CB6C62" w:rsidRDefault="00CB6C62" w:rsidP="00CB6C62">
                              <w:pPr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73C45961" w14:textId="77777777" w:rsidR="00CB6C62" w:rsidRPr="00FE2D33" w:rsidRDefault="00CB6C62" w:rsidP="00CB6C62">
                              <w:pPr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FE2D33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Eğer yerde ve gökte Allah’tan başka tanrılar bulunsaydı, yeryüzündeki ve gökyüzündeki düzen kesinlikle bozulup giderdi</w:t>
                              </w:r>
                              <w:r w:rsidRPr="00FE2D33"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  <w:t>.”</w:t>
                              </w:r>
                            </w:p>
                            <w:p w14:paraId="4EA5CE7B" w14:textId="77777777" w:rsidR="00CB6C62" w:rsidRPr="00FE2D33" w:rsidRDefault="00CB6C62" w:rsidP="00CB6C62">
                              <w:pPr>
                                <w:jc w:val="right"/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Enbiya Suresi 22. Ayet</w:t>
                              </w:r>
                              <w:r w:rsidRPr="00FE2D33">
                                <w:rPr>
                                  <w:b/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1544"/>
                            <a:ext cx="6342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0845A0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3663F466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.…………………………………………………………………………………………………</w:t>
                              </w:r>
                            </w:p>
                            <w:p w14:paraId="33A3CED6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2E42C328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  <w:p w14:paraId="5245A016" w14:textId="77777777" w:rsidR="00CB6C62" w:rsidRDefault="00CB6C62" w:rsidP="00CB6C62">
                              <w:pPr>
                                <w:jc w:val="center"/>
                              </w:pPr>
                              <w:r>
                                <w:t>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F08E0" id="Group 31" o:spid="_x0000_s1070" style="position:absolute;margin-left:-38.25pt;margin-top:26.45pt;width:537.35pt;height:142.5pt;z-index:251648512" coordorigin="752,1425" coordsize="10747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">
                <v:shape id="Text Box 32" o:spid="_x0000_s1071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16DE806E" w14:textId="77777777" w:rsidR="00CB6C62" w:rsidRDefault="00CB6C62" w:rsidP="00CB6C62"/>
                    </w:txbxContent>
                  </v:textbox>
                </v:shape>
                <v:shape id="Text Box 33" o:spid="_x0000_s1072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05E5D2BC" w14:textId="77777777" w:rsidR="00CB6C62" w:rsidRPr="00EB5EF6" w:rsidRDefault="00CB6C62" w:rsidP="00CB6C62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EB5EF6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Yanda verilen ayet mealini yorumlayalım.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</w:t>
                        </w:r>
                        <w:r w:rsidR="00860A35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2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3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0856C30D" w14:textId="77777777" w:rsidR="00CB6C62" w:rsidRPr="00FE4571" w:rsidRDefault="00CB6C62" w:rsidP="00CB6C62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4" type="#_x0000_t202" style="position:absolute;left:1602;top:1445;width:3370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31D92DF2" w14:textId="77777777" w:rsidR="00CB6C62" w:rsidRDefault="00CB6C62" w:rsidP="00CB6C62">
                        <w:pPr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</w:pPr>
                      </w:p>
                      <w:p w14:paraId="73C45961" w14:textId="77777777" w:rsidR="00CB6C62" w:rsidRPr="00FE2D33" w:rsidRDefault="00CB6C62" w:rsidP="00CB6C62">
                        <w:pPr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  <w:r w:rsidRPr="00FE2D33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Eğer yerde ve gökte Allah’tan başka tanrılar bulunsaydı, yeryüzündeki ve gökyüzündeki düzen kesinlikle bozulup giderdi</w:t>
                        </w:r>
                        <w:r w:rsidRPr="00FE2D33"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  <w:t>.”</w:t>
                        </w:r>
                      </w:p>
                      <w:p w14:paraId="4EA5CE7B" w14:textId="77777777" w:rsidR="00CB6C62" w:rsidRPr="00FE2D33" w:rsidRDefault="00CB6C62" w:rsidP="00CB6C62">
                        <w:pPr>
                          <w:jc w:val="right"/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Enbiya Suresi 22. Ayet</w:t>
                        </w:r>
                        <w:r w:rsidRPr="00FE2D33">
                          <w:rPr>
                            <w:b/>
                            <w:i/>
                            <w:color w:val="FF0000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Text Box 36" o:spid="_x0000_s1075" type="#_x0000_t202" style="position:absolute;left:4972;top:1544;width:634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760845A0" w14:textId="77777777" w:rsidR="00CB6C62" w:rsidRDefault="00CB6C62" w:rsidP="00CB6C62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3663F466" w14:textId="77777777" w:rsidR="00CB6C62" w:rsidRDefault="00CB6C62" w:rsidP="00CB6C62">
                        <w:pPr>
                          <w:jc w:val="center"/>
                        </w:pPr>
                        <w:r>
                          <w:t>.…………………………………………………………………………………………………</w:t>
                        </w:r>
                      </w:p>
                      <w:p w14:paraId="33A3CED6" w14:textId="77777777" w:rsidR="00CB6C62" w:rsidRDefault="00CB6C62" w:rsidP="00CB6C62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2E42C328" w14:textId="77777777" w:rsidR="00CB6C62" w:rsidRDefault="00CB6C62" w:rsidP="00CB6C62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  <w:p w14:paraId="5245A016" w14:textId="77777777" w:rsidR="00CB6C62" w:rsidRDefault="00CB6C62" w:rsidP="00CB6C62">
                        <w:pPr>
                          <w:jc w:val="center"/>
                        </w:pPr>
                        <w:r>
                          <w:t>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8151EC" w14:textId="77777777" w:rsidR="00CB6C62" w:rsidRDefault="00CB6C62" w:rsidP="00CB6C62"/>
    <w:p w14:paraId="55309BE1" w14:textId="77777777" w:rsidR="00CB6C62" w:rsidRDefault="00CB6C62" w:rsidP="00CB6C62"/>
    <w:p w14:paraId="44D8FC13" w14:textId="253AF8CD" w:rsidR="00CB6C62" w:rsidRDefault="00CB6C62" w:rsidP="00CB6C62"/>
    <w:p w14:paraId="534B4FF9" w14:textId="3A1C21B6" w:rsidR="00CB6C62" w:rsidRDefault="00CB6C62" w:rsidP="00CB6C62"/>
    <w:p w14:paraId="0B47F2F4" w14:textId="77777777" w:rsidR="00CB6C62" w:rsidRDefault="00CB6C62" w:rsidP="00CB6C62"/>
    <w:p w14:paraId="624038E7" w14:textId="5FE86C06" w:rsidR="00CB6C62" w:rsidRDefault="00631F9A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AD19C2" wp14:editId="74EA24C9">
                <wp:simplePos x="0" y="0"/>
                <wp:positionH relativeFrom="column">
                  <wp:posOffset>-453242</wp:posOffset>
                </wp:positionH>
                <wp:positionV relativeFrom="paragraph">
                  <wp:posOffset>377825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C8FFC5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D19C2" id="Rectangle 66" o:spid="_x0000_s1076" style="position:absolute;margin-left:-35.7pt;margin-top:29.75pt;width:42.5pt;height:22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" fillcolor="#eaf1dd [662]" strokecolor="#9bbb59 [3206]" strokeweight="1.5pt">
                <v:shadow color="#868686"/>
                <v:textbox inset=",0,,0">
                  <w:txbxContent>
                    <w:p w14:paraId="33C8FFC5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A576AFB" wp14:editId="5133265E">
                <wp:simplePos x="0" y="0"/>
                <wp:positionH relativeFrom="column">
                  <wp:posOffset>-481669</wp:posOffset>
                </wp:positionH>
                <wp:positionV relativeFrom="paragraph">
                  <wp:posOffset>370486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FC14FC" w14:textId="77777777" w:rsidR="00CB6C62" w:rsidRPr="00CB6C62" w:rsidRDefault="00CB6C62" w:rsidP="00CB6C62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6AFB" id="Text Box 65" o:spid="_x0000_s1077" type="#_x0000_t202" style="position:absolute;margin-left:-37.95pt;margin-top:29.15pt;width:538.6pt;height:12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" fillcolor="#fde9d9 [665]" strokecolor="#f79646 [3209]" strokeweight="1.5pt">
                <v:shadow color="#868686"/>
                <v:textbox inset="15.5mm">
                  <w:txbxContent>
                    <w:p w14:paraId="0FFC14FC" w14:textId="77777777" w:rsidR="00CB6C62" w:rsidRPr="00CB6C62" w:rsidRDefault="00CB6C62" w:rsidP="00CB6C62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7AA96218" w14:textId="309539E2" w:rsidR="00CF129D" w:rsidRDefault="00631F9A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5BD852F" wp14:editId="401F5BE8">
                <wp:simplePos x="0" y="0"/>
                <wp:positionH relativeFrom="column">
                  <wp:posOffset>5353685</wp:posOffset>
                </wp:positionH>
                <wp:positionV relativeFrom="paragraph">
                  <wp:posOffset>301786</wp:posOffset>
                </wp:positionV>
                <wp:extent cx="504190" cy="252095"/>
                <wp:effectExtent l="0" t="0" r="29210" b="52705"/>
                <wp:wrapNone/>
                <wp:docPr id="1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CBFE17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lâs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D852F" id="Text Box 75" o:spid="_x0000_s1078" type="#_x0000_t202" style="position:absolute;margin-left:421.55pt;margin-top:23.75pt;width:39.7pt;height:19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02CBFE17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lâs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19DD2FD" wp14:editId="7B25B933">
                <wp:simplePos x="0" y="0"/>
                <wp:positionH relativeFrom="column">
                  <wp:posOffset>3963196</wp:posOffset>
                </wp:positionH>
                <wp:positionV relativeFrom="paragraph">
                  <wp:posOffset>280670</wp:posOffset>
                </wp:positionV>
                <wp:extent cx="545465" cy="252095"/>
                <wp:effectExtent l="0" t="0" r="45085" b="52705"/>
                <wp:wrapNone/>
                <wp:docPr id="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FCF5956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736BD4">
                              <w:rPr>
                                <w:b/>
                              </w:rPr>
                              <w:t>Hüsnâ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D2FD" id="Text Box 69" o:spid="_x0000_s1079" type="#_x0000_t202" style="position:absolute;margin-left:312.05pt;margin-top:22.1pt;width:42.95pt;height:19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FCF5956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736BD4">
                        <w:rPr>
                          <w:b/>
                        </w:rPr>
                        <w:t>Hüsnâ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F300D73" wp14:editId="5B807020">
                <wp:simplePos x="0" y="0"/>
                <wp:positionH relativeFrom="column">
                  <wp:posOffset>4853305</wp:posOffset>
                </wp:positionH>
                <wp:positionV relativeFrom="paragraph">
                  <wp:posOffset>301152</wp:posOffset>
                </wp:positionV>
                <wp:extent cx="504190" cy="252095"/>
                <wp:effectExtent l="0" t="0" r="29210" b="52705"/>
                <wp:wrapNone/>
                <wp:docPr id="1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BBB226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İh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00D73" id="Text Box 78" o:spid="_x0000_s1080" type="#_x0000_t202" style="position:absolute;margin-left:382.15pt;margin-top:23.7pt;width:39.7pt;height:19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7BBB226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İh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26C556" wp14:editId="68FA6777">
                <wp:simplePos x="0" y="0"/>
                <wp:positionH relativeFrom="column">
                  <wp:posOffset>3420745</wp:posOffset>
                </wp:positionH>
                <wp:positionV relativeFrom="paragraph">
                  <wp:posOffset>278927</wp:posOffset>
                </wp:positionV>
                <wp:extent cx="534670" cy="252095"/>
                <wp:effectExtent l="0" t="0" r="36830" b="52705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EF03904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736BD4">
                              <w:rPr>
                                <w:b/>
                              </w:rPr>
                              <w:t>Esmâ</w:t>
                            </w:r>
                            <w:proofErr w:type="spellEnd"/>
                            <w:r w:rsidRPr="00736BD4">
                              <w:rPr>
                                <w:b/>
                              </w:rPr>
                              <w:t>-i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C556" id="Text Box 80" o:spid="_x0000_s1081" type="#_x0000_t202" style="position:absolute;margin-left:269.35pt;margin-top:21.95pt;width:42.1pt;height:19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0EF03904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 w:rsidRPr="00736BD4">
                        <w:rPr>
                          <w:b/>
                        </w:rPr>
                        <w:t>Esmâ</w:t>
                      </w:r>
                      <w:proofErr w:type="spellEnd"/>
                      <w:r w:rsidRPr="00736BD4">
                        <w:rPr>
                          <w:b/>
                        </w:rPr>
                        <w:t>-i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214FF86" wp14:editId="54B33BDF">
                <wp:simplePos x="0" y="0"/>
                <wp:positionH relativeFrom="column">
                  <wp:posOffset>146685</wp:posOffset>
                </wp:positionH>
                <wp:positionV relativeFrom="paragraph">
                  <wp:posOffset>295216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C4A5AC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1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2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3D147FA4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3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4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56718D58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5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6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  <w:p w14:paraId="5D484FD8" w14:textId="77777777" w:rsidR="00CB6C62" w:rsidRPr="009C1E92" w:rsidRDefault="00CB6C62" w:rsidP="00CB6C62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7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 xml:space="preserve">  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8 </w:t>
                            </w:r>
                            <w:proofErr w:type="gramStart"/>
                            <w:r w:rsidRPr="009C1E92">
                              <w:rPr>
                                <w:rFonts w:cstheme="minorHAnsi"/>
                                <w:b/>
                              </w:rPr>
                              <w:t>……………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………..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FF86" id="Text Box 67" o:spid="_x0000_s1082" type="#_x0000_t202" style="position:absolute;margin-left:11.55pt;margin-top:23.25pt;width:207.7pt;height:99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" fillcolor="#e5dfec [663]" strokecolor="#f79646 [3209]" strokeweight="1.5pt">
                <v:shadow color="#868686"/>
                <v:textbox inset="4.5mm">
                  <w:txbxContent>
                    <w:p w14:paraId="32C4A5AC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 w:rsidRPr="009C1E92">
                        <w:rPr>
                          <w:rFonts w:cstheme="minorHAnsi"/>
                          <w:b/>
                        </w:rPr>
                        <w:t xml:space="preserve">1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2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3D147FA4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3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4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56718D58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5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6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  <w:p w14:paraId="5D484FD8" w14:textId="77777777" w:rsidR="00CB6C62" w:rsidRPr="009C1E92" w:rsidRDefault="00CB6C62" w:rsidP="00CB6C62">
                      <w:pPr>
                        <w:spacing w:after="120" w:line="240" w:lineRule="auto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7</w:t>
                      </w:r>
                      <w:r w:rsidRPr="009C1E92">
                        <w:rPr>
                          <w:rFonts w:cstheme="minorHAnsi"/>
                          <w:b/>
                        </w:rPr>
                        <w:t xml:space="preserve">  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r w:rsidRPr="009C1E92">
                        <w:rPr>
                          <w:rFonts w:cstheme="minorHAnsi"/>
                          <w:b/>
                        </w:rPr>
                        <w:t>……</w:t>
                      </w:r>
                      <w:proofErr w:type="gramEnd"/>
                      <w:r>
                        <w:rPr>
                          <w:rFonts w:cstheme="minorHAnsi"/>
                          <w:b/>
                        </w:rPr>
                        <w:t xml:space="preserve"> 8 </w:t>
                      </w:r>
                      <w:proofErr w:type="gramStart"/>
                      <w:r w:rsidRPr="009C1E92">
                        <w:rPr>
                          <w:rFonts w:cstheme="minorHAnsi"/>
                          <w:b/>
                        </w:rPr>
                        <w:t>……………</w:t>
                      </w:r>
                      <w:r>
                        <w:rPr>
                          <w:rFonts w:cstheme="minorHAnsi"/>
                          <w:b/>
                        </w:rPr>
                        <w:t>………..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4D3F3F2" w14:textId="4CD3805E" w:rsidR="00CB6C62" w:rsidRDefault="00631F9A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AFF21C0" wp14:editId="6BE2649F">
                <wp:simplePos x="0" y="0"/>
                <wp:positionH relativeFrom="column">
                  <wp:posOffset>5365750</wp:posOffset>
                </wp:positionH>
                <wp:positionV relativeFrom="paragraph">
                  <wp:posOffset>268131</wp:posOffset>
                </wp:positionV>
                <wp:extent cx="504190" cy="252095"/>
                <wp:effectExtent l="0" t="0" r="29210" b="52705"/>
                <wp:wrapNone/>
                <wp:docPr id="1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F9814C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lah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21C0" id="Text Box 81" o:spid="_x0000_s1083" type="#_x0000_t202" style="position:absolute;margin-left:422.5pt;margin-top:21.1pt;width:39.7pt;height:19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6AF9814C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lah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3B1BAB" wp14:editId="3240DDDA">
                <wp:simplePos x="0" y="0"/>
                <wp:positionH relativeFrom="column">
                  <wp:posOffset>4860290</wp:posOffset>
                </wp:positionH>
                <wp:positionV relativeFrom="paragraph">
                  <wp:posOffset>266861</wp:posOffset>
                </wp:positionV>
                <wp:extent cx="504190" cy="252095"/>
                <wp:effectExtent l="0" t="0" r="29210" b="52705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2C6118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B1BAB" id="Text Box 73" o:spid="_x0000_s1084" type="#_x0000_t202" style="position:absolute;margin-left:382.7pt;margin-top:21pt;width:39.7pt;height:19.8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372C6118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66603B9" wp14:editId="00B850F6">
                <wp:simplePos x="0" y="0"/>
                <wp:positionH relativeFrom="column">
                  <wp:posOffset>3965632</wp:posOffset>
                </wp:positionH>
                <wp:positionV relativeFrom="paragraph">
                  <wp:posOffset>228306</wp:posOffset>
                </wp:positionV>
                <wp:extent cx="545133" cy="252095"/>
                <wp:effectExtent l="0" t="0" r="45720" b="52705"/>
                <wp:wrapNone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33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C97E13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hid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603B9" id="Text Box 79" o:spid="_x0000_s1085" type="#_x0000_t202" style="position:absolute;margin-left:312.25pt;margin-top:18pt;width:42.9pt;height:19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5C97E13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hid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206ED1" wp14:editId="734BDCA2">
                <wp:simplePos x="0" y="0"/>
                <wp:positionH relativeFrom="column">
                  <wp:posOffset>3419721</wp:posOffset>
                </wp:positionH>
                <wp:positionV relativeFrom="paragraph">
                  <wp:posOffset>228306</wp:posOffset>
                </wp:positionV>
                <wp:extent cx="534670" cy="252095"/>
                <wp:effectExtent l="0" t="0" r="36830" b="52705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2C788D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Tev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6ED1" id="Text Box 74" o:spid="_x0000_s1086" type="#_x0000_t202" style="position:absolute;margin-left:269.25pt;margin-top:18pt;width:42.1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0D2C788D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Tev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4278AF" w14:textId="3A205335" w:rsidR="00CB6C62" w:rsidRDefault="00C354A4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E02034B" wp14:editId="73013010">
                <wp:simplePos x="0" y="0"/>
                <wp:positionH relativeFrom="column">
                  <wp:posOffset>4855845</wp:posOffset>
                </wp:positionH>
                <wp:positionV relativeFrom="paragraph">
                  <wp:posOffset>221776</wp:posOffset>
                </wp:positionV>
                <wp:extent cx="504190" cy="252095"/>
                <wp:effectExtent l="0" t="0" r="29210" b="52705"/>
                <wp:wrapNone/>
                <wp:docPr id="2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30CD60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Kıs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2034B" id="Text Box 70" o:spid="_x0000_s1087" type="#_x0000_t202" style="position:absolute;margin-left:382.35pt;margin-top:17.45pt;width:39.7pt;height:19.8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4430CD60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Kıs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71EAA4C" wp14:editId="5D224890">
                <wp:simplePos x="0" y="0"/>
                <wp:positionH relativeFrom="column">
                  <wp:posOffset>5378924</wp:posOffset>
                </wp:positionH>
                <wp:positionV relativeFrom="paragraph">
                  <wp:posOffset>234950</wp:posOffset>
                </wp:positionV>
                <wp:extent cx="504190" cy="252095"/>
                <wp:effectExtent l="0" t="0" r="29210" b="52705"/>
                <wp:wrapNone/>
                <wp:docPr id="1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2793D7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EAA4C" id="Text Box 83" o:spid="_x0000_s1088" type="#_x0000_t202" style="position:absolute;margin-left:423.55pt;margin-top:18.5pt;width:39.7pt;height:19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232793D7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31F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E782900" wp14:editId="0F9B88F6">
                <wp:simplePos x="0" y="0"/>
                <wp:positionH relativeFrom="column">
                  <wp:posOffset>3965632</wp:posOffset>
                </wp:positionH>
                <wp:positionV relativeFrom="paragraph">
                  <wp:posOffset>191694</wp:posOffset>
                </wp:positionV>
                <wp:extent cx="545133" cy="252095"/>
                <wp:effectExtent l="0" t="0" r="45720" b="52705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33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88521A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met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82900" id="Text Box 72" o:spid="_x0000_s1089" type="#_x0000_t202" style="position:absolute;margin-left:312.25pt;margin-top:15.1pt;width:42.9pt;height:19.8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5588521A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31F9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E17A68" wp14:editId="0AD871B3">
                <wp:simplePos x="0" y="0"/>
                <wp:positionH relativeFrom="column">
                  <wp:posOffset>3419721</wp:posOffset>
                </wp:positionH>
                <wp:positionV relativeFrom="paragraph">
                  <wp:posOffset>198518</wp:posOffset>
                </wp:positionV>
                <wp:extent cx="534670" cy="252095"/>
                <wp:effectExtent l="0" t="0" r="36830" b="52705"/>
                <wp:wrapNone/>
                <wp:docPr id="2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E684E7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17A68" id="Text Box 68" o:spid="_x0000_s1090" type="#_x0000_t202" style="position:absolute;margin-left:269.25pt;margin-top:15.65pt;width:42.1pt;height:19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05E684E7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0BE15BB" w14:textId="0108B00A" w:rsidR="00C354A4" w:rsidRDefault="00C354A4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F508DA" wp14:editId="5E2068EF">
                <wp:simplePos x="0" y="0"/>
                <wp:positionH relativeFrom="column">
                  <wp:posOffset>5386450</wp:posOffset>
                </wp:positionH>
                <wp:positionV relativeFrom="paragraph">
                  <wp:posOffset>208198</wp:posOffset>
                </wp:positionV>
                <wp:extent cx="504190" cy="252095"/>
                <wp:effectExtent l="0" t="0" r="29210" b="52705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D6186B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kıl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08DA" id="Text Box 76" o:spid="_x0000_s1091" type="#_x0000_t202" style="position:absolute;margin-left:424.15pt;margin-top:16.4pt;width:39.7pt;height:19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06D6186B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kıl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F356097" wp14:editId="5155AF1A">
                <wp:simplePos x="0" y="0"/>
                <wp:positionH relativeFrom="column">
                  <wp:posOffset>4887315</wp:posOffset>
                </wp:positionH>
                <wp:positionV relativeFrom="paragraph">
                  <wp:posOffset>194863</wp:posOffset>
                </wp:positionV>
                <wp:extent cx="504190" cy="252095"/>
                <wp:effectExtent l="0" t="0" r="29210" b="52705"/>
                <wp:wrapNone/>
                <wp:docPr id="1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4FA234" w14:textId="77777777" w:rsidR="00CB6C62" w:rsidRPr="009C1E92" w:rsidRDefault="00CB6C62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56097" id="Text Box 71" o:spid="_x0000_s1092" type="#_x0000_t202" style="position:absolute;margin-left:384.85pt;margin-top:15.35pt;width:39.7pt;height:19.8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6A4FA234" w14:textId="77777777" w:rsidR="00CB6C62" w:rsidRPr="009C1E92" w:rsidRDefault="00CB6C62" w:rsidP="00CB6C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4610222" wp14:editId="7576F14D">
                <wp:simplePos x="0" y="0"/>
                <wp:positionH relativeFrom="column">
                  <wp:posOffset>3965575</wp:posOffset>
                </wp:positionH>
                <wp:positionV relativeFrom="paragraph">
                  <wp:posOffset>158223</wp:posOffset>
                </wp:positionV>
                <wp:extent cx="545133" cy="252095"/>
                <wp:effectExtent l="0" t="0" r="45720" b="52705"/>
                <wp:wrapNone/>
                <wp:docPr id="1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33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483D72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nif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10222" id="Text Box 77" o:spid="_x0000_s1093" type="#_x0000_t202" style="position:absolute;margin-left:312.25pt;margin-top:12.45pt;width:42.9pt;height:19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D483D72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nif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BF0A77" wp14:editId="3A46FCFB">
                <wp:simplePos x="0" y="0"/>
                <wp:positionH relativeFrom="column">
                  <wp:posOffset>3419475</wp:posOffset>
                </wp:positionH>
                <wp:positionV relativeFrom="paragraph">
                  <wp:posOffset>153332</wp:posOffset>
                </wp:positionV>
                <wp:extent cx="534670" cy="252095"/>
                <wp:effectExtent l="0" t="0" r="36830" b="52705"/>
                <wp:wrapNone/>
                <wp:docPr id="1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CD715B" w14:textId="77777777" w:rsidR="00CB6C62" w:rsidRPr="009C1E92" w:rsidRDefault="00736BD4" w:rsidP="00CB6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F0A77" id="Text Box 82" o:spid="_x0000_s1094" type="#_x0000_t202" style="position:absolute;margin-left:269.25pt;margin-top:12.05pt;width:42.1pt;height:19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3CD715B" w14:textId="77777777" w:rsidR="00CB6C62" w:rsidRPr="009C1E92" w:rsidRDefault="00736BD4" w:rsidP="00CB6C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</w:p>
    <w:p w14:paraId="3AEF1660" w14:textId="288FE692" w:rsidR="00C354A4" w:rsidRDefault="00C354A4" w:rsidP="00CB6C62"/>
    <w:p w14:paraId="32C2E674" w14:textId="6CC6C7A8" w:rsidR="00C354A4" w:rsidRDefault="00C354A4" w:rsidP="00CB6C62"/>
    <w:p w14:paraId="2B1CAF63" w14:textId="4472BEA6" w:rsidR="00CB6C62" w:rsidRDefault="00CB6C62" w:rsidP="00CB6C62"/>
    <w:p w14:paraId="06812C54" w14:textId="6144B4D3" w:rsidR="00CB6C62" w:rsidRDefault="009D4D12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3AA3370" wp14:editId="7D368288">
                <wp:simplePos x="0" y="0"/>
                <wp:positionH relativeFrom="column">
                  <wp:posOffset>-459848</wp:posOffset>
                </wp:positionH>
                <wp:positionV relativeFrom="paragraph">
                  <wp:posOffset>-537486</wp:posOffset>
                </wp:positionV>
                <wp:extent cx="6840220" cy="1397480"/>
                <wp:effectExtent l="19050" t="19050" r="36830" b="50800"/>
                <wp:wrapNone/>
                <wp:docPr id="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397480"/>
                          <a:chOff x="748" y="1917"/>
                          <a:chExt cx="10772" cy="2826"/>
                        </a:xfrm>
                      </wpg:grpSpPr>
                      <wps:wsp>
                        <wps:cNvPr id="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4A78C05" w14:textId="77777777" w:rsidR="000210F6" w:rsidRDefault="000210F6" w:rsidP="000210F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AB35DD4" w14:textId="20CA4854" w:rsidR="004A58F4" w:rsidRPr="000210F6" w:rsidRDefault="004A58F4" w:rsidP="000210F6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(, , basar, , </w:t>
                              </w:r>
                              <w:proofErr w:type="spellStart"/>
                              <w:r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tevhid</w:t>
                              </w:r>
                              <w:proofErr w:type="spellEnd"/>
                              <w:r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, ,)</w:t>
                              </w:r>
                            </w:p>
                            <w:p w14:paraId="5E2368D4" w14:textId="0CAFDAD2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</w:t>
                              </w:r>
                              <w:r w:rsidR="002B1B74"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semi</w:t>
                              </w:r>
                              <w:r w:rsidR="002B1B74"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Allah’ın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her şeyi işitmesi anlamına gelir.</w:t>
                              </w:r>
                            </w:p>
                            <w:p w14:paraId="0F796C8D" w14:textId="2066B5D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2. Evrendeki her şey belirli bir </w:t>
                              </w:r>
                              <w:r w:rsidR="002B1B74"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düzen</w:t>
                              </w:r>
                              <w:r w:rsidR="002B1B74"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içinde yaratılmıştır.</w:t>
                              </w:r>
                            </w:p>
                            <w:p w14:paraId="40462767" w14:textId="5A0476BF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3. </w:t>
                              </w:r>
                              <w:r w:rsidR="002B1B74"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kıssa</w:t>
                              </w:r>
                              <w:r w:rsidR="002B1B74"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peygamberlerin hayatlarının Kur’an-ı Kerim’de anlatılmasıdır.</w:t>
                              </w:r>
                            </w:p>
                            <w:p w14:paraId="5E626D83" w14:textId="26166271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4. </w:t>
                              </w:r>
                              <w:r w:rsidR="002B1B74"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ihlâs</w:t>
                              </w:r>
                              <w:r w:rsidR="002B1B74"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samimi olmak dine içtenlikle bağlanmaktır.</w:t>
                              </w:r>
                            </w:p>
                            <w:p w14:paraId="0110254B" w14:textId="4F482A87" w:rsidR="00CB6C62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5. Dua etmek Allah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.) ile </w:t>
                              </w:r>
                              <w:r w:rsidR="002B1B74" w:rsidRPr="000210F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irtibat</w:t>
                              </w:r>
                              <w:r w:rsidR="002B1B74"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kurmaktır.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436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A7EDEA4" w14:textId="77777777" w:rsidR="00CB6C62" w:rsidRPr="00CB6C62" w:rsidRDefault="00CB6C62" w:rsidP="00CB6C62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A3370" id="Group 41" o:spid="_x0000_s1095" style="position:absolute;margin-left:-36.2pt;margin-top:-42.3pt;width:538.6pt;height:110.05pt;z-index:251651584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">
                <v:shape id="Text Box 42" o:spid="_x0000_s1096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4A78C05" w14:textId="77777777" w:rsidR="000210F6" w:rsidRDefault="000210F6" w:rsidP="000210F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AB35DD4" w14:textId="20CA4854" w:rsidR="004A58F4" w:rsidRPr="000210F6" w:rsidRDefault="004A58F4" w:rsidP="000210F6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210F6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(, , basar, , </w:t>
                        </w:r>
                        <w:proofErr w:type="spellStart"/>
                        <w:r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tevhid</w:t>
                        </w:r>
                        <w:proofErr w:type="spellEnd"/>
                        <w:r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, ,)</w:t>
                        </w:r>
                      </w:p>
                      <w:p w14:paraId="5E2368D4" w14:textId="0CAFDAD2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</w:t>
                        </w:r>
                        <w:r w:rsidR="002B1B74"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semi</w:t>
                        </w:r>
                        <w:r w:rsidR="002B1B74"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Allah’ın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her şeyi işitmesi anlamına gelir.</w:t>
                        </w:r>
                      </w:p>
                      <w:p w14:paraId="0F796C8D" w14:textId="2066B5D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2. Evrendeki her şey belirli bir </w:t>
                        </w:r>
                        <w:r w:rsidR="002B1B74"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düzen</w:t>
                        </w:r>
                        <w:r w:rsidR="002B1B74"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içinde yaratılmıştır.</w:t>
                        </w:r>
                      </w:p>
                      <w:p w14:paraId="40462767" w14:textId="5A0476BF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3. </w:t>
                        </w:r>
                        <w:r w:rsidR="002B1B74"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kıssa</w:t>
                        </w:r>
                        <w:r w:rsidR="002B1B74"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peygamberlerin hayatlarının Kur’an-ı Kerim’de anlatılmasıdır.</w:t>
                        </w:r>
                      </w:p>
                      <w:p w14:paraId="5E626D83" w14:textId="26166271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4. </w:t>
                        </w:r>
                        <w:r w:rsidR="002B1B74"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ihlâs</w:t>
                        </w:r>
                        <w:r w:rsidR="002B1B74"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samimi olmak dine içtenlikle bağlanmaktır.</w:t>
                        </w:r>
                      </w:p>
                      <w:p w14:paraId="0110254B" w14:textId="4F482A87" w:rsidR="00CB6C62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5. Dua etmek Allah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.) ile </w:t>
                        </w:r>
                        <w:r w:rsidR="002B1B74" w:rsidRPr="000210F6">
                          <w:rPr>
                            <w:rFonts w:ascii="Arial" w:hAnsi="Arial" w:cs="Arial"/>
                            <w:b/>
                            <w:bCs/>
                          </w:rPr>
                          <w:t>irtibat</w:t>
                        </w:r>
                        <w:r w:rsidR="002B1B74"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kurmaktır.</w:t>
                        </w: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7" type="#_x0000_t117" style="position:absolute;left:997;top:1917;width:1022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5A7EDEA4" w14:textId="77777777" w:rsidR="00CB6C62" w:rsidRPr="00CB6C62" w:rsidRDefault="00CB6C62" w:rsidP="00CB6C62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7B8C36" wp14:editId="35D889DB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8254BD" w14:textId="77777777" w:rsidR="00CB6C62" w:rsidRPr="00CB6C62" w:rsidRDefault="00BF1BF6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5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0</w:t>
                            </w:r>
                            <w:r w:rsidR="00CB6C62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B8C36" id="Rectangle 45" o:spid="_x0000_s1098" style="position:absolute;margin-left:450.7pt;margin-top:-37.05pt;width:51.9pt;height:22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608254BD" w14:textId="77777777" w:rsidR="00CB6C62" w:rsidRPr="00CB6C62" w:rsidRDefault="00BF1BF6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5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0</w:t>
                      </w:r>
                      <w:r w:rsidR="00CB6C62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EB5E0A" wp14:editId="0A838013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FD38C4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B5E0A" id="Rectangle 44" o:spid="_x0000_s1099" style="position:absolute;margin-left:-37pt;margin-top:-38.45pt;width:51.9pt;height:22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1FD38C4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248E514F" w14:textId="4B2DB084" w:rsidR="00CB6C62" w:rsidRDefault="00CB6C62" w:rsidP="00CB6C62"/>
    <w:p w14:paraId="02D1FF6C" w14:textId="77777777" w:rsidR="00CB6C62" w:rsidRDefault="00E07C0A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1D51597" wp14:editId="16AA4702">
                <wp:simplePos x="0" y="0"/>
                <wp:positionH relativeFrom="column">
                  <wp:posOffset>-466725</wp:posOffset>
                </wp:positionH>
                <wp:positionV relativeFrom="paragraph">
                  <wp:posOffset>364226</wp:posOffset>
                </wp:positionV>
                <wp:extent cx="659130" cy="288290"/>
                <wp:effectExtent l="19050" t="19050" r="45720" b="54610"/>
                <wp:wrapNone/>
                <wp:docPr id="8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56679CE" w14:textId="77777777" w:rsidR="00E07C0A" w:rsidRPr="00F72C2D" w:rsidRDefault="00E07C0A" w:rsidP="00E07C0A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51597" id="_x0000_s1100" style="position:absolute;margin-left:-36.75pt;margin-top:28.7pt;width:51.9pt;height:22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456679CE" w14:textId="77777777" w:rsidR="00E07C0A" w:rsidRPr="00F72C2D" w:rsidRDefault="00E07C0A" w:rsidP="00E07C0A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 w:rsidR="000210F6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D72C2AA" wp14:editId="56A2AA4E">
                <wp:simplePos x="0" y="0"/>
                <wp:positionH relativeFrom="column">
                  <wp:posOffset>-459848</wp:posOffset>
                </wp:positionH>
                <wp:positionV relativeFrom="paragraph">
                  <wp:posOffset>317081</wp:posOffset>
                </wp:positionV>
                <wp:extent cx="6840220" cy="1354347"/>
                <wp:effectExtent l="19050" t="19050" r="36830" b="55880"/>
                <wp:wrapNone/>
                <wp:docPr id="8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354347"/>
                          <a:chOff x="748" y="1917"/>
                          <a:chExt cx="10772" cy="2826"/>
                        </a:xfrm>
                      </wpg:grpSpPr>
                      <wps:wsp>
                        <wps:cNvPr id="8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E0A601" w14:textId="77777777" w:rsidR="000210F6" w:rsidRDefault="000210F6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24D4EF5" w14:textId="77777777" w:rsidR="00E07C0A" w:rsidRDefault="00E07C0A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ADAB144" w14:textId="1E946C17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(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B1B7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Her şeyi yaratan Allah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.), canlıları da yaşatandır.</w:t>
                              </w:r>
                            </w:p>
                            <w:p w14:paraId="62CF7A9C" w14:textId="3F03692D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2B1B7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Allah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her şeyi bir düzen içerisinde yaratmıştır.</w:t>
                              </w:r>
                            </w:p>
                            <w:p w14:paraId="4C9F9BA5" w14:textId="00E6AD62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2B1B7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İhlâs suresinde Hz. İbrahim’den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a.s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bahsedilir.</w:t>
                              </w:r>
                            </w:p>
                            <w:p w14:paraId="2222F524" w14:textId="2C962766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4. (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B1B7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) Besmelenin anlamı; Rahman ve Rahîm olan Allah’ın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adıyladır.</w:t>
                              </w:r>
                            </w:p>
                            <w:p w14:paraId="322324A5" w14:textId="177240A3" w:rsidR="004A58F4" w:rsidRPr="004A58F4" w:rsidRDefault="004A58F4" w:rsidP="004A58F4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5. ( </w:t>
                              </w:r>
                              <w:r w:rsidR="002B1B7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) Dua yalnızca Allah’a (</w:t>
                              </w:r>
                              <w:proofErr w:type="spellStart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c.c</w:t>
                              </w:r>
                              <w:proofErr w:type="spellEnd"/>
                              <w:r w:rsidRPr="004A58F4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.) edilir.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86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465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4E8AB2F" w14:textId="77777777" w:rsidR="004A58F4" w:rsidRPr="004A58F4" w:rsidRDefault="004A58F4" w:rsidP="004A58F4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A58F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D. Aşağıdaki cümleler doğruysa başına (D), yanlışsa (Y) yazınız.</w:t>
                              </w:r>
                            </w:p>
                            <w:p w14:paraId="5CFC0962" w14:textId="77777777" w:rsidR="004A58F4" w:rsidRPr="00CB6C62" w:rsidRDefault="004A58F4" w:rsidP="004A58F4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2C2AA" id="_x0000_s1101" style="position:absolute;margin-left:-36.2pt;margin-top:24.95pt;width:538.6pt;height:106.65pt;z-index:25166899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">
                <v:shape id="Text Box 42" o:spid="_x0000_s1102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61E0A601" w14:textId="77777777" w:rsidR="000210F6" w:rsidRDefault="000210F6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24D4EF5" w14:textId="77777777" w:rsidR="00E07C0A" w:rsidRDefault="00E07C0A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ADAB144" w14:textId="1E946C17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1. (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2B1B7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Her şeyi yaratan Allah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.), canlıları da yaşatandır.</w:t>
                        </w:r>
                      </w:p>
                      <w:p w14:paraId="62CF7A9C" w14:textId="3F03692D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2B1B7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Allah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her şeyi bir düzen içerisinde yaratmıştır.</w:t>
                        </w:r>
                      </w:p>
                      <w:p w14:paraId="4C9F9BA5" w14:textId="00E6AD62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2B1B7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İhlâs suresinde Hz. İbrahim’den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a.s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bahsedilir.</w:t>
                        </w:r>
                      </w:p>
                      <w:p w14:paraId="2222F524" w14:textId="2C962766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4. (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2B1B7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) Besmelenin anlamı; Rahman ve Rahîm olan Allah’ın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adıyladır.</w:t>
                        </w:r>
                      </w:p>
                      <w:p w14:paraId="322324A5" w14:textId="177240A3" w:rsidR="004A58F4" w:rsidRPr="004A58F4" w:rsidRDefault="004A58F4" w:rsidP="004A58F4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5. ( </w:t>
                        </w:r>
                        <w:r w:rsidR="002B1B7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  </w:t>
                        </w:r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) Dua yalnızca Allah’a (</w:t>
                        </w:r>
                        <w:proofErr w:type="spellStart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c.c</w:t>
                        </w:r>
                        <w:proofErr w:type="spellEnd"/>
                        <w:r w:rsidRPr="004A58F4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.) edilir.</w:t>
                        </w:r>
                      </w:p>
                    </w:txbxContent>
                  </v:textbox>
                </v:shape>
                <v:shape id="AutoShape 43" o:spid="_x0000_s1103" type="#_x0000_t117" style="position:absolute;left:997;top:1917;width:1022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34E8AB2F" w14:textId="77777777" w:rsidR="004A58F4" w:rsidRPr="004A58F4" w:rsidRDefault="004A58F4" w:rsidP="004A58F4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A58F4">
                          <w:rPr>
                            <w:b/>
                            <w:bCs/>
                            <w:sz w:val="18"/>
                            <w:szCs w:val="18"/>
                          </w:rPr>
                          <w:t>D. Aşağıdaki cümleler doğruysa başına (D), yanlışsa (Y) yazınız.</w:t>
                        </w:r>
                      </w:p>
                      <w:p w14:paraId="5CFC0962" w14:textId="77777777" w:rsidR="004A58F4" w:rsidRPr="00CB6C62" w:rsidRDefault="004A58F4" w:rsidP="004A58F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407CCB" w14:textId="77777777" w:rsidR="00CB6C62" w:rsidRDefault="000210F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96C552B" wp14:editId="0C0C1C81">
                <wp:simplePos x="0" y="0"/>
                <wp:positionH relativeFrom="column">
                  <wp:posOffset>5730875</wp:posOffset>
                </wp:positionH>
                <wp:positionV relativeFrom="paragraph">
                  <wp:posOffset>43551</wp:posOffset>
                </wp:positionV>
                <wp:extent cx="659130" cy="288290"/>
                <wp:effectExtent l="19050" t="19050" r="45720" b="54610"/>
                <wp:wrapNone/>
                <wp:docPr id="8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41939E" w14:textId="77777777" w:rsidR="004A58F4" w:rsidRPr="00CB6C62" w:rsidRDefault="00BF1BF6" w:rsidP="004A58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4A58F4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5</w:t>
                            </w:r>
                            <w:r w:rsidR="004A58F4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0</w:t>
                            </w:r>
                            <w:r w:rsidR="004A58F4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C552B" id="_x0000_s1104" style="position:absolute;margin-left:451.25pt;margin-top:3.45pt;width:51.9pt;height:22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5641939E" w14:textId="77777777" w:rsidR="004A58F4" w:rsidRPr="00CB6C62" w:rsidRDefault="00BF1BF6" w:rsidP="004A58F4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4A58F4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5</w:t>
                      </w:r>
                      <w:r w:rsidR="004A58F4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0</w:t>
                      </w:r>
                      <w:r w:rsidR="004A58F4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3E00582E" w14:textId="3BE49E34" w:rsidR="004A58F4" w:rsidRDefault="004A58F4" w:rsidP="00CB6C62"/>
    <w:p w14:paraId="2E43C4CA" w14:textId="77777777" w:rsidR="004A58F4" w:rsidRDefault="004A58F4" w:rsidP="00CB6C62"/>
    <w:p w14:paraId="78E13852" w14:textId="77777777" w:rsidR="004A58F4" w:rsidRDefault="004A58F4" w:rsidP="00CB6C62"/>
    <w:p w14:paraId="733A91CE" w14:textId="77777777" w:rsidR="00CB6C62" w:rsidRDefault="009D4D12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AE3816" wp14:editId="01AA78D1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065" r="13335" b="13970"/>
                <wp:wrapNone/>
                <wp:docPr id="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C410AD" w14:textId="77777777" w:rsidR="00CB6C62" w:rsidRPr="0001096A" w:rsidRDefault="00CB6C62" w:rsidP="00CB6C62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</w:t>
                            </w:r>
                            <w:r w:rsidR="00860A35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8</w:t>
                            </w: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="00860A35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4</w:t>
                            </w: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E3816" id="AutoShape 64" o:spid="_x0000_s1105" style="position:absolute;margin-left:454.85pt;margin-top:12.15pt;width:42.5pt;height:22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" fillcolor="#eaf1dd [662]" strokecolor="#9bbb59 [3206]" strokeweight="1.5pt">
                <v:shadow color="#868686"/>
                <v:textbox inset=".5mm,0,.5mm,0">
                  <w:txbxContent>
                    <w:p w14:paraId="35C410AD" w14:textId="77777777" w:rsidR="00CB6C62" w:rsidRPr="0001096A" w:rsidRDefault="00CB6C62" w:rsidP="00CB6C62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</w:t>
                      </w:r>
                      <w:r w:rsidR="00860A35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8</w:t>
                      </w: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 xml:space="preserve">= </w:t>
                      </w:r>
                      <w:r w:rsidR="00860A35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4</w:t>
                      </w: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E98EB8" wp14:editId="3214E371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065" r="17780" b="13970"/>
                <wp:wrapNone/>
                <wp:docPr id="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1A5560" w14:textId="77777777" w:rsidR="00CB6C62" w:rsidRPr="00CB6C62" w:rsidRDefault="00CB6C62" w:rsidP="00CB6C6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98EB8" id="Rectangle 62" o:spid="_x0000_s1106" style="position:absolute;margin-left:-32.5pt;margin-top:12.15pt;width:527.25pt;height:2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AA2&#10;Rsr0AgAAGQYAAA4AAAAAAAAAAAAAAAAALgIAAGRycy9lMm9Eb2MueG1sUEsBAi0AFAAGAAgAAAAh&#10;AOBgGNDgAAAACQEAAA8AAAAAAAAAAAAAAAAATgUAAGRycy9kb3ducmV2LnhtbFBLBQYAAAAABAAE&#10;APMAAABbBgAAAAA=&#10;" fillcolor="#eaf1dd [662]" strokecolor="#f79646 [3209]" strokeweight="1.5pt">
                <v:shadow color="#868686"/>
                <v:textbox inset="15.5mm">
                  <w:txbxContent>
                    <w:p w14:paraId="1D1A5560" w14:textId="77777777" w:rsidR="00CB6C62" w:rsidRPr="00CB6C62" w:rsidRDefault="00CB6C62" w:rsidP="00CB6C6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666322B" wp14:editId="799F7B30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065" r="11430" b="13970"/>
                <wp:wrapNone/>
                <wp:docPr id="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AE31D5" w14:textId="77777777" w:rsidR="00CB6C62" w:rsidRPr="00F72C2D" w:rsidRDefault="00E07C0A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7</w:t>
                            </w:r>
                            <w:r w:rsidR="00CB6C62"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="00CB6C62"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6322B" id="AutoShape 63" o:spid="_x0000_s1107" style="position:absolute;margin-left:-36.1pt;margin-top:12.15pt;width:45.35pt;height:22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" fillcolor="#eaf1dd [662]" strokecolor="#9bbb59 [3206]" strokeweight="1.5pt">
                <v:shadow color="#868686"/>
                <v:textbox inset=",0,,0">
                  <w:txbxContent>
                    <w:p w14:paraId="30AE31D5" w14:textId="77777777" w:rsidR="00CB6C62" w:rsidRPr="00F72C2D" w:rsidRDefault="00E07C0A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7</w:t>
                      </w:r>
                      <w:r w:rsidR="00CB6C62"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="00CB6C62"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F87AF5" w14:textId="77777777" w:rsidR="00860A35" w:rsidRDefault="00860A35" w:rsidP="00860A35">
      <w:pPr>
        <w:autoSpaceDE w:val="0"/>
        <w:autoSpaceDN w:val="0"/>
        <w:adjustRightInd w:val="0"/>
        <w:spacing w:after="0" w:line="240" w:lineRule="auto"/>
      </w:pPr>
    </w:p>
    <w:p w14:paraId="5F91CADD" w14:textId="77777777" w:rsidR="00860A35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860A35" w:rsidSect="00C2550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207386" w14:textId="59783E0E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1. Hümeyra: </w:t>
      </w:r>
      <w:r w:rsidRPr="00F92E40">
        <w:rPr>
          <w:rFonts w:cstheme="minorHAnsi"/>
          <w:sz w:val="20"/>
          <w:szCs w:val="20"/>
        </w:rPr>
        <w:t>Allah’ın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güzel isimleriyle dua etmeliyiz.</w:t>
      </w:r>
    </w:p>
    <w:p w14:paraId="32FCC375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Erdem: </w:t>
      </w:r>
      <w:r w:rsidRPr="00F92E40">
        <w:rPr>
          <w:rFonts w:cstheme="minorHAnsi"/>
          <w:sz w:val="20"/>
          <w:szCs w:val="20"/>
        </w:rPr>
        <w:t>Temiz ve güzel olan şeylerden istemeliyiz.</w:t>
      </w:r>
    </w:p>
    <w:p w14:paraId="25E32903" w14:textId="2115E8C9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>Dilek</w:t>
      </w:r>
      <w:r w:rsidRPr="00F92E40">
        <w:rPr>
          <w:rFonts w:cstheme="minorHAnsi"/>
          <w:sz w:val="20"/>
          <w:szCs w:val="20"/>
        </w:rPr>
        <w:t>: Sadece kendimiz için dua etmeliyiz.</w:t>
      </w:r>
    </w:p>
    <w:p w14:paraId="16A912D6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İbrahim: </w:t>
      </w:r>
      <w:r w:rsidRPr="00F92E40">
        <w:rPr>
          <w:rFonts w:cstheme="minorHAnsi"/>
          <w:sz w:val="20"/>
          <w:szCs w:val="20"/>
        </w:rPr>
        <w:t>Gönülden ve gizlice dua etmeliyiz.</w:t>
      </w:r>
    </w:p>
    <w:p w14:paraId="6F445ECD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Öğretmen sınıfa “Nasıl dua etmeliyiz?” sorusunu yöneltmiştir. Öğrencilerden hangisi bu soruya </w:t>
      </w:r>
      <w:r w:rsidRPr="00F92E40">
        <w:rPr>
          <w:rFonts w:cstheme="minorHAnsi"/>
          <w:b/>
          <w:bCs/>
          <w:sz w:val="20"/>
          <w:szCs w:val="20"/>
          <w:u w:val="single"/>
        </w:rPr>
        <w:t>yanlış</w:t>
      </w:r>
      <w:r w:rsidRPr="00F92E40">
        <w:rPr>
          <w:rFonts w:cstheme="minorHAnsi"/>
          <w:b/>
          <w:bCs/>
          <w:sz w:val="20"/>
          <w:szCs w:val="20"/>
        </w:rPr>
        <w:t xml:space="preserve"> cevap vermiştir?</w:t>
      </w:r>
    </w:p>
    <w:p w14:paraId="2CF5CE1E" w14:textId="004A9D1D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A) </w:t>
      </w:r>
      <w:r w:rsidRPr="00F92E40">
        <w:rPr>
          <w:rFonts w:cstheme="minorHAnsi"/>
          <w:sz w:val="20"/>
          <w:szCs w:val="20"/>
        </w:rPr>
        <w:t xml:space="preserve">Hümeyra    </w:t>
      </w:r>
      <w:r w:rsidRPr="00F92E40">
        <w:rPr>
          <w:rFonts w:cstheme="minorHAnsi"/>
          <w:b/>
          <w:bCs/>
          <w:sz w:val="20"/>
          <w:szCs w:val="20"/>
        </w:rPr>
        <w:t xml:space="preserve">B) </w:t>
      </w:r>
      <w:r w:rsidRPr="00F92E40">
        <w:rPr>
          <w:rFonts w:cstheme="minorHAnsi"/>
          <w:sz w:val="20"/>
          <w:szCs w:val="20"/>
        </w:rPr>
        <w:t xml:space="preserve">Erdem    </w:t>
      </w:r>
      <w:r w:rsidRPr="00F92E40">
        <w:rPr>
          <w:rFonts w:cstheme="minorHAnsi"/>
          <w:b/>
          <w:bCs/>
          <w:sz w:val="20"/>
          <w:szCs w:val="20"/>
        </w:rPr>
        <w:t xml:space="preserve">C) </w:t>
      </w:r>
      <w:r w:rsidRPr="002B1B74">
        <w:rPr>
          <w:rFonts w:cstheme="minorHAnsi"/>
          <w:b/>
          <w:sz w:val="20"/>
          <w:szCs w:val="20"/>
        </w:rPr>
        <w:t>Dilek</w:t>
      </w:r>
      <w:r w:rsidRPr="00F92E40">
        <w:rPr>
          <w:rFonts w:cstheme="minorHAnsi"/>
          <w:sz w:val="20"/>
          <w:szCs w:val="20"/>
        </w:rPr>
        <w:t xml:space="preserve">    </w:t>
      </w:r>
      <w:r w:rsidRPr="00F92E40">
        <w:rPr>
          <w:rFonts w:cstheme="minorHAnsi"/>
          <w:b/>
          <w:bCs/>
          <w:sz w:val="20"/>
          <w:szCs w:val="20"/>
        </w:rPr>
        <w:t xml:space="preserve">D) </w:t>
      </w:r>
      <w:r w:rsidRPr="00F92E40">
        <w:rPr>
          <w:rFonts w:cstheme="minorHAnsi"/>
          <w:sz w:val="20"/>
          <w:szCs w:val="20"/>
        </w:rPr>
        <w:t>İbrahim</w:t>
      </w:r>
    </w:p>
    <w:p w14:paraId="6CF1213F" w14:textId="03D5C481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995719C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2. </w:t>
      </w:r>
      <w:r w:rsidRPr="00F92E40">
        <w:rPr>
          <w:rFonts w:cstheme="minorHAnsi"/>
          <w:sz w:val="20"/>
          <w:szCs w:val="20"/>
        </w:rPr>
        <w:t>- Güneş, ısı ve ışık kaynağıdır.</w:t>
      </w:r>
    </w:p>
    <w:p w14:paraId="75345419" w14:textId="3CC62A80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sz w:val="20"/>
          <w:szCs w:val="20"/>
        </w:rPr>
        <w:t>- Gece-gündüz sürekli ardı ardına gelir.</w:t>
      </w:r>
    </w:p>
    <w:p w14:paraId="738B289B" w14:textId="384300B1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sz w:val="20"/>
          <w:szCs w:val="20"/>
        </w:rPr>
        <w:t>- Allah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yarattığı her varlığa çeşitli görevler vermiştir.</w:t>
      </w:r>
    </w:p>
    <w:p w14:paraId="3CA1C74F" w14:textId="21DCC932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sz w:val="20"/>
          <w:szCs w:val="20"/>
        </w:rPr>
        <w:t>- Bunlar görevlerini sürekli olarak ve aksatmadan yaparlar.</w:t>
      </w:r>
    </w:p>
    <w:p w14:paraId="2567E510" w14:textId="0F325682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>Aşağıdakilerden hangisi yukarıda verilen cümlelerden çıkarılabilecek en doğru sonuçtur?</w:t>
      </w:r>
    </w:p>
    <w:p w14:paraId="1DCB559B" w14:textId="61FE625F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A) </w:t>
      </w:r>
      <w:r w:rsidRPr="00F92E40">
        <w:rPr>
          <w:rFonts w:cstheme="minorHAnsi"/>
          <w:sz w:val="20"/>
          <w:szCs w:val="20"/>
        </w:rPr>
        <w:t>Son yıllarda güneş daha çok ısıtıyor.</w:t>
      </w:r>
    </w:p>
    <w:p w14:paraId="1C9FD707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B) </w:t>
      </w:r>
      <w:r w:rsidRPr="002B1B74">
        <w:rPr>
          <w:rFonts w:cstheme="minorHAnsi"/>
          <w:b/>
          <w:sz w:val="20"/>
          <w:szCs w:val="20"/>
        </w:rPr>
        <w:t>Evrende her şey düzen içerisindedir</w:t>
      </w:r>
      <w:r w:rsidRPr="00F92E40">
        <w:rPr>
          <w:rFonts w:cstheme="minorHAnsi"/>
          <w:sz w:val="20"/>
          <w:szCs w:val="20"/>
        </w:rPr>
        <w:t>.</w:t>
      </w:r>
    </w:p>
    <w:p w14:paraId="3B08F877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C) </w:t>
      </w:r>
      <w:r w:rsidRPr="00F92E40">
        <w:rPr>
          <w:rFonts w:cstheme="minorHAnsi"/>
          <w:sz w:val="20"/>
          <w:szCs w:val="20"/>
        </w:rPr>
        <w:t>Yaz mevsiminde geceler daha kısadır.</w:t>
      </w:r>
    </w:p>
    <w:p w14:paraId="6230CDA9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D) </w:t>
      </w:r>
      <w:r w:rsidRPr="00F92E40">
        <w:rPr>
          <w:rFonts w:cstheme="minorHAnsi"/>
          <w:sz w:val="20"/>
          <w:szCs w:val="20"/>
        </w:rPr>
        <w:t>Kışları güneş daha az ısıtıyor.</w:t>
      </w:r>
    </w:p>
    <w:p w14:paraId="054EC3D6" w14:textId="0804E86F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9BB8A63" w14:textId="5690B494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3. </w:t>
      </w:r>
      <w:r w:rsidRPr="00F92E40">
        <w:rPr>
          <w:rFonts w:cstheme="minorHAnsi"/>
          <w:sz w:val="20"/>
          <w:szCs w:val="20"/>
        </w:rPr>
        <w:t>“Eğer yerde ve gökte Allah’tan başka ilahlar olsaydı kesinlikle ikisinin de düzeni bozulurdu…” (</w:t>
      </w:r>
      <w:proofErr w:type="spellStart"/>
      <w:r w:rsidRPr="00F92E40">
        <w:rPr>
          <w:rFonts w:cstheme="minorHAnsi"/>
          <w:sz w:val="20"/>
          <w:szCs w:val="20"/>
        </w:rPr>
        <w:t>Enbiyâ</w:t>
      </w:r>
      <w:proofErr w:type="spellEnd"/>
      <w:r w:rsidRPr="00F92E40">
        <w:rPr>
          <w:rFonts w:cstheme="minorHAnsi"/>
          <w:sz w:val="20"/>
          <w:szCs w:val="20"/>
        </w:rPr>
        <w:t xml:space="preserve"> Suresi 22. ayet.)</w:t>
      </w:r>
    </w:p>
    <w:p w14:paraId="6AB8C0CB" w14:textId="726D8FF8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>Bu ayette verilmek istenen ana mesaj nedir?</w:t>
      </w:r>
    </w:p>
    <w:p w14:paraId="4CC91ADD" w14:textId="6CF0DD6E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A) </w:t>
      </w:r>
      <w:r w:rsidRPr="00F92E40">
        <w:rPr>
          <w:rFonts w:cstheme="minorHAnsi"/>
          <w:sz w:val="20"/>
          <w:szCs w:val="20"/>
        </w:rPr>
        <w:t>Evrenin kendiliğinden var olmadığı</w:t>
      </w:r>
    </w:p>
    <w:p w14:paraId="5A18786F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B) </w:t>
      </w:r>
      <w:r w:rsidRPr="002B1B74">
        <w:rPr>
          <w:rFonts w:cstheme="minorHAnsi"/>
          <w:b/>
          <w:sz w:val="20"/>
          <w:szCs w:val="20"/>
        </w:rPr>
        <w:t>Allah’tan (</w:t>
      </w:r>
      <w:proofErr w:type="spellStart"/>
      <w:r w:rsidRPr="002B1B74">
        <w:rPr>
          <w:rFonts w:cstheme="minorHAnsi"/>
          <w:b/>
          <w:sz w:val="20"/>
          <w:szCs w:val="20"/>
        </w:rPr>
        <w:t>c.c</w:t>
      </w:r>
      <w:proofErr w:type="spellEnd"/>
      <w:r w:rsidRPr="002B1B74">
        <w:rPr>
          <w:rFonts w:cstheme="minorHAnsi"/>
          <w:b/>
          <w:sz w:val="20"/>
          <w:szCs w:val="20"/>
        </w:rPr>
        <w:t>.) başka ilah olmadığı</w:t>
      </w:r>
    </w:p>
    <w:p w14:paraId="77D12698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C) </w:t>
      </w:r>
      <w:r w:rsidRPr="00F92E40">
        <w:rPr>
          <w:rFonts w:cstheme="minorHAnsi"/>
          <w:sz w:val="20"/>
          <w:szCs w:val="20"/>
        </w:rPr>
        <w:t>Allah’ın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dualarımızı işittiği</w:t>
      </w:r>
    </w:p>
    <w:p w14:paraId="2DC2811E" w14:textId="22679694" w:rsidR="00860A35" w:rsidRPr="00F92E40" w:rsidRDefault="00860A35" w:rsidP="00860A35">
      <w:pPr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D) </w:t>
      </w:r>
      <w:r w:rsidRPr="00F92E40">
        <w:rPr>
          <w:rFonts w:cstheme="minorHAnsi"/>
          <w:sz w:val="20"/>
          <w:szCs w:val="20"/>
        </w:rPr>
        <w:t>Allah’ın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her şeyi bildiği</w:t>
      </w:r>
    </w:p>
    <w:p w14:paraId="19E024F5" w14:textId="77777777" w:rsidR="00860A35" w:rsidRPr="00F92E40" w:rsidRDefault="00860A35" w:rsidP="00860A35">
      <w:pPr>
        <w:spacing w:after="0" w:line="240" w:lineRule="auto"/>
        <w:rPr>
          <w:rFonts w:cstheme="minorHAnsi"/>
          <w:sz w:val="20"/>
          <w:szCs w:val="20"/>
        </w:rPr>
      </w:pPr>
    </w:p>
    <w:p w14:paraId="46F6824D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>4. Dua ile ilgili verilen bilgilerden hangisi yanlıştır?</w:t>
      </w:r>
    </w:p>
    <w:p w14:paraId="79F19FC2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A) </w:t>
      </w:r>
      <w:r w:rsidRPr="00F92E40">
        <w:rPr>
          <w:rFonts w:cstheme="minorHAnsi"/>
          <w:sz w:val="20"/>
          <w:szCs w:val="20"/>
        </w:rPr>
        <w:t>Dua Allah’tan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istekte bulunmaktır.</w:t>
      </w:r>
    </w:p>
    <w:p w14:paraId="458AC2DF" w14:textId="17E9390B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B) </w:t>
      </w:r>
      <w:r w:rsidRPr="00F92E40">
        <w:rPr>
          <w:rFonts w:cstheme="minorHAnsi"/>
          <w:sz w:val="20"/>
          <w:szCs w:val="20"/>
        </w:rPr>
        <w:t>Sevinçleri ve üzüntüleri Allah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ile paylaşmaktır.</w:t>
      </w:r>
    </w:p>
    <w:p w14:paraId="7762C657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C) </w:t>
      </w:r>
      <w:r w:rsidRPr="00F92E40">
        <w:rPr>
          <w:rFonts w:cstheme="minorHAnsi"/>
          <w:sz w:val="20"/>
          <w:szCs w:val="20"/>
        </w:rPr>
        <w:t>Allah’ın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verdiği nimetlere şükretmektir.</w:t>
      </w:r>
    </w:p>
    <w:p w14:paraId="235FF5F0" w14:textId="77777777" w:rsidR="00860A35" w:rsidRPr="002B1B74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D) </w:t>
      </w:r>
      <w:r w:rsidRPr="002B1B74">
        <w:rPr>
          <w:rFonts w:cstheme="minorHAnsi"/>
          <w:b/>
          <w:sz w:val="20"/>
          <w:szCs w:val="20"/>
        </w:rPr>
        <w:t>Dua sadece namazlardan sonra edilir.</w:t>
      </w:r>
    </w:p>
    <w:p w14:paraId="336AB541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FB859E1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5. Aşağıdaki ifadelerden hangisi </w:t>
      </w:r>
      <w:r w:rsidRPr="00F92E40">
        <w:rPr>
          <w:rFonts w:cstheme="minorHAnsi"/>
          <w:b/>
          <w:bCs/>
          <w:sz w:val="20"/>
          <w:szCs w:val="20"/>
          <w:u w:val="single"/>
        </w:rPr>
        <w:t>yanlıştır</w:t>
      </w:r>
      <w:r w:rsidRPr="00F92E40">
        <w:rPr>
          <w:rFonts w:cstheme="minorHAnsi"/>
          <w:b/>
          <w:bCs/>
          <w:sz w:val="20"/>
          <w:szCs w:val="20"/>
        </w:rPr>
        <w:t>?</w:t>
      </w:r>
    </w:p>
    <w:p w14:paraId="7E5CC95A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A) </w:t>
      </w:r>
      <w:r w:rsidRPr="002B1B74">
        <w:rPr>
          <w:rFonts w:cstheme="minorHAnsi"/>
          <w:b/>
          <w:sz w:val="20"/>
          <w:szCs w:val="20"/>
        </w:rPr>
        <w:t>Evrendeki varlıklar tesadüfen oluşmuştur</w:t>
      </w:r>
      <w:r w:rsidRPr="00F92E40">
        <w:rPr>
          <w:rFonts w:cstheme="minorHAnsi"/>
          <w:sz w:val="20"/>
          <w:szCs w:val="20"/>
        </w:rPr>
        <w:t>.</w:t>
      </w:r>
    </w:p>
    <w:p w14:paraId="48A57FE0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B) </w:t>
      </w:r>
      <w:r w:rsidRPr="00F92E40">
        <w:rPr>
          <w:rFonts w:cstheme="minorHAnsi"/>
          <w:sz w:val="20"/>
          <w:szCs w:val="20"/>
        </w:rPr>
        <w:t>Allah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her şeyin yaratıcısıdır.</w:t>
      </w:r>
    </w:p>
    <w:p w14:paraId="102789B9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C) </w:t>
      </w:r>
      <w:r w:rsidRPr="00F92E40">
        <w:rPr>
          <w:rFonts w:cstheme="minorHAnsi"/>
          <w:sz w:val="20"/>
          <w:szCs w:val="20"/>
        </w:rPr>
        <w:t>Allah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yaptığımız her şeyi bilir.</w:t>
      </w:r>
    </w:p>
    <w:p w14:paraId="57DB2D69" w14:textId="77777777" w:rsidR="00860A35" w:rsidRPr="00F92E40" w:rsidRDefault="00860A35" w:rsidP="00860A35">
      <w:pPr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D) </w:t>
      </w:r>
      <w:r w:rsidRPr="00F92E40">
        <w:rPr>
          <w:rFonts w:cstheme="minorHAnsi"/>
          <w:sz w:val="20"/>
          <w:szCs w:val="20"/>
        </w:rPr>
        <w:t>Allah’ın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her şeye gücü yeter.</w:t>
      </w:r>
    </w:p>
    <w:p w14:paraId="0E69FF9F" w14:textId="77777777" w:rsidR="00860A35" w:rsidRPr="00F92E40" w:rsidRDefault="00860A35" w:rsidP="00860A35">
      <w:pPr>
        <w:spacing w:after="0" w:line="240" w:lineRule="auto"/>
        <w:rPr>
          <w:rFonts w:cstheme="minorHAnsi"/>
          <w:sz w:val="20"/>
          <w:szCs w:val="20"/>
        </w:rPr>
      </w:pPr>
    </w:p>
    <w:p w14:paraId="13802E83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6. </w:t>
      </w:r>
      <w:r w:rsidRPr="00F92E40">
        <w:rPr>
          <w:rFonts w:cstheme="minorHAnsi"/>
          <w:b/>
          <w:sz w:val="20"/>
          <w:szCs w:val="20"/>
        </w:rPr>
        <w:t>Aşağıdakilerden hangisi Allah’ın (</w:t>
      </w:r>
      <w:proofErr w:type="spellStart"/>
      <w:r w:rsidRPr="00F92E40">
        <w:rPr>
          <w:rFonts w:cstheme="minorHAnsi"/>
          <w:b/>
          <w:sz w:val="20"/>
          <w:szCs w:val="20"/>
        </w:rPr>
        <w:t>c.c</w:t>
      </w:r>
      <w:proofErr w:type="spellEnd"/>
      <w:r w:rsidRPr="00F92E40">
        <w:rPr>
          <w:rFonts w:cstheme="minorHAnsi"/>
          <w:b/>
          <w:sz w:val="20"/>
          <w:szCs w:val="20"/>
        </w:rPr>
        <w:t>.) işitme sıfatını ifade eden isimdir?</w:t>
      </w:r>
    </w:p>
    <w:p w14:paraId="37851076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A) </w:t>
      </w:r>
      <w:proofErr w:type="spellStart"/>
      <w:r w:rsidRPr="00F92E40">
        <w:rPr>
          <w:rFonts w:cstheme="minorHAnsi"/>
          <w:sz w:val="20"/>
          <w:szCs w:val="20"/>
        </w:rPr>
        <w:t>Alîm</w:t>
      </w:r>
      <w:proofErr w:type="spellEnd"/>
      <w:r w:rsidRPr="00F92E40">
        <w:rPr>
          <w:rFonts w:cstheme="minorHAnsi"/>
          <w:sz w:val="20"/>
          <w:szCs w:val="20"/>
        </w:rPr>
        <w:t xml:space="preserve"> </w:t>
      </w:r>
      <w:r w:rsidRPr="00F92E40">
        <w:rPr>
          <w:rFonts w:cstheme="minorHAnsi"/>
          <w:sz w:val="20"/>
          <w:szCs w:val="20"/>
        </w:rPr>
        <w:tab/>
        <w:t xml:space="preserve">   </w:t>
      </w:r>
      <w:r w:rsidRPr="00F92E40">
        <w:rPr>
          <w:rFonts w:cstheme="minorHAnsi"/>
          <w:b/>
          <w:bCs/>
          <w:sz w:val="20"/>
          <w:szCs w:val="20"/>
        </w:rPr>
        <w:t xml:space="preserve">B) </w:t>
      </w:r>
      <w:proofErr w:type="spellStart"/>
      <w:r w:rsidRPr="00F92E40">
        <w:rPr>
          <w:rFonts w:cstheme="minorHAnsi"/>
          <w:sz w:val="20"/>
          <w:szCs w:val="20"/>
        </w:rPr>
        <w:t>Basir</w:t>
      </w:r>
      <w:proofErr w:type="spellEnd"/>
      <w:r w:rsidRPr="00F92E40">
        <w:rPr>
          <w:rFonts w:cstheme="minorHAnsi"/>
          <w:sz w:val="20"/>
          <w:szCs w:val="20"/>
        </w:rPr>
        <w:t xml:space="preserve">      </w:t>
      </w:r>
      <w:r w:rsidRPr="00F92E40">
        <w:rPr>
          <w:rFonts w:cstheme="minorHAnsi"/>
          <w:b/>
          <w:bCs/>
          <w:sz w:val="20"/>
          <w:szCs w:val="20"/>
        </w:rPr>
        <w:t xml:space="preserve">C) </w:t>
      </w:r>
      <w:r w:rsidRPr="002B1B74">
        <w:rPr>
          <w:rFonts w:cstheme="minorHAnsi"/>
          <w:b/>
          <w:sz w:val="20"/>
          <w:szCs w:val="20"/>
        </w:rPr>
        <w:t xml:space="preserve">Semi      </w:t>
      </w:r>
      <w:r w:rsidRPr="00F92E40">
        <w:rPr>
          <w:rFonts w:cstheme="minorHAnsi"/>
          <w:b/>
          <w:bCs/>
          <w:sz w:val="20"/>
          <w:szCs w:val="20"/>
        </w:rPr>
        <w:t xml:space="preserve">D) </w:t>
      </w:r>
      <w:proofErr w:type="spellStart"/>
      <w:r w:rsidRPr="00F92E40">
        <w:rPr>
          <w:rFonts w:cstheme="minorHAnsi"/>
          <w:sz w:val="20"/>
          <w:szCs w:val="20"/>
        </w:rPr>
        <w:t>Kadîr</w:t>
      </w:r>
      <w:proofErr w:type="spellEnd"/>
    </w:p>
    <w:p w14:paraId="06D5538A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0F29259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7. </w:t>
      </w:r>
      <w:r w:rsidRPr="00F92E40">
        <w:rPr>
          <w:rFonts w:cstheme="minorHAnsi"/>
          <w:b/>
          <w:sz w:val="20"/>
          <w:szCs w:val="20"/>
        </w:rPr>
        <w:t>İhlâs suresinde aşağıdaki konuların hangisinden söz edilir?</w:t>
      </w:r>
    </w:p>
    <w:p w14:paraId="34E54988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A) </w:t>
      </w:r>
      <w:r w:rsidRPr="00F92E40">
        <w:rPr>
          <w:rFonts w:cstheme="minorHAnsi"/>
          <w:sz w:val="20"/>
          <w:szCs w:val="20"/>
        </w:rPr>
        <w:t xml:space="preserve">Namazın öneminden </w:t>
      </w:r>
      <w:r w:rsidRPr="00F92E40">
        <w:rPr>
          <w:rFonts w:cstheme="minorHAnsi"/>
          <w:sz w:val="20"/>
          <w:szCs w:val="20"/>
        </w:rPr>
        <w:tab/>
      </w:r>
      <w:r w:rsidRPr="00F92E40">
        <w:rPr>
          <w:rFonts w:cstheme="minorHAnsi"/>
          <w:sz w:val="20"/>
          <w:szCs w:val="20"/>
        </w:rPr>
        <w:tab/>
      </w:r>
      <w:r w:rsidRPr="00F92E40">
        <w:rPr>
          <w:rFonts w:cstheme="minorHAnsi"/>
          <w:b/>
          <w:bCs/>
          <w:sz w:val="20"/>
          <w:szCs w:val="20"/>
        </w:rPr>
        <w:t xml:space="preserve">C) </w:t>
      </w:r>
      <w:r w:rsidRPr="00F92E40">
        <w:rPr>
          <w:rFonts w:cstheme="minorHAnsi"/>
          <w:sz w:val="20"/>
          <w:szCs w:val="20"/>
        </w:rPr>
        <w:t>Ramazan ayından</w:t>
      </w:r>
    </w:p>
    <w:p w14:paraId="5B42C125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B) </w:t>
      </w:r>
      <w:r w:rsidRPr="002B1B74">
        <w:rPr>
          <w:rFonts w:cstheme="minorHAnsi"/>
          <w:b/>
          <w:sz w:val="20"/>
          <w:szCs w:val="20"/>
        </w:rPr>
        <w:t>Allah’ın (</w:t>
      </w:r>
      <w:proofErr w:type="spellStart"/>
      <w:r w:rsidRPr="002B1B74">
        <w:rPr>
          <w:rFonts w:cstheme="minorHAnsi"/>
          <w:b/>
          <w:sz w:val="20"/>
          <w:szCs w:val="20"/>
        </w:rPr>
        <w:t>c.c</w:t>
      </w:r>
      <w:proofErr w:type="spellEnd"/>
      <w:r w:rsidRPr="002B1B74">
        <w:rPr>
          <w:rFonts w:cstheme="minorHAnsi"/>
          <w:b/>
          <w:sz w:val="20"/>
          <w:szCs w:val="20"/>
        </w:rPr>
        <w:t>.) birliğinden</w:t>
      </w:r>
      <w:r w:rsidRPr="00F92E40">
        <w:rPr>
          <w:rFonts w:cstheme="minorHAnsi"/>
          <w:sz w:val="20"/>
          <w:szCs w:val="20"/>
        </w:rPr>
        <w:t xml:space="preserve"> </w:t>
      </w:r>
      <w:r w:rsidRPr="00F92E40">
        <w:rPr>
          <w:rFonts w:cstheme="minorHAnsi"/>
          <w:sz w:val="20"/>
          <w:szCs w:val="20"/>
        </w:rPr>
        <w:tab/>
      </w:r>
      <w:r w:rsidRPr="00F92E40">
        <w:rPr>
          <w:rFonts w:cstheme="minorHAnsi"/>
          <w:b/>
          <w:bCs/>
          <w:sz w:val="20"/>
          <w:szCs w:val="20"/>
        </w:rPr>
        <w:t xml:space="preserve">D) </w:t>
      </w:r>
      <w:r w:rsidRPr="00F92E40">
        <w:rPr>
          <w:rFonts w:cstheme="minorHAnsi"/>
          <w:sz w:val="20"/>
          <w:szCs w:val="20"/>
        </w:rPr>
        <w:t>Ahlak kurallarından</w:t>
      </w:r>
    </w:p>
    <w:p w14:paraId="2AF88102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79F807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8. </w:t>
      </w:r>
      <w:r w:rsidRPr="00F92E40">
        <w:rPr>
          <w:rFonts w:cstheme="minorHAnsi"/>
          <w:sz w:val="20"/>
          <w:szCs w:val="20"/>
        </w:rPr>
        <w:t>Allah’ı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zatında, sıfatlarında ve fiillerinde birlemeye, onun tek ve eşsiz olduğuna inanmaya, ona hiçbir şeyi ortak koşmadan ibadeti yalnızca Allah (</w:t>
      </w:r>
      <w:proofErr w:type="spellStart"/>
      <w:r w:rsidRPr="00F92E40">
        <w:rPr>
          <w:rFonts w:cstheme="minorHAnsi"/>
          <w:sz w:val="20"/>
          <w:szCs w:val="20"/>
        </w:rPr>
        <w:t>c.c</w:t>
      </w:r>
      <w:proofErr w:type="spellEnd"/>
      <w:r w:rsidRPr="00F92E40">
        <w:rPr>
          <w:rFonts w:cstheme="minorHAnsi"/>
          <w:sz w:val="20"/>
          <w:szCs w:val="20"/>
        </w:rPr>
        <w:t>.) için yapmaya …………… denir.</w:t>
      </w:r>
    </w:p>
    <w:p w14:paraId="542CF743" w14:textId="77777777" w:rsidR="00860A35" w:rsidRPr="00F92E40" w:rsidRDefault="00860A35" w:rsidP="00860A3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F92E40">
        <w:rPr>
          <w:rFonts w:cstheme="minorHAnsi"/>
          <w:b/>
          <w:sz w:val="20"/>
          <w:szCs w:val="20"/>
        </w:rPr>
        <w:t>Yukarıdaki cümlede boş bırakılan bölüme hangi ifade getirilmelidir?</w:t>
      </w:r>
    </w:p>
    <w:p w14:paraId="5C16B38F" w14:textId="77777777" w:rsidR="00860A35" w:rsidRPr="00F92E40" w:rsidRDefault="00860A35" w:rsidP="00860A35">
      <w:pPr>
        <w:rPr>
          <w:rFonts w:cstheme="minorHAnsi"/>
          <w:sz w:val="20"/>
          <w:szCs w:val="20"/>
        </w:rPr>
      </w:pPr>
      <w:r w:rsidRPr="00F92E40">
        <w:rPr>
          <w:rFonts w:cstheme="minorHAnsi"/>
          <w:b/>
          <w:bCs/>
          <w:sz w:val="20"/>
          <w:szCs w:val="20"/>
        </w:rPr>
        <w:t xml:space="preserve">A) </w:t>
      </w:r>
      <w:r w:rsidRPr="00F92E40">
        <w:rPr>
          <w:rFonts w:cstheme="minorHAnsi"/>
          <w:sz w:val="20"/>
          <w:szCs w:val="20"/>
        </w:rPr>
        <w:t xml:space="preserve">İman    </w:t>
      </w:r>
      <w:r w:rsidRPr="00F92E40">
        <w:rPr>
          <w:rFonts w:cstheme="minorHAnsi"/>
          <w:b/>
          <w:bCs/>
          <w:sz w:val="20"/>
          <w:szCs w:val="20"/>
        </w:rPr>
        <w:t xml:space="preserve">B) </w:t>
      </w:r>
      <w:r w:rsidRPr="002B1B74">
        <w:rPr>
          <w:rFonts w:cstheme="minorHAnsi"/>
          <w:b/>
          <w:sz w:val="20"/>
          <w:szCs w:val="20"/>
        </w:rPr>
        <w:t>Tevhit</w:t>
      </w:r>
      <w:r w:rsidRPr="00F92E40">
        <w:rPr>
          <w:rFonts w:cstheme="minorHAnsi"/>
          <w:sz w:val="20"/>
          <w:szCs w:val="20"/>
        </w:rPr>
        <w:t xml:space="preserve">    </w:t>
      </w:r>
      <w:r w:rsidRPr="00F92E40">
        <w:rPr>
          <w:rFonts w:cstheme="minorHAnsi"/>
          <w:b/>
          <w:bCs/>
          <w:sz w:val="20"/>
          <w:szCs w:val="20"/>
        </w:rPr>
        <w:t xml:space="preserve">C) </w:t>
      </w:r>
      <w:proofErr w:type="spellStart"/>
      <w:r w:rsidRPr="00F92E40">
        <w:rPr>
          <w:rFonts w:cstheme="minorHAnsi"/>
          <w:sz w:val="20"/>
          <w:szCs w:val="20"/>
        </w:rPr>
        <w:t>Esmâ</w:t>
      </w:r>
      <w:proofErr w:type="spellEnd"/>
      <w:r w:rsidRPr="00F92E40">
        <w:rPr>
          <w:rFonts w:cstheme="minorHAnsi"/>
          <w:sz w:val="20"/>
          <w:szCs w:val="20"/>
        </w:rPr>
        <w:t xml:space="preserve">-i </w:t>
      </w:r>
      <w:proofErr w:type="spellStart"/>
      <w:r w:rsidRPr="00F92E40">
        <w:rPr>
          <w:rFonts w:cstheme="minorHAnsi"/>
          <w:sz w:val="20"/>
          <w:szCs w:val="20"/>
        </w:rPr>
        <w:t>hüsnâ</w:t>
      </w:r>
      <w:proofErr w:type="spellEnd"/>
      <w:r w:rsidRPr="00F92E40">
        <w:rPr>
          <w:rFonts w:cstheme="minorHAnsi"/>
          <w:sz w:val="20"/>
          <w:szCs w:val="20"/>
        </w:rPr>
        <w:t xml:space="preserve">    </w:t>
      </w:r>
      <w:r w:rsidRPr="00F92E40">
        <w:rPr>
          <w:rFonts w:cstheme="minorHAnsi"/>
          <w:b/>
          <w:bCs/>
          <w:sz w:val="20"/>
          <w:szCs w:val="20"/>
        </w:rPr>
        <w:t xml:space="preserve">D) </w:t>
      </w:r>
      <w:r w:rsidRPr="00F92E40">
        <w:rPr>
          <w:rFonts w:cstheme="minorHAnsi"/>
          <w:sz w:val="20"/>
          <w:szCs w:val="20"/>
        </w:rPr>
        <w:t>İbadet</w:t>
      </w:r>
    </w:p>
    <w:p w14:paraId="6DF35634" w14:textId="77777777" w:rsidR="00860A35" w:rsidRDefault="00860A35" w:rsidP="00860A35">
      <w:pPr>
        <w:rPr>
          <w:rFonts w:cstheme="minorHAnsi"/>
          <w:sz w:val="20"/>
          <w:szCs w:val="20"/>
        </w:rPr>
        <w:sectPr w:rsidR="00860A35" w:rsidSect="00860A35"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</w:p>
    <w:p w14:paraId="2B3F0041" w14:textId="539A5237" w:rsidR="00860A35" w:rsidRDefault="00860A35" w:rsidP="00860A35">
      <w:pPr>
        <w:rPr>
          <w:rFonts w:cstheme="minorHAnsi"/>
          <w:sz w:val="20"/>
          <w:szCs w:val="20"/>
        </w:rPr>
      </w:pPr>
    </w:p>
    <w:p w14:paraId="2AF97EBA" w14:textId="77777777" w:rsidR="00DD6832" w:rsidRDefault="00DD6832" w:rsidP="00860A35">
      <w:pPr>
        <w:rPr>
          <w:rFonts w:cstheme="minorHAnsi"/>
          <w:sz w:val="20"/>
          <w:szCs w:val="20"/>
        </w:rPr>
      </w:pPr>
    </w:p>
    <w:p w14:paraId="407F797E" w14:textId="77777777" w:rsidR="00DD6832" w:rsidRDefault="00DD6832" w:rsidP="00860A35">
      <w:pPr>
        <w:rPr>
          <w:rFonts w:cstheme="minorHAnsi"/>
          <w:sz w:val="20"/>
          <w:szCs w:val="20"/>
        </w:rPr>
      </w:pPr>
    </w:p>
    <w:p w14:paraId="65A270E8" w14:textId="613D4B78" w:rsidR="00DD6832" w:rsidRDefault="00DD6832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28F47AA4" w14:textId="4611A4BE" w:rsidR="00CF129D" w:rsidRDefault="00CF129D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2DE9EB96" w14:textId="01FF95D0" w:rsidR="00CF129D" w:rsidRDefault="00CF129D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45230881" w14:textId="6C0A22B1" w:rsidR="00CF129D" w:rsidRDefault="00CF129D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4E7BD21F" w14:textId="16615960" w:rsidR="00CF129D" w:rsidRDefault="00A76D11" w:rsidP="00CF129D">
      <w:pPr>
        <w:rPr>
          <w:rFonts w:cstheme="minorHAnsi"/>
          <w:sz w:val="24"/>
          <w:szCs w:val="24"/>
        </w:rPr>
      </w:pPr>
      <w:bookmarkStart w:id="9" w:name="_Hlk125628759"/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58FF7ECA" wp14:editId="57FF145D">
                <wp:simplePos x="0" y="0"/>
                <wp:positionH relativeFrom="column">
                  <wp:posOffset>-833120</wp:posOffset>
                </wp:positionH>
                <wp:positionV relativeFrom="paragraph">
                  <wp:posOffset>-842646</wp:posOffset>
                </wp:positionV>
                <wp:extent cx="7486650" cy="10658475"/>
                <wp:effectExtent l="0" t="0" r="0" b="9525"/>
                <wp:wrapNone/>
                <wp:docPr id="81" name="Gr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1065847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16" name="Resim 1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Metin Kutusu 2">
                          <a:hlinkClick r:id="rId1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03E91" w14:textId="77777777" w:rsidR="00A76D11" w:rsidRDefault="00A76D11" w:rsidP="00A76D11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OPTİK FORMU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 SONRA BURADAN KESEBİLİRSİNİZ.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7" y="909600"/>
                            <a:ext cx="644879" cy="35093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CE96F" w14:textId="77777777" w:rsidR="00A76D11" w:rsidRDefault="00A76D11" w:rsidP="00A76D11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5F44056" w14:textId="77777777" w:rsidR="00A76D11" w:rsidRDefault="00A76D11" w:rsidP="00A76D1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094" y="6054041"/>
                            <a:ext cx="898705" cy="36197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0AB5F" w14:textId="77777777" w:rsidR="00A76D11" w:rsidRDefault="00A76D11" w:rsidP="00A76D11">
                              <w:pPr>
                                <w:pStyle w:val="stBilgi"/>
                                <w:jc w:val="center"/>
                                <w:rPr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sz w:val="16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77B05C6" w14:textId="77777777" w:rsidR="00A76D11" w:rsidRDefault="00A76D11" w:rsidP="00A76D1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5. Sınıf 1.Dönem 1. Yazılı / Sınav Soruları</w:t>
                              </w:r>
                            </w:p>
                            <w:p w14:paraId="3599417D" w14:textId="77777777" w:rsidR="00A76D11" w:rsidRDefault="00A76D11" w:rsidP="00A76D1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FF7ECA" id="Grup 81" o:spid="_x0000_s1108" style="position:absolute;margin-left:-65.6pt;margin-top:-66.35pt;width:589.5pt;height:839.25pt;z-index:251685376;mso-width-relative:margin;mso-height-relative:margin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j/2gLm8&#10;svgb40vrCeWGaHwnqTwzQuVdHFrIVZSOQQemO9dhUc8ayho5BuVhgqRkEehoA8N/4Jf61rviP/gn&#10;F8CvEHijVrrUNSvvhPoM99fX07yzXEzWEJeR3clmYkkliSSTzXu1R2tvBaW0drawLFHGoVI41Cqo&#10;9AB0FS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VtSv7LS7SbVNSulht7eJpJppGCrGijLMSegAGT7VZrjf2h/+SAeOuf+&#10;ZO1P/wBJJKAOi8K+JvD3jPw1Y+LvCWtW+paXqdrHdafqFnMJIrmF1DJIjDIZSCCCOCK0K+f/APgl&#10;D/yjH/Z//wCyO+Hf/TfDX0B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yvxu0XUvEnwc8XeHdFs3uLy/8ADF/bWsMf3pJZ&#10;LaRVUe5JA/GuqozQB4z/AME6Ph54y+Ef7A/wZ+FvxE0KbS9e8O/DLRdO1rTbgfPa3UNlFHJG3urK&#10;R+FezUZ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/GXiaw8E+E9W8a6mkjW2kabPe3KxjLGOKMuwHvhTWpXG/tEHHwA8&#10;dZP/ADJ2p/8ApJJQA79n34zeGf2ivgX4P+Pfgu3uIdI8Z+G7PWtLiu12ypBcwrKgcdm2sM12FfP/&#10;APwShP8AxrH/AGf/APsjvh3/ANN8NfQ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D8TfCU3j34eeIPA9vdrbya1od1YR3&#10;DLuERmheMMR3ALZ/Ct6jNAHm/wCx78D9R/Zm/ZS+HH7O+r6/Dqt14H8E6bodxqVvC0cd09rbJCZV&#10;ViSoYpkAkkZr0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/ip4pvfA3w18ReNdPgSWfR9CvL6GKTO13igd1Bxzglfy&#10;roK439oc/wDFgfHQ/wCpO1P/ANJJaAMT9i74167+0j+yL8M/2gfE+m29nqXjbwLpet31pZ58qGW5&#10;tY5mRMknaC5AyScV6bXz/wD8EoT/AMax/wBn/wD7I74d/wDTfDX0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m+KvDume&#10;L/D2oeFNchaSx1SxmtLyNWKlopEKMARyOGPI5rSoyOmaAOZ+DPwm8FfAX4SeGvgn8N9PktPD/hPQ&#10;7XSdFtZrh5mitbeJYolLuSzkKoG4kk966a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vjrqep6J8FvGOuaReS291Z+F&#10;dQmtbiFtrxSJbSMrqexBAIPqK62uN/aH/wCSAeOuf+ZO1Pj/ALdJKAOD/wCCavjTxb8R/wDgnt8E&#10;vH/jzxDd6tretfC3Q73VtUvpjJNd3EtjE8krseWZmJJJ5JNe3V8//wDBKNWT/gmT+z+jKQV+D/h4&#10;EHt/xL4a+g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yzt7+CSzvLaOaGaMpNFKgZXQjBUg8EEcEHrU1Q39/ZaXZTajq&#10;N1HDb28TSzzSNtWNFGWYnsABmgBmjaPpPh/SbbQtB0q3sbGzhWG0s7SFY4oI1GFREUAKoHAAGAOl&#10;Wao+G/EmgeMfD9l4r8K6xb6hpmpWsdzp9/ZyiSK4hdQySIw4ZSCCCOoq9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f7R&#10;Qz8AvHXH/Mnan/6SS12lcr8cNI1TxB8F/GGg6LZSXN5feF9Qt7S3iXLSyPbSKqD3JIA+tAHlP/BK&#10;HP8Aw7H/AGf8/wDRHvDv/pvhr6ArxX/gm94D8Y/C7/gn78Ffht8Q/Dt1pGvaD8L9DsNY0u9j2zWl&#10;zFYxJJE47MrAgj1Fe1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GRnGaKzPGHiOw8F+FtU8ZauH+yaTp817deWuW8uKMu2&#10;B64U8UAadFcp8CvjB4T/AGg/gv4V+OngPzv7F8YeH7TWNJ+0x7JPs9xEsse5ex2sMiur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39og/wDFgPHXP/Mn6n/6SSV2VYPxO8KXPjv4deIPBNncrDLrGiXdjHcSLlY2lhaMMR3A&#10;3ZoA8d/4JQ/8ox/2f/8Asjvh3/03w19AV5v+x18D9T/Zn/ZQ+G/7O+ta5Dqd54H8E6ZodzqNvCY4&#10;7mS1tkhMiqSSoYpnBJxmvS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3DOM0tc/8AFLxReeBvhv4i8cWFuks2j6Fd30Mc&#10;mdrvFC8gU4wcZUZ570AdBnPSivM/2MfjZrf7Sf7JHw0/aD8S6VbWOoeNvA+l63e2dnu8qCW5to5m&#10;RNxJ2gvgZJOK9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39oggfADx1lv8AmT9T/wDSSSuyrM8YeGNP8a+F9U8H6wsh&#10;s9W0+azuvKk2t5csZRsHscMcHsaAPEv+CUP/ACjH/Z//AOyO+Hf/AE3w19AVynwK+D3hD9nr4L+F&#10;fgT8P1uV0Pwd4ftNG0dbybzJhbW8SxR7243NtUZPc11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WAork/jrqWp6J8FfG&#10;GuaPeyW91Z+FdQntbiFsPFIls7K4PYggEe9AHWUV4n/wTX8beL/iV/wT4+CfxC+IHiK61fXNc+Fu&#10;h32sapfSmSa7uZbGJ5JXY8szMSST1Jr2y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+FG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/Cii&#10;gA98UUUUAFYPxM8Wy+A/h7r/AI3t7JbmTRdFur+O3diqytFC0gUkdMlcVvVz3xW0S18SfDPxJ4fv&#10;pZEh1DQby2maFgGCPA6kgkHnB4yDzQBzX7IXxxvf2mv2Vvh1+0TqWgxaXceOPBem67NpsExkS1a6&#10;tkmMSsQCwUvjJAzivRq8v/Ym+H2jfCb9j34X/DDw5c3U2n+H/AelafZTXrK0zxRWsaKXKKqliAMk&#10;KBnsK9QoAKPw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16" o:spid="_x0000_s1109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">
                  <v:imagedata r:id="rId15" o:title=""/>
                  <v:path arrowok="t"/>
                </v:shape>
                <v:shape id="Metin Kutusu 2" o:spid="_x0000_s1110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07303E91" w14:textId="77777777" w:rsidR="00A76D11" w:rsidRDefault="00A76D11" w:rsidP="00A76D11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OPTİK FORMU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 SONRA BURADAN KESEBİLİRSİNİZ.</w:t>
                        </w:r>
                      </w:p>
                    </w:txbxContent>
                  </v:textbox>
                </v:shape>
                <v:shape id="Metin Kutusu 2" o:spid="_x0000_s1111" type="#_x0000_t202" style="position:absolute;left:2540;top:9096;width:6448;height:3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" stroked="f">
                  <v:textbox style="layout-flow:vertical;mso-layout-flow-alt:bottom-to-top">
                    <w:txbxContent>
                      <w:p w14:paraId="60DCE96F" w14:textId="77777777" w:rsidR="00A76D11" w:rsidRDefault="00A76D11" w:rsidP="00A76D11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15F44056" w14:textId="77777777" w:rsidR="00A76D11" w:rsidRDefault="00A76D11" w:rsidP="00A76D1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</w:txbxContent>
                  </v:textbox>
                </v:shape>
                <v:shape id="Metin Kutusu 2" o:spid="_x0000_s1112" type="#_x0000_t202" style="position:absolute;left:1210;top:60540;width:8987;height:3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" stroked="f">
                  <v:textbox style="layout-flow:vertical;mso-layout-flow-alt:bottom-to-top">
                    <w:txbxContent>
                      <w:p w14:paraId="11C0AB5F" w14:textId="77777777" w:rsidR="00A76D11" w:rsidRDefault="00A76D11" w:rsidP="00A76D11">
                        <w:pPr>
                          <w:pStyle w:val="stBilgi"/>
                          <w:jc w:val="center"/>
                          <w:rPr>
                            <w:sz w:val="16"/>
                            <w:szCs w:val="20"/>
                          </w:rPr>
                        </w:pPr>
                        <w:r>
                          <w:rPr>
                            <w:sz w:val="16"/>
                            <w:szCs w:val="20"/>
                          </w:rPr>
                          <w:t>DİN KÜLTÜRÜ VE AHLAK BİLGİSİ</w:t>
                        </w:r>
                      </w:p>
                      <w:p w14:paraId="277B05C6" w14:textId="77777777" w:rsidR="00A76D11" w:rsidRDefault="00A76D11" w:rsidP="00A76D1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 Sınıf 1.Dönem 1. Yazılı / Sınav Soruları</w:t>
                        </w:r>
                      </w:p>
                      <w:p w14:paraId="3599417D" w14:textId="77777777" w:rsidR="00A76D11" w:rsidRDefault="00A76D11" w:rsidP="00A76D1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D1E7BBC" w14:textId="746D0B8F" w:rsidR="00A76D11" w:rsidRDefault="00A76D11" w:rsidP="00A76D11">
      <w:pPr>
        <w:rPr>
          <w:rFonts w:cstheme="minorHAnsi"/>
          <w:sz w:val="24"/>
          <w:szCs w:val="24"/>
        </w:rPr>
      </w:pPr>
      <w:bookmarkStart w:id="10" w:name="_Hlk125714721"/>
    </w:p>
    <w:p w14:paraId="457DBBF4" w14:textId="77777777" w:rsidR="00A76D11" w:rsidRDefault="00A76D11" w:rsidP="00A76D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3A065C6" w14:textId="0CB72606" w:rsidR="00A76D11" w:rsidRDefault="00A76D11" w:rsidP="00A76D11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5CAFDDBA" wp14:editId="2BFACB49">
                <wp:simplePos x="0" y="0"/>
                <wp:positionH relativeFrom="column">
                  <wp:posOffset>-833120</wp:posOffset>
                </wp:positionH>
                <wp:positionV relativeFrom="paragraph">
                  <wp:posOffset>-852171</wp:posOffset>
                </wp:positionV>
                <wp:extent cx="7410450" cy="10715625"/>
                <wp:effectExtent l="0" t="0" r="0" b="9525"/>
                <wp:wrapNone/>
                <wp:docPr id="80" name="Gr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1071562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4" name="Resim 10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Oval 105">
                          <a:hlinkClick r:id="rId1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Oval 106">
                          <a:hlinkClick r:id="rId1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Oval 107">
                          <a:hlinkClick r:id="rId1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val 108">
                          <a:hlinkClick r:id="rId2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Oval 109">
                          <a:hlinkClick r:id="rId2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Oval 110">
                          <a:hlinkClick r:id="rId2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Oval 111">
                          <a:hlinkClick r:id="rId2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Oval 112">
                          <a:hlinkClick r:id="rId2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Dikdörtgen 113">
                          <a:hlinkClick r:id="rId2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Dikdörtgen 114">
                          <a:hlinkClick r:id="rId2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Metin Kutusu 2">
                          <a:hlinkClick r:id="rId2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6A59A" w14:textId="77777777" w:rsidR="00A76D11" w:rsidRDefault="00A76D11" w:rsidP="00A76D1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FDDBA" id="Grup 80" o:spid="_x0000_s1113" style="position:absolute;margin-left:-65.6pt;margin-top:-67.1pt;width:583.5pt;height:843.75pt;z-index:25168332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Eooo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agFFFFGoBRRRRqAUUUUagFFFFGo&#10;BRRRRqAUUUUagFFFFGoBRRRRqAUUUUagFFFFGoBRRRRq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">
                <v:shape id="Resim 104" o:spid="_x0000_s111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">
                  <v:imagedata r:id="rId28" o:title=""/>
                  <v:path arrowok="t"/>
                </v:shape>
                <v:oval id="Oval 105" o:spid="_x0000_s1115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9ZwgAAANw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" o:button="t" filled="f" stroked="f" strokeweight="2pt">
                  <v:fill o:detectmouseclick="t"/>
                </v:oval>
                <v:oval id="Oval 106" o:spid="_x0000_s1116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EuwgAAANw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" o:button="t" filled="f" stroked="f" strokeweight="2pt">
                  <v:fill o:detectmouseclick="t"/>
                </v:oval>
                <v:oval id="Oval 107" o:spid="_x0000_s1117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" o:button="t" filled="f" stroked="f" strokeweight="2pt">
                  <v:fill o:detectmouseclick="t"/>
                </v:oval>
                <v:oval id="Oval 108" o:spid="_x0000_s1118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" o:button="t" filled="f" stroked="f" strokeweight="2pt">
                  <v:fill o:detectmouseclick="t"/>
                </v:oval>
                <v:oval id="Oval 109" o:spid="_x0000_s1119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VcwgAAANw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" o:button="t" filled="f" stroked="f" strokeweight="2pt">
                  <v:fill o:detectmouseclick="t"/>
                </v:oval>
                <v:oval id="Oval 110" o:spid="_x0000_s1120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" o:button="t" filled="f" stroked="f" strokeweight="2pt">
                  <v:fill o:detectmouseclick="t"/>
                </v:oval>
                <v:oval id="Oval 111" o:spid="_x0000_s1121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" o:button="t" filled="f" stroked="f" strokeweight="2pt">
                  <v:fill o:detectmouseclick="t"/>
                </v:oval>
                <v:oval id="Oval 112" o:spid="_x0000_s1122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" o:button="t" filled="f" stroked="f" strokeweight="2pt">
                  <v:fill o:detectmouseclick="t"/>
                </v:oval>
                <v:rect id="Dikdörtgen 113" o:spid="_x0000_s1123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" o:button="t" filled="f" stroked="f" strokeweight="2pt">
                  <v:fill o:detectmouseclick="t"/>
                </v:rect>
                <v:rect id="Dikdörtgen 114" o:spid="_x0000_s1124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" o:button="t" filled="f" stroked="f" strokeweight="2pt">
                  <v:fill o:detectmouseclick="t"/>
                </v:rect>
                <v:shape id="Metin Kutusu 2" o:spid="_x0000_s1125" type="#_x0000_t202" href="https://www.dindersi.com/icerik/yazili-sinavlar-c71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6026A59A" w14:textId="77777777" w:rsidR="00A76D11" w:rsidRDefault="00A76D11" w:rsidP="00A76D1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3B6D0026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5FAB7384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4F7B7441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4E27D1A1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68A1FC88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2961CE97" w14:textId="77777777" w:rsidR="00A76D11" w:rsidRDefault="00A76D11" w:rsidP="00A76D1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83F40E3" w14:textId="6AB40715" w:rsidR="00A76D11" w:rsidRDefault="00A76D11" w:rsidP="00A76D11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4352" behindDoc="0" locked="0" layoutInCell="1" allowOverlap="1" wp14:anchorId="61DA1A4F" wp14:editId="1A034F88">
            <wp:simplePos x="0" y="0"/>
            <wp:positionH relativeFrom="margin">
              <wp:posOffset>-890270</wp:posOffset>
            </wp:positionH>
            <wp:positionV relativeFrom="paragraph">
              <wp:posOffset>-909320</wp:posOffset>
            </wp:positionV>
            <wp:extent cx="7553325" cy="10839450"/>
            <wp:effectExtent l="0" t="0" r="9525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909A0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78E30BB3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3944C44B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1E2B4B3D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7DF21C67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4C3892EE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31698383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37E70445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349B9014" w14:textId="77777777" w:rsidR="00A76D11" w:rsidRDefault="00A76D11" w:rsidP="00A76D11">
      <w:pPr>
        <w:rPr>
          <w:rFonts w:cstheme="minorHAnsi"/>
          <w:sz w:val="24"/>
          <w:szCs w:val="24"/>
        </w:rPr>
      </w:pPr>
    </w:p>
    <w:p w14:paraId="4EF30DE8" w14:textId="77777777" w:rsidR="00A76D11" w:rsidRDefault="00A76D11" w:rsidP="00A76D11">
      <w:pPr>
        <w:rPr>
          <w:rFonts w:cstheme="minorHAnsi"/>
          <w:sz w:val="24"/>
          <w:szCs w:val="24"/>
        </w:rPr>
      </w:pPr>
    </w:p>
    <w:bookmarkEnd w:id="10"/>
    <w:p w14:paraId="5D69516D" w14:textId="77777777" w:rsidR="00A76D11" w:rsidRDefault="00A76D11" w:rsidP="00A76D11">
      <w:pPr>
        <w:spacing w:after="0" w:line="240" w:lineRule="auto"/>
        <w:rPr>
          <w:rFonts w:cstheme="minorHAnsi"/>
          <w:sz w:val="24"/>
          <w:szCs w:val="24"/>
        </w:rPr>
      </w:pPr>
    </w:p>
    <w:p w14:paraId="2C659BC4" w14:textId="77777777" w:rsidR="00A76D11" w:rsidRDefault="00A76D11" w:rsidP="00A76D11"/>
    <w:p w14:paraId="7F38C547" w14:textId="77777777" w:rsidR="00CF129D" w:rsidRDefault="00CF129D" w:rsidP="00CF129D">
      <w:pPr>
        <w:rPr>
          <w:rFonts w:cstheme="minorHAnsi"/>
          <w:sz w:val="24"/>
          <w:szCs w:val="24"/>
        </w:rPr>
      </w:pPr>
    </w:p>
    <w:p w14:paraId="3FF522B7" w14:textId="75322222" w:rsidR="00CF129D" w:rsidRDefault="00CF129D" w:rsidP="00CF129D">
      <w:pPr>
        <w:rPr>
          <w:rFonts w:cstheme="minorHAnsi"/>
          <w:sz w:val="24"/>
          <w:szCs w:val="24"/>
        </w:rPr>
      </w:pPr>
    </w:p>
    <w:p w14:paraId="3A418BF1" w14:textId="00540802" w:rsidR="00CF129D" w:rsidRDefault="00CF129D" w:rsidP="00CF129D">
      <w:pPr>
        <w:rPr>
          <w:rFonts w:cstheme="minorHAnsi"/>
          <w:sz w:val="24"/>
          <w:szCs w:val="24"/>
        </w:rPr>
      </w:pPr>
    </w:p>
    <w:p w14:paraId="7FA25EA2" w14:textId="38FA35FA" w:rsidR="00CF129D" w:rsidRDefault="00CF129D" w:rsidP="00CF129D">
      <w:pPr>
        <w:rPr>
          <w:rFonts w:cstheme="minorHAnsi"/>
          <w:sz w:val="24"/>
          <w:szCs w:val="24"/>
        </w:rPr>
      </w:pPr>
    </w:p>
    <w:p w14:paraId="0E587686" w14:textId="662FA4C4" w:rsidR="00CF129D" w:rsidRDefault="00CF129D" w:rsidP="00CF129D">
      <w:pPr>
        <w:rPr>
          <w:rFonts w:cstheme="minorHAnsi"/>
          <w:sz w:val="24"/>
          <w:szCs w:val="24"/>
        </w:rPr>
      </w:pPr>
      <w:bookmarkStart w:id="11" w:name="_GoBack"/>
      <w:bookmarkEnd w:id="11"/>
    </w:p>
    <w:p w14:paraId="72C79E49" w14:textId="77777777" w:rsidR="00CF129D" w:rsidRDefault="00CF129D" w:rsidP="00CF129D">
      <w:pPr>
        <w:rPr>
          <w:rFonts w:cstheme="minorHAnsi"/>
          <w:sz w:val="24"/>
          <w:szCs w:val="24"/>
        </w:rPr>
      </w:pPr>
    </w:p>
    <w:p w14:paraId="6F104BC8" w14:textId="77777777" w:rsidR="00CF129D" w:rsidRDefault="00CF129D" w:rsidP="00CF129D">
      <w:pPr>
        <w:rPr>
          <w:rFonts w:cstheme="minorHAnsi"/>
          <w:sz w:val="24"/>
          <w:szCs w:val="24"/>
        </w:rPr>
      </w:pPr>
    </w:p>
    <w:p w14:paraId="5F381BD5" w14:textId="77777777" w:rsidR="00CF129D" w:rsidRDefault="00CF129D" w:rsidP="00CF129D">
      <w:pPr>
        <w:rPr>
          <w:rFonts w:cstheme="minorHAnsi"/>
          <w:sz w:val="24"/>
          <w:szCs w:val="24"/>
        </w:rPr>
      </w:pPr>
    </w:p>
    <w:p w14:paraId="0690B50A" w14:textId="77777777" w:rsidR="00CF129D" w:rsidRDefault="00CF129D" w:rsidP="00CF129D">
      <w:pPr>
        <w:rPr>
          <w:rFonts w:cstheme="minorHAnsi"/>
          <w:sz w:val="24"/>
          <w:szCs w:val="24"/>
        </w:rPr>
      </w:pPr>
    </w:p>
    <w:p w14:paraId="787E015E" w14:textId="77777777" w:rsidR="00CF129D" w:rsidRDefault="00CF129D" w:rsidP="00CF129D">
      <w:pPr>
        <w:rPr>
          <w:rFonts w:cstheme="minorHAnsi"/>
          <w:sz w:val="24"/>
          <w:szCs w:val="24"/>
        </w:rPr>
      </w:pPr>
    </w:p>
    <w:p w14:paraId="150770F5" w14:textId="77777777" w:rsidR="00CF129D" w:rsidRDefault="00CF129D" w:rsidP="00CF129D">
      <w:pPr>
        <w:rPr>
          <w:rFonts w:cstheme="minorHAnsi"/>
          <w:sz w:val="24"/>
          <w:szCs w:val="24"/>
        </w:rPr>
      </w:pPr>
    </w:p>
    <w:p w14:paraId="59851994" w14:textId="77777777" w:rsidR="00CF129D" w:rsidRDefault="00CF129D" w:rsidP="00CF129D">
      <w:pPr>
        <w:rPr>
          <w:rFonts w:cstheme="minorHAnsi"/>
          <w:sz w:val="24"/>
          <w:szCs w:val="24"/>
        </w:rPr>
      </w:pPr>
    </w:p>
    <w:bookmarkEnd w:id="9"/>
    <w:p w14:paraId="623333E8" w14:textId="77777777" w:rsidR="00CF129D" w:rsidRPr="008D43D4" w:rsidRDefault="00CF129D" w:rsidP="00CF129D">
      <w:pPr>
        <w:spacing w:after="0" w:line="240" w:lineRule="auto"/>
        <w:rPr>
          <w:rFonts w:cstheme="minorHAnsi"/>
          <w:sz w:val="24"/>
          <w:szCs w:val="24"/>
        </w:rPr>
      </w:pPr>
    </w:p>
    <w:p w14:paraId="5BE1CB5F" w14:textId="0043EB16" w:rsidR="00CF129D" w:rsidRDefault="00CF129D" w:rsidP="00DD6832">
      <w:pPr>
        <w:spacing w:after="0" w:line="240" w:lineRule="auto"/>
        <w:jc w:val="center"/>
        <w:rPr>
          <w:rStyle w:val="Kpr"/>
          <w:rFonts w:cstheme="minorHAnsi"/>
        </w:rPr>
      </w:pPr>
    </w:p>
    <w:p w14:paraId="489E49DD" w14:textId="77777777" w:rsidR="00CF129D" w:rsidRDefault="00CF129D" w:rsidP="00DD6832">
      <w:pPr>
        <w:spacing w:after="0" w:line="240" w:lineRule="auto"/>
        <w:jc w:val="center"/>
        <w:rPr>
          <w:rStyle w:val="Kpr"/>
          <w:rFonts w:cstheme="minorHAnsi"/>
        </w:rPr>
      </w:pPr>
    </w:p>
    <w:sectPr w:rsidR="00CF129D" w:rsidSect="003A4B8C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B5AFA" w14:textId="77777777" w:rsidR="00336BD7" w:rsidRDefault="00336BD7" w:rsidP="00CF129D">
      <w:pPr>
        <w:spacing w:after="0" w:line="240" w:lineRule="auto"/>
      </w:pPr>
      <w:r>
        <w:separator/>
      </w:r>
    </w:p>
  </w:endnote>
  <w:endnote w:type="continuationSeparator" w:id="0">
    <w:p w14:paraId="4E59F8EE" w14:textId="77777777" w:rsidR="00336BD7" w:rsidRDefault="00336BD7" w:rsidP="00CF1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D8100" w14:textId="77777777" w:rsidR="00CF129D" w:rsidRDefault="00CF129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FE56E" w14:textId="11AB50F5" w:rsidR="00CF129D" w:rsidRDefault="00CF129D" w:rsidP="00CF129D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EFF8CE" wp14:editId="3428EB80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3" name="Ok: Sağ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821EC6" w14:textId="77777777" w:rsidR="00CF129D" w:rsidRPr="001016DC" w:rsidRDefault="00CF129D" w:rsidP="00CF129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FF8C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3" o:spid="_x0000_s1126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fixgIAADA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" adj="19934" fillcolor="#fabf8f [1945]" strokecolor="#e36c0a [2409]" strokeweight=".25pt">
              <v:textbox>
                <w:txbxContent>
                  <w:p w14:paraId="4B821EC6" w14:textId="77777777" w:rsidR="00CF129D" w:rsidRPr="001016DC" w:rsidRDefault="00CF129D" w:rsidP="00CF129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0DF604C" wp14:editId="347E126F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3960975" wp14:editId="0DF5C53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82" name="Resim 8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EA243" w14:textId="77777777" w:rsidR="00CF129D" w:rsidRDefault="00CF129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83464" w14:textId="77777777" w:rsidR="00336BD7" w:rsidRDefault="00336BD7" w:rsidP="00CF129D">
      <w:pPr>
        <w:spacing w:after="0" w:line="240" w:lineRule="auto"/>
      </w:pPr>
      <w:r>
        <w:separator/>
      </w:r>
    </w:p>
  </w:footnote>
  <w:footnote w:type="continuationSeparator" w:id="0">
    <w:p w14:paraId="1D346995" w14:textId="77777777" w:rsidR="00336BD7" w:rsidRDefault="00336BD7" w:rsidP="00CF1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8A4E3" w14:textId="77777777" w:rsidR="00CF129D" w:rsidRDefault="00CF129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38452" w14:textId="77777777" w:rsidR="00CF129D" w:rsidRDefault="00CF129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3ECCD" w14:textId="77777777" w:rsidR="00CF129D" w:rsidRDefault="00CF129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4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6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4"/>
    <w:lvlOverride w:ilvl="0">
      <w:startOverride w:val="1"/>
    </w:lvlOverride>
  </w:num>
  <w:num w:numId="16">
    <w:abstractNumId w:val="4"/>
    <w:lvlOverride w:ilvl="0">
      <w:startOverride w:val="1"/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1"/>
    </w:lvlOverride>
  </w:num>
  <w:num w:numId="20">
    <w:abstractNumId w:val="4"/>
    <w:lvlOverride w:ilvl="0">
      <w:startOverride w:val="1"/>
    </w:lvlOverride>
  </w:num>
  <w:num w:numId="21">
    <w:abstractNumId w:val="4"/>
    <w:lvlOverride w:ilvl="0">
      <w:startOverride w:val="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4"/>
    <w:lvlOverride w:ilvl="0">
      <w:startOverride w:val="1"/>
    </w:lvlOverride>
  </w:num>
  <w:num w:numId="25">
    <w:abstractNumId w:val="4"/>
    <w:lvlOverride w:ilvl="0">
      <w:startOverride w:val="1"/>
    </w:lvlOverride>
  </w:num>
  <w:num w:numId="26">
    <w:abstractNumId w:val="4"/>
    <w:lvlOverride w:ilvl="0">
      <w:startOverride w:val="1"/>
    </w:lvlOverride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1"/>
    </w:lvlOverride>
  </w:num>
  <w:num w:numId="31">
    <w:abstractNumId w:val="4"/>
    <w:lvlOverride w:ilvl="0">
      <w:startOverride w:val="1"/>
    </w:lvlOverride>
  </w:num>
  <w:num w:numId="32">
    <w:abstractNumId w:val="1"/>
  </w:num>
  <w:num w:numId="33">
    <w:abstractNumId w:val="0"/>
  </w:num>
  <w:num w:numId="34">
    <w:abstractNumId w:val="7"/>
  </w:num>
  <w:num w:numId="35">
    <w:abstractNumId w:val="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C62"/>
    <w:rsid w:val="000018C8"/>
    <w:rsid w:val="0000303E"/>
    <w:rsid w:val="000210F6"/>
    <w:rsid w:val="00033C2E"/>
    <w:rsid w:val="000718B7"/>
    <w:rsid w:val="000A2B32"/>
    <w:rsid w:val="000A6365"/>
    <w:rsid w:val="001C3B80"/>
    <w:rsid w:val="00232D1D"/>
    <w:rsid w:val="0027154F"/>
    <w:rsid w:val="00292029"/>
    <w:rsid w:val="002975D6"/>
    <w:rsid w:val="002B1B74"/>
    <w:rsid w:val="00336BD7"/>
    <w:rsid w:val="0038090A"/>
    <w:rsid w:val="003957B1"/>
    <w:rsid w:val="003D42D3"/>
    <w:rsid w:val="00401657"/>
    <w:rsid w:val="00426B9F"/>
    <w:rsid w:val="004578EE"/>
    <w:rsid w:val="00495D75"/>
    <w:rsid w:val="004A58F4"/>
    <w:rsid w:val="00512160"/>
    <w:rsid w:val="005D58BB"/>
    <w:rsid w:val="00607B95"/>
    <w:rsid w:val="00631F9A"/>
    <w:rsid w:val="00636BC5"/>
    <w:rsid w:val="00685702"/>
    <w:rsid w:val="006B0CA3"/>
    <w:rsid w:val="006B2433"/>
    <w:rsid w:val="00707FFC"/>
    <w:rsid w:val="00714F08"/>
    <w:rsid w:val="007279EA"/>
    <w:rsid w:val="00736BD4"/>
    <w:rsid w:val="007841BD"/>
    <w:rsid w:val="00860A35"/>
    <w:rsid w:val="00866749"/>
    <w:rsid w:val="00867EB3"/>
    <w:rsid w:val="00891E1F"/>
    <w:rsid w:val="0092235A"/>
    <w:rsid w:val="009336E0"/>
    <w:rsid w:val="009441AD"/>
    <w:rsid w:val="00956A34"/>
    <w:rsid w:val="0098052E"/>
    <w:rsid w:val="009D4D12"/>
    <w:rsid w:val="00A52663"/>
    <w:rsid w:val="00A76D11"/>
    <w:rsid w:val="00A83480"/>
    <w:rsid w:val="00BF1BF6"/>
    <w:rsid w:val="00C23134"/>
    <w:rsid w:val="00C354A4"/>
    <w:rsid w:val="00C93EA1"/>
    <w:rsid w:val="00CA1E1F"/>
    <w:rsid w:val="00CB6C62"/>
    <w:rsid w:val="00CF129D"/>
    <w:rsid w:val="00D21860"/>
    <w:rsid w:val="00D316E0"/>
    <w:rsid w:val="00DB6FB8"/>
    <w:rsid w:val="00DD6832"/>
    <w:rsid w:val="00E07C0A"/>
    <w:rsid w:val="00E71579"/>
    <w:rsid w:val="00EE7729"/>
    <w:rsid w:val="00F346B3"/>
    <w:rsid w:val="00F34887"/>
    <w:rsid w:val="00F92E40"/>
    <w:rsid w:val="00F948B6"/>
    <w:rsid w:val="00F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63C197AF"/>
  <w15:docId w15:val="{785436D3-3C20-4650-BB4B-AE0AE2E7E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character" w:styleId="Kpr">
    <w:name w:val="Hyperlink"/>
    <w:basedOn w:val="VarsaylanParagrafYazTipi"/>
    <w:uiPriority w:val="99"/>
    <w:unhideWhenUsed/>
    <w:rsid w:val="00DD6832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CF1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CF129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CF129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CF1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F129D"/>
  </w:style>
  <w:style w:type="paragraph" w:styleId="AltBilgi">
    <w:name w:val="footer"/>
    <w:basedOn w:val="Normal"/>
    <w:link w:val="AltBilgiChar"/>
    <w:uiPriority w:val="99"/>
    <w:unhideWhenUsed/>
    <w:rsid w:val="00CF12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F1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17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hyperlink" Target="https://chat.whatsapp.com/Flg4Iy7vRGqIRQYk23TONo" TargetMode="External"/><Relationship Id="rId26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.me/DinDersiTurkiyeZumresi" TargetMode="Externa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yperlink" Target="https://chat.whatsapp.com/IR0KARlUCd4ItMDPQkjplO" TargetMode="External"/><Relationship Id="rId25" Type="http://schemas.openxmlformats.org/officeDocument/2006/relationships/hyperlink" Target="http://www.dinders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t.me/dindersicom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s://www.youtube.com/@dindersi-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facebook.com/ddyayinlari/" TargetMode="External"/><Relationship Id="rId28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hyperlink" Target="https://chat.whatsapp.com/1l65VLvh4c2GwvOLzCJUUo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din-kulturu-ve-ahlak-bilgisi-c93" TargetMode="External"/><Relationship Id="rId22" Type="http://schemas.openxmlformats.org/officeDocument/2006/relationships/hyperlink" Target="https://www.instagram.com/ddy_yayinlari/" TargetMode="External"/><Relationship Id="rId27" Type="http://schemas.openxmlformats.org/officeDocument/2006/relationships/hyperlink" Target="https://www.dindersi.com/icerik/yazili-sinavlar-c71" TargetMode="Externa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70</TotalTime>
  <Pages>5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21</cp:revision>
  <dcterms:created xsi:type="dcterms:W3CDTF">2014-10-25T19:55:00Z</dcterms:created>
  <dcterms:modified xsi:type="dcterms:W3CDTF">2023-03-08T14:24:00Z</dcterms:modified>
</cp:coreProperties>
</file>