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B0CEB" w14:textId="14F45582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8167CF" wp14:editId="7C8117DE">
                <wp:simplePos x="0" y="0"/>
                <wp:positionH relativeFrom="column">
                  <wp:posOffset>-508000</wp:posOffset>
                </wp:positionH>
                <wp:positionV relativeFrom="paragraph">
                  <wp:posOffset>-539115</wp:posOffset>
                </wp:positionV>
                <wp:extent cx="6875780" cy="1673225"/>
                <wp:effectExtent l="1270" t="0" r="0" b="4445"/>
                <wp:wrapNone/>
                <wp:docPr id="8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167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oKlavuzu"/>
                              <w:tblW w:w="999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884"/>
                              <w:gridCol w:w="2012"/>
                              <w:gridCol w:w="4860"/>
                              <w:gridCol w:w="2241"/>
                            </w:tblGrid>
                            <w:tr w:rsidR="00EF1927" w14:paraId="00D3F74A" w14:textId="77777777" w:rsidTr="00A9448F">
                              <w:trPr>
                                <w:trHeight w:val="374"/>
                              </w:trPr>
                              <w:tc>
                                <w:tcPr>
                                  <w:tcW w:w="8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E06326B" w14:textId="77777777" w:rsidR="00EF1927" w:rsidRPr="00FD75DF" w:rsidRDefault="00EF1927" w:rsidP="00EF1927">
                                  <w:pPr>
                                    <w:pStyle w:val="AIKMETN"/>
                                    <w:spacing w:before="0" w:after="0"/>
                                    <w:ind w:left="0" w:firstLine="0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bookmarkStart w:id="0" w:name="_Hlk121296634"/>
                                  <w:r w:rsidRPr="00FD75DF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Adı: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EC9055E" w14:textId="77777777" w:rsidR="00EF1927" w:rsidRDefault="00EF1927" w:rsidP="00EF1927">
                                  <w:pPr>
                                    <w:pStyle w:val="AIKMETN"/>
                                    <w:spacing w:before="0" w:after="0"/>
                                    <w:ind w:left="0" w:firstLine="0"/>
                                  </w:pP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0DFC076" w14:textId="77777777" w:rsidR="00EF1927" w:rsidRDefault="00EF1927" w:rsidP="00EF1927">
                                  <w:pPr>
                                    <w:pStyle w:val="AIKMETN"/>
                                    <w:spacing w:before="0" w:after="0"/>
                                    <w:ind w:left="0" w:firstLine="0"/>
                                    <w:jc w:val="center"/>
                                  </w:pPr>
                                  <w:r w:rsidRPr="000E4DCF">
                                    <w:rPr>
                                      <w:rFonts w:asciiTheme="minorHAnsi" w:hAnsiTheme="minorHAnsi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…………………. 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Ortaokulu</w:t>
                                  </w:r>
                                </w:p>
                              </w:tc>
                              <w:tc>
                                <w:tcPr>
                                  <w:tcW w:w="224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2E75C7E" w14:textId="77777777" w:rsidR="00EF1927" w:rsidRDefault="00EF1927" w:rsidP="00EF1927">
                                  <w:pPr>
                                    <w:pStyle w:val="AIKMETN"/>
                                    <w:spacing w:before="0" w:after="0"/>
                                    <w:ind w:left="0" w:firstLine="0"/>
                                  </w:pPr>
                                </w:p>
                              </w:tc>
                            </w:tr>
                            <w:tr w:rsidR="00EF1927" w14:paraId="5E7846CF" w14:textId="77777777" w:rsidTr="00A9448F">
                              <w:trPr>
                                <w:trHeight w:val="374"/>
                              </w:trPr>
                              <w:tc>
                                <w:tcPr>
                                  <w:tcW w:w="8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EC2771F" w14:textId="77777777" w:rsidR="00EF1927" w:rsidRPr="00FD75DF" w:rsidRDefault="00EF1927" w:rsidP="00EF1927">
                                  <w:pPr>
                                    <w:pStyle w:val="AIKMETN"/>
                                    <w:spacing w:before="0" w:after="0"/>
                                    <w:ind w:left="0" w:firstLine="0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D75DF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Soyadı: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560DBA9" w14:textId="77777777" w:rsidR="00EF1927" w:rsidRDefault="00EF1927" w:rsidP="00EF1927">
                                  <w:pPr>
                                    <w:pStyle w:val="AIKMETN"/>
                                    <w:spacing w:before="0" w:after="0"/>
                                    <w:ind w:left="0" w:firstLine="0"/>
                                  </w:pP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FD7D5B5" w14:textId="77777777" w:rsidR="00EF1927" w:rsidRDefault="00EF1927" w:rsidP="00EF1927">
                                  <w:pPr>
                                    <w:pStyle w:val="AIKMETN"/>
                                    <w:spacing w:before="0" w:after="0"/>
                                    <w:ind w:left="0" w:firstLine="0"/>
                                    <w:jc w:val="center"/>
                                  </w:pPr>
                                  <w:r w:rsidRPr="000E4DCF">
                                    <w:rPr>
                                      <w:rFonts w:asciiTheme="minorHAnsi" w:hAnsiTheme="minorHAnsi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………………. Eğitim Öğretim Yılı</w:t>
                                  </w:r>
                                </w:p>
                              </w:tc>
                              <w:tc>
                                <w:tcPr>
                                  <w:tcW w:w="224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62E6F80" w14:textId="77777777" w:rsidR="00EF1927" w:rsidRDefault="00EF1927" w:rsidP="00EF1927">
                                  <w:pPr>
                                    <w:pStyle w:val="AIKMETN"/>
                                    <w:spacing w:before="0" w:after="0"/>
                                    <w:ind w:left="0" w:firstLine="0"/>
                                  </w:pPr>
                                  <w:r w:rsidRPr="000E4DCF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 xml:space="preserve">Tarih: ……/……/ </w:t>
                                  </w:r>
                                  <w:proofErr w:type="gramStart"/>
                                  <w:r w:rsidRPr="000E4DCF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..</w:t>
                                  </w:r>
                                  <w:proofErr w:type="gramEnd"/>
                                </w:p>
                              </w:tc>
                            </w:tr>
                            <w:tr w:rsidR="00EF1927" w14:paraId="648ACC2E" w14:textId="77777777" w:rsidTr="00A9448F">
                              <w:trPr>
                                <w:trHeight w:val="374"/>
                              </w:trPr>
                              <w:tc>
                                <w:tcPr>
                                  <w:tcW w:w="8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7414DB6" w14:textId="77777777" w:rsidR="00EF1927" w:rsidRPr="00FD75DF" w:rsidRDefault="00EF1927" w:rsidP="00EF1927">
                                  <w:pPr>
                                    <w:pStyle w:val="AIKMETN"/>
                                    <w:spacing w:before="0" w:after="0"/>
                                    <w:ind w:left="0" w:firstLine="0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D75DF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Sınıfı: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F4F2924" w14:textId="77777777" w:rsidR="00EF1927" w:rsidRDefault="00EF1927" w:rsidP="00EF1927">
                                  <w:pPr>
                                    <w:pStyle w:val="AIKMETN"/>
                                    <w:spacing w:before="0" w:after="0"/>
                                    <w:ind w:left="0" w:firstLine="0"/>
                                  </w:pP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AEA24BF" w14:textId="77777777" w:rsidR="00EF1927" w:rsidRDefault="00EF1927" w:rsidP="00EF1927">
                                  <w:pPr>
                                    <w:pStyle w:val="AIKMETN"/>
                                    <w:spacing w:before="0" w:after="0"/>
                                    <w:ind w:left="0" w:firstLine="0"/>
                                    <w:jc w:val="center"/>
                                  </w:pPr>
                                  <w:r w:rsidRPr="000E4DCF">
                                    <w:rPr>
                                      <w:rFonts w:asciiTheme="minorHAnsi" w:hAnsiTheme="minorHAnsi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DİN KÜLTÜRÜ VE AHLAK BİLGİSİ</w:t>
                                  </w:r>
                                </w:p>
                              </w:tc>
                              <w:tc>
                                <w:tcPr>
                                  <w:tcW w:w="224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3905E9F" w14:textId="77777777" w:rsidR="00EF1927" w:rsidRDefault="00EF1927" w:rsidP="00EF1927">
                                  <w:pPr>
                                    <w:pStyle w:val="AIKMETN"/>
                                    <w:spacing w:before="0" w:after="0"/>
                                    <w:ind w:left="0" w:firstLine="0"/>
                                  </w:pPr>
                                  <w:r w:rsidRPr="000E4DCF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Aldığı Not</w:t>
                                  </w:r>
                                </w:p>
                              </w:tc>
                            </w:tr>
                            <w:tr w:rsidR="00EF1927" w14:paraId="526729D7" w14:textId="77777777" w:rsidTr="00A9448F">
                              <w:trPr>
                                <w:trHeight w:val="374"/>
                              </w:trPr>
                              <w:tc>
                                <w:tcPr>
                                  <w:tcW w:w="88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BC7F96C" w14:textId="77777777" w:rsidR="00EF1927" w:rsidRPr="00FD75DF" w:rsidRDefault="00EF1927" w:rsidP="00EF1927">
                                  <w:pPr>
                                    <w:pStyle w:val="AIKMETN"/>
                                    <w:spacing w:before="0" w:after="0"/>
                                    <w:ind w:left="0" w:firstLine="0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D75DF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No: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1B86F9E" w14:textId="77777777" w:rsidR="00EF1927" w:rsidRDefault="00EF1927" w:rsidP="00EF1927">
                                  <w:pPr>
                                    <w:pStyle w:val="AIKMETN"/>
                                    <w:spacing w:before="0" w:after="0"/>
                                    <w:ind w:left="0" w:firstLine="0"/>
                                  </w:pP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B9EA989" w14:textId="77777777" w:rsidR="00EF1927" w:rsidRDefault="00EF1927" w:rsidP="00EF1927">
                                  <w:pPr>
                                    <w:pStyle w:val="AIKMETN"/>
                                    <w:spacing w:before="0" w:after="0"/>
                                    <w:ind w:left="0" w:firstLine="0"/>
                                    <w:jc w:val="center"/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0E4DCF">
                                    <w:rPr>
                                      <w:rFonts w:asciiTheme="minorHAnsi" w:hAnsiTheme="minorHAnsi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. Sınıf 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0E4DCF">
                                    <w:rPr>
                                      <w:rFonts w:asciiTheme="minorHAnsi" w:hAnsiTheme="minorHAnsi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.Dönem 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0E4DCF">
                                    <w:rPr>
                                      <w:rFonts w:asciiTheme="minorHAnsi" w:hAnsiTheme="minorHAnsi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. Yazılı / 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Test Sınav</w:t>
                                  </w:r>
                                  <w:r w:rsidRPr="000E4DCF">
                                    <w:rPr>
                                      <w:rFonts w:asciiTheme="minorHAnsi" w:hAnsiTheme="minorHAnsi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Soruları</w:t>
                                  </w:r>
                                </w:p>
                              </w:tc>
                              <w:tc>
                                <w:tcPr>
                                  <w:tcW w:w="224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0DABBE6" w14:textId="77777777" w:rsidR="00EF1927" w:rsidRDefault="00EF1927" w:rsidP="00EF1927">
                                  <w:pPr>
                                    <w:pStyle w:val="AIKMETN"/>
                                    <w:spacing w:before="0" w:after="0"/>
                                    <w:ind w:left="0" w:firstLine="0"/>
                                  </w:pPr>
                                </w:p>
                              </w:tc>
                            </w:tr>
                            <w:bookmarkEnd w:id="0"/>
                          </w:tbl>
                          <w:p w14:paraId="1BE3C8D3" w14:textId="0B1E28B3" w:rsidR="00CB6C62" w:rsidRDefault="00CB6C62" w:rsidP="00CB6C62"/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167CF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-40pt;margin-top:-42.45pt;width:541.4pt;height:13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" filled="f" stroked="f">
                <v:textbox inset="0,0,0">
                  <w:txbxContent>
                    <w:tbl>
                      <w:tblPr>
                        <w:tblStyle w:val="TabloKlavuzu"/>
                        <w:tblW w:w="999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884"/>
                        <w:gridCol w:w="2012"/>
                        <w:gridCol w:w="4860"/>
                        <w:gridCol w:w="2241"/>
                      </w:tblGrid>
                      <w:tr w:rsidR="00EF1927" w14:paraId="00D3F74A" w14:textId="77777777" w:rsidTr="00A9448F">
                        <w:trPr>
                          <w:trHeight w:val="374"/>
                        </w:trPr>
                        <w:tc>
                          <w:tcPr>
                            <w:tcW w:w="884" w:type="dxa"/>
                            <w:shd w:val="clear" w:color="auto" w:fill="FFFFFF" w:themeFill="background1"/>
                            <w:vAlign w:val="center"/>
                          </w:tcPr>
                          <w:p w14:paraId="4E06326B" w14:textId="77777777" w:rsidR="00EF1927" w:rsidRPr="00FD75DF" w:rsidRDefault="00EF1927" w:rsidP="00EF1927">
                            <w:pPr>
                              <w:pStyle w:val="AIKMETN"/>
                              <w:spacing w:before="0" w:after="0"/>
                              <w:ind w:left="0" w:firstLine="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bookmarkStart w:id="1" w:name="_Hlk121296634"/>
                            <w:r w:rsidRPr="00FD75DF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Adı:</w:t>
                            </w:r>
                          </w:p>
                        </w:tc>
                        <w:tc>
                          <w:tcPr>
                            <w:tcW w:w="2012" w:type="dxa"/>
                            <w:shd w:val="clear" w:color="auto" w:fill="FFFFFF" w:themeFill="background1"/>
                            <w:vAlign w:val="center"/>
                          </w:tcPr>
                          <w:p w14:paraId="5EC9055E" w14:textId="77777777" w:rsidR="00EF1927" w:rsidRDefault="00EF1927" w:rsidP="00EF1927">
                            <w:pPr>
                              <w:pStyle w:val="AIKMETN"/>
                              <w:spacing w:before="0" w:after="0"/>
                              <w:ind w:left="0" w:firstLine="0"/>
                            </w:pPr>
                          </w:p>
                        </w:tc>
                        <w:tc>
                          <w:tcPr>
                            <w:tcW w:w="4860" w:type="dxa"/>
                            <w:shd w:val="clear" w:color="auto" w:fill="FFFFFF" w:themeFill="background1"/>
                            <w:vAlign w:val="center"/>
                          </w:tcPr>
                          <w:p w14:paraId="60DFC076" w14:textId="77777777" w:rsidR="00EF1927" w:rsidRDefault="00EF1927" w:rsidP="00EF1927">
                            <w:pPr>
                              <w:pStyle w:val="AIKMETN"/>
                              <w:spacing w:before="0" w:after="0"/>
                              <w:ind w:left="0" w:firstLine="0"/>
                              <w:jc w:val="center"/>
                            </w:pPr>
                            <w:r w:rsidRPr="000E4DCF">
                              <w:rPr>
                                <w:rFonts w:asciiTheme="minorHAnsi" w:hAnsiTheme="minorHAnsi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………………….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iCs/>
                                <w:sz w:val="24"/>
                                <w:szCs w:val="24"/>
                              </w:rPr>
                              <w:t>Ortaokulu</w:t>
                            </w:r>
                          </w:p>
                        </w:tc>
                        <w:tc>
                          <w:tcPr>
                            <w:tcW w:w="2241" w:type="dxa"/>
                            <w:shd w:val="clear" w:color="auto" w:fill="FFFFFF" w:themeFill="background1"/>
                            <w:vAlign w:val="center"/>
                          </w:tcPr>
                          <w:p w14:paraId="02E75C7E" w14:textId="77777777" w:rsidR="00EF1927" w:rsidRDefault="00EF1927" w:rsidP="00EF1927">
                            <w:pPr>
                              <w:pStyle w:val="AIKMETN"/>
                              <w:spacing w:before="0" w:after="0"/>
                              <w:ind w:left="0" w:firstLine="0"/>
                            </w:pPr>
                          </w:p>
                        </w:tc>
                      </w:tr>
                      <w:tr w:rsidR="00EF1927" w14:paraId="5E7846CF" w14:textId="77777777" w:rsidTr="00A9448F">
                        <w:trPr>
                          <w:trHeight w:val="374"/>
                        </w:trPr>
                        <w:tc>
                          <w:tcPr>
                            <w:tcW w:w="884" w:type="dxa"/>
                            <w:shd w:val="clear" w:color="auto" w:fill="FFFFFF" w:themeFill="background1"/>
                            <w:vAlign w:val="center"/>
                          </w:tcPr>
                          <w:p w14:paraId="5EC2771F" w14:textId="77777777" w:rsidR="00EF1927" w:rsidRPr="00FD75DF" w:rsidRDefault="00EF1927" w:rsidP="00EF1927">
                            <w:pPr>
                              <w:pStyle w:val="AIKMETN"/>
                              <w:spacing w:before="0" w:after="0"/>
                              <w:ind w:left="0" w:firstLine="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D75DF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Soyadı:</w:t>
                            </w:r>
                          </w:p>
                        </w:tc>
                        <w:tc>
                          <w:tcPr>
                            <w:tcW w:w="2012" w:type="dxa"/>
                            <w:shd w:val="clear" w:color="auto" w:fill="FFFFFF" w:themeFill="background1"/>
                            <w:vAlign w:val="center"/>
                          </w:tcPr>
                          <w:p w14:paraId="6560DBA9" w14:textId="77777777" w:rsidR="00EF1927" w:rsidRDefault="00EF1927" w:rsidP="00EF1927">
                            <w:pPr>
                              <w:pStyle w:val="AIKMETN"/>
                              <w:spacing w:before="0" w:after="0"/>
                              <w:ind w:left="0" w:firstLine="0"/>
                            </w:pPr>
                          </w:p>
                        </w:tc>
                        <w:tc>
                          <w:tcPr>
                            <w:tcW w:w="4860" w:type="dxa"/>
                            <w:shd w:val="clear" w:color="auto" w:fill="FFFFFF" w:themeFill="background1"/>
                            <w:vAlign w:val="center"/>
                          </w:tcPr>
                          <w:p w14:paraId="4FD7D5B5" w14:textId="77777777" w:rsidR="00EF1927" w:rsidRDefault="00EF1927" w:rsidP="00EF1927">
                            <w:pPr>
                              <w:pStyle w:val="AIKMETN"/>
                              <w:spacing w:before="0" w:after="0"/>
                              <w:ind w:left="0" w:firstLine="0"/>
                              <w:jc w:val="center"/>
                            </w:pPr>
                            <w:r w:rsidRPr="000E4DCF">
                              <w:rPr>
                                <w:rFonts w:asciiTheme="minorHAnsi" w:hAnsiTheme="minorHAnsi"/>
                                <w:b/>
                                <w:iCs/>
                                <w:sz w:val="24"/>
                                <w:szCs w:val="24"/>
                              </w:rPr>
                              <w:t>………………. Eğitim Öğretim Yılı</w:t>
                            </w:r>
                          </w:p>
                        </w:tc>
                        <w:tc>
                          <w:tcPr>
                            <w:tcW w:w="2241" w:type="dxa"/>
                            <w:shd w:val="clear" w:color="auto" w:fill="FFFFFF" w:themeFill="background1"/>
                            <w:vAlign w:val="center"/>
                          </w:tcPr>
                          <w:p w14:paraId="262E6F80" w14:textId="77777777" w:rsidR="00EF1927" w:rsidRDefault="00EF1927" w:rsidP="00EF1927">
                            <w:pPr>
                              <w:pStyle w:val="AIKMETN"/>
                              <w:spacing w:before="0" w:after="0"/>
                              <w:ind w:left="0" w:firstLine="0"/>
                            </w:pPr>
                            <w:r w:rsidRPr="000E4DCF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Tarih: ……/……/ </w:t>
                            </w:r>
                            <w:proofErr w:type="gramStart"/>
                            <w:r w:rsidRPr="000E4DCF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..</w:t>
                            </w:r>
                            <w:proofErr w:type="gramEnd"/>
                          </w:p>
                        </w:tc>
                      </w:tr>
                      <w:tr w:rsidR="00EF1927" w14:paraId="648ACC2E" w14:textId="77777777" w:rsidTr="00A9448F">
                        <w:trPr>
                          <w:trHeight w:val="374"/>
                        </w:trPr>
                        <w:tc>
                          <w:tcPr>
                            <w:tcW w:w="884" w:type="dxa"/>
                            <w:shd w:val="clear" w:color="auto" w:fill="FFFFFF" w:themeFill="background1"/>
                            <w:vAlign w:val="center"/>
                          </w:tcPr>
                          <w:p w14:paraId="47414DB6" w14:textId="77777777" w:rsidR="00EF1927" w:rsidRPr="00FD75DF" w:rsidRDefault="00EF1927" w:rsidP="00EF1927">
                            <w:pPr>
                              <w:pStyle w:val="AIKMETN"/>
                              <w:spacing w:before="0" w:after="0"/>
                              <w:ind w:left="0" w:firstLine="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D75DF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Sınıfı:</w:t>
                            </w:r>
                          </w:p>
                        </w:tc>
                        <w:tc>
                          <w:tcPr>
                            <w:tcW w:w="2012" w:type="dxa"/>
                            <w:shd w:val="clear" w:color="auto" w:fill="FFFFFF" w:themeFill="background1"/>
                            <w:vAlign w:val="center"/>
                          </w:tcPr>
                          <w:p w14:paraId="2F4F2924" w14:textId="77777777" w:rsidR="00EF1927" w:rsidRDefault="00EF1927" w:rsidP="00EF1927">
                            <w:pPr>
                              <w:pStyle w:val="AIKMETN"/>
                              <w:spacing w:before="0" w:after="0"/>
                              <w:ind w:left="0" w:firstLine="0"/>
                            </w:pPr>
                          </w:p>
                        </w:tc>
                        <w:tc>
                          <w:tcPr>
                            <w:tcW w:w="4860" w:type="dxa"/>
                            <w:shd w:val="clear" w:color="auto" w:fill="FFFFFF" w:themeFill="background1"/>
                            <w:vAlign w:val="center"/>
                          </w:tcPr>
                          <w:p w14:paraId="0AEA24BF" w14:textId="77777777" w:rsidR="00EF1927" w:rsidRDefault="00EF1927" w:rsidP="00EF1927">
                            <w:pPr>
                              <w:pStyle w:val="AIKMETN"/>
                              <w:spacing w:before="0" w:after="0"/>
                              <w:ind w:left="0" w:firstLine="0"/>
                              <w:jc w:val="center"/>
                            </w:pPr>
                            <w:r w:rsidRPr="000E4DCF">
                              <w:rPr>
                                <w:rFonts w:asciiTheme="minorHAnsi" w:hAnsiTheme="minorHAnsi"/>
                                <w:b/>
                                <w:iCs/>
                                <w:sz w:val="24"/>
                                <w:szCs w:val="24"/>
                              </w:rPr>
                              <w:t>DİN KÜLTÜRÜ VE AHLAK BİLGİSİ</w:t>
                            </w:r>
                          </w:p>
                        </w:tc>
                        <w:tc>
                          <w:tcPr>
                            <w:tcW w:w="2241" w:type="dxa"/>
                            <w:shd w:val="clear" w:color="auto" w:fill="FFFFFF" w:themeFill="background1"/>
                            <w:vAlign w:val="center"/>
                          </w:tcPr>
                          <w:p w14:paraId="53905E9F" w14:textId="77777777" w:rsidR="00EF1927" w:rsidRDefault="00EF1927" w:rsidP="00EF1927">
                            <w:pPr>
                              <w:pStyle w:val="AIKMETN"/>
                              <w:spacing w:before="0" w:after="0"/>
                              <w:ind w:left="0" w:firstLine="0"/>
                            </w:pPr>
                            <w:r w:rsidRPr="000E4DCF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Aldığı Not</w:t>
                            </w:r>
                          </w:p>
                        </w:tc>
                      </w:tr>
                      <w:tr w:rsidR="00EF1927" w14:paraId="526729D7" w14:textId="77777777" w:rsidTr="00A9448F">
                        <w:trPr>
                          <w:trHeight w:val="374"/>
                        </w:trPr>
                        <w:tc>
                          <w:tcPr>
                            <w:tcW w:w="884" w:type="dxa"/>
                            <w:shd w:val="clear" w:color="auto" w:fill="FFFFFF" w:themeFill="background1"/>
                            <w:vAlign w:val="center"/>
                          </w:tcPr>
                          <w:p w14:paraId="3BC7F96C" w14:textId="77777777" w:rsidR="00EF1927" w:rsidRPr="00FD75DF" w:rsidRDefault="00EF1927" w:rsidP="00EF1927">
                            <w:pPr>
                              <w:pStyle w:val="AIKMETN"/>
                              <w:spacing w:before="0" w:after="0"/>
                              <w:ind w:left="0" w:firstLine="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D75DF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No:</w:t>
                            </w:r>
                          </w:p>
                        </w:tc>
                        <w:tc>
                          <w:tcPr>
                            <w:tcW w:w="2012" w:type="dxa"/>
                            <w:shd w:val="clear" w:color="auto" w:fill="FFFFFF" w:themeFill="background1"/>
                            <w:vAlign w:val="center"/>
                          </w:tcPr>
                          <w:p w14:paraId="01B86F9E" w14:textId="77777777" w:rsidR="00EF1927" w:rsidRDefault="00EF1927" w:rsidP="00EF1927">
                            <w:pPr>
                              <w:pStyle w:val="AIKMETN"/>
                              <w:spacing w:before="0" w:after="0"/>
                              <w:ind w:left="0" w:firstLine="0"/>
                            </w:pPr>
                          </w:p>
                        </w:tc>
                        <w:tc>
                          <w:tcPr>
                            <w:tcW w:w="4860" w:type="dxa"/>
                            <w:shd w:val="clear" w:color="auto" w:fill="FFFFFF" w:themeFill="background1"/>
                            <w:vAlign w:val="center"/>
                          </w:tcPr>
                          <w:p w14:paraId="1B9EA989" w14:textId="77777777" w:rsidR="00EF1927" w:rsidRDefault="00EF1927" w:rsidP="00EF1927">
                            <w:pPr>
                              <w:pStyle w:val="AIKMETN"/>
                              <w:spacing w:before="0" w:after="0"/>
                              <w:ind w:left="0" w:firstLine="0"/>
                              <w:jc w:val="center"/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Cs/>
                                <w:sz w:val="24"/>
                                <w:szCs w:val="24"/>
                              </w:rPr>
                              <w:t>4</w:t>
                            </w:r>
                            <w:r w:rsidRPr="000E4DCF">
                              <w:rPr>
                                <w:rFonts w:asciiTheme="minorHAnsi" w:hAnsiTheme="minorHAnsi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. Sınıf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iCs/>
                                <w:sz w:val="24"/>
                                <w:szCs w:val="24"/>
                              </w:rPr>
                              <w:t>2</w:t>
                            </w:r>
                            <w:r w:rsidRPr="000E4DCF">
                              <w:rPr>
                                <w:rFonts w:asciiTheme="minorHAnsi" w:hAnsiTheme="minorHAnsi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.Dönem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iCs/>
                                <w:sz w:val="24"/>
                                <w:szCs w:val="24"/>
                              </w:rPr>
                              <w:t>1</w:t>
                            </w:r>
                            <w:r w:rsidRPr="000E4DCF">
                              <w:rPr>
                                <w:rFonts w:asciiTheme="minorHAnsi" w:hAnsiTheme="minorHAnsi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. Yazılı /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iCs/>
                                <w:sz w:val="24"/>
                                <w:szCs w:val="24"/>
                              </w:rPr>
                              <w:t>Test Sınav</w:t>
                            </w:r>
                            <w:r w:rsidRPr="000E4DCF">
                              <w:rPr>
                                <w:rFonts w:asciiTheme="minorHAnsi" w:hAnsiTheme="minorHAnsi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Soruları</w:t>
                            </w:r>
                          </w:p>
                        </w:tc>
                        <w:tc>
                          <w:tcPr>
                            <w:tcW w:w="2241" w:type="dxa"/>
                            <w:shd w:val="clear" w:color="auto" w:fill="FFFFFF" w:themeFill="background1"/>
                            <w:vAlign w:val="center"/>
                          </w:tcPr>
                          <w:p w14:paraId="30DABBE6" w14:textId="77777777" w:rsidR="00EF1927" w:rsidRDefault="00EF1927" w:rsidP="00EF1927">
                            <w:pPr>
                              <w:pStyle w:val="AIKMETN"/>
                              <w:spacing w:before="0" w:after="0"/>
                              <w:ind w:left="0" w:firstLine="0"/>
                            </w:pPr>
                          </w:p>
                        </w:tc>
                      </w:tr>
                      <w:bookmarkEnd w:id="1"/>
                    </w:tbl>
                    <w:p w14:paraId="1BE3C8D3" w14:textId="0B1E28B3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70EB66C3" w14:textId="77777777" w:rsidR="00CB6C62" w:rsidRDefault="00CB6C62" w:rsidP="00CB6C62"/>
    <w:p w14:paraId="11D24D6A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6CB6ED" wp14:editId="6BB27BC9">
                <wp:simplePos x="0" y="0"/>
                <wp:positionH relativeFrom="column">
                  <wp:posOffset>5937250</wp:posOffset>
                </wp:positionH>
                <wp:positionV relativeFrom="paragraph">
                  <wp:posOffset>140335</wp:posOffset>
                </wp:positionV>
                <wp:extent cx="360045" cy="323850"/>
                <wp:effectExtent l="7620" t="635" r="3810" b="8890"/>
                <wp:wrapNone/>
                <wp:docPr id="81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238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41E74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6CB6E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61" o:spid="_x0000_s1027" type="#_x0000_t120" style="position:absolute;margin-left:467.5pt;margin-top:11.05pt;width:28.35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" fillcolor="#c6d9f1 [671]" stroked="f">
                <v:textbox>
                  <w:txbxContent>
                    <w:p w14:paraId="56141E74" w14:textId="77777777" w:rsidR="00CB6C62" w:rsidRDefault="00CB6C62" w:rsidP="00CB6C62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43B81E" wp14:editId="75FB3887">
                <wp:simplePos x="0" y="0"/>
                <wp:positionH relativeFrom="column">
                  <wp:posOffset>4027805</wp:posOffset>
                </wp:positionH>
                <wp:positionV relativeFrom="paragraph">
                  <wp:posOffset>122555</wp:posOffset>
                </wp:positionV>
                <wp:extent cx="2160270" cy="360045"/>
                <wp:effectExtent l="12700" t="11430" r="17780" b="9525"/>
                <wp:wrapNone/>
                <wp:docPr id="8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360045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909875" w14:textId="77777777" w:rsidR="00CB6C62" w:rsidRPr="00F82015" w:rsidRDefault="00CB6C62" w:rsidP="00CB6C62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Hepinize Başarılar…</w:t>
                            </w:r>
                          </w:p>
                          <w:p w14:paraId="5735958C" w14:textId="77777777" w:rsidR="00CB6C62" w:rsidRPr="006809A4" w:rsidRDefault="00CB6C62" w:rsidP="00CB6C6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………………</w:t>
                            </w:r>
                            <w:r w:rsidRPr="006809A4">
                              <w:rPr>
                                <w:sz w:val="18"/>
                                <w:szCs w:val="18"/>
                              </w:rPr>
                              <w:t>……………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09A4">
                              <w:rPr>
                                <w:sz w:val="18"/>
                                <w:szCs w:val="18"/>
                              </w:rPr>
                              <w:t>Dkab</w:t>
                            </w:r>
                            <w:proofErr w:type="spellEnd"/>
                            <w:r w:rsidRPr="006809A4">
                              <w:rPr>
                                <w:sz w:val="18"/>
                                <w:szCs w:val="18"/>
                              </w:rPr>
                              <w:t xml:space="preserve"> Öğretmeni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3B81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40" o:spid="_x0000_s1028" type="#_x0000_t176" style="position:absolute;margin-left:317.15pt;margin-top:9.65pt;width:170.1pt;height:2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" fillcolor="#c6d9f1 [671]" strokecolor="#4bacc6 [3208]" strokeweight="1.5pt">
                <v:shadow color="#868686"/>
                <v:textbox inset=",.3mm,,.3mm">
                  <w:txbxContent>
                    <w:p w14:paraId="45909875" w14:textId="77777777" w:rsidR="00CB6C62" w:rsidRPr="00F82015" w:rsidRDefault="00CB6C62" w:rsidP="00CB6C62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F82015">
                        <w:rPr>
                          <w:b/>
                          <w:sz w:val="18"/>
                          <w:szCs w:val="18"/>
                        </w:rPr>
                        <w:t>Hepinize Başarılar…</w:t>
                      </w:r>
                    </w:p>
                    <w:p w14:paraId="5735958C" w14:textId="77777777" w:rsidR="00CB6C62" w:rsidRPr="006809A4" w:rsidRDefault="00CB6C62" w:rsidP="00CB6C62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………………</w:t>
                      </w:r>
                      <w:r w:rsidRPr="006809A4">
                        <w:rPr>
                          <w:sz w:val="18"/>
                          <w:szCs w:val="18"/>
                        </w:rPr>
                        <w:t>……………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809A4">
                        <w:rPr>
                          <w:sz w:val="18"/>
                          <w:szCs w:val="18"/>
                        </w:rPr>
                        <w:t>Dkab</w:t>
                      </w:r>
                      <w:proofErr w:type="spellEnd"/>
                      <w:r w:rsidRPr="006809A4">
                        <w:rPr>
                          <w:sz w:val="18"/>
                          <w:szCs w:val="18"/>
                        </w:rPr>
                        <w:t xml:space="preserve"> Öğretmeni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B486E2" wp14:editId="45A75F0C">
                <wp:simplePos x="0" y="0"/>
                <wp:positionH relativeFrom="column">
                  <wp:posOffset>-508000</wp:posOffset>
                </wp:positionH>
                <wp:positionV relativeFrom="paragraph">
                  <wp:posOffset>130810</wp:posOffset>
                </wp:positionV>
                <wp:extent cx="4581525" cy="356870"/>
                <wp:effectExtent l="10795" t="10160" r="17780" b="13970"/>
                <wp:wrapNone/>
                <wp:docPr id="7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1525" cy="356870"/>
                        </a:xfrm>
                        <a:prstGeom prst="flowChartAlternateProcess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EB3AF7" w14:textId="77777777" w:rsidR="00CB6C62" w:rsidRPr="00F82015" w:rsidRDefault="00CB6C62" w:rsidP="00CB65BF">
                            <w:pPr>
                              <w:shd w:val="clear" w:color="auto" w:fill="FFFFFF" w:themeFill="background1"/>
                              <w:spacing w:before="120"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Adı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>: ………………………</w:t>
                            </w:r>
                            <w:proofErr w:type="gramStart"/>
                            <w:r w:rsidRPr="00F82015">
                              <w:rPr>
                                <w:sz w:val="18"/>
                                <w:szCs w:val="18"/>
                              </w:rPr>
                              <w:t>…….</w:t>
                            </w:r>
                            <w:proofErr w:type="gramEnd"/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.  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Soyadı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>: …………………</w:t>
                            </w:r>
                            <w:proofErr w:type="gramStart"/>
                            <w:r w:rsidRPr="00F82015">
                              <w:rPr>
                                <w:sz w:val="18"/>
                                <w:szCs w:val="18"/>
                              </w:rPr>
                              <w:t>…….</w:t>
                            </w:r>
                            <w:proofErr w:type="gramEnd"/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.  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Sınıfı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>: …</w:t>
                            </w:r>
                            <w:proofErr w:type="gramStart"/>
                            <w:r w:rsidRPr="00F82015">
                              <w:rPr>
                                <w:sz w:val="18"/>
                                <w:szCs w:val="18"/>
                              </w:rPr>
                              <w:t>…….</w:t>
                            </w:r>
                            <w:proofErr w:type="gramEnd"/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.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No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: …….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Puan</w:t>
                            </w:r>
                            <w:r w:rsidRPr="00F82015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F82015">
                              <w:rPr>
                                <w:b/>
                                <w:sz w:val="18"/>
                                <w:szCs w:val="18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486E2" id="AutoShape 39" o:spid="_x0000_s1029" type="#_x0000_t176" style="position:absolute;margin-left:-40pt;margin-top:10.3pt;width:360.75pt;height:2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" fillcolor="#eeece1 [3214]" strokecolor="#4bacc6 [3208]" strokeweight="1.5pt">
                <v:shadow color="#868686"/>
                <v:textbox>
                  <w:txbxContent>
                    <w:p w14:paraId="2FEB3AF7" w14:textId="77777777" w:rsidR="00CB6C62" w:rsidRPr="00F82015" w:rsidRDefault="00CB6C62" w:rsidP="00CB65BF">
                      <w:pPr>
                        <w:shd w:val="clear" w:color="auto" w:fill="FFFFFF" w:themeFill="background1"/>
                        <w:spacing w:before="120" w:after="0"/>
                        <w:rPr>
                          <w:sz w:val="18"/>
                          <w:szCs w:val="18"/>
                        </w:rPr>
                      </w:pPr>
                      <w:r w:rsidRPr="00F82015">
                        <w:rPr>
                          <w:b/>
                          <w:sz w:val="18"/>
                          <w:szCs w:val="18"/>
                        </w:rPr>
                        <w:t>Adı</w:t>
                      </w:r>
                      <w:r w:rsidRPr="00F82015">
                        <w:rPr>
                          <w:sz w:val="18"/>
                          <w:szCs w:val="18"/>
                        </w:rPr>
                        <w:t>: ………………………</w:t>
                      </w:r>
                      <w:proofErr w:type="gramStart"/>
                      <w:r w:rsidRPr="00F82015">
                        <w:rPr>
                          <w:sz w:val="18"/>
                          <w:szCs w:val="18"/>
                        </w:rPr>
                        <w:t>…….</w:t>
                      </w:r>
                      <w:proofErr w:type="gramEnd"/>
                      <w:r w:rsidRPr="00F82015">
                        <w:rPr>
                          <w:sz w:val="18"/>
                          <w:szCs w:val="18"/>
                        </w:rPr>
                        <w:t xml:space="preserve">.   </w:t>
                      </w:r>
                      <w:r w:rsidRPr="00F82015">
                        <w:rPr>
                          <w:b/>
                          <w:sz w:val="18"/>
                          <w:szCs w:val="18"/>
                        </w:rPr>
                        <w:t>Soyadı</w:t>
                      </w:r>
                      <w:r w:rsidRPr="00F82015">
                        <w:rPr>
                          <w:sz w:val="18"/>
                          <w:szCs w:val="18"/>
                        </w:rPr>
                        <w:t>: …………………</w:t>
                      </w:r>
                      <w:proofErr w:type="gramStart"/>
                      <w:r w:rsidRPr="00F82015">
                        <w:rPr>
                          <w:sz w:val="18"/>
                          <w:szCs w:val="18"/>
                        </w:rPr>
                        <w:t>…….</w:t>
                      </w:r>
                      <w:proofErr w:type="gramEnd"/>
                      <w:r w:rsidRPr="00F82015">
                        <w:rPr>
                          <w:sz w:val="18"/>
                          <w:szCs w:val="18"/>
                        </w:rPr>
                        <w:t xml:space="preserve">.   </w:t>
                      </w:r>
                      <w:r w:rsidRPr="00F82015">
                        <w:rPr>
                          <w:b/>
                          <w:sz w:val="18"/>
                          <w:szCs w:val="18"/>
                        </w:rPr>
                        <w:t>Sınıfı</w:t>
                      </w:r>
                      <w:r w:rsidRPr="00F82015">
                        <w:rPr>
                          <w:sz w:val="18"/>
                          <w:szCs w:val="18"/>
                        </w:rPr>
                        <w:t>: …</w:t>
                      </w:r>
                      <w:proofErr w:type="gramStart"/>
                      <w:r w:rsidRPr="00F82015">
                        <w:rPr>
                          <w:sz w:val="18"/>
                          <w:szCs w:val="18"/>
                        </w:rPr>
                        <w:t>…….</w:t>
                      </w:r>
                      <w:proofErr w:type="gramEnd"/>
                      <w:r w:rsidRPr="00F82015">
                        <w:rPr>
                          <w:sz w:val="18"/>
                          <w:szCs w:val="18"/>
                        </w:rPr>
                        <w:t xml:space="preserve">.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F82015">
                        <w:rPr>
                          <w:b/>
                          <w:sz w:val="18"/>
                          <w:szCs w:val="18"/>
                        </w:rPr>
                        <w:t>No</w:t>
                      </w:r>
                      <w:r w:rsidRPr="00F82015">
                        <w:rPr>
                          <w:sz w:val="18"/>
                          <w:szCs w:val="18"/>
                        </w:rPr>
                        <w:t xml:space="preserve">: ……. 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F82015">
                        <w:rPr>
                          <w:b/>
                          <w:sz w:val="18"/>
                          <w:szCs w:val="18"/>
                        </w:rPr>
                        <w:t>Puan</w:t>
                      </w:r>
                      <w:r w:rsidRPr="00F82015">
                        <w:rPr>
                          <w:sz w:val="18"/>
                          <w:szCs w:val="18"/>
                        </w:rPr>
                        <w:t xml:space="preserve">: </w:t>
                      </w:r>
                      <w:r w:rsidRPr="00F82015">
                        <w:rPr>
                          <w:b/>
                          <w:sz w:val="18"/>
                          <w:szCs w:val="18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4BF097AD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F62C1F" wp14:editId="3F077628">
                <wp:simplePos x="0" y="0"/>
                <wp:positionH relativeFrom="column">
                  <wp:posOffset>-508000</wp:posOffset>
                </wp:positionH>
                <wp:positionV relativeFrom="paragraph">
                  <wp:posOffset>219075</wp:posOffset>
                </wp:positionV>
                <wp:extent cx="539750" cy="288290"/>
                <wp:effectExtent l="10795" t="12065" r="11430" b="13970"/>
                <wp:wrapNone/>
                <wp:docPr id="7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AE0EC" w14:textId="77777777" w:rsidR="00CB6C62" w:rsidRPr="00446E26" w:rsidRDefault="00CB6C62" w:rsidP="00CB6C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EB5EF6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62C1F" id="Text Box 30" o:spid="_x0000_s1030" type="#_x0000_t202" style="position:absolute;margin-left:-40pt;margin-top:17.25pt;width:42.5pt;height:22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" fillcolor="#f79646 [3209]">
                <v:textbox inset=",.3mm">
                  <w:txbxContent>
                    <w:p w14:paraId="72FAE0EC" w14:textId="77777777" w:rsidR="00CB6C62" w:rsidRPr="00446E26" w:rsidRDefault="00CB6C62" w:rsidP="00CB6C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r w:rsidRPr="00EB5EF6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4CAEA8" wp14:editId="44D51981">
                <wp:simplePos x="0" y="0"/>
                <wp:positionH relativeFrom="column">
                  <wp:posOffset>-508000</wp:posOffset>
                </wp:positionH>
                <wp:positionV relativeFrom="paragraph">
                  <wp:posOffset>222885</wp:posOffset>
                </wp:positionV>
                <wp:extent cx="6875780" cy="288290"/>
                <wp:effectExtent l="10795" t="6350" r="9525" b="29210"/>
                <wp:wrapNone/>
                <wp:docPr id="7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80170E6" w14:textId="77777777" w:rsidR="00CB6C62" w:rsidRPr="00CB6C62" w:rsidRDefault="00CB6C62" w:rsidP="00CB65BF">
                            <w:pPr>
                              <w:shd w:val="clear" w:color="auto" w:fill="FFFFFF" w:themeFill="background1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827435" w:rsidRPr="00CB65B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 </w:t>
                            </w:r>
                            <w:r w:rsidR="00F82205" w:rsidRPr="00CB65BF">
                              <w:rPr>
                                <w:b/>
                                <w:sz w:val="18"/>
                                <w:szCs w:val="18"/>
                              </w:rPr>
                              <w:t>Fatiha</w:t>
                            </w:r>
                            <w:r w:rsidR="00827435" w:rsidRPr="00CB65B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Suresi’nin</w:t>
                            </w:r>
                            <w:r w:rsidRPr="00CB65B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okunuşu karışık olarak verilmiştir. Okunuş sırasına göre yan tarafa sıralayalım. (2X8=16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CAEA8" id="Text Box 29" o:spid="_x0000_s1031" type="#_x0000_t202" style="position:absolute;margin-left:-40pt;margin-top:17.55pt;width:541.4pt;height:22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" fillcolor="#8064a2 [3207]" strokecolor="#f2f2f2 [3041]" strokeweight="1pt">
                <v:shadow on="t" color="#3f3151 [1607]" opacity=".5" offset="1pt"/>
                <v:textbox>
                  <w:txbxContent>
                    <w:p w14:paraId="480170E6" w14:textId="77777777" w:rsidR="00CB6C62" w:rsidRPr="00CB6C62" w:rsidRDefault="00CB6C62" w:rsidP="00CB65BF">
                      <w:pPr>
                        <w:shd w:val="clear" w:color="auto" w:fill="FFFFFF" w:themeFill="background1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</w:t>
                      </w:r>
                      <w:r w:rsidR="00827435" w:rsidRPr="00CB65BF">
                        <w:rPr>
                          <w:b/>
                          <w:sz w:val="18"/>
                          <w:szCs w:val="18"/>
                        </w:rPr>
                        <w:t xml:space="preserve">Aşağıda </w:t>
                      </w:r>
                      <w:r w:rsidR="00F82205" w:rsidRPr="00CB65BF">
                        <w:rPr>
                          <w:b/>
                          <w:sz w:val="18"/>
                          <w:szCs w:val="18"/>
                        </w:rPr>
                        <w:t>Fatiha</w:t>
                      </w:r>
                      <w:r w:rsidR="00827435" w:rsidRPr="00CB65BF">
                        <w:rPr>
                          <w:b/>
                          <w:sz w:val="18"/>
                          <w:szCs w:val="18"/>
                        </w:rPr>
                        <w:t xml:space="preserve"> Suresi’nin</w:t>
                      </w:r>
                      <w:r w:rsidRPr="00CB65BF">
                        <w:rPr>
                          <w:b/>
                          <w:sz w:val="18"/>
                          <w:szCs w:val="18"/>
                        </w:rPr>
                        <w:t xml:space="preserve"> okunuşu karışık olarak verilmiştir. Okunuş sırasına göre yan tarafa sıralayalım. (2X8=16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67F79C37" w14:textId="77777777" w:rsidR="00CB6C62" w:rsidRDefault="007867F5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E4045BA" wp14:editId="42BFBE92">
                <wp:simplePos x="0" y="0"/>
                <wp:positionH relativeFrom="column">
                  <wp:posOffset>576580</wp:posOffset>
                </wp:positionH>
                <wp:positionV relativeFrom="paragraph">
                  <wp:posOffset>227330</wp:posOffset>
                </wp:positionV>
                <wp:extent cx="2609850" cy="352425"/>
                <wp:effectExtent l="19050" t="19050" r="38100" b="66675"/>
                <wp:wrapNone/>
                <wp:docPr id="5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352425"/>
                          <a:chOff x="3551" y="1432"/>
                          <a:chExt cx="2313" cy="510"/>
                        </a:xfrm>
                      </wpg:grpSpPr>
                      <wps:wsp>
                        <wps:cNvPr id="5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BEC5CCD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871" cy="32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194DAB0" w14:textId="77777777" w:rsidR="00CB6C62" w:rsidRPr="00F82205" w:rsidRDefault="007867F5" w:rsidP="007867F5">
                              <w:pPr>
                                <w:shd w:val="clear" w:color="auto" w:fill="FFFFFF" w:themeFill="background1"/>
                              </w:pPr>
                              <w:proofErr w:type="spellStart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Elhamdü</w:t>
                              </w:r>
                              <w:proofErr w:type="spellEnd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lillâhi</w:t>
                              </w:r>
                              <w:proofErr w:type="spellEnd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rabbi’l</w:t>
                              </w:r>
                              <w:proofErr w:type="spellEnd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âlemin,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045BA" id="Group 22" o:spid="_x0000_s1032" style="position:absolute;margin-left:45.4pt;margin-top:17.9pt;width:205.5pt;height:27.75pt;z-index:251715584" coordorigin="3551,1432" coordsize="231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"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AutoShape 23" o:spid="_x0000_s1033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2BEC5CCD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24" o:spid="_x0000_s1034" type="#_x0000_t202" style="position:absolute;left:3993;top:1519;width:187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1194DAB0" w14:textId="77777777" w:rsidR="00CB6C62" w:rsidRPr="00F82205" w:rsidRDefault="007867F5" w:rsidP="007867F5">
                        <w:pPr>
                          <w:shd w:val="clear" w:color="auto" w:fill="FFFFFF" w:themeFill="background1"/>
                        </w:pPr>
                        <w:proofErr w:type="spellStart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>Elhamdü</w:t>
                        </w:r>
                        <w:proofErr w:type="spellEnd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>lillâhi</w:t>
                        </w:r>
                        <w:proofErr w:type="spellEnd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>rabbi’l</w:t>
                        </w:r>
                        <w:proofErr w:type="spellEnd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âlemin,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0FEC440" wp14:editId="58BBA397">
                <wp:simplePos x="0" y="0"/>
                <wp:positionH relativeFrom="margin">
                  <wp:posOffset>3396615</wp:posOffset>
                </wp:positionH>
                <wp:positionV relativeFrom="paragraph">
                  <wp:posOffset>227965</wp:posOffset>
                </wp:positionV>
                <wp:extent cx="2790825" cy="323850"/>
                <wp:effectExtent l="19050" t="19050" r="47625" b="57150"/>
                <wp:wrapNone/>
                <wp:docPr id="7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825" cy="323850"/>
                          <a:chOff x="3551" y="1432"/>
                          <a:chExt cx="3447" cy="510"/>
                        </a:xfrm>
                      </wpg:grpSpPr>
                      <wps:wsp>
                        <wps:cNvPr id="75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D8A49D6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3005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4FA1F5E" w14:textId="77777777" w:rsidR="00CB6C62" w:rsidRPr="00F82205" w:rsidRDefault="007867F5" w:rsidP="007867F5">
                              <w:pPr>
                                <w:shd w:val="clear" w:color="auto" w:fill="FFFFFF" w:themeFill="background1"/>
                              </w:pPr>
                              <w:proofErr w:type="spellStart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Bismillâhirrahmânirrahîm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EC440" id="Group 13" o:spid="_x0000_s1035" style="position:absolute;margin-left:267.45pt;margin-top:17.95pt;width:219.75pt;height:25.5pt;z-index:251712512;mso-position-horizontal-relative:margin" coordorigin="3551,1432" coordsize="3447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">
                <v:shape id="AutoShape 14" o:spid="_x0000_s1036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1D8A49D6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5" o:spid="_x0000_s1037" type="#_x0000_t202" style="position:absolute;left:3993;top:1519;width:3005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64FA1F5E" w14:textId="77777777" w:rsidR="00CB6C62" w:rsidRPr="00F82205" w:rsidRDefault="007867F5" w:rsidP="007867F5">
                        <w:pPr>
                          <w:shd w:val="clear" w:color="auto" w:fill="FFFFFF" w:themeFill="background1"/>
                        </w:pPr>
                        <w:proofErr w:type="spellStart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>Bismillâhirrahmânirrahîm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F45D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17FB79D" wp14:editId="0BB3E11F">
                <wp:simplePos x="0" y="0"/>
                <wp:positionH relativeFrom="column">
                  <wp:posOffset>-499745</wp:posOffset>
                </wp:positionH>
                <wp:positionV relativeFrom="paragraph">
                  <wp:posOffset>189230</wp:posOffset>
                </wp:positionV>
                <wp:extent cx="1019175" cy="1704975"/>
                <wp:effectExtent l="0" t="0" r="28575" b="28575"/>
                <wp:wrapNone/>
                <wp:docPr id="7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704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EA782" w14:textId="77777777" w:rsidR="00CB6C62" w:rsidRPr="007F45DE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-  …</w:t>
                            </w:r>
                            <w:proofErr w:type="gramEnd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…….</w:t>
                            </w:r>
                          </w:p>
                          <w:p w14:paraId="320CEA0A" w14:textId="77777777" w:rsidR="00CB6C62" w:rsidRPr="007F45DE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-  …</w:t>
                            </w:r>
                            <w:proofErr w:type="gramEnd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…….</w:t>
                            </w:r>
                          </w:p>
                          <w:p w14:paraId="347B43DF" w14:textId="77777777" w:rsidR="00CB6C62" w:rsidRPr="007F45DE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-  …</w:t>
                            </w:r>
                            <w:proofErr w:type="gramEnd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…….</w:t>
                            </w:r>
                          </w:p>
                          <w:p w14:paraId="77E78B5D" w14:textId="77777777" w:rsidR="00CB6C62" w:rsidRPr="007F45DE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-  …</w:t>
                            </w:r>
                            <w:proofErr w:type="gramEnd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…….</w:t>
                            </w:r>
                          </w:p>
                          <w:p w14:paraId="08DA6853" w14:textId="77777777" w:rsidR="00CB6C62" w:rsidRPr="007F45DE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-  …</w:t>
                            </w:r>
                            <w:proofErr w:type="gramEnd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…….</w:t>
                            </w:r>
                          </w:p>
                          <w:p w14:paraId="3DE0DD3E" w14:textId="77777777" w:rsidR="00CB6C62" w:rsidRPr="007F45DE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-  …</w:t>
                            </w:r>
                            <w:proofErr w:type="gramEnd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…….</w:t>
                            </w:r>
                          </w:p>
                          <w:p w14:paraId="769469FD" w14:textId="77777777" w:rsidR="00CB6C62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-  …</w:t>
                            </w:r>
                            <w:proofErr w:type="gramEnd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…….</w:t>
                            </w:r>
                          </w:p>
                          <w:p w14:paraId="36B30047" w14:textId="77777777" w:rsidR="007F45DE" w:rsidRPr="007F45DE" w:rsidRDefault="007F45DE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-  …</w:t>
                            </w:r>
                            <w:proofErr w:type="gramEnd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…….</w:t>
                            </w:r>
                          </w:p>
                          <w:p w14:paraId="0C1E76E4" w14:textId="77777777" w:rsidR="007F45DE" w:rsidRPr="007F45DE" w:rsidRDefault="007F45DE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82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FB79D" id="Text Box 28" o:spid="_x0000_s1038" type="#_x0000_t202" style="position:absolute;margin-left:-39.35pt;margin-top:14.9pt;width:80.25pt;height:13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" fillcolor="#e5dfec [663]">
                <v:textbox inset=",2.3mm,,.3mm">
                  <w:txbxContent>
                    <w:p w14:paraId="0B1EA782" w14:textId="77777777" w:rsidR="00CB6C62" w:rsidRPr="007F45DE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>1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-  …</w:t>
                      </w:r>
                      <w:proofErr w:type="gramEnd"/>
                      <w:r w:rsidRPr="007F45DE">
                        <w:rPr>
                          <w:b/>
                          <w:sz w:val="16"/>
                          <w:szCs w:val="16"/>
                        </w:rPr>
                        <w:t>…….</w:t>
                      </w:r>
                    </w:p>
                    <w:p w14:paraId="320CEA0A" w14:textId="77777777" w:rsidR="00CB6C62" w:rsidRPr="007F45DE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>2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-  …</w:t>
                      </w:r>
                      <w:proofErr w:type="gramEnd"/>
                      <w:r w:rsidRPr="007F45DE">
                        <w:rPr>
                          <w:b/>
                          <w:sz w:val="16"/>
                          <w:szCs w:val="16"/>
                        </w:rPr>
                        <w:t>…….</w:t>
                      </w:r>
                    </w:p>
                    <w:p w14:paraId="347B43DF" w14:textId="77777777" w:rsidR="00CB6C62" w:rsidRPr="007F45DE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>3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-  …</w:t>
                      </w:r>
                      <w:proofErr w:type="gramEnd"/>
                      <w:r w:rsidRPr="007F45DE">
                        <w:rPr>
                          <w:b/>
                          <w:sz w:val="16"/>
                          <w:szCs w:val="16"/>
                        </w:rPr>
                        <w:t>…….</w:t>
                      </w:r>
                    </w:p>
                    <w:p w14:paraId="77E78B5D" w14:textId="77777777" w:rsidR="00CB6C62" w:rsidRPr="007F45DE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>4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-  …</w:t>
                      </w:r>
                      <w:proofErr w:type="gramEnd"/>
                      <w:r w:rsidRPr="007F45DE">
                        <w:rPr>
                          <w:b/>
                          <w:sz w:val="16"/>
                          <w:szCs w:val="16"/>
                        </w:rPr>
                        <w:t>…….</w:t>
                      </w:r>
                    </w:p>
                    <w:p w14:paraId="08DA6853" w14:textId="77777777" w:rsidR="00CB6C62" w:rsidRPr="007F45DE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>5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-  …</w:t>
                      </w:r>
                      <w:proofErr w:type="gramEnd"/>
                      <w:r w:rsidRPr="007F45DE">
                        <w:rPr>
                          <w:b/>
                          <w:sz w:val="16"/>
                          <w:szCs w:val="16"/>
                        </w:rPr>
                        <w:t>…….</w:t>
                      </w:r>
                    </w:p>
                    <w:p w14:paraId="3DE0DD3E" w14:textId="77777777" w:rsidR="00CB6C62" w:rsidRPr="007F45DE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>6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-  …</w:t>
                      </w:r>
                      <w:proofErr w:type="gramEnd"/>
                      <w:r w:rsidRPr="007F45DE">
                        <w:rPr>
                          <w:b/>
                          <w:sz w:val="16"/>
                          <w:szCs w:val="16"/>
                        </w:rPr>
                        <w:t>…….</w:t>
                      </w:r>
                    </w:p>
                    <w:p w14:paraId="769469FD" w14:textId="77777777" w:rsidR="00CB6C62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>7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-  …</w:t>
                      </w:r>
                      <w:proofErr w:type="gramEnd"/>
                      <w:r w:rsidRPr="007F45DE">
                        <w:rPr>
                          <w:b/>
                          <w:sz w:val="16"/>
                          <w:szCs w:val="16"/>
                        </w:rPr>
                        <w:t>…….</w:t>
                      </w:r>
                    </w:p>
                    <w:p w14:paraId="36B30047" w14:textId="77777777" w:rsidR="007F45DE" w:rsidRPr="007F45DE" w:rsidRDefault="007F45DE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8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-  …</w:t>
                      </w:r>
                      <w:proofErr w:type="gramEnd"/>
                      <w:r w:rsidRPr="007F45DE">
                        <w:rPr>
                          <w:b/>
                          <w:sz w:val="16"/>
                          <w:szCs w:val="16"/>
                        </w:rPr>
                        <w:t>…….</w:t>
                      </w:r>
                    </w:p>
                    <w:p w14:paraId="0C1E76E4" w14:textId="77777777" w:rsidR="007F45DE" w:rsidRPr="007F45DE" w:rsidRDefault="007F45DE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D028FF" wp14:editId="62C18418">
                <wp:simplePos x="0" y="0"/>
                <wp:positionH relativeFrom="column">
                  <wp:posOffset>-498475</wp:posOffset>
                </wp:positionH>
                <wp:positionV relativeFrom="paragraph">
                  <wp:posOffset>188595</wp:posOffset>
                </wp:positionV>
                <wp:extent cx="6840220" cy="1692275"/>
                <wp:effectExtent l="10795" t="18415" r="16510" b="13335"/>
                <wp:wrapNone/>
                <wp:docPr id="7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290E8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028FF" id="Text Box 3" o:spid="_x0000_s1039" type="#_x0000_t202" style="position:absolute;margin-left:-39.25pt;margin-top:14.85pt;width:538.6pt;height:13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" fillcolor="#ccc0d9 [1303]" strokecolor="#5f497a [2407]" strokeweight="1.5pt">
                <v:textbox>
                  <w:txbxContent>
                    <w:p w14:paraId="7DA290E8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2130D80D" w14:textId="77777777" w:rsidR="00CB6C62" w:rsidRDefault="000A1EF0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4F5752B" wp14:editId="479CD467">
                <wp:simplePos x="0" y="0"/>
                <wp:positionH relativeFrom="column">
                  <wp:posOffset>4196080</wp:posOffset>
                </wp:positionH>
                <wp:positionV relativeFrom="paragraph">
                  <wp:posOffset>266065</wp:posOffset>
                </wp:positionV>
                <wp:extent cx="2000250" cy="323850"/>
                <wp:effectExtent l="19050" t="19050" r="38100" b="57150"/>
                <wp:wrapNone/>
                <wp:docPr id="6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0" cy="323850"/>
                          <a:chOff x="3551" y="1432"/>
                          <a:chExt cx="2199" cy="510"/>
                        </a:xfrm>
                      </wpg:grpSpPr>
                      <wps:wsp>
                        <wps:cNvPr id="67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A7956E6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757" cy="36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54C32F3" w14:textId="77777777" w:rsidR="00CB6C62" w:rsidRPr="007867F5" w:rsidRDefault="007867F5" w:rsidP="007867F5">
                              <w:pPr>
                                <w:shd w:val="clear" w:color="auto" w:fill="FFFFFF" w:themeFill="background1"/>
                                <w:rPr>
                                  <w:rFonts w:cstheme="minorHAnsi"/>
                                </w:rPr>
                              </w:pPr>
                              <w:proofErr w:type="spellStart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errahmânir</w:t>
                              </w:r>
                              <w:proofErr w:type="spellEnd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-rahîm,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5752B" id="Group 19" o:spid="_x0000_s1040" style="position:absolute;margin-left:330.4pt;margin-top:20.95pt;width:157.5pt;height:25.5pt;z-index:251714560" coordorigin="3551,1432" coordsize="2199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">
                <v:shape id="AutoShape 20" o:spid="_x0000_s1041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2A7956E6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21" o:spid="_x0000_s1042" type="#_x0000_t202" style="position:absolute;left:3993;top:1519;width:1757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154C32F3" w14:textId="77777777" w:rsidR="00CB6C62" w:rsidRPr="007867F5" w:rsidRDefault="007867F5" w:rsidP="007867F5">
                        <w:pPr>
                          <w:shd w:val="clear" w:color="auto" w:fill="FFFFFF" w:themeFill="background1"/>
                          <w:rPr>
                            <w:rFonts w:cstheme="minorHAnsi"/>
                          </w:rPr>
                        </w:pPr>
                        <w:proofErr w:type="spellStart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>errahmânir</w:t>
                        </w:r>
                        <w:proofErr w:type="spellEnd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>-rahîm,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68D4ED4" wp14:editId="56160BEE">
                <wp:simplePos x="0" y="0"/>
                <wp:positionH relativeFrom="column">
                  <wp:posOffset>567054</wp:posOffset>
                </wp:positionH>
                <wp:positionV relativeFrom="paragraph">
                  <wp:posOffset>285115</wp:posOffset>
                </wp:positionV>
                <wp:extent cx="3343275" cy="323850"/>
                <wp:effectExtent l="19050" t="19050" r="47625" b="57150"/>
                <wp:wrapNone/>
                <wp:docPr id="6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3275" cy="323850"/>
                          <a:chOff x="3551" y="1432"/>
                          <a:chExt cx="3844" cy="510"/>
                        </a:xfrm>
                      </wpg:grpSpPr>
                      <wps:wsp>
                        <wps:cNvPr id="70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F235C3E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2296">
                                <w:rPr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3402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AB1CE09" w14:textId="77777777" w:rsidR="007867F5" w:rsidRPr="007867F5" w:rsidRDefault="007867F5" w:rsidP="007867F5">
                              <w:pPr>
                                <w:shd w:val="clear" w:color="auto" w:fill="FFFFFF" w:themeFill="background1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7867F5">
                                <w:rPr>
                                  <w:sz w:val="24"/>
                                  <w:szCs w:val="24"/>
                                </w:rPr>
                                <w:t>ğayril</w:t>
                              </w:r>
                              <w:proofErr w:type="spellEnd"/>
                              <w:r w:rsidRPr="007867F5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7867F5">
                                <w:rPr>
                                  <w:sz w:val="24"/>
                                  <w:szCs w:val="24"/>
                                </w:rPr>
                                <w:t>mağdûbi</w:t>
                              </w:r>
                              <w:proofErr w:type="spellEnd"/>
                              <w:r w:rsidRPr="007867F5">
                                <w:rPr>
                                  <w:sz w:val="24"/>
                                  <w:szCs w:val="24"/>
                                </w:rPr>
                                <w:t xml:space="preserve"> aleyhim </w:t>
                              </w:r>
                              <w:proofErr w:type="spellStart"/>
                              <w:r w:rsidRPr="007867F5">
                                <w:rPr>
                                  <w:sz w:val="24"/>
                                  <w:szCs w:val="24"/>
                                </w:rPr>
                                <w:t>veleddâllîn</w:t>
                              </w:r>
                              <w:proofErr w:type="spellEnd"/>
                              <w:r w:rsidRPr="007867F5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723A250E" w14:textId="77777777" w:rsidR="00CB6C62" w:rsidRPr="00F82205" w:rsidRDefault="00CB6C62" w:rsidP="00F82205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D4ED4" id="Group 4" o:spid="_x0000_s1043" style="position:absolute;margin-left:44.65pt;margin-top:22.45pt;width:263.25pt;height:25.5pt;z-index:251709440" coordorigin="3551,1432" coordsize="3844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">
                <v:shape id="AutoShape 5" o:spid="_x0000_s1044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0F235C3E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D2296"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6" o:spid="_x0000_s1045" type="#_x0000_t202" style="position:absolute;left:3993;top:1519;width:340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5AB1CE09" w14:textId="77777777" w:rsidR="007867F5" w:rsidRPr="007867F5" w:rsidRDefault="007867F5" w:rsidP="007867F5">
                        <w:pPr>
                          <w:shd w:val="clear" w:color="auto" w:fill="FFFFFF" w:themeFill="background1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 w:rsidRPr="007867F5">
                          <w:rPr>
                            <w:sz w:val="24"/>
                            <w:szCs w:val="24"/>
                          </w:rPr>
                          <w:t>ğayril</w:t>
                        </w:r>
                        <w:proofErr w:type="spellEnd"/>
                        <w:r w:rsidRPr="007867F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867F5">
                          <w:rPr>
                            <w:sz w:val="24"/>
                            <w:szCs w:val="24"/>
                          </w:rPr>
                          <w:t>mağdûbi</w:t>
                        </w:r>
                        <w:proofErr w:type="spellEnd"/>
                        <w:r w:rsidRPr="007867F5">
                          <w:rPr>
                            <w:sz w:val="24"/>
                            <w:szCs w:val="24"/>
                          </w:rPr>
                          <w:t xml:space="preserve"> aleyhim </w:t>
                        </w:r>
                        <w:proofErr w:type="spellStart"/>
                        <w:r w:rsidRPr="007867F5">
                          <w:rPr>
                            <w:sz w:val="24"/>
                            <w:szCs w:val="24"/>
                          </w:rPr>
                          <w:t>veleddâllîn</w:t>
                        </w:r>
                        <w:proofErr w:type="spellEnd"/>
                        <w:r w:rsidRPr="007867F5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14:paraId="723A250E" w14:textId="77777777"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</w:p>
    <w:p w14:paraId="69DD3E0A" w14:textId="77777777" w:rsidR="00CB6C62" w:rsidRDefault="00CB6C62" w:rsidP="00CB6C62"/>
    <w:p w14:paraId="67A2053C" w14:textId="77777777" w:rsidR="00CB6C62" w:rsidRDefault="007867F5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6D49F66" wp14:editId="45F3E226">
                <wp:simplePos x="0" y="0"/>
                <wp:positionH relativeFrom="page">
                  <wp:posOffset>4305300</wp:posOffset>
                </wp:positionH>
                <wp:positionV relativeFrom="paragraph">
                  <wp:posOffset>29210</wp:posOffset>
                </wp:positionV>
                <wp:extent cx="2889885" cy="323850"/>
                <wp:effectExtent l="19050" t="19050" r="43815" b="57150"/>
                <wp:wrapNone/>
                <wp:docPr id="6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885" cy="323850"/>
                          <a:chOff x="3551" y="1432"/>
                          <a:chExt cx="3333" cy="510"/>
                        </a:xfrm>
                      </wpg:grpSpPr>
                      <wps:wsp>
                        <wps:cNvPr id="64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29BA926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3803916" w14:textId="77777777" w:rsidR="00CB6C62" w:rsidRPr="007867F5" w:rsidRDefault="007867F5" w:rsidP="007867F5">
                              <w:pPr>
                                <w:shd w:val="clear" w:color="auto" w:fill="FFFFFF" w:themeFill="background1"/>
                                <w:rPr>
                                  <w:rFonts w:cstheme="minorHAnsi"/>
                                </w:rPr>
                              </w:pPr>
                              <w:proofErr w:type="spellStart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iyyâke</w:t>
                              </w:r>
                              <w:proofErr w:type="spellEnd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na’büdü</w:t>
                              </w:r>
                              <w:proofErr w:type="spellEnd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ve </w:t>
                              </w:r>
                              <w:proofErr w:type="spellStart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iyyâke</w:t>
                              </w:r>
                              <w:proofErr w:type="spellEnd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nestaîn</w:t>
                              </w:r>
                              <w:proofErr w:type="spellEnd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49F66" id="Group 16" o:spid="_x0000_s1046" style="position:absolute;margin-left:339pt;margin-top:2.3pt;width:227.55pt;height:25.5pt;z-index:251713536;mso-position-horizontal-relative:page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">
                <v:shape id="AutoShape 17" o:spid="_x0000_s1047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629BA926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18" o:spid="_x0000_s1048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23803916" w14:textId="77777777" w:rsidR="00CB6C62" w:rsidRPr="007867F5" w:rsidRDefault="007867F5" w:rsidP="007867F5">
                        <w:pPr>
                          <w:shd w:val="clear" w:color="auto" w:fill="FFFFFF" w:themeFill="background1"/>
                          <w:rPr>
                            <w:rFonts w:cstheme="minorHAnsi"/>
                          </w:rPr>
                        </w:pPr>
                        <w:proofErr w:type="spellStart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>iyyâke</w:t>
                        </w:r>
                        <w:proofErr w:type="spellEnd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>na’büdü</w:t>
                        </w:r>
                        <w:proofErr w:type="spellEnd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ve </w:t>
                        </w:r>
                        <w:proofErr w:type="spellStart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>iyyâke</w:t>
                        </w:r>
                        <w:proofErr w:type="spellEnd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>nestaîn</w:t>
                        </w:r>
                        <w:proofErr w:type="spellEnd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>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8379A55" wp14:editId="48287024">
                <wp:simplePos x="0" y="0"/>
                <wp:positionH relativeFrom="column">
                  <wp:posOffset>532765</wp:posOffset>
                </wp:positionH>
                <wp:positionV relativeFrom="paragraph">
                  <wp:posOffset>29210</wp:posOffset>
                </wp:positionV>
                <wp:extent cx="2806065" cy="323850"/>
                <wp:effectExtent l="19050" t="19050" r="32385" b="57150"/>
                <wp:wrapNone/>
                <wp:docPr id="6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065" cy="323850"/>
                          <a:chOff x="3551" y="1432"/>
                          <a:chExt cx="3333" cy="510"/>
                        </a:xfrm>
                      </wpg:grpSpPr>
                      <wps:wsp>
                        <wps:cNvPr id="61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24D7CF6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565B1C7" w14:textId="77777777" w:rsidR="00CB6C62" w:rsidRPr="00F82205" w:rsidRDefault="007867F5" w:rsidP="007867F5">
                              <w:pPr>
                                <w:shd w:val="clear" w:color="auto" w:fill="FFFFFF" w:themeFill="background1"/>
                              </w:pPr>
                              <w:proofErr w:type="spellStart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sırâtallezîne</w:t>
                              </w:r>
                              <w:proofErr w:type="spellEnd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en’amte</w:t>
                              </w:r>
                              <w:proofErr w:type="spellEnd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aleyhim,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79A55" id="Group 10" o:spid="_x0000_s1049" style="position:absolute;margin-left:41.95pt;margin-top:2.3pt;width:220.95pt;height:25.5pt;z-index:251711488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">
                <v:shape id="AutoShape 11" o:spid="_x0000_s1050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624D7CF6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</w:p>
                    </w:txbxContent>
                  </v:textbox>
                </v:shape>
                <v:shape id="Text Box 12" o:spid="_x0000_s1051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4565B1C7" w14:textId="77777777" w:rsidR="00CB6C62" w:rsidRPr="00F82205" w:rsidRDefault="007867F5" w:rsidP="007867F5">
                        <w:pPr>
                          <w:shd w:val="clear" w:color="auto" w:fill="FFFFFF" w:themeFill="background1"/>
                        </w:pPr>
                        <w:proofErr w:type="spellStart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>sırâtallezîne</w:t>
                        </w:r>
                        <w:proofErr w:type="spellEnd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>en’amte</w:t>
                        </w:r>
                        <w:proofErr w:type="spellEnd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aleyhim,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AFB573" w14:textId="77777777" w:rsidR="00CB6C62" w:rsidRDefault="007F45DE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262F6EF" wp14:editId="39A81135">
                <wp:simplePos x="0" y="0"/>
                <wp:positionH relativeFrom="column">
                  <wp:posOffset>894715</wp:posOffset>
                </wp:positionH>
                <wp:positionV relativeFrom="paragraph">
                  <wp:posOffset>177165</wp:posOffset>
                </wp:positionV>
                <wp:extent cx="2295525" cy="323850"/>
                <wp:effectExtent l="19050" t="19050" r="47625" b="57150"/>
                <wp:wrapNone/>
                <wp:docPr id="5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5525" cy="323850"/>
                          <a:chOff x="3551" y="1432"/>
                          <a:chExt cx="2710" cy="510"/>
                        </a:xfrm>
                      </wpg:grpSpPr>
                      <wps:wsp>
                        <wps:cNvPr id="58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FE43068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68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36F1053" w14:textId="77777777" w:rsidR="00CB6C62" w:rsidRPr="00F82205" w:rsidRDefault="007867F5" w:rsidP="007867F5">
                              <w:pPr>
                                <w:shd w:val="clear" w:color="auto" w:fill="FFFFFF" w:themeFill="background1"/>
                              </w:pPr>
                              <w:proofErr w:type="spellStart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ihdinas-sırâtal</w:t>
                              </w:r>
                              <w:proofErr w:type="spellEnd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müstakîm</w:t>
                              </w:r>
                              <w:proofErr w:type="spellEnd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2F6EF" id="Group 7" o:spid="_x0000_s1052" style="position:absolute;margin-left:70.45pt;margin-top:13.95pt;width:180.75pt;height:25.5pt;z-index:251710464" coordorigin="3551,1432" coordsize="271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">
                <v:shape id="AutoShape 8" o:spid="_x0000_s1053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6FE43068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9" o:spid="_x0000_s1054" type="#_x0000_t202" style="position:absolute;left:3993;top:1519;width:226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536F1053" w14:textId="77777777" w:rsidR="00CB6C62" w:rsidRPr="00F82205" w:rsidRDefault="007867F5" w:rsidP="007867F5">
                        <w:pPr>
                          <w:shd w:val="clear" w:color="auto" w:fill="FFFFFF" w:themeFill="background1"/>
                        </w:pPr>
                        <w:proofErr w:type="spellStart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>ihdinas-sırâtal</w:t>
                        </w:r>
                        <w:proofErr w:type="spellEnd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>müstakîm</w:t>
                        </w:r>
                        <w:proofErr w:type="spellEnd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>,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1EF0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FA8E4AF" wp14:editId="0D5A03E4">
                <wp:simplePos x="0" y="0"/>
                <wp:positionH relativeFrom="column">
                  <wp:posOffset>3423285</wp:posOffset>
                </wp:positionH>
                <wp:positionV relativeFrom="paragraph">
                  <wp:posOffset>167640</wp:posOffset>
                </wp:positionV>
                <wp:extent cx="1913890" cy="366843"/>
                <wp:effectExtent l="19050" t="19050" r="29210" b="52705"/>
                <wp:wrapNone/>
                <wp:docPr id="5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3890" cy="366843"/>
                          <a:chOff x="3551" y="1432"/>
                          <a:chExt cx="2653" cy="510"/>
                        </a:xfrm>
                      </wpg:grpSpPr>
                      <wps:wsp>
                        <wps:cNvPr id="52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8D0EDB1" w14:textId="77777777" w:rsidR="00CB6C62" w:rsidRPr="000D2296" w:rsidRDefault="00827435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1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D081E3E" w14:textId="77777777" w:rsidR="00CB6C62" w:rsidRPr="00F82205" w:rsidRDefault="007867F5" w:rsidP="007867F5">
                              <w:pPr>
                                <w:shd w:val="clear" w:color="auto" w:fill="FFFFFF" w:themeFill="background1"/>
                              </w:pPr>
                              <w:proofErr w:type="spellStart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mâliki</w:t>
                              </w:r>
                              <w:proofErr w:type="spellEnd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yevmiddîn</w:t>
                              </w:r>
                              <w:proofErr w:type="spellEnd"/>
                              <w:r w:rsidRPr="007867F5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8E4AF" id="Group 25" o:spid="_x0000_s1055" style="position:absolute;margin-left:269.55pt;margin-top:13.2pt;width:150.7pt;height:28.9pt;z-index:251716608" coordorigin="3551,1432" coordsize="265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">
                <v:shape id="AutoShape 26" o:spid="_x0000_s1056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28D0EDB1" w14:textId="77777777" w:rsidR="00CB6C62" w:rsidRPr="000D2296" w:rsidRDefault="00827435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H</w:t>
                        </w:r>
                      </w:p>
                    </w:txbxContent>
                  </v:textbox>
                </v:shape>
                <v:shape id="Text Box 27" o:spid="_x0000_s1057" type="#_x0000_t202" style="position:absolute;left:3993;top:1519;width:221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hGZwwAAANsAAAAPAAAAZHJzL2Rvd25yZXYueG1sRI9BSwMx&#10;EIXvgv8hjNCbndRik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qa4Rm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6D081E3E" w14:textId="77777777" w:rsidR="00CB6C62" w:rsidRPr="00F82205" w:rsidRDefault="007867F5" w:rsidP="007867F5">
                        <w:pPr>
                          <w:shd w:val="clear" w:color="auto" w:fill="FFFFFF" w:themeFill="background1"/>
                        </w:pPr>
                        <w:proofErr w:type="spellStart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>mâliki</w:t>
                        </w:r>
                        <w:proofErr w:type="spellEnd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>yevmiddîn</w:t>
                        </w:r>
                        <w:proofErr w:type="spellEnd"/>
                        <w:r w:rsidRPr="007867F5">
                          <w:rPr>
                            <w:rFonts w:cstheme="minorHAnsi"/>
                            <w:sz w:val="24"/>
                            <w:szCs w:val="24"/>
                          </w:rPr>
                          <w:t>,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D0D0C5" w14:textId="77777777" w:rsidR="00CB6C62" w:rsidRDefault="00CB6C62" w:rsidP="00CB6C62"/>
    <w:p w14:paraId="2DE60729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53EE1C" wp14:editId="1BE28F6D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5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8CC41" w14:textId="77777777" w:rsidR="00CB6C62" w:rsidRPr="00F72C2D" w:rsidRDefault="00CB6C62" w:rsidP="00CB6C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3EE1C" id="Text Box 60" o:spid="_x0000_s1058" type="#_x0000_t202" style="position:absolute;margin-left:-39.65pt;margin-top:3.65pt;width:42.5pt;height:2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" fillcolor="#92d050">
                <v:textbox inset=",.3mm">
                  <w:txbxContent>
                    <w:p w14:paraId="3908CC41" w14:textId="77777777" w:rsidR="00CB6C62" w:rsidRPr="00F72C2D" w:rsidRDefault="00CB6C62" w:rsidP="00CB6C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A5079C" wp14:editId="1F21E2A9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15240" t="13335" r="16510" b="9525"/>
                <wp:wrapNone/>
                <wp:docPr id="4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4FC5AD" w14:textId="77777777" w:rsidR="00CB6C62" w:rsidRPr="00CB6C62" w:rsidRDefault="00CB6C62" w:rsidP="00CB65BF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Aşağıdaki bölümde orta kısımda verilen kavramları uygun tanımlarla eşleştirelim. </w:t>
                            </w:r>
                            <w:r w:rsidRPr="00CB6C6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(3X6=18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5079C" id="Text Box 59" o:spid="_x0000_s1059" type="#_x0000_t202" style="position:absolute;margin-left:-39.65pt;margin-top:3.55pt;width:539pt;height:2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" fillcolor="#fbd4b4 [1305]" strokecolor="#f79646 [3209]" strokeweight="1.5pt">
                <v:shadow color="#868686"/>
                <v:textbox>
                  <w:txbxContent>
                    <w:p w14:paraId="464FC5AD" w14:textId="77777777" w:rsidR="00CB6C62" w:rsidRPr="00CB6C62" w:rsidRDefault="00CB6C62" w:rsidP="00CB65BF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Aşağıdaki bölümde orta kısımda verilen kavramları uygun tanımlarla eşleştirelim. </w:t>
                      </w:r>
                      <w:r w:rsidRPr="00CB6C62">
                        <w:rPr>
                          <w:b/>
                          <w:color w:val="FF0000"/>
                          <w:sz w:val="18"/>
                          <w:szCs w:val="18"/>
                        </w:rPr>
                        <w:t>(3X6=18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6CAD7174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0131F4" wp14:editId="32E63F33">
                <wp:simplePos x="0" y="0"/>
                <wp:positionH relativeFrom="column">
                  <wp:posOffset>1122045</wp:posOffset>
                </wp:positionH>
                <wp:positionV relativeFrom="paragraph">
                  <wp:posOffset>72390</wp:posOffset>
                </wp:positionV>
                <wp:extent cx="3599815" cy="396240"/>
                <wp:effectExtent l="12065" t="11430" r="17145" b="20955"/>
                <wp:wrapNone/>
                <wp:docPr id="4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DC50BD5" w14:textId="77777777" w:rsidR="001662B9" w:rsidRDefault="001662B9" w:rsidP="001662B9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rPr>
                                <w:rFonts w:ascii="HelveticaNeue" w:hAnsi="HelveticaNeue" w:cs="HelveticaNeue"/>
                              </w:rPr>
                            </w:pPr>
                            <w:r w:rsidRPr="00831406">
                              <w:rPr>
                                <w:rFonts w:ascii="HelveticaNeue-Bold" w:hAnsi="HelveticaNeue-Bold" w:cs="HelveticaNeue-Bold"/>
                                <w:b/>
                                <w:bCs/>
                              </w:rPr>
                              <w:t xml:space="preserve">3. </w:t>
                            </w:r>
                            <w:r w:rsidRPr="00831406">
                              <w:rPr>
                                <w:rFonts w:ascii="HelveticaNeue" w:hAnsi="HelveticaNeue" w:cs="HelveticaNeue"/>
                              </w:rPr>
                              <w:t>Farklı duygu ve düşüncelere anlayış göstermek</w:t>
                            </w:r>
                          </w:p>
                          <w:p w14:paraId="1B63D168" w14:textId="77777777" w:rsidR="00CB6C62" w:rsidRPr="00982AF2" w:rsidRDefault="00CB6C62" w:rsidP="0081729B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131F4" id="Text Box 52" o:spid="_x0000_s1060" type="#_x0000_t202" style="position:absolute;margin-left:88.35pt;margin-top:5.7pt;width:283.45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RQw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4DC50BD5" w14:textId="77777777" w:rsidR="001662B9" w:rsidRDefault="001662B9" w:rsidP="001662B9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rPr>
                          <w:rFonts w:ascii="HelveticaNeue" w:hAnsi="HelveticaNeue" w:cs="HelveticaNeue"/>
                        </w:rPr>
                      </w:pPr>
                      <w:r w:rsidRPr="00831406">
                        <w:rPr>
                          <w:rFonts w:ascii="HelveticaNeue-Bold" w:hAnsi="HelveticaNeue-Bold" w:cs="HelveticaNeue-Bold"/>
                          <w:b/>
                          <w:bCs/>
                        </w:rPr>
                        <w:t xml:space="preserve">3. </w:t>
                      </w:r>
                      <w:r w:rsidRPr="00831406">
                        <w:rPr>
                          <w:rFonts w:ascii="HelveticaNeue" w:hAnsi="HelveticaNeue" w:cs="HelveticaNeue"/>
                        </w:rPr>
                        <w:t>Farklı duygu ve düşüncelere anlayış göstermek</w:t>
                      </w:r>
                    </w:p>
                    <w:p w14:paraId="1B63D168" w14:textId="77777777" w:rsidR="00CB6C62" w:rsidRPr="00982AF2" w:rsidRDefault="00CB6C62" w:rsidP="0081729B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134E2F" wp14:editId="6DAB45ED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D37C199" w14:textId="77777777" w:rsidR="00CB6C62" w:rsidRPr="00982AF2" w:rsidRDefault="001662B9" w:rsidP="0081729B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 w:rsidRPr="00831406">
                              <w:rPr>
                                <w:rFonts w:ascii="HelveticaNeue-Bold" w:hAnsi="HelveticaNeue-Bold" w:cs="HelveticaNeue-Bold"/>
                                <w:b/>
                                <w:bCs/>
                              </w:rPr>
                              <w:t xml:space="preserve">1. </w:t>
                            </w:r>
                            <w:r w:rsidRPr="00831406">
                              <w:rPr>
                                <w:rFonts w:ascii="HelveticaNeue" w:hAnsi="HelveticaNeue" w:cs="HelveticaNeue"/>
                              </w:rPr>
                              <w:t>Bir toplum içinde kişilerin uymaları gereken iyi, güzel davranışlar ve kurallar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34E2F" id="Text Box 51" o:spid="_x0000_s1061" type="#_x0000_t202" style="position:absolute;margin-left:-34.5pt;margin-top:3.1pt;width:110.55pt;height:7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ARg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4D37C199" w14:textId="77777777" w:rsidR="00CB6C62" w:rsidRPr="00982AF2" w:rsidRDefault="001662B9" w:rsidP="0081729B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 w:rsidRPr="00831406">
                        <w:rPr>
                          <w:rFonts w:ascii="HelveticaNeue-Bold" w:hAnsi="HelveticaNeue-Bold" w:cs="HelveticaNeue-Bold"/>
                          <w:b/>
                          <w:bCs/>
                        </w:rPr>
                        <w:t xml:space="preserve">1. </w:t>
                      </w:r>
                      <w:r w:rsidRPr="00831406">
                        <w:rPr>
                          <w:rFonts w:ascii="HelveticaNeue" w:hAnsi="HelveticaNeue" w:cs="HelveticaNeue"/>
                        </w:rPr>
                        <w:t>Bir toplum içinde kişilerin uymaları gereken iyi, güzel davranışlar ve kurallar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A681AB" wp14:editId="34C95E9B">
                <wp:simplePos x="0" y="0"/>
                <wp:positionH relativeFrom="column">
                  <wp:posOffset>4884420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2065" t="6985" r="12700" b="23495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E195D" w14:textId="77777777" w:rsidR="00671E4B" w:rsidRPr="00671E4B" w:rsidRDefault="00671E4B" w:rsidP="00671E4B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Kalam-Regular" w:hAnsi="Kalam-Regular" w:cs="Kalam-Regular"/>
                                <w:sz w:val="20"/>
                                <w:szCs w:val="20"/>
                              </w:rPr>
                            </w:pPr>
                            <w:r w:rsidRPr="00671E4B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5. 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0"/>
                                <w:szCs w:val="20"/>
                              </w:rPr>
                              <w:t>T</w:t>
                            </w:r>
                            <w:r w:rsidRPr="00671E4B">
                              <w:rPr>
                                <w:rFonts w:ascii="Kalam-Regular" w:hAnsi="Kalam-Regular" w:cs="Kalam-Regular"/>
                                <w:sz w:val="20"/>
                                <w:szCs w:val="20"/>
                              </w:rPr>
                              <w:t>üm akrabalar</w:t>
                            </w:r>
                            <w:r>
                              <w:rPr>
                                <w:rFonts w:ascii="Kalam-Regular" w:hAnsi="Kalam-Regular" w:cs="Kalam-Regula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1E4B">
                              <w:rPr>
                                <w:rFonts w:ascii="Kalam-Regular" w:hAnsi="Kalam-Regular" w:cs="Kalam-Regular"/>
                                <w:sz w:val="20"/>
                                <w:szCs w:val="20"/>
                              </w:rPr>
                              <w:t>arasında güzel ilişki kurmak, onları</w:t>
                            </w:r>
                            <w:r>
                              <w:rPr>
                                <w:rFonts w:ascii="Kalam-Regular" w:hAnsi="Kalam-Regular" w:cs="Kalam-Regula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1E4B">
                              <w:rPr>
                                <w:rFonts w:ascii="Kalam-Regular" w:hAnsi="Kalam-Regular" w:cs="Kalam-Regular"/>
                                <w:sz w:val="20"/>
                                <w:szCs w:val="20"/>
                              </w:rPr>
                              <w:t>ziyaret etmek, hâl ve hatırlarını</w:t>
                            </w:r>
                          </w:p>
                          <w:p w14:paraId="592FBC75" w14:textId="77777777" w:rsidR="00671E4B" w:rsidRPr="00671E4B" w:rsidRDefault="00671E4B" w:rsidP="00671E4B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" w:hAnsi="HelveticaNeue" w:cs="HelveticaNeue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671E4B">
                              <w:rPr>
                                <w:rFonts w:ascii="Kalam-Regular" w:hAnsi="Kalam-Regular" w:cs="Kalam-Regular"/>
                                <w:sz w:val="20"/>
                                <w:szCs w:val="20"/>
                              </w:rPr>
                              <w:t>sormak</w:t>
                            </w:r>
                            <w:proofErr w:type="gramEnd"/>
                            <w:r w:rsidRPr="00671E4B">
                              <w:rPr>
                                <w:rFonts w:ascii="Kalam-Regular" w:hAnsi="Kalam-Regular" w:cs="Kalam-Regular"/>
                                <w:sz w:val="20"/>
                                <w:szCs w:val="20"/>
                              </w:rPr>
                              <w:t>, maddi manevi yardımda</w:t>
                            </w:r>
                            <w:r>
                              <w:rPr>
                                <w:rFonts w:ascii="Kalam-Regular" w:hAnsi="Kalam-Regular" w:cs="Kalam-Regula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1E4B">
                              <w:rPr>
                                <w:rFonts w:ascii="Kalam-Regular" w:hAnsi="Kalam-Regular" w:cs="Kalam-Regular"/>
                                <w:sz w:val="20"/>
                                <w:szCs w:val="20"/>
                              </w:rPr>
                              <w:t>bulunmak</w:t>
                            </w:r>
                            <w:r>
                              <w:rPr>
                                <w:rFonts w:ascii="Kalam-Regular" w:hAnsi="Kalam-Regular" w:cs="Kalam-Regular"/>
                                <w:sz w:val="20"/>
                                <w:szCs w:val="20"/>
                              </w:rPr>
                              <w:t>tır.</w:t>
                            </w:r>
                          </w:p>
                          <w:p w14:paraId="175DACC6" w14:textId="77777777" w:rsidR="00CB6C62" w:rsidRPr="00671E4B" w:rsidRDefault="00CB6C62" w:rsidP="0081729B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681AB" id="Text Box 47" o:spid="_x0000_s1062" type="#_x0000_t202" style="position:absolute;margin-left:384.6pt;margin-top:3.1pt;width:110.55pt;height:7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124E195D" w14:textId="77777777" w:rsidR="00671E4B" w:rsidRPr="00671E4B" w:rsidRDefault="00671E4B" w:rsidP="00671E4B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Kalam-Regular" w:hAnsi="Kalam-Regular" w:cs="Kalam-Regular"/>
                          <w:sz w:val="20"/>
                          <w:szCs w:val="20"/>
                        </w:rPr>
                      </w:pPr>
                      <w:r w:rsidRPr="00671E4B">
                        <w:rPr>
                          <w:rFonts w:ascii="HelveticaNeue-Bold" w:hAnsi="HelveticaNeue-Bold" w:cs="HelveticaNeue-Bold"/>
                          <w:b/>
                          <w:bCs/>
                          <w:sz w:val="20"/>
                          <w:szCs w:val="20"/>
                        </w:rPr>
                        <w:t xml:space="preserve">5. 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0"/>
                          <w:szCs w:val="20"/>
                        </w:rPr>
                        <w:t>T</w:t>
                      </w:r>
                      <w:r w:rsidRPr="00671E4B">
                        <w:rPr>
                          <w:rFonts w:ascii="Kalam-Regular" w:hAnsi="Kalam-Regular" w:cs="Kalam-Regular"/>
                          <w:sz w:val="20"/>
                          <w:szCs w:val="20"/>
                        </w:rPr>
                        <w:t>üm akrabalar</w:t>
                      </w:r>
                      <w:r>
                        <w:rPr>
                          <w:rFonts w:ascii="Kalam-Regular" w:hAnsi="Kalam-Regular" w:cs="Kalam-Regular"/>
                          <w:sz w:val="20"/>
                          <w:szCs w:val="20"/>
                        </w:rPr>
                        <w:t xml:space="preserve"> </w:t>
                      </w:r>
                      <w:r w:rsidRPr="00671E4B">
                        <w:rPr>
                          <w:rFonts w:ascii="Kalam-Regular" w:hAnsi="Kalam-Regular" w:cs="Kalam-Regular"/>
                          <w:sz w:val="20"/>
                          <w:szCs w:val="20"/>
                        </w:rPr>
                        <w:t>arasında güzel ilişki kurmak, onları</w:t>
                      </w:r>
                      <w:r>
                        <w:rPr>
                          <w:rFonts w:ascii="Kalam-Regular" w:hAnsi="Kalam-Regular" w:cs="Kalam-Regular"/>
                          <w:sz w:val="20"/>
                          <w:szCs w:val="20"/>
                        </w:rPr>
                        <w:t xml:space="preserve"> </w:t>
                      </w:r>
                      <w:r w:rsidRPr="00671E4B">
                        <w:rPr>
                          <w:rFonts w:ascii="Kalam-Regular" w:hAnsi="Kalam-Regular" w:cs="Kalam-Regular"/>
                          <w:sz w:val="20"/>
                          <w:szCs w:val="20"/>
                        </w:rPr>
                        <w:t>ziyaret etmek, hâl ve hatırlarını</w:t>
                      </w:r>
                    </w:p>
                    <w:p w14:paraId="592FBC75" w14:textId="77777777" w:rsidR="00671E4B" w:rsidRPr="00671E4B" w:rsidRDefault="00671E4B" w:rsidP="00671E4B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" w:hAnsi="HelveticaNeue" w:cs="HelveticaNeue"/>
                          <w:sz w:val="20"/>
                          <w:szCs w:val="20"/>
                        </w:rPr>
                      </w:pPr>
                      <w:proofErr w:type="gramStart"/>
                      <w:r w:rsidRPr="00671E4B">
                        <w:rPr>
                          <w:rFonts w:ascii="Kalam-Regular" w:hAnsi="Kalam-Regular" w:cs="Kalam-Regular"/>
                          <w:sz w:val="20"/>
                          <w:szCs w:val="20"/>
                        </w:rPr>
                        <w:t>sormak</w:t>
                      </w:r>
                      <w:proofErr w:type="gramEnd"/>
                      <w:r w:rsidRPr="00671E4B">
                        <w:rPr>
                          <w:rFonts w:ascii="Kalam-Regular" w:hAnsi="Kalam-Regular" w:cs="Kalam-Regular"/>
                          <w:sz w:val="20"/>
                          <w:szCs w:val="20"/>
                        </w:rPr>
                        <w:t>, maddi manevi yardımda</w:t>
                      </w:r>
                      <w:r>
                        <w:rPr>
                          <w:rFonts w:ascii="Kalam-Regular" w:hAnsi="Kalam-Regular" w:cs="Kalam-Regular"/>
                          <w:sz w:val="20"/>
                          <w:szCs w:val="20"/>
                        </w:rPr>
                        <w:t xml:space="preserve"> </w:t>
                      </w:r>
                      <w:r w:rsidRPr="00671E4B">
                        <w:rPr>
                          <w:rFonts w:ascii="Kalam-Regular" w:hAnsi="Kalam-Regular" w:cs="Kalam-Regular"/>
                          <w:sz w:val="20"/>
                          <w:szCs w:val="20"/>
                        </w:rPr>
                        <w:t>bulunmak</w:t>
                      </w:r>
                      <w:r>
                        <w:rPr>
                          <w:rFonts w:ascii="Kalam-Regular" w:hAnsi="Kalam-Regular" w:cs="Kalam-Regular"/>
                          <w:sz w:val="20"/>
                          <w:szCs w:val="20"/>
                        </w:rPr>
                        <w:t>tır.</w:t>
                      </w:r>
                    </w:p>
                    <w:p w14:paraId="175DACC6" w14:textId="77777777" w:rsidR="00CB6C62" w:rsidRPr="00671E4B" w:rsidRDefault="00CB6C62" w:rsidP="0081729B">
                      <w:pPr>
                        <w:shd w:val="clear" w:color="auto" w:fill="FFFFFF" w:themeFill="background1"/>
                        <w:rPr>
                          <w:b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3F1FD9" wp14:editId="0CB5A2E0">
                <wp:simplePos x="0" y="0"/>
                <wp:positionH relativeFrom="column">
                  <wp:posOffset>-498475</wp:posOffset>
                </wp:positionH>
                <wp:positionV relativeFrom="paragraph">
                  <wp:posOffset>3810</wp:posOffset>
                </wp:positionV>
                <wp:extent cx="6840220" cy="2160270"/>
                <wp:effectExtent l="10795" t="9525" r="26035" b="40005"/>
                <wp:wrapNone/>
                <wp:docPr id="4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7FAB844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F1FD9"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63" type="#_x0000_t109" style="position:absolute;margin-left:-39.25pt;margin-top:.3pt;width:538.6pt;height:17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" fillcolor="#dbe5f1 [660]" strokecolor="#548dd4 [1951]" strokeweight="1.5pt">
                <v:shadow on="t" color="#974706 [1609]" opacity=".5" offset="1pt"/>
                <v:textbox>
                  <w:txbxContent>
                    <w:p w14:paraId="17FAB844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54E66CDF" w14:textId="77777777" w:rsidR="00CB6C62" w:rsidRDefault="00CB6C62" w:rsidP="00CB6C62"/>
    <w:p w14:paraId="26EB790F" w14:textId="77777777" w:rsidR="00CB6C62" w:rsidRDefault="00DB5596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361317" wp14:editId="4887172C">
                <wp:simplePos x="0" y="0"/>
                <wp:positionH relativeFrom="column">
                  <wp:posOffset>3681729</wp:posOffset>
                </wp:positionH>
                <wp:positionV relativeFrom="paragraph">
                  <wp:posOffset>43180</wp:posOffset>
                </wp:positionV>
                <wp:extent cx="950595" cy="276225"/>
                <wp:effectExtent l="0" t="0" r="40005" b="66675"/>
                <wp:wrapNone/>
                <wp:docPr id="4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0C361CC" w14:textId="77777777" w:rsidR="00CB6C62" w:rsidRPr="0037675F" w:rsidRDefault="00671E4B" w:rsidP="0081729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alam-Regular" w:hAnsi="Kalam-Regular" w:cs="Kalam-Regular"/>
                              </w:rPr>
                              <w:t>Sıla-i rahim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61317" id="Text Box 53" o:spid="_x0000_s1064" type="#_x0000_t202" style="position:absolute;margin-left:289.9pt;margin-top:3.4pt;width:74.8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10C361CC" w14:textId="77777777" w:rsidR="00CB6C62" w:rsidRPr="0037675F" w:rsidRDefault="00671E4B" w:rsidP="0081729B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Kalam-Regular" w:hAnsi="Kalam-Regular" w:cs="Kalam-Regular"/>
                        </w:rPr>
                        <w:t>Sıla-i rahim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90C735" wp14:editId="2A36F606">
                <wp:simplePos x="0" y="0"/>
                <wp:positionH relativeFrom="column">
                  <wp:posOffset>2510155</wp:posOffset>
                </wp:positionH>
                <wp:positionV relativeFrom="paragraph">
                  <wp:posOffset>43179</wp:posOffset>
                </wp:positionV>
                <wp:extent cx="1043940" cy="276225"/>
                <wp:effectExtent l="0" t="0" r="41910" b="66675"/>
                <wp:wrapNone/>
                <wp:docPr id="4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CA4CB99" w14:textId="77777777" w:rsidR="00CB6C62" w:rsidRPr="0037675F" w:rsidRDefault="001662B9" w:rsidP="0081729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Neue" w:hAnsi="HelveticaNeue" w:cs="HelveticaNeue"/>
                                <w:sz w:val="24"/>
                                <w:szCs w:val="24"/>
                              </w:rPr>
                              <w:t>Saygı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0C735" id="Text Box 54" o:spid="_x0000_s1065" type="#_x0000_t202" style="position:absolute;margin-left:197.65pt;margin-top:3.4pt;width:82.2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CA4CB99" w14:textId="77777777" w:rsidR="00CB6C62" w:rsidRPr="0037675F" w:rsidRDefault="001662B9" w:rsidP="0081729B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elveticaNeue" w:hAnsi="HelveticaNeue" w:cs="HelveticaNeue"/>
                          <w:sz w:val="24"/>
                          <w:szCs w:val="24"/>
                        </w:rPr>
                        <w:t>Saygı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891FBF" wp14:editId="3C93A004">
                <wp:simplePos x="0" y="0"/>
                <wp:positionH relativeFrom="column">
                  <wp:posOffset>1551305</wp:posOffset>
                </wp:positionH>
                <wp:positionV relativeFrom="paragraph">
                  <wp:posOffset>42545</wp:posOffset>
                </wp:positionV>
                <wp:extent cx="720090" cy="252095"/>
                <wp:effectExtent l="12700" t="8890" r="10160" b="24765"/>
                <wp:wrapNone/>
                <wp:docPr id="4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008D003" w14:textId="77777777" w:rsidR="00CB6C62" w:rsidRPr="0037675F" w:rsidRDefault="001662B9" w:rsidP="0081729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Neue" w:hAnsi="HelveticaNeue" w:cs="HelveticaNeue"/>
                                <w:sz w:val="24"/>
                                <w:szCs w:val="24"/>
                              </w:rPr>
                              <w:t>Sevgi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91FBF" id="Text Box 55" o:spid="_x0000_s1066" type="#_x0000_t202" style="position:absolute;margin-left:122.15pt;margin-top:3.35pt;width:56.7pt;height: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7008D003" w14:textId="77777777" w:rsidR="00CB6C62" w:rsidRPr="0037675F" w:rsidRDefault="001662B9" w:rsidP="0081729B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elveticaNeue" w:hAnsi="HelveticaNeue" w:cs="HelveticaNeue"/>
                          <w:sz w:val="24"/>
                          <w:szCs w:val="24"/>
                        </w:rPr>
                        <w:t>Sevgi</w:t>
                      </w:r>
                    </w:p>
                  </w:txbxContent>
                </v:textbox>
              </v:shape>
            </w:pict>
          </mc:Fallback>
        </mc:AlternateContent>
      </w:r>
    </w:p>
    <w:p w14:paraId="32900A51" w14:textId="77777777" w:rsidR="00CB6C62" w:rsidRDefault="001662B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6E8F70" wp14:editId="5A816C8A">
                <wp:simplePos x="0" y="0"/>
                <wp:positionH relativeFrom="column">
                  <wp:posOffset>2529205</wp:posOffset>
                </wp:positionH>
                <wp:positionV relativeFrom="paragraph">
                  <wp:posOffset>215265</wp:posOffset>
                </wp:positionV>
                <wp:extent cx="1043940" cy="285750"/>
                <wp:effectExtent l="0" t="0" r="41910" b="57150"/>
                <wp:wrapNone/>
                <wp:docPr id="4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85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39707E1" w14:textId="77777777" w:rsidR="00CB6C62" w:rsidRPr="0037675F" w:rsidRDefault="001662B9" w:rsidP="0081729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Neue" w:hAnsi="HelveticaNeue" w:cs="HelveticaNeue"/>
                                <w:sz w:val="24"/>
                                <w:szCs w:val="24"/>
                              </w:rPr>
                              <w:t>Doğruluk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E8F70" id="Text Box 57" o:spid="_x0000_s1067" type="#_x0000_t202" style="position:absolute;margin-left:199.15pt;margin-top:16.95pt;width:82.2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139707E1" w14:textId="77777777" w:rsidR="00CB6C62" w:rsidRPr="0037675F" w:rsidRDefault="001662B9" w:rsidP="0081729B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elveticaNeue" w:hAnsi="HelveticaNeue" w:cs="HelveticaNeue"/>
                          <w:sz w:val="24"/>
                          <w:szCs w:val="24"/>
                        </w:rPr>
                        <w:t>Doğruluk</w:t>
                      </w:r>
                    </w:p>
                  </w:txbxContent>
                </v:textbox>
              </v:shape>
            </w:pict>
          </mc:Fallback>
        </mc:AlternateContent>
      </w:r>
      <w:r w:rsidR="00E912E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2DD475" wp14:editId="233C5CAE">
                <wp:simplePos x="0" y="0"/>
                <wp:positionH relativeFrom="column">
                  <wp:posOffset>1548130</wp:posOffset>
                </wp:positionH>
                <wp:positionV relativeFrom="paragraph">
                  <wp:posOffset>215265</wp:posOffset>
                </wp:positionV>
                <wp:extent cx="756285" cy="304800"/>
                <wp:effectExtent l="0" t="0" r="43815" b="57150"/>
                <wp:wrapNone/>
                <wp:docPr id="3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304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B6238D4" w14:textId="77777777" w:rsidR="00CB6C62" w:rsidRPr="0037675F" w:rsidRDefault="001662B9" w:rsidP="0081729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Neue" w:hAnsi="HelveticaNeue" w:cs="HelveticaNeue"/>
                                <w:sz w:val="24"/>
                                <w:szCs w:val="24"/>
                              </w:rPr>
                              <w:t>Ahlak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D475" id="Text Box 58" o:spid="_x0000_s1068" type="#_x0000_t202" style="position:absolute;margin-left:121.9pt;margin-top:16.95pt;width:59.5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7B6238D4" w14:textId="77777777" w:rsidR="00CB6C62" w:rsidRPr="0037675F" w:rsidRDefault="001662B9" w:rsidP="0081729B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elveticaNeue" w:hAnsi="HelveticaNeue" w:cs="HelveticaNeue"/>
                          <w:sz w:val="24"/>
                          <w:szCs w:val="24"/>
                        </w:rPr>
                        <w:t>Ahlak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BC4052" wp14:editId="19FC8413">
                <wp:simplePos x="0" y="0"/>
                <wp:positionH relativeFrom="column">
                  <wp:posOffset>3696335</wp:posOffset>
                </wp:positionH>
                <wp:positionV relativeFrom="paragraph">
                  <wp:posOffset>218440</wp:posOffset>
                </wp:positionV>
                <wp:extent cx="720090" cy="252095"/>
                <wp:effectExtent l="14605" t="12700" r="8255" b="20955"/>
                <wp:wrapNone/>
                <wp:docPr id="3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497378" w14:textId="77777777" w:rsidR="00CB6C62" w:rsidRPr="0037675F" w:rsidRDefault="00671E4B" w:rsidP="0081729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alam-Regular" w:hAnsi="Kalam-Regular" w:cs="Kalam-Regular"/>
                              </w:rPr>
                              <w:t>Fâtiha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C4052" id="Text Box 56" o:spid="_x0000_s1069" type="#_x0000_t202" style="position:absolute;margin-left:291.05pt;margin-top:17.2pt;width:56.7pt;height:1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49497378" w14:textId="77777777" w:rsidR="00CB6C62" w:rsidRPr="0037675F" w:rsidRDefault="00671E4B" w:rsidP="0081729B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Kalam-Regular" w:hAnsi="Kalam-Regular" w:cs="Kalam-Regular"/>
                        </w:rPr>
                        <w:t>Fâtiha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63912A" wp14:editId="11C4BDF2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BC048A5" w14:textId="77777777" w:rsidR="00CB6C62" w:rsidRPr="00982AF2" w:rsidRDefault="001662B9" w:rsidP="0081729B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 w:rsidRPr="00831406">
                              <w:rPr>
                                <w:rFonts w:ascii="HelveticaNeue-Bold" w:hAnsi="HelveticaNeue-Bold" w:cs="HelveticaNeue-Bold"/>
                                <w:b/>
                                <w:bCs/>
                              </w:rPr>
                              <w:t xml:space="preserve">2. </w:t>
                            </w:r>
                            <w:r w:rsidRPr="00831406">
                              <w:rPr>
                                <w:rFonts w:ascii="HelveticaNeue" w:hAnsi="HelveticaNeue" w:cs="HelveticaNeue"/>
                              </w:rPr>
                              <w:t>İnsanı bir şeye veya bir kimseye karşı yakın ilgi ve bağlılık göstermeye yönelten duygu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3912A" id="Text Box 50" o:spid="_x0000_s1070" type="#_x0000_t202" style="position:absolute;margin-left:-35.2pt;margin-top:10.6pt;width:110.55pt;height:7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BCG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1BC048A5" w14:textId="77777777" w:rsidR="00CB6C62" w:rsidRPr="00982AF2" w:rsidRDefault="001662B9" w:rsidP="0081729B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 w:rsidRPr="00831406">
                        <w:rPr>
                          <w:rFonts w:ascii="HelveticaNeue-Bold" w:hAnsi="HelveticaNeue-Bold" w:cs="HelveticaNeue-Bold"/>
                          <w:b/>
                          <w:bCs/>
                        </w:rPr>
                        <w:t xml:space="preserve">2. </w:t>
                      </w:r>
                      <w:r w:rsidRPr="00831406">
                        <w:rPr>
                          <w:rFonts w:ascii="HelveticaNeue" w:hAnsi="HelveticaNeue" w:cs="HelveticaNeue"/>
                        </w:rPr>
                        <w:t>İnsanı bir şeye veya bir kimseye karşı yakın ilgi ve bağlılık göstermeye yönelten duygu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B79D8B" wp14:editId="7623B2E9">
                <wp:simplePos x="0" y="0"/>
                <wp:positionH relativeFrom="column">
                  <wp:posOffset>4893310</wp:posOffset>
                </wp:positionH>
                <wp:positionV relativeFrom="paragraph">
                  <wp:posOffset>143510</wp:posOffset>
                </wp:positionV>
                <wp:extent cx="1403985" cy="1007745"/>
                <wp:effectExtent l="11430" t="13970" r="13335" b="26035"/>
                <wp:wrapNone/>
                <wp:docPr id="3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1C6C4B6" w14:textId="77777777" w:rsidR="00671E4B" w:rsidRDefault="00671E4B" w:rsidP="00671E4B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Kalam-Regular" w:hAnsi="Kalam-Regular" w:cs="Kalam-Regular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</w:rPr>
                              <w:t>6</w:t>
                            </w:r>
                            <w:r w:rsidRPr="00831406">
                              <w:rPr>
                                <w:rFonts w:ascii="HelveticaNeue-Bold" w:hAnsi="HelveticaNeue-Bold" w:cs="HelveticaNeue-Bold"/>
                                <w:b/>
                                <w:bCs/>
                              </w:rPr>
                              <w:t xml:space="preserve">. </w:t>
                            </w: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Kalam-Regular" w:hAnsi="Kalam-Regular" w:cs="Kalam-Regular"/>
                              </w:rPr>
                              <w:t xml:space="preserve">çmak, açıklığa kavuşmak </w:t>
                            </w:r>
                            <w:proofErr w:type="spellStart"/>
                            <w:r>
                              <w:rPr>
                                <w:rFonts w:ascii="Kalam-Regular" w:hAnsi="Kalam-Regular" w:cs="Kalam-Regular"/>
                              </w:rPr>
                              <w:t>anlamlarınagelir</w:t>
                            </w:r>
                            <w:proofErr w:type="spellEnd"/>
                            <w:r>
                              <w:rPr>
                                <w:rFonts w:ascii="Kalam-Regular" w:hAnsi="Kalam-Regular" w:cs="Kalam-Regular"/>
                              </w:rPr>
                              <w:t>. Namazın her</w:t>
                            </w:r>
                          </w:p>
                          <w:p w14:paraId="41753E87" w14:textId="77777777" w:rsidR="00671E4B" w:rsidRDefault="00671E4B" w:rsidP="00671E4B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Neue" w:hAnsi="HelveticaNeue" w:cs="HelveticaNeue"/>
                              </w:rPr>
                            </w:pPr>
                            <w:proofErr w:type="gramStart"/>
                            <w:r>
                              <w:rPr>
                                <w:rFonts w:ascii="Kalam-Regular" w:hAnsi="Kalam-Regular" w:cs="Kalam-Regular"/>
                              </w:rPr>
                              <w:t>rekâtında</w:t>
                            </w:r>
                            <w:proofErr w:type="gramEnd"/>
                            <w:r>
                              <w:rPr>
                                <w:rFonts w:ascii="Kalam-Regular" w:hAnsi="Kalam-Regular" w:cs="Kalam-Regular"/>
                              </w:rPr>
                              <w:t xml:space="preserve"> okunan suredir.</w:t>
                            </w:r>
                          </w:p>
                          <w:p w14:paraId="49EC94AA" w14:textId="77777777" w:rsidR="00CB6C62" w:rsidRPr="00982AF2" w:rsidRDefault="00CB6C62" w:rsidP="0081729B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79D8B" id="Text Box 48" o:spid="_x0000_s1071" type="#_x0000_t202" style="position:absolute;margin-left:385.3pt;margin-top:11.3pt;width:110.55pt;height:7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01C6C4B6" w14:textId="77777777" w:rsidR="00671E4B" w:rsidRDefault="00671E4B" w:rsidP="00671E4B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Kalam-Regular" w:hAnsi="Kalam-Regular" w:cs="Kalam-Regular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</w:rPr>
                        <w:t>6</w:t>
                      </w:r>
                      <w:r w:rsidRPr="00831406">
                        <w:rPr>
                          <w:rFonts w:ascii="HelveticaNeue-Bold" w:hAnsi="HelveticaNeue-Bold" w:cs="HelveticaNeue-Bold"/>
                          <w:b/>
                          <w:bCs/>
                        </w:rPr>
                        <w:t xml:space="preserve">. </w:t>
                      </w:r>
                      <w:r>
                        <w:rPr>
                          <w:rFonts w:ascii="HelveticaNeue-Bold" w:hAnsi="HelveticaNeue-Bold" w:cs="HelveticaNeue-Bold"/>
                          <w:b/>
                          <w:bCs/>
                        </w:rPr>
                        <w:t>A</w:t>
                      </w:r>
                      <w:r>
                        <w:rPr>
                          <w:rFonts w:ascii="Kalam-Regular" w:hAnsi="Kalam-Regular" w:cs="Kalam-Regular"/>
                        </w:rPr>
                        <w:t xml:space="preserve">çmak, açıklığa kavuşmak </w:t>
                      </w:r>
                      <w:proofErr w:type="spellStart"/>
                      <w:r>
                        <w:rPr>
                          <w:rFonts w:ascii="Kalam-Regular" w:hAnsi="Kalam-Regular" w:cs="Kalam-Regular"/>
                        </w:rPr>
                        <w:t>anlamlarınagelir</w:t>
                      </w:r>
                      <w:proofErr w:type="spellEnd"/>
                      <w:r>
                        <w:rPr>
                          <w:rFonts w:ascii="Kalam-Regular" w:hAnsi="Kalam-Regular" w:cs="Kalam-Regular"/>
                        </w:rPr>
                        <w:t>. Namazın her</w:t>
                      </w:r>
                    </w:p>
                    <w:p w14:paraId="41753E87" w14:textId="77777777" w:rsidR="00671E4B" w:rsidRDefault="00671E4B" w:rsidP="00671E4B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Neue" w:hAnsi="HelveticaNeue" w:cs="HelveticaNeue"/>
                        </w:rPr>
                      </w:pPr>
                      <w:proofErr w:type="gramStart"/>
                      <w:r>
                        <w:rPr>
                          <w:rFonts w:ascii="Kalam-Regular" w:hAnsi="Kalam-Regular" w:cs="Kalam-Regular"/>
                        </w:rPr>
                        <w:t>rekâtında</w:t>
                      </w:r>
                      <w:proofErr w:type="gramEnd"/>
                      <w:r>
                        <w:rPr>
                          <w:rFonts w:ascii="Kalam-Regular" w:hAnsi="Kalam-Regular" w:cs="Kalam-Regular"/>
                        </w:rPr>
                        <w:t xml:space="preserve"> okunan suredir.</w:t>
                      </w:r>
                    </w:p>
                    <w:p w14:paraId="49EC94AA" w14:textId="77777777" w:rsidR="00CB6C62" w:rsidRPr="00982AF2" w:rsidRDefault="00CB6C62" w:rsidP="0081729B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E8A568" w14:textId="77777777" w:rsidR="00CB6C62" w:rsidRDefault="00CB6C62" w:rsidP="00CB6C62"/>
    <w:p w14:paraId="2A1E7AC6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93978B" wp14:editId="032995ED">
                <wp:simplePos x="0" y="0"/>
                <wp:positionH relativeFrom="column">
                  <wp:posOffset>1139825</wp:posOffset>
                </wp:positionH>
                <wp:positionV relativeFrom="paragraph">
                  <wp:posOffset>69850</wp:posOffset>
                </wp:positionV>
                <wp:extent cx="3599815" cy="396240"/>
                <wp:effectExtent l="10795" t="14605" r="8890" b="27305"/>
                <wp:wrapNone/>
                <wp:docPr id="3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A2F25B1" w14:textId="77777777" w:rsidR="00CB6C62" w:rsidRPr="00982AF2" w:rsidRDefault="001662B9" w:rsidP="0081729B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 w:rsidRPr="00831406">
                              <w:rPr>
                                <w:rFonts w:ascii="HelveticaNeue-Bold" w:hAnsi="HelveticaNeue-Bold" w:cs="HelveticaNeue-Bold"/>
                                <w:b/>
                                <w:bCs/>
                              </w:rPr>
                              <w:t xml:space="preserve">4. </w:t>
                            </w:r>
                            <w:r w:rsidRPr="00831406">
                              <w:rPr>
                                <w:rFonts w:ascii="HelveticaNeue" w:hAnsi="HelveticaNeue" w:cs="HelveticaNeue"/>
                              </w:rPr>
                              <w:t>Kişinin, konuşmalarında doğruyu söylemesi ve davranışlarında dürüst olması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3978B" id="Text Box 49" o:spid="_x0000_s1072" type="#_x0000_t202" style="position:absolute;margin-left:89.75pt;margin-top:5.5pt;width:283.45pt;height:3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WPp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4A2F25B1" w14:textId="77777777" w:rsidR="00CB6C62" w:rsidRPr="00982AF2" w:rsidRDefault="001662B9" w:rsidP="0081729B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 w:rsidRPr="00831406">
                        <w:rPr>
                          <w:rFonts w:ascii="HelveticaNeue-Bold" w:hAnsi="HelveticaNeue-Bold" w:cs="HelveticaNeue-Bold"/>
                          <w:b/>
                          <w:bCs/>
                        </w:rPr>
                        <w:t xml:space="preserve">4. </w:t>
                      </w:r>
                      <w:r w:rsidRPr="00831406">
                        <w:rPr>
                          <w:rFonts w:ascii="HelveticaNeue" w:hAnsi="HelveticaNeue" w:cs="HelveticaNeue"/>
                        </w:rPr>
                        <w:t>Kişinin, konuşmalarında doğruyu söylemesi ve davranışlarında dürüst olması</w:t>
                      </w:r>
                    </w:p>
                  </w:txbxContent>
                </v:textbox>
              </v:shape>
            </w:pict>
          </mc:Fallback>
        </mc:AlternateContent>
      </w:r>
    </w:p>
    <w:p w14:paraId="6E58B84C" w14:textId="77777777" w:rsidR="00CB6C62" w:rsidRDefault="00537EA3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D69642F" wp14:editId="7F355D07">
                <wp:simplePos x="0" y="0"/>
                <wp:positionH relativeFrom="column">
                  <wp:posOffset>-490220</wp:posOffset>
                </wp:positionH>
                <wp:positionV relativeFrom="paragraph">
                  <wp:posOffset>332105</wp:posOffset>
                </wp:positionV>
                <wp:extent cx="6840220" cy="1800225"/>
                <wp:effectExtent l="19050" t="19050" r="36830" b="66675"/>
                <wp:wrapNone/>
                <wp:docPr id="8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800225"/>
                          <a:chOff x="748" y="1917"/>
                          <a:chExt cx="10772" cy="2826"/>
                        </a:xfrm>
                      </wpg:grpSpPr>
                      <wps:wsp>
                        <wps:cNvPr id="9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86E09D3" w14:textId="77777777" w:rsidR="00537EA3" w:rsidRDefault="00537EA3" w:rsidP="00537EA3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07BE548" w14:textId="77777777" w:rsidR="00537EA3" w:rsidRDefault="00537EA3" w:rsidP="00537EA3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1C17B7ED" w14:textId="77777777" w:rsidR="004B4999" w:rsidRPr="004B4999" w:rsidRDefault="004B4999" w:rsidP="004B4999">
                              <w:pPr>
                                <w:shd w:val="clear" w:color="auto" w:fill="FFFFFF" w:themeFill="background1"/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B499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(</w:t>
                              </w:r>
                              <w:r w:rsidR="0022554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55117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4B499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2554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B499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) 1. Ahiret gününde tek söz sahibi Allah’tır. (</w:t>
                              </w:r>
                              <w:proofErr w:type="spellStart"/>
                              <w:r w:rsidRPr="004B499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c.c</w:t>
                              </w:r>
                              <w:proofErr w:type="spellEnd"/>
                              <w:r w:rsidRPr="004B499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.)</w:t>
                              </w:r>
                            </w:p>
                            <w:p w14:paraId="54F7BE7C" w14:textId="77777777" w:rsidR="004B4999" w:rsidRPr="004B4999" w:rsidRDefault="004B4999" w:rsidP="004B4999">
                              <w:pPr>
                                <w:shd w:val="clear" w:color="auto" w:fill="FFFFFF" w:themeFill="background1"/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B499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(</w:t>
                              </w:r>
                              <w:r w:rsidR="00A5511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2554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55117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25549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B499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2. Akrabalarla ilişkilerde onları ziyaret etmek önemli bir davranış sayılamaz.</w:t>
                              </w:r>
                            </w:p>
                            <w:p w14:paraId="3F538E83" w14:textId="77777777" w:rsidR="004B4999" w:rsidRPr="004B4999" w:rsidRDefault="004B4999" w:rsidP="004B4999">
                              <w:pPr>
                                <w:shd w:val="clear" w:color="auto" w:fill="FFFFFF" w:themeFill="background1"/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B499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(</w:t>
                              </w:r>
                              <w:r w:rsidR="0022554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55117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225549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25549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B499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) 3. Kardeşlerimin görüşlerini anlayışla karşılayarak onlara saygı duyarım.</w:t>
                              </w:r>
                            </w:p>
                            <w:p w14:paraId="038F0DE9" w14:textId="77777777" w:rsidR="00537EA3" w:rsidRPr="004B4999" w:rsidRDefault="00537EA3" w:rsidP="004B4999">
                              <w:pPr>
                                <w:shd w:val="clear" w:color="auto" w:fill="FFFFFF" w:themeFill="background1"/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B499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(</w:t>
                              </w:r>
                              <w:r w:rsidR="0022554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55117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225549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B499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4. </w:t>
                              </w:r>
                              <w:r w:rsidR="004B4999" w:rsidRPr="004B499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Hz. Muhammed güzel ahlakı tamamlamak için gönderilmiştir.</w:t>
                              </w:r>
                            </w:p>
                            <w:p w14:paraId="221560B7" w14:textId="77777777" w:rsidR="004B4999" w:rsidRPr="004B4999" w:rsidRDefault="00537EA3" w:rsidP="004B4999">
                              <w:pPr>
                                <w:shd w:val="clear" w:color="auto" w:fill="FFFFFF" w:themeFill="background1"/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B499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( </w:t>
                              </w:r>
                              <w:r w:rsidR="00A55117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E912EB" w:rsidRPr="00225549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94F90" w:rsidRPr="004B499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B499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) 5. </w:t>
                              </w:r>
                              <w:r w:rsidR="004B4999" w:rsidRPr="004B499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İslam dini Müslümanlardan dürüst ve güvenilir olmalarını ister.</w:t>
                              </w:r>
                            </w:p>
                            <w:p w14:paraId="292C0162" w14:textId="77777777" w:rsidR="004B4999" w:rsidRPr="004B4999" w:rsidRDefault="00E912EB" w:rsidP="004B4999">
                              <w:pPr>
                                <w:shd w:val="clear" w:color="auto" w:fill="FFFFFF" w:themeFill="background1"/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B499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(</w:t>
                              </w:r>
                              <w:r w:rsidR="0022554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55117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225549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B499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6. </w:t>
                              </w:r>
                              <w:r w:rsidR="004B4999" w:rsidRPr="004B499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Müslüman ahlaki ilkeleri değil, sadece dinî emirleri yerine getirmekle yükümlüdür.</w:t>
                              </w:r>
                            </w:p>
                            <w:p w14:paraId="183DC939" w14:textId="77777777" w:rsidR="004B4999" w:rsidRPr="004B4999" w:rsidRDefault="00E912EB" w:rsidP="004B4999">
                              <w:pPr>
                                <w:shd w:val="clear" w:color="auto" w:fill="FFFFFF" w:themeFill="background1"/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B499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( </w:t>
                              </w:r>
                              <w:r w:rsidR="00A55117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225549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B4999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B499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) 7. </w:t>
                              </w:r>
                              <w:r w:rsidR="004B4999" w:rsidRPr="004B499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Hoşgörü ve bağışlama toplumda sevgi ve kardeşlik duygularının güçlenmesini sağlar.</w:t>
                              </w:r>
                            </w:p>
                            <w:p w14:paraId="155D412A" w14:textId="77777777" w:rsidR="00E912EB" w:rsidRPr="004B4999" w:rsidRDefault="00E912EB" w:rsidP="004B4999">
                              <w:pPr>
                                <w:shd w:val="clear" w:color="auto" w:fill="FFFFFF" w:themeFill="background1"/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B499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( </w:t>
                              </w:r>
                              <w:r w:rsidR="00A55117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794F90" w:rsidRPr="00225549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94F90" w:rsidRPr="004B4999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B499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) 8. </w:t>
                              </w:r>
                              <w:r w:rsidR="004B4999" w:rsidRPr="004B499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Sevgili Peygamberimiz insanlarla iyi ilişkiler içinde olmayı tavsiye etmiştir.</w:t>
                              </w:r>
                            </w:p>
                            <w:p w14:paraId="3599973D" w14:textId="77777777" w:rsidR="00E912EB" w:rsidRPr="00537EA3" w:rsidRDefault="00E912EB" w:rsidP="00E912EB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604BD4BA" w14:textId="77777777" w:rsidR="00E912EB" w:rsidRPr="00537EA3" w:rsidRDefault="00E912EB" w:rsidP="00537EA3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582CCE0B" w14:textId="77777777" w:rsidR="00537EA3" w:rsidRPr="00ED794E" w:rsidRDefault="00537EA3" w:rsidP="00537EA3">
                              <w:pPr>
                                <w:shd w:val="clear" w:color="auto" w:fill="FFFFFF" w:themeFill="background1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91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8329D0C" w14:textId="77777777" w:rsidR="00537EA3" w:rsidRPr="00CB6C62" w:rsidRDefault="00537EA3" w:rsidP="00537EA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37EA3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Aşağıdaki cümleler doğruysa başına (D), yanlışsa (Y) yazınız.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9642F" id="Group 41" o:spid="_x0000_s1073" style="position:absolute;margin-left:-38.6pt;margin-top:26.15pt;width:538.6pt;height:141.75pt;z-index:251721728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">
                <v:shape id="Text Box 42" o:spid="_x0000_s1074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786E09D3" w14:textId="77777777" w:rsidR="00537EA3" w:rsidRDefault="00537EA3" w:rsidP="00537EA3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307BE548" w14:textId="77777777" w:rsidR="00537EA3" w:rsidRDefault="00537EA3" w:rsidP="00537EA3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1C17B7ED" w14:textId="77777777" w:rsidR="004B4999" w:rsidRPr="004B4999" w:rsidRDefault="004B4999" w:rsidP="004B4999">
                        <w:pPr>
                          <w:shd w:val="clear" w:color="auto" w:fill="FFFFFF" w:themeFill="background1"/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B499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(</w:t>
                        </w:r>
                        <w:r w:rsidR="0022554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A55117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 </w:t>
                        </w:r>
                        <w:r w:rsidRPr="004B499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22554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4B499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) 1. Ahiret gününde tek söz sahibi Allah’tır. (</w:t>
                        </w:r>
                        <w:proofErr w:type="spellStart"/>
                        <w:r w:rsidRPr="004B499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c.c</w:t>
                        </w:r>
                        <w:proofErr w:type="spellEnd"/>
                        <w:r w:rsidRPr="004B499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.)</w:t>
                        </w:r>
                      </w:p>
                      <w:p w14:paraId="54F7BE7C" w14:textId="77777777" w:rsidR="004B4999" w:rsidRPr="004B4999" w:rsidRDefault="004B4999" w:rsidP="004B4999">
                        <w:pPr>
                          <w:shd w:val="clear" w:color="auto" w:fill="FFFFFF" w:themeFill="background1"/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B499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(</w:t>
                        </w:r>
                        <w:r w:rsidR="00A5511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22554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A55117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r w:rsidR="00225549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r w:rsidRPr="004B499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2. Akrabalarla ilişkilerde onları ziyaret etmek önemli bir davranış sayılamaz.</w:t>
                        </w:r>
                      </w:p>
                      <w:p w14:paraId="3F538E83" w14:textId="77777777" w:rsidR="004B4999" w:rsidRPr="004B4999" w:rsidRDefault="004B4999" w:rsidP="004B4999">
                        <w:pPr>
                          <w:shd w:val="clear" w:color="auto" w:fill="FFFFFF" w:themeFill="background1"/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B499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(</w:t>
                        </w:r>
                        <w:r w:rsidR="0022554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A55117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 </w:t>
                        </w:r>
                        <w:r w:rsidR="00225549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r w:rsidRPr="00225549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r w:rsidRPr="004B499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) 3. Kardeşlerimin görüşlerini anlayışla karşılayarak onlara saygı duyarım.</w:t>
                        </w:r>
                      </w:p>
                      <w:p w14:paraId="038F0DE9" w14:textId="77777777" w:rsidR="00537EA3" w:rsidRPr="004B4999" w:rsidRDefault="00537EA3" w:rsidP="004B4999">
                        <w:pPr>
                          <w:shd w:val="clear" w:color="auto" w:fill="FFFFFF" w:themeFill="background1"/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B499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(</w:t>
                        </w:r>
                        <w:r w:rsidR="0022554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A55117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 </w:t>
                        </w:r>
                        <w:r w:rsidR="00225549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r w:rsidRPr="004B499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4. </w:t>
                        </w:r>
                        <w:r w:rsidR="004B4999" w:rsidRPr="004B499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Hz. Muhammed güzel ahlakı tamamlamak için gönderilmiştir.</w:t>
                        </w:r>
                      </w:p>
                      <w:p w14:paraId="221560B7" w14:textId="77777777" w:rsidR="004B4999" w:rsidRPr="004B4999" w:rsidRDefault="00537EA3" w:rsidP="004B4999">
                        <w:pPr>
                          <w:shd w:val="clear" w:color="auto" w:fill="FFFFFF" w:themeFill="background1"/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B499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( </w:t>
                        </w:r>
                        <w:r w:rsidR="00A55117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 </w:t>
                        </w:r>
                        <w:r w:rsidR="00E912EB" w:rsidRPr="00225549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r w:rsidR="00794F90" w:rsidRPr="004B499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4B499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) 5. </w:t>
                        </w:r>
                        <w:r w:rsidR="004B4999" w:rsidRPr="004B499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İslam dini Müslümanlardan dürüst ve güvenilir olmalarını ister.</w:t>
                        </w:r>
                      </w:p>
                      <w:p w14:paraId="292C0162" w14:textId="77777777" w:rsidR="004B4999" w:rsidRPr="004B4999" w:rsidRDefault="00E912EB" w:rsidP="004B4999">
                        <w:pPr>
                          <w:shd w:val="clear" w:color="auto" w:fill="FFFFFF" w:themeFill="background1"/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B499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(</w:t>
                        </w:r>
                        <w:r w:rsidR="0022554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A55117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 </w:t>
                        </w:r>
                        <w:r w:rsidR="00225549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r w:rsidRPr="004B499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6. </w:t>
                        </w:r>
                        <w:r w:rsidR="004B4999" w:rsidRPr="004B499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Müslüman ahlaki ilkeleri değil, sadece dinî emirleri yerine getirmekle yükümlüdür.</w:t>
                        </w:r>
                      </w:p>
                      <w:p w14:paraId="183DC939" w14:textId="77777777" w:rsidR="004B4999" w:rsidRPr="004B4999" w:rsidRDefault="00E912EB" w:rsidP="004B4999">
                        <w:pPr>
                          <w:shd w:val="clear" w:color="auto" w:fill="FFFFFF" w:themeFill="background1"/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B499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( </w:t>
                        </w:r>
                        <w:r w:rsidR="00A55117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 </w:t>
                        </w:r>
                        <w:r w:rsidR="00225549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r w:rsidRPr="004B4999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r w:rsidRPr="004B499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) 7. </w:t>
                        </w:r>
                        <w:r w:rsidR="004B4999" w:rsidRPr="004B499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Hoşgörü ve bağışlama toplumda sevgi ve kardeşlik duygularının güçlenmesini sağlar.</w:t>
                        </w:r>
                      </w:p>
                      <w:p w14:paraId="155D412A" w14:textId="77777777" w:rsidR="00E912EB" w:rsidRPr="004B4999" w:rsidRDefault="00E912EB" w:rsidP="004B4999">
                        <w:pPr>
                          <w:shd w:val="clear" w:color="auto" w:fill="FFFFFF" w:themeFill="background1"/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B499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( </w:t>
                        </w:r>
                        <w:r w:rsidR="00A55117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 </w:t>
                        </w:r>
                        <w:r w:rsidR="00794F90" w:rsidRPr="00225549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r w:rsidR="00794F90" w:rsidRPr="004B4999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r w:rsidRPr="004B499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) 8. </w:t>
                        </w:r>
                        <w:r w:rsidR="004B4999" w:rsidRPr="004B499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Sevgili Peygamberimiz insanlarla iyi ilişkiler içinde olmayı tavsiye etmiştir.</w:t>
                        </w:r>
                      </w:p>
                      <w:p w14:paraId="3599973D" w14:textId="77777777" w:rsidR="00E912EB" w:rsidRPr="00537EA3" w:rsidRDefault="00E912EB" w:rsidP="00E912EB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604BD4BA" w14:textId="77777777" w:rsidR="00E912EB" w:rsidRPr="00537EA3" w:rsidRDefault="00E912EB" w:rsidP="00537EA3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582CCE0B" w14:textId="77777777" w:rsidR="00537EA3" w:rsidRPr="00ED794E" w:rsidRDefault="00537EA3" w:rsidP="00537EA3">
                        <w:pPr>
                          <w:shd w:val="clear" w:color="auto" w:fill="FFFFFF" w:themeFill="background1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075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18329D0C" w14:textId="77777777" w:rsidR="00537EA3" w:rsidRPr="00CB6C62" w:rsidRDefault="00537EA3" w:rsidP="00537EA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37EA3">
                          <w:rPr>
                            <w:b/>
                            <w:bCs/>
                            <w:sz w:val="18"/>
                            <w:szCs w:val="18"/>
                          </w:rPr>
                          <w:t>Aşağıdaki cümleler doğruysa başına (D), yanlışsa (Y) yazınız.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3ED359" wp14:editId="2E3ED646">
                <wp:simplePos x="0" y="0"/>
                <wp:positionH relativeFrom="column">
                  <wp:posOffset>-480695</wp:posOffset>
                </wp:positionH>
                <wp:positionV relativeFrom="paragraph">
                  <wp:posOffset>332105</wp:posOffset>
                </wp:positionV>
                <wp:extent cx="539750" cy="288290"/>
                <wp:effectExtent l="0" t="0" r="12700" b="16510"/>
                <wp:wrapNone/>
                <wp:docPr id="3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AF457" w14:textId="77777777" w:rsidR="00CB6C62" w:rsidRPr="00FE4571" w:rsidRDefault="00CB6C62" w:rsidP="00CB6C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S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ED359" id="Text Box 34" o:spid="_x0000_s1076" type="#_x0000_t202" style="position:absolute;margin-left:-37.85pt;margin-top:26.15pt;width:42.5pt;height:22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" fillcolor="#d6e3bc [1302]" strokecolor="#00b050" strokeweight="1pt">
                <v:stroke dashstyle="dash"/>
                <v:textbox inset=",.3mm,,.3mm">
                  <w:txbxContent>
                    <w:p w14:paraId="162AF457" w14:textId="77777777" w:rsidR="00CB6C62" w:rsidRPr="00FE4571" w:rsidRDefault="00CB6C62" w:rsidP="00CB6C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3.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S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oru</w:t>
                      </w:r>
                    </w:p>
                  </w:txbxContent>
                </v:textbox>
              </v:shape>
            </w:pict>
          </mc:Fallback>
        </mc:AlternateContent>
      </w:r>
    </w:p>
    <w:p w14:paraId="5CA3288E" w14:textId="77777777" w:rsidR="00CB6C62" w:rsidRDefault="00537EA3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BAF0635" wp14:editId="448E03BC">
                <wp:simplePos x="0" y="0"/>
                <wp:positionH relativeFrom="column">
                  <wp:posOffset>5691505</wp:posOffset>
                </wp:positionH>
                <wp:positionV relativeFrom="paragraph">
                  <wp:posOffset>94615</wp:posOffset>
                </wp:positionV>
                <wp:extent cx="659130" cy="295275"/>
                <wp:effectExtent l="19050" t="19050" r="45720" b="66675"/>
                <wp:wrapNone/>
                <wp:docPr id="9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1A279C9" w14:textId="77777777" w:rsidR="00537EA3" w:rsidRPr="00CB6C62" w:rsidRDefault="00E912EB" w:rsidP="00E912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2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8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=1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 xml:space="preserve">6 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F0635" id="Rectangle 45" o:spid="_x0000_s1077" style="position:absolute;margin-left:448.15pt;margin-top:7.45pt;width:51.9pt;height:2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71A279C9" w14:textId="77777777" w:rsidR="00537EA3" w:rsidRPr="00CB6C62" w:rsidRDefault="00E912EB" w:rsidP="00E912EB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2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X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8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=1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 xml:space="preserve">6 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PUAN</w:t>
                      </w:r>
                    </w:p>
                  </w:txbxContent>
                </v:textbox>
              </v:rect>
            </w:pict>
          </mc:Fallback>
        </mc:AlternateContent>
      </w:r>
    </w:p>
    <w:p w14:paraId="7A57AD9E" w14:textId="77777777" w:rsidR="00CB6C62" w:rsidRDefault="00CB6C62" w:rsidP="00CB6C62"/>
    <w:p w14:paraId="10AC8508" w14:textId="77777777" w:rsidR="00CB6C62" w:rsidRDefault="00CB6C62" w:rsidP="00CB6C62"/>
    <w:p w14:paraId="4578367C" w14:textId="77777777" w:rsidR="00CB6C62" w:rsidRDefault="00CB6C62" w:rsidP="00CB6C62"/>
    <w:p w14:paraId="2FCEFDD4" w14:textId="77777777" w:rsidR="00CB6C62" w:rsidRDefault="00CB6C62" w:rsidP="00CB6C62"/>
    <w:p w14:paraId="32EC6C22" w14:textId="77777777" w:rsidR="00CB6C62" w:rsidRDefault="00CB6C62" w:rsidP="00CB6C62"/>
    <w:p w14:paraId="32FD1E15" w14:textId="6A5CCBF1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320D07" wp14:editId="5824C053">
                <wp:simplePos x="0" y="0"/>
                <wp:positionH relativeFrom="column">
                  <wp:posOffset>-483870</wp:posOffset>
                </wp:positionH>
                <wp:positionV relativeFrom="paragraph">
                  <wp:posOffset>19685</wp:posOffset>
                </wp:positionV>
                <wp:extent cx="539750" cy="288290"/>
                <wp:effectExtent l="15875" t="15875" r="15875" b="10160"/>
                <wp:wrapNone/>
                <wp:docPr id="2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0EC2BA" w14:textId="77777777" w:rsidR="00CB6C62" w:rsidRPr="00446E26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20D07" id="Rectangle 66" o:spid="_x0000_s1078" style="position:absolute;margin-left:-38.1pt;margin-top:1.55pt;width:42.5pt;height:2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" fillcolor="#eaf1dd [662]" strokecolor="#9bbb59 [3206]" strokeweight="1.5pt">
                <v:shadow color="#868686"/>
                <v:textbox inset=",0,,0">
                  <w:txbxContent>
                    <w:p w14:paraId="530EC2BA" w14:textId="77777777" w:rsidR="00CB6C62" w:rsidRPr="00446E26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AA55DC" wp14:editId="3DF5E1B6">
                <wp:simplePos x="0" y="0"/>
                <wp:positionH relativeFrom="column">
                  <wp:posOffset>-478790</wp:posOffset>
                </wp:positionH>
                <wp:positionV relativeFrom="paragraph">
                  <wp:posOffset>24765</wp:posOffset>
                </wp:positionV>
                <wp:extent cx="6840220" cy="1638300"/>
                <wp:effectExtent l="11430" t="11430" r="15875" b="17145"/>
                <wp:wrapNone/>
                <wp:docPr id="2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33B483" w14:textId="77777777" w:rsidR="00CB6C62" w:rsidRPr="00CB6C62" w:rsidRDefault="00CB6C62" w:rsidP="00CB65BF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Aşağıda verilen hecelerden yan tarafa işlediğimiz konular ile ilgili anlamlı kelimeler oluşturup yazınız.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(1X8 =8 PUAN)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A55DC" id="Text Box 65" o:spid="_x0000_s1079" type="#_x0000_t202" style="position:absolute;margin-left:-37.7pt;margin-top:1.95pt;width:538.6pt;height:1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" fillcolor="#fde9d9 [665]" strokecolor="#f79646 [3209]" strokeweight="1.5pt">
                <v:shadow color="#868686"/>
                <v:textbox inset="15.5mm">
                  <w:txbxContent>
                    <w:p w14:paraId="5F33B483" w14:textId="77777777" w:rsidR="00CB6C62" w:rsidRPr="00CB6C62" w:rsidRDefault="00CB6C62" w:rsidP="00CB65BF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Aşağıda verilen hecelerden yan tarafa işlediğimiz konular ile ilgili anlamlı kelimeler oluşturup yazınız.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>(1X8 =8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3377DB47" w14:textId="77777777" w:rsidR="00CB6C62" w:rsidRDefault="004B499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C80CAE" wp14:editId="639B454D">
                <wp:simplePos x="0" y="0"/>
                <wp:positionH relativeFrom="column">
                  <wp:posOffset>1510030</wp:posOffset>
                </wp:positionH>
                <wp:positionV relativeFrom="paragraph">
                  <wp:posOffset>13970</wp:posOffset>
                </wp:positionV>
                <wp:extent cx="504190" cy="280670"/>
                <wp:effectExtent l="0" t="0" r="29210" b="62230"/>
                <wp:wrapNone/>
                <wp:docPr id="2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806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FB3D01D" w14:textId="77777777" w:rsidR="00CB6C62" w:rsidRPr="005F3507" w:rsidRDefault="004B4999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4B4999">
                              <w:rPr>
                                <w:rFonts w:ascii="Titillium-ThinItalic" w:hAnsi="Titillium-ThinItalic" w:cs="Titillium-ThinItalic"/>
                                <w:color w:val="000000"/>
                              </w:rPr>
                              <w:t>Şü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80CAE" id="Text Box 74" o:spid="_x0000_s1080" type="#_x0000_t202" style="position:absolute;margin-left:118.9pt;margin-top:1.1pt;width:39.7pt;height:22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7FB3D01D" w14:textId="77777777" w:rsidR="00CB6C62" w:rsidRPr="005F3507" w:rsidRDefault="004B4999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4B4999">
                        <w:rPr>
                          <w:rFonts w:ascii="Titillium-ThinItalic" w:hAnsi="Titillium-ThinItalic" w:cs="Titillium-ThinItalic"/>
                          <w:color w:val="000000"/>
                        </w:rPr>
                        <w:t>Şü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BE8FDC" wp14:editId="67A1D28C">
                <wp:simplePos x="0" y="0"/>
                <wp:positionH relativeFrom="column">
                  <wp:posOffset>2299335</wp:posOffset>
                </wp:positionH>
                <wp:positionV relativeFrom="paragraph">
                  <wp:posOffset>46990</wp:posOffset>
                </wp:positionV>
                <wp:extent cx="504190" cy="252095"/>
                <wp:effectExtent l="8255" t="13970" r="11430" b="29210"/>
                <wp:wrapNone/>
                <wp:docPr id="2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5BAC9A3" w14:textId="77777777" w:rsidR="00CB6C62" w:rsidRPr="005F3507" w:rsidRDefault="004B4999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30D4F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Sev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E8FDC" id="Text Box 76" o:spid="_x0000_s1081" type="#_x0000_t202" style="position:absolute;margin-left:181.05pt;margin-top:3.7pt;width:39.7pt;height:19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1.5mm,,1.5mm">
                  <w:txbxContent>
                    <w:p w14:paraId="35BAC9A3" w14:textId="77777777" w:rsidR="00CB6C62" w:rsidRPr="005F3507" w:rsidRDefault="004B4999" w:rsidP="005F3507">
                      <w:pPr>
                        <w:jc w:val="center"/>
                        <w:rPr>
                          <w:b/>
                        </w:rPr>
                      </w:pPr>
                      <w:r w:rsidRPr="00E30D4F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Sev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1726B7" wp14:editId="01351CDE">
                <wp:simplePos x="0" y="0"/>
                <wp:positionH relativeFrom="column">
                  <wp:posOffset>3729990</wp:posOffset>
                </wp:positionH>
                <wp:positionV relativeFrom="paragraph">
                  <wp:posOffset>71755</wp:posOffset>
                </wp:positionV>
                <wp:extent cx="2637790" cy="1268095"/>
                <wp:effectExtent l="10160" t="10160" r="9525" b="17145"/>
                <wp:wrapNone/>
                <wp:docPr id="2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2680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030B5C" w14:textId="77777777" w:rsidR="00CB6C62" w:rsidRPr="009C1E92" w:rsidRDefault="00CB6C62" w:rsidP="00CB6C62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9C1E92">
                              <w:rPr>
                                <w:rFonts w:cstheme="minorHAnsi"/>
                                <w:b/>
                              </w:rPr>
                              <w:t>1   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2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</w:p>
                          <w:p w14:paraId="31D78ACF" w14:textId="77777777" w:rsidR="00CB6C62" w:rsidRPr="009C1E92" w:rsidRDefault="00CB6C62" w:rsidP="00CB6C62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3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4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</w:p>
                          <w:p w14:paraId="34F4FE7E" w14:textId="77777777" w:rsidR="00CB6C62" w:rsidRPr="009C1E92" w:rsidRDefault="00CB6C62" w:rsidP="00CB6C62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5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6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</w:p>
                          <w:p w14:paraId="35D3F2B4" w14:textId="77777777" w:rsidR="00CB6C62" w:rsidRPr="009C1E92" w:rsidRDefault="00CB6C62" w:rsidP="00CB6C62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7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8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726B7" id="Text Box 67" o:spid="_x0000_s1082" type="#_x0000_t202" style="position:absolute;margin-left:293.7pt;margin-top:5.65pt;width:207.7pt;height:9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" fillcolor="#e5dfec [663]" strokecolor="#f79646 [3209]" strokeweight="1.5pt">
                <v:shadow color="#868686"/>
                <v:textbox inset="4.5mm">
                  <w:txbxContent>
                    <w:p w14:paraId="0A030B5C" w14:textId="77777777" w:rsidR="00CB6C62" w:rsidRPr="009C1E92" w:rsidRDefault="00CB6C62" w:rsidP="00CB6C62">
                      <w:pPr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 w:rsidRPr="009C1E92">
                        <w:rPr>
                          <w:rFonts w:cstheme="minorHAnsi"/>
                          <w:b/>
                        </w:rPr>
                        <w:t>1   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r>
                        <w:rPr>
                          <w:rFonts w:cstheme="minorHAnsi"/>
                          <w:b/>
                        </w:rPr>
                        <w:t xml:space="preserve"> 2 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</w:p>
                    <w:p w14:paraId="31D78ACF" w14:textId="77777777" w:rsidR="00CB6C62" w:rsidRPr="009C1E92" w:rsidRDefault="00CB6C62" w:rsidP="00CB6C62">
                      <w:pPr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3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 xml:space="preserve"> 4 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</w:p>
                    <w:p w14:paraId="34F4FE7E" w14:textId="77777777" w:rsidR="00CB6C62" w:rsidRPr="009C1E92" w:rsidRDefault="00CB6C62" w:rsidP="00CB6C62">
                      <w:pPr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5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r>
                        <w:rPr>
                          <w:rFonts w:cstheme="minorHAnsi"/>
                          <w:b/>
                        </w:rPr>
                        <w:t xml:space="preserve"> 6 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</w:p>
                    <w:p w14:paraId="35D3F2B4" w14:textId="77777777" w:rsidR="00CB6C62" w:rsidRPr="009C1E92" w:rsidRDefault="00CB6C62" w:rsidP="00CB6C62">
                      <w:pPr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7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</w:t>
                      </w:r>
                      <w:r>
                        <w:rPr>
                          <w:rFonts w:cstheme="minorHAnsi"/>
                          <w:b/>
                        </w:rPr>
                        <w:t xml:space="preserve"> 8 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A110B7" wp14:editId="570B32CB">
                <wp:simplePos x="0" y="0"/>
                <wp:positionH relativeFrom="column">
                  <wp:posOffset>3038475</wp:posOffset>
                </wp:positionH>
                <wp:positionV relativeFrom="paragraph">
                  <wp:posOffset>16510</wp:posOffset>
                </wp:positionV>
                <wp:extent cx="504190" cy="252095"/>
                <wp:effectExtent l="13970" t="12065" r="15240" b="21590"/>
                <wp:wrapNone/>
                <wp:docPr id="2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AE169E7" w14:textId="77777777" w:rsidR="00CB6C62" w:rsidRPr="005F3507" w:rsidRDefault="00C2759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Kur’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110B7" id="Text Box 80" o:spid="_x0000_s1083" type="#_x0000_t202" style="position:absolute;margin-left:239.25pt;margin-top:1.3pt;width:39.7pt;height:19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2AE169E7" w14:textId="77777777" w:rsidR="00CB6C62" w:rsidRPr="005F3507" w:rsidRDefault="00C27595" w:rsidP="005F350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tillium-Thin" w:hAnsi="Titillium-Thin" w:cs="Titillium-Thin"/>
                          <w:color w:val="000000"/>
                        </w:rPr>
                        <w:t>Kur’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A873EE" wp14:editId="507457AA">
                <wp:simplePos x="0" y="0"/>
                <wp:positionH relativeFrom="column">
                  <wp:posOffset>636270</wp:posOffset>
                </wp:positionH>
                <wp:positionV relativeFrom="paragraph">
                  <wp:posOffset>215900</wp:posOffset>
                </wp:positionV>
                <wp:extent cx="504190" cy="252095"/>
                <wp:effectExtent l="12065" t="11430" r="17145" b="22225"/>
                <wp:wrapNone/>
                <wp:docPr id="2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2286071" w14:textId="77777777" w:rsidR="00CB6C62" w:rsidRPr="005F3507" w:rsidRDefault="004B4999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E30D4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kür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873EE" id="Text Box 70" o:spid="_x0000_s1084" type="#_x0000_t202" style="position:absolute;margin-left:50.1pt;margin-top:17pt;width:39.7pt;height:1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72286071" w14:textId="77777777" w:rsidR="00CB6C62" w:rsidRPr="005F3507" w:rsidRDefault="004B4999" w:rsidP="005F3507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E30D4F">
                        <w:rPr>
                          <w:rFonts w:cstheme="minorHAnsi"/>
                          <w:sz w:val="24"/>
                          <w:szCs w:val="24"/>
                        </w:rPr>
                        <w:t>kür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53E54F" wp14:editId="1F90C54B">
                <wp:simplePos x="0" y="0"/>
                <wp:positionH relativeFrom="column">
                  <wp:posOffset>-290195</wp:posOffset>
                </wp:positionH>
                <wp:positionV relativeFrom="paragraph">
                  <wp:posOffset>215900</wp:posOffset>
                </wp:positionV>
                <wp:extent cx="504190" cy="252095"/>
                <wp:effectExtent l="9525" t="11430" r="10160" b="22225"/>
                <wp:wrapNone/>
                <wp:docPr id="2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44661EA" w14:textId="77777777" w:rsidR="00CB6C62" w:rsidRPr="005F3507" w:rsidRDefault="004B4999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30D4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Ak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3E54F" id="Text Box 68" o:spid="_x0000_s1085" type="#_x0000_t202" style="position:absolute;margin-left:-22.85pt;margin-top:17pt;width:39.7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" fillcolor="white [3201]" strokecolor="#92cddc [1944]" strokeweight="1pt">
                <v:fill color2="#b6dde8 [1304]" focus="100%" type="gradient"/>
                <v:shadow on="t" color="#205867 [1608]" opacity=".5" offset="1pt"/>
                <v:textbox inset="1.5mm,,1.5mm">
                  <w:txbxContent>
                    <w:p w14:paraId="744661EA" w14:textId="77777777" w:rsidR="00CB6C62" w:rsidRPr="005F3507" w:rsidRDefault="004B4999" w:rsidP="005F3507">
                      <w:pPr>
                        <w:jc w:val="center"/>
                        <w:rPr>
                          <w:b/>
                        </w:rPr>
                      </w:pPr>
                      <w:r w:rsidRPr="00E30D4F">
                        <w:rPr>
                          <w:rFonts w:cstheme="minorHAnsi"/>
                          <w:sz w:val="24"/>
                          <w:szCs w:val="24"/>
                        </w:rPr>
                        <w:t>Ak</w:t>
                      </w:r>
                    </w:p>
                  </w:txbxContent>
                </v:textbox>
              </v:shape>
            </w:pict>
          </mc:Fallback>
        </mc:AlternateContent>
      </w:r>
    </w:p>
    <w:p w14:paraId="18240FDB" w14:textId="465EB8FE" w:rsidR="00CB6C62" w:rsidRDefault="004B499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ED8D90" wp14:editId="275C9372">
                <wp:simplePos x="0" y="0"/>
                <wp:positionH relativeFrom="column">
                  <wp:posOffset>-90170</wp:posOffset>
                </wp:positionH>
                <wp:positionV relativeFrom="paragraph">
                  <wp:posOffset>328930</wp:posOffset>
                </wp:positionV>
                <wp:extent cx="504190" cy="276225"/>
                <wp:effectExtent l="0" t="0" r="29210" b="66675"/>
                <wp:wrapNone/>
                <wp:docPr id="1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A610870" w14:textId="77777777" w:rsidR="00CB6C62" w:rsidRPr="005F3507" w:rsidRDefault="004B4999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E30D4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luk</w:t>
                            </w:r>
                            <w:proofErr w:type="spellEnd"/>
                            <w:r w:rsidR="00C27595">
                              <w:rPr>
                                <w:rFonts w:ascii="Titillium-ThinItalic" w:hAnsi="Titillium-ThinItalic" w:cs="Titillium-ThinItalic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D8D90" id="Text Box 69" o:spid="_x0000_s1086" type="#_x0000_t202" style="position:absolute;margin-left:-7.1pt;margin-top:25.9pt;width:39.7pt;height:2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3A610870" w14:textId="77777777" w:rsidR="00CB6C62" w:rsidRPr="005F3507" w:rsidRDefault="004B4999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E30D4F">
                        <w:rPr>
                          <w:rFonts w:cstheme="minorHAnsi"/>
                          <w:sz w:val="24"/>
                          <w:szCs w:val="24"/>
                        </w:rPr>
                        <w:t>luk</w:t>
                      </w:r>
                      <w:proofErr w:type="spellEnd"/>
                      <w:r w:rsidR="00C27595">
                        <w:rPr>
                          <w:rFonts w:ascii="Titillium-ThinItalic" w:hAnsi="Titillium-ThinItalic" w:cs="Titillium-ThinItalic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9156DB" wp14:editId="53BDCC40">
                <wp:simplePos x="0" y="0"/>
                <wp:positionH relativeFrom="column">
                  <wp:posOffset>-356870</wp:posOffset>
                </wp:positionH>
                <wp:positionV relativeFrom="paragraph">
                  <wp:posOffset>671831</wp:posOffset>
                </wp:positionV>
                <wp:extent cx="504190" cy="285750"/>
                <wp:effectExtent l="0" t="0" r="29210" b="57150"/>
                <wp:wrapNone/>
                <wp:docPr id="1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85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89B7629" w14:textId="77777777" w:rsidR="00CB6C62" w:rsidRPr="005F3507" w:rsidRDefault="004B4999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30D4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Doğru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56DB" id="Text Box 79" o:spid="_x0000_s1087" type="#_x0000_t202" style="position:absolute;margin-left:-28.1pt;margin-top:52.9pt;width:39.7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489B7629" w14:textId="77777777" w:rsidR="00CB6C62" w:rsidRPr="005F3507" w:rsidRDefault="004B4999" w:rsidP="005F3507">
                      <w:pPr>
                        <w:jc w:val="center"/>
                        <w:rPr>
                          <w:b/>
                        </w:rPr>
                      </w:pPr>
                      <w:r w:rsidRPr="00E30D4F">
                        <w:rPr>
                          <w:rFonts w:cstheme="minorHAnsi"/>
                          <w:sz w:val="24"/>
                          <w:szCs w:val="24"/>
                        </w:rPr>
                        <w:t>Doğru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519209" wp14:editId="5B5C347E">
                <wp:simplePos x="0" y="0"/>
                <wp:positionH relativeFrom="column">
                  <wp:posOffset>2043430</wp:posOffset>
                </wp:positionH>
                <wp:positionV relativeFrom="paragraph">
                  <wp:posOffset>195580</wp:posOffset>
                </wp:positionV>
                <wp:extent cx="504190" cy="295275"/>
                <wp:effectExtent l="0" t="0" r="29210" b="66675"/>
                <wp:wrapNone/>
                <wp:docPr id="1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383DA65" w14:textId="77777777" w:rsidR="00CB6C62" w:rsidRPr="005F3507" w:rsidRDefault="004B4999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E30D4F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gı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19209" id="Text Box 72" o:spid="_x0000_s1088" type="#_x0000_t202" style="position:absolute;margin-left:160.9pt;margin-top:15.4pt;width:39.7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1383DA65" w14:textId="77777777" w:rsidR="00CB6C62" w:rsidRPr="005F3507" w:rsidRDefault="004B4999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E30D4F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gı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569BB7" wp14:editId="44A0A26F">
                <wp:simplePos x="0" y="0"/>
                <wp:positionH relativeFrom="column">
                  <wp:posOffset>2224405</wp:posOffset>
                </wp:positionH>
                <wp:positionV relativeFrom="paragraph">
                  <wp:posOffset>576580</wp:posOffset>
                </wp:positionV>
                <wp:extent cx="504190" cy="295275"/>
                <wp:effectExtent l="0" t="0" r="29210" b="66675"/>
                <wp:wrapNone/>
                <wp:docPr id="1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A0CA185" w14:textId="77777777" w:rsidR="00CB6C62" w:rsidRPr="005F3507" w:rsidRDefault="004B4999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E30D4F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gi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69BB7" id="Text Box 77" o:spid="_x0000_s1089" type="#_x0000_t202" style="position:absolute;margin-left:175.15pt;margin-top:45.4pt;width:39.7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6A0CA185" w14:textId="77777777" w:rsidR="00CB6C62" w:rsidRPr="005F3507" w:rsidRDefault="004B4999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E30D4F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gi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8445FA" wp14:editId="2A7D76DE">
                <wp:simplePos x="0" y="0"/>
                <wp:positionH relativeFrom="column">
                  <wp:posOffset>3052445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8890" t="11430" r="10795" b="22225"/>
                <wp:wrapNone/>
                <wp:docPr id="2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B1F2DF0" w14:textId="77777777" w:rsidR="00CB6C62" w:rsidRPr="005F3507" w:rsidRDefault="004B4999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30D4F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Ah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445FA" id="Text Box 81" o:spid="_x0000_s1090" type="#_x0000_t202" style="position:absolute;margin-left:240.35pt;margin-top:30.55pt;width:39.7pt;height:1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0B1F2DF0" w14:textId="77777777" w:rsidR="00CB6C62" w:rsidRPr="005F3507" w:rsidRDefault="004B4999" w:rsidP="005F3507">
                      <w:pPr>
                        <w:jc w:val="center"/>
                        <w:rPr>
                          <w:b/>
                        </w:rPr>
                      </w:pPr>
                      <w:r w:rsidRPr="00E30D4F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Ah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45DD78" wp14:editId="554E0E9F">
                <wp:simplePos x="0" y="0"/>
                <wp:positionH relativeFrom="column">
                  <wp:posOffset>2800350</wp:posOffset>
                </wp:positionH>
                <wp:positionV relativeFrom="paragraph">
                  <wp:posOffset>46355</wp:posOffset>
                </wp:positionV>
                <wp:extent cx="504190" cy="252095"/>
                <wp:effectExtent l="13970" t="12700" r="15240" b="20955"/>
                <wp:wrapNone/>
                <wp:docPr id="1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7A98F19" w14:textId="77777777" w:rsidR="00CB6C62" w:rsidRPr="005F3507" w:rsidRDefault="00C2759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5DD78" id="Text Box 75" o:spid="_x0000_s1091" type="#_x0000_t202" style="position:absolute;margin-left:220.5pt;margin-top:3.65pt;width:39.7pt;height:1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07A98F19" w14:textId="77777777" w:rsidR="00CB6C62" w:rsidRPr="005F3507" w:rsidRDefault="00C27595" w:rsidP="005F3507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" w:hAnsi="Titillium-Thin" w:cs="Titillium-Thin"/>
                          <w:color w:val="000000"/>
                        </w:rPr>
                        <w:t>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93D549" wp14:editId="786A1E18">
                <wp:simplePos x="0" y="0"/>
                <wp:positionH relativeFrom="column">
                  <wp:posOffset>529590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0160" t="6350" r="9525" b="27305"/>
                <wp:wrapNone/>
                <wp:docPr id="1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6AD3A3F" w14:textId="77777777" w:rsidR="00CB6C62" w:rsidRPr="005F3507" w:rsidRDefault="004B4999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E30D4F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tiha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3D549" id="Text Box 83" o:spid="_x0000_s1092" type="#_x0000_t202" style="position:absolute;margin-left:41.7pt;margin-top:54.9pt;width:39.7pt;height:1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46AD3A3F" w14:textId="77777777" w:rsidR="00CB6C62" w:rsidRPr="005F3507" w:rsidRDefault="004B4999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E30D4F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tiha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1170FD" wp14:editId="2A284D8A">
                <wp:simplePos x="0" y="0"/>
                <wp:positionH relativeFrom="column">
                  <wp:posOffset>586105</wp:posOffset>
                </wp:positionH>
                <wp:positionV relativeFrom="paragraph">
                  <wp:posOffset>288290</wp:posOffset>
                </wp:positionV>
                <wp:extent cx="504190" cy="252095"/>
                <wp:effectExtent l="9525" t="6985" r="10160" b="26670"/>
                <wp:wrapNone/>
                <wp:docPr id="1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B652278" w14:textId="77777777" w:rsidR="00CB6C62" w:rsidRPr="005F3507" w:rsidRDefault="004B4999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E30D4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raba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170FD" id="Text Box 82" o:spid="_x0000_s1093" type="#_x0000_t202" style="position:absolute;margin-left:46.15pt;margin-top:22.7pt;width:39.7pt;height:1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6B652278" w14:textId="77777777" w:rsidR="00CB6C62" w:rsidRPr="005F3507" w:rsidRDefault="004B4999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E30D4F">
                        <w:rPr>
                          <w:rFonts w:cstheme="minorHAnsi"/>
                          <w:sz w:val="24"/>
                          <w:szCs w:val="24"/>
                        </w:rPr>
                        <w:t>raba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336060" wp14:editId="39053A63">
                <wp:simplePos x="0" y="0"/>
                <wp:positionH relativeFrom="column">
                  <wp:posOffset>1322070</wp:posOffset>
                </wp:positionH>
                <wp:positionV relativeFrom="paragraph">
                  <wp:posOffset>135890</wp:posOffset>
                </wp:positionV>
                <wp:extent cx="504190" cy="252095"/>
                <wp:effectExtent l="12065" t="6985" r="17145" b="26670"/>
                <wp:wrapNone/>
                <wp:docPr id="1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7C61526" w14:textId="77777777" w:rsidR="00CB6C62" w:rsidRPr="005F3507" w:rsidRDefault="004B4999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30D4F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Say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36060" id="Text Box 78" o:spid="_x0000_s1094" type="#_x0000_t202" style="position:absolute;margin-left:104.1pt;margin-top:10.7pt;width:39.7pt;height:19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67C61526" w14:textId="77777777" w:rsidR="00CB6C62" w:rsidRPr="005F3507" w:rsidRDefault="004B4999" w:rsidP="005F3507">
                      <w:pPr>
                        <w:jc w:val="center"/>
                        <w:rPr>
                          <w:b/>
                        </w:rPr>
                      </w:pPr>
                      <w:r w:rsidRPr="00E30D4F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Say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9DB6F1" wp14:editId="75800042">
                <wp:simplePos x="0" y="0"/>
                <wp:positionH relativeFrom="column">
                  <wp:posOffset>1534160</wp:posOffset>
                </wp:positionH>
                <wp:positionV relativeFrom="paragraph">
                  <wp:posOffset>645160</wp:posOffset>
                </wp:positionV>
                <wp:extent cx="504190" cy="252095"/>
                <wp:effectExtent l="14605" t="11430" r="14605" b="22225"/>
                <wp:wrapNone/>
                <wp:docPr id="1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89938EE" w14:textId="77777777" w:rsidR="00CB6C62" w:rsidRPr="005F3507" w:rsidRDefault="004B4999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E30D4F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Fâ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DB6F1" id="Text Box 73" o:spid="_x0000_s1095" type="#_x0000_t202" style="position:absolute;margin-left:120.8pt;margin-top:50.8pt;width:39.7pt;height:1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189938EE" w14:textId="77777777" w:rsidR="00CB6C62" w:rsidRPr="005F3507" w:rsidRDefault="004B4999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E30D4F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Fâ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96D378" wp14:editId="173B873A">
                <wp:simplePos x="0" y="0"/>
                <wp:positionH relativeFrom="column">
                  <wp:posOffset>2922270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2065" t="6350" r="17145" b="27305"/>
                <wp:wrapNone/>
                <wp:docPr id="1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1691C05" w14:textId="77777777" w:rsidR="00CB6C62" w:rsidRPr="005F3507" w:rsidRDefault="004B4999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E30D4F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lak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378" id="Text Box 71" o:spid="_x0000_s1096" type="#_x0000_t202" style="position:absolute;margin-left:230.1pt;margin-top:54.9pt;width:39.7pt;height:1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ee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61691C05" w14:textId="77777777" w:rsidR="00CB6C62" w:rsidRPr="005F3507" w:rsidRDefault="004B4999" w:rsidP="005F3507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E30D4F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lak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D0AE6">
        <w:t>O</w:t>
      </w:r>
    </w:p>
    <w:p w14:paraId="3AEBCACE" w14:textId="02D01536" w:rsidR="00EF1927" w:rsidRDefault="00EF1927" w:rsidP="00CB6C62"/>
    <w:p w14:paraId="03CA59F7" w14:textId="77777777" w:rsidR="00EF1927" w:rsidRDefault="00EF1927" w:rsidP="00CB6C62"/>
    <w:p w14:paraId="3A810EF7" w14:textId="77777777" w:rsidR="00CB6C62" w:rsidRDefault="00D93959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1BF6D5F" wp14:editId="07D3C349">
                <wp:simplePos x="0" y="0"/>
                <wp:positionH relativeFrom="column">
                  <wp:posOffset>-461645</wp:posOffset>
                </wp:positionH>
                <wp:positionV relativeFrom="paragraph">
                  <wp:posOffset>-537845</wp:posOffset>
                </wp:positionV>
                <wp:extent cx="6840220" cy="2152650"/>
                <wp:effectExtent l="19050" t="19050" r="36830" b="57150"/>
                <wp:wrapNone/>
                <wp:docPr id="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152650"/>
                          <a:chOff x="748" y="1917"/>
                          <a:chExt cx="10772" cy="2826"/>
                        </a:xfrm>
                      </wpg:grpSpPr>
                      <wps:wsp>
                        <wps:cNvPr id="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FD6CEFB" w14:textId="77777777" w:rsidR="00CB6C62" w:rsidRDefault="00CB6C62" w:rsidP="00801789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ECF6C1F" w14:textId="77777777" w:rsidR="00801789" w:rsidRDefault="00801789" w:rsidP="00801789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16739B56" w14:textId="77777777" w:rsidR="00965BFA" w:rsidRPr="00965BFA" w:rsidRDefault="00965BFA" w:rsidP="00965BFA">
                              <w:pPr>
                                <w:shd w:val="clear" w:color="auto" w:fill="FFFFFF" w:themeFill="background1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65BFA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(Davranışlar, aile, akraba, öğretmen, arkadaş, komşu, ahlak,</w:t>
                              </w:r>
                              <w:r w:rsidRPr="00965BFA">
                                <w:rPr>
                                  <w:rFonts w:ascii="HelveticaNeue" w:hAnsi="HelveticaNeue" w:cs="HelveticaNeue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965BFA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doğruluk)</w:t>
                              </w:r>
                            </w:p>
                            <w:p w14:paraId="6C1ADCF3" w14:textId="77777777" w:rsidR="00965BFA" w:rsidRPr="00225549" w:rsidRDefault="00965BFA" w:rsidP="00965BFA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2554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1. Güzel davranışlı ve iyi huylu kimselere güzel ..............</w:t>
                              </w:r>
                              <w:r w:rsidR="00A5511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........</w:t>
                              </w:r>
                              <w:r w:rsidRPr="0022554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..................</w:t>
                              </w:r>
                              <w:proofErr w:type="spellStart"/>
                              <w:r w:rsidRPr="0022554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lı</w:t>
                              </w:r>
                              <w:proofErr w:type="spellEnd"/>
                              <w:r w:rsidRPr="0022554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denir.</w:t>
                              </w:r>
                            </w:p>
                            <w:p w14:paraId="5D9B44A5" w14:textId="77777777" w:rsidR="00965BFA" w:rsidRPr="00225549" w:rsidRDefault="00965BFA" w:rsidP="00965BFA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2554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2. ..............</w:t>
                              </w:r>
                              <w:r w:rsidR="00A5511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.......</w:t>
                              </w:r>
                              <w:r w:rsidRPr="0022554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............ya yardım etmek Allah’ın (</w:t>
                              </w:r>
                              <w:proofErr w:type="spellStart"/>
                              <w:r w:rsidRPr="0022554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c.c</w:t>
                              </w:r>
                              <w:proofErr w:type="spellEnd"/>
                              <w:r w:rsidRPr="0022554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.) emirlerindendir.</w:t>
                              </w:r>
                            </w:p>
                            <w:p w14:paraId="28A55D36" w14:textId="77777777" w:rsidR="00965BFA" w:rsidRPr="00225549" w:rsidRDefault="00965BFA" w:rsidP="00965BFA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2554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3. ............................... </w:t>
                              </w:r>
                              <w:proofErr w:type="gramStart"/>
                              <w:r w:rsidRPr="0022554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içindeki</w:t>
                              </w:r>
                              <w:proofErr w:type="gramEnd"/>
                              <w:r w:rsidRPr="0022554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bireyler birbirlerine destek olmalıdır.</w:t>
                              </w:r>
                            </w:p>
                            <w:p w14:paraId="6AF5B057" w14:textId="77777777" w:rsidR="00DB5596" w:rsidRPr="00225549" w:rsidRDefault="00965BFA" w:rsidP="00965BFA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2554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4. Evleri birbirine yakın yaşayan insanlara .......................</w:t>
                              </w:r>
                              <w:r w:rsidR="00A5511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......</w:t>
                              </w:r>
                              <w:r w:rsidRPr="0022554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...................... denir.</w:t>
                              </w:r>
                            </w:p>
                            <w:p w14:paraId="6E7ADDA2" w14:textId="77777777" w:rsidR="00965BFA" w:rsidRPr="00225549" w:rsidRDefault="00965BFA" w:rsidP="00965BFA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2554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5. </w:t>
                              </w:r>
                              <w:r w:rsidRPr="0022554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…… </w:t>
                              </w:r>
                              <w:r w:rsidR="00A55117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………………</w:t>
                              </w:r>
                              <w:proofErr w:type="gramStart"/>
                              <w:r w:rsidR="00A55117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…….</w:t>
                              </w:r>
                              <w:proofErr w:type="gramEnd"/>
                              <w:r w:rsidRPr="0022554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……, güzel ahlakın en önemli göstergelerinden biridir.</w:t>
                              </w:r>
                            </w:p>
                            <w:p w14:paraId="7A957C92" w14:textId="77777777" w:rsidR="00965BFA" w:rsidRPr="00225549" w:rsidRDefault="00965BFA" w:rsidP="00965BFA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2554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6. </w:t>
                              </w:r>
                              <w:r w:rsidRPr="0022554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Dinimiz, insanı güzel ………… ………</w:t>
                              </w:r>
                              <w:proofErr w:type="gramStart"/>
                              <w:r w:rsidR="00A55117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…….</w:t>
                              </w:r>
                              <w:proofErr w:type="gramEnd"/>
                              <w:r w:rsidR="00A55117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22554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………. </w:t>
                              </w:r>
                              <w:proofErr w:type="gramStart"/>
                              <w:r w:rsidRPr="0022554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yapmaya</w:t>
                              </w:r>
                              <w:proofErr w:type="gramEnd"/>
                              <w:r w:rsidRPr="0022554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yönlendirir.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9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18E523D" w14:textId="77777777" w:rsidR="00CB6C62" w:rsidRPr="00CB6C62" w:rsidRDefault="00CB6C62" w:rsidP="00CB6C6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>Aşağıdaki metinde 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F6D5F" id="_x0000_s1097" style="position:absolute;margin-left:-36.35pt;margin-top:-42.35pt;width:538.6pt;height:169.5pt;z-index:251666432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">
                <v:shape id="Text Box 42" o:spid="_x0000_s1098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6FD6CEFB" w14:textId="77777777" w:rsidR="00CB6C62" w:rsidRDefault="00CB6C62" w:rsidP="00801789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1ECF6C1F" w14:textId="77777777" w:rsidR="00801789" w:rsidRDefault="00801789" w:rsidP="00801789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16739B56" w14:textId="77777777" w:rsidR="00965BFA" w:rsidRPr="00965BFA" w:rsidRDefault="00965BFA" w:rsidP="00965BFA">
                        <w:pPr>
                          <w:shd w:val="clear" w:color="auto" w:fill="FFFFFF" w:themeFill="background1"/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65BFA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(Davranışlar, aile, akraba, öğretmen, arkadaş, komşu, ahlak,</w:t>
                        </w:r>
                        <w:r w:rsidRPr="00965BFA">
                          <w:rPr>
                            <w:rFonts w:ascii="HelveticaNeue" w:hAnsi="HelveticaNeue" w:cs="HelveticaNeue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965BFA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doğruluk)</w:t>
                        </w:r>
                      </w:p>
                      <w:p w14:paraId="6C1ADCF3" w14:textId="77777777" w:rsidR="00965BFA" w:rsidRPr="00225549" w:rsidRDefault="00965BFA" w:rsidP="00965BFA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2554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1. Güzel davranışlı ve iyi huylu kimselere güzel ..............</w:t>
                        </w:r>
                        <w:r w:rsidR="00A5511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........</w:t>
                        </w:r>
                        <w:r w:rsidRPr="0022554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..................</w:t>
                        </w:r>
                        <w:proofErr w:type="spellStart"/>
                        <w:r w:rsidRPr="0022554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lı</w:t>
                        </w:r>
                        <w:proofErr w:type="spellEnd"/>
                        <w:r w:rsidRPr="0022554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denir.</w:t>
                        </w:r>
                      </w:p>
                      <w:p w14:paraId="5D9B44A5" w14:textId="77777777" w:rsidR="00965BFA" w:rsidRPr="00225549" w:rsidRDefault="00965BFA" w:rsidP="00965BFA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2554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2. ..............</w:t>
                        </w:r>
                        <w:r w:rsidR="00A5511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.......</w:t>
                        </w:r>
                        <w:r w:rsidRPr="0022554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............ya yardım etmek Allah’ın (</w:t>
                        </w:r>
                        <w:proofErr w:type="spellStart"/>
                        <w:r w:rsidRPr="0022554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c.c</w:t>
                        </w:r>
                        <w:proofErr w:type="spellEnd"/>
                        <w:r w:rsidRPr="0022554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.) emirlerindendir.</w:t>
                        </w:r>
                      </w:p>
                      <w:p w14:paraId="28A55D36" w14:textId="77777777" w:rsidR="00965BFA" w:rsidRPr="00225549" w:rsidRDefault="00965BFA" w:rsidP="00965BFA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2554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3. ............................... </w:t>
                        </w:r>
                        <w:proofErr w:type="gramStart"/>
                        <w:r w:rsidRPr="0022554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içindeki</w:t>
                        </w:r>
                        <w:proofErr w:type="gramEnd"/>
                        <w:r w:rsidRPr="0022554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bireyler birbirlerine destek olmalıdır.</w:t>
                        </w:r>
                      </w:p>
                      <w:p w14:paraId="6AF5B057" w14:textId="77777777" w:rsidR="00DB5596" w:rsidRPr="00225549" w:rsidRDefault="00965BFA" w:rsidP="00965BFA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2554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4. Evleri birbirine yakın yaşayan insanlara .......................</w:t>
                        </w:r>
                        <w:r w:rsidR="00A5511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......</w:t>
                        </w:r>
                        <w:r w:rsidRPr="0022554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...................... denir.</w:t>
                        </w:r>
                      </w:p>
                      <w:p w14:paraId="6E7ADDA2" w14:textId="77777777" w:rsidR="00965BFA" w:rsidRPr="00225549" w:rsidRDefault="00965BFA" w:rsidP="00965BFA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2554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5. </w:t>
                        </w:r>
                        <w:r w:rsidRPr="0022554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…… </w:t>
                        </w:r>
                        <w:r w:rsidR="00A55117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………………</w:t>
                        </w:r>
                        <w:proofErr w:type="gramStart"/>
                        <w:r w:rsidR="00A55117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…….</w:t>
                        </w:r>
                        <w:proofErr w:type="gramEnd"/>
                        <w:r w:rsidRPr="0022554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……, güzel ahlakın en önemli göstergelerinden biridir.</w:t>
                        </w:r>
                      </w:p>
                      <w:p w14:paraId="7A957C92" w14:textId="77777777" w:rsidR="00965BFA" w:rsidRPr="00225549" w:rsidRDefault="00965BFA" w:rsidP="00965BFA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2554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6. </w:t>
                        </w:r>
                        <w:r w:rsidRPr="0022554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Dinimiz, insanı güzel ………… ………</w:t>
                        </w:r>
                        <w:proofErr w:type="gramStart"/>
                        <w:r w:rsidR="00A55117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…….</w:t>
                        </w:r>
                        <w:proofErr w:type="gramEnd"/>
                        <w:r w:rsidR="00A55117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</w:t>
                        </w:r>
                        <w:r w:rsidRPr="0022554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………. </w:t>
                        </w:r>
                        <w:proofErr w:type="gramStart"/>
                        <w:r w:rsidRPr="0022554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yapmaya</w:t>
                        </w:r>
                        <w:proofErr w:type="gramEnd"/>
                        <w:r w:rsidRPr="0022554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yönlendirir.</w:t>
                        </w:r>
                      </w:p>
                    </w:txbxContent>
                  </v:textbox>
                </v:shape>
                <v:shape id="AutoShape 43" o:spid="_x0000_s1099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418E523D" w14:textId="77777777" w:rsidR="00CB6C62" w:rsidRPr="00CB6C62" w:rsidRDefault="00CB6C62" w:rsidP="00CB6C6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>Aşağıdaki metinde 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F77EF7" wp14:editId="6ECEB374">
                <wp:simplePos x="0" y="0"/>
                <wp:positionH relativeFrom="column">
                  <wp:posOffset>5723890</wp:posOffset>
                </wp:positionH>
                <wp:positionV relativeFrom="paragraph">
                  <wp:posOffset>-470535</wp:posOffset>
                </wp:positionV>
                <wp:extent cx="659130" cy="288290"/>
                <wp:effectExtent l="22860" t="19685" r="32385" b="44450"/>
                <wp:wrapNone/>
                <wp:docPr id="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05C8A48" w14:textId="77777777" w:rsidR="00CB6C62" w:rsidRPr="00CB6C62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</w:t>
                            </w:r>
                            <w:r w:rsidR="00E912EB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77EF7" id="_x0000_s1100" style="position:absolute;margin-left:450.7pt;margin-top:-37.05pt;width:51.9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705C8A48" w14:textId="77777777" w:rsidR="00CB6C62" w:rsidRPr="00CB6C62" w:rsidRDefault="00CB6C62" w:rsidP="00CB6C62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</w:t>
                      </w:r>
                      <w:r w:rsidR="00E912EB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 xml:space="preserve"> </w:t>
                      </w: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C74E4C" wp14:editId="1B13757B">
                <wp:simplePos x="0" y="0"/>
                <wp:positionH relativeFrom="column">
                  <wp:posOffset>-469900</wp:posOffset>
                </wp:positionH>
                <wp:positionV relativeFrom="paragraph">
                  <wp:posOffset>-488315</wp:posOffset>
                </wp:positionV>
                <wp:extent cx="659130" cy="288290"/>
                <wp:effectExtent l="20320" t="20955" r="34925" b="52705"/>
                <wp:wrapNone/>
                <wp:docPr id="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6B36BBA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74E4C" id="Rectangle 44" o:spid="_x0000_s1101" style="position:absolute;margin-left:-37pt;margin-top:-38.45pt;width:51.9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76B36BBA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0427DB5F" w14:textId="77777777" w:rsidR="00CB6C62" w:rsidRDefault="00CB6C62" w:rsidP="00CB6C62"/>
    <w:p w14:paraId="0817837D" w14:textId="77777777" w:rsidR="00CB6C62" w:rsidRDefault="00CB6C62" w:rsidP="00CB6C62"/>
    <w:p w14:paraId="091BF9D3" w14:textId="77777777" w:rsidR="00CB6C62" w:rsidRDefault="00CB6C62" w:rsidP="00CB6C62"/>
    <w:p w14:paraId="114BDBF6" w14:textId="77777777" w:rsidR="00DB5596" w:rsidRDefault="00DB5596" w:rsidP="00CB6C62"/>
    <w:p w14:paraId="26422AB6" w14:textId="77777777" w:rsidR="00CB6C62" w:rsidRDefault="00D93959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48EA82E" wp14:editId="7FD6C4E6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6774815" cy="288290"/>
                <wp:effectExtent l="12700" t="12700" r="13335" b="13335"/>
                <wp:wrapNone/>
                <wp:docPr id="1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4815" cy="288290"/>
                          <a:chOff x="695" y="4204"/>
                          <a:chExt cx="10669" cy="454"/>
                        </a:xfrm>
                      </wpg:grpSpPr>
                      <wps:wsp>
                        <wps:cNvPr id="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67" y="4204"/>
                            <a:ext cx="10545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4F3706" w14:textId="77777777" w:rsidR="00CB6C62" w:rsidRPr="00CB6C62" w:rsidRDefault="00CB6C62" w:rsidP="00CB65BF">
                              <w:pPr>
                                <w:shd w:val="clear" w:color="auto" w:fill="FFFFFF" w:themeFill="background1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 Aşağıda verilen çoktan seçmeli soruları soru üzerine cevaplayalım.</w:t>
                              </w:r>
                            </w:p>
                          </w:txbxContent>
                        </wps:txbx>
                        <wps:bodyPr rot="0" vert="horz" wrap="square" lIns="55800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695" y="4204"/>
                            <a:ext cx="907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EA7CB09" w14:textId="77777777" w:rsidR="00CB6C62" w:rsidRPr="00F72C2D" w:rsidRDefault="00CB6C62" w:rsidP="00CB6C62">
                              <w:pPr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36"/>
                                  <w:szCs w:val="36"/>
                                </w:rPr>
                                <w:t>6</w:t>
                              </w: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12"/>
                                  <w:szCs w:val="12"/>
                                </w:rPr>
                                <w:t>Soru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4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10514" y="4204"/>
                            <a:ext cx="850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44EB7FD" w14:textId="77777777" w:rsidR="00CB6C62" w:rsidRPr="0001096A" w:rsidRDefault="00CB6C62" w:rsidP="00CB6C62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</w:pPr>
                              <w:r w:rsidRPr="0001096A">
                                <w:rPr>
                                  <w:rFonts w:cstheme="minorHAnsi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5X6= 30 PUAN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EA82E" id="Group 85" o:spid="_x0000_s1102" style="position:absolute;margin-left:-36.1pt;margin-top:12.15pt;width:533.45pt;height:22.7pt;z-index:251686912" coordorigin="695,4204" coordsize="10669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">
                <v:rect id="Rectangle 62" o:spid="_x0000_s1103" style="position:absolute;left:767;top:4204;width:10545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" fillcolor="#eaf1dd [662]" strokecolor="#f79646 [3209]" strokeweight="1.5pt">
                  <v:shadow color="#868686"/>
                  <v:textbox inset="15.5mm">
                    <w:txbxContent>
                      <w:p w14:paraId="064F3706" w14:textId="77777777" w:rsidR="00CB6C62" w:rsidRPr="00CB6C62" w:rsidRDefault="00CB6C62" w:rsidP="00CB65BF">
                        <w:pPr>
                          <w:shd w:val="clear" w:color="auto" w:fill="FFFFFF" w:themeFill="background1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  Aşağıda verilen çoktan seçmeli soruları soru üzerine cevaplayalım.</w:t>
                        </w:r>
                      </w:p>
                    </w:txbxContent>
                  </v:textbox>
                </v:rect>
                <v:roundrect id="AutoShape 63" o:spid="_x0000_s1104" style="position:absolute;left:695;top:4204;width:907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" fillcolor="#eaf1dd [662]" strokecolor="#9bbb59 [3206]" strokeweight="1.5pt">
                  <v:shadow color="#868686"/>
                  <v:textbox inset=",0,,0">
                    <w:txbxContent>
                      <w:p w14:paraId="6EA7CB09" w14:textId="77777777" w:rsidR="00CB6C62" w:rsidRPr="00F72C2D" w:rsidRDefault="00CB6C62" w:rsidP="00CB6C62">
                        <w:pPr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36"/>
                            <w:szCs w:val="36"/>
                          </w:rPr>
                        </w:pP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36"/>
                            <w:szCs w:val="36"/>
                          </w:rPr>
                          <w:t>6</w:t>
                        </w: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>.</w:t>
                        </w: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12"/>
                            <w:szCs w:val="12"/>
                          </w:rPr>
                          <w:t>Soru</w:t>
                        </w:r>
                      </w:p>
                    </w:txbxContent>
                  </v:textbox>
                </v:roundrect>
                <v:roundrect id="AutoShape 64" o:spid="_x0000_s1105" style="position:absolute;left:10514;top:4204;width:850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" fillcolor="#eaf1dd [662]" strokecolor="#9bbb59 [3206]" strokeweight="1.5pt">
                  <v:shadow color="#868686"/>
                  <v:textbox inset=".5mm,0,.5mm,0">
                    <w:txbxContent>
                      <w:p w14:paraId="444EB7FD" w14:textId="77777777" w:rsidR="00CB6C62" w:rsidRPr="0001096A" w:rsidRDefault="00CB6C62" w:rsidP="00CB6C62">
                        <w:pPr>
                          <w:jc w:val="center"/>
                          <w:rPr>
                            <w:rFonts w:cstheme="minorHAnsi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</w:pPr>
                        <w:r w:rsidRPr="0001096A">
                          <w:rPr>
                            <w:rFonts w:cstheme="minorHAnsi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>5X6= 30 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536D4063" w14:textId="77777777" w:rsidR="00CB6C62" w:rsidRDefault="00CB6C62" w:rsidP="00CB6C62">
      <w:pPr>
        <w:sectPr w:rsidR="00CB6C62" w:rsidSect="00EF192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14BFF9E" w14:textId="77777777" w:rsidR="00D501AB" w:rsidRDefault="00D501AB" w:rsidP="00D501AB">
      <w:pPr>
        <w:pStyle w:val="AIKLAMA"/>
      </w:pPr>
    </w:p>
    <w:p w14:paraId="5F3A328B" w14:textId="77777777" w:rsidR="0062745D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 xml:space="preserve">1. </w:t>
      </w:r>
      <w:r w:rsidRPr="00A55117">
        <w:rPr>
          <w:rFonts w:cstheme="minorHAnsi"/>
          <w:sz w:val="24"/>
          <w:szCs w:val="24"/>
        </w:rPr>
        <w:t xml:space="preserve">“Mümin kendisiyle dostluk kurulabilen kişidir…” </w:t>
      </w:r>
    </w:p>
    <w:p w14:paraId="56B1F568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55117">
        <w:rPr>
          <w:rFonts w:cstheme="minorHAnsi"/>
          <w:sz w:val="24"/>
          <w:szCs w:val="24"/>
        </w:rPr>
        <w:t xml:space="preserve">(Ahmed b. Hanbel, </w:t>
      </w:r>
      <w:proofErr w:type="spellStart"/>
      <w:r w:rsidRPr="00A55117">
        <w:rPr>
          <w:rFonts w:cstheme="minorHAnsi"/>
          <w:sz w:val="24"/>
          <w:szCs w:val="24"/>
        </w:rPr>
        <w:t>Müsned</w:t>
      </w:r>
      <w:proofErr w:type="spellEnd"/>
      <w:r w:rsidRPr="00A55117">
        <w:rPr>
          <w:rFonts w:cstheme="minorHAnsi"/>
          <w:sz w:val="24"/>
          <w:szCs w:val="24"/>
        </w:rPr>
        <w:t>, II, 400.)</w:t>
      </w:r>
    </w:p>
    <w:p w14:paraId="04207ABD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>Yukarıdaki hadiste bahsedilen dostluk bağını kurabilmek için aşağıdaki davranışların hangisinden uzak durulmalıdır?</w:t>
      </w:r>
    </w:p>
    <w:p w14:paraId="6D1163F9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 xml:space="preserve">A) </w:t>
      </w:r>
      <w:r w:rsidRPr="00A55117">
        <w:rPr>
          <w:rFonts w:cstheme="minorHAnsi"/>
          <w:sz w:val="24"/>
          <w:szCs w:val="24"/>
        </w:rPr>
        <w:t xml:space="preserve">Lakap takmak </w:t>
      </w:r>
      <w:r w:rsidR="00225549" w:rsidRPr="00A55117">
        <w:rPr>
          <w:rFonts w:cstheme="minorHAnsi"/>
          <w:sz w:val="24"/>
          <w:szCs w:val="24"/>
        </w:rPr>
        <w:tab/>
      </w:r>
      <w:r w:rsidRPr="00A55117">
        <w:rPr>
          <w:rFonts w:cstheme="minorHAnsi"/>
          <w:b/>
          <w:bCs/>
          <w:sz w:val="24"/>
          <w:szCs w:val="24"/>
        </w:rPr>
        <w:t>B</w:t>
      </w:r>
      <w:r w:rsidRPr="00A55117">
        <w:rPr>
          <w:rFonts w:cstheme="minorHAnsi"/>
          <w:sz w:val="24"/>
          <w:szCs w:val="24"/>
        </w:rPr>
        <w:t>) Hediye vermek</w:t>
      </w:r>
    </w:p>
    <w:p w14:paraId="4F3533F4" w14:textId="77777777" w:rsidR="00BE0103" w:rsidRPr="00A55117" w:rsidRDefault="00BE0103" w:rsidP="00BE0103">
      <w:pPr>
        <w:spacing w:after="0"/>
        <w:rPr>
          <w:rFonts w:cstheme="minorHAnsi"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 xml:space="preserve">C) </w:t>
      </w:r>
      <w:r w:rsidRPr="00A55117">
        <w:rPr>
          <w:rFonts w:cstheme="minorHAnsi"/>
          <w:sz w:val="24"/>
          <w:szCs w:val="24"/>
        </w:rPr>
        <w:t xml:space="preserve">Selam vermek </w:t>
      </w:r>
      <w:r w:rsidR="00225549" w:rsidRPr="00A55117">
        <w:rPr>
          <w:rFonts w:cstheme="minorHAnsi"/>
          <w:sz w:val="24"/>
          <w:szCs w:val="24"/>
        </w:rPr>
        <w:tab/>
      </w:r>
      <w:r w:rsidRPr="00A55117">
        <w:rPr>
          <w:rFonts w:cstheme="minorHAnsi"/>
          <w:b/>
          <w:bCs/>
          <w:sz w:val="24"/>
          <w:szCs w:val="24"/>
        </w:rPr>
        <w:t xml:space="preserve">D) </w:t>
      </w:r>
      <w:r w:rsidRPr="00A55117">
        <w:rPr>
          <w:rFonts w:cstheme="minorHAnsi"/>
          <w:sz w:val="24"/>
          <w:szCs w:val="24"/>
        </w:rPr>
        <w:t>Gülümsemek</w:t>
      </w:r>
    </w:p>
    <w:p w14:paraId="4716F214" w14:textId="77777777" w:rsidR="00BE0103" w:rsidRPr="00A55117" w:rsidRDefault="00BE0103" w:rsidP="00BE0103">
      <w:pPr>
        <w:spacing w:after="0"/>
        <w:rPr>
          <w:rFonts w:cstheme="minorHAnsi"/>
          <w:sz w:val="24"/>
          <w:szCs w:val="24"/>
        </w:rPr>
      </w:pPr>
    </w:p>
    <w:p w14:paraId="5651CC52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 xml:space="preserve">2. </w:t>
      </w:r>
      <w:r w:rsidRPr="00A55117">
        <w:rPr>
          <w:rFonts w:cstheme="minorHAnsi"/>
          <w:sz w:val="24"/>
          <w:szCs w:val="24"/>
        </w:rPr>
        <w:t>“Hiçbir anne baba, çocuğuna güzel terbiyeden daha kıymetli bir bağışta bulunmamıştır.” (</w:t>
      </w:r>
      <w:proofErr w:type="spellStart"/>
      <w:r w:rsidRPr="00A55117">
        <w:rPr>
          <w:rFonts w:cstheme="minorHAnsi"/>
          <w:sz w:val="24"/>
          <w:szCs w:val="24"/>
        </w:rPr>
        <w:t>Tirmizî</w:t>
      </w:r>
      <w:proofErr w:type="spellEnd"/>
      <w:r w:rsidRPr="00A55117">
        <w:rPr>
          <w:rFonts w:cstheme="minorHAnsi"/>
          <w:sz w:val="24"/>
          <w:szCs w:val="24"/>
        </w:rPr>
        <w:t xml:space="preserve">, </w:t>
      </w:r>
      <w:proofErr w:type="spellStart"/>
      <w:r w:rsidRPr="00A55117">
        <w:rPr>
          <w:rFonts w:cstheme="minorHAnsi"/>
          <w:sz w:val="24"/>
          <w:szCs w:val="24"/>
        </w:rPr>
        <w:t>Birr</w:t>
      </w:r>
      <w:proofErr w:type="spellEnd"/>
      <w:r w:rsidRPr="00A55117">
        <w:rPr>
          <w:rFonts w:cstheme="minorHAnsi"/>
          <w:sz w:val="24"/>
          <w:szCs w:val="24"/>
        </w:rPr>
        <w:t>, 33.)</w:t>
      </w:r>
    </w:p>
    <w:p w14:paraId="1B184493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>Yukarıdaki hadise göre anne babanın evladına vereceği en değerli şey aşağıdakilerden hangisidir?</w:t>
      </w:r>
    </w:p>
    <w:p w14:paraId="0D0B8CA1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 xml:space="preserve">A) </w:t>
      </w:r>
      <w:r w:rsidRPr="00A55117">
        <w:rPr>
          <w:rFonts w:cstheme="minorHAnsi"/>
          <w:sz w:val="24"/>
          <w:szCs w:val="24"/>
        </w:rPr>
        <w:t xml:space="preserve">Güzel ahlak </w:t>
      </w:r>
      <w:r w:rsidR="00225549" w:rsidRPr="00A55117">
        <w:rPr>
          <w:rFonts w:cstheme="minorHAnsi"/>
          <w:sz w:val="24"/>
          <w:szCs w:val="24"/>
        </w:rPr>
        <w:tab/>
      </w:r>
      <w:r w:rsidRPr="00A55117">
        <w:rPr>
          <w:rFonts w:cstheme="minorHAnsi"/>
          <w:b/>
          <w:bCs/>
          <w:sz w:val="24"/>
          <w:szCs w:val="24"/>
        </w:rPr>
        <w:t xml:space="preserve">B) </w:t>
      </w:r>
      <w:r w:rsidRPr="00A55117">
        <w:rPr>
          <w:rFonts w:cstheme="minorHAnsi"/>
          <w:sz w:val="24"/>
          <w:szCs w:val="24"/>
        </w:rPr>
        <w:t>Yeni kıyafet</w:t>
      </w:r>
    </w:p>
    <w:p w14:paraId="0F1EAC12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 xml:space="preserve">C) </w:t>
      </w:r>
      <w:r w:rsidRPr="00A55117">
        <w:rPr>
          <w:rFonts w:cstheme="minorHAnsi"/>
          <w:sz w:val="24"/>
          <w:szCs w:val="24"/>
        </w:rPr>
        <w:t xml:space="preserve">Maddi destek </w:t>
      </w:r>
      <w:r w:rsidR="00225549" w:rsidRPr="00A55117">
        <w:rPr>
          <w:rFonts w:cstheme="minorHAnsi"/>
          <w:sz w:val="24"/>
          <w:szCs w:val="24"/>
        </w:rPr>
        <w:tab/>
      </w:r>
      <w:r w:rsidRPr="00A55117">
        <w:rPr>
          <w:rFonts w:cstheme="minorHAnsi"/>
          <w:b/>
          <w:bCs/>
          <w:sz w:val="24"/>
          <w:szCs w:val="24"/>
        </w:rPr>
        <w:t xml:space="preserve">D) </w:t>
      </w:r>
      <w:r w:rsidRPr="00A55117">
        <w:rPr>
          <w:rFonts w:cstheme="minorHAnsi"/>
          <w:sz w:val="24"/>
          <w:szCs w:val="24"/>
        </w:rPr>
        <w:t>Teknolojik cihaz</w:t>
      </w:r>
    </w:p>
    <w:p w14:paraId="26BBEF21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14:paraId="12D18E7F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 xml:space="preserve">3. Aşağıdakilerden hangisi aile içi görevlerimizden </w:t>
      </w:r>
      <w:r w:rsidRPr="00A55117">
        <w:rPr>
          <w:rFonts w:cstheme="minorHAnsi"/>
          <w:b/>
          <w:bCs/>
          <w:sz w:val="24"/>
          <w:szCs w:val="24"/>
          <w:u w:val="single"/>
        </w:rPr>
        <w:t>değildir</w:t>
      </w:r>
      <w:r w:rsidRPr="00A55117">
        <w:rPr>
          <w:rFonts w:cstheme="minorHAnsi"/>
          <w:b/>
          <w:bCs/>
          <w:sz w:val="24"/>
          <w:szCs w:val="24"/>
        </w:rPr>
        <w:t>?</w:t>
      </w:r>
    </w:p>
    <w:p w14:paraId="0C5458E2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 xml:space="preserve">A) </w:t>
      </w:r>
      <w:r w:rsidRPr="00A55117">
        <w:rPr>
          <w:rFonts w:cstheme="minorHAnsi"/>
          <w:sz w:val="24"/>
          <w:szCs w:val="24"/>
        </w:rPr>
        <w:t>Anne ve babamıza karşı saygılı davranmak</w:t>
      </w:r>
    </w:p>
    <w:p w14:paraId="1AE2992A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 xml:space="preserve">B) </w:t>
      </w:r>
      <w:r w:rsidRPr="00A55117">
        <w:rPr>
          <w:rFonts w:cstheme="minorHAnsi"/>
          <w:sz w:val="24"/>
          <w:szCs w:val="24"/>
        </w:rPr>
        <w:t>Kardeşlerimize yardımcı olmak</w:t>
      </w:r>
    </w:p>
    <w:p w14:paraId="021AA98B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 xml:space="preserve">C) </w:t>
      </w:r>
      <w:r w:rsidRPr="00A55117">
        <w:rPr>
          <w:rFonts w:cstheme="minorHAnsi"/>
          <w:sz w:val="24"/>
          <w:szCs w:val="24"/>
        </w:rPr>
        <w:t>Aile büyüklerimizi ziyaret etmek</w:t>
      </w:r>
    </w:p>
    <w:p w14:paraId="53E6DF56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 xml:space="preserve">D) </w:t>
      </w:r>
      <w:r w:rsidRPr="00A55117">
        <w:rPr>
          <w:rFonts w:cstheme="minorHAnsi"/>
          <w:sz w:val="24"/>
          <w:szCs w:val="24"/>
        </w:rPr>
        <w:t>Arkadaşlarımızı ziyaret etmek</w:t>
      </w:r>
    </w:p>
    <w:p w14:paraId="5B12B5AB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14:paraId="77D04047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14:paraId="0B3ED7DC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14:paraId="04EBD457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14:paraId="6240CC9A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>4. “Kusursuz dost arayan dostsuz kalır.” atasözünde aşağıdakilerden hangisi anlatılmaktadır?</w:t>
      </w:r>
    </w:p>
    <w:p w14:paraId="6AF62608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 xml:space="preserve">A) </w:t>
      </w:r>
      <w:r w:rsidRPr="00A55117">
        <w:rPr>
          <w:rFonts w:cstheme="minorHAnsi"/>
          <w:sz w:val="24"/>
          <w:szCs w:val="24"/>
        </w:rPr>
        <w:t xml:space="preserve">Dost bulmaya gerek yok </w:t>
      </w:r>
    </w:p>
    <w:p w14:paraId="001DE4F1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 xml:space="preserve">B) </w:t>
      </w:r>
      <w:r w:rsidRPr="00A55117">
        <w:rPr>
          <w:rFonts w:cstheme="minorHAnsi"/>
          <w:sz w:val="24"/>
          <w:szCs w:val="24"/>
        </w:rPr>
        <w:t>Kusursuz insanlar olabilir.</w:t>
      </w:r>
    </w:p>
    <w:p w14:paraId="15E4918C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 xml:space="preserve">C) </w:t>
      </w:r>
      <w:r w:rsidRPr="00A55117">
        <w:rPr>
          <w:rFonts w:cstheme="minorHAnsi"/>
          <w:sz w:val="24"/>
          <w:szCs w:val="24"/>
        </w:rPr>
        <w:t xml:space="preserve">Her insanın kusuru olabilir. </w:t>
      </w:r>
    </w:p>
    <w:p w14:paraId="7CB070D6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 xml:space="preserve">D) </w:t>
      </w:r>
      <w:r w:rsidRPr="00A55117">
        <w:rPr>
          <w:rFonts w:cstheme="minorHAnsi"/>
          <w:sz w:val="24"/>
          <w:szCs w:val="24"/>
        </w:rPr>
        <w:t>Dostlarımız kusursuz olmalıdır.</w:t>
      </w:r>
    </w:p>
    <w:p w14:paraId="17E5CD2B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14:paraId="65FCA73C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 xml:space="preserve">5. Aşağıdakilerden hangisi akrabalarımızla ilişkilerimizde dikkat etmemiz gereken kurallardan biri </w:t>
      </w:r>
      <w:r w:rsidRPr="00A55117">
        <w:rPr>
          <w:rFonts w:cstheme="minorHAnsi"/>
          <w:b/>
          <w:bCs/>
          <w:sz w:val="24"/>
          <w:szCs w:val="24"/>
          <w:u w:val="single"/>
        </w:rPr>
        <w:t>değildir</w:t>
      </w:r>
      <w:r w:rsidRPr="00A55117">
        <w:rPr>
          <w:rFonts w:cstheme="minorHAnsi"/>
          <w:b/>
          <w:bCs/>
          <w:sz w:val="24"/>
          <w:szCs w:val="24"/>
        </w:rPr>
        <w:t>?</w:t>
      </w:r>
    </w:p>
    <w:p w14:paraId="28A8A6FA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 xml:space="preserve">A) </w:t>
      </w:r>
      <w:r w:rsidRPr="00A55117">
        <w:rPr>
          <w:rFonts w:cstheme="minorHAnsi"/>
          <w:sz w:val="24"/>
          <w:szCs w:val="24"/>
        </w:rPr>
        <w:t>Maddi ve manevi olarak destek olmak</w:t>
      </w:r>
    </w:p>
    <w:p w14:paraId="691A9A29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 xml:space="preserve">B) </w:t>
      </w:r>
      <w:r w:rsidRPr="00A55117">
        <w:rPr>
          <w:rFonts w:cstheme="minorHAnsi"/>
          <w:sz w:val="24"/>
          <w:szCs w:val="24"/>
        </w:rPr>
        <w:t>Hataları ve kusurları affetmek</w:t>
      </w:r>
    </w:p>
    <w:p w14:paraId="3C9912D4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 xml:space="preserve">C) </w:t>
      </w:r>
      <w:r w:rsidRPr="00A55117">
        <w:rPr>
          <w:rFonts w:cstheme="minorHAnsi"/>
          <w:sz w:val="24"/>
          <w:szCs w:val="24"/>
        </w:rPr>
        <w:t>Ziyaretlerde bulunmak</w:t>
      </w:r>
    </w:p>
    <w:p w14:paraId="57741320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 xml:space="preserve">D) </w:t>
      </w:r>
      <w:r w:rsidRPr="00A55117">
        <w:rPr>
          <w:rFonts w:cstheme="minorHAnsi"/>
          <w:sz w:val="24"/>
          <w:szCs w:val="24"/>
        </w:rPr>
        <w:t>Her gün görüşmek</w:t>
      </w:r>
    </w:p>
    <w:p w14:paraId="1B0E90BD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14:paraId="18D35B89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>6. Fâtiha suresiyle ilgili aşağıdaki bilgilerden hangisi doğrudur?</w:t>
      </w:r>
    </w:p>
    <w:p w14:paraId="7F6B4512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 xml:space="preserve">A) </w:t>
      </w:r>
      <w:r w:rsidRPr="00A55117">
        <w:rPr>
          <w:rFonts w:cstheme="minorHAnsi"/>
          <w:sz w:val="24"/>
          <w:szCs w:val="24"/>
        </w:rPr>
        <w:t>Dokuz ayetten oluşur.</w:t>
      </w:r>
    </w:p>
    <w:p w14:paraId="5145CD7B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 xml:space="preserve">B) </w:t>
      </w:r>
      <w:r w:rsidRPr="00A55117">
        <w:rPr>
          <w:rFonts w:cstheme="minorHAnsi"/>
          <w:sz w:val="24"/>
          <w:szCs w:val="24"/>
        </w:rPr>
        <w:t>Surede Hz. Peygamberin güzel ahlakından bahsedilir.</w:t>
      </w:r>
    </w:p>
    <w:p w14:paraId="7DE8D0F4" w14:textId="77777777" w:rsidR="00BE0103" w:rsidRPr="00A55117" w:rsidRDefault="00BE0103" w:rsidP="00BE010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 xml:space="preserve">C) </w:t>
      </w:r>
      <w:r w:rsidRPr="00A55117">
        <w:rPr>
          <w:rFonts w:cstheme="minorHAnsi"/>
          <w:sz w:val="24"/>
          <w:szCs w:val="24"/>
        </w:rPr>
        <w:t>Namazın her rekâtında okunan bir suredir.</w:t>
      </w:r>
    </w:p>
    <w:p w14:paraId="67A528B5" w14:textId="77777777" w:rsidR="00927122" w:rsidRPr="00A55117" w:rsidRDefault="00BE0103" w:rsidP="00BE0103">
      <w:pPr>
        <w:spacing w:after="0" w:line="240" w:lineRule="auto"/>
        <w:rPr>
          <w:rFonts w:cstheme="minorHAnsi"/>
          <w:sz w:val="24"/>
          <w:szCs w:val="24"/>
        </w:rPr>
      </w:pPr>
      <w:r w:rsidRPr="00A55117">
        <w:rPr>
          <w:rFonts w:cstheme="minorHAnsi"/>
          <w:b/>
          <w:bCs/>
          <w:sz w:val="24"/>
          <w:szCs w:val="24"/>
        </w:rPr>
        <w:t xml:space="preserve">D) </w:t>
      </w:r>
      <w:r w:rsidRPr="00A55117">
        <w:rPr>
          <w:rFonts w:cstheme="minorHAnsi"/>
          <w:sz w:val="24"/>
          <w:szCs w:val="24"/>
        </w:rPr>
        <w:t>Medine döneminde indirilmiştir.</w:t>
      </w:r>
    </w:p>
    <w:p w14:paraId="4617A290" w14:textId="77777777" w:rsidR="00927122" w:rsidRDefault="00927122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13C43CFD" w14:textId="77777777" w:rsidR="00927122" w:rsidRDefault="00927122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6A64851B" w14:textId="77777777" w:rsidR="00BE0103" w:rsidRDefault="00BE0103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2D535CCA" w14:textId="77777777" w:rsidR="00BE0103" w:rsidRDefault="00BE0103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721B6E26" w14:textId="3BCDA2E1" w:rsidR="00BE0103" w:rsidRDefault="00EF1927" w:rsidP="000A1EF0">
      <w:pPr>
        <w:spacing w:after="0" w:line="240" w:lineRule="auto"/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C04639C" wp14:editId="132DE42E">
                <wp:simplePos x="0" y="0"/>
                <wp:positionH relativeFrom="margin">
                  <wp:posOffset>778266</wp:posOffset>
                </wp:positionH>
                <wp:positionV relativeFrom="paragraph">
                  <wp:posOffset>-92270</wp:posOffset>
                </wp:positionV>
                <wp:extent cx="4315460" cy="341630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46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88A91" w14:textId="77777777" w:rsidR="00EF1927" w:rsidRPr="00F925CF" w:rsidRDefault="00EF1927" w:rsidP="00EF192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4</w:t>
                            </w: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4639C" id="Metin Kutusu 2" o:spid="_x0000_s1106" type="#_x0000_t202" href="https://www.dindersi.com/icerik/din-kulturu-ve-ahlak-bilgisi-c74" style="position:absolute;margin-left:61.3pt;margin-top:-7.25pt;width:339.8pt;height:26.9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" o:button="t" filled="f" stroked="f">
                <v:fill o:detectmouseclick="t"/>
                <v:textbox>
                  <w:txbxContent>
                    <w:p w14:paraId="6E788A91" w14:textId="77777777" w:rsidR="00EF1927" w:rsidRPr="00F925CF" w:rsidRDefault="00EF1927" w:rsidP="00EF1927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4</w:t>
                      </w: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5D271189" wp14:editId="4134D60E">
            <wp:simplePos x="0" y="0"/>
            <wp:positionH relativeFrom="page">
              <wp:align>right</wp:align>
            </wp:positionH>
            <wp:positionV relativeFrom="paragraph">
              <wp:posOffset>-948739</wp:posOffset>
            </wp:positionV>
            <wp:extent cx="7595870" cy="10669905"/>
            <wp:effectExtent l="0" t="0" r="5080" b="0"/>
            <wp:wrapNone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D8D8F" w14:textId="77777777" w:rsidR="00BE0103" w:rsidRDefault="00BE0103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1D0C7434" w14:textId="296F447F" w:rsidR="00BE0103" w:rsidRDefault="00BE0103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4A036E21" w14:textId="62ADACDE" w:rsidR="00EF1927" w:rsidRDefault="00EF1927" w:rsidP="00EF1927">
      <w:pPr>
        <w:rPr>
          <w:rFonts w:cstheme="minorHAnsi"/>
          <w:sz w:val="24"/>
          <w:szCs w:val="24"/>
        </w:rPr>
      </w:pPr>
      <w:bookmarkStart w:id="11" w:name="_Hlk125032577"/>
      <w:bookmarkStart w:id="12" w:name="_Hlk125018435"/>
    </w:p>
    <w:p w14:paraId="00A4CA4C" w14:textId="77777777" w:rsidR="00EF1927" w:rsidRDefault="00EF1927" w:rsidP="00EF1927">
      <w:pPr>
        <w:rPr>
          <w:rFonts w:cstheme="minorHAnsi"/>
          <w:sz w:val="24"/>
          <w:szCs w:val="24"/>
        </w:rPr>
      </w:pPr>
    </w:p>
    <w:p w14:paraId="4CF18513" w14:textId="77777777" w:rsidR="00EF1927" w:rsidRDefault="00EF1927" w:rsidP="00EF1927">
      <w:pPr>
        <w:rPr>
          <w:rFonts w:cstheme="minorHAnsi"/>
          <w:sz w:val="24"/>
          <w:szCs w:val="24"/>
        </w:rPr>
      </w:pPr>
    </w:p>
    <w:p w14:paraId="688AFDF9" w14:textId="77777777" w:rsidR="00EF1927" w:rsidRDefault="00EF1927" w:rsidP="00EF1927">
      <w:pPr>
        <w:rPr>
          <w:rFonts w:cstheme="minorHAnsi"/>
          <w:sz w:val="24"/>
          <w:szCs w:val="24"/>
        </w:rPr>
      </w:pPr>
    </w:p>
    <w:p w14:paraId="373E171E" w14:textId="77777777" w:rsidR="00EF1927" w:rsidRDefault="00EF1927" w:rsidP="00EF1927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682DE8" wp14:editId="7BB5E80E">
                <wp:simplePos x="0" y="0"/>
                <wp:positionH relativeFrom="column">
                  <wp:posOffset>4208145</wp:posOffset>
                </wp:positionH>
                <wp:positionV relativeFrom="paragraph">
                  <wp:posOffset>390525</wp:posOffset>
                </wp:positionV>
                <wp:extent cx="937895" cy="937895"/>
                <wp:effectExtent l="0" t="0" r="0" b="0"/>
                <wp:wrapNone/>
                <wp:docPr id="29" name="Oval 29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4D1F88" id="Oval 29" o:spid="_x0000_s1026" href="https://chat.whatsapp.com/1l65VLvh4c2GwvOLzCJUUo" style="position:absolute;margin-left:331.35pt;margin-top:30.75pt;width:73.85pt;height:73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5qp944AAAAAoBAAAPAAAAZHJzL2Rv&#10;d25yZXYueG1sTI9NS8QwEIbvgv8hjODNTVrc2tamyyKKKKvgftyzzdgGm6Q06W79944nvc0wD+88&#10;b7Wabc9OOAbjnYRkIYCha7w2rpWw3z3d5MBCVE6r3juU8I0BVvXlRaVK7c/uA0/b2DIKcaFUEroY&#10;h5Lz0HRoVVj4AR3dPv1oVaR1bLke1ZnCbc9TITJulXH0oVMDPnTYfG0nK6HNzevUbQ7Fcv9YFCZb&#10;48vb87uU11fz+h5YxDn+wfCrT+pQk9PRT04H1kvIsvSOUBqSJTAC8kTcAjtKSEWRAq8r/r9C/QM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C5qp94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946BEE" wp14:editId="34FD5344">
                <wp:simplePos x="0" y="0"/>
                <wp:positionH relativeFrom="column">
                  <wp:posOffset>2757170</wp:posOffset>
                </wp:positionH>
                <wp:positionV relativeFrom="paragraph">
                  <wp:posOffset>314325</wp:posOffset>
                </wp:positionV>
                <wp:extent cx="937895" cy="937895"/>
                <wp:effectExtent l="0" t="0" r="0" b="0"/>
                <wp:wrapNone/>
                <wp:docPr id="30" name="Oval 3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22BDB1" id="Oval 30" o:spid="_x0000_s1026" href="https://chat.whatsapp.com/Flg4Iy7vRGqIRQYk23TONo" style="position:absolute;margin-left:217.1pt;margin-top:24.75pt;width:73.85pt;height:73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fxskQ4AAAAAoBAAAPAAAAZHJzL2Rv&#10;d25yZXYueG1sTI/BTsMwDIbvSLxDZCRuLF1Zt6Y0nSYEQkyAtDHuWWOaiiapmnQrb485wc2WP/3+&#10;/nI92Y6dcAitdxLmswQYutrr1jUSDu+PNzmwEJXTqvMOJXxjgHV1eVGqQvuz2+FpHxtGIS4USoKJ&#10;sS84D7VBq8LM9+jo9ukHqyKtQ8P1oM4UbjueJsmSW9U6+mBUj/cG66/9aCU0ebsdzcuHyA4PQrTL&#10;DT6/Pr1JeX01be6ARZziHwy/+qQOFTkd/eh0YJ2Exe0iJZQGkQEjIMvnAtiRSLFKgVcl/1+h+g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CfxskQ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5702E51" wp14:editId="6BADD8BA">
                <wp:simplePos x="0" y="0"/>
                <wp:positionH relativeFrom="column">
                  <wp:posOffset>1324610</wp:posOffset>
                </wp:positionH>
                <wp:positionV relativeFrom="paragraph">
                  <wp:posOffset>345440</wp:posOffset>
                </wp:positionV>
                <wp:extent cx="937895" cy="937895"/>
                <wp:effectExtent l="0" t="0" r="0" b="0"/>
                <wp:wrapNone/>
                <wp:docPr id="31" name="Oval 3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24504C" id="Oval 31" o:spid="_x0000_s1026" href="https://chat.whatsapp.com/IR0KARlUCd4ItMDPQkjplO" style="position:absolute;margin-left:104.3pt;margin-top:27.2pt;width:73.85pt;height:73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rLR8i4AAAAAoBAAAPAAAAZHJzL2Rv&#10;d25yZXYueG1sTI9RS8MwFIXfBf9DuIJvLl23lrY2HUMUUVRwzvesuTbB5qY06Vb/vdmTPl7Oxznf&#10;rTez7dkRR28cCVguEmBIrVOGOgH7j4ebApgPkpTsHaGAH/SwaS4valkpd6J3PO5Cx2IJ+UoK0CEM&#10;Fee+1WilX7gBKWZfbrQyxHPsuBrlKZbbnqdJknMrDcUFLQe809h+7yYroCvM86RfPstsf1+WJt/i&#10;0+vjmxDXV/P2FljAOfzBcNaP6tBEp4ObSHnWC0iTIo+ogGy9BhaBVZavgB3OSboE3tT8/wvNL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rLR8i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</w:p>
    <w:p w14:paraId="6409B5AF" w14:textId="77777777" w:rsidR="00EF1927" w:rsidRDefault="00EF1927" w:rsidP="00EF1927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76048CA" wp14:editId="13D5328B">
                <wp:simplePos x="0" y="0"/>
                <wp:positionH relativeFrom="column">
                  <wp:posOffset>962025</wp:posOffset>
                </wp:positionH>
                <wp:positionV relativeFrom="paragraph">
                  <wp:posOffset>6570980</wp:posOffset>
                </wp:positionV>
                <wp:extent cx="1931670" cy="516255"/>
                <wp:effectExtent l="0" t="0" r="0" b="0"/>
                <wp:wrapNone/>
                <wp:docPr id="33" name="Dikdörtgen 3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42ED7" id="Dikdörtgen 33" o:spid="_x0000_s1026" href="http://www.dindersi.com/" style="position:absolute;margin-left:75.75pt;margin-top:517.4pt;width:152.1pt;height:40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500CB12" wp14:editId="3A7B63CE">
                <wp:simplePos x="0" y="0"/>
                <wp:positionH relativeFrom="column">
                  <wp:posOffset>3133090</wp:posOffset>
                </wp:positionH>
                <wp:positionV relativeFrom="paragraph">
                  <wp:posOffset>6571615</wp:posOffset>
                </wp:positionV>
                <wp:extent cx="2488758" cy="516835"/>
                <wp:effectExtent l="0" t="0" r="0" b="0"/>
                <wp:wrapNone/>
                <wp:docPr id="34" name="Dikdörtgen 34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B3B519" id="Dikdörtgen 34" o:spid="_x0000_s1026" href="http://www.ddyayinlari.com/" style="position:absolute;margin-left:246.7pt;margin-top:517.45pt;width:195.95pt;height:40.7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BxfrR1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AB0AFD4" wp14:editId="57561142">
                <wp:simplePos x="0" y="0"/>
                <wp:positionH relativeFrom="column">
                  <wp:posOffset>1405255</wp:posOffset>
                </wp:positionH>
                <wp:positionV relativeFrom="paragraph">
                  <wp:posOffset>5026660</wp:posOffset>
                </wp:positionV>
                <wp:extent cx="596265" cy="572135"/>
                <wp:effectExtent l="0" t="0" r="0" b="0"/>
                <wp:wrapNone/>
                <wp:docPr id="84" name="Oval 8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76C8B8" id="Oval 84" o:spid="_x0000_s1026" href="https://www.instagram.com/ddy_yayinlari/" style="position:absolute;margin-left:110.65pt;margin-top:395.8pt;width:46.95pt;height:45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HureA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BE1087D" wp14:editId="230F7263">
                <wp:simplePos x="0" y="0"/>
                <wp:positionH relativeFrom="margin">
                  <wp:posOffset>3039745</wp:posOffset>
                </wp:positionH>
                <wp:positionV relativeFrom="paragraph">
                  <wp:posOffset>5006340</wp:posOffset>
                </wp:positionV>
                <wp:extent cx="596265" cy="572135"/>
                <wp:effectExtent l="0" t="0" r="0" b="0"/>
                <wp:wrapNone/>
                <wp:docPr id="85" name="Oval 85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73D77B" id="Oval 85" o:spid="_x0000_s1026" href="https://www.facebook.com/ddyayinlari/" style="position:absolute;margin-left:239.35pt;margin-top:394.2pt;width:46.95pt;height:45.0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DurR2O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2A404AD" wp14:editId="095429FB">
                <wp:simplePos x="0" y="0"/>
                <wp:positionH relativeFrom="margin">
                  <wp:posOffset>4467225</wp:posOffset>
                </wp:positionH>
                <wp:positionV relativeFrom="paragraph">
                  <wp:posOffset>5006975</wp:posOffset>
                </wp:positionV>
                <wp:extent cx="596265" cy="572135"/>
                <wp:effectExtent l="0" t="0" r="0" b="0"/>
                <wp:wrapNone/>
                <wp:docPr id="86" name="Oval 86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58B61D" id="Oval 86" o:spid="_x0000_s1026" href="https://www.youtube.com/@dindersi-com" style="position:absolute;margin-left:351.75pt;margin-top:394.25pt;width:46.95pt;height:45.0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nMzAj4AAAAAsBAAAPAAAAZHJz&#10;L2Rvd25yZXYueG1sTI/LTsMwEEX3SPyDNUjsqMOjiRPiVBUCISpAopS9Gw+xRWxHsdOGv2dYwe6O&#10;5ujOmXo1u54dcIw2eAmXiwwY+jZo6zsJu/eHCwEsJuW16oNHCd8YYdWcntSq0uHo3/CwTR2jEh8r&#10;JcGkNFScx9agU3ERBvS0+wyjU4nGseN6VEcqdz2/yrKcO2U9XTBqwDuD7dd2chI6YTeTef4ol7v7&#10;srT5Gp9eHl+lPD+b17fAEs7pD4ZffVKHhpz2YfI6sl5CkV0vCaUgBAUiirK4AbaXIAqRA29q/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CnMzAj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CDB4072" wp14:editId="02445373">
                <wp:simplePos x="0" y="0"/>
                <wp:positionH relativeFrom="column">
                  <wp:posOffset>3402965</wp:posOffset>
                </wp:positionH>
                <wp:positionV relativeFrom="paragraph">
                  <wp:posOffset>2530856</wp:posOffset>
                </wp:positionV>
                <wp:extent cx="937895" cy="937895"/>
                <wp:effectExtent l="0" t="0" r="0" b="0"/>
                <wp:wrapNone/>
                <wp:docPr id="87" name="Oval 87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A9A98B" id="Oval 87" o:spid="_x0000_s1026" href="https://t.me/dindersicom" style="position:absolute;margin-left:267.95pt;margin-top:199.3pt;width:73.85pt;height:73.8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2qvBs3wAAAAsBAAAPAAAAZHJzL2Rv&#10;d25yZXYueG1sTI/BSsQwEIbvgu8QRvDmplobmtp0WUQRRQXX9Z5txqbYJKVJd+vbO570NsP/8c83&#10;9XpxAzvgFPvgFVyuMmDo22B63ynYvd9flMBi0t7oIXhU8I0R1s3pSa0rE47+DQ/b1DEq8bHSCmxK&#10;Y8V5bC06HVdhRE/ZZ5icTrROHTeTPlK5G/hVlgnudO/pgtUj3lpsv7azU9CV/dNsnz9ksbuTshcb&#10;fHx5eFXq/GzZ3ABLuKQ/GH71SR0actqH2ZvIBgVFXkhCFeSyFMCIEGVOw56ia5EDb2r+/4fm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Haq8GzfAAAACw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4203F9" wp14:editId="099F2CD9">
                <wp:simplePos x="0" y="0"/>
                <wp:positionH relativeFrom="column">
                  <wp:posOffset>2362200</wp:posOffset>
                </wp:positionH>
                <wp:positionV relativeFrom="paragraph">
                  <wp:posOffset>2448814</wp:posOffset>
                </wp:positionV>
                <wp:extent cx="937895" cy="937895"/>
                <wp:effectExtent l="0" t="0" r="0" b="0"/>
                <wp:wrapNone/>
                <wp:docPr id="88" name="Oval 88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E51903" id="Oval 88" o:spid="_x0000_s1026" href="https://t.me/DinDersiTurkiyeZumresi" style="position:absolute;margin-left:186pt;margin-top:192.8pt;width:73.85pt;height:73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BY5nu4QAAAAsBAAAPAAAAZHJzL2Rv&#10;d25yZXYueG1sTI/BTsMwEETvSPyDtUjcqNNGSZMQp6oQCIEKEqXc3XiJLWI7ip02/D3LCW4z2tHs&#10;m3oz256dcAzGOwHLRQIMXeuVcZ2Aw/vDTQEsROmU7L1DAd8YYNNcXtSyUv7s3vC0jx2jEhcqKUDH&#10;OFSch1ajlWHhB3R0+/SjlZHs2HE1yjOV256vkiTnVhpHH7Qc8E5j+7WfrICuMM+T3n2U2eG+LE2+&#10;xaeXx1chrq/m7S2wiHP8C8MvPqFDQ0xHPzkVWC8gXa9oSyRRZDkwSmTLcg3sSCJNU+BNzf9vaH4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QWOZ7u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638BE7F8" w14:textId="77777777" w:rsidR="00EF1927" w:rsidRDefault="00EF1927" w:rsidP="00EF1927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26848" behindDoc="0" locked="0" layoutInCell="1" allowOverlap="1" wp14:anchorId="3A882C97" wp14:editId="215741C8">
            <wp:simplePos x="0" y="0"/>
            <wp:positionH relativeFrom="page">
              <wp:align>left</wp:align>
            </wp:positionH>
            <wp:positionV relativeFrom="paragraph">
              <wp:posOffset>-1119896</wp:posOffset>
            </wp:positionV>
            <wp:extent cx="7711651" cy="10902599"/>
            <wp:effectExtent l="0" t="0" r="3810" b="0"/>
            <wp:wrapNone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94EF66E" w14:textId="77777777" w:rsidR="00EF1927" w:rsidRDefault="00EF1927" w:rsidP="00EF1927">
      <w:pPr>
        <w:rPr>
          <w:rFonts w:cstheme="minorHAnsi"/>
          <w:sz w:val="24"/>
          <w:szCs w:val="24"/>
        </w:rPr>
      </w:pPr>
    </w:p>
    <w:p w14:paraId="35508B90" w14:textId="77777777" w:rsidR="00EF1927" w:rsidRDefault="00EF1927" w:rsidP="00EF1927">
      <w:pPr>
        <w:rPr>
          <w:rFonts w:cstheme="minorHAnsi"/>
          <w:sz w:val="24"/>
          <w:szCs w:val="24"/>
        </w:rPr>
      </w:pPr>
    </w:p>
    <w:p w14:paraId="6E06F697" w14:textId="77777777" w:rsidR="00EF1927" w:rsidRDefault="00EF1927" w:rsidP="00EF1927">
      <w:pPr>
        <w:rPr>
          <w:rFonts w:cstheme="minorHAnsi"/>
          <w:sz w:val="24"/>
          <w:szCs w:val="24"/>
        </w:rPr>
      </w:pPr>
    </w:p>
    <w:p w14:paraId="1C2EF28C" w14:textId="77777777" w:rsidR="00EF1927" w:rsidRDefault="00EF1927" w:rsidP="00EF1927">
      <w:pPr>
        <w:rPr>
          <w:rFonts w:cstheme="minorHAnsi"/>
          <w:sz w:val="24"/>
          <w:szCs w:val="24"/>
        </w:rPr>
      </w:pPr>
    </w:p>
    <w:p w14:paraId="501BA9B8" w14:textId="77777777" w:rsidR="00EF1927" w:rsidRDefault="00EF1927" w:rsidP="00EF1927">
      <w:pPr>
        <w:rPr>
          <w:rFonts w:cstheme="minorHAnsi"/>
          <w:sz w:val="24"/>
          <w:szCs w:val="24"/>
        </w:rPr>
      </w:pPr>
    </w:p>
    <w:p w14:paraId="504ACEE9" w14:textId="77777777" w:rsidR="00EF1927" w:rsidRDefault="00EF1927" w:rsidP="00EF1927">
      <w:pPr>
        <w:rPr>
          <w:rFonts w:cstheme="minorHAnsi"/>
          <w:sz w:val="24"/>
          <w:szCs w:val="24"/>
        </w:rPr>
      </w:pPr>
    </w:p>
    <w:p w14:paraId="60F09D08" w14:textId="77777777" w:rsidR="00EF1927" w:rsidRDefault="00EF1927" w:rsidP="00EF1927">
      <w:pPr>
        <w:rPr>
          <w:rFonts w:cstheme="minorHAnsi"/>
          <w:sz w:val="24"/>
          <w:szCs w:val="24"/>
        </w:rPr>
      </w:pPr>
    </w:p>
    <w:p w14:paraId="09C51453" w14:textId="77777777" w:rsidR="00EF1927" w:rsidRDefault="00EF1927" w:rsidP="00EF1927">
      <w:pPr>
        <w:rPr>
          <w:rFonts w:cstheme="minorHAnsi"/>
          <w:sz w:val="24"/>
          <w:szCs w:val="24"/>
        </w:rPr>
      </w:pPr>
    </w:p>
    <w:p w14:paraId="68A97483" w14:textId="77777777" w:rsidR="00EF1927" w:rsidRDefault="00EF1927" w:rsidP="00EF1927">
      <w:pPr>
        <w:rPr>
          <w:rFonts w:cstheme="minorHAnsi"/>
          <w:sz w:val="24"/>
          <w:szCs w:val="24"/>
        </w:rPr>
      </w:pPr>
    </w:p>
    <w:p w14:paraId="47E7C6EA" w14:textId="77777777" w:rsidR="00EF1927" w:rsidRDefault="00EF1927" w:rsidP="00EF1927">
      <w:pPr>
        <w:rPr>
          <w:rFonts w:cstheme="minorHAnsi"/>
          <w:sz w:val="24"/>
          <w:szCs w:val="24"/>
        </w:rPr>
      </w:pPr>
    </w:p>
    <w:bookmarkEnd w:id="12"/>
    <w:p w14:paraId="21C6EC7B" w14:textId="77777777" w:rsidR="00EF1927" w:rsidRPr="008D43D4" w:rsidRDefault="00EF1927" w:rsidP="00EF1927">
      <w:pPr>
        <w:spacing w:after="0" w:line="240" w:lineRule="auto"/>
        <w:rPr>
          <w:rFonts w:cstheme="minorHAnsi"/>
          <w:sz w:val="24"/>
          <w:szCs w:val="24"/>
        </w:rPr>
      </w:pPr>
    </w:p>
    <w:bookmarkEnd w:id="11"/>
    <w:p w14:paraId="676AEC9E" w14:textId="77777777" w:rsidR="00EF1927" w:rsidRDefault="00EF1927" w:rsidP="00EF1927">
      <w:pPr>
        <w:rPr>
          <w:noProof/>
          <w:sz w:val="20"/>
          <w:szCs w:val="20"/>
        </w:rPr>
      </w:pPr>
    </w:p>
    <w:p w14:paraId="77AD462B" w14:textId="77777777" w:rsidR="007A44C0" w:rsidRPr="008D43D4" w:rsidRDefault="007A44C0" w:rsidP="00202C9F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sectPr w:rsidR="007A44C0" w:rsidRPr="008D43D4" w:rsidSect="00D501AB">
      <w:type w:val="continuous"/>
      <w:pgSz w:w="11906" w:h="16838" w:code="9"/>
      <w:pgMar w:top="1418" w:right="1418" w:bottom="567" w:left="1418" w:header="709" w:footer="0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EE566" w14:textId="77777777" w:rsidR="00EF1927" w:rsidRDefault="00EF1927" w:rsidP="00EF1927">
      <w:pPr>
        <w:spacing w:after="0" w:line="240" w:lineRule="auto"/>
      </w:pPr>
      <w:r>
        <w:separator/>
      </w:r>
    </w:p>
  </w:endnote>
  <w:endnote w:type="continuationSeparator" w:id="0">
    <w:p w14:paraId="0E02AE44" w14:textId="77777777" w:rsidR="00EF1927" w:rsidRDefault="00EF1927" w:rsidP="00EF1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HelveticaNeue">
    <w:altName w:val="Arial"/>
    <w:charset w:val="00"/>
    <w:family w:val="auto"/>
    <w:pitch w:val="variable"/>
    <w:sig w:usb0="00000003" w:usb1="00000000" w:usb2="00000000" w:usb3="00000000" w:csb0="00000001" w:csb1="00000000"/>
  </w:font>
  <w:font w:name="Kalam-Regular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Titillium-ThinItalic">
    <w:altName w:val="Arial"/>
    <w:panose1 w:val="00000000000000000000"/>
    <w:charset w:val="A2"/>
    <w:family w:val="swiss"/>
    <w:notTrueType/>
    <w:pitch w:val="default"/>
    <w:sig w:usb0="00000005" w:usb1="00000000" w:usb2="00000000" w:usb3="00000000" w:csb0="00000011" w:csb1="00000000"/>
  </w:font>
  <w:font w:name="Titillium-Thin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194C3" w14:textId="71866B0B" w:rsidR="00EF1927" w:rsidRDefault="00EF1927" w:rsidP="00EF1927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208C10" wp14:editId="7FAA3353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95" name="Ok: Sağ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966918" w14:textId="77777777" w:rsidR="00EF1927" w:rsidRPr="001016DC" w:rsidRDefault="00EF1927" w:rsidP="00EF192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208C1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95" o:spid="_x0000_s1107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09966918" w14:textId="77777777" w:rsidR="00EF1927" w:rsidRPr="001016DC" w:rsidRDefault="00EF1927" w:rsidP="00EF1927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3F7FFE79" wp14:editId="2C524399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6AF7FDAD" wp14:editId="46CBBF6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96" name="Resim 9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56048" w14:textId="77777777" w:rsidR="00EF1927" w:rsidRDefault="00EF1927" w:rsidP="00EF1927">
      <w:pPr>
        <w:spacing w:after="0" w:line="240" w:lineRule="auto"/>
      </w:pPr>
      <w:r>
        <w:separator/>
      </w:r>
    </w:p>
  </w:footnote>
  <w:footnote w:type="continuationSeparator" w:id="0">
    <w:p w14:paraId="5CC66CD5" w14:textId="77777777" w:rsidR="00EF1927" w:rsidRDefault="00EF1927" w:rsidP="00EF19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EDB46" w14:textId="7F0E8F12" w:rsidR="00EF1927" w:rsidRDefault="00EF1927" w:rsidP="00EF1927">
    <w:pPr>
      <w:pStyle w:val="stBilgi"/>
      <w:jc w:val="center"/>
    </w:pPr>
    <w:bookmarkStart w:id="2" w:name="_Hlk121295565"/>
    <w:r>
      <w:t>DİN KÜLTÜRÜ VE AHLAK BİLGİSİ</w:t>
    </w:r>
  </w:p>
  <w:p w14:paraId="597F3F04" w14:textId="7FB9C1E4" w:rsidR="00EF1927" w:rsidRDefault="00EF1927" w:rsidP="00EF1927">
    <w:pPr>
      <w:pStyle w:val="stBilgi"/>
      <w:jc w:val="center"/>
    </w:pPr>
    <w:r>
      <w:t>4. Sınıf 2.Dönem 1. Yazılı /</w:t>
    </w:r>
    <w:r>
      <w:t>Karma Sınav</w:t>
    </w:r>
    <w:r>
      <w:t xml:space="preserve"> Soruları</w:t>
    </w:r>
    <w:bookmarkEnd w:id="2"/>
  </w:p>
  <w:p w14:paraId="77599C2C" w14:textId="77777777" w:rsidR="00EF1927" w:rsidRDefault="00EF192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8178D"/>
    <w:multiLevelType w:val="hybridMultilevel"/>
    <w:tmpl w:val="D18ED38A"/>
    <w:lvl w:ilvl="0" w:tplc="8326E7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7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506166">
    <w:abstractNumId w:val="5"/>
  </w:num>
  <w:num w:numId="2" w16cid:durableId="2088185993">
    <w:abstractNumId w:val="6"/>
  </w:num>
  <w:num w:numId="3" w16cid:durableId="1452742093">
    <w:abstractNumId w:val="7"/>
  </w:num>
  <w:num w:numId="4" w16cid:durableId="1315916105">
    <w:abstractNumId w:val="3"/>
  </w:num>
  <w:num w:numId="5" w16cid:durableId="277832338">
    <w:abstractNumId w:val="5"/>
    <w:lvlOverride w:ilvl="0">
      <w:startOverride w:val="1"/>
    </w:lvlOverride>
  </w:num>
  <w:num w:numId="6" w16cid:durableId="2138453423">
    <w:abstractNumId w:val="5"/>
    <w:lvlOverride w:ilvl="0">
      <w:startOverride w:val="1"/>
    </w:lvlOverride>
  </w:num>
  <w:num w:numId="7" w16cid:durableId="1964261798">
    <w:abstractNumId w:val="5"/>
    <w:lvlOverride w:ilvl="0">
      <w:startOverride w:val="1"/>
    </w:lvlOverride>
  </w:num>
  <w:num w:numId="8" w16cid:durableId="1903129573">
    <w:abstractNumId w:val="5"/>
    <w:lvlOverride w:ilvl="0">
      <w:startOverride w:val="1"/>
    </w:lvlOverride>
  </w:num>
  <w:num w:numId="9" w16cid:durableId="80681640">
    <w:abstractNumId w:val="7"/>
    <w:lvlOverride w:ilvl="0">
      <w:startOverride w:val="1"/>
    </w:lvlOverride>
  </w:num>
  <w:num w:numId="10" w16cid:durableId="1411999510">
    <w:abstractNumId w:val="5"/>
    <w:lvlOverride w:ilvl="0">
      <w:startOverride w:val="1"/>
    </w:lvlOverride>
  </w:num>
  <w:num w:numId="11" w16cid:durableId="1573931675">
    <w:abstractNumId w:val="5"/>
    <w:lvlOverride w:ilvl="0">
      <w:startOverride w:val="1"/>
    </w:lvlOverride>
  </w:num>
  <w:num w:numId="12" w16cid:durableId="1205484477">
    <w:abstractNumId w:val="5"/>
    <w:lvlOverride w:ilvl="0">
      <w:startOverride w:val="1"/>
    </w:lvlOverride>
  </w:num>
  <w:num w:numId="13" w16cid:durableId="1780298420">
    <w:abstractNumId w:val="7"/>
    <w:lvlOverride w:ilvl="0">
      <w:startOverride w:val="1"/>
    </w:lvlOverride>
  </w:num>
  <w:num w:numId="14" w16cid:durableId="89665265">
    <w:abstractNumId w:val="5"/>
    <w:lvlOverride w:ilvl="0">
      <w:startOverride w:val="1"/>
    </w:lvlOverride>
  </w:num>
  <w:num w:numId="15" w16cid:durableId="984234952">
    <w:abstractNumId w:val="5"/>
    <w:lvlOverride w:ilvl="0">
      <w:startOverride w:val="1"/>
    </w:lvlOverride>
  </w:num>
  <w:num w:numId="16" w16cid:durableId="525484070">
    <w:abstractNumId w:val="5"/>
    <w:lvlOverride w:ilvl="0">
      <w:startOverride w:val="1"/>
    </w:lvlOverride>
  </w:num>
  <w:num w:numId="17" w16cid:durableId="1007444897">
    <w:abstractNumId w:val="5"/>
    <w:lvlOverride w:ilvl="0">
      <w:startOverride w:val="1"/>
    </w:lvlOverride>
  </w:num>
  <w:num w:numId="18" w16cid:durableId="687214935">
    <w:abstractNumId w:val="7"/>
    <w:lvlOverride w:ilvl="0">
      <w:startOverride w:val="1"/>
    </w:lvlOverride>
  </w:num>
  <w:num w:numId="19" w16cid:durableId="584457317">
    <w:abstractNumId w:val="5"/>
    <w:lvlOverride w:ilvl="0">
      <w:startOverride w:val="1"/>
    </w:lvlOverride>
  </w:num>
  <w:num w:numId="20" w16cid:durableId="1160730315">
    <w:abstractNumId w:val="5"/>
    <w:lvlOverride w:ilvl="0">
      <w:startOverride w:val="1"/>
    </w:lvlOverride>
  </w:num>
  <w:num w:numId="21" w16cid:durableId="2070372576">
    <w:abstractNumId w:val="5"/>
    <w:lvlOverride w:ilvl="0">
      <w:startOverride w:val="1"/>
    </w:lvlOverride>
  </w:num>
  <w:num w:numId="22" w16cid:durableId="1723603423">
    <w:abstractNumId w:val="5"/>
    <w:lvlOverride w:ilvl="0">
      <w:startOverride w:val="1"/>
    </w:lvlOverride>
  </w:num>
  <w:num w:numId="23" w16cid:durableId="1557278455">
    <w:abstractNumId w:val="5"/>
    <w:lvlOverride w:ilvl="0">
      <w:startOverride w:val="1"/>
    </w:lvlOverride>
  </w:num>
  <w:num w:numId="24" w16cid:durableId="150411331">
    <w:abstractNumId w:val="5"/>
    <w:lvlOverride w:ilvl="0">
      <w:startOverride w:val="1"/>
    </w:lvlOverride>
  </w:num>
  <w:num w:numId="25" w16cid:durableId="2128885026">
    <w:abstractNumId w:val="5"/>
    <w:lvlOverride w:ilvl="0">
      <w:startOverride w:val="1"/>
    </w:lvlOverride>
  </w:num>
  <w:num w:numId="26" w16cid:durableId="1782454963">
    <w:abstractNumId w:val="5"/>
    <w:lvlOverride w:ilvl="0">
      <w:startOverride w:val="1"/>
    </w:lvlOverride>
  </w:num>
  <w:num w:numId="27" w16cid:durableId="699235282">
    <w:abstractNumId w:val="5"/>
    <w:lvlOverride w:ilvl="0">
      <w:startOverride w:val="1"/>
    </w:lvlOverride>
  </w:num>
  <w:num w:numId="28" w16cid:durableId="1659531578">
    <w:abstractNumId w:val="5"/>
    <w:lvlOverride w:ilvl="0">
      <w:startOverride w:val="1"/>
    </w:lvlOverride>
  </w:num>
  <w:num w:numId="29" w16cid:durableId="172303691">
    <w:abstractNumId w:val="5"/>
    <w:lvlOverride w:ilvl="0">
      <w:startOverride w:val="1"/>
    </w:lvlOverride>
  </w:num>
  <w:num w:numId="30" w16cid:durableId="1907059767">
    <w:abstractNumId w:val="5"/>
    <w:lvlOverride w:ilvl="0">
      <w:startOverride w:val="1"/>
    </w:lvlOverride>
  </w:num>
  <w:num w:numId="31" w16cid:durableId="1476339565">
    <w:abstractNumId w:val="5"/>
    <w:lvlOverride w:ilvl="0">
      <w:startOverride w:val="1"/>
    </w:lvlOverride>
  </w:num>
  <w:num w:numId="32" w16cid:durableId="1923836677">
    <w:abstractNumId w:val="2"/>
  </w:num>
  <w:num w:numId="33" w16cid:durableId="680745836">
    <w:abstractNumId w:val="1"/>
  </w:num>
  <w:num w:numId="34" w16cid:durableId="721903985">
    <w:abstractNumId w:val="8"/>
  </w:num>
  <w:num w:numId="35" w16cid:durableId="1242256930">
    <w:abstractNumId w:val="4"/>
  </w:num>
  <w:num w:numId="36" w16cid:durableId="1886523840">
    <w:abstractNumId w:val="0"/>
  </w:num>
  <w:num w:numId="37" w16cid:durableId="2016957835">
    <w:abstractNumId w:val="5"/>
    <w:lvlOverride w:ilvl="0">
      <w:startOverride w:val="1"/>
    </w:lvlOverride>
  </w:num>
  <w:num w:numId="38" w16cid:durableId="1173639860">
    <w:abstractNumId w:val="5"/>
    <w:lvlOverride w:ilvl="0">
      <w:startOverride w:val="1"/>
    </w:lvlOverride>
  </w:num>
  <w:num w:numId="39" w16cid:durableId="588000320">
    <w:abstractNumId w:val="5"/>
    <w:lvlOverride w:ilvl="0">
      <w:startOverride w:val="1"/>
    </w:lvlOverride>
  </w:num>
  <w:num w:numId="40" w16cid:durableId="1677226817">
    <w:abstractNumId w:val="5"/>
    <w:lvlOverride w:ilvl="0">
      <w:startOverride w:val="1"/>
    </w:lvlOverride>
  </w:num>
  <w:num w:numId="41" w16cid:durableId="2063554826">
    <w:abstractNumId w:val="5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8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718B7"/>
    <w:rsid w:val="000A1EF0"/>
    <w:rsid w:val="000A2B32"/>
    <w:rsid w:val="000A6365"/>
    <w:rsid w:val="000F7397"/>
    <w:rsid w:val="00142FF6"/>
    <w:rsid w:val="001662B9"/>
    <w:rsid w:val="00191609"/>
    <w:rsid w:val="001C3B80"/>
    <w:rsid w:val="001D57BE"/>
    <w:rsid w:val="00202C9F"/>
    <w:rsid w:val="00225549"/>
    <w:rsid w:val="00232D1D"/>
    <w:rsid w:val="0027154F"/>
    <w:rsid w:val="002C1C38"/>
    <w:rsid w:val="0038090A"/>
    <w:rsid w:val="003957B1"/>
    <w:rsid w:val="003D0AE6"/>
    <w:rsid w:val="003D42D3"/>
    <w:rsid w:val="00401657"/>
    <w:rsid w:val="00426B9F"/>
    <w:rsid w:val="004578EE"/>
    <w:rsid w:val="00495D75"/>
    <w:rsid w:val="00497E71"/>
    <w:rsid w:val="004A070C"/>
    <w:rsid w:val="004B4999"/>
    <w:rsid w:val="004B6BAD"/>
    <w:rsid w:val="004F61A6"/>
    <w:rsid w:val="00537EA3"/>
    <w:rsid w:val="00540191"/>
    <w:rsid w:val="005411B0"/>
    <w:rsid w:val="00595251"/>
    <w:rsid w:val="005B465A"/>
    <w:rsid w:val="005B4A11"/>
    <w:rsid w:val="005D58BB"/>
    <w:rsid w:val="005F2632"/>
    <w:rsid w:val="005F3507"/>
    <w:rsid w:val="00607B95"/>
    <w:rsid w:val="0062745D"/>
    <w:rsid w:val="00636BC5"/>
    <w:rsid w:val="00671E4B"/>
    <w:rsid w:val="006871B2"/>
    <w:rsid w:val="006B0CA3"/>
    <w:rsid w:val="006B2433"/>
    <w:rsid w:val="00707FFC"/>
    <w:rsid w:val="00714F08"/>
    <w:rsid w:val="00760EDD"/>
    <w:rsid w:val="007841BD"/>
    <w:rsid w:val="007867F5"/>
    <w:rsid w:val="00794F90"/>
    <w:rsid w:val="007A44C0"/>
    <w:rsid w:val="007B2670"/>
    <w:rsid w:val="007F45DE"/>
    <w:rsid w:val="00801789"/>
    <w:rsid w:val="0081729B"/>
    <w:rsid w:val="00827435"/>
    <w:rsid w:val="00866749"/>
    <w:rsid w:val="00867EB3"/>
    <w:rsid w:val="008C29B9"/>
    <w:rsid w:val="008C5BBE"/>
    <w:rsid w:val="008D43D4"/>
    <w:rsid w:val="008E682A"/>
    <w:rsid w:val="0092235A"/>
    <w:rsid w:val="00927122"/>
    <w:rsid w:val="009336E0"/>
    <w:rsid w:val="009441AD"/>
    <w:rsid w:val="00956A34"/>
    <w:rsid w:val="00965BFA"/>
    <w:rsid w:val="0098052E"/>
    <w:rsid w:val="00982AF2"/>
    <w:rsid w:val="009F7F2E"/>
    <w:rsid w:val="00A55117"/>
    <w:rsid w:val="00A80AE1"/>
    <w:rsid w:val="00A83480"/>
    <w:rsid w:val="00AD3F1A"/>
    <w:rsid w:val="00AF6302"/>
    <w:rsid w:val="00B67338"/>
    <w:rsid w:val="00BE0103"/>
    <w:rsid w:val="00C23134"/>
    <w:rsid w:val="00C27595"/>
    <w:rsid w:val="00C713E8"/>
    <w:rsid w:val="00C87FD4"/>
    <w:rsid w:val="00CB65BF"/>
    <w:rsid w:val="00CB6C62"/>
    <w:rsid w:val="00CE7DEC"/>
    <w:rsid w:val="00CF4F54"/>
    <w:rsid w:val="00D21860"/>
    <w:rsid w:val="00D316E0"/>
    <w:rsid w:val="00D501AB"/>
    <w:rsid w:val="00D93959"/>
    <w:rsid w:val="00DB5596"/>
    <w:rsid w:val="00DB6FB8"/>
    <w:rsid w:val="00E71579"/>
    <w:rsid w:val="00E912EB"/>
    <w:rsid w:val="00EB3584"/>
    <w:rsid w:val="00EE7729"/>
    <w:rsid w:val="00EF1927"/>
    <w:rsid w:val="00F1374D"/>
    <w:rsid w:val="00F34887"/>
    <w:rsid w:val="00F630C1"/>
    <w:rsid w:val="00F82205"/>
    <w:rsid w:val="00F9093C"/>
    <w:rsid w:val="00F948B6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7D5B5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CB6C62"/>
    <w:pPr>
      <w:numPr>
        <w:numId w:val="1"/>
      </w:numPr>
      <w:spacing w:after="0" w:line="240" w:lineRule="auto"/>
      <w:ind w:left="454" w:hanging="284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basedOn w:val="VarsaylanParagrafYazTipi"/>
    <w:uiPriority w:val="99"/>
    <w:unhideWhenUsed/>
    <w:rsid w:val="00202C9F"/>
    <w:rPr>
      <w:color w:val="0000FF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EF1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EF1927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F1927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F19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F1927"/>
  </w:style>
  <w:style w:type="paragraph" w:styleId="AltBilgi">
    <w:name w:val="footer"/>
    <w:basedOn w:val="Normal"/>
    <w:link w:val="AltBilgiChar"/>
    <w:uiPriority w:val="99"/>
    <w:unhideWhenUsed/>
    <w:rsid w:val="00EF19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F19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youtube.com/@dindersi-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eader" Target="header1.xml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s://www.facebook.com/ddyayinlar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ddy_yayinlari/" TargetMode="External"/><Relationship Id="rId20" Type="http://schemas.openxmlformats.org/officeDocument/2006/relationships/hyperlink" Target="https://t.me/DinDersiTurkiyeZumres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1l65VLvh4c2GwvOLzCJUUo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dyayinlari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t.me/dindersi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din-kulturu-ve-ahlak-bilgisi-c74" TargetMode="External"/><Relationship Id="rId14" Type="http://schemas.openxmlformats.org/officeDocument/2006/relationships/hyperlink" Target="http://www.dindersi.com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122</TotalTime>
  <Pages>4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MASTER_DIZGI</cp:lastModifiedBy>
  <cp:revision>44</cp:revision>
  <dcterms:created xsi:type="dcterms:W3CDTF">2014-12-21T12:55:00Z</dcterms:created>
  <dcterms:modified xsi:type="dcterms:W3CDTF">2023-01-19T12:11:00Z</dcterms:modified>
</cp:coreProperties>
</file>