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324DD644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 w:rsidR="00D8342E">
              <w:rPr>
                <w:rFonts w:asciiTheme="minorHAnsi" w:hAnsiTheme="minorHAnsi"/>
                <w:b/>
                <w:iCs/>
                <w:sz w:val="24"/>
                <w:szCs w:val="24"/>
              </w:rPr>
              <w:t>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3DF48268" w:rsidR="00151DA8" w:rsidRDefault="008A2A28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4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AA6D97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8C0E24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407C7A">
              <w:rPr>
                <w:rFonts w:asciiTheme="minorHAnsi" w:hAnsiTheme="minorHAnsi"/>
                <w:b/>
                <w:iCs/>
                <w:sz w:val="24"/>
                <w:szCs w:val="24"/>
              </w:rPr>
              <w:t>Test Sınav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p w14:paraId="7B2CAF9E" w14:textId="77777777" w:rsidR="00EB6BC6" w:rsidRPr="00642A3A" w:rsidRDefault="00EB6BC6" w:rsidP="009633BE">
      <w:pPr>
        <w:pStyle w:val="SORUMETN"/>
        <w:rPr>
          <w:rStyle w:val="SORUMETNChar"/>
        </w:rPr>
      </w:pPr>
      <w:bookmarkStart w:id="2" w:name="_Hlk127181559"/>
      <w:bookmarkEnd w:id="0"/>
      <w:r w:rsidRPr="00642A3A">
        <w:rPr>
          <w:b/>
          <w:bCs/>
        </w:rPr>
        <w:t xml:space="preserve">1. </w:t>
      </w:r>
      <w:r w:rsidRPr="00642A3A">
        <w:rPr>
          <w:rStyle w:val="SORUMETNChar"/>
        </w:rPr>
        <w:t>“</w:t>
      </w:r>
      <w:proofErr w:type="spellStart"/>
      <w:r w:rsidRPr="00642A3A">
        <w:rPr>
          <w:rStyle w:val="SORUMETNChar"/>
        </w:rPr>
        <w:t>Selamün</w:t>
      </w:r>
      <w:proofErr w:type="spellEnd"/>
      <w:r w:rsidRPr="00642A3A">
        <w:rPr>
          <w:rStyle w:val="SORUMETNChar"/>
        </w:rPr>
        <w:t xml:space="preserve"> Aleyküm’’ sözünün anlamı aşağıdakilerden hangisidir?</w:t>
      </w:r>
    </w:p>
    <w:p w14:paraId="7C5A31B0" w14:textId="77777777" w:rsidR="00EB6BC6" w:rsidRPr="00642A3A" w:rsidRDefault="00EB6BC6" w:rsidP="009633BE">
      <w:r w:rsidRPr="00642A3A">
        <w:rPr>
          <w:b/>
          <w:bCs/>
        </w:rPr>
        <w:t xml:space="preserve">A) </w:t>
      </w:r>
      <w:r w:rsidRPr="00642A3A">
        <w:t>Allah rahmet eylesin.</w:t>
      </w:r>
    </w:p>
    <w:p w14:paraId="2B311F5B" w14:textId="77777777" w:rsidR="00EB6BC6" w:rsidRPr="00642A3A" w:rsidRDefault="00EB6BC6" w:rsidP="009633BE">
      <w:r w:rsidRPr="00642A3A">
        <w:rPr>
          <w:b/>
          <w:bCs/>
        </w:rPr>
        <w:t xml:space="preserve">B) </w:t>
      </w:r>
      <w:r w:rsidRPr="00642A3A">
        <w:t>Allah işinizi rast getirsin.</w:t>
      </w:r>
    </w:p>
    <w:p w14:paraId="168CA7A0" w14:textId="77777777" w:rsidR="00EB6BC6" w:rsidRPr="00642A3A" w:rsidRDefault="00EB6BC6" w:rsidP="009633BE">
      <w:r w:rsidRPr="00642A3A">
        <w:rPr>
          <w:b/>
          <w:bCs/>
        </w:rPr>
        <w:t xml:space="preserve">C) </w:t>
      </w:r>
      <w:r w:rsidRPr="00642A3A">
        <w:t>Barış ve güven üzerinize olsun</w:t>
      </w:r>
    </w:p>
    <w:p w14:paraId="2D075621" w14:textId="77777777" w:rsidR="00EB6BC6" w:rsidRPr="00642A3A" w:rsidRDefault="00EB6BC6" w:rsidP="009633BE">
      <w:r w:rsidRPr="00642A3A">
        <w:rPr>
          <w:b/>
          <w:bCs/>
        </w:rPr>
        <w:t xml:space="preserve">D) </w:t>
      </w:r>
      <w:r w:rsidRPr="00642A3A">
        <w:t>Allah bereket versin</w:t>
      </w:r>
    </w:p>
    <w:p w14:paraId="0D8001E3" w14:textId="43236D82" w:rsidR="00EB6BC6" w:rsidRDefault="00EB6BC6" w:rsidP="00EB6BC6">
      <w:pPr>
        <w:rPr>
          <w:rFonts w:ascii="Calibri" w:hAnsi="Calibri" w:cs="Calibri"/>
        </w:rPr>
      </w:pPr>
    </w:p>
    <w:p w14:paraId="412CE659" w14:textId="77777777" w:rsidR="009633BE" w:rsidRPr="00642A3A" w:rsidRDefault="009633BE" w:rsidP="00EB6BC6">
      <w:pPr>
        <w:rPr>
          <w:rFonts w:ascii="Calibri" w:hAnsi="Calibri" w:cs="Calibri"/>
        </w:rPr>
      </w:pPr>
    </w:p>
    <w:p w14:paraId="02D52966" w14:textId="77777777" w:rsidR="00EB6BC6" w:rsidRPr="00642A3A" w:rsidRDefault="00EB6BC6" w:rsidP="009633BE">
      <w:pPr>
        <w:pStyle w:val="SORUMETN"/>
      </w:pPr>
      <w:r w:rsidRPr="00642A3A">
        <w:rPr>
          <w:b/>
          <w:bCs/>
        </w:rPr>
        <w:t xml:space="preserve">2. </w:t>
      </w:r>
      <w:r w:rsidRPr="00642A3A">
        <w:t>Allah’ın (</w:t>
      </w:r>
      <w:proofErr w:type="spellStart"/>
      <w:r w:rsidRPr="00642A3A">
        <w:t>c.c</w:t>
      </w:r>
      <w:proofErr w:type="spellEnd"/>
      <w:r w:rsidRPr="00642A3A">
        <w:t xml:space="preserve">.) güzel söz ve davranışlarımıza verdiği karşılığa ………. </w:t>
      </w:r>
      <w:proofErr w:type="gramStart"/>
      <w:r w:rsidRPr="00642A3A">
        <w:t>denir</w:t>
      </w:r>
      <w:proofErr w:type="gramEnd"/>
      <w:r w:rsidRPr="00642A3A">
        <w:t>.</w:t>
      </w:r>
    </w:p>
    <w:p w14:paraId="46A1EFEB" w14:textId="77777777" w:rsidR="00EB6BC6" w:rsidRPr="009633BE" w:rsidRDefault="00EB6BC6" w:rsidP="009633BE">
      <w:pPr>
        <w:pStyle w:val="AIKLAMA"/>
        <w:rPr>
          <w:rStyle w:val="Gl"/>
          <w:rFonts w:cs="Calibri"/>
          <w:b/>
          <w:bCs w:val="0"/>
        </w:rPr>
      </w:pPr>
      <w:r w:rsidRPr="009633BE">
        <w:rPr>
          <w:rStyle w:val="Gl"/>
          <w:rFonts w:cs="Calibri"/>
          <w:b/>
          <w:bCs w:val="0"/>
        </w:rPr>
        <w:t>Yukarıdaki cümlede boş bırakılan yere aşağıdaki kavramlardan hangisi gelmelidir?</w:t>
      </w:r>
    </w:p>
    <w:p w14:paraId="4D7DD740" w14:textId="77777777" w:rsidR="00EB6BC6" w:rsidRPr="00642A3A" w:rsidRDefault="00EB6BC6" w:rsidP="009633BE">
      <w:r w:rsidRPr="00642A3A">
        <w:rPr>
          <w:b/>
          <w:bCs/>
        </w:rPr>
        <w:t xml:space="preserve">A) </w:t>
      </w:r>
      <w:r w:rsidRPr="00642A3A">
        <w:t>Besmele</w:t>
      </w:r>
    </w:p>
    <w:p w14:paraId="6FB78AAA" w14:textId="77777777" w:rsidR="00EB6BC6" w:rsidRPr="00642A3A" w:rsidRDefault="00EB6BC6" w:rsidP="009633BE">
      <w:r w:rsidRPr="00642A3A">
        <w:rPr>
          <w:b/>
          <w:bCs/>
        </w:rPr>
        <w:t xml:space="preserve">B) </w:t>
      </w:r>
      <w:r w:rsidRPr="00642A3A">
        <w:t>Sevap</w:t>
      </w:r>
    </w:p>
    <w:p w14:paraId="6F4F827B" w14:textId="77777777" w:rsidR="00EB6BC6" w:rsidRPr="00642A3A" w:rsidRDefault="00EB6BC6" w:rsidP="009633BE">
      <w:r w:rsidRPr="00642A3A">
        <w:rPr>
          <w:b/>
          <w:bCs/>
        </w:rPr>
        <w:t xml:space="preserve">C) </w:t>
      </w:r>
      <w:r w:rsidRPr="00642A3A">
        <w:t>Günah</w:t>
      </w:r>
    </w:p>
    <w:p w14:paraId="584DAA15" w14:textId="728DC12A" w:rsidR="00EB6BC6" w:rsidRDefault="00EB6BC6" w:rsidP="009633BE">
      <w:r w:rsidRPr="00642A3A">
        <w:rPr>
          <w:b/>
          <w:bCs/>
        </w:rPr>
        <w:t xml:space="preserve">D) </w:t>
      </w:r>
      <w:r w:rsidRPr="00642A3A">
        <w:t>Helal</w:t>
      </w:r>
    </w:p>
    <w:p w14:paraId="43386A7C" w14:textId="77777777" w:rsidR="009633BE" w:rsidRPr="00642A3A" w:rsidRDefault="009633BE" w:rsidP="009633BE"/>
    <w:p w14:paraId="3682DC25" w14:textId="77777777" w:rsidR="00EB6BC6" w:rsidRPr="00642A3A" w:rsidRDefault="00EB6BC6" w:rsidP="00EB6BC6">
      <w:pPr>
        <w:autoSpaceDE w:val="0"/>
        <w:autoSpaceDN w:val="0"/>
        <w:adjustRightInd w:val="0"/>
        <w:rPr>
          <w:rFonts w:ascii="Calibri" w:hAnsi="Calibri" w:cs="Calibri"/>
        </w:rPr>
      </w:pPr>
    </w:p>
    <w:p w14:paraId="55443C39" w14:textId="77777777" w:rsidR="00EB6BC6" w:rsidRPr="00642A3A" w:rsidRDefault="00EB6BC6" w:rsidP="009633BE">
      <w:pPr>
        <w:pStyle w:val="SORUMETN"/>
        <w:rPr>
          <w:rStyle w:val="Gl"/>
        </w:rPr>
      </w:pPr>
      <w:r w:rsidRPr="00642A3A">
        <w:rPr>
          <w:rStyle w:val="Gl"/>
        </w:rPr>
        <w:t>3. Aşağıdakilerden hangisi günlük konuşmalarımızda kullandığımız selamlaşma ifadelerinden birisi değildir?</w:t>
      </w:r>
    </w:p>
    <w:p w14:paraId="35C74D2B" w14:textId="77777777" w:rsidR="00EB6BC6" w:rsidRPr="00642A3A" w:rsidRDefault="00EB6BC6" w:rsidP="009633BE">
      <w:r w:rsidRPr="00642A3A">
        <w:rPr>
          <w:b/>
          <w:bCs/>
        </w:rPr>
        <w:t xml:space="preserve">A) </w:t>
      </w:r>
      <w:proofErr w:type="spellStart"/>
      <w:r w:rsidRPr="00642A3A">
        <w:t>Selamün</w:t>
      </w:r>
      <w:proofErr w:type="spellEnd"/>
      <w:r w:rsidRPr="00642A3A">
        <w:t xml:space="preserve"> Aleyküm</w:t>
      </w:r>
    </w:p>
    <w:p w14:paraId="39E84B21" w14:textId="77777777" w:rsidR="00EB6BC6" w:rsidRPr="00642A3A" w:rsidRDefault="00EB6BC6" w:rsidP="009633BE">
      <w:r w:rsidRPr="00642A3A">
        <w:rPr>
          <w:b/>
          <w:bCs/>
        </w:rPr>
        <w:t xml:space="preserve">B) </w:t>
      </w:r>
      <w:r w:rsidRPr="00642A3A">
        <w:t>Hayırlı sabahlar</w:t>
      </w:r>
    </w:p>
    <w:p w14:paraId="1F970908" w14:textId="77777777" w:rsidR="00EB6BC6" w:rsidRPr="00642A3A" w:rsidRDefault="00EB6BC6" w:rsidP="009633BE">
      <w:r w:rsidRPr="00642A3A">
        <w:rPr>
          <w:b/>
          <w:bCs/>
        </w:rPr>
        <w:t xml:space="preserve">C) </w:t>
      </w:r>
      <w:r w:rsidRPr="00642A3A">
        <w:t>Maşallah</w:t>
      </w:r>
    </w:p>
    <w:p w14:paraId="00423BCC" w14:textId="77777777" w:rsidR="00EB6BC6" w:rsidRPr="00642A3A" w:rsidRDefault="00EB6BC6" w:rsidP="009633BE">
      <w:r w:rsidRPr="00642A3A">
        <w:rPr>
          <w:b/>
          <w:bCs/>
        </w:rPr>
        <w:t xml:space="preserve">D) </w:t>
      </w:r>
      <w:r w:rsidRPr="00642A3A">
        <w:t>Merhaba</w:t>
      </w:r>
    </w:p>
    <w:p w14:paraId="07FCA3F4" w14:textId="6659E532" w:rsidR="00EB6BC6" w:rsidRDefault="00EB6BC6" w:rsidP="00EB6BC6">
      <w:pPr>
        <w:autoSpaceDE w:val="0"/>
        <w:autoSpaceDN w:val="0"/>
        <w:adjustRightInd w:val="0"/>
        <w:rPr>
          <w:rFonts w:ascii="Calibri" w:hAnsi="Calibri" w:cs="Calibri"/>
        </w:rPr>
      </w:pPr>
    </w:p>
    <w:p w14:paraId="21BA9A50" w14:textId="77777777" w:rsidR="009633BE" w:rsidRPr="00642A3A" w:rsidRDefault="009633BE" w:rsidP="00EB6BC6">
      <w:pPr>
        <w:autoSpaceDE w:val="0"/>
        <w:autoSpaceDN w:val="0"/>
        <w:adjustRightInd w:val="0"/>
        <w:rPr>
          <w:rFonts w:ascii="Calibri" w:hAnsi="Calibri" w:cs="Calibri"/>
        </w:rPr>
      </w:pPr>
    </w:p>
    <w:p w14:paraId="022A8CE1" w14:textId="77777777" w:rsidR="00EB6BC6" w:rsidRPr="00642A3A" w:rsidRDefault="00EB6BC6" w:rsidP="009633BE">
      <w:pPr>
        <w:pStyle w:val="SORUMETN"/>
        <w:rPr>
          <w:rStyle w:val="Gl"/>
        </w:rPr>
      </w:pPr>
      <w:r w:rsidRPr="00642A3A">
        <w:rPr>
          <w:rStyle w:val="Gl"/>
        </w:rPr>
        <w:t>4. Müslümanların Hz. Muhammed’e (</w:t>
      </w:r>
      <w:proofErr w:type="spellStart"/>
      <w:r w:rsidRPr="00642A3A">
        <w:rPr>
          <w:rStyle w:val="Gl"/>
        </w:rPr>
        <w:t>s.a.v</w:t>
      </w:r>
      <w:proofErr w:type="spellEnd"/>
      <w:r w:rsidRPr="00642A3A">
        <w:rPr>
          <w:rStyle w:val="Gl"/>
        </w:rPr>
        <w:t>.) olan sevgilerini ve saygılarını göstermek için kullandıkları dua ifadelerine ne denir?</w:t>
      </w:r>
    </w:p>
    <w:p w14:paraId="356B4F4C" w14:textId="77777777" w:rsidR="00EB6BC6" w:rsidRPr="00642A3A" w:rsidRDefault="00EB6BC6" w:rsidP="00642A3A">
      <w:pPr>
        <w:pStyle w:val="AIKMETN"/>
        <w:rPr>
          <w:rFonts w:cs="Calibri"/>
        </w:rPr>
      </w:pPr>
      <w:r w:rsidRPr="00642A3A">
        <w:rPr>
          <w:rFonts w:cs="Calibri"/>
          <w:b/>
          <w:bCs/>
        </w:rPr>
        <w:t xml:space="preserve">A) </w:t>
      </w:r>
      <w:r w:rsidRPr="00642A3A">
        <w:rPr>
          <w:rFonts w:cs="Calibri"/>
        </w:rPr>
        <w:t>İnşallah</w:t>
      </w:r>
    </w:p>
    <w:p w14:paraId="70CDF0B3" w14:textId="77777777" w:rsidR="00EB6BC6" w:rsidRPr="00642A3A" w:rsidRDefault="00EB6BC6" w:rsidP="00642A3A">
      <w:pPr>
        <w:pStyle w:val="AIKMETN"/>
        <w:rPr>
          <w:rFonts w:cs="Calibri"/>
        </w:rPr>
      </w:pPr>
      <w:r w:rsidRPr="00642A3A">
        <w:rPr>
          <w:rFonts w:cs="Calibri"/>
          <w:b/>
          <w:bCs/>
        </w:rPr>
        <w:t xml:space="preserve">B) </w:t>
      </w:r>
      <w:r w:rsidRPr="00642A3A">
        <w:rPr>
          <w:rFonts w:cs="Calibri"/>
        </w:rPr>
        <w:t>Tekbir</w:t>
      </w:r>
    </w:p>
    <w:p w14:paraId="27980807" w14:textId="77777777" w:rsidR="00EB6BC6" w:rsidRPr="00642A3A" w:rsidRDefault="00EB6BC6" w:rsidP="00642A3A">
      <w:pPr>
        <w:pStyle w:val="AIKMETN"/>
        <w:rPr>
          <w:rFonts w:cs="Calibri"/>
        </w:rPr>
      </w:pPr>
      <w:r w:rsidRPr="00642A3A">
        <w:rPr>
          <w:rFonts w:cs="Calibri"/>
          <w:b/>
          <w:bCs/>
        </w:rPr>
        <w:t xml:space="preserve">C) </w:t>
      </w:r>
      <w:r w:rsidRPr="00642A3A">
        <w:rPr>
          <w:rFonts w:cs="Calibri"/>
        </w:rPr>
        <w:t>Besmele</w:t>
      </w:r>
    </w:p>
    <w:p w14:paraId="0E78B7E8" w14:textId="77777777" w:rsidR="00EB6BC6" w:rsidRPr="00642A3A" w:rsidRDefault="00EB6BC6" w:rsidP="00642A3A">
      <w:pPr>
        <w:pStyle w:val="AIKMETN"/>
        <w:rPr>
          <w:rFonts w:cs="Calibri"/>
        </w:rPr>
      </w:pPr>
      <w:r w:rsidRPr="00642A3A">
        <w:rPr>
          <w:rFonts w:cs="Calibri"/>
          <w:b/>
          <w:bCs/>
        </w:rPr>
        <w:t xml:space="preserve">D) </w:t>
      </w:r>
      <w:r w:rsidRPr="00642A3A">
        <w:rPr>
          <w:rFonts w:cs="Calibri"/>
        </w:rPr>
        <w:t>Salavat</w:t>
      </w:r>
    </w:p>
    <w:p w14:paraId="4833FE12" w14:textId="462D6EDC" w:rsidR="00EB6BC6" w:rsidRDefault="00EB6BC6" w:rsidP="00EB6BC6">
      <w:pPr>
        <w:autoSpaceDE w:val="0"/>
        <w:autoSpaceDN w:val="0"/>
        <w:adjustRightInd w:val="0"/>
        <w:rPr>
          <w:rFonts w:ascii="Calibri" w:hAnsi="Calibri" w:cs="Calibri"/>
        </w:rPr>
      </w:pPr>
    </w:p>
    <w:p w14:paraId="5802DAA4" w14:textId="77777777" w:rsidR="009633BE" w:rsidRPr="00642A3A" w:rsidRDefault="009633BE" w:rsidP="00EB6BC6">
      <w:pPr>
        <w:autoSpaceDE w:val="0"/>
        <w:autoSpaceDN w:val="0"/>
        <w:adjustRightInd w:val="0"/>
        <w:rPr>
          <w:rFonts w:ascii="Calibri" w:hAnsi="Calibri" w:cs="Calibri"/>
        </w:rPr>
      </w:pPr>
    </w:p>
    <w:p w14:paraId="0DA6DAA0" w14:textId="77777777" w:rsidR="00EB6BC6" w:rsidRPr="00642A3A" w:rsidRDefault="00EB6BC6" w:rsidP="009633BE">
      <w:pPr>
        <w:pStyle w:val="SORUMETN"/>
        <w:rPr>
          <w:rStyle w:val="Gl"/>
        </w:rPr>
      </w:pPr>
      <w:r w:rsidRPr="00642A3A">
        <w:rPr>
          <w:rStyle w:val="Gl"/>
        </w:rPr>
        <w:t>5. Aşağıdakilerden hangisi Allah’a (</w:t>
      </w:r>
      <w:proofErr w:type="spellStart"/>
      <w:r w:rsidRPr="00642A3A">
        <w:rPr>
          <w:rStyle w:val="Gl"/>
        </w:rPr>
        <w:t>c.c</w:t>
      </w:r>
      <w:proofErr w:type="spellEnd"/>
      <w:r w:rsidRPr="00642A3A">
        <w:rPr>
          <w:rStyle w:val="Gl"/>
        </w:rPr>
        <w:t>.) şükür ifadelerinden biri değildir?</w:t>
      </w:r>
    </w:p>
    <w:p w14:paraId="551DD6AF" w14:textId="77777777" w:rsidR="00EB6BC6" w:rsidRPr="00642A3A" w:rsidRDefault="00EB6BC6" w:rsidP="009633BE">
      <w:r w:rsidRPr="00642A3A">
        <w:rPr>
          <w:b/>
          <w:bCs/>
        </w:rPr>
        <w:t xml:space="preserve">A) </w:t>
      </w:r>
      <w:r w:rsidRPr="00642A3A">
        <w:t>Hamdolsun</w:t>
      </w:r>
    </w:p>
    <w:p w14:paraId="74C1D801" w14:textId="77777777" w:rsidR="00EB6BC6" w:rsidRPr="00642A3A" w:rsidRDefault="00EB6BC6" w:rsidP="009633BE">
      <w:r w:rsidRPr="00642A3A">
        <w:rPr>
          <w:b/>
          <w:bCs/>
        </w:rPr>
        <w:t xml:space="preserve">B) </w:t>
      </w:r>
      <w:r w:rsidRPr="00642A3A">
        <w:t>Tekbir</w:t>
      </w:r>
    </w:p>
    <w:p w14:paraId="4B8895CC" w14:textId="77777777" w:rsidR="00EB6BC6" w:rsidRPr="00642A3A" w:rsidRDefault="00EB6BC6" w:rsidP="009633BE">
      <w:r w:rsidRPr="00642A3A">
        <w:rPr>
          <w:b/>
          <w:bCs/>
        </w:rPr>
        <w:t xml:space="preserve">C) </w:t>
      </w:r>
      <w:r w:rsidRPr="00642A3A">
        <w:t>Elhamdülillah</w:t>
      </w:r>
    </w:p>
    <w:p w14:paraId="51E7A1A1" w14:textId="77777777" w:rsidR="00EB6BC6" w:rsidRPr="00642A3A" w:rsidRDefault="00EB6BC6" w:rsidP="009633BE">
      <w:r w:rsidRPr="00642A3A">
        <w:rPr>
          <w:b/>
          <w:bCs/>
        </w:rPr>
        <w:t xml:space="preserve">D) </w:t>
      </w:r>
      <w:r w:rsidRPr="00642A3A">
        <w:t>Allah’ım sana şükürler olsun</w:t>
      </w:r>
    </w:p>
    <w:p w14:paraId="3E307441" w14:textId="77777777" w:rsidR="00EB6BC6" w:rsidRPr="00642A3A" w:rsidRDefault="00EB6BC6" w:rsidP="00EB6BC6">
      <w:pPr>
        <w:rPr>
          <w:rFonts w:ascii="Calibri" w:hAnsi="Calibri" w:cs="Calibri"/>
        </w:rPr>
      </w:pPr>
    </w:p>
    <w:p w14:paraId="4AA60839" w14:textId="008AB4ED" w:rsidR="00EB6BC6" w:rsidRDefault="00EB6BC6" w:rsidP="00EB6BC6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14:paraId="644B986D" w14:textId="77777777" w:rsidR="009633BE" w:rsidRPr="00642A3A" w:rsidRDefault="009633BE" w:rsidP="00EB6BC6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14:paraId="5E96467A" w14:textId="77777777" w:rsidR="00EB6BC6" w:rsidRPr="00642A3A" w:rsidRDefault="00EB6BC6" w:rsidP="00EB6BC6">
      <w:pPr>
        <w:autoSpaceDE w:val="0"/>
        <w:autoSpaceDN w:val="0"/>
        <w:adjustRightInd w:val="0"/>
        <w:rPr>
          <w:rStyle w:val="Gl"/>
          <w:rFonts w:ascii="Calibri" w:hAnsi="Calibri" w:cs="Calibri"/>
        </w:rPr>
      </w:pPr>
      <w:r w:rsidRPr="00642A3A">
        <w:rPr>
          <w:rStyle w:val="Gl"/>
          <w:rFonts w:ascii="Calibri" w:hAnsi="Calibri" w:cs="Calibri"/>
        </w:rPr>
        <w:t>6. “Allah’ın (</w:t>
      </w:r>
      <w:proofErr w:type="spellStart"/>
      <w:r w:rsidRPr="00642A3A">
        <w:rPr>
          <w:rStyle w:val="Gl"/>
          <w:rFonts w:ascii="Calibri" w:hAnsi="Calibri" w:cs="Calibri"/>
        </w:rPr>
        <w:t>c.c</w:t>
      </w:r>
      <w:proofErr w:type="spellEnd"/>
      <w:r w:rsidRPr="00642A3A">
        <w:rPr>
          <w:rStyle w:val="Gl"/>
          <w:rFonts w:ascii="Calibri" w:hAnsi="Calibri" w:cs="Calibri"/>
        </w:rPr>
        <w:t>.) rızasını ve sevgisini kazandıracak güzel söz ve davranışlarımız için Allah’ın (</w:t>
      </w:r>
      <w:proofErr w:type="spellStart"/>
      <w:r w:rsidRPr="00642A3A">
        <w:rPr>
          <w:rStyle w:val="Gl"/>
          <w:rFonts w:ascii="Calibri" w:hAnsi="Calibri" w:cs="Calibri"/>
        </w:rPr>
        <w:t>c.c</w:t>
      </w:r>
      <w:proofErr w:type="spellEnd"/>
      <w:r w:rsidRPr="00642A3A">
        <w:rPr>
          <w:rStyle w:val="Gl"/>
          <w:rFonts w:ascii="Calibri" w:hAnsi="Calibri" w:cs="Calibri"/>
        </w:rPr>
        <w:t>.) verdiği karşılığa sevap denir.”</w:t>
      </w:r>
    </w:p>
    <w:p w14:paraId="461A9302" w14:textId="77777777" w:rsidR="00EB6BC6" w:rsidRPr="00642A3A" w:rsidRDefault="00EB6BC6" w:rsidP="00642A3A">
      <w:pPr>
        <w:pStyle w:val="AIKLAMA"/>
        <w:rPr>
          <w:rFonts w:cs="Calibri"/>
        </w:rPr>
      </w:pPr>
      <w:r w:rsidRPr="00642A3A">
        <w:rPr>
          <w:rFonts w:cs="Calibri"/>
        </w:rPr>
        <w:t>Sevabın zıddı/karşıtı aşağıdakilerden hangisidir?</w:t>
      </w:r>
    </w:p>
    <w:p w14:paraId="047218FB" w14:textId="77777777" w:rsidR="009633BE" w:rsidRDefault="00EB6BC6" w:rsidP="009633BE">
      <w:r w:rsidRPr="00642A3A">
        <w:rPr>
          <w:b/>
          <w:bCs/>
        </w:rPr>
        <w:t xml:space="preserve">A) </w:t>
      </w:r>
      <w:r w:rsidRPr="00642A3A">
        <w:t xml:space="preserve">Tevhit </w:t>
      </w:r>
      <w:r w:rsidRPr="00642A3A">
        <w:tab/>
      </w:r>
    </w:p>
    <w:p w14:paraId="048681A8" w14:textId="329475A5" w:rsidR="00EB6BC6" w:rsidRPr="00642A3A" w:rsidRDefault="00EB6BC6" w:rsidP="009633BE">
      <w:r w:rsidRPr="00642A3A">
        <w:rPr>
          <w:b/>
          <w:bCs/>
        </w:rPr>
        <w:t xml:space="preserve">B) </w:t>
      </w:r>
      <w:r w:rsidRPr="00642A3A">
        <w:t>Helal</w:t>
      </w:r>
    </w:p>
    <w:p w14:paraId="155DAFC9" w14:textId="77777777" w:rsidR="009633BE" w:rsidRDefault="00EB6BC6" w:rsidP="009633BE">
      <w:r w:rsidRPr="00642A3A">
        <w:rPr>
          <w:b/>
          <w:bCs/>
        </w:rPr>
        <w:t xml:space="preserve">C) </w:t>
      </w:r>
      <w:r w:rsidR="00642A3A">
        <w:t xml:space="preserve">Dua </w:t>
      </w:r>
      <w:r w:rsidR="00642A3A">
        <w:tab/>
      </w:r>
    </w:p>
    <w:p w14:paraId="3728B9E9" w14:textId="28350716" w:rsidR="00EB6BC6" w:rsidRDefault="00EB6BC6" w:rsidP="009633BE">
      <w:r w:rsidRPr="00642A3A">
        <w:rPr>
          <w:b/>
          <w:bCs/>
        </w:rPr>
        <w:t xml:space="preserve">D) </w:t>
      </w:r>
      <w:r w:rsidRPr="00642A3A">
        <w:t>Günah</w:t>
      </w:r>
    </w:p>
    <w:p w14:paraId="79847730" w14:textId="77777777" w:rsidR="00EB6BC6" w:rsidRPr="00642A3A" w:rsidRDefault="00EB6BC6" w:rsidP="009633BE">
      <w:pPr>
        <w:pStyle w:val="SORUMETN"/>
        <w:rPr>
          <w:rStyle w:val="Gl"/>
        </w:rPr>
      </w:pPr>
      <w:r w:rsidRPr="00642A3A">
        <w:rPr>
          <w:rStyle w:val="Gl"/>
        </w:rPr>
        <w:t>7. Aşağıdakilerden hangisi günah olan davranışlara bir örnektir?</w:t>
      </w:r>
    </w:p>
    <w:p w14:paraId="46B86867" w14:textId="77777777" w:rsidR="009633BE" w:rsidRDefault="00EB6BC6" w:rsidP="009633BE">
      <w:r w:rsidRPr="00642A3A">
        <w:rPr>
          <w:b/>
          <w:bCs/>
        </w:rPr>
        <w:t xml:space="preserve">A) </w:t>
      </w:r>
      <w:r w:rsidRPr="00642A3A">
        <w:t xml:space="preserve">Cömertlik </w:t>
      </w:r>
      <w:r w:rsidRPr="00642A3A">
        <w:tab/>
      </w:r>
    </w:p>
    <w:p w14:paraId="69DD7567" w14:textId="0EBEBF2A" w:rsidR="00EB6BC6" w:rsidRPr="00642A3A" w:rsidRDefault="00EB6BC6" w:rsidP="009633BE">
      <w:r w:rsidRPr="00642A3A">
        <w:rPr>
          <w:b/>
          <w:bCs/>
        </w:rPr>
        <w:t xml:space="preserve">B) </w:t>
      </w:r>
      <w:r w:rsidRPr="00642A3A">
        <w:t>Savurganlık</w:t>
      </w:r>
    </w:p>
    <w:p w14:paraId="6A7FE5C0" w14:textId="77777777" w:rsidR="009633BE" w:rsidRDefault="00EB6BC6" w:rsidP="009633BE">
      <w:r w:rsidRPr="00642A3A">
        <w:rPr>
          <w:b/>
          <w:bCs/>
        </w:rPr>
        <w:t xml:space="preserve">C) </w:t>
      </w:r>
      <w:r w:rsidRPr="00642A3A">
        <w:t xml:space="preserve">Çalışmak </w:t>
      </w:r>
      <w:r w:rsidRPr="00642A3A">
        <w:tab/>
      </w:r>
    </w:p>
    <w:p w14:paraId="6FEDF21E" w14:textId="479DE651" w:rsidR="00EB6BC6" w:rsidRDefault="00EB6BC6" w:rsidP="009633BE">
      <w:r w:rsidRPr="00642A3A">
        <w:rPr>
          <w:b/>
          <w:bCs/>
        </w:rPr>
        <w:t xml:space="preserve">D) </w:t>
      </w:r>
      <w:r w:rsidRPr="00642A3A">
        <w:t>Anne babaya saygı göstermek</w:t>
      </w:r>
    </w:p>
    <w:p w14:paraId="0F999D07" w14:textId="77777777" w:rsidR="009633BE" w:rsidRPr="00642A3A" w:rsidRDefault="009633BE" w:rsidP="009633BE"/>
    <w:p w14:paraId="166E52DA" w14:textId="77777777" w:rsidR="00EB6BC6" w:rsidRPr="00642A3A" w:rsidRDefault="00EB6BC6" w:rsidP="00EB6BC6">
      <w:pPr>
        <w:autoSpaceDE w:val="0"/>
        <w:autoSpaceDN w:val="0"/>
        <w:adjustRightInd w:val="0"/>
        <w:rPr>
          <w:rFonts w:ascii="Calibri" w:hAnsi="Calibri" w:cs="Calibri"/>
        </w:rPr>
      </w:pPr>
    </w:p>
    <w:p w14:paraId="216D22AE" w14:textId="77777777" w:rsidR="00EB6BC6" w:rsidRPr="00642A3A" w:rsidRDefault="00EB6BC6" w:rsidP="009633BE">
      <w:pPr>
        <w:pStyle w:val="SORUMETN"/>
        <w:rPr>
          <w:rStyle w:val="Gl"/>
        </w:rPr>
      </w:pPr>
      <w:r w:rsidRPr="00642A3A">
        <w:rPr>
          <w:rStyle w:val="Gl"/>
        </w:rPr>
        <w:t>8. “Rahman ve Rahîm olan Allah’ın adıyla başlarım.” cümlesi aşağıdakilerden hangisinin anlamıdır?</w:t>
      </w:r>
    </w:p>
    <w:p w14:paraId="4420215A" w14:textId="77777777" w:rsidR="009633BE" w:rsidRDefault="00EB6BC6" w:rsidP="009633BE">
      <w:r w:rsidRPr="00642A3A">
        <w:rPr>
          <w:b/>
          <w:bCs/>
        </w:rPr>
        <w:t xml:space="preserve">A) </w:t>
      </w:r>
      <w:r w:rsidRPr="00642A3A">
        <w:t xml:space="preserve">Merhaba </w:t>
      </w:r>
      <w:r w:rsidRPr="00642A3A">
        <w:tab/>
      </w:r>
    </w:p>
    <w:p w14:paraId="72D82A80" w14:textId="1329C2BA" w:rsidR="00EB6BC6" w:rsidRPr="00642A3A" w:rsidRDefault="00EB6BC6" w:rsidP="009633BE">
      <w:r w:rsidRPr="00642A3A">
        <w:rPr>
          <w:b/>
          <w:bCs/>
        </w:rPr>
        <w:t xml:space="preserve">B) </w:t>
      </w:r>
      <w:r w:rsidRPr="00642A3A">
        <w:t>Elhamdülillah</w:t>
      </w:r>
    </w:p>
    <w:p w14:paraId="311EBFAB" w14:textId="77777777" w:rsidR="009633BE" w:rsidRDefault="00EB6BC6" w:rsidP="009633BE">
      <w:r w:rsidRPr="00642A3A">
        <w:rPr>
          <w:b/>
          <w:bCs/>
        </w:rPr>
        <w:t xml:space="preserve">C) </w:t>
      </w:r>
      <w:r w:rsidRPr="00642A3A">
        <w:t xml:space="preserve">Besmele </w:t>
      </w:r>
      <w:r w:rsidRPr="00642A3A">
        <w:tab/>
      </w:r>
    </w:p>
    <w:p w14:paraId="69E360AA" w14:textId="1FAC53FC" w:rsidR="00EB6BC6" w:rsidRPr="00642A3A" w:rsidRDefault="00EB6BC6" w:rsidP="009633BE">
      <w:r w:rsidRPr="00642A3A">
        <w:rPr>
          <w:b/>
          <w:bCs/>
        </w:rPr>
        <w:t xml:space="preserve">D) </w:t>
      </w:r>
      <w:r w:rsidRPr="00642A3A">
        <w:t>Şükür</w:t>
      </w:r>
    </w:p>
    <w:p w14:paraId="530056D0" w14:textId="6BE88914" w:rsidR="00EB6BC6" w:rsidRDefault="00EB6BC6" w:rsidP="00EB6BC6">
      <w:pPr>
        <w:autoSpaceDE w:val="0"/>
        <w:autoSpaceDN w:val="0"/>
        <w:adjustRightInd w:val="0"/>
        <w:rPr>
          <w:rFonts w:ascii="Calibri" w:hAnsi="Calibri" w:cs="Calibri"/>
        </w:rPr>
      </w:pPr>
    </w:p>
    <w:p w14:paraId="52DFB27C" w14:textId="77777777" w:rsidR="009633BE" w:rsidRPr="00642A3A" w:rsidRDefault="009633BE" w:rsidP="00EB6BC6">
      <w:pPr>
        <w:autoSpaceDE w:val="0"/>
        <w:autoSpaceDN w:val="0"/>
        <w:adjustRightInd w:val="0"/>
        <w:rPr>
          <w:rFonts w:ascii="Calibri" w:hAnsi="Calibri" w:cs="Calibri"/>
        </w:rPr>
      </w:pPr>
    </w:p>
    <w:p w14:paraId="4F0F4978" w14:textId="03ABC3CA" w:rsidR="00EB6BC6" w:rsidRPr="00642A3A" w:rsidRDefault="00EB6BC6" w:rsidP="009633BE">
      <w:pPr>
        <w:pStyle w:val="SORUMETN"/>
        <w:rPr>
          <w:rStyle w:val="Gl"/>
        </w:rPr>
      </w:pPr>
      <w:r w:rsidRPr="00642A3A">
        <w:rPr>
          <w:rStyle w:val="Gl"/>
        </w:rPr>
        <w:t xml:space="preserve">9.“Eûzübillâhimineşşeytânirracîm, </w:t>
      </w:r>
      <w:proofErr w:type="spellStart"/>
      <w:r w:rsidRPr="00642A3A">
        <w:rPr>
          <w:rStyle w:val="Gl"/>
        </w:rPr>
        <w:t>Bismillâhirrahmânirrahîm</w:t>
      </w:r>
      <w:proofErr w:type="spellEnd"/>
      <w:r w:rsidRPr="00642A3A">
        <w:rPr>
          <w:rStyle w:val="Gl"/>
        </w:rPr>
        <w:t>” ne ad verilir?</w:t>
      </w:r>
    </w:p>
    <w:p w14:paraId="0705ACC3" w14:textId="77777777" w:rsidR="009633BE" w:rsidRDefault="00EB6BC6" w:rsidP="009633BE">
      <w:r w:rsidRPr="00642A3A">
        <w:rPr>
          <w:b/>
          <w:bCs/>
        </w:rPr>
        <w:t xml:space="preserve">A) </w:t>
      </w:r>
      <w:r w:rsidRPr="00642A3A">
        <w:t xml:space="preserve">Merhaba </w:t>
      </w:r>
      <w:r w:rsidRPr="00642A3A">
        <w:tab/>
      </w:r>
      <w:r w:rsidRPr="00642A3A">
        <w:tab/>
      </w:r>
      <w:r w:rsidR="009633BE">
        <w:tab/>
      </w:r>
    </w:p>
    <w:p w14:paraId="18826D9E" w14:textId="6F82C67D" w:rsidR="00EB6BC6" w:rsidRPr="00642A3A" w:rsidRDefault="00EB6BC6" w:rsidP="009633BE">
      <w:r w:rsidRPr="00642A3A">
        <w:rPr>
          <w:b/>
          <w:bCs/>
        </w:rPr>
        <w:t xml:space="preserve">B) </w:t>
      </w:r>
      <w:r w:rsidRPr="00642A3A">
        <w:t>Elhamdülillah</w:t>
      </w:r>
    </w:p>
    <w:p w14:paraId="3C32E16C" w14:textId="77777777" w:rsidR="009633BE" w:rsidRDefault="00EB6BC6" w:rsidP="009633BE">
      <w:r w:rsidRPr="00642A3A">
        <w:rPr>
          <w:b/>
          <w:bCs/>
        </w:rPr>
        <w:t xml:space="preserve">C) </w:t>
      </w:r>
      <w:proofErr w:type="spellStart"/>
      <w:r w:rsidRPr="00642A3A">
        <w:t>E</w:t>
      </w:r>
      <w:r w:rsidRPr="00642A3A">
        <w:rPr>
          <w:bCs/>
        </w:rPr>
        <w:t>ûzü</w:t>
      </w:r>
      <w:proofErr w:type="spellEnd"/>
      <w:r w:rsidRPr="00642A3A">
        <w:rPr>
          <w:bCs/>
        </w:rPr>
        <w:t xml:space="preserve"> besmele</w:t>
      </w:r>
      <w:r w:rsidRPr="00642A3A">
        <w:t xml:space="preserve"> </w:t>
      </w:r>
      <w:r w:rsidRPr="00642A3A">
        <w:tab/>
      </w:r>
      <w:r w:rsidRPr="00642A3A">
        <w:tab/>
      </w:r>
    </w:p>
    <w:p w14:paraId="5EB404E3" w14:textId="7FC17859" w:rsidR="00EB6BC6" w:rsidRPr="00642A3A" w:rsidRDefault="00EB6BC6" w:rsidP="009633BE">
      <w:r w:rsidRPr="00642A3A">
        <w:rPr>
          <w:b/>
          <w:bCs/>
        </w:rPr>
        <w:t xml:space="preserve">D) </w:t>
      </w:r>
      <w:r w:rsidRPr="00642A3A">
        <w:t>Şükür</w:t>
      </w:r>
    </w:p>
    <w:p w14:paraId="3B2C6509" w14:textId="6ACF2060" w:rsidR="00EB6BC6" w:rsidRDefault="00EB6BC6" w:rsidP="00EB6BC6">
      <w:pPr>
        <w:autoSpaceDE w:val="0"/>
        <w:autoSpaceDN w:val="0"/>
        <w:adjustRightInd w:val="0"/>
        <w:rPr>
          <w:rFonts w:ascii="Calibri" w:hAnsi="Calibri" w:cs="Calibri"/>
        </w:rPr>
      </w:pPr>
    </w:p>
    <w:p w14:paraId="271A0135" w14:textId="77777777" w:rsidR="009633BE" w:rsidRPr="00642A3A" w:rsidRDefault="009633BE" w:rsidP="00EB6BC6">
      <w:pPr>
        <w:autoSpaceDE w:val="0"/>
        <w:autoSpaceDN w:val="0"/>
        <w:adjustRightInd w:val="0"/>
        <w:rPr>
          <w:rFonts w:ascii="Calibri" w:hAnsi="Calibri" w:cs="Calibri"/>
        </w:rPr>
      </w:pPr>
    </w:p>
    <w:p w14:paraId="312CEBAD" w14:textId="77777777" w:rsidR="00EB6BC6" w:rsidRPr="00642A3A" w:rsidRDefault="00EB6BC6" w:rsidP="009633BE">
      <w:pPr>
        <w:pStyle w:val="SORUMETN"/>
        <w:rPr>
          <w:rStyle w:val="Gl"/>
        </w:rPr>
      </w:pPr>
      <w:r w:rsidRPr="00642A3A">
        <w:rPr>
          <w:rStyle w:val="Gl"/>
        </w:rPr>
        <w:t>10. Yüce Allah’ın izin verdiği ve serbest bıraktığı iş ve davranışlara ne ad verilir?</w:t>
      </w:r>
    </w:p>
    <w:p w14:paraId="77019892" w14:textId="77777777" w:rsidR="009633BE" w:rsidRDefault="00EB6BC6" w:rsidP="009633BE">
      <w:r w:rsidRPr="00642A3A">
        <w:rPr>
          <w:b/>
          <w:bCs/>
        </w:rPr>
        <w:t xml:space="preserve">A) </w:t>
      </w:r>
      <w:r w:rsidRPr="00642A3A">
        <w:t xml:space="preserve">Sevap </w:t>
      </w:r>
      <w:r w:rsidRPr="00642A3A">
        <w:tab/>
      </w:r>
    </w:p>
    <w:p w14:paraId="235A2AC9" w14:textId="06FEC614" w:rsidR="00EB6BC6" w:rsidRPr="00642A3A" w:rsidRDefault="00EB6BC6" w:rsidP="009633BE">
      <w:r w:rsidRPr="00642A3A">
        <w:rPr>
          <w:b/>
          <w:bCs/>
        </w:rPr>
        <w:t xml:space="preserve">B) </w:t>
      </w:r>
      <w:r w:rsidRPr="00642A3A">
        <w:t>Günah</w:t>
      </w:r>
    </w:p>
    <w:p w14:paraId="298EF20C" w14:textId="77777777" w:rsidR="009633BE" w:rsidRDefault="00EB6BC6" w:rsidP="009633BE">
      <w:r w:rsidRPr="00642A3A">
        <w:rPr>
          <w:b/>
          <w:bCs/>
        </w:rPr>
        <w:t xml:space="preserve">C) </w:t>
      </w:r>
      <w:r w:rsidR="00642A3A" w:rsidRPr="00642A3A">
        <w:t xml:space="preserve">Helal           </w:t>
      </w:r>
    </w:p>
    <w:p w14:paraId="552819D0" w14:textId="134718CB" w:rsidR="00EB6BC6" w:rsidRPr="00642A3A" w:rsidRDefault="00EB6BC6" w:rsidP="009633BE">
      <w:r w:rsidRPr="00642A3A">
        <w:rPr>
          <w:b/>
          <w:bCs/>
        </w:rPr>
        <w:t xml:space="preserve">D) </w:t>
      </w:r>
      <w:r w:rsidRPr="00642A3A">
        <w:t>Haram</w:t>
      </w:r>
    </w:p>
    <w:p w14:paraId="7E73349F" w14:textId="2BAD0B52" w:rsidR="00EB6BC6" w:rsidRDefault="00EB6BC6" w:rsidP="00EB6BC6">
      <w:pPr>
        <w:rPr>
          <w:rFonts w:ascii="Calibri" w:hAnsi="Calibri" w:cs="Calibri"/>
        </w:rPr>
      </w:pPr>
    </w:p>
    <w:p w14:paraId="2898240E" w14:textId="77777777" w:rsidR="009633BE" w:rsidRPr="00642A3A" w:rsidRDefault="009633BE" w:rsidP="00EB6BC6">
      <w:pPr>
        <w:rPr>
          <w:rFonts w:ascii="Calibri" w:hAnsi="Calibri" w:cs="Calibri"/>
        </w:rPr>
      </w:pPr>
    </w:p>
    <w:p w14:paraId="24B6C5D4" w14:textId="77777777" w:rsidR="00EB6BC6" w:rsidRPr="00642A3A" w:rsidRDefault="00EB6BC6" w:rsidP="009633BE">
      <w:pPr>
        <w:pStyle w:val="SORUMETN"/>
        <w:rPr>
          <w:rStyle w:val="Gl"/>
        </w:rPr>
      </w:pPr>
      <w:r w:rsidRPr="00642A3A">
        <w:rPr>
          <w:rStyle w:val="Gl"/>
        </w:rPr>
        <w:t>11. Aşağıdakilerden hangisi bir şükür ifadesi değildir?</w:t>
      </w:r>
    </w:p>
    <w:p w14:paraId="12D0187B" w14:textId="77777777" w:rsidR="00EB6BC6" w:rsidRPr="00642A3A" w:rsidRDefault="00EB6BC6" w:rsidP="009633BE">
      <w:r w:rsidRPr="00642A3A">
        <w:rPr>
          <w:b/>
          <w:bCs/>
        </w:rPr>
        <w:t xml:space="preserve">A) </w:t>
      </w:r>
      <w:r w:rsidRPr="00642A3A">
        <w:t>Allah’a şükür.</w:t>
      </w:r>
    </w:p>
    <w:p w14:paraId="5447DE94" w14:textId="77777777" w:rsidR="00EB6BC6" w:rsidRPr="00642A3A" w:rsidRDefault="00EB6BC6" w:rsidP="009633BE">
      <w:r w:rsidRPr="00642A3A">
        <w:rPr>
          <w:b/>
          <w:bCs/>
        </w:rPr>
        <w:t xml:space="preserve">B) </w:t>
      </w:r>
      <w:r w:rsidRPr="00642A3A">
        <w:t>Elhamdülillah.</w:t>
      </w:r>
    </w:p>
    <w:p w14:paraId="6432C0EF" w14:textId="77777777" w:rsidR="00EB6BC6" w:rsidRPr="00642A3A" w:rsidRDefault="00EB6BC6" w:rsidP="009633BE">
      <w:r w:rsidRPr="00642A3A">
        <w:rPr>
          <w:b/>
          <w:bCs/>
        </w:rPr>
        <w:t xml:space="preserve">C) </w:t>
      </w:r>
      <w:r w:rsidRPr="00642A3A">
        <w:t>Hamdolsun.</w:t>
      </w:r>
    </w:p>
    <w:p w14:paraId="0A20839E" w14:textId="77777777" w:rsidR="00EB6BC6" w:rsidRPr="00642A3A" w:rsidRDefault="00EB6BC6" w:rsidP="009633BE">
      <w:r w:rsidRPr="00642A3A">
        <w:rPr>
          <w:b/>
          <w:bCs/>
        </w:rPr>
        <w:t xml:space="preserve">D) </w:t>
      </w:r>
      <w:r w:rsidRPr="00642A3A">
        <w:t>Allah rahmet etsin.</w:t>
      </w:r>
    </w:p>
    <w:p w14:paraId="1C66025E" w14:textId="6FABE9B3" w:rsidR="00EB6BC6" w:rsidRDefault="00EB6BC6" w:rsidP="00EB6BC6">
      <w:pPr>
        <w:rPr>
          <w:rFonts w:ascii="Calibri" w:hAnsi="Calibri" w:cs="Calibri"/>
        </w:rPr>
      </w:pPr>
    </w:p>
    <w:p w14:paraId="31317635" w14:textId="77777777" w:rsidR="009633BE" w:rsidRPr="00642A3A" w:rsidRDefault="009633BE" w:rsidP="00EB6BC6">
      <w:pPr>
        <w:rPr>
          <w:rFonts w:ascii="Calibri" w:hAnsi="Calibri" w:cs="Calibri"/>
        </w:rPr>
      </w:pPr>
    </w:p>
    <w:p w14:paraId="10758BF2" w14:textId="77777777" w:rsidR="00EB6BC6" w:rsidRPr="00642A3A" w:rsidRDefault="00EB6BC6" w:rsidP="009633BE">
      <w:pPr>
        <w:pStyle w:val="SORUMETN"/>
        <w:rPr>
          <w:b/>
        </w:rPr>
      </w:pPr>
      <w:r w:rsidRPr="00642A3A">
        <w:rPr>
          <w:b/>
        </w:rPr>
        <w:t xml:space="preserve">12. </w:t>
      </w:r>
      <w:r w:rsidRPr="00642A3A">
        <w:t>“……………kâinatın ve bütün varlıkların yaratıcısı olan tek ve yüce varlığın özel ismidir.”</w:t>
      </w:r>
    </w:p>
    <w:p w14:paraId="08867472" w14:textId="77777777" w:rsidR="00EB6BC6" w:rsidRPr="00642A3A" w:rsidRDefault="00EB6BC6" w:rsidP="009633BE">
      <w:pPr>
        <w:pStyle w:val="AIKLAMA"/>
      </w:pPr>
      <w:r w:rsidRPr="00642A3A">
        <w:t>Yukarıdaki boşluğa aşağıdakilerden hangisi gelmelidir?</w:t>
      </w:r>
    </w:p>
    <w:p w14:paraId="292DEF5D" w14:textId="77777777" w:rsidR="00EB6BC6" w:rsidRPr="00642A3A" w:rsidRDefault="00EB6BC6" w:rsidP="009633BE">
      <w:r w:rsidRPr="00642A3A">
        <w:rPr>
          <w:b/>
          <w:bCs/>
        </w:rPr>
        <w:t xml:space="preserve">A) </w:t>
      </w:r>
      <w:r w:rsidRPr="00642A3A">
        <w:t>Allah</w:t>
      </w:r>
    </w:p>
    <w:p w14:paraId="6244943B" w14:textId="77777777" w:rsidR="00EB6BC6" w:rsidRPr="00642A3A" w:rsidRDefault="00EB6BC6" w:rsidP="009633BE">
      <w:r w:rsidRPr="00642A3A">
        <w:rPr>
          <w:b/>
          <w:bCs/>
        </w:rPr>
        <w:t xml:space="preserve">B) </w:t>
      </w:r>
      <w:r w:rsidRPr="00642A3A">
        <w:t>Peygamber</w:t>
      </w:r>
    </w:p>
    <w:p w14:paraId="7BF78647" w14:textId="77777777" w:rsidR="00EB6BC6" w:rsidRPr="00642A3A" w:rsidRDefault="00EB6BC6" w:rsidP="009633BE">
      <w:r w:rsidRPr="00642A3A">
        <w:rPr>
          <w:b/>
          <w:bCs/>
        </w:rPr>
        <w:t xml:space="preserve">C) </w:t>
      </w:r>
      <w:r w:rsidRPr="00642A3A">
        <w:t>Besmele</w:t>
      </w:r>
    </w:p>
    <w:p w14:paraId="61E752BE" w14:textId="77777777" w:rsidR="00EB6BC6" w:rsidRPr="00642A3A" w:rsidRDefault="00EB6BC6" w:rsidP="009633BE">
      <w:r w:rsidRPr="00642A3A">
        <w:rPr>
          <w:b/>
          <w:bCs/>
        </w:rPr>
        <w:t xml:space="preserve">D) </w:t>
      </w:r>
      <w:r w:rsidRPr="00642A3A">
        <w:t>İnsan</w:t>
      </w:r>
    </w:p>
    <w:p w14:paraId="025E3418" w14:textId="77777777" w:rsidR="00EB6BC6" w:rsidRPr="00D737A9" w:rsidRDefault="00EB6BC6" w:rsidP="00EB6BC6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730133DD" w14:textId="77777777" w:rsidR="00EB6BC6" w:rsidRPr="00D737A9" w:rsidRDefault="00EB6BC6" w:rsidP="009633BE">
      <w:pPr>
        <w:pStyle w:val="SORUMETN"/>
        <w:rPr>
          <w:rStyle w:val="Gl"/>
          <w:b w:val="0"/>
          <w:bCs w:val="0"/>
        </w:rPr>
      </w:pPr>
      <w:r w:rsidRPr="00D737A9">
        <w:rPr>
          <w:rStyle w:val="Gl"/>
          <w:bCs w:val="0"/>
        </w:rPr>
        <w:t>13. Hasta ziyaretine gittiğimizde aşağıdaki ifadelerinden hangisini kullanmamız doğru olur?</w:t>
      </w:r>
    </w:p>
    <w:p w14:paraId="102F9981" w14:textId="77777777" w:rsidR="00EB6BC6" w:rsidRPr="00642A3A" w:rsidRDefault="00EB6BC6" w:rsidP="009633BE">
      <w:r w:rsidRPr="00642A3A">
        <w:rPr>
          <w:b/>
          <w:bCs/>
        </w:rPr>
        <w:t xml:space="preserve">A) </w:t>
      </w:r>
      <w:r w:rsidRPr="00642A3A">
        <w:t>“İnşallah”</w:t>
      </w:r>
    </w:p>
    <w:p w14:paraId="0D20A9C8" w14:textId="77777777" w:rsidR="00EB6BC6" w:rsidRPr="00642A3A" w:rsidRDefault="00EB6BC6" w:rsidP="009633BE">
      <w:r w:rsidRPr="00642A3A">
        <w:rPr>
          <w:b/>
          <w:bCs/>
        </w:rPr>
        <w:t xml:space="preserve">B) </w:t>
      </w:r>
      <w:r w:rsidRPr="00642A3A">
        <w:t>“Allah’a ısmarladık.”</w:t>
      </w:r>
    </w:p>
    <w:p w14:paraId="391E0ECF" w14:textId="77777777" w:rsidR="00EB6BC6" w:rsidRPr="00642A3A" w:rsidRDefault="00EB6BC6" w:rsidP="009633BE">
      <w:r w:rsidRPr="00642A3A">
        <w:rPr>
          <w:b/>
          <w:bCs/>
        </w:rPr>
        <w:t xml:space="preserve">C) </w:t>
      </w:r>
      <w:r w:rsidRPr="00642A3A">
        <w:t>“Allah şifalar versin.”</w:t>
      </w:r>
    </w:p>
    <w:p w14:paraId="512AFB08" w14:textId="77777777" w:rsidR="00EB6BC6" w:rsidRDefault="00EB6BC6" w:rsidP="009633BE">
      <w:r w:rsidRPr="00642A3A">
        <w:rPr>
          <w:b/>
          <w:bCs/>
        </w:rPr>
        <w:t xml:space="preserve">D) </w:t>
      </w:r>
      <w:r w:rsidRPr="00642A3A">
        <w:t>“Allah bereket versin.”</w:t>
      </w:r>
    </w:p>
    <w:bookmarkEnd w:id="2"/>
    <w:p w14:paraId="41EE6AFB" w14:textId="77777777" w:rsidR="00EB6BC6" w:rsidRPr="00642A3A" w:rsidRDefault="00EB6BC6" w:rsidP="009633BE">
      <w:pPr>
        <w:pStyle w:val="SORUMETN"/>
      </w:pPr>
      <w:r w:rsidRPr="00642A3A">
        <w:lastRenderedPageBreak/>
        <w:t xml:space="preserve">14. </w:t>
      </w:r>
      <w:r w:rsidRPr="009633BE">
        <w:rPr>
          <w:b/>
          <w:bCs/>
        </w:rPr>
        <w:t>“Allah’tan (</w:t>
      </w:r>
      <w:proofErr w:type="spellStart"/>
      <w:r w:rsidRPr="009633BE">
        <w:rPr>
          <w:b/>
          <w:bCs/>
        </w:rPr>
        <w:t>c.c</w:t>
      </w:r>
      <w:proofErr w:type="spellEnd"/>
      <w:r w:rsidRPr="009633BE">
        <w:rPr>
          <w:b/>
          <w:bCs/>
        </w:rPr>
        <w:t>.) af ve bağışlanma isterim” anlamına gelen ifade aşağıdakilerden hangisidir?</w:t>
      </w:r>
    </w:p>
    <w:p w14:paraId="728AE517" w14:textId="77777777" w:rsidR="00EB6BC6" w:rsidRPr="00642A3A" w:rsidRDefault="00EB6BC6" w:rsidP="009633BE">
      <w:r w:rsidRPr="00642A3A">
        <w:rPr>
          <w:b/>
          <w:bCs/>
        </w:rPr>
        <w:t xml:space="preserve">A) </w:t>
      </w:r>
      <w:r w:rsidRPr="00642A3A">
        <w:t>Hamdolsun</w:t>
      </w:r>
    </w:p>
    <w:p w14:paraId="55838F40" w14:textId="77777777" w:rsidR="00EB6BC6" w:rsidRPr="00642A3A" w:rsidRDefault="00EB6BC6" w:rsidP="009633BE">
      <w:r w:rsidRPr="00642A3A">
        <w:rPr>
          <w:b/>
          <w:bCs/>
        </w:rPr>
        <w:t xml:space="preserve">B) </w:t>
      </w:r>
      <w:proofErr w:type="spellStart"/>
      <w:r w:rsidRPr="00642A3A">
        <w:t>Estağfirullah</w:t>
      </w:r>
      <w:proofErr w:type="spellEnd"/>
    </w:p>
    <w:p w14:paraId="331B79AB" w14:textId="77777777" w:rsidR="00EB6BC6" w:rsidRPr="00642A3A" w:rsidRDefault="00EB6BC6" w:rsidP="009633BE">
      <w:r w:rsidRPr="00642A3A">
        <w:rPr>
          <w:b/>
          <w:bCs/>
        </w:rPr>
        <w:t xml:space="preserve">C) </w:t>
      </w:r>
      <w:r w:rsidRPr="00642A3A">
        <w:t>Elhamdülillah</w:t>
      </w:r>
    </w:p>
    <w:p w14:paraId="025BE910" w14:textId="1B08AC9C" w:rsidR="00642A3A" w:rsidRDefault="00EB6BC6" w:rsidP="009633BE">
      <w:pPr>
        <w:rPr>
          <w:iCs/>
        </w:rPr>
      </w:pPr>
      <w:r w:rsidRPr="00642A3A">
        <w:rPr>
          <w:b/>
          <w:bCs/>
        </w:rPr>
        <w:t xml:space="preserve">D) </w:t>
      </w:r>
      <w:r w:rsidRPr="00642A3A">
        <w:rPr>
          <w:bCs/>
        </w:rPr>
        <w:t>H</w:t>
      </w:r>
      <w:r w:rsidRPr="00642A3A">
        <w:rPr>
          <w:iCs/>
        </w:rPr>
        <w:t>aram</w:t>
      </w:r>
    </w:p>
    <w:p w14:paraId="6A430738" w14:textId="77777777" w:rsidR="00642A3A" w:rsidRPr="00642A3A" w:rsidRDefault="00642A3A" w:rsidP="00642A3A">
      <w:pPr>
        <w:pStyle w:val="AIKMETN"/>
        <w:rPr>
          <w:rFonts w:cs="Calibri"/>
          <w:iCs/>
        </w:rPr>
      </w:pPr>
    </w:p>
    <w:p w14:paraId="04B76273" w14:textId="77777777" w:rsidR="00EB6BC6" w:rsidRPr="00D737A9" w:rsidRDefault="00EB6BC6" w:rsidP="009633BE">
      <w:pPr>
        <w:pStyle w:val="SORUMETN"/>
        <w:rPr>
          <w:rStyle w:val="Gl"/>
          <w:b w:val="0"/>
          <w:bCs w:val="0"/>
        </w:rPr>
      </w:pPr>
      <w:r w:rsidRPr="00D737A9">
        <w:rPr>
          <w:rStyle w:val="Gl"/>
          <w:bCs w:val="0"/>
        </w:rPr>
        <w:t>15. Karşılaştığı birbirine selam veren insan aşağıdaki mesajlardan hangisini vermiş olur?</w:t>
      </w:r>
    </w:p>
    <w:p w14:paraId="0A4890C0" w14:textId="77777777" w:rsidR="00EB6BC6" w:rsidRPr="00642A3A" w:rsidRDefault="00EB6BC6" w:rsidP="009633BE">
      <w:r w:rsidRPr="00642A3A">
        <w:rPr>
          <w:b/>
          <w:bCs/>
        </w:rPr>
        <w:t xml:space="preserve">A) </w:t>
      </w:r>
      <w:r w:rsidRPr="00642A3A">
        <w:t>“Bana güvenebilirsin”</w:t>
      </w:r>
    </w:p>
    <w:p w14:paraId="1CE5C75B" w14:textId="77777777" w:rsidR="00EB6BC6" w:rsidRPr="00642A3A" w:rsidRDefault="00EB6BC6" w:rsidP="009633BE">
      <w:r w:rsidRPr="00642A3A">
        <w:rPr>
          <w:b/>
          <w:bCs/>
        </w:rPr>
        <w:t xml:space="preserve">B) </w:t>
      </w:r>
      <w:r w:rsidRPr="00642A3A">
        <w:t>“Bana güvenemezsin”</w:t>
      </w:r>
    </w:p>
    <w:p w14:paraId="361DAAFA" w14:textId="77777777" w:rsidR="00EB6BC6" w:rsidRPr="00642A3A" w:rsidRDefault="00EB6BC6" w:rsidP="009633BE">
      <w:r w:rsidRPr="00642A3A">
        <w:rPr>
          <w:b/>
          <w:bCs/>
        </w:rPr>
        <w:t xml:space="preserve">C) </w:t>
      </w:r>
      <w:r w:rsidRPr="00642A3A">
        <w:t>“Aramızda güvene gerek yok”</w:t>
      </w:r>
    </w:p>
    <w:p w14:paraId="2B350626" w14:textId="77777777" w:rsidR="00EB6BC6" w:rsidRPr="00642A3A" w:rsidRDefault="00EB6BC6" w:rsidP="009633BE">
      <w:r w:rsidRPr="00642A3A">
        <w:rPr>
          <w:b/>
          <w:bCs/>
        </w:rPr>
        <w:t xml:space="preserve">D) </w:t>
      </w:r>
      <w:r w:rsidRPr="00642A3A">
        <w:t>“Ben sana zarar verebilirim”</w:t>
      </w:r>
    </w:p>
    <w:p w14:paraId="2C39A4AA" w14:textId="5190A499" w:rsidR="00EB6BC6" w:rsidRDefault="00EB6BC6" w:rsidP="00EB6BC6">
      <w:pPr>
        <w:rPr>
          <w:rFonts w:ascii="Calibri" w:hAnsi="Calibri" w:cs="Calibri"/>
        </w:rPr>
      </w:pPr>
    </w:p>
    <w:p w14:paraId="35075727" w14:textId="77777777" w:rsidR="009633BE" w:rsidRPr="00642A3A" w:rsidRDefault="009633BE" w:rsidP="00EB6BC6">
      <w:pPr>
        <w:rPr>
          <w:rFonts w:ascii="Calibri" w:hAnsi="Calibri" w:cs="Calibri"/>
        </w:rPr>
      </w:pPr>
    </w:p>
    <w:p w14:paraId="3A6EE4D3" w14:textId="77777777" w:rsidR="00EB6BC6" w:rsidRPr="00D737A9" w:rsidRDefault="00EB6BC6" w:rsidP="009633BE">
      <w:pPr>
        <w:pStyle w:val="SORUMETN"/>
        <w:rPr>
          <w:rStyle w:val="Gl"/>
          <w:b w:val="0"/>
          <w:bCs w:val="0"/>
        </w:rPr>
      </w:pPr>
      <w:r w:rsidRPr="00D737A9">
        <w:rPr>
          <w:rStyle w:val="Gl"/>
          <w:bCs w:val="0"/>
        </w:rPr>
        <w:t>16. Aşağıdakilerden hangisi selamlaşmanın yararlarından biri değildir?</w:t>
      </w:r>
    </w:p>
    <w:p w14:paraId="4B4D4F0A" w14:textId="77777777" w:rsidR="00EB6BC6" w:rsidRPr="00642A3A" w:rsidRDefault="00EB6BC6" w:rsidP="009633BE">
      <w:r w:rsidRPr="00642A3A">
        <w:rPr>
          <w:b/>
          <w:bCs/>
        </w:rPr>
        <w:t xml:space="preserve">A) </w:t>
      </w:r>
      <w:r w:rsidRPr="00642A3A">
        <w:t>Selamlaşma, insanlar arasında sevgi ve dostluğun artmasını sağlar.</w:t>
      </w:r>
    </w:p>
    <w:p w14:paraId="6FDE0B0C" w14:textId="77777777" w:rsidR="00EB6BC6" w:rsidRPr="00642A3A" w:rsidRDefault="00EB6BC6" w:rsidP="009633BE">
      <w:r w:rsidRPr="00642A3A">
        <w:rPr>
          <w:b/>
          <w:bCs/>
        </w:rPr>
        <w:t xml:space="preserve">B) </w:t>
      </w:r>
      <w:r w:rsidRPr="00642A3A">
        <w:t>Selamlaşma ile insanlar birbirine güvenir.</w:t>
      </w:r>
    </w:p>
    <w:p w14:paraId="345AB216" w14:textId="77777777" w:rsidR="00EB6BC6" w:rsidRPr="00642A3A" w:rsidRDefault="00EB6BC6" w:rsidP="009633BE">
      <w:r w:rsidRPr="00642A3A">
        <w:rPr>
          <w:b/>
          <w:bCs/>
        </w:rPr>
        <w:t xml:space="preserve">C) </w:t>
      </w:r>
      <w:r w:rsidRPr="00642A3A">
        <w:t>Selamlaşma ile sevgi ve saygıya dayalı ilişkiler gelişir.</w:t>
      </w:r>
    </w:p>
    <w:p w14:paraId="166ED108" w14:textId="77777777" w:rsidR="00EB6BC6" w:rsidRPr="00642A3A" w:rsidRDefault="00EB6BC6" w:rsidP="009633BE">
      <w:r w:rsidRPr="00642A3A">
        <w:rPr>
          <w:b/>
          <w:bCs/>
        </w:rPr>
        <w:t xml:space="preserve">D) </w:t>
      </w:r>
      <w:r w:rsidRPr="00642A3A">
        <w:t>Selamlaşma ile suçlar artar.</w:t>
      </w:r>
    </w:p>
    <w:p w14:paraId="3455EDFC" w14:textId="75A73746" w:rsidR="00EB6BC6" w:rsidRDefault="00EB6BC6" w:rsidP="00EB6BC6">
      <w:pPr>
        <w:rPr>
          <w:rFonts w:ascii="Calibri" w:hAnsi="Calibri" w:cs="Calibri"/>
        </w:rPr>
      </w:pPr>
    </w:p>
    <w:p w14:paraId="2B007CE8" w14:textId="4CC48927" w:rsidR="009633BE" w:rsidRDefault="009633BE" w:rsidP="00EB6BC6">
      <w:pPr>
        <w:rPr>
          <w:rFonts w:ascii="Calibri" w:hAnsi="Calibri" w:cs="Calibri"/>
        </w:rPr>
      </w:pPr>
    </w:p>
    <w:p w14:paraId="2ACE71D7" w14:textId="77777777" w:rsidR="009633BE" w:rsidRPr="00642A3A" w:rsidRDefault="009633BE" w:rsidP="00EB6BC6">
      <w:pPr>
        <w:rPr>
          <w:rFonts w:ascii="Calibri" w:hAnsi="Calibri" w:cs="Calibri"/>
        </w:rPr>
      </w:pPr>
    </w:p>
    <w:p w14:paraId="5F979A5C" w14:textId="77777777" w:rsidR="00EB6BC6" w:rsidRPr="009633BE" w:rsidRDefault="00EB6BC6" w:rsidP="009633BE">
      <w:pPr>
        <w:pStyle w:val="SORUMETN"/>
        <w:rPr>
          <w:b/>
        </w:rPr>
      </w:pPr>
      <w:r w:rsidRPr="009633BE">
        <w:rPr>
          <w:b/>
        </w:rPr>
        <w:t>17. “</w:t>
      </w:r>
      <w:proofErr w:type="spellStart"/>
      <w:r w:rsidRPr="009633BE">
        <w:rPr>
          <w:b/>
        </w:rPr>
        <w:t>Allahım</w:t>
      </w:r>
      <w:proofErr w:type="spellEnd"/>
      <w:r w:rsidRPr="009633BE">
        <w:rPr>
          <w:b/>
        </w:rPr>
        <w:t>! Sen bütün kusurlardan pak ve uzaksın.”</w:t>
      </w:r>
    </w:p>
    <w:p w14:paraId="5609B601" w14:textId="77777777" w:rsidR="00EB6BC6" w:rsidRPr="009633BE" w:rsidRDefault="00EB6BC6" w:rsidP="00642A3A">
      <w:pPr>
        <w:pStyle w:val="AIKLAMA"/>
        <w:rPr>
          <w:rStyle w:val="Gl"/>
          <w:rFonts w:cs="Calibri"/>
          <w:b/>
          <w:bCs w:val="0"/>
        </w:rPr>
      </w:pPr>
      <w:proofErr w:type="gramStart"/>
      <w:r w:rsidRPr="009633BE">
        <w:rPr>
          <w:rStyle w:val="Gl"/>
          <w:rFonts w:cs="Calibri"/>
          <w:b/>
          <w:bCs w:val="0"/>
        </w:rPr>
        <w:t>ifadesi</w:t>
      </w:r>
      <w:proofErr w:type="gramEnd"/>
      <w:r w:rsidRPr="009633BE">
        <w:rPr>
          <w:rStyle w:val="Gl"/>
          <w:rFonts w:cs="Calibri"/>
          <w:b/>
          <w:bCs w:val="0"/>
        </w:rPr>
        <w:t xml:space="preserve"> ile başlayan dua aşağıdakilerden hangisidir?</w:t>
      </w:r>
    </w:p>
    <w:p w14:paraId="4541C53D" w14:textId="77777777" w:rsidR="00BD54DD" w:rsidRDefault="00EB6BC6" w:rsidP="009633BE">
      <w:r w:rsidRPr="00642A3A">
        <w:t xml:space="preserve">A) </w:t>
      </w:r>
      <w:proofErr w:type="spellStart"/>
      <w:r w:rsidRPr="00642A3A">
        <w:t>Subhaneke</w:t>
      </w:r>
      <w:proofErr w:type="spellEnd"/>
      <w:r w:rsidRPr="00642A3A">
        <w:t xml:space="preserve"> </w:t>
      </w:r>
      <w:r w:rsidRPr="00642A3A">
        <w:tab/>
      </w:r>
      <w:r w:rsidRPr="00642A3A">
        <w:tab/>
      </w:r>
    </w:p>
    <w:p w14:paraId="4D98247F" w14:textId="38B2FA86" w:rsidR="00EB6BC6" w:rsidRPr="00642A3A" w:rsidRDefault="00EB6BC6" w:rsidP="009633BE">
      <w:r w:rsidRPr="00642A3A">
        <w:t xml:space="preserve">B) </w:t>
      </w:r>
      <w:proofErr w:type="spellStart"/>
      <w:r w:rsidRPr="00642A3A">
        <w:t>Tahiyyat</w:t>
      </w:r>
      <w:proofErr w:type="spellEnd"/>
    </w:p>
    <w:p w14:paraId="2125F56A" w14:textId="77777777" w:rsidR="00BD54DD" w:rsidRDefault="00EB6BC6" w:rsidP="009633BE">
      <w:r w:rsidRPr="00642A3A">
        <w:t xml:space="preserve">C) </w:t>
      </w:r>
      <w:proofErr w:type="spellStart"/>
      <w:r w:rsidRPr="00642A3A">
        <w:t>Salli</w:t>
      </w:r>
      <w:proofErr w:type="spellEnd"/>
      <w:r w:rsidRPr="00642A3A">
        <w:t xml:space="preserve"> </w:t>
      </w:r>
      <w:proofErr w:type="spellStart"/>
      <w:r w:rsidRPr="00642A3A">
        <w:t>Barik</w:t>
      </w:r>
      <w:proofErr w:type="spellEnd"/>
      <w:r w:rsidRPr="00642A3A">
        <w:t xml:space="preserve"> </w:t>
      </w:r>
      <w:r w:rsidRPr="00642A3A">
        <w:tab/>
      </w:r>
      <w:r w:rsidRPr="00642A3A">
        <w:tab/>
      </w:r>
    </w:p>
    <w:p w14:paraId="60BCF7B3" w14:textId="073897D8" w:rsidR="00EB6BC6" w:rsidRDefault="00EB6BC6" w:rsidP="009633BE">
      <w:r w:rsidRPr="00642A3A">
        <w:t>D) Rabbena</w:t>
      </w:r>
    </w:p>
    <w:p w14:paraId="2878EE46" w14:textId="4CF20252" w:rsidR="00642A3A" w:rsidRDefault="00642A3A" w:rsidP="00642A3A">
      <w:pPr>
        <w:pStyle w:val="AIKMETN"/>
        <w:rPr>
          <w:rFonts w:cs="Calibri"/>
        </w:rPr>
      </w:pPr>
    </w:p>
    <w:p w14:paraId="7B4FECFC" w14:textId="77777777" w:rsidR="009633BE" w:rsidRPr="00642A3A" w:rsidRDefault="009633BE" w:rsidP="00642A3A">
      <w:pPr>
        <w:pStyle w:val="AIKMETN"/>
        <w:rPr>
          <w:rFonts w:cs="Calibri"/>
        </w:rPr>
      </w:pPr>
    </w:p>
    <w:p w14:paraId="4C776684" w14:textId="77777777" w:rsidR="00EB6BC6" w:rsidRPr="00642A3A" w:rsidRDefault="00EB6BC6" w:rsidP="009633BE">
      <w:pPr>
        <w:pStyle w:val="SORUMETN"/>
      </w:pPr>
      <w:r w:rsidRPr="00642A3A">
        <w:rPr>
          <w:b/>
          <w:bCs/>
        </w:rPr>
        <w:t xml:space="preserve">18. </w:t>
      </w:r>
      <w:r w:rsidRPr="00642A3A">
        <w:t>Olmasını istediğimiz bir şey ile ilgili kullandığımız temenni ifadesidir. Esas olarak Allah dilerse olur anlamına gelmektedir.</w:t>
      </w:r>
    </w:p>
    <w:p w14:paraId="1BA4C3A7" w14:textId="77777777" w:rsidR="00EB6BC6" w:rsidRPr="00642A3A" w:rsidRDefault="00EB6BC6" w:rsidP="009633BE">
      <w:pPr>
        <w:pStyle w:val="AIKLAMA"/>
      </w:pPr>
      <w:r w:rsidRPr="00642A3A">
        <w:t>Bu ifade aşağıdakilerden hangisidir?</w:t>
      </w:r>
    </w:p>
    <w:p w14:paraId="0C2CFE88" w14:textId="77777777" w:rsidR="00BD54DD" w:rsidRDefault="00EB6BC6" w:rsidP="009633BE">
      <w:r w:rsidRPr="00642A3A">
        <w:t xml:space="preserve">A) </w:t>
      </w:r>
      <w:proofErr w:type="spellStart"/>
      <w:r w:rsidRPr="00642A3A">
        <w:t>Maşaallah</w:t>
      </w:r>
      <w:proofErr w:type="spellEnd"/>
      <w:r w:rsidRPr="00642A3A">
        <w:t xml:space="preserve"> </w:t>
      </w:r>
      <w:r w:rsidRPr="00642A3A">
        <w:tab/>
      </w:r>
      <w:r w:rsidRPr="00642A3A">
        <w:tab/>
      </w:r>
    </w:p>
    <w:p w14:paraId="1AF28E26" w14:textId="4844A2F9" w:rsidR="00EB6BC6" w:rsidRPr="00642A3A" w:rsidRDefault="00EB6BC6" w:rsidP="009633BE">
      <w:r w:rsidRPr="00642A3A">
        <w:t>B) İnşallah</w:t>
      </w:r>
    </w:p>
    <w:p w14:paraId="26DF2EF7" w14:textId="77777777" w:rsidR="00BD54DD" w:rsidRDefault="00EB6BC6" w:rsidP="009633BE">
      <w:r w:rsidRPr="00642A3A">
        <w:t xml:space="preserve">C) La ilahe illallah </w:t>
      </w:r>
      <w:r w:rsidRPr="00642A3A">
        <w:tab/>
      </w:r>
    </w:p>
    <w:p w14:paraId="66440F49" w14:textId="352D533E" w:rsidR="00EB6BC6" w:rsidRPr="00642A3A" w:rsidRDefault="00EB6BC6" w:rsidP="009633BE">
      <w:r w:rsidRPr="00642A3A">
        <w:t xml:space="preserve">D) </w:t>
      </w:r>
      <w:proofErr w:type="spellStart"/>
      <w:r w:rsidRPr="00642A3A">
        <w:t>Elhamdulillah</w:t>
      </w:r>
      <w:proofErr w:type="spellEnd"/>
    </w:p>
    <w:p w14:paraId="5C0B484C" w14:textId="5B199178" w:rsidR="00EB6BC6" w:rsidRDefault="00EB6BC6" w:rsidP="00EB6BC6">
      <w:pPr>
        <w:rPr>
          <w:rFonts w:ascii="Calibri" w:hAnsi="Calibri" w:cs="Calibri"/>
        </w:rPr>
      </w:pPr>
    </w:p>
    <w:p w14:paraId="35F467DA" w14:textId="7C40D86E" w:rsidR="00BD54DD" w:rsidRDefault="00BD54DD" w:rsidP="00EB6BC6">
      <w:pPr>
        <w:rPr>
          <w:rFonts w:ascii="Calibri" w:hAnsi="Calibri" w:cs="Calibri"/>
        </w:rPr>
      </w:pPr>
    </w:p>
    <w:p w14:paraId="338023C7" w14:textId="77777777" w:rsidR="00BD54DD" w:rsidRPr="00642A3A" w:rsidRDefault="00BD54DD" w:rsidP="00EB6BC6">
      <w:pPr>
        <w:rPr>
          <w:rFonts w:ascii="Calibri" w:hAnsi="Calibri" w:cs="Calibri"/>
        </w:rPr>
      </w:pPr>
    </w:p>
    <w:p w14:paraId="5EC10A25" w14:textId="7A794043" w:rsidR="00EB6BC6" w:rsidRPr="00642A3A" w:rsidRDefault="00EB6BC6" w:rsidP="009633BE">
      <w:pPr>
        <w:pStyle w:val="SORUMETN"/>
      </w:pPr>
      <w:r w:rsidRPr="00642A3A">
        <w:rPr>
          <w:b/>
          <w:bCs/>
        </w:rPr>
        <w:t xml:space="preserve">19. </w:t>
      </w:r>
      <w:r w:rsidRPr="00642A3A">
        <w:t>“Şüphesiz Allah ve melekleri Peygamber’e salât ediyorlar. Ey iman edenler! Siz de ona salât edin, selâm</w:t>
      </w:r>
      <w:r w:rsidR="00642A3A" w:rsidRPr="00642A3A">
        <w:t xml:space="preserve"> </w:t>
      </w:r>
      <w:r w:rsidRPr="00642A3A">
        <w:t xml:space="preserve">edin.” </w:t>
      </w:r>
      <w:r w:rsidRPr="00642A3A">
        <w:rPr>
          <w:b/>
          <w:bCs/>
        </w:rPr>
        <w:t>(</w:t>
      </w:r>
      <w:proofErr w:type="spellStart"/>
      <w:r w:rsidRPr="00642A3A">
        <w:rPr>
          <w:b/>
          <w:bCs/>
        </w:rPr>
        <w:t>Ahzab</w:t>
      </w:r>
      <w:proofErr w:type="spellEnd"/>
      <w:r w:rsidRPr="00642A3A">
        <w:rPr>
          <w:b/>
          <w:bCs/>
        </w:rPr>
        <w:t>/56)</w:t>
      </w:r>
    </w:p>
    <w:p w14:paraId="2EAF0C01" w14:textId="77777777" w:rsidR="00EB6BC6" w:rsidRPr="00642A3A" w:rsidRDefault="00EB6BC6" w:rsidP="009633BE">
      <w:pPr>
        <w:pStyle w:val="AIKLAMA"/>
      </w:pPr>
      <w:r w:rsidRPr="00642A3A">
        <w:t>Ayette istenen davranışı yerine getirmek için aşağıdakilerden hangisi söylenmelidir?</w:t>
      </w:r>
    </w:p>
    <w:p w14:paraId="0C6C3EAF" w14:textId="77777777" w:rsidR="00EB6BC6" w:rsidRPr="00642A3A" w:rsidRDefault="00EB6BC6" w:rsidP="009633BE">
      <w:r w:rsidRPr="00642A3A">
        <w:t xml:space="preserve">A) </w:t>
      </w:r>
      <w:proofErr w:type="spellStart"/>
      <w:r w:rsidRPr="00642A3A">
        <w:t>Esselamu</w:t>
      </w:r>
      <w:proofErr w:type="spellEnd"/>
      <w:r w:rsidRPr="00642A3A">
        <w:t xml:space="preserve"> aleyküm ve </w:t>
      </w:r>
      <w:proofErr w:type="spellStart"/>
      <w:r w:rsidRPr="00642A3A">
        <w:t>rahmetullah</w:t>
      </w:r>
      <w:proofErr w:type="spellEnd"/>
    </w:p>
    <w:p w14:paraId="2FAD7B85" w14:textId="77777777" w:rsidR="00EB6BC6" w:rsidRPr="00642A3A" w:rsidRDefault="00EB6BC6" w:rsidP="009633BE">
      <w:r w:rsidRPr="00642A3A">
        <w:t xml:space="preserve">B) </w:t>
      </w:r>
      <w:proofErr w:type="spellStart"/>
      <w:r w:rsidRPr="00642A3A">
        <w:t>Allahu</w:t>
      </w:r>
      <w:proofErr w:type="spellEnd"/>
      <w:r w:rsidRPr="00642A3A">
        <w:t xml:space="preserve"> ekber ve </w:t>
      </w:r>
      <w:proofErr w:type="spellStart"/>
      <w:r w:rsidRPr="00642A3A">
        <w:t>lillahil</w:t>
      </w:r>
      <w:proofErr w:type="spellEnd"/>
      <w:r w:rsidRPr="00642A3A">
        <w:t xml:space="preserve"> </w:t>
      </w:r>
      <w:proofErr w:type="spellStart"/>
      <w:r w:rsidRPr="00642A3A">
        <w:t>hamd</w:t>
      </w:r>
      <w:proofErr w:type="spellEnd"/>
    </w:p>
    <w:p w14:paraId="2D685CC8" w14:textId="77777777" w:rsidR="00EB6BC6" w:rsidRPr="00642A3A" w:rsidRDefault="00EB6BC6" w:rsidP="009633BE">
      <w:r w:rsidRPr="00642A3A">
        <w:t xml:space="preserve">C) </w:t>
      </w:r>
      <w:proofErr w:type="spellStart"/>
      <w:r w:rsidRPr="00642A3A">
        <w:t>Essalâtu</w:t>
      </w:r>
      <w:proofErr w:type="spellEnd"/>
      <w:r w:rsidRPr="00642A3A">
        <w:t xml:space="preserve"> </w:t>
      </w:r>
      <w:proofErr w:type="spellStart"/>
      <w:r w:rsidRPr="00642A3A">
        <w:t>vesselâmu</w:t>
      </w:r>
      <w:proofErr w:type="spellEnd"/>
      <w:r w:rsidRPr="00642A3A">
        <w:t xml:space="preserve"> </w:t>
      </w:r>
      <w:proofErr w:type="spellStart"/>
      <w:r w:rsidRPr="00642A3A">
        <w:t>aleyke</w:t>
      </w:r>
      <w:proofErr w:type="spellEnd"/>
      <w:r w:rsidRPr="00642A3A">
        <w:t xml:space="preserve"> ya </w:t>
      </w:r>
      <w:proofErr w:type="spellStart"/>
      <w:r w:rsidRPr="00642A3A">
        <w:t>Rasulallah</w:t>
      </w:r>
      <w:proofErr w:type="spellEnd"/>
    </w:p>
    <w:p w14:paraId="2AD909C5" w14:textId="55E94DB4" w:rsidR="00EB6BC6" w:rsidRDefault="00EB6BC6" w:rsidP="009633BE">
      <w:r w:rsidRPr="00642A3A">
        <w:t xml:space="preserve">D) La ilahe </w:t>
      </w:r>
      <w:proofErr w:type="spellStart"/>
      <w:r w:rsidRPr="00642A3A">
        <w:t>illallahu</w:t>
      </w:r>
      <w:proofErr w:type="spellEnd"/>
      <w:r w:rsidRPr="00642A3A">
        <w:t xml:space="preserve"> </w:t>
      </w:r>
      <w:proofErr w:type="spellStart"/>
      <w:r w:rsidRPr="00642A3A">
        <w:t>vallahu</w:t>
      </w:r>
      <w:proofErr w:type="spellEnd"/>
      <w:r w:rsidRPr="00642A3A">
        <w:t xml:space="preserve"> ekber</w:t>
      </w:r>
    </w:p>
    <w:p w14:paraId="63588801" w14:textId="77777777" w:rsidR="00EB6BC6" w:rsidRPr="00642A3A" w:rsidRDefault="00EB6BC6" w:rsidP="009633BE">
      <w:pPr>
        <w:pStyle w:val="SORUMETN"/>
        <w:rPr>
          <w:rStyle w:val="AIKMETNChar"/>
          <w:rFonts w:cs="Calibri"/>
        </w:rPr>
      </w:pPr>
      <w:r w:rsidRPr="00642A3A">
        <w:rPr>
          <w:b/>
          <w:bCs/>
        </w:rPr>
        <w:t xml:space="preserve">20. </w:t>
      </w:r>
      <w:r w:rsidRPr="00642A3A">
        <w:rPr>
          <w:rStyle w:val="AIKMETNChar"/>
          <w:rFonts w:cs="Calibri"/>
        </w:rPr>
        <w:t>Yapılması Allah tarafından kesin olarak yasaklanmış olan iş ve davranışlara denir. Örneğin içki içmek, hırsızlık yapmak gibi davranışlar Allah tarafından kesin olarak yasaklanmıştır.</w:t>
      </w:r>
    </w:p>
    <w:p w14:paraId="56668C77" w14:textId="77777777" w:rsidR="00EB6BC6" w:rsidRPr="00642A3A" w:rsidRDefault="00EB6BC6" w:rsidP="009633BE">
      <w:pPr>
        <w:pStyle w:val="AIKLAMA"/>
      </w:pPr>
      <w:r w:rsidRPr="00642A3A">
        <w:t>Örneği verilen ve açıklaması yapılan bu kavram aşağıdakilerden hangisidir?</w:t>
      </w:r>
    </w:p>
    <w:p w14:paraId="0DACD0F7" w14:textId="77777777" w:rsidR="00BD54DD" w:rsidRDefault="00EB6BC6" w:rsidP="009633BE">
      <w:r w:rsidRPr="00642A3A">
        <w:t xml:space="preserve">A) Kötülük </w:t>
      </w:r>
      <w:r w:rsidRPr="00642A3A">
        <w:tab/>
      </w:r>
    </w:p>
    <w:p w14:paraId="3727A5F8" w14:textId="6E4950C7" w:rsidR="00EB6BC6" w:rsidRPr="00642A3A" w:rsidRDefault="00EB6BC6" w:rsidP="009633BE">
      <w:r w:rsidRPr="00642A3A">
        <w:t>B) Yalan</w:t>
      </w:r>
    </w:p>
    <w:p w14:paraId="61313B0B" w14:textId="77777777" w:rsidR="00BD54DD" w:rsidRDefault="00EB6BC6" w:rsidP="009633BE">
      <w:r w:rsidRPr="00642A3A">
        <w:t xml:space="preserve">C) Haram </w:t>
      </w:r>
      <w:r w:rsidRPr="00642A3A">
        <w:tab/>
      </w:r>
    </w:p>
    <w:p w14:paraId="0716F4C9" w14:textId="39D95225" w:rsidR="00EB6BC6" w:rsidRPr="00642A3A" w:rsidRDefault="00EB6BC6" w:rsidP="009633BE">
      <w:r w:rsidRPr="00642A3A">
        <w:t>D) Günah</w:t>
      </w:r>
    </w:p>
    <w:p w14:paraId="25462325" w14:textId="444380A6" w:rsidR="002D31AD" w:rsidRDefault="002D31AD" w:rsidP="00EB6BC6">
      <w:pPr>
        <w:pStyle w:val="SEENEKLER"/>
        <w:numPr>
          <w:ilvl w:val="0"/>
          <w:numId w:val="0"/>
        </w:numPr>
        <w:ind w:left="530"/>
      </w:pPr>
    </w:p>
    <w:p w14:paraId="6CAB38F1" w14:textId="7FB4712E" w:rsidR="009633BE" w:rsidRDefault="009633BE" w:rsidP="00EB6BC6">
      <w:pPr>
        <w:pStyle w:val="SEENEKLER"/>
        <w:numPr>
          <w:ilvl w:val="0"/>
          <w:numId w:val="0"/>
        </w:numPr>
        <w:ind w:left="530"/>
      </w:pPr>
    </w:p>
    <w:p w14:paraId="4866E6D3" w14:textId="2EB202E5" w:rsidR="009633BE" w:rsidRDefault="009633BE" w:rsidP="00EB6BC6">
      <w:pPr>
        <w:pStyle w:val="SEENEKLER"/>
        <w:numPr>
          <w:ilvl w:val="0"/>
          <w:numId w:val="0"/>
        </w:numPr>
        <w:ind w:left="530"/>
      </w:pPr>
    </w:p>
    <w:p w14:paraId="7E25E7A6" w14:textId="0F34D10E" w:rsidR="009633BE" w:rsidRDefault="009633BE" w:rsidP="00EB6BC6">
      <w:pPr>
        <w:pStyle w:val="SEENEKLER"/>
        <w:numPr>
          <w:ilvl w:val="0"/>
          <w:numId w:val="0"/>
        </w:numPr>
        <w:ind w:left="530"/>
      </w:pPr>
    </w:p>
    <w:p w14:paraId="7844C266" w14:textId="00E2CBBA" w:rsidR="009633BE" w:rsidRDefault="009633BE" w:rsidP="00EB6BC6">
      <w:pPr>
        <w:pStyle w:val="SEENEKLER"/>
        <w:numPr>
          <w:ilvl w:val="0"/>
          <w:numId w:val="0"/>
        </w:numPr>
        <w:ind w:left="530"/>
      </w:pPr>
    </w:p>
    <w:p w14:paraId="17AE5E0A" w14:textId="175A5358" w:rsidR="009633BE" w:rsidRDefault="009633BE" w:rsidP="00EB6BC6">
      <w:pPr>
        <w:pStyle w:val="SEENEKLER"/>
        <w:numPr>
          <w:ilvl w:val="0"/>
          <w:numId w:val="0"/>
        </w:numPr>
        <w:ind w:left="530"/>
      </w:pPr>
    </w:p>
    <w:p w14:paraId="7F3C0E4D" w14:textId="3DFD926D" w:rsidR="009633BE" w:rsidRDefault="009633BE" w:rsidP="00EB6BC6">
      <w:pPr>
        <w:pStyle w:val="SEENEKLER"/>
        <w:numPr>
          <w:ilvl w:val="0"/>
          <w:numId w:val="0"/>
        </w:numPr>
        <w:ind w:left="530"/>
      </w:pPr>
    </w:p>
    <w:p w14:paraId="43E737CA" w14:textId="18541235" w:rsidR="009633BE" w:rsidRDefault="009633BE" w:rsidP="00EB6BC6">
      <w:pPr>
        <w:pStyle w:val="SEENEKLER"/>
        <w:numPr>
          <w:ilvl w:val="0"/>
          <w:numId w:val="0"/>
        </w:numPr>
        <w:ind w:left="530"/>
      </w:pPr>
    </w:p>
    <w:p w14:paraId="6C4B3C37" w14:textId="1D51F654" w:rsidR="009633BE" w:rsidRDefault="009633BE" w:rsidP="00EB6BC6">
      <w:pPr>
        <w:pStyle w:val="SEENEKLER"/>
        <w:numPr>
          <w:ilvl w:val="0"/>
          <w:numId w:val="0"/>
        </w:numPr>
        <w:ind w:left="530"/>
      </w:pPr>
    </w:p>
    <w:p w14:paraId="6C63C12A" w14:textId="49F6617E" w:rsidR="009633BE" w:rsidRDefault="009633BE" w:rsidP="00EB6BC6">
      <w:pPr>
        <w:pStyle w:val="SEENEKLER"/>
        <w:numPr>
          <w:ilvl w:val="0"/>
          <w:numId w:val="0"/>
        </w:numPr>
        <w:ind w:left="530"/>
      </w:pPr>
    </w:p>
    <w:p w14:paraId="0C06F4B8" w14:textId="01E6F770" w:rsidR="009633BE" w:rsidRDefault="009633BE" w:rsidP="00EB6BC6">
      <w:pPr>
        <w:pStyle w:val="SEENEKLER"/>
        <w:numPr>
          <w:ilvl w:val="0"/>
          <w:numId w:val="0"/>
        </w:numPr>
        <w:ind w:left="530"/>
      </w:pPr>
    </w:p>
    <w:p w14:paraId="14AF26D5" w14:textId="1E717421" w:rsidR="009633BE" w:rsidRDefault="009633BE" w:rsidP="00EB6BC6">
      <w:pPr>
        <w:pStyle w:val="SEENEKLER"/>
        <w:numPr>
          <w:ilvl w:val="0"/>
          <w:numId w:val="0"/>
        </w:numPr>
        <w:ind w:left="530"/>
      </w:pPr>
    </w:p>
    <w:p w14:paraId="0180C9B1" w14:textId="44C64B84" w:rsidR="009633BE" w:rsidRDefault="009633BE" w:rsidP="00EB6BC6">
      <w:pPr>
        <w:pStyle w:val="SEENEKLER"/>
        <w:numPr>
          <w:ilvl w:val="0"/>
          <w:numId w:val="0"/>
        </w:numPr>
        <w:ind w:left="530"/>
      </w:pPr>
    </w:p>
    <w:p w14:paraId="064BD3FC" w14:textId="26101F00" w:rsidR="009633BE" w:rsidRDefault="009633BE" w:rsidP="00EB6BC6">
      <w:pPr>
        <w:pStyle w:val="SEENEKLER"/>
        <w:numPr>
          <w:ilvl w:val="0"/>
          <w:numId w:val="0"/>
        </w:numPr>
        <w:ind w:left="530"/>
      </w:pPr>
    </w:p>
    <w:p w14:paraId="5381FC2B" w14:textId="3CB3EE2A" w:rsidR="009633BE" w:rsidRDefault="009633BE" w:rsidP="00EB6BC6">
      <w:pPr>
        <w:pStyle w:val="SEENEKLER"/>
        <w:numPr>
          <w:ilvl w:val="0"/>
          <w:numId w:val="0"/>
        </w:numPr>
        <w:ind w:left="530"/>
      </w:pPr>
    </w:p>
    <w:p w14:paraId="5DC4945A" w14:textId="597C2B64" w:rsidR="009633BE" w:rsidRDefault="009633BE" w:rsidP="00EB6BC6">
      <w:pPr>
        <w:pStyle w:val="SEENEKLER"/>
        <w:numPr>
          <w:ilvl w:val="0"/>
          <w:numId w:val="0"/>
        </w:numPr>
        <w:ind w:left="530"/>
      </w:pPr>
    </w:p>
    <w:p w14:paraId="0B998E59" w14:textId="1CF698D8" w:rsidR="009633BE" w:rsidRDefault="009633BE" w:rsidP="00EB6BC6">
      <w:pPr>
        <w:pStyle w:val="SEENEKLER"/>
        <w:numPr>
          <w:ilvl w:val="0"/>
          <w:numId w:val="0"/>
        </w:numPr>
        <w:ind w:left="530"/>
      </w:pPr>
    </w:p>
    <w:p w14:paraId="3B5245E6" w14:textId="5E506191" w:rsidR="009633BE" w:rsidRDefault="009633BE" w:rsidP="00EB6BC6">
      <w:pPr>
        <w:pStyle w:val="SEENEKLER"/>
        <w:numPr>
          <w:ilvl w:val="0"/>
          <w:numId w:val="0"/>
        </w:numPr>
        <w:ind w:left="530"/>
      </w:pPr>
    </w:p>
    <w:p w14:paraId="4CBBEFC9" w14:textId="60EAD260" w:rsidR="009633BE" w:rsidRDefault="009633BE" w:rsidP="00EB6BC6">
      <w:pPr>
        <w:pStyle w:val="SEENEKLER"/>
        <w:numPr>
          <w:ilvl w:val="0"/>
          <w:numId w:val="0"/>
        </w:numPr>
        <w:ind w:left="530"/>
      </w:pPr>
    </w:p>
    <w:p w14:paraId="2B959D58" w14:textId="25C20519" w:rsidR="009633BE" w:rsidRDefault="009633BE" w:rsidP="00EB6BC6">
      <w:pPr>
        <w:pStyle w:val="SEENEKLER"/>
        <w:numPr>
          <w:ilvl w:val="0"/>
          <w:numId w:val="0"/>
        </w:numPr>
        <w:ind w:left="530"/>
      </w:pPr>
    </w:p>
    <w:p w14:paraId="1F4A588A" w14:textId="0233726A" w:rsidR="009633BE" w:rsidRDefault="009633BE" w:rsidP="00EB6BC6">
      <w:pPr>
        <w:pStyle w:val="SEENEKLER"/>
        <w:numPr>
          <w:ilvl w:val="0"/>
          <w:numId w:val="0"/>
        </w:numPr>
        <w:ind w:left="530"/>
      </w:pPr>
    </w:p>
    <w:p w14:paraId="0AB8FC8A" w14:textId="75BCFE2B" w:rsidR="009633BE" w:rsidRDefault="009633BE" w:rsidP="00EB6BC6">
      <w:pPr>
        <w:pStyle w:val="SEENEKLER"/>
        <w:numPr>
          <w:ilvl w:val="0"/>
          <w:numId w:val="0"/>
        </w:numPr>
        <w:ind w:left="530"/>
      </w:pPr>
    </w:p>
    <w:p w14:paraId="6E6FA5C1" w14:textId="4C36CEA1" w:rsidR="009633BE" w:rsidRDefault="009633BE" w:rsidP="00EB6BC6">
      <w:pPr>
        <w:pStyle w:val="SEENEKLER"/>
        <w:numPr>
          <w:ilvl w:val="0"/>
          <w:numId w:val="0"/>
        </w:numPr>
        <w:ind w:left="530"/>
      </w:pPr>
    </w:p>
    <w:p w14:paraId="6DA1D785" w14:textId="74D5EBC5" w:rsidR="009633BE" w:rsidRDefault="009633BE" w:rsidP="00EB6BC6">
      <w:pPr>
        <w:pStyle w:val="SEENEKLER"/>
        <w:numPr>
          <w:ilvl w:val="0"/>
          <w:numId w:val="0"/>
        </w:numPr>
        <w:ind w:left="530"/>
      </w:pPr>
    </w:p>
    <w:p w14:paraId="4DC2D87B" w14:textId="46F7C086" w:rsidR="009633BE" w:rsidRDefault="009633BE" w:rsidP="00EB6BC6">
      <w:pPr>
        <w:pStyle w:val="SEENEKLER"/>
        <w:numPr>
          <w:ilvl w:val="0"/>
          <w:numId w:val="0"/>
        </w:numPr>
        <w:ind w:left="530"/>
      </w:pPr>
    </w:p>
    <w:p w14:paraId="29A1A65A" w14:textId="3977A416" w:rsidR="009633BE" w:rsidRDefault="009633BE" w:rsidP="00EB6BC6">
      <w:pPr>
        <w:pStyle w:val="SEENEKLER"/>
        <w:numPr>
          <w:ilvl w:val="0"/>
          <w:numId w:val="0"/>
        </w:numPr>
        <w:ind w:left="530"/>
      </w:pPr>
    </w:p>
    <w:p w14:paraId="3DDEAE38" w14:textId="22CE6619" w:rsidR="009633BE" w:rsidRDefault="009633BE" w:rsidP="00EB6BC6">
      <w:pPr>
        <w:pStyle w:val="SEENEKLER"/>
        <w:numPr>
          <w:ilvl w:val="0"/>
          <w:numId w:val="0"/>
        </w:numPr>
        <w:ind w:left="530"/>
      </w:pPr>
    </w:p>
    <w:p w14:paraId="632F990F" w14:textId="340FB555" w:rsidR="009633BE" w:rsidRDefault="009633BE" w:rsidP="00EB6BC6">
      <w:pPr>
        <w:pStyle w:val="SEENEKLER"/>
        <w:numPr>
          <w:ilvl w:val="0"/>
          <w:numId w:val="0"/>
        </w:numPr>
        <w:ind w:left="530"/>
      </w:pPr>
    </w:p>
    <w:p w14:paraId="59AC5266" w14:textId="42E1E8B3" w:rsidR="009633BE" w:rsidRDefault="009633BE" w:rsidP="00EB6BC6">
      <w:pPr>
        <w:pStyle w:val="SEENEKLER"/>
        <w:numPr>
          <w:ilvl w:val="0"/>
          <w:numId w:val="0"/>
        </w:numPr>
        <w:ind w:left="530"/>
      </w:pPr>
    </w:p>
    <w:p w14:paraId="6FA8E61A" w14:textId="3D9073CC" w:rsidR="009633BE" w:rsidRDefault="009633BE" w:rsidP="00EB6BC6">
      <w:pPr>
        <w:pStyle w:val="SEENEKLER"/>
        <w:numPr>
          <w:ilvl w:val="0"/>
          <w:numId w:val="0"/>
        </w:numPr>
        <w:ind w:left="530"/>
      </w:pPr>
    </w:p>
    <w:p w14:paraId="69B738CA" w14:textId="350A9BDD" w:rsidR="009633BE" w:rsidRDefault="009633BE" w:rsidP="00EB6BC6">
      <w:pPr>
        <w:pStyle w:val="SEENEKLER"/>
        <w:numPr>
          <w:ilvl w:val="0"/>
          <w:numId w:val="0"/>
        </w:numPr>
        <w:ind w:left="530"/>
      </w:pPr>
    </w:p>
    <w:p w14:paraId="730A3823" w14:textId="6A188229" w:rsidR="009633BE" w:rsidRDefault="009633BE" w:rsidP="00EB6BC6">
      <w:pPr>
        <w:pStyle w:val="SEENEKLER"/>
        <w:numPr>
          <w:ilvl w:val="0"/>
          <w:numId w:val="0"/>
        </w:numPr>
        <w:ind w:left="530"/>
      </w:pPr>
    </w:p>
    <w:p w14:paraId="49464B04" w14:textId="28B8B66A" w:rsidR="009633BE" w:rsidRDefault="009633BE" w:rsidP="00EB6BC6">
      <w:pPr>
        <w:pStyle w:val="SEENEKLER"/>
        <w:numPr>
          <w:ilvl w:val="0"/>
          <w:numId w:val="0"/>
        </w:numPr>
        <w:ind w:left="530"/>
      </w:pPr>
    </w:p>
    <w:p w14:paraId="513AD1CE" w14:textId="588FA8BF" w:rsidR="009633BE" w:rsidRDefault="009633BE" w:rsidP="00EB6BC6">
      <w:pPr>
        <w:pStyle w:val="SEENEKLER"/>
        <w:numPr>
          <w:ilvl w:val="0"/>
          <w:numId w:val="0"/>
        </w:numPr>
        <w:ind w:left="530"/>
      </w:pPr>
    </w:p>
    <w:p w14:paraId="1A498A38" w14:textId="1248503A" w:rsidR="009633BE" w:rsidRDefault="009633BE" w:rsidP="00EB6BC6">
      <w:pPr>
        <w:pStyle w:val="SEENEKLER"/>
        <w:numPr>
          <w:ilvl w:val="0"/>
          <w:numId w:val="0"/>
        </w:numPr>
        <w:ind w:left="530"/>
      </w:pPr>
    </w:p>
    <w:p w14:paraId="7B3A784A" w14:textId="77777777" w:rsidR="009633BE" w:rsidRDefault="009633BE" w:rsidP="00EB6BC6">
      <w:pPr>
        <w:pStyle w:val="SEENEKLER"/>
        <w:numPr>
          <w:ilvl w:val="0"/>
          <w:numId w:val="0"/>
        </w:numPr>
        <w:ind w:left="530"/>
      </w:pP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65ABEB85" w:rsidR="00C150A7" w:rsidRDefault="00C150A7" w:rsidP="00151DA8">
      <w:pPr>
        <w:pStyle w:val="BOLDMETN"/>
      </w:pPr>
    </w:p>
    <w:p w14:paraId="0F773279" w14:textId="52138E00" w:rsidR="009633BE" w:rsidRDefault="009633BE" w:rsidP="00151DA8">
      <w:pPr>
        <w:pStyle w:val="BOLDMETN"/>
      </w:pPr>
    </w:p>
    <w:tbl>
      <w:tblPr>
        <w:tblStyle w:val="TabloKlavuzu"/>
        <w:tblpPr w:leftFromText="141" w:rightFromText="141" w:vertAnchor="text" w:horzAnchor="page" w:tblpX="6878" w:tblpY="3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9633BE" w14:paraId="6521191B" w14:textId="77777777" w:rsidTr="009633BE">
        <w:tc>
          <w:tcPr>
            <w:tcW w:w="4738" w:type="dxa"/>
          </w:tcPr>
          <w:p w14:paraId="2B187A85" w14:textId="77777777" w:rsidR="009633BE" w:rsidRDefault="009633BE" w:rsidP="009633BE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9633BE" w14:paraId="711FD3CF" w14:textId="77777777" w:rsidTr="009633BE">
        <w:tc>
          <w:tcPr>
            <w:tcW w:w="4738" w:type="dxa"/>
          </w:tcPr>
          <w:p w14:paraId="41CD0404" w14:textId="77777777" w:rsidR="009633BE" w:rsidRDefault="009633BE" w:rsidP="009633BE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9633BE" w14:paraId="3E14FA57" w14:textId="77777777" w:rsidTr="009633BE">
        <w:tc>
          <w:tcPr>
            <w:tcW w:w="4738" w:type="dxa"/>
          </w:tcPr>
          <w:p w14:paraId="6D0D9B8A" w14:textId="77777777" w:rsidR="009633BE" w:rsidRDefault="009633BE" w:rsidP="009633BE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</w:tbl>
    <w:p w14:paraId="533B6726" w14:textId="29570B48" w:rsidR="009633BE" w:rsidRDefault="009633BE" w:rsidP="00151DA8">
      <w:pPr>
        <w:pStyle w:val="BOLDMETN"/>
      </w:pPr>
    </w:p>
    <w:p w14:paraId="0B58876D" w14:textId="5CB957F6" w:rsidR="009633BE" w:rsidRDefault="009633BE" w:rsidP="00151DA8">
      <w:pPr>
        <w:pStyle w:val="BOLDMETN"/>
      </w:pPr>
    </w:p>
    <w:p w14:paraId="4D706217" w14:textId="7B68CB47" w:rsidR="009633BE" w:rsidRDefault="009633BE" w:rsidP="00151DA8">
      <w:pPr>
        <w:pStyle w:val="BOLDMETN"/>
      </w:pPr>
      <w:r>
        <w:rPr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5523F7C9" wp14:editId="2F809842">
                <wp:simplePos x="0" y="0"/>
                <wp:positionH relativeFrom="column">
                  <wp:posOffset>-628016</wp:posOffset>
                </wp:positionH>
                <wp:positionV relativeFrom="paragraph">
                  <wp:posOffset>-787476</wp:posOffset>
                </wp:positionV>
                <wp:extent cx="7559675" cy="10691495"/>
                <wp:effectExtent l="0" t="0" r="3175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332335" y="5119247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639" y="1748250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B47B2B" w14:textId="77777777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Cs w:val="20"/>
                                </w:rPr>
                              </w:pPr>
                              <w:r w:rsidRPr="001B0C3D">
                                <w:rPr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21E6016E" w14:textId="6497A255" w:rsidR="00D650E9" w:rsidRPr="001B0C3D" w:rsidRDefault="008A2A28" w:rsidP="00D650E9">
                              <w:pPr>
                                <w:pStyle w:val="stBilgi"/>
                                <w:jc w:val="center"/>
                                <w:rPr>
                                  <w:szCs w:val="20"/>
                                </w:rPr>
                              </w:pPr>
                              <w:r>
                                <w:rPr>
                                  <w:szCs w:val="20"/>
                                </w:rPr>
                                <w:t>4</w:t>
                              </w:r>
                              <w:r w:rsidR="00D650E9" w:rsidRPr="001B0C3D">
                                <w:rPr>
                                  <w:szCs w:val="20"/>
                                </w:rPr>
                                <w:t xml:space="preserve">. </w:t>
                              </w:r>
                              <w:proofErr w:type="gramStart"/>
                              <w:r w:rsidR="00D650E9" w:rsidRPr="001B0C3D">
                                <w:rPr>
                                  <w:szCs w:val="20"/>
                                </w:rPr>
                                <w:t xml:space="preserve">Sınıf </w:t>
                              </w:r>
                              <w:r w:rsidR="00AA6D97">
                                <w:rPr>
                                  <w:szCs w:val="20"/>
                                </w:rPr>
                                <w:t xml:space="preserve"> 1</w:t>
                              </w:r>
                              <w:r w:rsidR="00D650E9" w:rsidRPr="001B0C3D">
                                <w:rPr>
                                  <w:szCs w:val="20"/>
                                </w:rPr>
                                <w:t>.</w:t>
                              </w:r>
                              <w:proofErr w:type="gramEnd"/>
                              <w:r w:rsidR="00D650E9" w:rsidRPr="001B0C3D">
                                <w:rPr>
                                  <w:szCs w:val="20"/>
                                </w:rPr>
                                <w:t>Dönem 1. Yazılı / Sınav Soruları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935" y="7152763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D1A684" w14:textId="77777777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Cs w:val="20"/>
                                </w:rPr>
                              </w:pPr>
                              <w:r w:rsidRPr="001B0C3D">
                                <w:rPr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78EDC95A" w14:textId="40B51D29" w:rsidR="00D650E9" w:rsidRPr="001B0C3D" w:rsidRDefault="008A2A28" w:rsidP="00D650E9">
                              <w:pPr>
                                <w:pStyle w:val="stBilgi"/>
                                <w:jc w:val="center"/>
                                <w:rPr>
                                  <w:szCs w:val="20"/>
                                </w:rPr>
                              </w:pPr>
                              <w:r>
                                <w:rPr>
                                  <w:szCs w:val="20"/>
                                </w:rPr>
                                <w:t>4</w:t>
                              </w:r>
                              <w:r w:rsidR="00D650E9" w:rsidRPr="001B0C3D">
                                <w:rPr>
                                  <w:szCs w:val="20"/>
                                </w:rPr>
                                <w:t xml:space="preserve">. </w:t>
                              </w:r>
                              <w:proofErr w:type="gramStart"/>
                              <w:r w:rsidR="00D650E9" w:rsidRPr="001B0C3D">
                                <w:rPr>
                                  <w:szCs w:val="20"/>
                                </w:rPr>
                                <w:t xml:space="preserve">Sınıf </w:t>
                              </w:r>
                              <w:r w:rsidR="00AA6D97">
                                <w:rPr>
                                  <w:szCs w:val="20"/>
                                </w:rPr>
                                <w:t xml:space="preserve"> 1</w:t>
                              </w:r>
                              <w:r w:rsidR="00D650E9" w:rsidRPr="001B0C3D">
                                <w:rPr>
                                  <w:szCs w:val="20"/>
                                </w:rPr>
                                <w:t>.</w:t>
                              </w:r>
                              <w:proofErr w:type="gramEnd"/>
                              <w:r w:rsidR="00D650E9" w:rsidRPr="001B0C3D">
                                <w:rPr>
                                  <w:szCs w:val="20"/>
                                </w:rPr>
                                <w:t>Dönem 1. Yazılı / Sınav Soruları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23F7C9" id="Grup 11" o:spid="_x0000_s1026" style="position:absolute;left:0;text-align:left;margin-left:-49.45pt;margin-top:-62pt;width:595.25pt;height:841.85pt;z-index:251657728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4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lv/grH4n8S+Ffg18Nbzwv4ivtNmuv2hvAdpcS2F28LS28ut26SwsUILI6kqynhgcEEV9SVHdW&#10;dpeosd7aRzKsiuqyxhgrA5DDPcHoe1S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Gf4h8VeGPCNrBe+KvENjpsN1eQ&#10;2lvLfXSQrLcSsEiiUsRl3YhVUcsTgZNaFfJv/BYL/kiPwu/7OS+Hv/p+tq+sq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r/4Kh/DL4g/FT4R/DvR/hx4O1DWrrTfj14I1W/t9OtzI0Fja6zBLcXDAdI441Z2boAM19K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E/Hf9oL4cfs5eHdG8UfE27uobTXvFul+G9Pa0tTMzX+oXKW1spA+6pk&#10;dQW6KOa7avk3/gsF/wAkR+F3/ZyXw9/9P1tX1l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Ift4/s1eOv2ovh34N8&#10;I+ANW0mzufDvxc8LeKb6TWJ5Y43s9N1OK6njQxxyEytHGQikBS2AWUcj2+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8m/bC/adb9lXwR4X8YDwj/bP/AAknxK8PeFPI+1eT5H9p38dp9oztbd5fmbtvG7GMjrXrNfJv&#10;/BYH/kiPwu/7OS+Hv/p+tq+s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zn9pn9mjwh+1J4T8P+EPGmualYW/h3x1&#10;ovim0k0tow8l1pt4l3DE+9GHls8YDAANtJwQea9G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n/AP4KL/Hj4lfs&#10;+/DDwL4l+F+sR2V5rnxq8IeHtRkltUlElhf6tDb3MYDggFo3YBhyOowa+gK+Tf8AgsF/yRH4Xf8A&#10;ZyXw9/8AT9bV9Z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N/E/4QfDb4z6Tp+hfFDwlb6xZ6Tr1lrWnwXLOBBf2k&#10;yzW042kfNHIqsM8ZHINdJ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K/wDwVs1vWtC+C/wzuND1e6s5Jv2ivANv&#10;NJa3DRtJE+uW6vGSpGVZSQVPBHBr6or5N/4LA5PwR+F2B/zcl8Pf/T9bV9Z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WN42+IfgX4bWFnqvj/xbp+j22oapbabZT6jdLEs95cSCOCBSx5kkchVXqSQBWz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Jv/BYL/kiPwu/7OS+Hv/p+tq+sq+d/+ClPwW+J/wAc/hX4B8PfCrwrJq95o/xw8G67&#10;qUMdxFF5On2WrwXF1PmRlBCRIzbQSxxhQTxX0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ef/tF/tH+Bf2ZPC+h&#10;eLPH9lqE9t4g8aaP4YsV02FXZbzUbtLWBmDMuIxI43EZIGSAeleg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yb/w&#10;WC/5Ij8Lv+zkvh7/AOn62r6yrxn9tz9mXxD+1P4B8I+D/DfiWz0uXw58VPDXiq4mvo3ZZoNM1GK7&#10;khXb0d1jKqTwCea9m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vF/wBuH9pnxN+yz8P/AAh4v8K+HbHUpvEfxW8M&#10;+FbiLUGcLFb6nqMVpLMuwg70WQsueMjkEV7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Jv8AwWC/5Ij8Lv8As5L4&#10;e/8Ap+tq+sq8/wD2jP2bvAf7T3hfQfCXxCv9Ut7Xw9410fxRYtpNxHG7Xmm3aXUCOXRwYjJGA6gB&#10;iuQGU816B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UUUVznyg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UUUVznyg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d9+xv/AMEl7f8AZO/aOb9pLVv2mvEnjjVpNEm02RdfsRvd&#10;JNmGMxldjtCAAdMelfYVFKWZYycHFy0ej0W33HNjvFbj3McDVwdfFp06sXCaVKjHmi91eNNOz8mg&#10;ooorhPzs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8d/bU/ac1f&#10;9lXwH4T8YaN4UttXk8SfFDw34UmhurhohBFqeoRWjzgqDloxJuC9CRgkV7FXiX7dvwj8N/GT4d+D&#10;dD8T3t9bw6V8WvC+tW7WEiKzXFpqUU8atvRgULKAwABI6EHmvb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3323;top:51192;width:4988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3906;top:1748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37B47B2B" w14:textId="77777777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Cs w:val="20"/>
                          </w:rPr>
                        </w:pPr>
                        <w:r w:rsidRPr="001B0C3D">
                          <w:rPr>
                            <w:szCs w:val="20"/>
                          </w:rPr>
                          <w:t>DİN KÜLTÜRÜ VE AHLAK BİLGİSİ</w:t>
                        </w:r>
                      </w:p>
                      <w:p w14:paraId="21E6016E" w14:textId="6497A255" w:rsidR="00D650E9" w:rsidRPr="001B0C3D" w:rsidRDefault="008A2A28" w:rsidP="00D650E9">
                        <w:pPr>
                          <w:pStyle w:val="stBilgi"/>
                          <w:jc w:val="center"/>
                          <w:rPr>
                            <w:szCs w:val="20"/>
                          </w:rPr>
                        </w:pPr>
                        <w:r>
                          <w:rPr>
                            <w:szCs w:val="20"/>
                          </w:rPr>
                          <w:t>4</w:t>
                        </w:r>
                        <w:r w:rsidR="00D650E9" w:rsidRPr="001B0C3D">
                          <w:rPr>
                            <w:szCs w:val="20"/>
                          </w:rPr>
                          <w:t xml:space="preserve">. </w:t>
                        </w:r>
                        <w:proofErr w:type="gramStart"/>
                        <w:r w:rsidR="00D650E9" w:rsidRPr="001B0C3D">
                          <w:rPr>
                            <w:szCs w:val="20"/>
                          </w:rPr>
                          <w:t xml:space="preserve">Sınıf </w:t>
                        </w:r>
                        <w:r w:rsidR="00AA6D97">
                          <w:rPr>
                            <w:szCs w:val="20"/>
                          </w:rPr>
                          <w:t xml:space="preserve"> 1</w:t>
                        </w:r>
                        <w:r w:rsidR="00D650E9" w:rsidRPr="001B0C3D">
                          <w:rPr>
                            <w:szCs w:val="20"/>
                          </w:rPr>
                          <w:t>.</w:t>
                        </w:r>
                        <w:proofErr w:type="gramEnd"/>
                        <w:r w:rsidR="00D650E9" w:rsidRPr="001B0C3D">
                          <w:rPr>
                            <w:szCs w:val="20"/>
                          </w:rPr>
                          <w:t>Dönem 1. Yazılı / Sınav Soruları</w:t>
                        </w:r>
                      </w:p>
                    </w:txbxContent>
                  </v:textbox>
                </v:shape>
                <v:shape id="Metin Kutusu 2" o:spid="_x0000_s1030" type="#_x0000_t202" style="position:absolute;left:4179;top:71527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0FD1A684" w14:textId="77777777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Cs w:val="20"/>
                          </w:rPr>
                        </w:pPr>
                        <w:r w:rsidRPr="001B0C3D">
                          <w:rPr>
                            <w:szCs w:val="20"/>
                          </w:rPr>
                          <w:t>DİN KÜLTÜRÜ VE AHLAK BİLGİSİ</w:t>
                        </w:r>
                      </w:p>
                      <w:p w14:paraId="78EDC95A" w14:textId="40B51D29" w:rsidR="00D650E9" w:rsidRPr="001B0C3D" w:rsidRDefault="008A2A28" w:rsidP="00D650E9">
                        <w:pPr>
                          <w:pStyle w:val="stBilgi"/>
                          <w:jc w:val="center"/>
                          <w:rPr>
                            <w:szCs w:val="20"/>
                          </w:rPr>
                        </w:pPr>
                        <w:r>
                          <w:rPr>
                            <w:szCs w:val="20"/>
                          </w:rPr>
                          <w:t>4</w:t>
                        </w:r>
                        <w:r w:rsidR="00D650E9" w:rsidRPr="001B0C3D">
                          <w:rPr>
                            <w:szCs w:val="20"/>
                          </w:rPr>
                          <w:t xml:space="preserve">. </w:t>
                        </w:r>
                        <w:proofErr w:type="gramStart"/>
                        <w:r w:rsidR="00D650E9" w:rsidRPr="001B0C3D">
                          <w:rPr>
                            <w:szCs w:val="20"/>
                          </w:rPr>
                          <w:t xml:space="preserve">Sınıf </w:t>
                        </w:r>
                        <w:r w:rsidR="00AA6D97">
                          <w:rPr>
                            <w:szCs w:val="20"/>
                          </w:rPr>
                          <w:t xml:space="preserve"> 1</w:t>
                        </w:r>
                        <w:r w:rsidR="00D650E9" w:rsidRPr="001B0C3D">
                          <w:rPr>
                            <w:szCs w:val="20"/>
                          </w:rPr>
                          <w:t>.</w:t>
                        </w:r>
                        <w:proofErr w:type="gramEnd"/>
                        <w:r w:rsidR="00D650E9" w:rsidRPr="001B0C3D">
                          <w:rPr>
                            <w:szCs w:val="20"/>
                          </w:rPr>
                          <w:t>Dönem 1. Yazılı / Sınav Soruları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06FF910" w14:textId="24A151D3" w:rsidR="009633BE" w:rsidRDefault="009633BE" w:rsidP="00151DA8">
      <w:pPr>
        <w:pStyle w:val="BOLDMETN"/>
      </w:pPr>
    </w:p>
    <w:p w14:paraId="5BCCBFCD" w14:textId="6F706E35" w:rsidR="009633BE" w:rsidRDefault="009633BE" w:rsidP="00151DA8">
      <w:pPr>
        <w:pStyle w:val="BOLDMETN"/>
      </w:pPr>
    </w:p>
    <w:p w14:paraId="3BAA31F6" w14:textId="45D4A329" w:rsidR="009633BE" w:rsidRDefault="009633BE" w:rsidP="00151DA8">
      <w:pPr>
        <w:pStyle w:val="BOLDMETN"/>
      </w:pPr>
    </w:p>
    <w:p w14:paraId="098447A5" w14:textId="6573BE99" w:rsidR="009633BE" w:rsidRDefault="009633BE" w:rsidP="00151DA8">
      <w:pPr>
        <w:pStyle w:val="BOLDMETN"/>
      </w:pPr>
    </w:p>
    <w:p w14:paraId="214F655B" w14:textId="7DF008BB" w:rsidR="009633BE" w:rsidRDefault="009633BE" w:rsidP="00151DA8">
      <w:pPr>
        <w:pStyle w:val="BOLDMETN"/>
      </w:pPr>
    </w:p>
    <w:p w14:paraId="7C8BE25E" w14:textId="2D9ACF6A" w:rsidR="009633BE" w:rsidRDefault="009633BE" w:rsidP="00151DA8">
      <w:pPr>
        <w:pStyle w:val="BOLDMETN"/>
      </w:pPr>
    </w:p>
    <w:p w14:paraId="28762C57" w14:textId="588FBE1A" w:rsidR="009633BE" w:rsidRDefault="009633BE" w:rsidP="00151DA8">
      <w:pPr>
        <w:pStyle w:val="BOLDMETN"/>
      </w:pPr>
    </w:p>
    <w:p w14:paraId="37CFE45C" w14:textId="5CB19BDB" w:rsidR="009633BE" w:rsidRDefault="009633BE" w:rsidP="00151DA8">
      <w:pPr>
        <w:pStyle w:val="BOLDMETN"/>
      </w:pPr>
    </w:p>
    <w:p w14:paraId="5A4ED471" w14:textId="3F840EF6" w:rsidR="009633BE" w:rsidRDefault="009633BE" w:rsidP="00151DA8">
      <w:pPr>
        <w:pStyle w:val="BOLDMETN"/>
      </w:pPr>
    </w:p>
    <w:p w14:paraId="483ECA49" w14:textId="5E9C46F3" w:rsidR="009633BE" w:rsidRDefault="009633BE" w:rsidP="00151DA8">
      <w:pPr>
        <w:pStyle w:val="BOLDMETN"/>
      </w:pPr>
    </w:p>
    <w:p w14:paraId="16C95A94" w14:textId="56CD96DE" w:rsidR="009633BE" w:rsidRDefault="009633BE" w:rsidP="00151DA8">
      <w:pPr>
        <w:pStyle w:val="BOLDMETN"/>
      </w:pPr>
    </w:p>
    <w:p w14:paraId="66F488A4" w14:textId="540EF7A3" w:rsidR="009633BE" w:rsidRDefault="009633BE" w:rsidP="00151DA8">
      <w:pPr>
        <w:pStyle w:val="BOLDMETN"/>
      </w:pPr>
    </w:p>
    <w:p w14:paraId="5D3F086C" w14:textId="566A1609" w:rsidR="009633BE" w:rsidRDefault="009633BE" w:rsidP="00151DA8">
      <w:pPr>
        <w:pStyle w:val="BOLDMETN"/>
      </w:pPr>
    </w:p>
    <w:p w14:paraId="3EDC3E99" w14:textId="4CE3B059" w:rsidR="009633BE" w:rsidRDefault="009633BE" w:rsidP="00151DA8">
      <w:pPr>
        <w:pStyle w:val="BOLDMETN"/>
      </w:pPr>
    </w:p>
    <w:p w14:paraId="7A5F3C2D" w14:textId="77777777" w:rsidR="009633BE" w:rsidRDefault="009633BE" w:rsidP="00151DA8">
      <w:pPr>
        <w:pStyle w:val="BOLDMETN"/>
      </w:pPr>
    </w:p>
    <w:p w14:paraId="66C02091" w14:textId="263E654C" w:rsidR="009633BE" w:rsidRDefault="009633BE" w:rsidP="00151DA8">
      <w:pPr>
        <w:pStyle w:val="BOLDMETN"/>
      </w:pPr>
    </w:p>
    <w:p w14:paraId="42C0E35C" w14:textId="62E65DE9" w:rsidR="009633BE" w:rsidRDefault="009633BE" w:rsidP="00151DA8">
      <w:pPr>
        <w:pStyle w:val="BOLDMETN"/>
      </w:pPr>
    </w:p>
    <w:p w14:paraId="3AAD9CD8" w14:textId="236A1897" w:rsidR="009633BE" w:rsidRDefault="009633BE" w:rsidP="00151DA8">
      <w:pPr>
        <w:pStyle w:val="BOLDMETN"/>
      </w:pPr>
    </w:p>
    <w:p w14:paraId="383E2B94" w14:textId="6E6385D0" w:rsidR="009633BE" w:rsidRDefault="009633BE" w:rsidP="00151DA8">
      <w:pPr>
        <w:pStyle w:val="BOLDMETN"/>
      </w:pPr>
    </w:p>
    <w:p w14:paraId="7B1163F6" w14:textId="28E0F82F" w:rsidR="009633BE" w:rsidRDefault="009633BE" w:rsidP="00151DA8">
      <w:pPr>
        <w:pStyle w:val="BOLDMETN"/>
      </w:pPr>
    </w:p>
    <w:p w14:paraId="599DF977" w14:textId="590192D8" w:rsidR="009633BE" w:rsidRDefault="009633BE" w:rsidP="00151DA8">
      <w:pPr>
        <w:pStyle w:val="BOLDMETN"/>
      </w:pPr>
    </w:p>
    <w:p w14:paraId="2C6B3CC4" w14:textId="1CD96E44" w:rsidR="009633BE" w:rsidRDefault="009633BE" w:rsidP="00151DA8">
      <w:pPr>
        <w:pStyle w:val="BOLDMETN"/>
      </w:pPr>
    </w:p>
    <w:p w14:paraId="7A74F8E3" w14:textId="77777777" w:rsidR="009633BE" w:rsidRDefault="009633BE" w:rsidP="00151DA8">
      <w:pPr>
        <w:pStyle w:val="BOLDMETN"/>
      </w:pPr>
    </w:p>
    <w:bookmarkEnd w:id="1"/>
    <w:p w14:paraId="602BA805" w14:textId="05D9A7CE" w:rsidR="00864B8C" w:rsidRDefault="00864B8C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A07311A" w14:textId="50F36CD0" w:rsidR="00864B8C" w:rsidRDefault="00864B8C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5A25483" w14:textId="5F90DD1C" w:rsidR="00864B8C" w:rsidRDefault="00864B8C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37F6BDD" w14:textId="77777777" w:rsidR="00864B8C" w:rsidRDefault="00864B8C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07EA96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6B858D8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DA9DD7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5472B7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48DB6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2B649F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F4ED1B4" w14:textId="00E8BB5F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9D43DBA" w14:textId="5867D74B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07AC2C6" w14:textId="2C304A0B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7CEE78F" w14:textId="17266524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874DD91" w14:textId="04B2125F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1547F04" w14:textId="7E3BF361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2CA60A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922BEAE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63E30C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C10AC9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9651A82" w14:textId="26613F8C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D27E709" w14:textId="140C6B46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073C9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131AE3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4A55D4D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8AD1B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39750F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3186D90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B530312" w14:textId="634E1C9E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6ACCDB0" w14:textId="6E5BAF2D" w:rsidR="00090D80" w:rsidRDefault="00090D80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E5C542C" w14:textId="77777777" w:rsidR="00090D80" w:rsidRDefault="00090D80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8D08B2A" w14:textId="37571C2A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3E0481C" w14:textId="6E3B0D45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A790B9F" w14:textId="2B7CA146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20E610F" w14:textId="28AC0D62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57D76609" w:rsidR="00E709B5" w:rsidRDefault="00797BD9" w:rsidP="00090D80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1D1F4A1C" w:rsidR="00E709B5" w:rsidRDefault="00E709B5">
      <w:pPr>
        <w:rPr>
          <w:rFonts w:cstheme="minorHAnsi"/>
          <w:sz w:val="24"/>
          <w:szCs w:val="24"/>
        </w:rPr>
      </w:pP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1B5A937E" w:rsidR="00096985" w:rsidRDefault="00096985">
      <w:pPr>
        <w:rPr>
          <w:rFonts w:cstheme="minorHAnsi"/>
          <w:sz w:val="24"/>
          <w:szCs w:val="24"/>
        </w:rPr>
      </w:pPr>
    </w:p>
    <w:p w14:paraId="30E38355" w14:textId="708C778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2479E33F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33A449E6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5ED990D9" w:rsidR="00C150A7" w:rsidRDefault="00D8342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5B96B32A" wp14:editId="2532901C">
                <wp:simplePos x="0" y="0"/>
                <wp:positionH relativeFrom="column">
                  <wp:posOffset>-581328</wp:posOffset>
                </wp:positionH>
                <wp:positionV relativeFrom="paragraph">
                  <wp:posOffset>-962025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57F5C5B2" w:rsidR="00501EC5" w:rsidRPr="00501EC5" w:rsidRDefault="008A2A28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4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96B32A" id="Grup 22" o:spid="_x0000_s1031" style="position:absolute;left:0;text-align:left;margin-left:-45.75pt;margin-top:-75.7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cSiiiuo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p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I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p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I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I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Y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S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mzSCJPMdwqryzN2oAdRXwl&#10;+2Z/wXZ+An7PXiG5+HnwY8Pt4/16zZo766t7sQ6baSA4KebhmmYEchBtH9/IIr5bv/8Ag4z/AGop&#10;7lpNO+DXgy3i/hjk+0yEfjvH8q+fxXE+S4Wo6cql2t7Jv8dj9o4f+j/4pcRYCOMoYL2dOSvH2k4w&#10;bT2fK3zJPpdK61Wh+yNFfjT/AMRFn7V3/RJ/BP8A35uf/jtH/ERZ+1d/0SfwT/35uf8A47XP/rhk&#10;f8z/APAWe5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sY5NIBkYDU6igBv&#10;l85zS7cdKWigBCuTzSgAd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AgHrTSnoadRQAmwd6Cg7UtFADcFOaPM9qcQD1pNq+lACg5G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GJA4FN3MTgLz6UAOoqxDpGqzjMdhJ9WXH86l/4R7WP+fM/99D/Gjmi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jGeooooAOnQUgXApa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k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w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">
                <v:shape id="Resim 4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3" o:title=""/>
                </v:shape>
                <v:oval id="Oval 5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Metin Kutusu 2" o:spid="_x0000_s1043" type="#_x0000_t202" href="https://www.dindersi.com/icerik/din-kulturu-ve-ahlak-bilgisi-c74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57F5C5B2" w:rsidR="00501EC5" w:rsidRPr="00501EC5" w:rsidRDefault="008A2A28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4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1BF716" w14:textId="001E0447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109CEAA" w:rsidR="00ED5112" w:rsidRDefault="00ED5112">
      <w:pPr>
        <w:rPr>
          <w:rFonts w:cstheme="minorHAnsi"/>
          <w:sz w:val="24"/>
          <w:szCs w:val="24"/>
        </w:rPr>
      </w:pPr>
    </w:p>
    <w:p w14:paraId="510BD7CB" w14:textId="0DF10CB7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Cs w:val="20"/>
          <w:lang w:eastAsia="tr-TR"/>
        </w:rPr>
        <w:lastRenderedPageBreak/>
        <w:drawing>
          <wp:anchor distT="0" distB="0" distL="114300" distR="114300" simplePos="0" relativeHeight="251704320" behindDoc="0" locked="0" layoutInCell="1" allowOverlap="1" wp14:anchorId="07658D09" wp14:editId="5702E985">
            <wp:simplePos x="0" y="0"/>
            <wp:positionH relativeFrom="margin">
              <wp:posOffset>-581025</wp:posOffset>
            </wp:positionH>
            <wp:positionV relativeFrom="paragraph">
              <wp:posOffset>-1176713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rPr>
          <w:rFonts w:cstheme="minorHAnsi"/>
          <w:sz w:val="24"/>
          <w:szCs w:val="24"/>
        </w:rPr>
      </w:pPr>
    </w:p>
    <w:sectPr w:rsidR="002B7944" w:rsidRPr="008D43D4" w:rsidSect="00864B8C">
      <w:headerReference w:type="default" r:id="rId25"/>
      <w:footerReference w:type="default" r:id="rId26"/>
      <w:footerReference w:type="first" r:id="rId27"/>
      <w:type w:val="continuous"/>
      <w:pgSz w:w="11906" w:h="16838" w:code="9"/>
      <w:pgMar w:top="1404" w:right="849" w:bottom="567" w:left="851" w:header="709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D51A8A" w14:textId="77777777" w:rsidR="004E496F" w:rsidRDefault="004E496F" w:rsidP="00ED544D">
      <w:r>
        <w:separator/>
      </w:r>
    </w:p>
  </w:endnote>
  <w:endnote w:type="continuationSeparator" w:id="0">
    <w:p w14:paraId="0FE54E8A" w14:textId="77777777" w:rsidR="004E496F" w:rsidRDefault="004E496F" w:rsidP="00ED5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A8B4E" w14:textId="77A7734C" w:rsidR="00ED544D" w:rsidRDefault="00096985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4" type="#_x0000_t13" style="position:absolute;left:0;text-align:left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5" name="Resim 2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6" name="Resim 2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AD554" w14:textId="77777777" w:rsidR="009633BE" w:rsidRDefault="009633BE" w:rsidP="009633BE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596D8C6" wp14:editId="7706F4ED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2" name="Ok: Sağ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B318A23" w14:textId="77777777" w:rsidR="009633BE" w:rsidRPr="001016DC" w:rsidRDefault="009633BE" w:rsidP="009633BE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96D8C6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2" o:spid="_x0000_s1045" type="#_x0000_t13" style="position:absolute;left:0;text-align:left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" adj="19934" fillcolor="#fabf8f [1945]" strokecolor="#e36c0a [2409]" strokeweight=".25pt">
              <v:textbox>
                <w:txbxContent>
                  <w:p w14:paraId="6B318A23" w14:textId="77777777" w:rsidR="009633BE" w:rsidRPr="001016DC" w:rsidRDefault="009633BE" w:rsidP="009633BE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60EF0F7F" wp14:editId="4E326E73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" name="Resim 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7FC42085" wp14:editId="222079FE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16" name="Resim 1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AD11C9" w14:textId="77777777" w:rsidR="004E496F" w:rsidRDefault="004E496F" w:rsidP="00ED544D">
      <w:r>
        <w:separator/>
      </w:r>
    </w:p>
  </w:footnote>
  <w:footnote w:type="continuationSeparator" w:id="0">
    <w:p w14:paraId="25034F58" w14:textId="77777777" w:rsidR="004E496F" w:rsidRDefault="004E496F" w:rsidP="00ED5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2160" w14:textId="77777777" w:rsidR="00C150A7" w:rsidRDefault="00C150A7" w:rsidP="00C150A7">
    <w:pPr>
      <w:pStyle w:val="stBilgi"/>
      <w:jc w:val="center"/>
    </w:pPr>
    <w:bookmarkStart w:id="3" w:name="_Hlk121295565"/>
    <w:r>
      <w:t>DİN KÜLTÜRÜ VE AHLAK BİLGİSİ</w:t>
    </w:r>
  </w:p>
  <w:p w14:paraId="267D6F43" w14:textId="21DDC579" w:rsidR="00C150A7" w:rsidRDefault="008A2A28" w:rsidP="00C150A7">
    <w:pPr>
      <w:pStyle w:val="stBilgi"/>
      <w:jc w:val="center"/>
    </w:pPr>
    <w:r>
      <w:t>4</w:t>
    </w:r>
    <w:r w:rsidR="00C150A7">
      <w:t xml:space="preserve">. Sınıf </w:t>
    </w:r>
    <w:r w:rsidR="00AA6D97">
      <w:t>1</w:t>
    </w:r>
    <w:r w:rsidR="008C0E24">
      <w:t>.Dönem 1</w:t>
    </w:r>
    <w:r w:rsidR="00C150A7">
      <w:t>. Yazılı /</w:t>
    </w:r>
    <w:proofErr w:type="gramStart"/>
    <w:r w:rsidR="00EE6DA8">
      <w:t xml:space="preserve">Test </w:t>
    </w:r>
    <w:r w:rsidR="00C150A7">
      <w:t xml:space="preserve"> Sınav</w:t>
    </w:r>
    <w:proofErr w:type="gramEnd"/>
    <w:r w:rsidR="00C150A7">
      <w:t xml:space="preserve"> Soruları</w:t>
    </w:r>
  </w:p>
  <w:bookmarkEnd w:id="3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7918509">
    <w:abstractNumId w:val="6"/>
  </w:num>
  <w:num w:numId="2" w16cid:durableId="2142117305">
    <w:abstractNumId w:val="7"/>
  </w:num>
  <w:num w:numId="3" w16cid:durableId="623998555">
    <w:abstractNumId w:val="8"/>
  </w:num>
  <w:num w:numId="4" w16cid:durableId="1409695092">
    <w:abstractNumId w:val="4"/>
  </w:num>
  <w:num w:numId="5" w16cid:durableId="513492793">
    <w:abstractNumId w:val="6"/>
    <w:lvlOverride w:ilvl="0">
      <w:startOverride w:val="1"/>
    </w:lvlOverride>
  </w:num>
  <w:num w:numId="6" w16cid:durableId="891883836">
    <w:abstractNumId w:val="6"/>
    <w:lvlOverride w:ilvl="0">
      <w:startOverride w:val="1"/>
    </w:lvlOverride>
  </w:num>
  <w:num w:numId="7" w16cid:durableId="1499926654">
    <w:abstractNumId w:val="6"/>
    <w:lvlOverride w:ilvl="0">
      <w:startOverride w:val="1"/>
    </w:lvlOverride>
  </w:num>
  <w:num w:numId="8" w16cid:durableId="1754669367">
    <w:abstractNumId w:val="6"/>
    <w:lvlOverride w:ilvl="0">
      <w:startOverride w:val="1"/>
    </w:lvlOverride>
  </w:num>
  <w:num w:numId="9" w16cid:durableId="338852886">
    <w:abstractNumId w:val="8"/>
    <w:lvlOverride w:ilvl="0">
      <w:startOverride w:val="1"/>
    </w:lvlOverride>
  </w:num>
  <w:num w:numId="10" w16cid:durableId="1178346397">
    <w:abstractNumId w:val="6"/>
    <w:lvlOverride w:ilvl="0">
      <w:startOverride w:val="1"/>
    </w:lvlOverride>
  </w:num>
  <w:num w:numId="11" w16cid:durableId="517354281">
    <w:abstractNumId w:val="6"/>
    <w:lvlOverride w:ilvl="0">
      <w:startOverride w:val="1"/>
    </w:lvlOverride>
  </w:num>
  <w:num w:numId="12" w16cid:durableId="1703438328">
    <w:abstractNumId w:val="6"/>
    <w:lvlOverride w:ilvl="0">
      <w:startOverride w:val="1"/>
    </w:lvlOverride>
  </w:num>
  <w:num w:numId="13" w16cid:durableId="1034425144">
    <w:abstractNumId w:val="8"/>
    <w:lvlOverride w:ilvl="0">
      <w:startOverride w:val="1"/>
    </w:lvlOverride>
  </w:num>
  <w:num w:numId="14" w16cid:durableId="1100175015">
    <w:abstractNumId w:val="6"/>
    <w:lvlOverride w:ilvl="0">
      <w:startOverride w:val="1"/>
    </w:lvlOverride>
  </w:num>
  <w:num w:numId="15" w16cid:durableId="1032388771">
    <w:abstractNumId w:val="6"/>
    <w:lvlOverride w:ilvl="0">
      <w:startOverride w:val="1"/>
    </w:lvlOverride>
  </w:num>
  <w:num w:numId="16" w16cid:durableId="2104103089">
    <w:abstractNumId w:val="6"/>
    <w:lvlOverride w:ilvl="0">
      <w:startOverride w:val="1"/>
    </w:lvlOverride>
  </w:num>
  <w:num w:numId="17" w16cid:durableId="2054841136">
    <w:abstractNumId w:val="6"/>
    <w:lvlOverride w:ilvl="0">
      <w:startOverride w:val="1"/>
    </w:lvlOverride>
  </w:num>
  <w:num w:numId="18" w16cid:durableId="207305566">
    <w:abstractNumId w:val="8"/>
    <w:lvlOverride w:ilvl="0">
      <w:startOverride w:val="1"/>
    </w:lvlOverride>
  </w:num>
  <w:num w:numId="19" w16cid:durableId="1168861457">
    <w:abstractNumId w:val="6"/>
    <w:lvlOverride w:ilvl="0">
      <w:startOverride w:val="1"/>
    </w:lvlOverride>
  </w:num>
  <w:num w:numId="20" w16cid:durableId="359404059">
    <w:abstractNumId w:val="6"/>
    <w:lvlOverride w:ilvl="0">
      <w:startOverride w:val="1"/>
    </w:lvlOverride>
  </w:num>
  <w:num w:numId="21" w16cid:durableId="1394546382">
    <w:abstractNumId w:val="6"/>
    <w:lvlOverride w:ilvl="0">
      <w:startOverride w:val="1"/>
    </w:lvlOverride>
  </w:num>
  <w:num w:numId="22" w16cid:durableId="1118065031">
    <w:abstractNumId w:val="6"/>
    <w:lvlOverride w:ilvl="0">
      <w:startOverride w:val="1"/>
    </w:lvlOverride>
  </w:num>
  <w:num w:numId="23" w16cid:durableId="264853317">
    <w:abstractNumId w:val="6"/>
    <w:lvlOverride w:ilvl="0">
      <w:startOverride w:val="1"/>
    </w:lvlOverride>
  </w:num>
  <w:num w:numId="24" w16cid:durableId="1524133058">
    <w:abstractNumId w:val="6"/>
    <w:lvlOverride w:ilvl="0">
      <w:startOverride w:val="1"/>
    </w:lvlOverride>
  </w:num>
  <w:num w:numId="25" w16cid:durableId="886138648">
    <w:abstractNumId w:val="6"/>
    <w:lvlOverride w:ilvl="0">
      <w:startOverride w:val="1"/>
    </w:lvlOverride>
  </w:num>
  <w:num w:numId="26" w16cid:durableId="200746436">
    <w:abstractNumId w:val="6"/>
    <w:lvlOverride w:ilvl="0">
      <w:startOverride w:val="1"/>
    </w:lvlOverride>
  </w:num>
  <w:num w:numId="27" w16cid:durableId="1372463983">
    <w:abstractNumId w:val="6"/>
    <w:lvlOverride w:ilvl="0">
      <w:startOverride w:val="1"/>
    </w:lvlOverride>
  </w:num>
  <w:num w:numId="28" w16cid:durableId="1879852751">
    <w:abstractNumId w:val="6"/>
    <w:lvlOverride w:ilvl="0">
      <w:startOverride w:val="1"/>
    </w:lvlOverride>
  </w:num>
  <w:num w:numId="29" w16cid:durableId="1779328624">
    <w:abstractNumId w:val="6"/>
    <w:lvlOverride w:ilvl="0">
      <w:startOverride w:val="1"/>
    </w:lvlOverride>
  </w:num>
  <w:num w:numId="30" w16cid:durableId="1044058034">
    <w:abstractNumId w:val="6"/>
    <w:lvlOverride w:ilvl="0">
      <w:startOverride w:val="1"/>
    </w:lvlOverride>
  </w:num>
  <w:num w:numId="31" w16cid:durableId="1479154154">
    <w:abstractNumId w:val="6"/>
    <w:lvlOverride w:ilvl="0">
      <w:startOverride w:val="1"/>
    </w:lvlOverride>
  </w:num>
  <w:num w:numId="32" w16cid:durableId="1593129504">
    <w:abstractNumId w:val="3"/>
  </w:num>
  <w:num w:numId="33" w16cid:durableId="1773359906">
    <w:abstractNumId w:val="1"/>
  </w:num>
  <w:num w:numId="34" w16cid:durableId="361326878">
    <w:abstractNumId w:val="9"/>
  </w:num>
  <w:num w:numId="35" w16cid:durableId="104232375">
    <w:abstractNumId w:val="5"/>
  </w:num>
  <w:num w:numId="36" w16cid:durableId="1456487462">
    <w:abstractNumId w:val="0"/>
  </w:num>
  <w:num w:numId="37" w16cid:durableId="1787255">
    <w:abstractNumId w:val="6"/>
    <w:lvlOverride w:ilvl="0">
      <w:startOverride w:val="1"/>
    </w:lvlOverride>
  </w:num>
  <w:num w:numId="38" w16cid:durableId="214588611">
    <w:abstractNumId w:val="6"/>
    <w:lvlOverride w:ilvl="0">
      <w:startOverride w:val="1"/>
    </w:lvlOverride>
  </w:num>
  <w:num w:numId="39" w16cid:durableId="124666065">
    <w:abstractNumId w:val="6"/>
    <w:lvlOverride w:ilvl="0">
      <w:startOverride w:val="1"/>
    </w:lvlOverride>
  </w:num>
  <w:num w:numId="40" w16cid:durableId="1666669097">
    <w:abstractNumId w:val="6"/>
    <w:lvlOverride w:ilvl="0">
      <w:startOverride w:val="1"/>
    </w:lvlOverride>
  </w:num>
  <w:num w:numId="41" w16cid:durableId="949240316">
    <w:abstractNumId w:val="6"/>
    <w:lvlOverride w:ilvl="0">
      <w:startOverride w:val="1"/>
    </w:lvlOverride>
  </w:num>
  <w:num w:numId="42" w16cid:durableId="1626230518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6C62"/>
    <w:rsid w:val="0000303E"/>
    <w:rsid w:val="000038EB"/>
    <w:rsid w:val="00025BCF"/>
    <w:rsid w:val="00042DF1"/>
    <w:rsid w:val="00050EE9"/>
    <w:rsid w:val="00054486"/>
    <w:rsid w:val="000661E9"/>
    <w:rsid w:val="000718B7"/>
    <w:rsid w:val="00090D80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30EAB"/>
    <w:rsid w:val="0038090A"/>
    <w:rsid w:val="003957B1"/>
    <w:rsid w:val="003A1D96"/>
    <w:rsid w:val="003D0AE6"/>
    <w:rsid w:val="003D42D3"/>
    <w:rsid w:val="003D541A"/>
    <w:rsid w:val="00401657"/>
    <w:rsid w:val="00407C7A"/>
    <w:rsid w:val="00426B9F"/>
    <w:rsid w:val="004578EE"/>
    <w:rsid w:val="00461443"/>
    <w:rsid w:val="00462A7E"/>
    <w:rsid w:val="004819FD"/>
    <w:rsid w:val="00491BA4"/>
    <w:rsid w:val="00495D75"/>
    <w:rsid w:val="00497E71"/>
    <w:rsid w:val="004E496F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2A3A"/>
    <w:rsid w:val="00645386"/>
    <w:rsid w:val="006871B2"/>
    <w:rsid w:val="006A1847"/>
    <w:rsid w:val="006B0CA3"/>
    <w:rsid w:val="006B2433"/>
    <w:rsid w:val="006C7645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4B8C"/>
    <w:rsid w:val="00866749"/>
    <w:rsid w:val="00866F3E"/>
    <w:rsid w:val="008677E5"/>
    <w:rsid w:val="00867EB3"/>
    <w:rsid w:val="00876855"/>
    <w:rsid w:val="008A2A28"/>
    <w:rsid w:val="008C0E24"/>
    <w:rsid w:val="008C29B9"/>
    <w:rsid w:val="008C5BBE"/>
    <w:rsid w:val="008D43D4"/>
    <w:rsid w:val="00901952"/>
    <w:rsid w:val="0092235A"/>
    <w:rsid w:val="009234AD"/>
    <w:rsid w:val="009336E0"/>
    <w:rsid w:val="009441AD"/>
    <w:rsid w:val="00956A34"/>
    <w:rsid w:val="009633BE"/>
    <w:rsid w:val="0098052E"/>
    <w:rsid w:val="00980FF5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A6D97"/>
    <w:rsid w:val="00AD3F1A"/>
    <w:rsid w:val="00B67338"/>
    <w:rsid w:val="00BC0CF0"/>
    <w:rsid w:val="00BD54DD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23943"/>
    <w:rsid w:val="00D316E0"/>
    <w:rsid w:val="00D40B3C"/>
    <w:rsid w:val="00D501AB"/>
    <w:rsid w:val="00D64042"/>
    <w:rsid w:val="00D650E9"/>
    <w:rsid w:val="00D737A9"/>
    <w:rsid w:val="00D8207C"/>
    <w:rsid w:val="00D8342E"/>
    <w:rsid w:val="00D93959"/>
    <w:rsid w:val="00D9648A"/>
    <w:rsid w:val="00DA1B31"/>
    <w:rsid w:val="00DB5596"/>
    <w:rsid w:val="00DB6FB8"/>
    <w:rsid w:val="00E709B5"/>
    <w:rsid w:val="00E71579"/>
    <w:rsid w:val="00E72F61"/>
    <w:rsid w:val="00E7530C"/>
    <w:rsid w:val="00E912EB"/>
    <w:rsid w:val="00EB3584"/>
    <w:rsid w:val="00EB6BC6"/>
    <w:rsid w:val="00ED5112"/>
    <w:rsid w:val="00ED544D"/>
    <w:rsid w:val="00EE6DA8"/>
    <w:rsid w:val="00EE7729"/>
    <w:rsid w:val="00F30FCF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  <w15:docId w15:val="{979AC328-DA21-4392-9E69-0B4670968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33BE"/>
    <w:pPr>
      <w:spacing w:after="0" w:line="240" w:lineRule="auto"/>
      <w:ind w:left="284"/>
    </w:pPr>
    <w:rPr>
      <w:sz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9633BE"/>
    <w:pPr>
      <w:spacing w:after="120"/>
      <w:jc w:val="both"/>
    </w:pPr>
    <w:rPr>
      <w:rFonts w:ascii="Calibri" w:eastAsia="Calibri" w:hAnsi="Calibri" w:cs="Calibri"/>
      <w:color w:val="000000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jc w:val="both"/>
    </w:pPr>
    <w:rPr>
      <w:rFonts w:ascii="Calibri" w:eastAsia="Calibri" w:hAnsi="Calibri" w:cs="Arial"/>
      <w:szCs w:val="16"/>
    </w:rPr>
  </w:style>
  <w:style w:type="paragraph" w:customStyle="1" w:styleId="AIKLAMA">
    <w:name w:val="AÇIKLAMA"/>
    <w:basedOn w:val="Normal"/>
    <w:next w:val="SORUMETN"/>
    <w:qFormat/>
    <w:rsid w:val="009633BE"/>
    <w:pPr>
      <w:jc w:val="both"/>
    </w:pPr>
    <w:rPr>
      <w:rFonts w:ascii="Calibri" w:eastAsia="Calibri" w:hAnsi="Calibri" w:cs="Arial"/>
      <w:b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9633BE"/>
    <w:rPr>
      <w:rFonts w:ascii="Calibri" w:eastAsia="Calibri" w:hAnsi="Calibri" w:cs="Calibri"/>
      <w:color w:val="000000"/>
      <w:sz w:val="20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line="280" w:lineRule="atLeast"/>
      <w:jc w:val="both"/>
    </w:pPr>
    <w:rPr>
      <w:rFonts w:ascii="Arial" w:eastAsia="Calibri" w:hAnsi="Arial" w:cs="Arial"/>
      <w:b/>
      <w:i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/>
      <w:ind w:left="568" w:hanging="284"/>
      <w:jc w:val="both"/>
    </w:pPr>
    <w:rPr>
      <w:rFonts w:ascii="Calibri" w:eastAsia="Calibri" w:hAnsi="Calibri" w:cstheme="minorHAnsi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character" w:styleId="Gl">
    <w:name w:val="Strong"/>
    <w:basedOn w:val="VarsaylanParagrafYazTipi"/>
    <w:uiPriority w:val="22"/>
    <w:qFormat/>
    <w:rsid w:val="00642A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74" TargetMode="External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501559-DB60-4025-92E7-AAC486D5A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26</TotalTime>
  <Pages>5</Pages>
  <Words>642</Words>
  <Characters>3665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MN_Dizgi-2</dc:creator>
  <cp:lastModifiedBy>MASTER_DIZGI</cp:lastModifiedBy>
  <cp:revision>10</cp:revision>
  <cp:lastPrinted>2022-12-07T14:03:00Z</cp:lastPrinted>
  <dcterms:created xsi:type="dcterms:W3CDTF">2023-01-26T10:27:00Z</dcterms:created>
  <dcterms:modified xsi:type="dcterms:W3CDTF">2023-02-13T09:05:00Z</dcterms:modified>
</cp:coreProperties>
</file>