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pPr>
          </w:p>
        </w:tc>
        <w:tc>
          <w:tcPr>
            <w:tcW w:w="4860" w:type="dxa"/>
            <w:shd w:val="clear" w:color="auto" w:fill="FFFFFF" w:themeFill="background1"/>
            <w:vAlign w:val="center"/>
          </w:tcPr>
          <w:p w14:paraId="17A2FEBD" w14:textId="324DD644" w:rsidR="00151DA8" w:rsidRDefault="00151DA8" w:rsidP="00151DA8">
            <w:pPr>
              <w:pStyle w:val="AIKMETN"/>
              <w:spacing w:before="0" w:after="0"/>
              <w:ind w:left="0"/>
              <w:jc w:val="center"/>
            </w:pPr>
            <w:r w:rsidRPr="000E4DCF">
              <w:rPr>
                <w:rFonts w:asciiTheme="minorHAnsi" w:hAnsiTheme="minorHAnsi"/>
                <w:b/>
                <w:iCs/>
                <w:sz w:val="24"/>
                <w:szCs w:val="24"/>
              </w:rPr>
              <w:t xml:space="preserve">…………………. </w:t>
            </w:r>
            <w:r w:rsidR="00D8342E">
              <w:rPr>
                <w:rFonts w:asciiTheme="minorHAnsi" w:hAnsiTheme="minorHAnsi"/>
                <w:b/>
                <w:iCs/>
                <w:sz w:val="24"/>
                <w:szCs w:val="24"/>
              </w:rPr>
              <w:t>İlkokulu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pPr>
          </w:p>
        </w:tc>
        <w:tc>
          <w:tcPr>
            <w:tcW w:w="4860" w:type="dxa"/>
            <w:shd w:val="clear" w:color="auto" w:fill="FFFFFF" w:themeFill="background1"/>
            <w:vAlign w:val="center"/>
          </w:tcPr>
          <w:p w14:paraId="623BF84C" w14:textId="56B8F801" w:rsidR="00151DA8" w:rsidRDefault="008A2A28" w:rsidP="00151DA8">
            <w:pPr>
              <w:pStyle w:val="AIKMETN"/>
              <w:spacing w:before="0" w:after="0"/>
              <w:ind w:left="0"/>
              <w:jc w:val="center"/>
            </w:pPr>
            <w:r>
              <w:rPr>
                <w:rFonts w:asciiTheme="minorHAnsi" w:hAnsiTheme="minorHAnsi"/>
                <w:b/>
                <w:iCs/>
                <w:sz w:val="24"/>
                <w:szCs w:val="24"/>
              </w:rPr>
              <w:t>4</w:t>
            </w:r>
            <w:r w:rsidR="00151DA8" w:rsidRPr="000E4DCF">
              <w:rPr>
                <w:rFonts w:asciiTheme="minorHAnsi" w:hAnsiTheme="minorHAnsi"/>
                <w:b/>
                <w:iCs/>
                <w:sz w:val="24"/>
                <w:szCs w:val="24"/>
              </w:rPr>
              <w:t xml:space="preserve">. Sınıf </w:t>
            </w:r>
            <w:r w:rsidR="0064640D">
              <w:rPr>
                <w:rFonts w:asciiTheme="minorHAnsi" w:hAnsiTheme="minorHAnsi"/>
                <w:b/>
                <w:iCs/>
                <w:sz w:val="24"/>
                <w:szCs w:val="24"/>
              </w:rPr>
              <w:t>1</w:t>
            </w:r>
            <w:r w:rsidR="00151DA8" w:rsidRPr="000E4DCF">
              <w:rPr>
                <w:rFonts w:asciiTheme="minorHAnsi" w:hAnsiTheme="minorHAnsi"/>
                <w:b/>
                <w:iCs/>
                <w:sz w:val="24"/>
                <w:szCs w:val="24"/>
              </w:rPr>
              <w:t xml:space="preserve">.Dönem </w:t>
            </w:r>
            <w:r w:rsidR="00B64F1F">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407C7A">
              <w:rPr>
                <w:rFonts w:asciiTheme="minorHAnsi" w:hAnsiTheme="minorHAnsi"/>
                <w:b/>
                <w:iCs/>
                <w:sz w:val="24"/>
                <w:szCs w:val="24"/>
              </w:rPr>
              <w:t>Test Sınav</w:t>
            </w:r>
            <w:r w:rsidR="00151DA8" w:rsidRPr="000E4DCF">
              <w:rPr>
                <w:rFonts w:asciiTheme="minorHAnsi" w:hAnsiTheme="minorHAnsi"/>
                <w:b/>
                <w:iCs/>
                <w:sz w:val="24"/>
                <w:szCs w:val="24"/>
              </w:rPr>
              <w:t xml:space="preserve">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pPr>
          </w:p>
        </w:tc>
      </w:tr>
      <w:bookmarkEnd w:id="0"/>
    </w:tbl>
    <w:p w14:paraId="3534CBF7" w14:textId="77777777" w:rsidR="004E4E04" w:rsidRDefault="004E4E04" w:rsidP="002D31AD">
      <w:pPr>
        <w:pStyle w:val="SEENEKLER"/>
        <w:numPr>
          <w:ilvl w:val="0"/>
          <w:numId w:val="0"/>
        </w:numPr>
        <w:ind w:left="454" w:hanging="284"/>
      </w:pPr>
    </w:p>
    <w:p w14:paraId="643698C7" w14:textId="77777777" w:rsidR="00BC3DF9" w:rsidRDefault="00BC3DF9" w:rsidP="00BC3DF9">
      <w:pPr>
        <w:pStyle w:val="ListeParagraf"/>
        <w:sectPr w:rsidR="00BC3DF9" w:rsidSect="00BC3DF9">
          <w:footerReference w:type="default" r:id="rId8"/>
          <w:type w:val="continuous"/>
          <w:pgSz w:w="11906" w:h="16838"/>
          <w:pgMar w:top="567" w:right="567" w:bottom="567" w:left="567" w:header="709" w:footer="709" w:gutter="0"/>
          <w:cols w:sep="1" w:space="720"/>
          <w:docGrid w:linePitch="360"/>
        </w:sectPr>
      </w:pPr>
    </w:p>
    <w:p w14:paraId="1D8FE841" w14:textId="7E3638CD" w:rsidR="00BC3DF9" w:rsidRPr="000B5C19" w:rsidRDefault="00BC3DF9" w:rsidP="00A35F0E">
      <w:pPr>
        <w:pStyle w:val="SORUNOLUAIK"/>
      </w:pPr>
      <w:r w:rsidRPr="000B5C19">
        <w:t>“Günlük yaşantımızda Peygamberimizden (sav) öğrendiğimiz pek çok ifadeyi Allah’ı hatırlamak için kullanırız. Ancak bu ifadeleri kullanırken anlamlarını bilmemiz ve Allah’ı bu ifadelerde bize anlatıldığı gibi düşünmemiz gerekir. Bu ifadeler; ‘Allah’tan başka ilah yoktur.’, ‘Allah’ın adıyla’, ‘Allah en büyüktür’ gibi anlamlara gelmektedir.”</w:t>
      </w:r>
    </w:p>
    <w:p w14:paraId="34CDD6E9" w14:textId="77777777" w:rsidR="00BC3DF9" w:rsidRPr="000B5C19" w:rsidRDefault="00BC3DF9" w:rsidP="00887CCA">
      <w:pPr>
        <w:pStyle w:val="sorubilgisistili"/>
      </w:pPr>
      <w:r w:rsidRPr="000B5C19">
        <w:t xml:space="preserve">Metinde aşağıdaki ifadelerden hangisinin anlamı örnek olarak </w:t>
      </w:r>
      <w:r w:rsidRPr="000B5C19">
        <w:rPr>
          <w:u w:val="single"/>
        </w:rPr>
        <w:t>verilmemiştir</w:t>
      </w:r>
      <w:r w:rsidRPr="000B5C19">
        <w:t>?</w:t>
      </w:r>
    </w:p>
    <w:p w14:paraId="1570E600" w14:textId="77777777" w:rsidR="00887CCA" w:rsidRDefault="00096FE4" w:rsidP="00A35F0E">
      <w:r w:rsidRPr="000B5C19">
        <w:t xml:space="preserve">A) </w:t>
      </w:r>
      <w:r w:rsidR="00BC3DF9" w:rsidRPr="000B5C19">
        <w:t>Besmele</w:t>
      </w:r>
      <w:r w:rsidR="000B5C19">
        <w:t xml:space="preserve">   </w:t>
      </w:r>
    </w:p>
    <w:p w14:paraId="29A27B6B" w14:textId="3D73903A" w:rsidR="00BC3DF9" w:rsidRPr="000B5C19" w:rsidRDefault="00096FE4" w:rsidP="00A35F0E">
      <w:r w:rsidRPr="000B5C19">
        <w:t xml:space="preserve">B) </w:t>
      </w:r>
      <w:r w:rsidR="00BC3DF9" w:rsidRPr="000B5C19">
        <w:t>Tekbir</w:t>
      </w:r>
    </w:p>
    <w:p w14:paraId="1E9AAAA3" w14:textId="77777777" w:rsidR="00887CCA" w:rsidRDefault="00096FE4" w:rsidP="00A35F0E">
      <w:r w:rsidRPr="000B5C19">
        <w:t xml:space="preserve">C) </w:t>
      </w:r>
      <w:r w:rsidR="00BC3DF9" w:rsidRPr="000B5C19">
        <w:t>Salavat</w:t>
      </w:r>
      <w:r w:rsidR="000B5C19">
        <w:t xml:space="preserve">     </w:t>
      </w:r>
    </w:p>
    <w:p w14:paraId="73F21DAF" w14:textId="27345B2E" w:rsidR="000B5C19" w:rsidRDefault="00096FE4" w:rsidP="00A35F0E">
      <w:r w:rsidRPr="000B5C19">
        <w:t xml:space="preserve">D) </w:t>
      </w:r>
      <w:r w:rsidR="00BC3DF9" w:rsidRPr="000B5C19">
        <w:t xml:space="preserve">Kelime-i </w:t>
      </w:r>
      <w:proofErr w:type="spellStart"/>
      <w:r w:rsidR="00BC3DF9" w:rsidRPr="000B5C19">
        <w:t>Tevhid</w:t>
      </w:r>
      <w:proofErr w:type="spellEnd"/>
    </w:p>
    <w:p w14:paraId="24288937" w14:textId="4224CDD6" w:rsidR="00A35F0E" w:rsidRDefault="00A35F0E" w:rsidP="00A35F0E">
      <w:pPr>
        <w:pStyle w:val="SEENEKLER"/>
        <w:numPr>
          <w:ilvl w:val="0"/>
          <w:numId w:val="0"/>
        </w:numPr>
        <w:ind w:left="530" w:hanging="360"/>
      </w:pPr>
    </w:p>
    <w:p w14:paraId="18F94FD4" w14:textId="1772B6CA" w:rsidR="00A35F0E" w:rsidRDefault="00A35F0E" w:rsidP="00A35F0E">
      <w:pPr>
        <w:pStyle w:val="SEENEKLER"/>
        <w:numPr>
          <w:ilvl w:val="0"/>
          <w:numId w:val="0"/>
        </w:numPr>
        <w:ind w:left="530" w:hanging="360"/>
      </w:pPr>
    </w:p>
    <w:p w14:paraId="26DB2D7D" w14:textId="77777777" w:rsidR="00627516" w:rsidRPr="000B5C19" w:rsidRDefault="00627516" w:rsidP="00A35F0E">
      <w:pPr>
        <w:pStyle w:val="SEENEKLER"/>
        <w:numPr>
          <w:ilvl w:val="0"/>
          <w:numId w:val="0"/>
        </w:numPr>
        <w:ind w:left="530" w:hanging="360"/>
      </w:pPr>
    </w:p>
    <w:p w14:paraId="075B3811" w14:textId="77777777" w:rsidR="00BC3DF9" w:rsidRPr="00A35F0E" w:rsidRDefault="00BC3DF9" w:rsidP="00A35F0E">
      <w:pPr>
        <w:pStyle w:val="SORUNOLUBOLD"/>
        <w:rPr>
          <w:rStyle w:val="Gl"/>
          <w:rFonts w:cs="Calibri"/>
          <w:b w:val="0"/>
          <w:bCs w:val="0"/>
          <w:sz w:val="16"/>
        </w:rPr>
      </w:pPr>
      <w:r w:rsidRPr="00A35F0E">
        <w:rPr>
          <w:rStyle w:val="Gl"/>
          <w:rFonts w:cs="Calibri"/>
          <w:b w:val="0"/>
          <w:bCs w:val="0"/>
          <w:sz w:val="16"/>
        </w:rPr>
        <w:t>“Allah’ı gözümüzle göremediğimiz için O’nu kendi başımıza tanımamız mümkün değildir. O’nu tanımak için yine Allah’ın bilgilendirmesine ihtiyacımız vardır. Allah Kur’an’da birçok ismi ile kendisini tanıtmıştır. Her bir ismi Allah’ın farklı bir özelliğini bize öğretmektedir. Bu isimleri öğrenmek Allah’ı daha iyi tanımamızı sağlar.”</w:t>
      </w:r>
    </w:p>
    <w:p w14:paraId="518288F7" w14:textId="77777777" w:rsidR="00BC3DF9" w:rsidRPr="00A35F0E" w:rsidRDefault="00BC3DF9" w:rsidP="00887CCA">
      <w:pPr>
        <w:pStyle w:val="sorubilgisistili"/>
      </w:pPr>
      <w:r w:rsidRPr="00A35F0E">
        <w:t>Bu isimlerin geneli için kullanılan kavram aşağıdakilerden hangisidir?</w:t>
      </w:r>
    </w:p>
    <w:p w14:paraId="3FE9A75E" w14:textId="77777777" w:rsidR="00887CCA" w:rsidRDefault="00096FE4" w:rsidP="00887CCA">
      <w:r w:rsidRPr="000B5C19">
        <w:t xml:space="preserve">A) </w:t>
      </w:r>
      <w:proofErr w:type="spellStart"/>
      <w:r w:rsidR="00BC3DF9" w:rsidRPr="000B5C19">
        <w:t>Euzü</w:t>
      </w:r>
      <w:proofErr w:type="spellEnd"/>
      <w:r w:rsidR="00BC3DF9" w:rsidRPr="000B5C19">
        <w:t xml:space="preserve"> besmele</w:t>
      </w:r>
      <w:r w:rsidR="000B5C19">
        <w:t xml:space="preserve">       </w:t>
      </w:r>
    </w:p>
    <w:p w14:paraId="3A03D76D" w14:textId="16406830" w:rsidR="00BC3DF9" w:rsidRPr="000B5C19" w:rsidRDefault="00096FE4" w:rsidP="00887CCA">
      <w:r w:rsidRPr="000B5C19">
        <w:t xml:space="preserve">B) </w:t>
      </w:r>
      <w:proofErr w:type="spellStart"/>
      <w:r w:rsidR="00BC3DF9" w:rsidRPr="000B5C19">
        <w:t>Esmaü’l</w:t>
      </w:r>
      <w:proofErr w:type="spellEnd"/>
      <w:r w:rsidR="00BC3DF9" w:rsidRPr="000B5C19">
        <w:t xml:space="preserve"> </w:t>
      </w:r>
      <w:proofErr w:type="spellStart"/>
      <w:r w:rsidR="00BC3DF9" w:rsidRPr="000B5C19">
        <w:t>hüsna</w:t>
      </w:r>
      <w:proofErr w:type="spellEnd"/>
    </w:p>
    <w:p w14:paraId="3D3176B1" w14:textId="77777777" w:rsidR="00887CCA" w:rsidRDefault="00096FE4" w:rsidP="00887CCA">
      <w:r w:rsidRPr="000B5C19">
        <w:t xml:space="preserve">C) </w:t>
      </w:r>
      <w:r w:rsidR="00BC3DF9" w:rsidRPr="000B5C19">
        <w:t>Salavat-ı şerife</w:t>
      </w:r>
      <w:r w:rsidR="000B5C19">
        <w:t xml:space="preserve">       </w:t>
      </w:r>
    </w:p>
    <w:p w14:paraId="14316AB8" w14:textId="01C6A841" w:rsidR="00BC3DF9" w:rsidRDefault="00096FE4" w:rsidP="00887CCA">
      <w:r w:rsidRPr="000B5C19">
        <w:t xml:space="preserve">D) </w:t>
      </w:r>
      <w:r w:rsidR="00BC3DF9" w:rsidRPr="000B5C19">
        <w:t>Kelime-i şehadet</w:t>
      </w:r>
    </w:p>
    <w:p w14:paraId="6AA89B56" w14:textId="4DAB2B22" w:rsidR="00A35F0E" w:rsidRDefault="00A35F0E" w:rsidP="000B5C19">
      <w:pPr>
        <w:pStyle w:val="AIKMETN"/>
        <w:rPr>
          <w:rFonts w:cs="Calibri"/>
          <w:sz w:val="16"/>
          <w:szCs w:val="16"/>
        </w:rPr>
      </w:pPr>
    </w:p>
    <w:p w14:paraId="3AA28DBF" w14:textId="77777777" w:rsidR="00627516" w:rsidRPr="000B5C19" w:rsidRDefault="00627516" w:rsidP="000B5C19">
      <w:pPr>
        <w:pStyle w:val="AIKMETN"/>
        <w:rPr>
          <w:rFonts w:cs="Calibri"/>
          <w:sz w:val="16"/>
          <w:szCs w:val="16"/>
        </w:rPr>
      </w:pPr>
    </w:p>
    <w:p w14:paraId="46D7C4F3" w14:textId="77777777" w:rsidR="00BC3DF9" w:rsidRPr="000B5C19" w:rsidRDefault="00BC3DF9" w:rsidP="00A35F0E">
      <w:pPr>
        <w:pStyle w:val="SORUNOLUBOLD"/>
        <w:rPr>
          <w:b/>
          <w:bCs/>
        </w:rPr>
      </w:pPr>
      <w:r w:rsidRPr="000B5C19">
        <w:t>“Peygamberimiz (</w:t>
      </w:r>
      <w:proofErr w:type="spellStart"/>
      <w:r w:rsidRPr="000B5C19">
        <w:t>s.a.v</w:t>
      </w:r>
      <w:proofErr w:type="spellEnd"/>
      <w:r w:rsidRPr="000B5C19">
        <w:t xml:space="preserve">.) şöyle söylemiştir; “Canım elinde olan Allah’a yemin ederim ki; Sizler iman etmedikçe cennete giremezsiniz. Birbirinizi sevmedikçe de iman etmiş olmazsınız. Yaptığınız takdirde birbirinizi seveceğiniz bir şey söyleyeyim </w:t>
      </w:r>
      <w:proofErr w:type="gramStart"/>
      <w:r w:rsidRPr="000B5C19">
        <w:t>mi?…</w:t>
      </w:r>
      <w:proofErr w:type="gramEnd"/>
      <w:r w:rsidRPr="000B5C19">
        <w:t xml:space="preserve">…………………….…….” </w:t>
      </w:r>
      <w:r w:rsidRPr="000B5C19">
        <w:rPr>
          <w:b/>
          <w:bCs/>
        </w:rPr>
        <w:t>(Müslim)</w:t>
      </w:r>
    </w:p>
    <w:p w14:paraId="5EAB6947" w14:textId="77777777" w:rsidR="00BC3DF9" w:rsidRPr="000B5C19" w:rsidRDefault="00BC3DF9" w:rsidP="00887CCA">
      <w:pPr>
        <w:pStyle w:val="sorubilgisistili"/>
      </w:pPr>
      <w:r w:rsidRPr="000B5C19">
        <w:t>Hadisi şerifi doğru bir şekilde tamamlayan ifade aşağıdakilerden hangisidir?</w:t>
      </w:r>
    </w:p>
    <w:p w14:paraId="70F2C22D" w14:textId="3485F294" w:rsidR="00BC3DF9" w:rsidRPr="000B5C19" w:rsidRDefault="00096FE4" w:rsidP="00887CCA">
      <w:r w:rsidRPr="000B5C19">
        <w:t xml:space="preserve">A) </w:t>
      </w:r>
      <w:r w:rsidR="00BC3DF9" w:rsidRPr="000B5C19">
        <w:t>Aranızda selamı yayınız.</w:t>
      </w:r>
    </w:p>
    <w:p w14:paraId="2C101C14" w14:textId="56A305E5" w:rsidR="00BC3DF9" w:rsidRPr="000B5C19" w:rsidRDefault="00096FE4" w:rsidP="00887CCA">
      <w:r w:rsidRPr="000B5C19">
        <w:t xml:space="preserve">B) </w:t>
      </w:r>
      <w:r w:rsidR="00BC3DF9" w:rsidRPr="000B5C19">
        <w:t>Geceleri çok namaz kılınız.</w:t>
      </w:r>
    </w:p>
    <w:p w14:paraId="0111FC1E" w14:textId="46897EBF" w:rsidR="00BC3DF9" w:rsidRPr="000B5C19" w:rsidRDefault="00096FE4" w:rsidP="00887CCA">
      <w:r w:rsidRPr="000B5C19">
        <w:t xml:space="preserve">C) </w:t>
      </w:r>
      <w:r w:rsidR="00BC3DF9" w:rsidRPr="000B5C19">
        <w:t>Az televizyon izleyiniz.</w:t>
      </w:r>
    </w:p>
    <w:p w14:paraId="7B01E87D" w14:textId="0F669745" w:rsidR="000B5C19" w:rsidRDefault="00096FE4" w:rsidP="00887CCA">
      <w:r w:rsidRPr="000B5C19">
        <w:t xml:space="preserve">D) </w:t>
      </w:r>
      <w:r w:rsidR="00BC3DF9" w:rsidRPr="000B5C19">
        <w:t>Her Perşembe oruç tutunuz.</w:t>
      </w:r>
    </w:p>
    <w:p w14:paraId="6DC5F50D" w14:textId="09249C6D" w:rsidR="000B5C19" w:rsidRDefault="000B5C19" w:rsidP="000B5C19">
      <w:pPr>
        <w:pStyle w:val="AIKMETN"/>
        <w:rPr>
          <w:rFonts w:cs="Calibri"/>
          <w:sz w:val="16"/>
          <w:szCs w:val="16"/>
        </w:rPr>
      </w:pPr>
    </w:p>
    <w:p w14:paraId="36707D52" w14:textId="4B6CCA60" w:rsidR="000B5C19" w:rsidRPr="000B5C19" w:rsidRDefault="00BC3DF9" w:rsidP="00A35F0E">
      <w:pPr>
        <w:pStyle w:val="SORUNOLUBOLD"/>
      </w:pPr>
      <w:r w:rsidRPr="000B5C19">
        <w:t xml:space="preserve">Müslümanlar karşılaştıkları zaman birbirlerine selam verirler. Selam verirken en çok kullanılan ifade Peygamberimizden öğrendiğimiz </w:t>
      </w:r>
      <w:r w:rsidRPr="000B5C19">
        <w:rPr>
          <w:u w:val="single"/>
        </w:rPr>
        <w:t>‘Es-</w:t>
      </w:r>
      <w:proofErr w:type="spellStart"/>
      <w:r w:rsidRPr="000B5C19">
        <w:rPr>
          <w:u w:val="single"/>
        </w:rPr>
        <w:t>Selamu</w:t>
      </w:r>
      <w:proofErr w:type="spellEnd"/>
      <w:r w:rsidRPr="000B5C19">
        <w:rPr>
          <w:u w:val="single"/>
        </w:rPr>
        <w:t xml:space="preserve"> </w:t>
      </w:r>
      <w:proofErr w:type="spellStart"/>
      <w:r w:rsidRPr="000B5C19">
        <w:rPr>
          <w:u w:val="single"/>
        </w:rPr>
        <w:t>aleykum</w:t>
      </w:r>
      <w:proofErr w:type="spellEnd"/>
      <w:r w:rsidRPr="000B5C19">
        <w:rPr>
          <w:u w:val="single"/>
        </w:rPr>
        <w:t>’</w:t>
      </w:r>
      <w:r w:rsidRPr="000B5C19">
        <w:t xml:space="preserve"> ifadesidir. Bu ifade ile karşımızdakilere ‘Selam üzerine olsun!’ demiş oluruz.</w:t>
      </w:r>
    </w:p>
    <w:p w14:paraId="1E4BEC69" w14:textId="77777777" w:rsidR="00BC3DF9" w:rsidRPr="000B5C19" w:rsidRDefault="00BC3DF9" w:rsidP="00887CCA">
      <w:pPr>
        <w:pStyle w:val="sorubilgisistili"/>
      </w:pPr>
      <w:r w:rsidRPr="000B5C19">
        <w:t>Yukarıda Altı çizili cümle ile aşağıdakilerden hangisi ifade edilmiş olamaz?</w:t>
      </w:r>
    </w:p>
    <w:p w14:paraId="6F5C6C22" w14:textId="77777777" w:rsidR="00887CCA" w:rsidRDefault="0057747A" w:rsidP="00887CCA">
      <w:r w:rsidRPr="000B5C19">
        <w:t xml:space="preserve">A) </w:t>
      </w:r>
      <w:r w:rsidR="00BC3DF9" w:rsidRPr="000B5C19">
        <w:t>Sağlıklı ve sıhhatli ol!</w:t>
      </w:r>
      <w:r w:rsidR="000B5C19">
        <w:t xml:space="preserve">          </w:t>
      </w:r>
    </w:p>
    <w:p w14:paraId="197D50E8" w14:textId="1A6D54D7" w:rsidR="00BC3DF9" w:rsidRPr="000B5C19" w:rsidRDefault="0057747A" w:rsidP="00887CCA">
      <w:r w:rsidRPr="000B5C19">
        <w:t xml:space="preserve">B) </w:t>
      </w:r>
      <w:r w:rsidR="00BC3DF9" w:rsidRPr="000B5C19">
        <w:t>Tehlikelerden uzak ol!</w:t>
      </w:r>
    </w:p>
    <w:p w14:paraId="5C4D22E4" w14:textId="77777777" w:rsidR="00887CCA" w:rsidRDefault="0057747A" w:rsidP="00887CCA">
      <w:r w:rsidRPr="000B5C19">
        <w:t xml:space="preserve">C) </w:t>
      </w:r>
      <w:r w:rsidR="00BC3DF9" w:rsidRPr="000B5C19">
        <w:t>Huzurlu ol!</w:t>
      </w:r>
      <w:r w:rsidR="000B5C19">
        <w:t xml:space="preserve">                </w:t>
      </w:r>
      <w:r w:rsidR="00A35F0E">
        <w:tab/>
      </w:r>
    </w:p>
    <w:p w14:paraId="245F0728" w14:textId="58657EED" w:rsidR="00A35F0E" w:rsidRDefault="0057747A" w:rsidP="00627516">
      <w:r w:rsidRPr="000B5C19">
        <w:t xml:space="preserve">D) </w:t>
      </w:r>
      <w:r w:rsidR="00BC3DF9" w:rsidRPr="000B5C19">
        <w:t>Çok zengin ol!</w:t>
      </w:r>
    </w:p>
    <w:p w14:paraId="48C322F6" w14:textId="3B75A7BC" w:rsidR="00627516" w:rsidRDefault="00627516" w:rsidP="00627516">
      <w:pPr>
        <w:rPr>
          <w:rFonts w:cs="Calibri"/>
          <w:sz w:val="16"/>
          <w:szCs w:val="16"/>
        </w:rPr>
      </w:pPr>
    </w:p>
    <w:p w14:paraId="0B3871F3" w14:textId="483E66F9" w:rsidR="00BC3DF9" w:rsidRPr="000B5C19" w:rsidRDefault="00BC3DF9" w:rsidP="00887CCA">
      <w:pPr>
        <w:pStyle w:val="SORUNOLUBOLD"/>
      </w:pPr>
      <w:r w:rsidRPr="000B5C19">
        <w:t>I. Arkadaşlara güler yüzlü davranmak</w:t>
      </w:r>
    </w:p>
    <w:p w14:paraId="0F783C24" w14:textId="77777777" w:rsidR="00BC3DF9" w:rsidRPr="000B5C19" w:rsidRDefault="00BC3DF9" w:rsidP="00887CCA">
      <w:r w:rsidRPr="000B5C19">
        <w:t>II. Sınıfa girdiğimizde selam vermek</w:t>
      </w:r>
    </w:p>
    <w:p w14:paraId="12A7E1C9" w14:textId="77777777" w:rsidR="00BC3DF9" w:rsidRPr="000B5C19" w:rsidRDefault="00BC3DF9" w:rsidP="00887CCA">
      <w:r w:rsidRPr="000B5C19">
        <w:t>III. Gelmeyen arkadaşlarımızın arkasından konuşmak</w:t>
      </w:r>
    </w:p>
    <w:p w14:paraId="4D8D920B" w14:textId="77777777" w:rsidR="00BC3DF9" w:rsidRPr="000B5C19" w:rsidRDefault="00BC3DF9" w:rsidP="00887CCA">
      <w:r w:rsidRPr="000B5C19">
        <w:t>IV. Beslenmemizi paylaşmak</w:t>
      </w:r>
    </w:p>
    <w:p w14:paraId="4B288869" w14:textId="77777777" w:rsidR="00BC3DF9" w:rsidRPr="000B5C19" w:rsidRDefault="00BC3DF9" w:rsidP="00887CCA">
      <w:r w:rsidRPr="000B5C19">
        <w:t>V. Sinirlendiğimizde arkadaşlarımıza hakaret etmek</w:t>
      </w:r>
    </w:p>
    <w:p w14:paraId="6D060ADE" w14:textId="63302DCD" w:rsidR="00BC3DF9" w:rsidRPr="00B5235B" w:rsidRDefault="00BC3DF9" w:rsidP="00887CCA">
      <w:pPr>
        <w:pStyle w:val="sorubilgisistili"/>
      </w:pPr>
      <w:r w:rsidRPr="000B5C19">
        <w:t xml:space="preserve">Maddelerin ‘sevap’ ve ‘günah’ kavramları ile doğru eşleştirmeleri </w:t>
      </w:r>
      <w:r w:rsidRPr="00B5235B">
        <w:t>aşağıdakilerden hangisidir?</w:t>
      </w:r>
    </w:p>
    <w:tbl>
      <w:tblPr>
        <w:tblpPr w:leftFromText="141" w:rightFromText="141" w:vertAnchor="text" w:horzAnchor="page" w:tblpX="6466" w:tblpY="59"/>
        <w:tblW w:w="0" w:type="auto"/>
        <w:tblLayout w:type="fixed"/>
        <w:tblCellMar>
          <w:left w:w="0" w:type="dxa"/>
          <w:right w:w="0" w:type="dxa"/>
        </w:tblCellMar>
        <w:tblLook w:val="0000" w:firstRow="0" w:lastRow="0" w:firstColumn="0" w:lastColumn="0" w:noHBand="0" w:noVBand="0"/>
      </w:tblPr>
      <w:tblGrid>
        <w:gridCol w:w="360"/>
        <w:gridCol w:w="1881"/>
        <w:gridCol w:w="2447"/>
      </w:tblGrid>
      <w:tr w:rsidR="00A35F0E" w:rsidRPr="000B5C19" w14:paraId="7B71F366" w14:textId="77777777" w:rsidTr="00887CCA">
        <w:trPr>
          <w:trHeight w:hRule="exact" w:val="291"/>
        </w:trPr>
        <w:tc>
          <w:tcPr>
            <w:tcW w:w="360" w:type="dxa"/>
            <w:tcBorders>
              <w:top w:val="single" w:sz="8" w:space="0" w:color="231F20"/>
              <w:left w:val="single" w:sz="8" w:space="0" w:color="231F20"/>
              <w:bottom w:val="single" w:sz="8" w:space="0" w:color="231F20"/>
              <w:right w:val="single" w:sz="8" w:space="0" w:color="231F20"/>
            </w:tcBorders>
            <w:shd w:val="clear" w:color="auto" w:fill="FDE9F1"/>
          </w:tcPr>
          <w:p w14:paraId="50002AD3" w14:textId="77777777" w:rsidR="00A35F0E" w:rsidRDefault="00A35F0E" w:rsidP="00A35F0E">
            <w:pPr>
              <w:autoSpaceDE w:val="0"/>
              <w:autoSpaceDN w:val="0"/>
              <w:adjustRightInd w:val="0"/>
              <w:rPr>
                <w:rFonts w:ascii="Calibri" w:hAnsi="Calibri" w:cs="Calibri"/>
                <w:sz w:val="16"/>
                <w:szCs w:val="16"/>
              </w:rPr>
            </w:pPr>
          </w:p>
          <w:p w14:paraId="3177C49C" w14:textId="77777777" w:rsidR="00A35F0E" w:rsidRDefault="00A35F0E" w:rsidP="00A35F0E">
            <w:pPr>
              <w:autoSpaceDE w:val="0"/>
              <w:autoSpaceDN w:val="0"/>
              <w:adjustRightInd w:val="0"/>
              <w:rPr>
                <w:rFonts w:ascii="Calibri" w:hAnsi="Calibri" w:cs="Calibri"/>
                <w:sz w:val="16"/>
                <w:szCs w:val="16"/>
              </w:rPr>
            </w:pPr>
          </w:p>
          <w:p w14:paraId="5ABE53FC" w14:textId="77777777" w:rsidR="00A35F0E" w:rsidRDefault="00A35F0E" w:rsidP="00A35F0E">
            <w:pPr>
              <w:autoSpaceDE w:val="0"/>
              <w:autoSpaceDN w:val="0"/>
              <w:adjustRightInd w:val="0"/>
              <w:rPr>
                <w:rFonts w:ascii="Calibri" w:hAnsi="Calibri" w:cs="Calibri"/>
                <w:sz w:val="16"/>
                <w:szCs w:val="16"/>
              </w:rPr>
            </w:pPr>
          </w:p>
          <w:p w14:paraId="52A8D70B" w14:textId="77777777" w:rsidR="00A35F0E" w:rsidRDefault="00A35F0E" w:rsidP="00A35F0E">
            <w:pPr>
              <w:autoSpaceDE w:val="0"/>
              <w:autoSpaceDN w:val="0"/>
              <w:adjustRightInd w:val="0"/>
              <w:rPr>
                <w:rFonts w:ascii="Calibri" w:hAnsi="Calibri" w:cs="Calibri"/>
                <w:sz w:val="16"/>
                <w:szCs w:val="16"/>
              </w:rPr>
            </w:pPr>
          </w:p>
          <w:p w14:paraId="324E9B70" w14:textId="77777777" w:rsidR="00A35F0E" w:rsidRPr="000B5C19" w:rsidRDefault="00A35F0E" w:rsidP="00A35F0E">
            <w:pPr>
              <w:autoSpaceDE w:val="0"/>
              <w:autoSpaceDN w:val="0"/>
              <w:adjustRightInd w:val="0"/>
              <w:rPr>
                <w:rFonts w:ascii="Calibri" w:hAnsi="Calibri" w:cs="Calibri"/>
                <w:sz w:val="16"/>
                <w:szCs w:val="16"/>
              </w:rPr>
            </w:pPr>
          </w:p>
        </w:tc>
        <w:tc>
          <w:tcPr>
            <w:tcW w:w="1881" w:type="dxa"/>
            <w:tcBorders>
              <w:top w:val="single" w:sz="8" w:space="0" w:color="231F20"/>
              <w:left w:val="single" w:sz="8" w:space="0" w:color="231F20"/>
              <w:bottom w:val="single" w:sz="8" w:space="0" w:color="231F20"/>
              <w:right w:val="single" w:sz="8" w:space="0" w:color="231F20"/>
            </w:tcBorders>
            <w:shd w:val="clear" w:color="auto" w:fill="FDE9F1"/>
          </w:tcPr>
          <w:p w14:paraId="0CADD462" w14:textId="77777777" w:rsidR="00A35F0E" w:rsidRPr="000B5C19" w:rsidRDefault="00A35F0E" w:rsidP="00A35F0E">
            <w:pPr>
              <w:autoSpaceDE w:val="0"/>
              <w:autoSpaceDN w:val="0"/>
              <w:adjustRightInd w:val="0"/>
              <w:spacing w:before="33"/>
              <w:ind w:left="597" w:right="577"/>
              <w:jc w:val="center"/>
              <w:rPr>
                <w:rFonts w:ascii="Calibri" w:hAnsi="Calibri" w:cs="Calibri"/>
                <w:sz w:val="16"/>
                <w:szCs w:val="16"/>
              </w:rPr>
            </w:pPr>
            <w:r w:rsidRPr="000B5C19">
              <w:rPr>
                <w:rFonts w:ascii="Calibri" w:hAnsi="Calibri" w:cs="Calibri"/>
                <w:w w:val="105"/>
                <w:sz w:val="16"/>
                <w:szCs w:val="16"/>
              </w:rPr>
              <w:t>SEVAP</w:t>
            </w:r>
          </w:p>
        </w:tc>
        <w:tc>
          <w:tcPr>
            <w:tcW w:w="2447" w:type="dxa"/>
            <w:tcBorders>
              <w:top w:val="single" w:sz="8" w:space="0" w:color="231F20"/>
              <w:left w:val="single" w:sz="8" w:space="0" w:color="231F20"/>
              <w:bottom w:val="single" w:sz="8" w:space="0" w:color="231F20"/>
              <w:right w:val="single" w:sz="8" w:space="0" w:color="231F20"/>
            </w:tcBorders>
            <w:shd w:val="clear" w:color="auto" w:fill="FDE9F1"/>
          </w:tcPr>
          <w:p w14:paraId="03B96C07" w14:textId="77777777" w:rsidR="00A35F0E" w:rsidRPr="000B5C19" w:rsidRDefault="00A35F0E" w:rsidP="00A35F0E">
            <w:pPr>
              <w:autoSpaceDE w:val="0"/>
              <w:autoSpaceDN w:val="0"/>
              <w:adjustRightInd w:val="0"/>
              <w:spacing w:before="33"/>
              <w:ind w:left="606" w:right="-20"/>
              <w:rPr>
                <w:rFonts w:ascii="Calibri" w:hAnsi="Calibri" w:cs="Calibri"/>
                <w:sz w:val="16"/>
                <w:szCs w:val="16"/>
              </w:rPr>
            </w:pPr>
            <w:r w:rsidRPr="000B5C19">
              <w:rPr>
                <w:rFonts w:ascii="Calibri" w:hAnsi="Calibri" w:cs="Calibri"/>
                <w:sz w:val="16"/>
                <w:szCs w:val="16"/>
              </w:rPr>
              <w:t>GÜNAH</w:t>
            </w:r>
          </w:p>
        </w:tc>
      </w:tr>
      <w:tr w:rsidR="00A35F0E" w:rsidRPr="000B5C19" w14:paraId="33EEBC3D" w14:textId="77777777" w:rsidTr="00887CCA">
        <w:trPr>
          <w:trHeight w:hRule="exact" w:val="291"/>
        </w:trPr>
        <w:tc>
          <w:tcPr>
            <w:tcW w:w="360" w:type="dxa"/>
            <w:tcBorders>
              <w:top w:val="single" w:sz="8" w:space="0" w:color="231F20"/>
              <w:left w:val="single" w:sz="8" w:space="0" w:color="231F20"/>
              <w:bottom w:val="single" w:sz="8" w:space="0" w:color="231F20"/>
              <w:right w:val="single" w:sz="8" w:space="0" w:color="231F20"/>
            </w:tcBorders>
          </w:tcPr>
          <w:p w14:paraId="5D938C5C" w14:textId="77777777" w:rsidR="00A35F0E" w:rsidRPr="000B5C19" w:rsidRDefault="00A35F0E" w:rsidP="00A35F0E">
            <w:pPr>
              <w:autoSpaceDE w:val="0"/>
              <w:autoSpaceDN w:val="0"/>
              <w:adjustRightInd w:val="0"/>
              <w:spacing w:before="33"/>
              <w:ind w:left="80" w:right="-20"/>
              <w:rPr>
                <w:rFonts w:ascii="Calibri" w:hAnsi="Calibri" w:cs="Calibri"/>
                <w:sz w:val="16"/>
                <w:szCs w:val="16"/>
              </w:rPr>
            </w:pPr>
            <w:r w:rsidRPr="000B5C19">
              <w:rPr>
                <w:rFonts w:ascii="Calibri" w:hAnsi="Calibri" w:cs="Calibri"/>
                <w:sz w:val="16"/>
                <w:szCs w:val="16"/>
              </w:rPr>
              <w:t>A)</w:t>
            </w:r>
          </w:p>
        </w:tc>
        <w:tc>
          <w:tcPr>
            <w:tcW w:w="1881" w:type="dxa"/>
            <w:tcBorders>
              <w:top w:val="single" w:sz="8" w:space="0" w:color="231F20"/>
              <w:left w:val="single" w:sz="8" w:space="0" w:color="231F20"/>
              <w:bottom w:val="single" w:sz="8" w:space="0" w:color="231F20"/>
              <w:right w:val="single" w:sz="8" w:space="0" w:color="231F20"/>
            </w:tcBorders>
          </w:tcPr>
          <w:p w14:paraId="007C8C74" w14:textId="77777777" w:rsidR="00A35F0E" w:rsidRPr="000B5C19" w:rsidRDefault="00A35F0E" w:rsidP="00A35F0E">
            <w:pPr>
              <w:autoSpaceDE w:val="0"/>
              <w:autoSpaceDN w:val="0"/>
              <w:adjustRightInd w:val="0"/>
              <w:spacing w:before="33"/>
              <w:ind w:left="581" w:right="-20"/>
              <w:rPr>
                <w:rFonts w:ascii="Calibri" w:hAnsi="Calibri" w:cs="Calibri"/>
                <w:sz w:val="16"/>
                <w:szCs w:val="16"/>
              </w:rPr>
            </w:pPr>
            <w:r w:rsidRPr="000B5C19">
              <w:rPr>
                <w:rFonts w:ascii="Calibri" w:hAnsi="Calibri" w:cs="Calibri"/>
                <w:w w:val="83"/>
                <w:sz w:val="16"/>
                <w:szCs w:val="16"/>
              </w:rPr>
              <w:t>I</w:t>
            </w:r>
            <w:r w:rsidRPr="000B5C19">
              <w:rPr>
                <w:rFonts w:ascii="Calibri" w:hAnsi="Calibri" w:cs="Calibri"/>
                <w:spacing w:val="13"/>
                <w:w w:val="83"/>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w w:val="83"/>
                <w:sz w:val="16"/>
                <w:szCs w:val="16"/>
              </w:rPr>
              <w:t>II</w:t>
            </w:r>
            <w:r w:rsidRPr="000B5C19">
              <w:rPr>
                <w:rFonts w:ascii="Calibri" w:hAnsi="Calibri" w:cs="Calibri"/>
                <w:spacing w:val="13"/>
                <w:w w:val="83"/>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w w:val="83"/>
                <w:sz w:val="16"/>
                <w:szCs w:val="16"/>
              </w:rPr>
              <w:t>III</w:t>
            </w:r>
          </w:p>
        </w:tc>
        <w:tc>
          <w:tcPr>
            <w:tcW w:w="2447" w:type="dxa"/>
            <w:tcBorders>
              <w:top w:val="single" w:sz="8" w:space="0" w:color="231F20"/>
              <w:left w:val="single" w:sz="8" w:space="0" w:color="231F20"/>
              <w:bottom w:val="single" w:sz="8" w:space="0" w:color="231F20"/>
              <w:right w:val="single" w:sz="8" w:space="0" w:color="231F20"/>
            </w:tcBorders>
          </w:tcPr>
          <w:p w14:paraId="4524E840" w14:textId="77777777" w:rsidR="00A35F0E" w:rsidRPr="000B5C19" w:rsidRDefault="00A35F0E" w:rsidP="00A35F0E">
            <w:pPr>
              <w:autoSpaceDE w:val="0"/>
              <w:autoSpaceDN w:val="0"/>
              <w:adjustRightInd w:val="0"/>
              <w:spacing w:before="33"/>
              <w:ind w:left="652" w:right="632"/>
              <w:jc w:val="center"/>
              <w:rPr>
                <w:rFonts w:ascii="Calibri" w:hAnsi="Calibri" w:cs="Calibri"/>
                <w:sz w:val="16"/>
                <w:szCs w:val="16"/>
              </w:rPr>
            </w:pPr>
            <w:r w:rsidRPr="000B5C19">
              <w:rPr>
                <w:rFonts w:ascii="Calibri" w:hAnsi="Calibri" w:cs="Calibri"/>
                <w:sz w:val="16"/>
                <w:szCs w:val="16"/>
              </w:rPr>
              <w:t>IV</w:t>
            </w:r>
            <w:r w:rsidRPr="000B5C19">
              <w:rPr>
                <w:rFonts w:ascii="Calibri" w:hAnsi="Calibri" w:cs="Calibri"/>
                <w:spacing w:val="-16"/>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w w:val="92"/>
                <w:sz w:val="16"/>
                <w:szCs w:val="16"/>
              </w:rPr>
              <w:t>V</w:t>
            </w:r>
          </w:p>
        </w:tc>
      </w:tr>
      <w:tr w:rsidR="00A35F0E" w:rsidRPr="000B5C19" w14:paraId="7810F011" w14:textId="77777777" w:rsidTr="00887CCA">
        <w:trPr>
          <w:trHeight w:hRule="exact" w:val="291"/>
        </w:trPr>
        <w:tc>
          <w:tcPr>
            <w:tcW w:w="360" w:type="dxa"/>
            <w:tcBorders>
              <w:top w:val="single" w:sz="8" w:space="0" w:color="231F20"/>
              <w:left w:val="single" w:sz="8" w:space="0" w:color="231F20"/>
              <w:bottom w:val="single" w:sz="8" w:space="0" w:color="231F20"/>
              <w:right w:val="single" w:sz="8" w:space="0" w:color="231F20"/>
            </w:tcBorders>
          </w:tcPr>
          <w:p w14:paraId="68B83F0F" w14:textId="77777777" w:rsidR="00A35F0E" w:rsidRPr="000B5C19" w:rsidRDefault="00A35F0E" w:rsidP="00A35F0E">
            <w:pPr>
              <w:autoSpaceDE w:val="0"/>
              <w:autoSpaceDN w:val="0"/>
              <w:adjustRightInd w:val="0"/>
              <w:spacing w:before="33"/>
              <w:ind w:left="80" w:right="-20"/>
              <w:rPr>
                <w:rFonts w:ascii="Calibri" w:hAnsi="Calibri" w:cs="Calibri"/>
                <w:sz w:val="16"/>
                <w:szCs w:val="16"/>
              </w:rPr>
            </w:pPr>
            <w:r w:rsidRPr="000B5C19">
              <w:rPr>
                <w:rFonts w:ascii="Calibri" w:hAnsi="Calibri" w:cs="Calibri"/>
                <w:sz w:val="16"/>
                <w:szCs w:val="16"/>
              </w:rPr>
              <w:t>B)</w:t>
            </w:r>
          </w:p>
        </w:tc>
        <w:tc>
          <w:tcPr>
            <w:tcW w:w="1881" w:type="dxa"/>
            <w:tcBorders>
              <w:top w:val="single" w:sz="8" w:space="0" w:color="231F20"/>
              <w:left w:val="single" w:sz="8" w:space="0" w:color="231F20"/>
              <w:bottom w:val="single" w:sz="8" w:space="0" w:color="231F20"/>
              <w:right w:val="single" w:sz="8" w:space="0" w:color="231F20"/>
            </w:tcBorders>
          </w:tcPr>
          <w:p w14:paraId="7F58068D" w14:textId="77777777" w:rsidR="00A35F0E" w:rsidRPr="000B5C19" w:rsidRDefault="00A35F0E" w:rsidP="00A35F0E">
            <w:pPr>
              <w:autoSpaceDE w:val="0"/>
              <w:autoSpaceDN w:val="0"/>
              <w:adjustRightInd w:val="0"/>
              <w:spacing w:before="33"/>
              <w:ind w:left="571" w:right="-20"/>
              <w:rPr>
                <w:rFonts w:ascii="Calibri" w:hAnsi="Calibri" w:cs="Calibri"/>
                <w:sz w:val="16"/>
                <w:szCs w:val="16"/>
              </w:rPr>
            </w:pPr>
            <w:r w:rsidRPr="000B5C19">
              <w:rPr>
                <w:rFonts w:ascii="Calibri" w:hAnsi="Calibri" w:cs="Calibri"/>
                <w:w w:val="83"/>
                <w:sz w:val="16"/>
                <w:szCs w:val="16"/>
              </w:rPr>
              <w:t>I</w:t>
            </w:r>
            <w:r w:rsidRPr="000B5C19">
              <w:rPr>
                <w:rFonts w:ascii="Calibri" w:hAnsi="Calibri" w:cs="Calibri"/>
                <w:spacing w:val="13"/>
                <w:w w:val="83"/>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w w:val="83"/>
                <w:sz w:val="16"/>
                <w:szCs w:val="16"/>
              </w:rPr>
              <w:t>II</w:t>
            </w:r>
            <w:r w:rsidRPr="000B5C19">
              <w:rPr>
                <w:rFonts w:ascii="Calibri" w:hAnsi="Calibri" w:cs="Calibri"/>
                <w:spacing w:val="13"/>
                <w:w w:val="83"/>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sz w:val="16"/>
                <w:szCs w:val="16"/>
              </w:rPr>
              <w:t>IV</w:t>
            </w:r>
          </w:p>
        </w:tc>
        <w:tc>
          <w:tcPr>
            <w:tcW w:w="2447" w:type="dxa"/>
            <w:tcBorders>
              <w:top w:val="single" w:sz="8" w:space="0" w:color="231F20"/>
              <w:left w:val="single" w:sz="8" w:space="0" w:color="231F20"/>
              <w:bottom w:val="single" w:sz="8" w:space="0" w:color="231F20"/>
              <w:right w:val="single" w:sz="8" w:space="0" w:color="231F20"/>
            </w:tcBorders>
          </w:tcPr>
          <w:p w14:paraId="6F0042D6" w14:textId="77777777" w:rsidR="00A35F0E" w:rsidRPr="000B5C19" w:rsidRDefault="00A35F0E" w:rsidP="00A35F0E">
            <w:pPr>
              <w:autoSpaceDE w:val="0"/>
              <w:autoSpaceDN w:val="0"/>
              <w:adjustRightInd w:val="0"/>
              <w:spacing w:before="33"/>
              <w:ind w:left="662" w:right="642"/>
              <w:jc w:val="center"/>
              <w:rPr>
                <w:rFonts w:ascii="Calibri" w:hAnsi="Calibri" w:cs="Calibri"/>
                <w:sz w:val="16"/>
                <w:szCs w:val="16"/>
              </w:rPr>
            </w:pPr>
            <w:r w:rsidRPr="000B5C19">
              <w:rPr>
                <w:rFonts w:ascii="Calibri" w:hAnsi="Calibri" w:cs="Calibri"/>
                <w:w w:val="83"/>
                <w:sz w:val="16"/>
                <w:szCs w:val="16"/>
              </w:rPr>
              <w:t>III</w:t>
            </w:r>
            <w:r w:rsidRPr="000B5C19">
              <w:rPr>
                <w:rFonts w:ascii="Calibri" w:hAnsi="Calibri" w:cs="Calibri"/>
                <w:spacing w:val="13"/>
                <w:w w:val="83"/>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w w:val="92"/>
                <w:sz w:val="16"/>
                <w:szCs w:val="16"/>
              </w:rPr>
              <w:t>V</w:t>
            </w:r>
          </w:p>
        </w:tc>
      </w:tr>
      <w:tr w:rsidR="00A35F0E" w:rsidRPr="000B5C19" w14:paraId="79273218" w14:textId="77777777" w:rsidTr="00887CCA">
        <w:trPr>
          <w:trHeight w:hRule="exact" w:val="291"/>
        </w:trPr>
        <w:tc>
          <w:tcPr>
            <w:tcW w:w="360" w:type="dxa"/>
            <w:tcBorders>
              <w:top w:val="single" w:sz="8" w:space="0" w:color="231F20"/>
              <w:left w:val="single" w:sz="8" w:space="0" w:color="231F20"/>
              <w:bottom w:val="single" w:sz="8" w:space="0" w:color="231F20"/>
              <w:right w:val="single" w:sz="8" w:space="0" w:color="231F20"/>
            </w:tcBorders>
          </w:tcPr>
          <w:p w14:paraId="3CD6C4C5" w14:textId="77777777" w:rsidR="00A35F0E" w:rsidRPr="000B5C19" w:rsidRDefault="00A35F0E" w:rsidP="00A35F0E">
            <w:pPr>
              <w:autoSpaceDE w:val="0"/>
              <w:autoSpaceDN w:val="0"/>
              <w:adjustRightInd w:val="0"/>
              <w:spacing w:before="33"/>
              <w:ind w:left="75" w:right="-20"/>
              <w:rPr>
                <w:rFonts w:ascii="Calibri" w:hAnsi="Calibri" w:cs="Calibri"/>
                <w:sz w:val="16"/>
                <w:szCs w:val="16"/>
              </w:rPr>
            </w:pPr>
            <w:r w:rsidRPr="000B5C19">
              <w:rPr>
                <w:rFonts w:ascii="Calibri" w:hAnsi="Calibri" w:cs="Calibri"/>
                <w:w w:val="105"/>
                <w:sz w:val="16"/>
                <w:szCs w:val="16"/>
              </w:rPr>
              <w:t>C)</w:t>
            </w:r>
          </w:p>
        </w:tc>
        <w:tc>
          <w:tcPr>
            <w:tcW w:w="1881" w:type="dxa"/>
            <w:tcBorders>
              <w:top w:val="single" w:sz="8" w:space="0" w:color="231F20"/>
              <w:left w:val="single" w:sz="8" w:space="0" w:color="231F20"/>
              <w:bottom w:val="single" w:sz="8" w:space="0" w:color="231F20"/>
              <w:right w:val="single" w:sz="8" w:space="0" w:color="231F20"/>
            </w:tcBorders>
          </w:tcPr>
          <w:p w14:paraId="16479881" w14:textId="77777777" w:rsidR="00A35F0E" w:rsidRPr="000B5C19" w:rsidRDefault="00A35F0E" w:rsidP="00A35F0E">
            <w:pPr>
              <w:autoSpaceDE w:val="0"/>
              <w:autoSpaceDN w:val="0"/>
              <w:adjustRightInd w:val="0"/>
              <w:spacing w:before="33"/>
              <w:ind w:left="545" w:right="-20"/>
              <w:rPr>
                <w:rFonts w:ascii="Calibri" w:hAnsi="Calibri" w:cs="Calibri"/>
                <w:sz w:val="16"/>
                <w:szCs w:val="16"/>
              </w:rPr>
            </w:pPr>
            <w:r w:rsidRPr="000B5C19">
              <w:rPr>
                <w:rFonts w:ascii="Calibri" w:hAnsi="Calibri" w:cs="Calibri"/>
                <w:w w:val="83"/>
                <w:sz w:val="16"/>
                <w:szCs w:val="16"/>
              </w:rPr>
              <w:t>II</w:t>
            </w:r>
            <w:r w:rsidRPr="000B5C19">
              <w:rPr>
                <w:rFonts w:ascii="Calibri" w:hAnsi="Calibri" w:cs="Calibri"/>
                <w:spacing w:val="13"/>
                <w:w w:val="83"/>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w w:val="83"/>
                <w:sz w:val="16"/>
                <w:szCs w:val="16"/>
              </w:rPr>
              <w:t>III</w:t>
            </w:r>
            <w:r w:rsidRPr="000B5C19">
              <w:rPr>
                <w:rFonts w:ascii="Calibri" w:hAnsi="Calibri" w:cs="Calibri"/>
                <w:spacing w:val="13"/>
                <w:w w:val="83"/>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sz w:val="16"/>
                <w:szCs w:val="16"/>
              </w:rPr>
              <w:t>V</w:t>
            </w:r>
          </w:p>
        </w:tc>
        <w:tc>
          <w:tcPr>
            <w:tcW w:w="2447" w:type="dxa"/>
            <w:tcBorders>
              <w:top w:val="single" w:sz="8" w:space="0" w:color="231F20"/>
              <w:left w:val="single" w:sz="8" w:space="0" w:color="231F20"/>
              <w:bottom w:val="single" w:sz="8" w:space="0" w:color="231F20"/>
              <w:right w:val="single" w:sz="8" w:space="0" w:color="231F20"/>
            </w:tcBorders>
          </w:tcPr>
          <w:p w14:paraId="53B245A8" w14:textId="77777777" w:rsidR="00A35F0E" w:rsidRPr="000B5C19" w:rsidRDefault="00A35F0E" w:rsidP="00A35F0E">
            <w:pPr>
              <w:autoSpaceDE w:val="0"/>
              <w:autoSpaceDN w:val="0"/>
              <w:adjustRightInd w:val="0"/>
              <w:spacing w:before="33"/>
              <w:ind w:left="687" w:right="667"/>
              <w:jc w:val="center"/>
              <w:rPr>
                <w:rFonts w:ascii="Calibri" w:hAnsi="Calibri" w:cs="Calibri"/>
                <w:sz w:val="16"/>
                <w:szCs w:val="16"/>
              </w:rPr>
            </w:pPr>
            <w:r w:rsidRPr="000B5C19">
              <w:rPr>
                <w:rFonts w:ascii="Calibri" w:hAnsi="Calibri" w:cs="Calibri"/>
                <w:w w:val="83"/>
                <w:sz w:val="16"/>
                <w:szCs w:val="16"/>
              </w:rPr>
              <w:t>I</w:t>
            </w:r>
            <w:r w:rsidRPr="000B5C19">
              <w:rPr>
                <w:rFonts w:ascii="Calibri" w:hAnsi="Calibri" w:cs="Calibri"/>
                <w:spacing w:val="13"/>
                <w:w w:val="83"/>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w w:val="89"/>
                <w:sz w:val="16"/>
                <w:szCs w:val="16"/>
              </w:rPr>
              <w:t>IV</w:t>
            </w:r>
          </w:p>
        </w:tc>
      </w:tr>
      <w:tr w:rsidR="00A35F0E" w:rsidRPr="000B5C19" w14:paraId="2722D7C7" w14:textId="77777777" w:rsidTr="00887CCA">
        <w:trPr>
          <w:trHeight w:hRule="exact" w:val="291"/>
        </w:trPr>
        <w:tc>
          <w:tcPr>
            <w:tcW w:w="360" w:type="dxa"/>
            <w:tcBorders>
              <w:top w:val="single" w:sz="8" w:space="0" w:color="231F20"/>
              <w:left w:val="single" w:sz="8" w:space="0" w:color="231F20"/>
              <w:bottom w:val="single" w:sz="8" w:space="0" w:color="231F20"/>
              <w:right w:val="single" w:sz="8" w:space="0" w:color="231F20"/>
            </w:tcBorders>
          </w:tcPr>
          <w:p w14:paraId="6FB9AA6B" w14:textId="77777777" w:rsidR="00A35F0E" w:rsidRPr="000B5C19" w:rsidRDefault="00A35F0E" w:rsidP="00A35F0E">
            <w:pPr>
              <w:autoSpaceDE w:val="0"/>
              <w:autoSpaceDN w:val="0"/>
              <w:adjustRightInd w:val="0"/>
              <w:spacing w:before="33"/>
              <w:ind w:left="75" w:right="-20"/>
              <w:rPr>
                <w:rFonts w:ascii="Calibri" w:hAnsi="Calibri" w:cs="Calibri"/>
                <w:sz w:val="16"/>
                <w:szCs w:val="16"/>
              </w:rPr>
            </w:pPr>
            <w:r w:rsidRPr="000B5C19">
              <w:rPr>
                <w:rFonts w:ascii="Calibri" w:hAnsi="Calibri" w:cs="Calibri"/>
                <w:sz w:val="16"/>
                <w:szCs w:val="16"/>
              </w:rPr>
              <w:t>D)</w:t>
            </w:r>
          </w:p>
        </w:tc>
        <w:tc>
          <w:tcPr>
            <w:tcW w:w="1881" w:type="dxa"/>
            <w:tcBorders>
              <w:top w:val="single" w:sz="8" w:space="0" w:color="231F20"/>
              <w:left w:val="single" w:sz="8" w:space="0" w:color="231F20"/>
              <w:bottom w:val="single" w:sz="8" w:space="0" w:color="231F20"/>
              <w:right w:val="single" w:sz="8" w:space="0" w:color="231F20"/>
            </w:tcBorders>
          </w:tcPr>
          <w:p w14:paraId="40CBB3B2" w14:textId="77777777" w:rsidR="00A35F0E" w:rsidRPr="000B5C19" w:rsidRDefault="00A35F0E" w:rsidP="00A35F0E">
            <w:pPr>
              <w:autoSpaceDE w:val="0"/>
              <w:autoSpaceDN w:val="0"/>
              <w:adjustRightInd w:val="0"/>
              <w:spacing w:before="33"/>
              <w:ind w:left="536" w:right="-20"/>
              <w:rPr>
                <w:rFonts w:ascii="Calibri" w:hAnsi="Calibri" w:cs="Calibri"/>
                <w:sz w:val="16"/>
                <w:szCs w:val="16"/>
              </w:rPr>
            </w:pPr>
            <w:r w:rsidRPr="000B5C19">
              <w:rPr>
                <w:rFonts w:ascii="Calibri" w:hAnsi="Calibri" w:cs="Calibri"/>
                <w:w w:val="83"/>
                <w:sz w:val="16"/>
                <w:szCs w:val="16"/>
              </w:rPr>
              <w:t>II</w:t>
            </w:r>
            <w:r w:rsidRPr="000B5C19">
              <w:rPr>
                <w:rFonts w:ascii="Calibri" w:hAnsi="Calibri" w:cs="Calibri"/>
                <w:spacing w:val="13"/>
                <w:w w:val="83"/>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sz w:val="16"/>
                <w:szCs w:val="16"/>
              </w:rPr>
              <w:t>IV</w:t>
            </w:r>
            <w:r w:rsidRPr="000B5C19">
              <w:rPr>
                <w:rFonts w:ascii="Calibri" w:hAnsi="Calibri" w:cs="Calibri"/>
                <w:spacing w:val="-16"/>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sz w:val="16"/>
                <w:szCs w:val="16"/>
              </w:rPr>
              <w:t>V</w:t>
            </w:r>
          </w:p>
        </w:tc>
        <w:tc>
          <w:tcPr>
            <w:tcW w:w="2447" w:type="dxa"/>
            <w:tcBorders>
              <w:top w:val="single" w:sz="8" w:space="0" w:color="231F20"/>
              <w:left w:val="single" w:sz="8" w:space="0" w:color="231F20"/>
              <w:bottom w:val="single" w:sz="8" w:space="0" w:color="231F20"/>
              <w:right w:val="single" w:sz="8" w:space="0" w:color="231F20"/>
            </w:tcBorders>
          </w:tcPr>
          <w:p w14:paraId="61B991FF" w14:textId="77777777" w:rsidR="00A35F0E" w:rsidRPr="000B5C19" w:rsidRDefault="00A35F0E" w:rsidP="00A35F0E">
            <w:pPr>
              <w:autoSpaceDE w:val="0"/>
              <w:autoSpaceDN w:val="0"/>
              <w:adjustRightInd w:val="0"/>
              <w:spacing w:before="33"/>
              <w:ind w:left="697" w:right="677"/>
              <w:jc w:val="center"/>
              <w:rPr>
                <w:rFonts w:ascii="Calibri" w:hAnsi="Calibri" w:cs="Calibri"/>
                <w:sz w:val="16"/>
                <w:szCs w:val="16"/>
              </w:rPr>
            </w:pPr>
            <w:r w:rsidRPr="000B5C19">
              <w:rPr>
                <w:rFonts w:ascii="Calibri" w:hAnsi="Calibri" w:cs="Calibri"/>
                <w:w w:val="83"/>
                <w:sz w:val="16"/>
                <w:szCs w:val="16"/>
              </w:rPr>
              <w:t>I</w:t>
            </w:r>
            <w:r w:rsidRPr="000B5C19">
              <w:rPr>
                <w:rFonts w:ascii="Calibri" w:hAnsi="Calibri" w:cs="Calibri"/>
                <w:spacing w:val="13"/>
                <w:w w:val="83"/>
                <w:sz w:val="16"/>
                <w:szCs w:val="16"/>
              </w:rPr>
              <w:t xml:space="preserve"> </w:t>
            </w:r>
            <w:r w:rsidRPr="000B5C19">
              <w:rPr>
                <w:rFonts w:ascii="Calibri" w:hAnsi="Calibri" w:cs="Calibri"/>
                <w:sz w:val="16"/>
                <w:szCs w:val="16"/>
              </w:rPr>
              <w:t>–</w:t>
            </w:r>
            <w:r w:rsidRPr="000B5C19">
              <w:rPr>
                <w:rFonts w:ascii="Calibri" w:hAnsi="Calibri" w:cs="Calibri"/>
                <w:spacing w:val="15"/>
                <w:sz w:val="16"/>
                <w:szCs w:val="16"/>
              </w:rPr>
              <w:t xml:space="preserve"> </w:t>
            </w:r>
            <w:r w:rsidRPr="000B5C19">
              <w:rPr>
                <w:rFonts w:ascii="Calibri" w:hAnsi="Calibri" w:cs="Calibri"/>
                <w:w w:val="83"/>
                <w:sz w:val="16"/>
                <w:szCs w:val="16"/>
              </w:rPr>
              <w:t>III</w:t>
            </w:r>
          </w:p>
        </w:tc>
      </w:tr>
    </w:tbl>
    <w:p w14:paraId="73215703" w14:textId="77777777" w:rsidR="000B5C19" w:rsidRDefault="000B5C19" w:rsidP="000B5C19">
      <w:pPr>
        <w:pStyle w:val="SEENEKLER"/>
        <w:numPr>
          <w:ilvl w:val="0"/>
          <w:numId w:val="0"/>
        </w:numPr>
        <w:ind w:left="530"/>
      </w:pPr>
    </w:p>
    <w:p w14:paraId="700D4529" w14:textId="77777777" w:rsidR="00BC3DF9" w:rsidRPr="000B5C19" w:rsidRDefault="00BC3DF9" w:rsidP="00887CCA">
      <w:pPr>
        <w:pStyle w:val="SORUNOLUBOLD"/>
      </w:pPr>
      <w:r w:rsidRPr="000B5C19">
        <w:t xml:space="preserve">Allah-u Teala </w:t>
      </w:r>
      <w:proofErr w:type="spellStart"/>
      <w:r w:rsidRPr="000B5C19">
        <w:t>Ahzap</w:t>
      </w:r>
      <w:proofErr w:type="spellEnd"/>
      <w:r w:rsidRPr="000B5C19">
        <w:t xml:space="preserve"> suresinde; ‘Şüphesiz Allah ve melekleri Peygamber’e salât ediyorlar. Ey iman edenler! Siz de ona salât edin, selâm edin.’ buyurmaktadır.</w:t>
      </w:r>
    </w:p>
    <w:p w14:paraId="48233832" w14:textId="77777777" w:rsidR="00BC3DF9" w:rsidRPr="000B5C19" w:rsidRDefault="00BC3DF9" w:rsidP="00887CCA">
      <w:pPr>
        <w:pStyle w:val="sorubilgisistili"/>
      </w:pPr>
      <w:r w:rsidRPr="000B5C19">
        <w:t>Aşağıdaki ifadelerin hangisini söyleyen kimse bu ayetin emrini yerine getirmiş sayılır?</w:t>
      </w:r>
    </w:p>
    <w:p w14:paraId="0A2FAB36" w14:textId="239D1522" w:rsidR="00BC3DF9" w:rsidRPr="000B5C19" w:rsidRDefault="0057747A" w:rsidP="00887CCA">
      <w:r w:rsidRPr="000B5C19">
        <w:t xml:space="preserve">A) </w:t>
      </w:r>
      <w:r w:rsidR="00BC3DF9" w:rsidRPr="000B5C19">
        <w:t>Bismillahirrahmanirrahim</w:t>
      </w:r>
    </w:p>
    <w:p w14:paraId="61C7F04F" w14:textId="5C2E606B" w:rsidR="00BC3DF9" w:rsidRPr="000B5C19" w:rsidRDefault="0057747A" w:rsidP="00887CCA">
      <w:r w:rsidRPr="000B5C19">
        <w:t xml:space="preserve">B) </w:t>
      </w:r>
      <w:proofErr w:type="spellStart"/>
      <w:r w:rsidR="00BC3DF9" w:rsidRPr="000B5C19">
        <w:t>Allahu</w:t>
      </w:r>
      <w:proofErr w:type="spellEnd"/>
      <w:r w:rsidR="00BC3DF9" w:rsidRPr="000B5C19">
        <w:t xml:space="preserve"> ekber</w:t>
      </w:r>
    </w:p>
    <w:p w14:paraId="4E5B01A8" w14:textId="0D05C849" w:rsidR="00BC3DF9" w:rsidRPr="000B5C19" w:rsidRDefault="0057747A" w:rsidP="00887CCA">
      <w:r w:rsidRPr="000B5C19">
        <w:t xml:space="preserve">C) </w:t>
      </w:r>
      <w:r w:rsidR="00BC3DF9" w:rsidRPr="000B5C19">
        <w:t>La ilahe illallah</w:t>
      </w:r>
    </w:p>
    <w:p w14:paraId="7D5E4EEF" w14:textId="1BBBED17" w:rsidR="000B5C19" w:rsidRDefault="0057747A" w:rsidP="00887CCA">
      <w:r w:rsidRPr="000B5C19">
        <w:t xml:space="preserve">D) </w:t>
      </w:r>
      <w:proofErr w:type="spellStart"/>
      <w:r w:rsidR="00BC3DF9" w:rsidRPr="000B5C19">
        <w:t>Allahümme</w:t>
      </w:r>
      <w:proofErr w:type="spellEnd"/>
      <w:r w:rsidR="00BC3DF9" w:rsidRPr="000B5C19">
        <w:t xml:space="preserve"> </w:t>
      </w:r>
      <w:proofErr w:type="spellStart"/>
      <w:r w:rsidR="00BC3DF9" w:rsidRPr="000B5C19">
        <w:t>salli</w:t>
      </w:r>
      <w:proofErr w:type="spellEnd"/>
      <w:r w:rsidR="00BC3DF9" w:rsidRPr="000B5C19">
        <w:t xml:space="preserve"> ala Muhammed</w:t>
      </w:r>
    </w:p>
    <w:p w14:paraId="13833E03" w14:textId="77777777" w:rsidR="00887CCA" w:rsidRPr="000B5C19" w:rsidRDefault="00887CCA" w:rsidP="00887CCA"/>
    <w:p w14:paraId="18DFE7EC" w14:textId="77777777" w:rsidR="00BC3DF9" w:rsidRPr="000B5C19" w:rsidRDefault="00BC3DF9" w:rsidP="00887CCA">
      <w:pPr>
        <w:pStyle w:val="SORUNOLUBOLD"/>
      </w:pPr>
      <w:r w:rsidRPr="000B5C19">
        <w:t>Allah bu dünya hayatında kendisine nasıl kulluk edebileceğimizi bize anlatmış, bu hayatı doğru yaşamanın yolunu bize açıklamıştır. Bu konuda Allah’ın çizdiği sınırlar bize yapabileceklerimizi ve yapamayacaklarımızı gösterir. Sınırın bir tarafında hayatımızı mutlu bir şekilde geçirmemiz için yeterli olan şeyler varken, sınırın diğer tarafında hem bu dünyada hem de ahirette bize zarar verecek şeyler vardır. Sınırın bir tarafında ……………, diğer tarafında ise ………………… bulunmaktadır.</w:t>
      </w:r>
    </w:p>
    <w:p w14:paraId="60D0FE75" w14:textId="77777777" w:rsidR="00BC3DF9" w:rsidRPr="000B5C19" w:rsidRDefault="00BC3DF9" w:rsidP="00887CCA">
      <w:pPr>
        <w:pStyle w:val="sorubilgisistili"/>
      </w:pPr>
      <w:r w:rsidRPr="000B5C19">
        <w:t>Metindeki boşluklar hangi kavramlarla doldurulmalıdır?</w:t>
      </w:r>
    </w:p>
    <w:p w14:paraId="4CBEB169" w14:textId="5C4C5FE1" w:rsidR="00BC3DF9" w:rsidRPr="000B5C19" w:rsidRDefault="0057747A" w:rsidP="00887CCA">
      <w:r w:rsidRPr="000B5C19">
        <w:t xml:space="preserve">A) </w:t>
      </w:r>
      <w:r w:rsidR="00BC3DF9" w:rsidRPr="000B5C19">
        <w:t>helaller - haramlar</w:t>
      </w:r>
    </w:p>
    <w:p w14:paraId="4AA8D9FE" w14:textId="4B02107B" w:rsidR="00BC3DF9" w:rsidRPr="000B5C19" w:rsidRDefault="0057747A" w:rsidP="00887CCA">
      <w:r w:rsidRPr="000B5C19">
        <w:t xml:space="preserve">B) </w:t>
      </w:r>
      <w:r w:rsidR="00BC3DF9" w:rsidRPr="000B5C19">
        <w:t>dünya - ahiret</w:t>
      </w:r>
    </w:p>
    <w:p w14:paraId="4ABFBEBD" w14:textId="532C3AF1" w:rsidR="00BC3DF9" w:rsidRPr="000B5C19" w:rsidRDefault="0057747A" w:rsidP="00887CCA">
      <w:r w:rsidRPr="000B5C19">
        <w:t xml:space="preserve">C) </w:t>
      </w:r>
      <w:r w:rsidR="00BC3DF9" w:rsidRPr="000B5C19">
        <w:t xml:space="preserve">namaz - </w:t>
      </w:r>
      <w:proofErr w:type="gramStart"/>
      <w:r w:rsidR="00BC3DF9" w:rsidRPr="000B5C19">
        <w:t>zekat</w:t>
      </w:r>
      <w:proofErr w:type="gramEnd"/>
    </w:p>
    <w:p w14:paraId="7B143EB7" w14:textId="2CEEA47A" w:rsidR="0057747A" w:rsidRDefault="0057747A" w:rsidP="00887CCA">
      <w:r w:rsidRPr="000B5C19">
        <w:t xml:space="preserve">D) </w:t>
      </w:r>
      <w:r w:rsidR="00BC3DF9" w:rsidRPr="000B5C19">
        <w:t>dualar – sureler</w:t>
      </w:r>
    </w:p>
    <w:p w14:paraId="5A289650" w14:textId="77777777" w:rsidR="00887CCA" w:rsidRPr="000B5C19" w:rsidRDefault="00887CCA" w:rsidP="00887CCA"/>
    <w:p w14:paraId="69A40E27" w14:textId="77777777" w:rsidR="00BC3DF9" w:rsidRPr="000B5C19" w:rsidRDefault="00BC3DF9" w:rsidP="00887CCA">
      <w:pPr>
        <w:pStyle w:val="SORUNOLUBOLD"/>
      </w:pPr>
      <w:r w:rsidRPr="000B5C19">
        <w:t>“Hasan ilk defa bayram namazına katılmıştı. Bayram namazını iki rekât kıldıktan sonra İmam hutbe okumak için minbere çıkana kadar cemaat hep bir ağızdan ‘</w:t>
      </w:r>
      <w:proofErr w:type="spellStart"/>
      <w:r w:rsidRPr="000B5C19">
        <w:t>Allahu</w:t>
      </w:r>
      <w:proofErr w:type="spellEnd"/>
      <w:r w:rsidRPr="000B5C19">
        <w:t xml:space="preserve"> ekber </w:t>
      </w:r>
      <w:proofErr w:type="spellStart"/>
      <w:r w:rsidRPr="000B5C19">
        <w:t>allahu</w:t>
      </w:r>
      <w:proofErr w:type="spellEnd"/>
      <w:r w:rsidRPr="000B5C19">
        <w:t xml:space="preserve"> ekber. </w:t>
      </w:r>
      <w:proofErr w:type="spellStart"/>
      <w:r w:rsidRPr="000B5C19">
        <w:t>Lailahe</w:t>
      </w:r>
      <w:proofErr w:type="spellEnd"/>
      <w:r w:rsidRPr="000B5C19">
        <w:t xml:space="preserve"> </w:t>
      </w:r>
      <w:proofErr w:type="spellStart"/>
      <w:r w:rsidRPr="000B5C19">
        <w:t>illallahu</w:t>
      </w:r>
      <w:proofErr w:type="spellEnd"/>
      <w:r w:rsidRPr="000B5C19">
        <w:t xml:space="preserve"> </w:t>
      </w:r>
      <w:proofErr w:type="spellStart"/>
      <w:r w:rsidRPr="000B5C19">
        <w:t>vallahu</w:t>
      </w:r>
      <w:proofErr w:type="spellEnd"/>
      <w:r w:rsidRPr="000B5C19">
        <w:t xml:space="preserve"> ekber. </w:t>
      </w:r>
      <w:proofErr w:type="spellStart"/>
      <w:r w:rsidRPr="000B5C19">
        <w:t>Allahu</w:t>
      </w:r>
      <w:proofErr w:type="spellEnd"/>
      <w:r w:rsidRPr="000B5C19">
        <w:t xml:space="preserve"> ekber ve </w:t>
      </w:r>
      <w:proofErr w:type="spellStart"/>
      <w:r w:rsidRPr="000B5C19">
        <w:t>lillahilhamd</w:t>
      </w:r>
      <w:proofErr w:type="spellEnd"/>
      <w:r w:rsidRPr="000B5C19">
        <w:t>.’ dediler. Bunun ardından imam cemaate kardeşliğin önemi ile ilgili bir hutbe okudu.”</w:t>
      </w:r>
    </w:p>
    <w:p w14:paraId="55BFCB87" w14:textId="77777777" w:rsidR="00BC3DF9" w:rsidRPr="00887CCA" w:rsidRDefault="00BC3DF9" w:rsidP="00887CCA">
      <w:pPr>
        <w:pStyle w:val="sorubilgisistili"/>
        <w:rPr>
          <w:rStyle w:val="Gl"/>
          <w:b/>
          <w:bCs w:val="0"/>
        </w:rPr>
      </w:pPr>
      <w:r w:rsidRPr="00887CCA">
        <w:rPr>
          <w:rStyle w:val="Gl"/>
          <w:b/>
          <w:bCs w:val="0"/>
        </w:rPr>
        <w:t>Cemaatin hep bir ağızdan okuduğu sözlere ne ad verilir?</w:t>
      </w:r>
    </w:p>
    <w:p w14:paraId="39EFE052" w14:textId="0A5A38EE" w:rsidR="00BC3DF9" w:rsidRPr="000B5C19" w:rsidRDefault="0057747A" w:rsidP="00887CCA">
      <w:r w:rsidRPr="000B5C19">
        <w:t xml:space="preserve">A) </w:t>
      </w:r>
      <w:r w:rsidR="00BC3DF9" w:rsidRPr="000B5C19">
        <w:t>Bayram hutbesi</w:t>
      </w:r>
    </w:p>
    <w:p w14:paraId="427D814E" w14:textId="7208015F" w:rsidR="00BC3DF9" w:rsidRPr="000B5C19" w:rsidRDefault="0057747A" w:rsidP="00887CCA">
      <w:r w:rsidRPr="000B5C19">
        <w:t xml:space="preserve">B) </w:t>
      </w:r>
      <w:r w:rsidR="00BC3DF9" w:rsidRPr="000B5C19">
        <w:t>Bayram duası</w:t>
      </w:r>
    </w:p>
    <w:p w14:paraId="63D66D2B" w14:textId="545F52D0" w:rsidR="00BC3DF9" w:rsidRPr="000B5C19" w:rsidRDefault="0057747A" w:rsidP="00887CCA">
      <w:r w:rsidRPr="000B5C19">
        <w:t xml:space="preserve">C) </w:t>
      </w:r>
      <w:r w:rsidR="00BC3DF9" w:rsidRPr="000B5C19">
        <w:t>Bayram tekbiri</w:t>
      </w:r>
    </w:p>
    <w:p w14:paraId="5A030594" w14:textId="621B6B87" w:rsidR="000B5C19" w:rsidRDefault="0057747A" w:rsidP="00887CCA">
      <w:r w:rsidRPr="000B5C19">
        <w:t xml:space="preserve">D) </w:t>
      </w:r>
      <w:r w:rsidR="00BC3DF9" w:rsidRPr="000B5C19">
        <w:t>Bayram namazı</w:t>
      </w:r>
    </w:p>
    <w:p w14:paraId="77E877B3" w14:textId="77777777" w:rsidR="00BC3DF9" w:rsidRPr="000B5C19" w:rsidRDefault="00BC3DF9" w:rsidP="00887CCA">
      <w:pPr>
        <w:pStyle w:val="SORUNOLUBOLD"/>
      </w:pPr>
      <w:r w:rsidRPr="000B5C19">
        <w:lastRenderedPageBreak/>
        <w:t>I. Hasta olan birisi için,</w:t>
      </w:r>
    </w:p>
    <w:p w14:paraId="2C44F2F5" w14:textId="77777777" w:rsidR="00BC3DF9" w:rsidRPr="000B5C19" w:rsidRDefault="00BC3DF9" w:rsidP="00887CCA">
      <w:r w:rsidRPr="000B5C19">
        <w:t>II. Güzel bir çocuk için,</w:t>
      </w:r>
    </w:p>
    <w:p w14:paraId="6C296E41" w14:textId="77777777" w:rsidR="00BC3DF9" w:rsidRPr="000B5C19" w:rsidRDefault="00BC3DF9" w:rsidP="00887CCA">
      <w:r w:rsidRPr="000B5C19">
        <w:t>III. Gelecekte yapmak istediğimiz iş için,</w:t>
      </w:r>
    </w:p>
    <w:p w14:paraId="0C7797DF" w14:textId="77777777" w:rsidR="00BC3DF9" w:rsidRPr="000B5C19" w:rsidRDefault="00BC3DF9" w:rsidP="00887CCA">
      <w:r w:rsidRPr="000B5C19">
        <w:t>IV. İyilik yapan bir kimse için,</w:t>
      </w:r>
    </w:p>
    <w:p w14:paraId="6309FAFC" w14:textId="77777777" w:rsidR="00BC3DF9" w:rsidRPr="000B5C19" w:rsidRDefault="00BC3DF9" w:rsidP="00887CCA">
      <w:pPr>
        <w:pStyle w:val="sorubilgisistili"/>
      </w:pPr>
      <w:r w:rsidRPr="000B5C19">
        <w:t>Maddelerde verilen durumlarda söylenecek sözler sırasıyla hangi seçenekte doğru olarak verilmiştir?</w:t>
      </w:r>
    </w:p>
    <w:p w14:paraId="10EE7F80" w14:textId="6FD47555" w:rsidR="00BC3DF9" w:rsidRPr="000B5C19" w:rsidRDefault="0057747A" w:rsidP="00887CCA">
      <w:r w:rsidRPr="000B5C19">
        <w:t xml:space="preserve">A) </w:t>
      </w:r>
      <w:r w:rsidR="00BC3DF9" w:rsidRPr="000B5C19">
        <w:t>Allah şifa versin - Maşallah - İnşallah - Allah razı olsun</w:t>
      </w:r>
    </w:p>
    <w:p w14:paraId="289DFED5" w14:textId="045F67FA" w:rsidR="00BC3DF9" w:rsidRPr="000B5C19" w:rsidRDefault="0057747A" w:rsidP="00887CCA">
      <w:r w:rsidRPr="000B5C19">
        <w:t xml:space="preserve">B) </w:t>
      </w:r>
      <w:r w:rsidR="00BC3DF9" w:rsidRPr="000B5C19">
        <w:t>Maşallah - İnşallah - Allah şifa versin - Allah razı Olsun</w:t>
      </w:r>
    </w:p>
    <w:p w14:paraId="50460719" w14:textId="6AEE0DC3" w:rsidR="00BC3DF9" w:rsidRPr="000B5C19" w:rsidRDefault="0057747A" w:rsidP="00887CCA">
      <w:r w:rsidRPr="000B5C19">
        <w:t xml:space="preserve">C) </w:t>
      </w:r>
      <w:r w:rsidR="00BC3DF9" w:rsidRPr="000B5C19">
        <w:t>Allah'ım Allah razı olsun - Allah şifa versin - Maşallah – İnşallah</w:t>
      </w:r>
    </w:p>
    <w:p w14:paraId="7B5F3186" w14:textId="10ADCC41" w:rsidR="000B5C19" w:rsidRDefault="0057747A" w:rsidP="00887CCA">
      <w:r w:rsidRPr="000B5C19">
        <w:t xml:space="preserve">D) </w:t>
      </w:r>
      <w:r w:rsidR="00BC3DF9" w:rsidRPr="000B5C19">
        <w:t>İnşallah - Maşallah - Allah razı olsun - Allah şifa versin</w:t>
      </w:r>
    </w:p>
    <w:p w14:paraId="58C2F3DB" w14:textId="77777777" w:rsidR="00BC3DF9" w:rsidRPr="00887CCA" w:rsidRDefault="00BC3DF9" w:rsidP="00887CCA">
      <w:pPr>
        <w:pStyle w:val="SORUNOLUBOLD"/>
        <w:rPr>
          <w:b/>
          <w:bCs/>
        </w:rPr>
      </w:pPr>
      <w:r w:rsidRPr="00887CCA">
        <w:rPr>
          <w:b/>
          <w:bCs/>
        </w:rPr>
        <w:t>Verdiği nimetler için Allah’a teşekkür etmek isteyen bir kimse aşağıdakilerden hangisini söylemelidir?</w:t>
      </w:r>
    </w:p>
    <w:p w14:paraId="4A11F88B" w14:textId="15F8AC5E" w:rsidR="00BC3DF9" w:rsidRPr="000B5C19" w:rsidRDefault="0057747A" w:rsidP="00887CCA">
      <w:r w:rsidRPr="000B5C19">
        <w:t xml:space="preserve">A) </w:t>
      </w:r>
      <w:r w:rsidR="00BC3DF9" w:rsidRPr="000B5C19">
        <w:t xml:space="preserve">Elhamdülillah </w:t>
      </w:r>
    </w:p>
    <w:p w14:paraId="2E78BA20" w14:textId="0CC082A0" w:rsidR="00BC3DF9" w:rsidRPr="000B5C19" w:rsidRDefault="0057747A" w:rsidP="00887CCA">
      <w:r w:rsidRPr="000B5C19">
        <w:t xml:space="preserve">B) </w:t>
      </w:r>
      <w:r w:rsidR="00BC3DF9" w:rsidRPr="000B5C19">
        <w:t xml:space="preserve">Bismillah </w:t>
      </w:r>
    </w:p>
    <w:p w14:paraId="688917FE" w14:textId="7F1848CE" w:rsidR="00BC3DF9" w:rsidRPr="000B5C19" w:rsidRDefault="0057747A" w:rsidP="00887CCA">
      <w:r w:rsidRPr="000B5C19">
        <w:t xml:space="preserve">C) </w:t>
      </w:r>
      <w:proofErr w:type="spellStart"/>
      <w:r w:rsidR="00BC3DF9" w:rsidRPr="000B5C19">
        <w:t>Allahu</w:t>
      </w:r>
      <w:proofErr w:type="spellEnd"/>
      <w:r w:rsidR="00BC3DF9" w:rsidRPr="000B5C19">
        <w:t xml:space="preserve"> ekber </w:t>
      </w:r>
    </w:p>
    <w:p w14:paraId="00C73A3C" w14:textId="2015224C" w:rsidR="00BC3DF9" w:rsidRDefault="0057747A" w:rsidP="00887CCA">
      <w:r w:rsidRPr="000B5C19">
        <w:t xml:space="preserve">D) </w:t>
      </w:r>
      <w:proofErr w:type="spellStart"/>
      <w:r w:rsidR="00BC3DF9" w:rsidRPr="000B5C19">
        <w:t>Subhanallah</w:t>
      </w:r>
      <w:proofErr w:type="spellEnd"/>
    </w:p>
    <w:p w14:paraId="65D17CC6" w14:textId="77777777" w:rsidR="00887CCA" w:rsidRDefault="00887CCA" w:rsidP="00887CCA"/>
    <w:p w14:paraId="7611B3D6" w14:textId="77777777" w:rsidR="00BC3DF9" w:rsidRPr="000B5C19" w:rsidRDefault="00BC3DF9" w:rsidP="00887CCA">
      <w:pPr>
        <w:pStyle w:val="SORUNOLUBOLD"/>
        <w:rPr>
          <w:rStyle w:val="Gl"/>
          <w:rFonts w:cs="Calibri"/>
          <w:b w:val="0"/>
          <w:sz w:val="16"/>
        </w:rPr>
      </w:pPr>
      <w:r w:rsidRPr="000B5C19">
        <w:rPr>
          <w:rStyle w:val="Gl"/>
          <w:rFonts w:cs="Calibri"/>
          <w:b w:val="0"/>
          <w:sz w:val="16"/>
        </w:rPr>
        <w:t>“…Size öyle Toplumların konuştukları diller, yaşam ve inanış biçimlerinden etkilenir. Bugün konuştuğumuz Türkçe de İslam dininden büyük ölçüde etkilenmiştir. Günlük hayatta kullandığımız ‘İnşallah’, ‘Maşallah’, ‘Allah’a emanet ol.’, ‘Allah razı olsun.’, ‘Allah şifa versin.’ Gibi birçok ifade bu duruma örnektir. Bu ifadeler asırlar boyunca toplumumuz tarafından kullanılarak dilimizin ve kültürümüzün bir parçası haline gelmiştir.</w:t>
      </w:r>
    </w:p>
    <w:p w14:paraId="202D00BF" w14:textId="77777777" w:rsidR="00BC3DF9" w:rsidRPr="000B5C19" w:rsidRDefault="00BC3DF9" w:rsidP="00887CCA">
      <w:pPr>
        <w:pStyle w:val="sorubilgisistili"/>
      </w:pPr>
      <w:r w:rsidRPr="000B5C19">
        <w:t>Aşağıdaki yargılardan hangisi bu metinden çıkarılamaz?</w:t>
      </w:r>
    </w:p>
    <w:p w14:paraId="798262E5" w14:textId="096DBAE4" w:rsidR="00BC3DF9" w:rsidRPr="000B5C19" w:rsidRDefault="0057747A" w:rsidP="00887CCA">
      <w:r w:rsidRPr="000B5C19">
        <w:t xml:space="preserve">A) </w:t>
      </w:r>
      <w:r w:rsidR="00BC3DF9" w:rsidRPr="000B5C19">
        <w:t>İnanış biçimimiz dilimizi etkiler.</w:t>
      </w:r>
    </w:p>
    <w:p w14:paraId="1A18DE49" w14:textId="56A6A195" w:rsidR="00BC3DF9" w:rsidRPr="000B5C19" w:rsidRDefault="0057747A" w:rsidP="00887CCA">
      <w:r w:rsidRPr="000B5C19">
        <w:t xml:space="preserve">B) </w:t>
      </w:r>
      <w:r w:rsidR="00BC3DF9" w:rsidRPr="000B5C19">
        <w:t>Günlük hayatta pek çok dini ifade kullanırız.</w:t>
      </w:r>
    </w:p>
    <w:p w14:paraId="471449FF" w14:textId="6AE323E4" w:rsidR="00BC3DF9" w:rsidRPr="000B5C19" w:rsidRDefault="0057747A" w:rsidP="00887CCA">
      <w:r w:rsidRPr="000B5C19">
        <w:t xml:space="preserve">C) </w:t>
      </w:r>
      <w:r w:rsidR="00BC3DF9" w:rsidRPr="000B5C19">
        <w:t>Kültürümüz İslam dininden etkilenmiştir.</w:t>
      </w:r>
    </w:p>
    <w:p w14:paraId="4FCA39BB" w14:textId="52643BF6" w:rsidR="000B5C19" w:rsidRDefault="0057747A" w:rsidP="00887CCA">
      <w:r w:rsidRPr="000B5C19">
        <w:t xml:space="preserve">D) </w:t>
      </w:r>
      <w:r w:rsidR="00BC3DF9" w:rsidRPr="000B5C19">
        <w:t>Kullandığımız Arapça ifadeler bizi Araplaştırır.</w:t>
      </w:r>
    </w:p>
    <w:p w14:paraId="6A5D1E43" w14:textId="77777777" w:rsidR="00B5235B" w:rsidRPr="00B5235B" w:rsidRDefault="00B5235B" w:rsidP="00A35F0E">
      <w:pPr>
        <w:pStyle w:val="SORUMETN"/>
        <w:numPr>
          <w:ilvl w:val="0"/>
          <w:numId w:val="0"/>
        </w:numPr>
        <w:ind w:left="113"/>
      </w:pPr>
    </w:p>
    <w:p w14:paraId="048EE5A9" w14:textId="77777777" w:rsidR="00BC3DF9" w:rsidRPr="000B5C19" w:rsidRDefault="00BC3DF9" w:rsidP="00887CCA">
      <w:pPr>
        <w:pStyle w:val="SORUNOLUBOLD"/>
      </w:pPr>
      <w:r w:rsidRPr="000B5C19">
        <w:t>I. Namazda başlangıç tekbirinin hemen ardından okunur.</w:t>
      </w:r>
    </w:p>
    <w:p w14:paraId="790D30C0" w14:textId="77777777" w:rsidR="00BC3DF9" w:rsidRPr="000B5C19" w:rsidRDefault="00BC3DF9" w:rsidP="0057747A">
      <w:pPr>
        <w:pStyle w:val="AIKLAMA"/>
        <w:rPr>
          <w:rFonts w:ascii="Calibri" w:hAnsi="Calibri" w:cs="Calibri"/>
          <w:sz w:val="16"/>
        </w:rPr>
      </w:pPr>
      <w:r w:rsidRPr="000B5C19">
        <w:rPr>
          <w:rFonts w:ascii="Calibri" w:hAnsi="Calibri" w:cs="Calibri"/>
          <w:sz w:val="16"/>
        </w:rPr>
        <w:t>II. İçinde Allah’a dair birçok övgü bulunur.</w:t>
      </w:r>
    </w:p>
    <w:p w14:paraId="0A1423F9" w14:textId="77777777" w:rsidR="00BC3DF9" w:rsidRPr="000B5C19" w:rsidRDefault="00BC3DF9" w:rsidP="0057747A">
      <w:pPr>
        <w:pStyle w:val="AIKLAMA"/>
        <w:rPr>
          <w:rFonts w:ascii="Calibri" w:hAnsi="Calibri" w:cs="Calibri"/>
          <w:sz w:val="16"/>
        </w:rPr>
      </w:pPr>
      <w:r w:rsidRPr="000B5C19">
        <w:rPr>
          <w:rFonts w:ascii="Calibri" w:hAnsi="Calibri" w:cs="Calibri"/>
          <w:sz w:val="16"/>
        </w:rPr>
        <w:t>III. Kuran’ın son surelerinden birisidir.</w:t>
      </w:r>
    </w:p>
    <w:p w14:paraId="41B4C26D" w14:textId="77777777" w:rsidR="00BC3DF9" w:rsidRPr="000B5C19" w:rsidRDefault="00BC3DF9" w:rsidP="0057747A">
      <w:pPr>
        <w:pStyle w:val="AIKLAMA"/>
        <w:rPr>
          <w:sz w:val="16"/>
        </w:rPr>
      </w:pPr>
      <w:r w:rsidRPr="000B5C19">
        <w:rPr>
          <w:sz w:val="16"/>
        </w:rPr>
        <w:t>IV. Bu duayı Müslümanlara Peygamberimiz öğretmiştir.</w:t>
      </w:r>
    </w:p>
    <w:p w14:paraId="4E93A790" w14:textId="77777777" w:rsidR="00BC3DF9" w:rsidRPr="000B5C19" w:rsidRDefault="00BC3DF9" w:rsidP="00887CCA">
      <w:pPr>
        <w:pStyle w:val="sorubilgisistili"/>
      </w:pPr>
      <w:r w:rsidRPr="000B5C19">
        <w:t>Sübhaneke duası hakkında verilen bilgilerden hangileri doğrudur?</w:t>
      </w:r>
    </w:p>
    <w:p w14:paraId="618BEE8B" w14:textId="1B95D1CC" w:rsidR="00BC3DF9" w:rsidRPr="000B5C19" w:rsidRDefault="0057747A" w:rsidP="00887CCA">
      <w:r w:rsidRPr="000B5C19">
        <w:t xml:space="preserve">A) </w:t>
      </w:r>
      <w:r w:rsidR="00BC3DF9" w:rsidRPr="000B5C19">
        <w:t>I – II – III</w:t>
      </w:r>
      <w:r w:rsidR="00887CCA">
        <w:tab/>
      </w:r>
      <w:r w:rsidR="00887CCA">
        <w:tab/>
      </w:r>
      <w:r w:rsidRPr="000B5C19">
        <w:t xml:space="preserve">B) </w:t>
      </w:r>
      <w:r w:rsidR="00BC3DF9" w:rsidRPr="000B5C19">
        <w:t>I – II – IV</w:t>
      </w:r>
    </w:p>
    <w:p w14:paraId="7058AAE8" w14:textId="14F520E0" w:rsidR="00BC3DF9" w:rsidRPr="000B5C19" w:rsidRDefault="0057747A" w:rsidP="00887CCA">
      <w:r w:rsidRPr="000B5C19">
        <w:t xml:space="preserve">C) </w:t>
      </w:r>
      <w:r w:rsidR="00BC3DF9" w:rsidRPr="000B5C19">
        <w:t>I – III – IV</w:t>
      </w:r>
      <w:r w:rsidR="00887CCA">
        <w:tab/>
      </w:r>
      <w:r w:rsidR="00887CCA">
        <w:tab/>
      </w:r>
      <w:r w:rsidRPr="000B5C19">
        <w:t xml:space="preserve">D) </w:t>
      </w:r>
      <w:r w:rsidR="00BC3DF9" w:rsidRPr="000B5C19">
        <w:t>II – III – IV</w:t>
      </w:r>
    </w:p>
    <w:p w14:paraId="14A18909" w14:textId="1D141E37" w:rsidR="00BC3DF9" w:rsidRDefault="00BC3DF9" w:rsidP="00BC3DF9">
      <w:pPr>
        <w:pStyle w:val="Normal0"/>
        <w:rPr>
          <w:rFonts w:ascii="Calibri" w:hAnsi="Calibri" w:cs="Calibri"/>
          <w:sz w:val="16"/>
          <w:szCs w:val="16"/>
        </w:rPr>
      </w:pPr>
    </w:p>
    <w:p w14:paraId="27D7E266" w14:textId="77777777" w:rsidR="00887CCA" w:rsidRPr="000B5C19" w:rsidRDefault="00887CCA" w:rsidP="00BC3DF9">
      <w:pPr>
        <w:pStyle w:val="Normal0"/>
        <w:rPr>
          <w:rFonts w:ascii="Calibri" w:hAnsi="Calibri" w:cs="Calibri"/>
          <w:sz w:val="16"/>
          <w:szCs w:val="16"/>
        </w:rPr>
      </w:pPr>
    </w:p>
    <w:p w14:paraId="1412D066" w14:textId="77777777" w:rsidR="00BC3DF9" w:rsidRPr="000B5C19" w:rsidRDefault="00BC3DF9" w:rsidP="00887CCA">
      <w:pPr>
        <w:pStyle w:val="SORUNOLUBOLD"/>
      </w:pPr>
      <w:r w:rsidRPr="000B5C19">
        <w:t xml:space="preserve">I. </w:t>
      </w:r>
      <w:proofErr w:type="spellStart"/>
      <w:r w:rsidRPr="000B5C19">
        <w:t>Sübhâneke</w:t>
      </w:r>
      <w:proofErr w:type="spellEnd"/>
      <w:r w:rsidRPr="000B5C19">
        <w:t xml:space="preserve"> </w:t>
      </w:r>
      <w:proofErr w:type="spellStart"/>
      <w:r w:rsidRPr="000B5C19">
        <w:t>Allahümme</w:t>
      </w:r>
      <w:proofErr w:type="spellEnd"/>
      <w:r w:rsidRPr="000B5C19">
        <w:t xml:space="preserve"> ve </w:t>
      </w:r>
      <w:proofErr w:type="spellStart"/>
      <w:r w:rsidRPr="000B5C19">
        <w:t>bihamdik</w:t>
      </w:r>
      <w:proofErr w:type="spellEnd"/>
      <w:r w:rsidRPr="000B5C19">
        <w:t>.</w:t>
      </w:r>
    </w:p>
    <w:p w14:paraId="30D1A063" w14:textId="77777777" w:rsidR="00BC3DF9" w:rsidRPr="000B5C19" w:rsidRDefault="00BC3DF9" w:rsidP="0057747A">
      <w:pPr>
        <w:pStyle w:val="AIKLAMA"/>
        <w:rPr>
          <w:rFonts w:ascii="Calibri" w:hAnsi="Calibri" w:cs="Calibri"/>
          <w:sz w:val="16"/>
        </w:rPr>
      </w:pPr>
      <w:r w:rsidRPr="000B5C19">
        <w:rPr>
          <w:rFonts w:ascii="Calibri" w:hAnsi="Calibri" w:cs="Calibri"/>
          <w:sz w:val="16"/>
        </w:rPr>
        <w:t xml:space="preserve">II. ve lâ ilâhe </w:t>
      </w:r>
      <w:proofErr w:type="spellStart"/>
      <w:r w:rsidRPr="000B5C19">
        <w:rPr>
          <w:rFonts w:ascii="Calibri" w:hAnsi="Calibri" w:cs="Calibri"/>
          <w:sz w:val="16"/>
        </w:rPr>
        <w:t>ğayrük</w:t>
      </w:r>
      <w:proofErr w:type="spellEnd"/>
      <w:r w:rsidRPr="000B5C19">
        <w:rPr>
          <w:rFonts w:ascii="Calibri" w:hAnsi="Calibri" w:cs="Calibri"/>
          <w:sz w:val="16"/>
        </w:rPr>
        <w:t>.</w:t>
      </w:r>
    </w:p>
    <w:p w14:paraId="7502CCCE" w14:textId="77777777" w:rsidR="00BC3DF9" w:rsidRPr="000B5C19" w:rsidRDefault="00BC3DF9" w:rsidP="0057747A">
      <w:pPr>
        <w:pStyle w:val="AIKLAMA"/>
        <w:rPr>
          <w:rFonts w:ascii="Calibri" w:hAnsi="Calibri" w:cs="Calibri"/>
          <w:sz w:val="16"/>
        </w:rPr>
      </w:pPr>
      <w:r w:rsidRPr="000B5C19">
        <w:rPr>
          <w:rFonts w:ascii="Calibri" w:hAnsi="Calibri" w:cs="Calibri"/>
          <w:sz w:val="16"/>
        </w:rPr>
        <w:t xml:space="preserve">III. ve </w:t>
      </w:r>
      <w:proofErr w:type="spellStart"/>
      <w:r w:rsidRPr="000B5C19">
        <w:rPr>
          <w:rFonts w:ascii="Calibri" w:hAnsi="Calibri" w:cs="Calibri"/>
          <w:sz w:val="16"/>
        </w:rPr>
        <w:t>teâlâ</w:t>
      </w:r>
      <w:proofErr w:type="spellEnd"/>
      <w:r w:rsidRPr="000B5C19">
        <w:rPr>
          <w:rFonts w:ascii="Calibri" w:hAnsi="Calibri" w:cs="Calibri"/>
          <w:sz w:val="16"/>
        </w:rPr>
        <w:t xml:space="preserve"> </w:t>
      </w:r>
      <w:proofErr w:type="spellStart"/>
      <w:r w:rsidRPr="000B5C19">
        <w:rPr>
          <w:rFonts w:ascii="Calibri" w:hAnsi="Calibri" w:cs="Calibri"/>
          <w:sz w:val="16"/>
        </w:rPr>
        <w:t>ceddük</w:t>
      </w:r>
      <w:proofErr w:type="spellEnd"/>
      <w:r w:rsidRPr="000B5C19">
        <w:rPr>
          <w:rFonts w:ascii="Calibri" w:hAnsi="Calibri" w:cs="Calibri"/>
          <w:sz w:val="16"/>
        </w:rPr>
        <w:t>.</w:t>
      </w:r>
    </w:p>
    <w:p w14:paraId="0777E8AF" w14:textId="77777777" w:rsidR="00BC3DF9" w:rsidRPr="000B5C19" w:rsidRDefault="00BC3DF9" w:rsidP="0057747A">
      <w:pPr>
        <w:pStyle w:val="AIKLAMA"/>
        <w:rPr>
          <w:rFonts w:ascii="Calibri" w:hAnsi="Calibri" w:cs="Calibri"/>
          <w:sz w:val="16"/>
        </w:rPr>
      </w:pPr>
      <w:r w:rsidRPr="000B5C19">
        <w:rPr>
          <w:rFonts w:ascii="Calibri" w:hAnsi="Calibri" w:cs="Calibri"/>
          <w:sz w:val="16"/>
        </w:rPr>
        <w:t xml:space="preserve">IV. ve </w:t>
      </w:r>
      <w:proofErr w:type="spellStart"/>
      <w:r w:rsidRPr="000B5C19">
        <w:rPr>
          <w:rFonts w:ascii="Calibri" w:hAnsi="Calibri" w:cs="Calibri"/>
          <w:sz w:val="16"/>
        </w:rPr>
        <w:t>tebârakesmük</w:t>
      </w:r>
      <w:proofErr w:type="spellEnd"/>
      <w:r w:rsidRPr="000B5C19">
        <w:rPr>
          <w:rFonts w:ascii="Calibri" w:hAnsi="Calibri" w:cs="Calibri"/>
          <w:sz w:val="16"/>
        </w:rPr>
        <w:t>.</w:t>
      </w:r>
    </w:p>
    <w:p w14:paraId="1E264024" w14:textId="77777777" w:rsidR="00BC3DF9" w:rsidRPr="000B5C19" w:rsidRDefault="00BC3DF9" w:rsidP="00887CCA">
      <w:pPr>
        <w:pStyle w:val="sorubilgisistili"/>
      </w:pPr>
      <w:r w:rsidRPr="000B5C19">
        <w:t xml:space="preserve">Hangi maddelerin yeri değiştirilirse </w:t>
      </w:r>
      <w:proofErr w:type="spellStart"/>
      <w:r w:rsidRPr="000B5C19">
        <w:t>Sübhanek</w:t>
      </w:r>
      <w:proofErr w:type="spellEnd"/>
      <w:r w:rsidRPr="000B5C19">
        <w:t xml:space="preserve"> duası doğru okunmuş olur?</w:t>
      </w:r>
    </w:p>
    <w:p w14:paraId="4D6704E6" w14:textId="503FE015" w:rsidR="00BC3DF9" w:rsidRPr="000B5C19" w:rsidRDefault="0057747A" w:rsidP="00887CCA">
      <w:r w:rsidRPr="000B5C19">
        <w:t xml:space="preserve">A) </w:t>
      </w:r>
      <w:r w:rsidR="00BC3DF9" w:rsidRPr="000B5C19">
        <w:t>I – II</w:t>
      </w:r>
      <w:r w:rsidR="00887CCA">
        <w:tab/>
      </w:r>
      <w:r w:rsidR="00887CCA">
        <w:tab/>
      </w:r>
      <w:r w:rsidRPr="000B5C19">
        <w:t xml:space="preserve">B) </w:t>
      </w:r>
      <w:r w:rsidR="00BC3DF9" w:rsidRPr="000B5C19">
        <w:t>II – III</w:t>
      </w:r>
    </w:p>
    <w:p w14:paraId="770FE923" w14:textId="07163F4A" w:rsidR="000B5C19" w:rsidRDefault="0057747A" w:rsidP="00887CCA">
      <w:r w:rsidRPr="000B5C19">
        <w:t xml:space="preserve">C) </w:t>
      </w:r>
      <w:r w:rsidR="00BC3DF9" w:rsidRPr="000B5C19">
        <w:t>II – IV</w:t>
      </w:r>
      <w:r w:rsidR="00887CCA">
        <w:tab/>
      </w:r>
      <w:r w:rsidR="00887CCA">
        <w:tab/>
      </w:r>
      <w:r w:rsidRPr="000B5C19">
        <w:t xml:space="preserve">D) </w:t>
      </w:r>
      <w:r w:rsidR="00BC3DF9" w:rsidRPr="000B5C19">
        <w:t xml:space="preserve">III </w:t>
      </w:r>
      <w:r w:rsidR="00B5235B">
        <w:t>–</w:t>
      </w:r>
      <w:r w:rsidR="00BC3DF9" w:rsidRPr="000B5C19">
        <w:t xml:space="preserve"> IV</w:t>
      </w:r>
    </w:p>
    <w:p w14:paraId="7F8FD513" w14:textId="77777777" w:rsidR="00B5235B" w:rsidRPr="00B5235B" w:rsidRDefault="00B5235B" w:rsidP="00A35F0E">
      <w:pPr>
        <w:pStyle w:val="SORUMETN"/>
        <w:numPr>
          <w:ilvl w:val="0"/>
          <w:numId w:val="0"/>
        </w:numPr>
        <w:ind w:left="113"/>
      </w:pPr>
    </w:p>
    <w:p w14:paraId="3C68DD60" w14:textId="77777777" w:rsidR="00BC3DF9" w:rsidRPr="000B5C19" w:rsidRDefault="00BC3DF9" w:rsidP="00887CCA">
      <w:pPr>
        <w:pStyle w:val="SORUNOLUBOLD"/>
      </w:pPr>
      <w:r w:rsidRPr="000B5C19">
        <w:t>Peygamberimiz her işin başında onu mutlaka söylememiz gerektiğini belirtmiştir. Onu söylemediğimiz zaman işimizin hayırsız ve bereketsiz olacağı konusunda bizi uyarmıştır.</w:t>
      </w:r>
    </w:p>
    <w:p w14:paraId="1E018318" w14:textId="77777777" w:rsidR="00BC3DF9" w:rsidRPr="000B5C19" w:rsidRDefault="00BC3DF9" w:rsidP="00887CCA">
      <w:pPr>
        <w:pStyle w:val="sorubilgisistili"/>
      </w:pPr>
      <w:r w:rsidRPr="000B5C19">
        <w:t>Bu ifade aşağıdakilerden hangisidir?</w:t>
      </w:r>
    </w:p>
    <w:p w14:paraId="5FC38DCD" w14:textId="5E0FCA52" w:rsidR="000B5C19" w:rsidRDefault="0057747A" w:rsidP="00887CCA">
      <w:r w:rsidRPr="000B5C19">
        <w:t xml:space="preserve">A) </w:t>
      </w:r>
      <w:r w:rsidR="00BC3DF9" w:rsidRPr="000B5C19">
        <w:t>Elhamdülillah</w:t>
      </w:r>
      <w:r w:rsidR="00887CCA">
        <w:tab/>
      </w:r>
      <w:r w:rsidRPr="000B5C19">
        <w:t xml:space="preserve">B) </w:t>
      </w:r>
      <w:proofErr w:type="spellStart"/>
      <w:r w:rsidR="00BC3DF9" w:rsidRPr="000B5C19">
        <w:t>Allahu</w:t>
      </w:r>
      <w:proofErr w:type="spellEnd"/>
      <w:r w:rsidR="00BC3DF9" w:rsidRPr="000B5C19">
        <w:t xml:space="preserve"> ekber</w:t>
      </w:r>
      <w:r w:rsidR="000B5C19">
        <w:t xml:space="preserve"> </w:t>
      </w:r>
    </w:p>
    <w:p w14:paraId="0DFBC94F" w14:textId="1ED18328" w:rsidR="000B5C19" w:rsidRDefault="0057747A" w:rsidP="00887CCA">
      <w:r w:rsidRPr="000B5C19">
        <w:t xml:space="preserve">C) </w:t>
      </w:r>
      <w:r w:rsidR="00BC3DF9" w:rsidRPr="000B5C19">
        <w:t>Bismillah</w:t>
      </w:r>
      <w:r w:rsidR="000B5C19">
        <w:t xml:space="preserve">   </w:t>
      </w:r>
      <w:r w:rsidR="00887CCA">
        <w:tab/>
      </w:r>
      <w:r w:rsidR="00887CCA">
        <w:tab/>
      </w:r>
      <w:r w:rsidRPr="000B5C19">
        <w:t xml:space="preserve">D) </w:t>
      </w:r>
      <w:proofErr w:type="spellStart"/>
      <w:r w:rsidR="00BC3DF9" w:rsidRPr="000B5C19">
        <w:t>Subhanallah</w:t>
      </w:r>
      <w:proofErr w:type="spellEnd"/>
    </w:p>
    <w:p w14:paraId="66A1676D" w14:textId="5909AEE4" w:rsidR="00887CCA" w:rsidRDefault="00887CCA" w:rsidP="00887CCA"/>
    <w:p w14:paraId="6387490D" w14:textId="77777777" w:rsidR="00887CCA" w:rsidRPr="000B5C19" w:rsidRDefault="00887CCA" w:rsidP="00887CCA"/>
    <w:p w14:paraId="2FAEFA1C" w14:textId="35077484" w:rsidR="00BC3DF9" w:rsidRPr="000B5C19" w:rsidRDefault="00BC3DF9" w:rsidP="00887CCA">
      <w:pPr>
        <w:pStyle w:val="SORUNOLUBOLD"/>
        <w:rPr>
          <w:rStyle w:val="Gl"/>
          <w:rFonts w:cs="Calibri"/>
          <w:b w:val="0"/>
          <w:bCs w:val="0"/>
          <w:sz w:val="16"/>
        </w:rPr>
      </w:pPr>
      <w:r w:rsidRPr="000B5C19">
        <w:rPr>
          <w:rStyle w:val="Gl"/>
          <w:rFonts w:cs="Calibri"/>
          <w:sz w:val="16"/>
        </w:rPr>
        <w:t xml:space="preserve">………………. Hz. Cebrail aracılığı ile vahiylerini …………………………………. </w:t>
      </w:r>
      <w:proofErr w:type="gramStart"/>
      <w:r w:rsidRPr="000B5C19">
        <w:rPr>
          <w:rStyle w:val="Gl"/>
          <w:rFonts w:cs="Calibri"/>
          <w:sz w:val="16"/>
        </w:rPr>
        <w:t>gönderir</w:t>
      </w:r>
      <w:proofErr w:type="gramEnd"/>
      <w:r w:rsidRPr="000B5C19">
        <w:rPr>
          <w:rStyle w:val="Gl"/>
          <w:rFonts w:cs="Calibri"/>
          <w:sz w:val="16"/>
        </w:rPr>
        <w:t>.</w:t>
      </w:r>
    </w:p>
    <w:p w14:paraId="66BDD997" w14:textId="77777777" w:rsidR="00BC3DF9" w:rsidRPr="000B5C19" w:rsidRDefault="00BC3DF9" w:rsidP="00887CCA">
      <w:pPr>
        <w:pStyle w:val="sorubilgisistili"/>
      </w:pPr>
      <w:r w:rsidRPr="000B5C19">
        <w:t>Boş bırakılan yerlere gelmesi gereken ifadeler aşağıdakilerden hangisinde verilmiştir?</w:t>
      </w:r>
    </w:p>
    <w:p w14:paraId="1C515265" w14:textId="24EBF755" w:rsidR="00BC3DF9" w:rsidRPr="000B5C19" w:rsidRDefault="0057747A" w:rsidP="00887CCA">
      <w:r w:rsidRPr="000B5C19">
        <w:t xml:space="preserve">A) </w:t>
      </w:r>
      <w:r w:rsidR="00BC3DF9" w:rsidRPr="000B5C19">
        <w:t>Allah - peygamberlere</w:t>
      </w:r>
    </w:p>
    <w:p w14:paraId="76D2ACAD" w14:textId="2C0D8FA0" w:rsidR="00BC3DF9" w:rsidRPr="000B5C19" w:rsidRDefault="0057747A" w:rsidP="00887CCA">
      <w:r w:rsidRPr="000B5C19">
        <w:t xml:space="preserve">B) </w:t>
      </w:r>
      <w:r w:rsidR="00BC3DF9" w:rsidRPr="000B5C19">
        <w:t>Melekler - insanlara</w:t>
      </w:r>
    </w:p>
    <w:p w14:paraId="0B376DB3" w14:textId="6B2E293A" w:rsidR="00BC3DF9" w:rsidRPr="000B5C19" w:rsidRDefault="0057747A" w:rsidP="00887CCA">
      <w:r w:rsidRPr="000B5C19">
        <w:t xml:space="preserve">C) </w:t>
      </w:r>
      <w:r w:rsidR="00BC3DF9" w:rsidRPr="000B5C19">
        <w:t>İsrafil - meleklere</w:t>
      </w:r>
    </w:p>
    <w:p w14:paraId="68782173" w14:textId="1AF469F7" w:rsidR="00BC3DF9" w:rsidRDefault="0057747A" w:rsidP="00887CCA">
      <w:r w:rsidRPr="000B5C19">
        <w:t xml:space="preserve">D) </w:t>
      </w:r>
      <w:r w:rsidR="00BC3DF9" w:rsidRPr="000B5C19">
        <w:t>Peygamberler – insanlara</w:t>
      </w:r>
    </w:p>
    <w:p w14:paraId="63A8262C" w14:textId="77777777" w:rsidR="00BC3DF9" w:rsidRPr="000B5C19" w:rsidRDefault="00BC3DF9" w:rsidP="00BC3DF9">
      <w:pPr>
        <w:pStyle w:val="SoruAIKLAMASI"/>
        <w:spacing w:line="240" w:lineRule="auto"/>
        <w:rPr>
          <w:rFonts w:ascii="Calibri" w:hAnsi="Calibri" w:cs="Calibri"/>
          <w:sz w:val="16"/>
          <w:szCs w:val="16"/>
        </w:rPr>
      </w:pPr>
    </w:p>
    <w:p w14:paraId="44CD4751" w14:textId="77777777" w:rsidR="00BC3DF9" w:rsidRPr="000B5C19" w:rsidRDefault="00BC3DF9" w:rsidP="00887CCA">
      <w:pPr>
        <w:pStyle w:val="SORUNOLUBOLD"/>
        <w:rPr>
          <w:b/>
        </w:rPr>
      </w:pPr>
      <w:r w:rsidRPr="000B5C19">
        <w:t>İki kişi karşılaştığında birbirilerine “Esenlik, huzur üzerinize olsun” anlamında söyledikleri sözdür.</w:t>
      </w:r>
    </w:p>
    <w:p w14:paraId="1235C665" w14:textId="77777777" w:rsidR="00BC3DF9" w:rsidRPr="000B5C19" w:rsidRDefault="00BC3DF9" w:rsidP="00887CCA">
      <w:pPr>
        <w:pStyle w:val="sorubilgisistili"/>
      </w:pPr>
      <w:r w:rsidRPr="000B5C19">
        <w:t>Bu söz aşağıdakilerden hangisidir?</w:t>
      </w:r>
    </w:p>
    <w:p w14:paraId="50C4A6FF" w14:textId="07496B16" w:rsidR="00BC3DF9" w:rsidRPr="000B5C19" w:rsidRDefault="0057747A" w:rsidP="00887CCA">
      <w:r w:rsidRPr="000B5C19">
        <w:t xml:space="preserve">A) </w:t>
      </w:r>
      <w:r w:rsidR="00BC3DF9" w:rsidRPr="000B5C19">
        <w:t xml:space="preserve">Salavat </w:t>
      </w:r>
      <w:r w:rsidR="00887CCA">
        <w:tab/>
      </w:r>
      <w:r w:rsidR="00887CCA">
        <w:tab/>
      </w:r>
      <w:r w:rsidRPr="000B5C19">
        <w:t xml:space="preserve">B) </w:t>
      </w:r>
      <w:r w:rsidR="00BC3DF9" w:rsidRPr="000B5C19">
        <w:t>Tekbir</w:t>
      </w:r>
    </w:p>
    <w:p w14:paraId="069B21FE" w14:textId="578D2E36" w:rsidR="00BC3DF9" w:rsidRPr="000B5C19" w:rsidRDefault="0057747A" w:rsidP="00887CCA">
      <w:r w:rsidRPr="000B5C19">
        <w:t xml:space="preserve">C) </w:t>
      </w:r>
      <w:r w:rsidR="00BC3DF9" w:rsidRPr="000B5C19">
        <w:t>Selam</w:t>
      </w:r>
      <w:r w:rsidR="00887CCA">
        <w:tab/>
      </w:r>
      <w:r w:rsidR="00887CCA">
        <w:tab/>
      </w:r>
      <w:r w:rsidRPr="000B5C19">
        <w:t xml:space="preserve">D) </w:t>
      </w:r>
      <w:proofErr w:type="spellStart"/>
      <w:r w:rsidR="00BC3DF9" w:rsidRPr="000B5C19">
        <w:t>Hamdele</w:t>
      </w:r>
      <w:proofErr w:type="spellEnd"/>
    </w:p>
    <w:p w14:paraId="0873C34D" w14:textId="77777777" w:rsidR="00BC3DF9" w:rsidRPr="000B5C19" w:rsidRDefault="00BC3DF9" w:rsidP="00BC3DF9">
      <w:pPr>
        <w:pStyle w:val="Normal0"/>
        <w:rPr>
          <w:rFonts w:ascii="Calibri" w:hAnsi="Calibri" w:cs="Calibri"/>
          <w:sz w:val="16"/>
          <w:szCs w:val="16"/>
        </w:rPr>
      </w:pPr>
    </w:p>
    <w:p w14:paraId="5C181306" w14:textId="77777777" w:rsidR="00BC3DF9" w:rsidRPr="000B5C19" w:rsidRDefault="00BC3DF9" w:rsidP="00887CCA">
      <w:pPr>
        <w:pStyle w:val="SORUNOLUBOLD"/>
      </w:pPr>
      <w:r w:rsidRPr="000B5C19">
        <w:t>“</w:t>
      </w:r>
      <w:proofErr w:type="spellStart"/>
      <w:r w:rsidRPr="000B5C19">
        <w:t>Allahumme</w:t>
      </w:r>
      <w:proofErr w:type="spellEnd"/>
      <w:r w:rsidRPr="000B5C19">
        <w:t xml:space="preserve"> </w:t>
      </w:r>
      <w:proofErr w:type="spellStart"/>
      <w:r w:rsidRPr="000B5C19">
        <w:t>salli</w:t>
      </w:r>
      <w:proofErr w:type="spellEnd"/>
      <w:r w:rsidRPr="000B5C19">
        <w:t xml:space="preserve"> </w:t>
      </w:r>
      <w:proofErr w:type="spellStart"/>
      <w:r w:rsidRPr="000B5C19">
        <w:t>alâ</w:t>
      </w:r>
      <w:proofErr w:type="spellEnd"/>
      <w:r w:rsidRPr="000B5C19">
        <w:t xml:space="preserve"> </w:t>
      </w:r>
      <w:proofErr w:type="spellStart"/>
      <w:r w:rsidRPr="000B5C19">
        <w:t>seyyidinâ</w:t>
      </w:r>
      <w:proofErr w:type="spellEnd"/>
      <w:r w:rsidRPr="000B5C19">
        <w:t xml:space="preserve"> Muhammed”</w:t>
      </w:r>
    </w:p>
    <w:p w14:paraId="229EB3E9" w14:textId="77777777" w:rsidR="00BC3DF9" w:rsidRPr="000B5C19" w:rsidRDefault="00BC3DF9" w:rsidP="00887CCA">
      <w:pPr>
        <w:pStyle w:val="sorubilgisistili"/>
      </w:pPr>
      <w:r w:rsidRPr="000B5C19">
        <w:t>Bu sözle ilgili aşağıdakilerden hangisi söylenebilir?</w:t>
      </w:r>
    </w:p>
    <w:p w14:paraId="3D68A63F" w14:textId="1D2A7685" w:rsidR="00BC3DF9" w:rsidRPr="000B5C19" w:rsidRDefault="0057747A" w:rsidP="00887CCA">
      <w:r w:rsidRPr="000B5C19">
        <w:t xml:space="preserve">A) </w:t>
      </w:r>
      <w:r w:rsidR="00BC3DF9" w:rsidRPr="000B5C19">
        <w:t>Her işin başında söylenmelidir.</w:t>
      </w:r>
    </w:p>
    <w:p w14:paraId="72BE85FE" w14:textId="5F09835D" w:rsidR="00BC3DF9" w:rsidRPr="000B5C19" w:rsidRDefault="0057747A" w:rsidP="00887CCA">
      <w:r w:rsidRPr="000B5C19">
        <w:t xml:space="preserve">B) </w:t>
      </w:r>
      <w:r w:rsidR="00BC3DF9" w:rsidRPr="000B5C19">
        <w:t>Allah en yücedir anlamına gelir.</w:t>
      </w:r>
    </w:p>
    <w:p w14:paraId="12274994" w14:textId="4CDDB134" w:rsidR="00BC3DF9" w:rsidRPr="000B5C19" w:rsidRDefault="0057747A" w:rsidP="00887CCA">
      <w:r w:rsidRPr="000B5C19">
        <w:t xml:space="preserve">C) </w:t>
      </w:r>
      <w:r w:rsidR="00BC3DF9" w:rsidRPr="000B5C19">
        <w:t xml:space="preserve">Allah’a </w:t>
      </w:r>
      <w:proofErr w:type="spellStart"/>
      <w:r w:rsidR="00BC3DF9" w:rsidRPr="000B5C19">
        <w:t>hamd</w:t>
      </w:r>
      <w:proofErr w:type="spellEnd"/>
      <w:r w:rsidR="00BC3DF9" w:rsidRPr="000B5C19">
        <w:t xml:space="preserve"> için söylenir.</w:t>
      </w:r>
    </w:p>
    <w:p w14:paraId="083E6040" w14:textId="2FB7EFE3" w:rsidR="00BC3DF9" w:rsidRPr="000B5C19" w:rsidRDefault="0057747A" w:rsidP="00887CCA">
      <w:r w:rsidRPr="000B5C19">
        <w:t xml:space="preserve">D) </w:t>
      </w:r>
      <w:r w:rsidR="00BC3DF9" w:rsidRPr="000B5C19">
        <w:t>Salavat ifadesidir.</w:t>
      </w:r>
    </w:p>
    <w:p w14:paraId="5BFF348A" w14:textId="77777777" w:rsidR="00BC3DF9" w:rsidRPr="000B5C19" w:rsidRDefault="00BC3DF9" w:rsidP="00BC3DF9">
      <w:pPr>
        <w:pStyle w:val="SoruAIKLAMASI"/>
        <w:rPr>
          <w:rFonts w:ascii="Calibri" w:hAnsi="Calibri" w:cs="Calibri"/>
          <w:sz w:val="16"/>
          <w:szCs w:val="16"/>
        </w:rPr>
      </w:pPr>
    </w:p>
    <w:p w14:paraId="688F824C" w14:textId="77777777" w:rsidR="00BC3DF9" w:rsidRPr="00887CCA" w:rsidRDefault="00BC3DF9" w:rsidP="00887CCA">
      <w:pPr>
        <w:pStyle w:val="SORUNOLUBOLD"/>
        <w:rPr>
          <w:b/>
          <w:bCs/>
        </w:rPr>
      </w:pPr>
      <w:r w:rsidRPr="00887CCA">
        <w:rPr>
          <w:b/>
          <w:bCs/>
        </w:rPr>
        <w:t>Besmele içinde Allah’ın aşağıdaki hangi iki adı birlikte geçmektedir?</w:t>
      </w:r>
    </w:p>
    <w:p w14:paraId="1AE56BCC" w14:textId="4A83AD53" w:rsidR="00BC3DF9" w:rsidRPr="000B5C19" w:rsidRDefault="0057747A" w:rsidP="00887CCA">
      <w:r w:rsidRPr="000B5C19">
        <w:t xml:space="preserve">A) </w:t>
      </w:r>
      <w:r w:rsidR="00BC3DF9" w:rsidRPr="000B5C19">
        <w:t xml:space="preserve">Aziz - </w:t>
      </w:r>
      <w:proofErr w:type="gramStart"/>
      <w:r w:rsidR="00BC3DF9" w:rsidRPr="000B5C19">
        <w:t>Hakim</w:t>
      </w:r>
      <w:proofErr w:type="gramEnd"/>
      <w:r w:rsidR="00BC3DF9" w:rsidRPr="000B5C19">
        <w:tab/>
      </w:r>
      <w:r w:rsidR="00BC3DF9" w:rsidRPr="000B5C19">
        <w:tab/>
      </w:r>
      <w:r w:rsidRPr="000B5C19">
        <w:t xml:space="preserve">B) </w:t>
      </w:r>
      <w:r w:rsidR="00BC3DF9" w:rsidRPr="000B5C19">
        <w:t>Rahman – Rahim</w:t>
      </w:r>
    </w:p>
    <w:p w14:paraId="6541D666" w14:textId="5F353627" w:rsidR="00BC3DF9" w:rsidRDefault="0057747A" w:rsidP="00887CCA">
      <w:r w:rsidRPr="000B5C19">
        <w:t xml:space="preserve">C) </w:t>
      </w:r>
      <w:r w:rsidR="00BC3DF9" w:rsidRPr="000B5C19">
        <w:t xml:space="preserve">Hamid – </w:t>
      </w:r>
      <w:proofErr w:type="spellStart"/>
      <w:r w:rsidR="00BC3DF9" w:rsidRPr="000B5C19">
        <w:t>Bârî</w:t>
      </w:r>
      <w:proofErr w:type="spellEnd"/>
      <w:r w:rsidR="00887CCA">
        <w:tab/>
      </w:r>
      <w:r w:rsidR="00887CCA">
        <w:tab/>
      </w:r>
      <w:r w:rsidRPr="000B5C19">
        <w:t xml:space="preserve">D) </w:t>
      </w:r>
      <w:proofErr w:type="spellStart"/>
      <w:r w:rsidR="00BC3DF9" w:rsidRPr="000B5C19">
        <w:t>Azze</w:t>
      </w:r>
      <w:proofErr w:type="spellEnd"/>
      <w:r w:rsidR="00BC3DF9" w:rsidRPr="000B5C19">
        <w:t xml:space="preserve"> </w:t>
      </w:r>
      <w:r w:rsidR="00B5235B">
        <w:t>–</w:t>
      </w:r>
      <w:r w:rsidR="00BC3DF9" w:rsidRPr="000B5C19">
        <w:t xml:space="preserve"> </w:t>
      </w:r>
      <w:proofErr w:type="spellStart"/>
      <w:r w:rsidR="00BC3DF9" w:rsidRPr="000B5C19">
        <w:t>Cellle</w:t>
      </w:r>
      <w:proofErr w:type="spellEnd"/>
    </w:p>
    <w:p w14:paraId="305B4BBB" w14:textId="77777777" w:rsidR="00B5235B" w:rsidRPr="00B5235B" w:rsidRDefault="00B5235B" w:rsidP="00A35F0E">
      <w:pPr>
        <w:pStyle w:val="SORUMETN"/>
        <w:numPr>
          <w:ilvl w:val="0"/>
          <w:numId w:val="0"/>
        </w:numPr>
        <w:ind w:left="113"/>
      </w:pPr>
    </w:p>
    <w:p w14:paraId="29CAE88A" w14:textId="77777777" w:rsidR="00BC3DF9" w:rsidRPr="000B5C19" w:rsidRDefault="00BC3DF9" w:rsidP="0057747A">
      <w:pPr>
        <w:pStyle w:val="AIKLAMA"/>
        <w:rPr>
          <w:rFonts w:ascii="Calibri" w:hAnsi="Calibri" w:cs="Calibri"/>
          <w:sz w:val="16"/>
        </w:rPr>
      </w:pPr>
      <w:r w:rsidRPr="000B5C19">
        <w:rPr>
          <w:rFonts w:ascii="Calibri" w:hAnsi="Calibri" w:cs="Calibri"/>
          <w:sz w:val="16"/>
        </w:rPr>
        <w:t>Yapılması Allah tarafından kesin olarak yasaklanmış olan iş ve davranışlara denir. Örneğin içki içmek, hırsızlık yapmak gibi davranışlar Allah tarafından kesin olarak yasaklanmıştır.</w:t>
      </w:r>
    </w:p>
    <w:p w14:paraId="6847B5AB" w14:textId="77777777" w:rsidR="00BC3DF9" w:rsidRPr="00887CCA" w:rsidRDefault="00BC3DF9" w:rsidP="00887CCA">
      <w:pPr>
        <w:pStyle w:val="SORUNOLUBOLD"/>
        <w:rPr>
          <w:b/>
          <w:bCs/>
        </w:rPr>
      </w:pPr>
      <w:r w:rsidRPr="00887CCA">
        <w:rPr>
          <w:b/>
          <w:bCs/>
        </w:rPr>
        <w:t>Örneği verilen ve açıklaması yapılan bu kavram aşağıdakilerden hangisidir?</w:t>
      </w:r>
    </w:p>
    <w:p w14:paraId="0FFD7CC2" w14:textId="673310D5" w:rsidR="00BC3DF9" w:rsidRPr="000B5C19" w:rsidRDefault="0057747A" w:rsidP="00887CCA">
      <w:r w:rsidRPr="000B5C19">
        <w:t xml:space="preserve">A) </w:t>
      </w:r>
      <w:r w:rsidR="00BC3DF9" w:rsidRPr="000B5C19">
        <w:t>Kötülük</w:t>
      </w:r>
      <w:r w:rsidR="00BC3DF9" w:rsidRPr="000B5C19">
        <w:tab/>
      </w:r>
      <w:r w:rsidR="00887CCA">
        <w:tab/>
      </w:r>
      <w:r w:rsidR="00887CCA">
        <w:tab/>
      </w:r>
      <w:r w:rsidRPr="000B5C19">
        <w:t xml:space="preserve">B) </w:t>
      </w:r>
      <w:r w:rsidR="00BC3DF9" w:rsidRPr="000B5C19">
        <w:t>Yalan</w:t>
      </w:r>
      <w:r w:rsidR="00BC3DF9" w:rsidRPr="000B5C19">
        <w:tab/>
      </w:r>
      <w:r w:rsidR="00BC3DF9" w:rsidRPr="000B5C19">
        <w:tab/>
      </w:r>
    </w:p>
    <w:p w14:paraId="64BAFD77" w14:textId="72ADCE4D" w:rsidR="00BC3DF9" w:rsidRDefault="0057747A" w:rsidP="00887CCA">
      <w:r w:rsidRPr="000B5C19">
        <w:t xml:space="preserve">C) </w:t>
      </w:r>
      <w:r w:rsidR="00BC3DF9" w:rsidRPr="000B5C19">
        <w:t>Haram</w:t>
      </w:r>
      <w:r w:rsidR="00BC3DF9" w:rsidRPr="000B5C19">
        <w:tab/>
      </w:r>
      <w:r w:rsidR="00887CCA">
        <w:tab/>
      </w:r>
      <w:r w:rsidR="00887CCA">
        <w:tab/>
      </w:r>
      <w:r w:rsidRPr="000B5C19">
        <w:t xml:space="preserve">D) </w:t>
      </w:r>
      <w:r w:rsidR="00BC3DF9" w:rsidRPr="000B5C19">
        <w:t>Günah</w:t>
      </w:r>
      <w:r w:rsidR="00887CCA">
        <w:tab/>
      </w:r>
    </w:p>
    <w:p w14:paraId="749A9E5C" w14:textId="77777777" w:rsidR="00BC3DF9" w:rsidRPr="000B5C19" w:rsidRDefault="00BC3DF9" w:rsidP="00BC3DF9">
      <w:pPr>
        <w:pStyle w:val="SoruAIKLAMASI"/>
        <w:spacing w:line="240" w:lineRule="auto"/>
        <w:rPr>
          <w:rFonts w:ascii="Calibri" w:hAnsi="Calibri" w:cs="Calibri"/>
          <w:sz w:val="16"/>
          <w:szCs w:val="16"/>
        </w:rPr>
      </w:pPr>
    </w:p>
    <w:p w14:paraId="6ABA3158" w14:textId="4A4F3A13" w:rsidR="00BC3DF9" w:rsidRPr="000B5C19" w:rsidRDefault="00BC3DF9" w:rsidP="00887CCA">
      <w:pPr>
        <w:pStyle w:val="SORUNOLUBOLD"/>
        <w:rPr>
          <w:b/>
        </w:rPr>
      </w:pPr>
      <w:r w:rsidRPr="000B5C19">
        <w:t xml:space="preserve">Yapılan her güzel işin Allah katında bir karşılığı vardır. Allah tarafından yapılması istenen her tür iş karşılığında ………………………. </w:t>
      </w:r>
      <w:proofErr w:type="gramStart"/>
      <w:r w:rsidRPr="000B5C19">
        <w:t>kazanılır</w:t>
      </w:r>
      <w:proofErr w:type="gramEnd"/>
      <w:r w:rsidRPr="000B5C19">
        <w:t xml:space="preserve">. Aynı şekilde yapılan her kötü davranışın da karşılığında </w:t>
      </w:r>
      <w:r w:rsidRPr="000B5C19">
        <w:rPr>
          <w:rFonts w:eastAsiaTheme="minorHAnsi"/>
        </w:rPr>
        <w:t xml:space="preserve">……………………. </w:t>
      </w:r>
      <w:proofErr w:type="gramStart"/>
      <w:r w:rsidRPr="000B5C19">
        <w:rPr>
          <w:rFonts w:eastAsiaTheme="minorHAnsi"/>
        </w:rPr>
        <w:t>kazanılır</w:t>
      </w:r>
      <w:proofErr w:type="gramEnd"/>
      <w:r w:rsidRPr="000B5C19">
        <w:rPr>
          <w:rFonts w:eastAsiaTheme="minorHAnsi"/>
        </w:rPr>
        <w:t>.</w:t>
      </w:r>
    </w:p>
    <w:p w14:paraId="0403FBFA" w14:textId="77777777" w:rsidR="00BC3DF9" w:rsidRPr="000B5C19" w:rsidRDefault="00BC3DF9" w:rsidP="00887CCA">
      <w:pPr>
        <w:pStyle w:val="sorubilgisistili"/>
      </w:pPr>
      <w:r w:rsidRPr="000B5C19">
        <w:t>Boş bırakılan yerlere sırasıyla aşağıdakilerde hangisi getirilmelidir?</w:t>
      </w:r>
    </w:p>
    <w:p w14:paraId="4A4D322B" w14:textId="10D04DAC" w:rsidR="00BC3DF9" w:rsidRPr="000B5C19" w:rsidRDefault="0057747A" w:rsidP="00887CCA">
      <w:r w:rsidRPr="000B5C19">
        <w:t xml:space="preserve">A) </w:t>
      </w:r>
      <w:r w:rsidR="00BC3DF9" w:rsidRPr="000B5C19">
        <w:t xml:space="preserve">iyilik </w:t>
      </w:r>
      <w:r w:rsidR="000B5C19">
        <w:t>–</w:t>
      </w:r>
      <w:r w:rsidR="00BC3DF9" w:rsidRPr="000B5C19">
        <w:t xml:space="preserve"> </w:t>
      </w:r>
      <w:proofErr w:type="gramStart"/>
      <w:r w:rsidR="00BC3DF9" w:rsidRPr="000B5C19">
        <w:t>kötülük</w:t>
      </w:r>
      <w:r w:rsidR="000B5C19">
        <w:t xml:space="preserve">  </w:t>
      </w:r>
      <w:r w:rsidR="00887CCA">
        <w:tab/>
      </w:r>
      <w:proofErr w:type="gramEnd"/>
      <w:r w:rsidRPr="000B5C19">
        <w:t xml:space="preserve">B) </w:t>
      </w:r>
      <w:r w:rsidR="00BC3DF9" w:rsidRPr="000B5C19">
        <w:t>doğru – yanlış</w:t>
      </w:r>
    </w:p>
    <w:p w14:paraId="73E53DB7" w14:textId="22406FF7" w:rsidR="00BC3DF9" w:rsidRPr="000B5C19" w:rsidRDefault="0057747A" w:rsidP="00887CCA">
      <w:r w:rsidRPr="000B5C19">
        <w:t xml:space="preserve">C) </w:t>
      </w:r>
      <w:r w:rsidR="00BC3DF9" w:rsidRPr="000B5C19">
        <w:t>helal – haram</w:t>
      </w:r>
      <w:r w:rsidR="000B5C19">
        <w:t xml:space="preserve">   </w:t>
      </w:r>
      <w:r w:rsidR="00887CCA">
        <w:tab/>
      </w:r>
      <w:r w:rsidRPr="000B5C19">
        <w:t xml:space="preserve">D) </w:t>
      </w:r>
      <w:r w:rsidR="00BC3DF9" w:rsidRPr="000B5C19">
        <w:t>sevap – günah</w:t>
      </w:r>
    </w:p>
    <w:p w14:paraId="5922EBF5" w14:textId="77777777" w:rsidR="00BC3DF9" w:rsidRDefault="00BC3DF9" w:rsidP="00BC3DF9">
      <w:pPr>
        <w:pStyle w:val="SEENEKLER"/>
        <w:numPr>
          <w:ilvl w:val="0"/>
          <w:numId w:val="0"/>
        </w:numPr>
        <w:ind w:left="527" w:hanging="357"/>
      </w:pPr>
    </w:p>
    <w:p w14:paraId="2BC30487" w14:textId="4156C7A5" w:rsidR="00BC3DF9" w:rsidRDefault="00B5235B" w:rsidP="00BC3DF9">
      <w:pPr>
        <w:pStyle w:val="SEENEKLER"/>
        <w:numPr>
          <w:ilvl w:val="0"/>
          <w:numId w:val="0"/>
        </w:numPr>
        <w:ind w:left="527" w:hanging="357"/>
      </w:pPr>
      <w:r>
        <w:t xml:space="preserve">                                 Başarılar Dilerim </w:t>
      </w:r>
      <w:r>
        <w:sym w:font="Wingdings" w:char="F04A"/>
      </w:r>
    </w:p>
    <w:p w14:paraId="73916AE8" w14:textId="77777777" w:rsidR="00BC3DF9" w:rsidRDefault="00BC3DF9" w:rsidP="00BC3DF9">
      <w:pPr>
        <w:pStyle w:val="SEENEKLER"/>
        <w:numPr>
          <w:ilvl w:val="0"/>
          <w:numId w:val="0"/>
        </w:numPr>
        <w:ind w:left="527" w:hanging="357"/>
      </w:pPr>
    </w:p>
    <w:p w14:paraId="2CBF4B81" w14:textId="6068EA94" w:rsidR="00BC3DF9" w:rsidRDefault="00BC3DF9" w:rsidP="00BC3DF9">
      <w:pPr>
        <w:pStyle w:val="SEENEKLER"/>
        <w:numPr>
          <w:ilvl w:val="0"/>
          <w:numId w:val="0"/>
        </w:numPr>
        <w:ind w:left="527" w:hanging="357"/>
      </w:pPr>
    </w:p>
    <w:p w14:paraId="33FC281A" w14:textId="041C86A1" w:rsidR="00627516" w:rsidRDefault="00627516" w:rsidP="00BC3DF9">
      <w:pPr>
        <w:pStyle w:val="SEENEKLER"/>
        <w:numPr>
          <w:ilvl w:val="0"/>
          <w:numId w:val="0"/>
        </w:numPr>
        <w:ind w:left="527" w:hanging="357"/>
      </w:pPr>
      <w:r>
        <w:rPr>
          <w:rFonts w:cstheme="minorHAnsi"/>
          <w:noProof/>
          <w:sz w:val="24"/>
          <w:szCs w:val="24"/>
          <w:lang w:eastAsia="tr-TR"/>
        </w:rPr>
        <w:lastRenderedPageBreak/>
        <mc:AlternateContent>
          <mc:Choice Requires="wpg">
            <w:drawing>
              <wp:anchor distT="0" distB="0" distL="114300" distR="114300" simplePos="0" relativeHeight="251668992" behindDoc="0" locked="0" layoutInCell="1" allowOverlap="1" wp14:anchorId="5523F7C9" wp14:editId="41A0238D">
                <wp:simplePos x="0" y="0"/>
                <wp:positionH relativeFrom="column">
                  <wp:posOffset>-478089</wp:posOffset>
                </wp:positionH>
                <wp:positionV relativeFrom="paragraph">
                  <wp:posOffset>-860453</wp:posOffset>
                </wp:positionV>
                <wp:extent cx="7559675" cy="10691495"/>
                <wp:effectExtent l="0" t="0" r="3175" b="0"/>
                <wp:wrapNone/>
                <wp:docPr id="11" name="Grup 11"/>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332335" y="5119247"/>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Cs w:val="20"/>
                                </w:rPr>
                              </w:pPr>
                              <w:r w:rsidRPr="000661E9">
                                <w:rPr>
                                  <w:color w:val="808080" w:themeColor="background1" w:themeShade="80"/>
                                  <w:szCs w:val="20"/>
                                </w:rPr>
                                <w:t>OPTİK FORMU</w:t>
                              </w:r>
                              <w:r w:rsidR="000661E9">
                                <w:rPr>
                                  <w:color w:val="808080" w:themeColor="background1" w:themeShade="80"/>
                                  <w:szCs w:val="20"/>
                                </w:rPr>
                                <w:t xml:space="preserve"> FOTOKOPİ İLE (A4 </w:t>
                              </w:r>
                              <w:proofErr w:type="gramStart"/>
                              <w:r w:rsidR="000661E9">
                                <w:rPr>
                                  <w:color w:val="808080" w:themeColor="background1" w:themeShade="80"/>
                                  <w:szCs w:val="20"/>
                                </w:rPr>
                                <w:t>KAĞIDI</w:t>
                              </w:r>
                              <w:proofErr w:type="gramEnd"/>
                              <w:r w:rsidR="000661E9">
                                <w:rPr>
                                  <w:color w:val="808080" w:themeColor="background1" w:themeShade="80"/>
                                  <w:szCs w:val="20"/>
                                </w:rPr>
                                <w:t>) ÇOĞALTTIKTAN</w:t>
                              </w:r>
                              <w:r w:rsidR="000661E9" w:rsidRPr="000661E9">
                                <w:rPr>
                                  <w:color w:val="808080" w:themeColor="background1" w:themeShade="80"/>
                                  <w:szCs w:val="20"/>
                                </w:rPr>
                                <w:t xml:space="preserve"> SONRA BURADAN KESEBİLİRSİNİZ</w:t>
                              </w:r>
                              <w:r w:rsidR="000661E9">
                                <w:rPr>
                                  <w:color w:val="808080" w:themeColor="background1" w:themeShade="8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90639" y="1748250"/>
                            <a:ext cx="480951" cy="2238499"/>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Cs w:val="20"/>
                                </w:rPr>
                              </w:pPr>
                              <w:r w:rsidRPr="001B0C3D">
                                <w:rPr>
                                  <w:szCs w:val="20"/>
                                </w:rPr>
                                <w:t>DİN KÜLTÜRÜ VE AHLAK BİLGİSİ</w:t>
                              </w:r>
                            </w:p>
                            <w:p w14:paraId="21E6016E" w14:textId="3B86D0C0" w:rsidR="00D650E9" w:rsidRPr="001B0C3D" w:rsidRDefault="008A2A28" w:rsidP="00D650E9">
                              <w:pPr>
                                <w:pStyle w:val="stBilgi"/>
                                <w:jc w:val="center"/>
                                <w:rPr>
                                  <w:szCs w:val="20"/>
                                </w:rPr>
                              </w:pPr>
                              <w:r>
                                <w:rPr>
                                  <w:szCs w:val="20"/>
                                </w:rPr>
                                <w:t>4</w:t>
                              </w:r>
                              <w:r w:rsidR="00D650E9" w:rsidRPr="001B0C3D">
                                <w:rPr>
                                  <w:szCs w:val="20"/>
                                </w:rPr>
                                <w:t xml:space="preserve">. Sınıf </w:t>
                              </w:r>
                              <w:r w:rsidR="00E41FF5">
                                <w:rPr>
                                  <w:szCs w:val="20"/>
                                </w:rPr>
                                <w:t>1</w:t>
                              </w:r>
                              <w:r w:rsidR="00D650E9" w:rsidRPr="001B0C3D">
                                <w:rPr>
                                  <w:szCs w:val="20"/>
                                </w:rPr>
                                <w:t>.Dönem 1. Yazılı / Sınav Soruları</w:t>
                              </w: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417935" y="7152763"/>
                            <a:ext cx="480951" cy="2238499"/>
                          </a:xfrm>
                          <a:prstGeom prst="rect">
                            <a:avLst/>
                          </a:prstGeom>
                          <a:solidFill>
                            <a:srgbClr val="FFFFFF"/>
                          </a:solidFill>
                          <a:ln w="9525">
                            <a:noFill/>
                            <a:miter lim="800000"/>
                            <a:headEnd/>
                            <a:tailEnd/>
                          </a:ln>
                        </wps:spPr>
                        <wps:txbx>
                          <w:txbxContent>
                            <w:p w14:paraId="0FD1A684" w14:textId="77777777" w:rsidR="00D650E9" w:rsidRPr="001B0C3D" w:rsidRDefault="00D650E9" w:rsidP="00D650E9">
                              <w:pPr>
                                <w:pStyle w:val="stBilgi"/>
                                <w:jc w:val="center"/>
                                <w:rPr>
                                  <w:szCs w:val="20"/>
                                </w:rPr>
                              </w:pPr>
                              <w:r w:rsidRPr="001B0C3D">
                                <w:rPr>
                                  <w:szCs w:val="20"/>
                                </w:rPr>
                                <w:t>DİN KÜLTÜRÜ VE AHLAK BİLGİSİ</w:t>
                              </w:r>
                            </w:p>
                            <w:p w14:paraId="78EDC95A" w14:textId="1AD56A93" w:rsidR="00D650E9" w:rsidRPr="001B0C3D" w:rsidRDefault="008A2A28" w:rsidP="00D650E9">
                              <w:pPr>
                                <w:pStyle w:val="stBilgi"/>
                                <w:jc w:val="center"/>
                                <w:rPr>
                                  <w:szCs w:val="20"/>
                                </w:rPr>
                              </w:pPr>
                              <w:r>
                                <w:rPr>
                                  <w:szCs w:val="20"/>
                                </w:rPr>
                                <w:t>4</w:t>
                              </w:r>
                              <w:r w:rsidR="00D650E9" w:rsidRPr="001B0C3D">
                                <w:rPr>
                                  <w:szCs w:val="20"/>
                                </w:rPr>
                                <w:t xml:space="preserve">. Sınıf </w:t>
                              </w:r>
                              <w:r w:rsidR="00E41FF5">
                                <w:rPr>
                                  <w:szCs w:val="20"/>
                                </w:rPr>
                                <w:t>1</w:t>
                              </w:r>
                              <w:r w:rsidR="00D650E9" w:rsidRPr="001B0C3D">
                                <w:rPr>
                                  <w:szCs w:val="20"/>
                                </w:rPr>
                                <w:t>.Dönem 1. Yazılı / Sınav Soruları</w:t>
                              </w:r>
                            </w:p>
                          </w:txbxContent>
                        </wps:txbx>
                        <wps:bodyPr rot="0" vert="vert270" wrap="square" lIns="91440" tIns="45720" rIns="91440" bIns="45720" anchor="t" anchorCtr="0">
                          <a:noAutofit/>
                        </wps:bodyPr>
                      </wps:wsp>
                    </wpg:wgp>
                  </a:graphicData>
                </a:graphic>
              </wp:anchor>
            </w:drawing>
          </mc:Choice>
          <mc:Fallback>
            <w:pict>
              <v:group w14:anchorId="5523F7C9" id="Grup 11" o:spid="_x0000_s1026" style="position:absolute;left:0;text-align:left;margin-left:-37.65pt;margin-top:-67.75pt;width:595.25pt;height:841.85pt;z-index:251668992"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xX70AwAASA0AAA4AAABkcnMvZTJvRG9jLnhtbORXbW/bNhD+PmD/&#10;geD3RJZs2ZYQp+iSJijWbkHb/QCaoiwiEsmRlOXs1++OeonjFOtSrEOBGrBMmuTxueeeO1IXrw5N&#10;TfbCOqnVhsbnM0qE4rqQarehf3y6OVtT4jxTBau1Ehv6IBx9dfnzTxedyUWiK10XwhIwolzemQ2t&#10;vDd5FDleiYa5c22EgsFS24Z56NpdVFjWgfWmjpLZbBl12hbGai6cg3+v+0F6GeyXpeD+97J0wpN6&#10;QwGbD08bnlt8RpcXLN9ZZirJBxjsK1A0TCrYdDJ1zTwjrZXPTDWSW+106c+5biJdlpKL4AN4E89O&#10;vLm1ujXBl13e7cxEE1B7wtNXm+W/7W+t+WjuLDDRmR1wEXroy6G0Df4CSnIIlD1MlImDJxz+XKVp&#10;tlyllHAYi2fLLF5kac8qr4D6Zwt59eZLS6Nx6+gJICN5Dt+BBWg9Y+HLaoFVvrWCDkaaf2WjYfa+&#10;NWcQMMO83Mpa+ocgPggNglL7O8nvbN8BQu8skQWwQYliDWj+g3CyITGygtNxRj+foT/vNL93ROmr&#10;iqmdeO0MaBYXw+zo6fTQfbLZtpbmRtY1Rgnbg1ug7xN9fIaZXnvXmreNUL5PJitq8FArV0njKLG5&#10;aLYCXLFvC/CGQyJ78MdYqXwfY+et8LzC/UvA8QGwI26WTwMB9CNO9MiB2kZ9EavR2yXkMnyA0Elu&#10;Z3G6TLMYkhaVNbTBOMtH7U1yC+IbldjvP2rXWOdvhW4INsARABg2Yft3boA6Thn47tEF2AAWkwIq&#10;kxuphd4zcl+UfB8rZgRAQLNHWslGsbwXXirya+tb15IkYK1qqe6vasnv//P4ok4huElQ2wRpQod1&#10;gfjDLxoyPQ5YnDnRq7W6qwQrgJZes4MVXNrbQULJtnuvC9AOa70OhsYADcUlns+T+RzqCAQ7jeMs&#10;Wax6hY3BXmTrdboENWChSVaz+SKUmalWQC69JNQsVxozJwiqVqTb0CxN0gDtaKSRHo6nWjYbuu4V&#10;Ghagw29UEdqeybpvA5ZagYqQgV5F2PKH7QEmYnOriwfgIkgePIFjEyRZafsXJR0cQRvq/mwZVqf6&#10;rQI+oZYu8MwKnUW6SqBjj0e2xyNMcTC1oZ6SvnnlwzmHGaP0a+C9lEHxj0gGrKDuHt83lzl60NfE&#10;E5kPBEFC/H+Sm2ez5RzyDsvLarFO0uE2MCluPctSLHsouGS+XmRZSJPxdHqx4pyuZTGWa2d326va&#10;kj2Dm8lN+AzWn0z75tIcjqp/UijqFDLuhxHpdHB/ByJdxKtsKIurOE1Wy/lJWfxxRBoOqcfidVJG&#10;vx+RhlsrXNfDPWh4tcD3geN+qLyPL0CXfwMAAP//AwBQSwMECgAAAAAAAAAhAHEP+AHckAsA3JAL&#10;ABUAAABkcnMvbWVkaWEvaW1hZ2UxLmpwZWf/2P/gABBKRklGAAEBAQDcANwAAP/bAEMAAgEBAQEB&#10;AgEBAQICAgICBAMCAgICBQQEAwQGBQYGBgUGBgYHCQgGBwkHBgYICwgJCgoKCgoGCAsMCwoMCQoK&#10;Cv/bAEMBAgICAgICBQMDBQoHBgcKCgoKCgoKCgoKCgoKCgoKCgoKCgoKCgoKCgoKCgoKCgoKCgoK&#10;CgoKCgoKCgoKCgoKCv/AABEIBxwK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v/grH4n8S+Ffg18Nbzwv4ivtNmuv2hvAdpcS2F28LS28ut26SwsUILI6kqynhgcEEV9SVHdW&#10;dpeosd7aRzKsiuqyxhgrA5DDPcHoe1S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f4h8VeGPCNrBe+KvENjpsN1eQ&#10;2lvLfXSQrLcSsEiiUsRl3YhVUcsTgZNaFfJv/BYL/kiPwu/7OS+Hv/p+tq+s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r/4Kh/DL4g/FT4R/DvR/hx4O1DWrrTfj14I1W/t9OtzI0Fja6zBLcXDAdI441Z2boAM19K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E/Hf9oL4cfs5eHdG8UfE27uobTXvFul+G9Pa0tTMzX+oXKW1spA+6pk&#10;dQW6KOa7avk3/gsF/wAkR+F3/ZyXw9/9P1tX1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Ift4/s1eOv2ovh34N8&#10;I+ANW0mzufDvxc8LeKb6TWJ5Y43s9N1OK6njQxxyEytHGQikBS2AWUcj2+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m/bC/adb9lXwR4X8YDwj/bP/AAknxK8PeFPI+1eT5H9p38dp9oztbd5fmbtvG7GMjrXrNfJv&#10;/BYH/kiPwu/7OS+Hv/p+tq+s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n9pn9mjwh+1J4T8P+EPGmualYW/h3x1&#10;ovim0k0tow8l1pt4l3DE+9GHls8YDAANtJwQea9G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n/AP4KL/Hj4lfs&#10;+/DDwL4l+F+sR2V5rnxq8IeHtRkltUlElhf6tDb3MYDggFo3YBhyOowa+gK+Tf8AgsF/yRH4Xf8A&#10;ZyXw9/8AT9bV9Z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E/4QfDb4z6Tp+hfFDwlb6xZ6Tr1lrWnwXLOBBf2k&#10;yzW042kfNHIqsM8ZHINdJ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K/wDwVs1vWtC+C/wzuND1e6s5Jv2ivANv&#10;NJa3DRtJE+uW6vGSpGVZSQVPBHBr6or5N/4LA5PwR+F2B/zcl8Pf/T9bV9Z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WN42+IfgX4bWFnqvj/xbp+j22oapbabZT6jdLEs95cSCOCBSx5kkchVXqSQBW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v/BYL/kiPwu/7OS+Hv/p+tq+sq+d/+ClPwW+J/wAc/hX4B8PfCrwrJq95o/xw8G67&#10;qUMdxFF5On2WrwXF1PmRlBCRIzbQSxxhQTxX0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ef/tF/tH+Bf2ZPC+h&#10;eLPH9lqE9t4g8aaP4YsV02FXZbzUbtLWBmDMuIxI43EZIGSAeleg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b/w&#10;WC/5Ij8Lv+zkvh7/AOn62r6yrxn9tz9mXxD+1P4B8I+D/DfiWz0uXw58VPDXiq4mvo3ZZoNM1GK7&#10;khXb0d1jKqTwCea9m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vF/wBuH9pnxN+yz8P/AAh4v8K+HbHUpvEfxW8M&#10;+FbiLUGcLFb6nqMVpLMuwg70WQsueMjkEV7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v8AwWC/5Ij8Lv8As5L4&#10;e/8Ap+tq+sq8/wD2jP2bvAf7T3hfQfCXxCv9Ut7Xw9410fxRYtpNxHG7Xmm3aXUCOXRwYjJGA6gB&#10;iuQGU816B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eN/8ABQnxP4i8GfsQ/FHxX4R1u603U9P8G3k9jqFjO0c1vIqZ&#10;Doy4Kkeoq6cPaVFBdWl9535XgZ5pmlDBQdnVnGCb2TlJRu/S57JRX5d/shfsGftk/tS/s3eFfj8/&#10;/BTL4gaOfE1i9x/ZonuZvI2zSR43/aRu+5noOtekf8Ojv2xv+kq/xA/75uP/AJKrvngsLTm4yrq6&#10;02l/kfo+P4B4QyzHVcHieIaUalKUoSXsMQ7Si3GSuoNOzTV02ux9+UV8B/8ADo79sb/pKv8AED/v&#10;m4/+SqP+HR37Y3/SVf4gf983H/yVU/VcH/z/AF/4DL/I5f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np/wSP1j44eHf2y&#10;/jx+z/8AFr48+IvHMHgf7LZ2N5rl/LIpYTyhpFR3bYWAGcHtX6F1z4rD/Vq3Je+id15pNfmfN8Yc&#10;My4SzyWX+2VZclOanFNKUakI1Iu0tVpJbhRRRXOfLhRRRQAUUUUAFFFFABRRRQAUUUUAFFFFABRR&#10;RQAUUUUAFFfOv/BSz4zfEv4I/CrwBr/wu8Uy6Teav8cvBmh6jNFCjmbT73V4ILmA71IAeJ2UkYIz&#10;wQea+iqACiiigAooooAKKKKACiiigAooooAKKKKACiiigAooooAKKKKACis/xdNNb+E9UuLeRkkj&#10;0+ZkdTgqRGcEe9fk/wD8E9/2Xv2yf27vgbefGpv+CjPj7w35HiW60saet5c3GRFHE+/d9oXr5uMY&#10;7V2YfCxrUpVJzUVFpapve/b0PuuFuD8Hn2U4vMsbj4YWjh5U4tyhOd5VeflSVNN/Yd9D9cKK+A/+&#10;HR37Y3/SVf4gf983H/yVR/w6O/bG/wCkq/xA/wC+bj/5KrT6rg/+f6/8Bl/kel/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SVf4gf983H/AMlVx37FGnftE/AX/grlqf7KnxN/ai8VeP8AS9N8By32/WL+byXk&#10;kjt5FPlPI4BXeQDmqWBozhOVOqpOKbtaS0XqjePh9kOOy/F18szqniJ4elOtKCpVoNwhZOznGMb3&#10;klv1P0tooorzT8sCiiigAooooAKKKKACiiigAooooAKKKKACiiigAooooAKKKKACiiigAooooAKK&#10;KKACiiigAooooAKKKKACiiigArw3/gpf/wAmA/F3/sRb7/0XXuVeG/8ABS//AJMB+Lv/AGIt9/6L&#10;rfC/7zD1X5n0XCH/ACVmX/8AX+l/6ciYX/BIv/lHD8K/+wHN/wClk9fR9fOH/BIv/lHD8K/+wHN/&#10;6WT19H08X/vVT/E/zOnjz/kuM0/7Ca//AKdkFFFFc58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f/8AwTd/5SqftYf9haH/&#10;ANKZa/QCvz//AOCbv/KVT9rD/sLQ/wDpTLX6AV35l/vC/wAMP/SIn6Z4tf8AJWQ/7BsH/wCotIKK&#10;KK4D8zCiiigAooooAKKKKACiiigAooooAKKKKACiiigAooooA+Tf+CwX/JEfhd/2cl8Pf/T9bV9Z&#10;VjeNvh34D+JVhZ6V8QvBuma3a6fqltqdjb6pZJOlveW8glguEDghZI5FDo45VgCCDWzQAUUUUAFF&#10;FFABRRRQAUUUUAFFFFABRRRQAUUUUAFFFFABRRRQBmeNf+RN1b/sGXH/AKLavin/AIN7P+TFdU/7&#10;KNqX/oi0r7W8a/8AIm6t/wBgy4/9FtXxT/wb2f8AJiuqf9lG1L/0RaV6FH/kW1f8UP8A24/TMj/5&#10;NXnP/X/B/liD7pooorzz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D/AATd/wCUqn7WH/YWh/8ASmWv0Ar8/wD/AIJu/wDKVT9rD/sLQ/8ApTLX&#10;6AV35l/vC/ww/wDSIn6Z4tf8lZD/ALBsH/6i0gooorgPzMKKKKACiiigAooooAKKKKACiiigAooo&#10;oAKKKKACiiigBss8MADTyqgZgqlmxknoPrTq+UP+Cvk89v8ABP4XtBM0Zb9pD4fqxRiMqdetgR9D&#10;X1fQAUUUUAFFFFABRRRQAUUUUAFFFFABRRRQAUUUUAFFFFABRRRQBmeNf+RN1b/sGXH/AKLavin/&#10;AIN7P+TFdU/7KNqX/oi0r7W8a/8AIm6t/wBgy4/9FtXxT/wb2f8AJiuqf9lG1L/0RaV6FH/kW1f8&#10;UP8A24/TMj/5NXnP/X/B/liD7pooorzz8z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V4F/wVB/a2i/Yf8A2EviJ+0Xb3sMOqaTobweHPOI+fU7giC1AB+9iR1cr6IewNe+1+M/&#10;/Byf4/8AFP7Xf7W/wH/4JJfCnXdt14g1y31jxIIcuttJcO9vbPIo6+VB9qmKn+FlPcGuc+UPJ/8A&#10;ghV/wUE/bP8Agp+3l4P+BP7d/wAcvHXirw78ePAcF94JuPG3i681JbWaRpHs54zdSP5YlMFxbsq4&#10;LO0Z6Lz++Ffjr/wcq/sY3PwM/Zl+CP7XP7NGmSadc/s/32n6HHdW65kstNBjFlO5/iEd1FEvOctd&#10;Z7nP6bfsQftP6B+2b+yd4D/aa8PQRwR+LfD8N3d2ccm5bS7xsuIM99kyyJnjIXNAHqlFfmj/AMF/&#10;f+Conx4/Zgv/AAN+w/8AsTXO34ufFNl23lqiyXWm2UsxtoPJVuEmnmEirIR8ghcjBwR8++Cv+Dd/&#10;/gq38PfD1r+0x4V/4Kn6pD8ZrdVvm0Ka61Ca3mmXDi3l1KS6YzglVVlktjE3IOV5IB6F+y/+0j+0&#10;T4g/4OfPi18Ade+PfjS+8B6boN5Jp/gm88U3cmkWriwsGDR2bSGFCGd2BVAQXY9Sa/W6v5/f+CJ/&#10;xW+Nnxq/4OHfGXxB/aS8IR6D4+m8I6tZ+MNJjh8tYNRtIbS0n+X+Hc8BbaCQN2ASMGvrT/g6W/aF&#10;+Pv7PnwR+D+rfAT44eMPA91qfj64t9SufB/ia602S7hFsCI5Wt5EMig87WyM0AfqdRWT4Bubi88C&#10;6LeXk7yzS6TbPLLIxZnYxKSST1JPetagD8/f+C+//BVvx7/wTn+DXhnwB+z1YLcfFD4kXktv4euJ&#10;bMXCadbRbBLcCIgiWZnlijjQgglmJB27W+SvDP8Awbe/8FHv2uNDt/i5+3F/wVD13R/FWpqLp9Fa&#10;xu9daxMgBMTO19bRwsoCr5cKlFCgA4Ar1v8A4OcP2GP2h/i/4e+G/wC29+zJod1rOtfCG5mfVtH0&#10;+zNxdLbmaK4hvIogD5ghlibemCSsgbGEaof2Uf8Ag7J/Y88c+G7DRP2t/h14m+H/AIojRYdWutPs&#10;f7R0x5Rw0iFCJ4wSNxRoyVzgM+MkA+d/jj8Pv+CxX/BuxNo/xy0L9qe4+Mnwam1iCw1XS9XmuXto&#10;sj5Ipba4eY2BdUKLNBIQGCK2cqh/bT9nD47+DP2n/gN4R/aE+Hhk/sXxhoNvqdjHNjzIllQExvgk&#10;blOVODjKmvM/hV+1n/wTd/4Ka+ALjwL4L+JPw5+Kmj3ixy6l4L1y3t7qQ7HDo0+m3ibxtdQys8eA&#10;ygg8A16stp8Hv2ZPg7cyaL4e0Xwd4J8H6PPdtY6Pp0VnY6bZwo0shSGJVSNQAzYUDnPrQB1lFfgj&#10;4c8e/wDBUn/g5I+Ovihfgx8cNQ+D/wAA/CurPaxyWs08EZjkHyRypbMjajdtFtdonkEUQfAK7wXk&#10;/aK/4J//APBXD/ghHoK/tg/sv/tvax8TvA+hTLJ4w0e7tLmKGOF2RGkudMluLiKSInCmdHEsQwwK&#10;AFlAP3qor4D+Kn7Qfjz/AIKs/wDBETVv2kf2TPiB4o+HvjqTw4+rWv8Awh3ia5s7uy1bT233en+f&#10;bNG8kUgSWMZwGEkblQQMaX/Bu/8AtqeKP2zv+CdOj33xO8b32v8AjPwTq1x4f8S6lq181xe3RTEt&#10;vPNI5LuzQyou9iSzRtkkg0AfdVFfmB/wcp/tmfGb4UeC/hN+x/8Asq/FDxB4a+JHxT8ZxCG88Jaz&#10;PY38VmjpAkYlgdHUTXFxGoG4BhE4PSu8/wCCu37VP7XH/BOP/gnx4H8C/sr6F4u8X/EC+tLXQ7rx&#10;3c6Pc642mx21qguNQu55FkX7RK+3a1wSHLSNhvLbAB+gdFfiX4W/4Nr/APgod+0b4Otfix+1j/wV&#10;Z8R6b421O1+0XGiyWl/rQtC+XEL3MmoQbSCQGVIiiHIUsACaP/BN741f8FFP+CY3/BW/Qv8Aglh+&#10;1n8c7vx94T8Z25fSJtQ1Sa/jjR7eZ7a6tJLg+bbqWgeN4M7MhuCcOQD9wqK+JP8Aguv/AMFQ9R/4&#10;JlfspW2vfDX7JN8RvGuoNpvg2G8jWRLUIoe4vnjPDrErIoUggvNGCMZr4R+DX/BAf/gqx+1P4Itf&#10;2tf2hv8Agpv4m8GfEnWIBqWj6PLLqF1cWYkHmRpNcx3cP2Fssf3UEUixg4GDlQAeq/8ABSf9pT9o&#10;vwL/AMHGH7OvwQ8EfH3xro/gvW9D0GTWvCGleKry30u/eTUtSSRprWOQRSlljRWLKchFByAK/XSv&#10;5ubPx7+2X4k/4L9/s/8Aw4/b1tLZ/iP8N9W0XwvqGtWv3Ncto7m5ure/yFUN5kV2vzADdsywDFgP&#10;1g/4OLfi38Vvgj/wS08WfEL4L/E3xD4Q1+28QaNHb654X1qfT7yJHvo1dVmgdXUMpIIBwQcGgD7m&#10;or52/wCCSnjbxn8SP+CavwX8d/ETxdqmva5qngW0uNU1nWtQkuru8mIOZJZZWZ5GPdmJJryz9lj9&#10;h7/gov8ACn/gpz8Rv2ofjV+2NN4m+DniT+2P+ES+HDeN9Xul0r7RdxS2uLKeMWsPlRI6fu2O3dhc&#10;gmgD7cooooAKKKKACiiigAooooAKKKKACiiigAooooAKKKKACiiigAooooAKKKKACiiigAooooAK&#10;KKKACiiigAooooAKKKKACiiigAooooAKKKKACiiigAooooAKKKKACiiigAooooAKKKKACiiigAoo&#10;ooAKKKKACiiigAooooAKKKKACiiigAooooAKKKKACiiigAooooAKKKKACiiigAooooAKKKKACiii&#10;gAooooAKKKKACiiigAooooA/P/8A4Ju/8pVP2sP+wtD/AOlMtfoBX5//APBN3/lKp+1h/wBhaH/0&#10;plr9AK78y/3hf4Yf+kRP0zxa/wCSsh/2DYP/ANRaQUUUVwH5mFFFFABRRRQAUUUUAFFFFABRRRQA&#10;UUUUAFFFFABRRRQB8s/8FatA13xF8GPhna+H9Fu76SD9onwFczR2ds0rRwx65btJIwUHCKoLMx4A&#10;GTgV9TUUUAFFFFABRRRQAUUUUAFFFFABRRRQAUUUUAFFFFABRRRQAUUUUAZnjX/kTdW/7Blx/wCi&#10;2r4p/wCDez/kxXVP+yjal/6ItK+1vGv/ACJurf8AYMuP/RbV8U/8G9n/ACYrqn/ZRtS/9EWlehR/&#10;5FtX/FD/ANuP0zI/+TV5z/1/wf5Yg+6aKKK88/MzmvjL8VfCXwM+Enib4z+PdSjs9F8K6Ddarqlx&#10;I2AkMETSN+JC4A6kkAcmv51v2KP+CtP7cXw0/bm+Hv7Zn7Tf7QHju6+C/wAVPiHrOmz6FrXi69uN&#10;HsLdpolmMVrJIYYktDeW7rsXCojKuOlfoJ/wdS/tav8ADH9jrw/+yF4NvZH8UfGDXkhks7fO46Xa&#10;vG8mcf352towv8Q8z+6RWB/wUm/4JOaP4D/4N6/D/wAE/CvhxZPE/wAEdHh8XT3EcWZpLrbJLrDb&#10;vvbCLi4kK5IAgjHPlrgA/WeOSOaNZYnVlZcqynII9RTq+Nv+CD/7bEX7bv8AwTm8G+KdYvPM8T+E&#10;If8AhGPFas+5muLRFWOf382AwyH0ZnHO3NZ//BdT/gqFqH/BMr9lC38Q/DYWs3xE8aag2meDIbuN&#10;ZI7XYu+4vXjP31iUoAuCDJNGDxmgD7Zr8iP+Clv7Sv7RngP/AIOLP2dfgj4H+P3jbRfBet6L4ffW&#10;vCOk+Kry30u/aTU9SSRprWOQRSlkRFYspyEUHIAryz4Mf8ECv+CrH7Vfgi1/a3/aI/4KbeJvBfxI&#10;1q3XUtG0eSTULq4sxIPMjSa4iu4fsDZY/uoIpFjBwMHKj5/j8c/tmeIf+C+/7P8A8N/29ba2k+I3&#10;w31jRPC9/rVr9zXLaO7ubq3v8hVDeZFdqNwA3bMsAxYAA/pKor4a/wCDiz4t/Fb4I/8ABLPxd8Qv&#10;gv8AE3xD4R1+21/RY7fXPC+tT6feRI99Erqs0Dq6hlJUgHBBweK9Z/4JHeOPGnxJ/wCCaXwX8efE&#10;Xxfqmv65qnga1uNU1rWtQkuru8lO7MkssrM8jHuzEmgD6Mr5c/4LAf8ABQxP+Can7F+sfHrSNBh1&#10;XxJeXcWkeEdPumIha/mDbZZccmONFeQqMF9gTK7tw+o6+E/+Dhf9g/4q/t4/sETeGfgdpR1PxX4O&#10;16HxBpuiq2JNSjjikjmgjzwZfLkLKp+8U2jlhQB8M/Bb/gjr/wAFYf8AgrV8O9O/ap/bZ/4KJa54&#10;JsfGFpFqnh3wz9juL7yrSRS8En2GK6tbe0VkcMqqS+HywDE5p/Hv/gm3/wAFev8AgiN8Pb39qz9k&#10;39v3VPiB4L8Kxrc+JvDt1b3MMSWu7Mk0umTT3MEkSlmLSK4kRSzjaNxHbf8ABPv/AIOhvhZ8IPhR&#10;oP7Nn7f/AMGPFPhvxJ4L02DRZvEGi6aJY7hLZFhVrm1cpLbzAIAyqHUsCRsztH6I/AL/AIKdf8Ez&#10;f2/9GvPhn8Of2gvBfiY63ZzWWoeCPEyrb3GoW8iFJYWsr1VNzGyMQwVXQqxB7igDT/4Je/t4+HP+&#10;Cjf7G/hn9pbSNJXTdSuvMsPFGkK25bHU4MLOinJJjbKyITzskXODkV9CVyPwy+DnwJ/Zv8G3Xh/4&#10;L/Cbwn4F0FZJL270/wAK6DbaZaeZtG+Zo7dETdtUZYjOFHPFfiZ4k+P/APwU6/4OJP2nfF/wl/ZC&#10;+Ld18LfgL4N1JoLjWLG+mtY7mFt8cb3L25WW9lmVXkFqGEUakbuQHYA/eGivwb/aM/4JV/8ABV7/&#10;AIIx+D5f2zP2QP2/9c+IGi+FYzfeL9HmtLmzAthxJJNp8t1cwXkCry5LB0A3qBs3r+kn7FH7Xtr/&#10;AMFh/wDgmVqHjbwF4wvvBPjDWtFvfD2vXXhvUprW58Oa8sIxLBLGyyIvzwzoQ2dkgUnOaAPsCivy&#10;0/4Npv2zP2gvidofxc/Y0/a++JPiDxJ8Qvhj4reUX3izWpr6/Fq7G3mgaadmkdIriFsEk4E4AwAo&#10;r2n/AIODv239a/Yk/wCCdHiDVfh94rvtH8beNr6Dw74R1DS7x4LmzkkPmXFzHJGQ8bJbxy7XUgrI&#10;8dAH3FRX58aR8X/2wf8Agnf/AMEMNB+KGt6P8QPit8arrw5b3Ji1lb/X7621LUX80G7YmWRYLWN8&#10;MCwTdEsYILivjX9n/wD4Ivf8FQv+CqHwq0v9rv8AbJ/4KZ+JvCM3jSFdX0Hw9/Ztzf8Ak2sqhopP&#10;ssd3aW9kHRtyxRKQFK5wWIAB+6NFfz73s/8AwUt/4N4f24fhf4E8eftQX3xG+E/xE1ZLWOzvr65l&#10;sry1W5gjvAtrPI/2K6iFzG4eNiG3rkuNyj9i/wDgpl+3N4a/4J4fsaeK/wBp3WNMXUr3T7dLXw3p&#10;LSbRfalOdlvGx7IGPmORyI43wCcCgD32vx3/AODqn9pv9pL9njxj+zza/AD9oPxx4Gj1qTxCNZj8&#10;H+LLzTFv/Lk0oR+cLaRPN2iSTbuzt8xsY3HPjv7Mv/BLL/gqn/wWg8Hx/tx/tW/t+a78PdP8SM15&#10;4I02GxubrNuWwskFlFdW0VlbkKuxlLPIAHIOQ7fLP/BZTw1/wUK+Bfjz4U/sgft6+O4/Gy+AWvrn&#10;4f8AxBE0k0utaZey2ilJZZAJHeF7TafM3ON+CzKEYgH9RWnsz2ELuxZmhUknvxU1fP8A/wAFNvGH&#10;i74ff8E0/jN448BeKdS0PWtJ+FuqXWl6xo99JbXVnOloxSWKWMh43UgEMpBB6Gvn/wD4NqfjL8YP&#10;jt/wTQtvHnxw+K3iTxlrjeOtWt21rxVrlxqN2YU8nZH51w7vtXJwucDJxQB+gFFfDPxd/YT/AOCk&#10;fi//AIKy+H/2t/An7Z8+lfA7T7rTn1T4Xr461iFLpIbXy51+wRxmzffL8+GbDdW5r7moAKKKKACi&#10;iigAooooAKKKKACiiigAooooAKKKKACiiigAooooAKKKKACiiigAooooAKKKKACiiigAooooAKKK&#10;KACiiigAooooAKKKKACiiigAooooAKKKKACiiigAooooAKKKKACiiigAooooAKKKKACiiigAoooo&#10;AKKKKACiiigAooooAKKKKACiiigAooooAKKKKACiiigAooooAKKKKACiiigAooooAKKKKACiiigA&#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RR8S+JND8HeHNQ8XeJ9UhsdN0uylu9QvL&#10;htscEEaF3kY9lVQST6Cv5p/2cviJ/wAFPv2uv+CknxI/4KnfsDfs02/j7VLfxHd21lda/HBJb6TD&#10;ND5FsirNcQfvVs0VBgnaGORkg1+q3/BzH+2Ja/s0f8E5NU+F2i6p5fiX4sXf/CPadbxt+8+wgCS+&#10;lx/cEW2E+9yo6E16X/wQe/ZCsf2Ov+CaPgHwvc6R9l8QeLLT/hKPFLPHtkku7xVdFbgH93bi3i5/&#10;55+9c58ofAH7RHxD/wCDor9qL4IeJv2fPi3+wJ4RuvDnizS5LDVYrezsUkEbfxIx1M7XVgGVsHDK&#10;DXU/8Gpn7SvjbwLqPxU/4Jk/GqG407XvBmrT61pGj6g376yZZVtdRtRyRhJhC+F43SyNzuzX7N1+&#10;Cf8AwVu0DxB/wSd/4LsfD7/goT4KiuIfCfjy6i1PWvsqttLf8eerWzBfvboHScZ6tLxymaAO5/aW&#10;J1r/AIO7fhnYePkX+zbTTbD+xfOUFTt0O7mixn/p8LY9G6c1+2dfk/8A8HAH7Dfxz+IHjL4X/wDB&#10;WL9gnQ5vEHjL4dw2s2oW+ix/aJLzToZTd2l5FEvM4RpJQ6rlmjlXAITjj/C3/B3h8Jtc+DdvpY/Y&#10;88bXnxeuYVtbXw/pklvJo9zet8qbZ/M+04ZyP3Qt2bnaGY/NQBc+Aej+H9H/AODtT4mL4fjjX7T8&#10;P5ri+WMYH2h9PsC5+p4J9Sc1N/wd6f8AJAvgj/2Ua5/9JRXhf/BGvSP2n7b/AIOFvEnij9sbTRZf&#10;ETxP4C1LXvEWnqMfYGvIrWeK1IHCGKJo49mTsChSSQa91/4O8kd/gF8EQiM3/Fxrn7o/6dRQB+sf&#10;w4/5J5oP/YFtf/RK1tVi/Dj/AJJ7oP8A2BbX/wBErW1QB8//ABA/4Ka/sm/DD9tTQP2AfGninVLX&#10;4jeJoYJdHsjosptZlmSRo/8ASMbAT5TjBP3hjqaP2lv+CV//AAT2/a7huH+PH7KPhPVL65B8zW7G&#10;x/s/Uc8c/a7QxzHkDgsR6ggkH5B/4OBv+CX37RH7Qmv+B/2+v2GZLtviv8MWjVtL00gXl7bQym4g&#10;ntSeGngl3fuiP3iyEDJUK/kn7P3/AAdp+F/AulzfDv8A4KDfskeNtD8ZaL/ouqTeDrOBmmuUwria&#10;yvpbZrR87srvfB4wM8AHGf8ABU7/AINyPh5+xz8ENe/bc/YA+Mnizw7qnw/j/ti40C+1JnkjtkI8&#10;yS0vI9ksUkYJYBt25QRuB5P0N4N/bY+J37cP/BtJ8Qvjp42u5JvGlr8Pda0TxBfRoFN3cWxMZuOA&#10;BmSAo7YAAZnA4FfNf7af/Bbr9oP/AILIeFdS/YC/4JkfsheLHsvF9ukHiTXtaWM3i2fm5ZXSBngs&#10;oWCqHmkmYEMyAA4Y/pt+wz/wTX8Hfsz/APBMrTv2AfHs0Oorqnhi+tPG15ZMdtzeagJDdNGxAJCG&#10;TZGxAO2JDgGgDxH/AINcNM8N2H/BJLw5d6HBEt1feMNbm1lo1AZ7kXXlqW9T5CQDnsBX1z+3nY6L&#10;qf7EfxcsPEUcbWMnw31oXCygbSv2KXrmvxS/Zb/aw/ar/wCDZj44+KP2V/2q/gjrXi74O+JvEEl/&#10;4f1/SVEXnsoWM3tk8g8qR3hSES2ryIUZVO5er9b+3j/wXt+KP/BVvwVcfsB/8Eu/2YfHUl148tzZ&#10;+INT1ixgOoNYkr50SQ20k0dvCQSstxJLhYyfuE7gAfRv/Bo/NrF//wAEzvFlnrKeZZR/GLU4rBZF&#10;6xHTNMZxg8Fd7P8AiWry3/gmRpMH/BMT/gv58Xf2B2uWsfB3xYsX1TwTbSNtiJRZL61jXPGUhe8g&#10;B/iMYHUgV+hf/BJX9hm4/wCCeH7C/hD9nLW7+3uvEEMcmpeLLmzYtC2p3JDzLGxwWRPliVsDcIw2&#10;BnA+Hv8Ag6J+DXib4UH4O/8ABUP4LxGz8W/DPxVBp+pahCCN8DSfaLMyFcEqk6SpjOCLog9hQBg/&#10;ABrD/gpr/wAHLnjL41mH+0vBH7Ommtp+kSSIGhN9bl7WNv8AwMku5kPOfIVh0r7V/wCCvf8AwVu+&#10;G3/BKv4Q6Xr1/wCEj4q8ceLJpYfB/hNbzyFn8op51xPIFYpFH5idFLOzKgxlnXx7/g2I/Zhvvg3/&#10;AME+5Pj14u0ry/Enxi8Qz6/eXUy/vpbFGaK0BJ52n99MvXi4J/irwv8A4OnP2aPjrH44+EP/AAUC&#10;+GXglvEugfDXMPiex+ytPHYeXdx3cE88aj/j3kIeOR+i7UB+9mgCrof7Y3/B1H+1RpEeufCH9lHw&#10;38O9J1azE2m6jqWh2tvLGrqoVwupTu2fnEg3w4+XkEAqfnb4W/DX9vj4Y/8ABw38AbD/AIKOfFux&#10;8XfETUvs+ofaLC+WaOysnhvljt8RwxRRkMkrbIlKfNkEkmvqvTf+DvL9mbWvhzZ2nhv9kH4lah8R&#10;7uCOG38L2zWR02a+bCiKO7WZp2UuQBi13HONua+Q/wDhKP21dA/4Lqfs+/tof8FGvBcfgnUPiZ4m&#10;sZtF0WTKLoumMzafBbSKw/cFfMVmDHePMLuFLEAA+kv+DlaO21b/AIKP/sg+HfGyr/wis3iCAX/n&#10;KGjKvrFmtxkHgjyguQeMV+0gGBgCvz7/AODh3/gmX40/4KCfsraX4t+BujyXvxI+G1/Lf+H7CCQJ&#10;JqdpKqi5tEJIHmHy4pI+fvRFRjfmvl39nT/g7B8NfCX4QH4Wft0/sv8Aj0fFTwtD/Zt4+h29tHFq&#10;VxCuwvdx3MkMljKWGHVY5QDkgDOwAG9/wVs0Tw3Zf8HGX7IeuWEMaapfWOmrqWxcM8cep3ghZvU/&#10;NIueuFA7DH0F/wAHPv8AyiF8Z/8AYyaF/wCnCKvzMsvH/wC1/wDtE/8ABcj9m79sH9rf4fyeEpfi&#10;Z4i0698DeE5WcyaVoENxJDboQyqyh3EsoLAFzI0m1Q6iv0z/AODntWf/AIJDeM1RST/wkmhcD/r/&#10;AIqAPav+CMH/ACir+BP/AGT2z/ka+nK+Y/8AgjErL/wSs+BKsuCPh7Z8H6GvPv2Vv+CykX7TX/BT&#10;v4j/APBN9f2cZdEb4ff2xnxk3ir7Qt/9gu4rf/j1+yp5W/zd3+tbbtx82cgA+3a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HxV+&#10;Mvwz+COj6br/AMU/FcOj2er+ILHQ9NmmhkcT6heTrBbQARqxBklZVBOFBPJA5rp6+Tf+CwX/ACRH&#10;4Xf9nJfD3/0/W1fWVABRRRQAUUUUAFFFFABRRRQAUUUUAFFFFABRRRQAUUUUAFFFFAGZ41/5E3Vv&#10;+wZcf+i2r4p/4N7P+TFdU/7KNqX/AKItK+1vGv8AyJurf9gy4/8ARbV8U/8ABvZ/yYrqn/ZRtS/9&#10;EWlehR/5FtX/ABQ/9uP0zI/+TV5z/wBf8H+WIPumjNFfOv8AwVe/bCs/2Gv2CPiF8e0mH9sQ6O+n&#10;eFoe8uqXQ8m247hGbzWHXZE1eefmZ+Kv7cvxe/a1/wCCkX/Bb/WviL+wR8F0+I83wFureHw3pmoL&#10;E9io025CvdSCWWJGRr93ZF35ZVQ4IDV9Nav+1R/wdfa9pN1oWs/sD+B7mzvbd4Lq3m0uxZJY3Uqy&#10;MDqmCCCQQeoNeo/8Gpv7LNx8Lv2Ide/ag8U6bIuufFrxJJNHd3Uf72TT7J5IYzkjOGna6f0bIPpX&#10;6k0Afz+f8G7Xxd+NP/BPT/gpn4s/4J3ftSeCZvCNz8RLKNj4fu5FP2DWIoftVoY2V3UpLayyr8rN&#10;uPk8/Ka9f/4OXEt9W/4KJfsg+HfGir/wi83iCIah5ygxlX1eyWfIPBHlYyDxiqP/AAdOfAf4h/Az&#10;43fB3/gqH8DxJZaroeqQaTqeqWqHda31tIbvTpWx1VgtwhJOPkRT94Cvbv8AgrV+ybqP/BbD/gl9&#10;8Nf2tP2Y9IN3480bTI/EPh3S7aYK95DcRqt9p6k4/erJGpTJB3wFeN5IAP1EAwMAV+O3/BXTRPDV&#10;n/wcV/sg65YRRrqt9a6YupbBhnjj1S7ELN6n5pFz1woHQDGF+zn/AMHX/hz4R/CFvhT+3Z+y/wCP&#10;R8VPCsP9m3kmh29skepXEK7C93HdSQyWMxYYdVSUA5YAZ2D5qh+IP7Xv7Rv/AAXC/Zt/bD/a0+Hs&#10;nhGT4meJNNvPAvhOVnMml6BBcvFbqQyqwDv5sgLAFy7PtUOooA/TX/g57/5RCeNP+xk0L/04RV7N&#10;/wAEWP8AlFN8B/8Asntn/wCzV43/AMHPKs//AASF8aKilj/wkmhcAf8AUQir2X/gi0Cv/BKf4EKw&#10;x/xb6z/9moA+n6+ff2z/APgp1+yZ+wL4z8F+BP2k/E+raXe+PZJY/Dr2WhzXMMjRyQxvvdBiPDTx&#10;5z2bNfQVfDf/AAXo/wCCY3in/gpN+yjZWXwhktY/iL4B1KTVfCCXcxiS9V1Vbmz8z/lm0iojIx48&#10;yKMMVUlgAfRH7Qv7B/7F/wC1xYSRftD/ALNfg/xY1xHj+0r/AEiMXiqQRlLqPbNGcE4ZHBHY1+cv&#10;7b//AAan/suan4A1r4g/sOeMvEHgfxdpdm97ouh6lqr32nXM0Sl1hEsmbiAsV4k3vtY52kcDzf8A&#10;Za/4OX/jN+xZa2v7K/8AwVb/AGTvGsfiHwpYpZy+INJs44NVuEjXbE09ldtDHKWUA/aEmVXHzBW3&#10;ZrW/aa/4OgfEH7UugS/s2/8ABLz9knx5qfjTxhZTafa6t4gs4TeWLSJs321lZSXAlcBmYSPKqxlQ&#10;zKwzgA3f+CTv7eP7RP7UH/BEb9pfwH8U/Eeoat4y+Efw78QadouuXcm+8mhk0W7e1SRzzJLFJE6B&#10;2JYqEySck9v/AMGjVhokP/BPHxdqFnFGL6f4o3a3rqo3Mq2Vp5efzbFewf8ABCn/AIJb+JP2DP2I&#10;dY8C/tC2lrN4w+J11Jf+NNLjkE0dpA0RhismfpIwiZjJjKh5XUFgoZvzv+E/xh/ay/4Ngf2pfGHw&#10;z+KfwS1Dxl8B/HWuedoesWLFFmVN/ky29wy7FulhIWa2kI3eWCrAAOwB+8Xxc0rwzrvwo8T6J41i&#10;hk0a88PXsOrJcKDG1s0DrKGB4xsLZz2r8kf+DOq61l/2dvjLZTFv7Pj8aae9uDnHnNaMJMf8BWLP&#10;4Vw37dP/AAcaa9/wUI+Gt1+xB/wTH/Zi+IF14i+JFhNo+oahrljAL9baVGWeK2trSadfmi3bp3kU&#10;RpvO0Y3r+hf/AARH/wCCdl7/AME2/wBh/S/hV4yKP408Rag+veN2ilDxw3sqIi2yEcFYoo40yOGc&#10;SMOGxQB8PftP6Ve/8Es/+DkDwH+0ho961l4B/aGh+weIlUbYRcXBW2uIm7fLdLZXefV2HQGrv/BU&#10;m8m/4KS/8F3/AII/8E8NBga88KfC9U13x3hd0YlIF5cK/wDsi3itYQc/fuWUivoT/g5e/ZBf9o7/&#10;AIJ16h8W/C6yR+KfhDqUfiTS5rcYke0BEV5EGHKgRsJxjndbKO+a8R/4NiPh98Sv2gfHXxs/4Kof&#10;HGBZdd+IGtDRNLvPLI8xUKT3jJnpHv8As0YwSMwsP4aAP0H/AOCif7fnwf8A+Cbn7NGpftFfFyC4&#10;vVimWx0HQbFgs+rag6sYrdCchBhGZpCCERWOCcKfzM8Af8FQP+Dj/wDbo0eD4i/sifsTeHPDHg3V&#10;i0mj61qWlr5ckOWKsk9/OgnUhdvmJEVJORtyMfQn/Bz1+x58av2q/wBhPSde+B3hi816+8AeKBrG&#10;qaHp8bSXE9i1vJFJJFGoJkaMsrFRzs3kZxg/PP7JH/B2H+y/8Lv2XPDPwy+Nf7MvjiDxh4X8O2+l&#10;R2/g21sX0q7+zQLFG4aa5iktg2wZQRSbOxbpQB8h/wDBUz4Wf8Fb/Bnxh+A/jj/gqp8atL8QXniD&#10;xVNH4Q0HTby2P9mLBcWH2lzBZ28VvHv863G5CzNs+bGBn9CP+DuW71uD/gnt4FttOVvsk3xQtRqG&#10;OgUWF2Uz/wADxX57/wDBWr4uft/ftaeKfhl/wUo/al+Al18N/hmPEUOkfDvwvePK1xbwK4u3unR4&#10;0ZvOCf65lTzBGgRSqg1+3n/BUb9izTv+Cnv/AATv1f4ReEdYtk1jUNNtdf8AA+pMwMLX0cfmwKzD&#10;pHMrNEWGdol3YO3BAPav2TrTRdP/AGWfhrY+G1jGnQ+ANGSw8tQF8kWMITAHAG3HSvyr/wCDvnQf&#10;CUngb4AeKLhY116HxhqdrZn+J7R4rV5vqA8cH03dsnPA/sG/8HB/jX/gmT8N4f2Df+Cn/wCzR4/j&#10;1v4c2qaZoWoaPY2/242aZEEE8F1LAjRpGEWO4jkYSRhThvvt8r/8Fh/2t/2m/wDgpPe+Af23fGnw&#10;Zu/A/wAJYvEE3h34V6XqMjPcahyk13e7tiq4YxwozL8gKqilyjtQB+9H/BWX/lFX8dv+yQ6x/wCk&#10;b182/wDBqp/yiltf+yhaz/7Qr6T/AOCsYLf8ErPjsFH/ADSLWP8A0jevm3/g1WV0/wCCU1qrqVP/&#10;AAsLWeo/64UAfpHRXwv8Xf8AgtNF8Kv+Cs/h/wD4Jbn9mua/bXbrTof+E6Hi3y1g+1Wv2jP2T7I2&#10;7b93/XDPXjpX3RQAUUUUAFFFFABRRRQAUUUUAFFFFABRRRQAUUUUAFFFFABRRRQAUUUUAFFFFABR&#10;RRQAUUUUAFFFFABRRRQAUUUUAFFFFABRRRQAUUUUAFFFFABRRRQAUUUUAFFFFABRRRQAUUUUAFFF&#10;FABRRRQAUUUUAFFFFABRRRQAUUUUAFFFFABRRRQAUUUUAFFFFABRRRQAUUUUAFFFFABRRRQAUUUU&#10;AFFFFABRRRQAUUUUAFFFFABRRRQAV+fXhP8A5WIPE/8A2S6P/wBJbSv0Fr8+vCf/ACsQeJ/+yXR/&#10;+ktpXpZf8Nb/AK9y/NH6f4Z/ws8/7F9f/wBKpH6C0UUV5p+YBRRRQAUUUUAFFFFABRRRQAUUUUAF&#10;FFFABRRRQAUUUUAFFFFABRRRQAUUUUAFFFFABRRRQAUUUUAFFFFABRRRQAV4b/wUv/5MB+Lv/Yi3&#10;3/ouvcq8N/4KX/8AJgPxd/7EW+/9F1vhf95h6r8z6LhD/krMv/6/0v8A05Ewv+CRf/KOH4V/9gOb&#10;/wBLJ6+j6+cP+CRf/KOH4V/9gOb/ANLJ6+j6eL/3qp/if5nTx5/yXGaf9hNf/wBOyADHAooornPl&#10;AooooAK5m3+C3wds/GbfEa0+E3hmLxDI26TXo9Bt1vWb1M4TeTx6101FABRRRQAUUUUAFc145+DH&#10;we+KEsU/xL+E/hrxFJB/qX1zQbe7Mf8AumVGx+FdLRQBk+EPAngf4e6UuheAfBmk6HYr92z0fTor&#10;aIcn+CNQO57d61qKKAM/xR4R8KeN9Hk8PeNPDGn6xp83+tsdUso7iF+COUkBU8Ejp0Jqj4G+Fvwy&#10;+GFpJYfDX4c6D4dgmbdLDoejw2iO3HJESqCeB19K3qKAOV+OfxX0z4E/BjxV8a9a0S+1Kz8J+H7v&#10;V7zT9NVDcXEVvE0rpEHZVLlVIUMygnGSBzX4f/tt/wDBRfXP+Dir4rfDn/gnz+xD8F/GGkeD/wDh&#10;I4dZ8da74njt4p4reM7Gmkjt5Zo4oIUd2DGQtJIyKFBA3/vNdWtrfW0lle20c0MyFJYZUDK6kYII&#10;PBBHasH4e/CD4S/CO1uLL4U/C7w74YhvJfNu4fD2iQWSzPgDc4hRQxwAMnJ4oAtfDvwH4Z+FngDQ&#10;/hl4K0yOy0fw7pFtpulWcK4WG3giWKNAPQKoFa0sUU8TQTxK6OpV0ZchgeoI9KdRQByfhj4DfA3w&#10;T4jk8Y+DPgx4T0jV5N3marpfh22t7l9xy2ZUQMcnk88nrXWY70UUAFcz4g+C3wc8W+JofGvir4Te&#10;GdT1m22/Z9W1DQbea6ix02yuhdcdsGumooAKKKK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B8/8A/BRf4DfE39oP4X+B&#10;fDXwr0SO/vND+NXg/wAQ6lHLeRwiPT7DVobi5kBkYBisSMQoyzYwATxX0BRRQAUUUUAFFFFABRRR&#10;QAUUUUAFFFFABRRRQAUUUUAFFFFABRRRQBmeNf8AkTdW/wCwZcf+i2r4p/4N7P8AkxXVP+yjal/6&#10;ItK+1vGv/Im6t/2DLj/0W1fFP/BvZ/yYrqn/AGUbUv8A0RaV6FH/AJFtX/FD/wBuP0zI/wDk1ec/&#10;9f8AB/liD7pooorzz8zCiiigAooooA5nxD8Fvg54u8TQ+NPFfwm8M6prFtt+z6tqGg2811Fjptld&#10;Cy47YPFdNRRQAUUUUAFFFFAGJ42+Gnw5+Jdiul/Ef4f6J4gtUOVt9b0mG7jU5zkLKrDqBUXgb4S/&#10;Cv4YRyQ/DT4Z+H/DqTZ81dD0WC0D5xnPlIueg/IeldBRQAVT8QeHfD/izSJvD/inQrPUrC6QpcWO&#10;oWqTQyqeqsjgqw9iKuUUAc74E+EHwm+FomHwy+F3h3w79o/4+P7B0SCz83p97ykXPQdfQV0TFtvy&#10;jntmiigD8M/+ClX/AAXnP/BSP4Vzf8E1v2Dv2cfH0Pjj4hasuheIT4ktrWOSJI5Q01vbLbXE28MY&#10;2WSWTy1SISErzlP1q/YA/ZQ0f9iD9jvwD+zDpM8M8nhfQ44tUvLddqXV+5Mt1MO+GmeQjPOMZrvP&#10;C3wW+DngbxPfeNvBXwm8M6PrWpZOpatpeg29vdXeTk+ZLGgd+efmJrpqACuSb4BfAp/Fo8fv8FfC&#10;Ta8JPMGtnw3a/bA+MbvO8vfnBIznoa62igAooooA53xz8IPhN8T3t5fiV8LvDviJrU5tW1zRILsw&#10;/wC75qNt/Ct60tLWwtY7Gxto4YYYwkMMKBVRQMBQBwAB2FSUUAFFFFABRRRQAUUUUAFFFFABRRRQ&#10;AUUUUAFFFFABRRRQAUUUUAFFFFABRRRQAUUUUAFFFFABRRRQAUUUUAFFFFABRRRQAUUUUAFFFFAB&#10;RRRQAUUUUAFFFFABRRRQAUUUUAFFFFABRRRQAUUUUAFFFFABRRRQAUUUUAFFFFABRRRQAUUUUAFF&#10;FFABRRRQAUUUUAFFFFABRRRQAUUUUAFFFFABRRRQAUUUUAFFFFABRRRQAUUUUAFFFFABRRRQAV+f&#10;XhP/AJWIPE//AGS6P/0ltK/QWvz68J/8rEHif/sl0f8A6S2lell/w1v+vcvzR+n+Gf8ACzz/ALF9&#10;f/0qkfoLRRRXmn5gFFFFABRRRQAUUUUAFFFFABRRRQAUUUUAFFFFABRRRQAUUUUAFFFFABRRRQAU&#10;UUUAFFFFABRRRQAUUUUAFFFFABXhv/BS/wD5MB+Lv/Yi33/ouvcq8N/4KX/8mA/F3/sRb7/0XW+F&#10;/wB5h6r8z6LhD/krMv8A+v8AS/8ATkTC/wCCRf8Ayjh+Ff8A2A5v/Syevo+vnD/gkX/yjh+Ff/YD&#10;m/8ASyevo+ni/wDeqn+J/mdPHn/JcZp/2E1//Tsgooorn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z/wD+Cbv/AClU/aw/&#10;7C0P/pTLX6AV+f8A/wAE3f8AlKp+1h/2Fof/AEplr9AK78y/3hf4Yf8ApET9M8Wv+Ssh/wBg2D/9&#10;RaQUUUVwH5mFFFFABRRRQAUUUUAFFFFABRRRQAUUUUAFFFFABRRRQB5t+0/+0x4X/Za8JeHfF/iz&#10;w/qGpQ+I/HmieFbWLTtm6K41O8jtIpW3sB5aPIGbGTgHAJ4r0mvk3/gsF/yRH4Xf9nJfD3/0/W1f&#10;WVABRRRQAUUUUAFFFFABRRRQAUUUUAFFFFABRRRQAUUUUAFFFFAGZ41/5E3Vv+wZcf8Aotq+Kf8A&#10;g3s/5MV1T/so2pf+iLSvtbxr/wAibq3/AGDLj/0W1fFP/BvZ/wAmK6p/2UbUv/RFpXoUf+RbV/xQ&#10;/wDbj9MyP/k1ec/9f8H+WIPumiiivPPz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AP8ABN3/AJSqftYf9haH/wBKZa/QCvz/AP8Agm7/AMpVP2sP&#10;+wtD/wClMtfoBXfmX+8L/DD/ANIifpni1/yVkP8AsGwf/qLSCiiiuA/MwooooAKKKKACiiigAooo&#10;oAKKKKACiiigAooooAKKKKAPJf2wv2YW/as8EeFvBy+Mf7E/4Rv4leHvFn2j7D5/2j+zL+O7+z43&#10;rt8zy9m/J25zhuletUUUAFFFFABRRRQAUUUUAFFFFABRRRQAUUUUAFFFFABRRRQAUUUUAZnjX/kT&#10;dW/7Blx/6Lavin/g3s/5MV1T/so2pf8Aoi0r7W8a/wDIm6t/2DLj/wBFtXxT/wAG9n/Jiuqf9lG1&#10;L/0RaV6FH/kW1f8AFD/24/TMj/5NXnP/AF/wf5Yg+6aKKK88/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z68J/8rEHif8A&#10;7JdH/wCktpX6C1+fXhP/AJWIPE//AGS6P/0ltK9LL/hrf9e5fmj9P8M/4Wef9i+v/wClUj9BaKKK&#10;80/MAooooAKKKKACiiigAooooAKKKKACiiigAooooAKKKKACiiigAooooAKKKKACiiigAooooAKK&#10;KKACiiigAooooAK8N/4KX/8AJgPxd/7EW+/9F17lXhv/AAUv/wCTAfi7/wBiLff+i63wv+8w9V+Z&#10;9Fwh/wAlZl//AF/pf+nImF/wSL/5Rw/Cv/sBzf8ApZPX0fXzh/wSL/5Rw/Cv/sBzf+lk9fR9PF/7&#10;1U/xP8zp48/5LjNP+wmv/wCnZBRXzn/wVH/Zp/at/au/Zdb4U/sa/tEXHww8ZHxFZ3g8T23iC+01&#10;haxiTzYfOsQZcNuX5funbz0Fflz8av8AgkP/AMF9/gf8G/Fvxq8Rf8FjvEV3p/g/wzf63fWtl8YP&#10;FRmmhtLd53SPcoXeVjIGSBkjJFc58ofulRX833/BMj9nP/gth/wVK+FXiD4tfBv/AIKw+PPD9j4d&#10;8Qf2RdW/ib4veJFlkl8iObenkNINu2QDkg5B4r9J/wDglh/wTS/4KufsmftOTfFP9s//AIKI6h8U&#10;fB7+GLuxj8M3XxA13U1W8kkhaO48m+URZVUkG77w38dTQB+jVFFFABRRRQAUV8b/ABe/Yq/b38Zf&#10;8FVfBv7W3gX9sG70n4LaLY28Wv8AwtXxdqkUWoSJDcI7myjH2STc8kTZc5Pl5PIFfHP/AAdSftPf&#10;tK/s8/Eb9n+x+AP7Q3jnwNDrSa7/AGxD4P8AFl5pi33lzaaE84W0iCXaHcDdnG9sYyaAP2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eHft6/tI+O/wBmL4c+C/Fv&#10;w/sNNuLnxD8XfCvhe+XVIHkRbPUtThtZ3QI6kSCOQlSSQGwSrDivca+Tf+CwX/JEfhd/2cl8Pf8A&#10;0/W1fWVABRRRQAUUUUAFFFFABRRRQAUUUUAFFFFABRRRQAUUUUAFFFFAGZ41/wCRN1b/ALBlx/6L&#10;avin/g3s/wCTFdU/7KNqX/oi0r7W8a/8ibq3/YMuP/RbV8U/8G9n/Jiuqf8AZRtS/wDRFpXoUf8A&#10;kW1f8UP/AG4/TMj/AOTV5z/1/wAH+WIPumiivL/20vhV8Yvjh+yv44+Ev7P3xNk8G+NNe0N7Xw74&#10;oh1K4s2024LKRKJrYGWPABG5Oea88/Mz1CivxT/4cbf8HCH/AEme1j/w8Xiz/wCIr5L/AOCe/wAM&#10;/wDgs7/wUY+MfxD+C3wq/wCCqnxE0TUPhwwGrXXiD4u+Ilhuc3EkH7ryXdvvRE/MF4I+lAH9MFFf&#10;lH+xX/wSM/4LW/A79qnwP8Wv2gv+CqGqeNPBeg60tz4i8LTfE/xHeLqVuEYGIw3KiKTJIO1zjiv1&#10;coAKKKKACiivjv8A4Kf/ALFv7eX7VXxN+Enin9jr9r67+GOj+D9SupvHGm23izVNNGuwyTWbxoyW&#10;IKz7UhnXEvA87A4ZqAPsSivzg/4Oevjj8bP2f/8Agn5oPjH4FfGHxT4K1mX4jWNrNq3hHxBc6bcy&#10;Qta3RaIy27oxQlVJUnBKg44FfXn/AATt8T+JfG3/AAT9+BfjPxn4hvtX1jV/g54YvdW1bVLt7i5v&#10;bmXSrZ5Z5ZXJaSR3ZmZ2JZmJJJJoA9j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V5B/wUI/5MH+OH/ZIPEv/&#10;AKarmvX68g/4KEf8mD/HD/skHiX/ANNVzXOfKH51/wDBnz/yZX8UP+yo/wDuNta9/wD+C8/7bP7Z&#10;37KfwP8AC/gn9hn4a65f+MPHmsPYzeKtO8NyX0OhW4CJ9/Y0MU8sksao0vAAcgZAK+Af8GfP/Jlf&#10;xQ/7Kj/7jbWvqX/gsR/wWE8D/wDBLH4faLZ6d4Dfxj8RPGTSL4T8MLcGKEIjKr3Nw6guIwXAVEUt&#10;I/ygqNzqAfDulf8ABsh+3x8aPC8PxF/aW/4KyeIIfHN3a7rrTpbPUNaSBiNwia+l1GJjhmbO2IqD&#10;kruzS/8ABJL9o7/goB+wv/wVrk/4JE/tmfG688e6TrVldSaPeahqk2oC1mSwkv4J7e4uB5yQywwu&#10;phY7VdgQAdxbX0n9qX/g66/aW0lNV+HH7Mfhv4b2Go24eyutU0GytbiFXAAYxalNI6sPvYkhHuD0&#10;r55/Y2+Hn7Z/wy/4OXvhX4c/b7+KVp4u+JclleXWralY3onjiil8OX7QwZWKJF2IR8qLsGeCc5oA&#10;+kP+Dmv9s39p/wDZE/ac/Z5139n74v8Ai7Rbfy72/wBT8M6D4mvLOz114LyzZILqGCRVuEYboyrh&#10;sq7DuRVz4Ff8EPP+CoXiv4w+Bf27/jf/AMFMdas/HGpeK9P1jxx4T0y4vo1tdKa4SaexhuluPLJE&#10;P7r7N9nWAAlQWUDdxv8AwdIWVtqf7cf7J+nXke6G41CeOVf7ytqdgCPyr9s0RY0EaLhVGFA7UAfk&#10;f+1b+0n+0V4d/wCDnX4R/ALw/wDHzxrY+BdS0WwfUvBVn4qu4tJumazv2ZpLNZBC5LIhJZDkqp7C&#10;vIf+Dxm6lsfHv7Ot7DHueG08SOqnuRLpZArqf2xv+Vs/4K/9gHTv/SLUa53/AIPBlD/E79m1WHBj&#10;8Qg/9/tLoA6i6/4I5f8ABWD/AIKqeGF/ap/bG/4KEXPw4v8AxDaR6h4T+Gmj6bdXNlpVs8ZaGKSO&#10;K6t47V9rKGZUmkO4l2LAiqv/AARB/bJ/bh/Zi/4KTeJP+CPv7bnxKvPFkdnb3iaHeatqUt7NYXkM&#10;C3cfkXEv7xrWe1JdY3+6THtCZZT+1FvBDawJa20SxxxqFjRRgKoGABX4m+KFVP8Ag8OhZFALafaF&#10;sd/+KUjH8qAPvT/gr9+xz+3p+2L8OfB3hv8AYN/avm+FGraNrVxc6/qEPjDVNH+327whUi36cjNJ&#10;tf5tr4A6jmvpX4D+E/G/gH4HeDfAvxM8TtrfiTRfCmnWHiDWmupbg399DbRxz3HmygSSb5FZ97gM&#10;27Lck11d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OJ+Ov7P8A8N/2&#10;i/D2j+F/idY3VxaaD4s0vxHp62t00LLf6fcpc2zEr95RIikr0YcGu2oooAKKKKACiiigAooooAKK&#10;KKACiiigAooooAKKKKACiiigAooooAzPGv8AyJurf9gy4/8ARbV8U/8ABvZ/yYrqn/ZRtS/9EWlf&#10;a3jX/kTdW/7Blx/6Lavin/g3s/5MV1T/ALKNqX/oi0r0KP8AyLav+KH/ALcfpmR/8mrzn/r/AIP8&#10;sQfdNFFFeefmYV+IH/Brd/yft+1P/wBdV/8ATpd1+39fiB/wa3f8n7ftT/8AXVf/AE6XdAH6T/8A&#10;BW79rH44fsa/sS+Ifi5+zf8AC7VPFXjaa6g07QbbTdAn1FbGSXcWvJ4oVOIo0RzubCFzGpPzAH8z&#10;/gv/AMEIv+Cmv/BRX4a6X+1B+2j/AMFP/E3hfVvFVuuq6X4faxu9Wazt7hQ6hoxe2sNkSNp8mFSi&#10;jA4I2j9Qv+Cmv/BRf4Vf8EyP2Zbz9oL4kaTNrF5PeDTvC/hm1ulhl1fUHjd0h8wq3lRhY2Z5drbF&#10;HCsxVT+cXgb/AIKPf8HL/wC2hodp8Rf2ZP2KvDfhPwnrCGfR9U1TR0jWWDLMjq+oXCmVGUACRYtr&#10;cEEAigDzL4V61/wUj/4IRf8ABS74V/svfGD9p27+Inww+KWsWWn20F5fXFxay2s10lqZI4blmaxu&#10;InkRiI2KsuAS44H1l/wdRfH747/s8/sbfD3xR8AfjX4u8D6ne/E1LW81Hwf4kutMnng/s68fynkt&#10;pEZk3KrbSSMqDjIFfnX+2R8MP+CpfgT/AIKIfsweIf8AgqT8ZtN8T+Idd8f6VJ4d07Try3ZdMt49&#10;XtBKDFawRW8ZdmU/u92dvJGAK+5v+DwP/kxn4a/9lYj/APTZe0AeT/D/AP4Jcf8ABVD/AIKz/DfT&#10;f+Ci3jv/AIKB6l8N9c1yzhvPhj4Ls5tQeOw05QFhc3MVxEbR3VTJuSKVpCwdmBc7fSf+DiL46ftI&#10;fsx/GT9kT4f/AAc/aX+IGhW+o6heWPiS40XxZdWL68IbjR4xJei2dFuGIeUncCMyvgAMRX6Q/sC6&#10;XZaL+wt8F9J06Hy4Lf4U+HkjX0H9mwV+XX/B1H/ydF+x/wD9jLqv/pbotAHq/wDwdpkn/gmr4dJ/&#10;6Khp/wD6SXlfNf7If/BO7/gqN/wWC/ZI+HPib4oftoXHwZ+EHhnwTpvh74eeF9Csbm4bVLfT4I7Q&#10;X1xbR3FsrmRoCwlkkdhzsRUwT9J/8HaX/KNXw7/2U/T/AP0kvK+1P+CXlpa2X/BNP9nuGzt1jVvg&#10;l4VkZUXALPpNszN9SxJPqTQB+RH7JPxh/b4/4Imf8FYPBP8AwT7/AGlf2gL3x58N/iFqVjZWP2y+&#10;muLbyL6ZrW0vbZbgs9m6XACyxKdhAfJfCuP1w/4KXfs//tPftOfsl618Iv2QPjjJ8O/HN7f2cun+&#10;KYtfvdMa3ijmV5U8+yVpl3ICuAMHODxX5ff8HDKqP+C1/wCyRIF+Yz+Hxu7/APIyH/Gv29oA8R/4&#10;JzfA79ov9m79jXwb8F/2sfjHJ8QPiBov9of2/wCLpNbu9Sa/87UbmeD/AEi8VZ5NlvLDF84G3y9o&#10;+VVNe3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vIf8AgoMCf2CPjgAP+aQ+Jf8A013NevUVznyh+Rv/AAZ+RyR/&#10;sWfFASIy/wDF0P4h/wBQ61rlf+Dm74KfHf4Z/tP/AAV/4KZ/Dn4dzeKfDnw7gtrXXrUWrzW9hNa6&#10;g95DJcBQfLil81ozIeAyKDyyg/s5TLm2t7y3e0u7dJYpFKyRyKGVlPUEHqKAPyMP/B3R+zp4q8DW&#10;elfCn9jX4nax8StSWOCz8K/6I1jJeuMCKO5hle4mG8gDFqrPn7qnivkT4Ra9+2F8K/8Ag4a+Cv7T&#10;P/BRfwinhLxL8UL5dRt9MjQ+Xplnf215pNpaMDkRshCKyliyhgzkMTj+gjwl8Dfgp4B1yTxN4E+D&#10;3hbRdSm3edqGk+H7a2nfOc5kjQMc5OcnnNdTQB+KX/Bz/FK/7eH7JJSNmxqkudq9P+Jpp9ftbRRQ&#10;B+Lf7Y0Up/4OzPgrII22/wBg6d823j/jy1Gud/4PAYpZPif+zb5cbNiPxDnav/TfS6/caigAr8T/&#10;ABVFL/xGE28nltt/s20+bbx/yKiV+2FFAHx7/wAFgv8AgrEn/BJ/4ceDviA/wBk8ff8ACW63caf9&#10;jj8Tf2Z9k8qESb932affnOMYXHXJ6V9LfAb4n/8AC7vgb4L+NH9hnS/+Eu8J6drX9mm4877J9qto&#10;5/J8zau/b5m3dtXOM4GcV1l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AME3f+Uqn7WH/YWh/wDSmWv0Ar8//wDgm7/ylU/aw/7C0P8A6Uy1+gFd+Zf7wv8ADD/0&#10;iJ+meLX/ACVkP+wbB/8AqLSCiiiuA/MwooooAKKKKACiiigAooooAKKKKACiiigAooooAKKKKAPm&#10;f/gqX8RfH3w0+EPw51X4eeMtT0O61D4/eB9MvrjS714HuLK41q3int3KEFo5I2KOh4ZSQQRX0xXy&#10;b/wWC/5Ij8Lv+zkvh7/6fravrKgAooooAKKKKACiiigAooooAKKKKACiiigAooooAKKKKACiiigD&#10;M8a/8ibq3/YMuP8A0W1fFP8Awb2f8mK6p/2UbUv/AERaV9reNf8AkTdW/wCwZcf+i2r4p/4N7P8A&#10;kxXVP+yjal/6ItK9Cj/yLav+KH/tx+mZH/yavOf+v+D/ACxB900UUV55+ZhX4g/8GuEUsf7ev7Ux&#10;eNlzKuNy9f8AiaXdft9RQB+XP/B1H+xp8Z/2mP2QvCPxV+DPh2+1yX4Z6/dXmuaHpsDSzPYXMCrJ&#10;dLGoJfyWhTIHISR26Ka8r+AP/B29+y34R/Z40Pwt8Uf2XfHkPjXRtFhsm0/wyli+k3EkMYjVlmlu&#10;I5YUYLnb5L7M4BfGT+zVcna/AT4F2Pi7/hYFl8FvCcOvCbzRrcXhy1W8EmMb/OEe/djvnNAH85f/&#10;AAUh+Nn7e/xb/ao+Bv8AwU0/bb+B8/w38EzeLrGLwB4Ykjdp9P02xvILySSVGRXLyeYzh5FRpAvy&#10;oEVa+8P+DvK6t9X/AGDvhfqGlTrcwXHxShlgmgbesiNpd6QwI6gggg1+uFFAHlv7DYI/Yo+D4I/5&#10;pb4f/wDTbBX5Z/8AB1BHJJ+1F+x+UjZseJdVztXp/pui1+z1FAH5b/8AB2ekkn/BNbw6saMx/wCF&#10;nafwo/6dLuvtj/gmOCv/AATZ/Z7Vhgj4H+E8j/uD2te4UUAfiL/wcLxSv/wWr/ZIZI2IFx4fyQvT&#10;/iozX6ef8FMf25V/4J0/sk61+1M3wubxkNH1Cztv7BTWPsBm8+ZYt3neTNt25zjYc9MjrXv1FAHi&#10;P/BOP9sof8FAv2M/Bv7XS/DdvCI8Xf2j/wAU8+rfbjafZdRubL/X+VFv3fZ9/wBxcb9vOMn26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wD8E3f+Uqn7WH/YWh/9KZa/QCvz/wD+&#10;Cbv/AClU/aw/7C0P/pTLX6AV35l/vC/ww/8ASIn6Z4tf8lZD/sGwf/qLSCiiiuA/MwooooAKKKKA&#10;CiiigAooooAKKKKACiiigAooooAKKKKAM/xF4U8L+L7WCy8WeG9P1SG1vIby2h1GzSZYriJw8Uyh&#10;wQsiMAysOVIBBBrQqvqOq6XpEUc+ralb2qSzJDG9xMqB5GOFQEkZYngDqT0qxQAUUUUAFFFFABRR&#10;RQAUUUUAFFFFABRRRQAUUUUAFFFFABRRRQBmeNf+RN1b/sGXH/otq+Kf+Dez/kxXVP8Aso2pf+iL&#10;Svtbxr/yJurf9gy4/wDRbV8U/wDBvZ/yYrqn/ZRtS/8ARFpXoUf+RbV/xQ/9uP0zI/8Ak1ec/wDX&#10;/B/liD7pooorzz8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Prwn/ysQeJ/+yXR/wDpLaV+gtfn14T/AOViDxP/ANkuj/8A&#10;SW0r0sv+Gt/17l+aP0/wz/hZ5/2L6/8A6VSP0FooorzT8wCiiigAooooAKKKKACiiigAooooAKKK&#10;KACiiigAooooAKKKKACiiigAooooAKKKKACiiigAooooAKKKKACiiigArw3/AIKX/wDJgPxd/wCx&#10;Fvv/AEXXuVeG/wDBS/8A5MB+Lv8A2It9/wCi63wv+8w9V+Z9Fwh/yVmX/wDX+l/6ciYX/BIv/lHD&#10;8K/+wHN/6WT19H184f8ABIv/AJRw/Cv/ALAc3/pZPX0fTxf+9VP8T/M6ePP+S4zT/sJr/wDp2QUU&#10;UVzny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APBN3/lKp+1h/wBhaH/0plr9AK/P/wD4Ju/8pVP2sP8AsLQ/+lMtfoBX&#10;fmX+8L/DD/0iJ+meLX/JWQ/7BsH/AOotIKKKK4D8zCiiigAooooAKKKKACiiigAooooAKKKKACii&#10;igAooooA+Tf+CwX/ACRH4Xf9nJfD3/0/W1fWVfMv/BU74f8Ajj4jfCD4c6X4C8JahrFxY/H7wPqV&#10;7Bptq0zQWdvrVvLPcMFB2xxopZmPCgEmvpqgAooooAKKKKACiiigAooooAKKKKACiiigAooooAKK&#10;KKACiiigDM8a/wDIm6t/2DLj/wBFtXxT/wAG9n/Jiuqf9lG1L/0RaV9reNf+RN1b/sGXH/otq+Kf&#10;+Dez/kxXVP8Aso2pf+iLSvQo/wDItq/4of8Atx+mZH/yavOf+v8Ag/yxB900UUV55+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FFcf8Z/jv8Mf2ftC0&#10;nxJ8Vdfk06z1vxRpvh7TZY7OWfzdQvrhbe1ixErFQ8rqu8gKucsQOa7CgAooooAKKKKACiiigAoo&#10;ooAKKKKACiiigAooooAKKKKACiiigDM8a/8AIm6t/wBgy4/9FtXxT/wb2f8AJiuqf9lG1L/0RaV9&#10;reNf+RN1b/sGXH/otq+Kf+Dez/kxXVP+yjal/wCiLSvQo/8AItq/4of+3H6Zkf8AyavOf+v+D/LE&#10;H3TRRRXnn5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fXhP/lYg8T/9kuj/APSW0r9Ba/Prwn/ysQeJ/wDsl0f/AKS2lell&#10;/wANb/r3L80fp/hn/Czz/sX1/wD0qkfoLRRRXmn5gFFFFABRRRQAUUUUAFFFFABRRRQAUUUUAFFF&#10;FABRRRQAUUUUAFFFFABRRRQAUUUUAFFFFABRRRQAUUUUAFFFFABXhv8AwUv/AOTAfi7/ANiLff8A&#10;ouvcq8N/4KX/APJgPxd/7EW+/wDRdb4X/eYeq/M+i4Q/5KzL/wDr/S/9ORML/gkX/wAo4fhX/wBg&#10;Ob/0snr6Pr5w/wCCRf8Ayjh+Ff8A2A5v/Syevo+ni/8Aeqn+J/mdPHn/ACXGaf8AYTX/APTsgrwH&#10;/gqF+1tH+xB+wj8Rf2i7e9hh1XSdDe38Oecw+fU7giC1AB+9iR1cr6I3YGvfq/Gb/g5O8feKf2vP&#10;2ufgP/wST+FOu7brxBrdvrHiQQ5dbaS4d7e3eRR18qAXUxU/wsp7g1znyh5P/wAEK/8AgoJ+2f8A&#10;BP8Aby8H/An9u/45eOvFfhz48eA4L7wTceNvF15qS2k0jSPZzxm6kfyxKYLi3ZVwWdoz0Xn98a/H&#10;b/g5V/Yxuvgd+zL8Ev2uP2aNMk065/Z/vtP0OO6tlzJZaaDGLKZz/EI7qKJec5a6z3Of00/Yf/ag&#10;0D9s79k3wH+014egjgj8W+H4bu8s4pNy2l3jZcQZ77JlkXJwSFzQB+e//Ben9ov9oL4Pf8FD/wBk&#10;jwT8JPjr4y8LaL4k8RGPxFpHhzxPd2Nrqif2lYptuYoZFScbXdcOCMMw6E1+rtfjh/wcX/8AKTb9&#10;i7/sZj/6ddPr7R/4LXf8FKLn/gmZ+xzc/FHwdp1rfeNvEWoLo3gu1vMGGO6dS73Mi/xpFGrNt/ib&#10;YpwCSAD6+r8df+CzH7Tv7Sfwu/4LqfswfCL4Z/tC+OPDvhPxBeeEl17wvoXiy8s9O1ITeI5YZRcW&#10;0Uixzb4gI23qdyAKcjivN/gP/wAEKP8Agqh+3b4Hs/2zf2pP+CkfibwN448QW66t4c0iaK8vLm2j&#10;cebB5jRXduuncsCIoUfygfuhgUHzX8dNS/bl03/gtT+zZ8Gf+CgV7bap43+Hvjrwfodn4otWDLr+&#10;mjXkmtr0uFXzGZZSpcqHJQ7/AJ9xIB/TNRXxn/wX++KPxN+DX/BK74i/EP4QfEXXvCniCxn0oWWu&#10;eG9Xmsby3D6jbo4SaFldNysVOCMgkHg1v/8ABF34peMviB/wSj+EvxW+MfxB1XXtXuvDd3c614i8&#10;R6pLd3U+y9uR5k08zM74RQMsxwFA6CgDh/8AgrB+xH+2P8Svi98Mf24/+Ce/i/Tovib8MWuLabwr&#10;r9z5dhr1hNyY2JYIGXMikMV3LKSHRkXd4h4I/Zt/4LUf8FGP2q/hX8QP+CkPwx8H/CT4b/CjxMmv&#10;/wDCM+Fdajmk128iKvEHWG8utyllVSHkVQhkwrFq+bb3x3/wUi/4OP8A9qXxj4Z/Z5+Ot78K/wBn&#10;3wTqn2L7XZX08cM8TFhHJLFA8bahcyqhl8p2WOJWA3KTl8n9sr9iL/grt/wQ5+Cuv/E/9n/9uzxF&#10;4++GGs6bJpPiiWE3VlcaG9ypjS8jt2uZjausjjbdW8quG278KcUAfv5RXwz/AMG6Pxb+K3xu/wCC&#10;WvhP4hfGj4m+IfF+v3PiDWY7jXPFGtT6heSol7IqK007s7BVAABOABgV82/CD9pX9o3U/wDg6c8Y&#10;/s96l8f/ABtceAbXTLl7bwPN4qvG0eJhoMEoK2Zk8lSJCXyE+8S3U5oA/XiiiigD+Zv9lT/gt3+1&#10;f+yB/wAFMNc8R/Hb4/ePPHHwxbxtqWj+JPDfiTxVe6hb2Fi95Iqz2sU0jrFLBtDKEA3IjR8Bsj+l&#10;bwv4n8PeNvDWn+MfCWs22paXqtnFd6bqFnMJIbmCRQ6SIy5DKykEEcEGv54/+CVH7Bnw5/4KL+PP&#10;21v2d/HNvHDfTagl54V1nb+80vVI9S1AwTA/3SSUdf4o3YdcEfUv/Bud+3Z8SPg98QfEX/BGv9sS&#10;2k0nxh4GvrpPAx1CY75EiZmuNOGeHVQPPhYEh4mfHyquQDvv+Dqf9oL49fs8fsmfDfxJ8APjd4u8&#10;DajffERra+v/AAf4kutMmuIfsFw3lO9tIjOm5Q20kjIB6iv0f+CWoX+rfBjwjqmqXs1zdXPhfT5b&#10;i4uJC8ksjW0ZZ2Y8sxJJJPJJr8sf+Dwj/kzL4W/9lOb/ANN1zX6BePv2m/AH7G//AAT2j/aZ+Jsr&#10;f2R4R+HNjeSQRsBJdS/Zokht0zxvklZI193FAHulFfgX+z/+zn/wVs/4OJrrUP2mfiz+1vefCf4T&#10;fb57Lw7p2lrctauY3OVtrCGaBLkI/wAj3M0ocsuATs2qfGLwJ/wVr/4NvfF2h/GfRf2jL74yfBLU&#10;NUjsNW0/U5rhbMMzO4hktppJzp0sgDlLiF2Bb5XLZCMAfvP4l1V9C8OahrkcIkazspZ1jY4DFELY&#10;/Svz8/4N8/8Ago3+0f8A8FKfAvxa+LX7Q+p6fv03xhaWmg6PpFiIbXTLZrYuYk6u+SeWdmY46gcV&#10;2X/BRbwV+0Z/wU5/4JzeCvHv/BOf9pWf4c3GsX1n4rm1xfE1/pT3einTbwS2LSWCs7kyzwlom/dk&#10;wkk5Va/JL/g3X/Y3/b0+PPjWL41fs1/tYzeCfh/4K+JWkS/EHwhH4w1SxXX4kZJpENvaoYLjdCrR&#10;4mIBztPyk0Af0l0V8P8A/BYL9hf/AIKOftkah4HuP2C/2zbj4TxaFDer4kjh8cavo/8AaLSGLyiR&#10;pyN5uwI/38Y3cdTX3B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4T/wAF&#10;Af2d/iD+0r8NvBPhX4cmx+1aB8YvCfia++3XHlr9i07VIbq42nBy/lodq9zxkV7tQAUUUUAFFFFA&#10;BRRRQAUUUUAFFFFABRRRQAUUUUAFFFFABRRRQBmeNf8AkTdW/wCwZcf+i2r4p/4N7P8AkxXVP+yj&#10;al/6ItK+1vGv/Im6t/2DLj/0W1fFP/BvZ/yYrqn/AGUbUv8A0RaV6FH/AJFtX/FD/wBuP0zI/wDk&#10;1ec/9f8AB/liD7pooorzz8zOa+M3xV8JfAv4R+JvjP491KOz0XwroN1quqXEjYCQwRNI34kLgDqS&#10;QBya/nW/Yo/4K0/tx/DP9uX4e/tm/tN/tAeO7r4L/FT4iazptxoWteLr240ewt2miWYxWskhhiS0&#10;N5buuxcKiMq46V+gn/B1L+1o/wAMv2O/D/7IPgy8lfxR8YNeSF7O3zuOmWrxvJnH9+d7aML/ABDz&#10;P7pFYP8AwUl/4JOaP4E/4N7PD/wS8K+HFk8T/BHR4fF01xHDmaS62yS6w2772xhcXEhXJAEEfXYu&#10;AD9Zo5Y5o1mhkVlZcqynII9RX5jf8HUHx9+O37PX7FvgHxV8AvjV4t8D6pefFCK0vNS8H+JLrTLi&#10;e3OnXrmJ5LaRGZNyK20kjKqcZAr3L/gg9+2xF+25/wAE5vBvijWLzzPFHg+H/hGPFas+5muLRFWK&#10;f382AwyH0ZnHO3NfMH/B4B/yYf8ADf8A7K5D/wCmu/oA/Tn9nzU9S1r4CeB9Y1jUJ7u8u/CGmzXV&#10;1dSmSSaRrWNmd2YksxJJJJyScmuvr5o+Mv7Xfhr9hP8A4Jb237UvifTlvk8L/DXSpLHTXm8sXt7J&#10;bQQ20G7sHmdFJAJAJIBxX5T/ALM//BOL/gqj/wAF1NBf9tf9qP8Abo1b4b+F9cmkk8E6bZ2lxdRt&#10;ErlN1tp8V1bx2sGVKiQuZJCu4hgQ5APof/g63/aP/aG/Z1+EPwh1P9n348+NPAtxqXiTUotSuPBv&#10;ii70t7tFt4iqyNbSIXAJJAbIBPFfq9oUkk2iWcsrszNaxlmY5JO0cmv5iP8Agtl4D/4KP/st+FvA&#10;f7F/7cPxIX4h+G9CvrzVfhr8Rnkklnvrd1WOe1lkkzIzRnYdspZkDqFdkK4/on/az1/XfCv7EHxD&#10;8TeF9au9N1LT/hnqVxYahp9w0M9tMli7JJHIhDI6sAQwIIIyKAPWq+Tf+CwP7DHxg/bc/Z60WL9m&#10;/wCIEfhz4kfD/wAWWviXwbd3Vw8VvcXEOd1vKy5wGBDAkFdyKGGCSPHf+DYr42/Gf4+f8E5tS8cf&#10;HX4u+KPGutR/E7U7WPWPFuv3OpXSwLa2LLEJbh3cIC7ELnALMQOTXzP+37+11+3x/wAFY/8Agoj4&#10;g/4Jg/8ABOX4pyeDfBvgWSaHxr4r03VJbP7TNbuI7qSe5g/e+RHK3krBHxI6ktuGNoB2Pxd+Cv8A&#10;wcQf8FMdE0n9k79rD4PfD/4R/Dxdds5vF/jLw7rkT3Wq28EoLGNIb64fJ271QJCCxUMVGQP1t8L+&#10;HtP8JeGtO8KaSrLa6XYw2lqrHJEcaBFz+AFfiH8WP+CQX/BWL/gkd4Hu/wBrz9i79v8A1r4jHw3Z&#10;vfeL/CMul3FstxZohM7fZZbq5ivVVASfuSqAWjwwFe7f8Gr/AO0t+0D+0z8EPi/4p/aA+NXizxne&#10;Wvji0XTpPFXiS61E2MT2zOYoTcSOY48/wqQOKAP1Uor8mP8AgqN+0f8AtDfD7/gvj+y98HPAXx48&#10;aaH4R8QXGijXvCuj+KLu203Ug+qSo/2i2jkEU25AFO9TkDB4r9Z6ACv5w/8Agot/wVT/AG3P2NP+&#10;C3Hj/XvBH7QHjrUvCHg3xtbSH4c3fjC9OiXFmbS3822NoZDDGrB2wwT5XYOBuAr+jyvwb8FfAL4a&#10;/tR/8HNX7Qn7P/xf0Qah4d8VeF9YsdSg4DqradZbZEODtkRgrq3ZlBoA/aj9mL9o74Zftb/AXwx+&#10;0V8HtW+2eH/FWmJeWbPjzISeHhkAJ2yRuGRl7Mpr5r/4OC/in8Tvgv8A8EnPiX8Rvg78Rte8J+Ib&#10;C60MWOveGdYmsL23Ems2UbhJ4GV03IzIcEZViDwSK+Af+CS3x9+JP/BFn/go54n/AOCTP7V+q3X/&#10;AAgvjDW1l8C6/dZS3ju5sC1u03cCG6QCJ9pwk6AHo5H3B/wcq/8AKGr4rf8AX54f/wDT7YUAekf8&#10;EUfiF4++Kv8AwS6+EHxA+KHjjWPEmvan4fmk1LXNe1KW8vLtxdzqGkmlZnc4AGWJOAB2r6mr4x/4&#10;Ig+KtB8Df8EYvhL418U6hHaaZpHgu8vdQupDhYYYrm5d3PsFUmvzj0z4pf8ABUT/AIOQ/wBoHxZo&#10;3wA+M+pfCD4A+E9Ue3S4t5Z7dJIpAwjSf7MUbULt4gJGgaQRQhxyu8NIAfvVRX4LftG/8E5v+CtP&#10;/BDLwv8A8Ni/spft0a18SfCPh6QTeMNGnsLmKKOByiPLcabLcXMM0OMB5lYSRKN4KBS6/oPo/wAd&#10;vi1/wWe/4I8XPjT9i34mv8L/AIkeLLWztDq0Ov3didA1O01C2kvolurNTOqPFFKqMq5dJlDABmwA&#10;ecf8EyP+Cn/7S/7af/BW74/fs9/Ea70zT/BHwxsdW0/w5oGk2YUNJa6zHaC7mlbMkkrRqcjIQb2w&#10;or9Ka/lq/wCCef7DH/BRv4+ft6fGL4Hfsz/tmXHgj4i+DbrUl8eeMo/HGr2Da60OqC3uCbm1Qz3H&#10;mXH7398Bu+83zcV+8/8AwUq/ZM/bb/aa/Y38OfBj9kP9p6b4d+P9N1jTrjVvF0XivUtNa7t4bWWO&#10;eP7RZI0z75XR9rDDbctyBQB9XUVwP7Kvw++J/wAJ/wBmjwD8MfjZ45bxP4w8P+EdP0/xP4ifUJ7o&#10;6nfxW6JPcmacCWXe4Zt8gDNnJ5zXf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KPibxJoXg7w5qHi7xRqkNjpul2Ut5qF5cNtjt4I0LySMeyqoJJ9BX&#10;80/7OPxB/wCCoH7Xn/BSL4kf8FTf2Bf2a7bx5qlv4ju7ayuvECW8lvpMM0Pk2yKs1xB+9WzRUG0n&#10;aGORkg1+q/8AwcxfthW/7NX/AATk1T4W6HqTJ4l+LF3/AMI/p9vCf3gsQBJfS4/uCLbCfe5UdCa9&#10;L/4IP/shWX7HX/BNLwD4WutH+y+IPFln/wAJR4pZ49skl3eKrorcA5jtxbxYP/PP3rnPlD8//wBo&#10;fx9/wdG/tRfBHxN+z78W/wBgjwjdeHPFmlSWGqw29rYJJ5bfxI39pna6kBlbBwyg11H/AAamftK+&#10;N/Amp/FT/gmT8aoZ9O17wbq0+taRo9+w86yZZVtdRtRyRtSYQvheN0sjc7s1+zlfgn/wVv8AD3iL&#10;/glB/wAF1/h7/wAFCvBEFxH4U8d3UWp619lRtpf/AI89WtmCj5t0DpMM9WlOOUzQB67/AMHF/wDy&#10;k2/Yu/7GY/8Ap10+mf8AB2M9zceOP2VdH1Jf+JDceMtXOqFlyu4S6Sq5zx9x5/1qP/g4T1Ow8Tf8&#10;FHP2JfEXh+6S8sb3XFuLW7tzujlifU9OZHBHUFSCD6GvrT/gvn/wTg8X/wDBRX9jD+xvhDbxzePv&#10;A+qf234VtJJBH9v+TZcWgc/dd4zlM8GSNASASwAPtzTEgj023jtQPLWFBHt6bcDH6V+NP/BevRPC&#10;9r/wW5/Yp8QWKxrrF54r0GHUdv3jbx+I7cwE/wDApJxn29uMv9lP/g6Wg/Zx+Ey/s/f8FFf2ZviA&#10;vxM8FWq6TNdaLp9vHJqEsMYRTewXUsDWkxIG8osgJJYKM7a+Wfjj8Zf2s/2vP+Ct37Lv7av7Snwo&#10;m8E6X4++JnhtPhz4XnEnm2mh2mt2oSVt6KWEsk0jiQhQ+SyqEKZAP1s/4ORv+UPvxP8A+vjR/wD0&#10;521cN+xFP4qtv+DYNrjwOJf7YT9n/wAXNpf2dcyCfZqWwoO7Zxj3xXd/8HIaPL/wR/8AickaFm+0&#10;aPwoz/zE7aui/wCCEuk2Wsf8EcvgzoesWSzW914VvYLq3mTKvG1/dqykHqCCRQB86/8ABo8mjj/g&#10;nT4qe0Ef2xvile/bNuN237FZ7M/+PY/Gvrv/AILGxeHpv+CW3x2TxOIfsv8AwrfUTH5+NvniPMPX&#10;v5uzHvivylWP/goH/wAGzv7SvjzU/hz8Bbz4mfs7+L9QF9DcQwzLa26AnyRJdRxyfYLmNXMLeYpS&#10;YIGAOBtwP2+v+CrH/BRH/grv+xl4wtfg5+xvdfDf4L+H9N/tbx94outUlu0v4reQEWqXj28CNmVR&#10;mKJGclQGZVDZAP0H/wCDYL/lEL4N/wCxl13/ANL5a+WPgn/yt+eOP+wTdf8AqOW9fVX/AAbDQSxf&#10;8Eg/BMkibVl8Ra60Z9R/aMwz+YP5V8r/AAThmH/B3x44mMTbP7Juvm28f8i5b0AftZRRRQB+KP8A&#10;wa+/8n3fta/9haP/ANOl/XoX/ByJ/wAE6vGBi0f/AIKvfsm2t5Y/EL4ZyW9z4ubSciSewtn3xagA&#10;vO+2P+sPeHk8RV5//wAGwEM0f7dn7WjSRMobVo8Fl6/8TS/r9pNW0nTNe0q50PW9PhurO8t3gu7W&#10;4jDRzRupVkZTwVIJBB6g0Afz+f8ABav/AIKH+DP+ClX/AAR2+CXx00dIbPxFafE7+zfHGixyA/YN&#10;Uj0ufzMDr5UgIljzzscA8qa+z/8Ag4LutXt/+CD2nppjusc3/CJpe7e8OIzg+24J+OK/Jb/guL/w&#10;TS8X/wDBNj9pu+8IeA4tWb4SePLxta8F7ndreOSMMHs3OcNLbeeyqzfN5UynJLNX9Cv7Qv7Inh39&#10;uv8A4JlSfst+I777H/wk3w805NN1Dbu+xX0UEM1tNjuFmRNw4yu4d6AKv/BGfSvC+j/8ErPgLaeE&#10;IIY7WT4b6fPMsKgA3UsfmXJOP4jO0pPcknPNcJ/wcN2Oi3v/AASF+Ln9spG3k2VhLaeYBxMNQt9p&#10;Hv1r84P2A/8Agr18ef8AghXaz/8ABPD/AIKR/sy+KptA8P3lzc+GdU0JYmu7eCWV5CLdZ2jhvbV5&#10;Wd1kEyFCzKc42JB+3B/wUo/al/4OFtasP2D/APgnj+zjr+l+BW1W3vvFGteIEUSMqu3kyX8kPmQ2&#10;NsrfPtDyPI6AKTjawB+hf/BBm81++/4IX/DWbxEWMq+HfEUdvvzu+zpq2orFn28sLj/ZxXzL/wAG&#10;dv8AybP8Yv8AserH/wBI6/Tr9nH9mTw7+zT+yP4X/ZS8G33mWXhnwgmjQ3rpt86QRFXnI5wXkZnI&#10;5+9X4Y/8EBP+CmXw1/4JbfEDxr+xF+1Z8LPGNp4h8YfEbT9OtrjS7G3ZNMvQ/wBikW8WeaJkjVmV&#10;i6CRtobCnjIB/Q9RXw5/wWH/AOCzv/DpzUPA9h/wzTL8QP8AhNIb2TdH4s/sz7H9nMQx/wAek/mb&#10;vN/2cbe+ePuOgAooooAKKKKACiiigAooooAKKKKACiiigAooooAKKKKACiiigAooooAKKKKACiii&#10;gAooooAKKKKACiiigAooooAKKKKACiiigAooooAKKKKACiiigAooooAKKKKACiiigAooooAKKKKA&#10;CiiigAooooAKKKKACiiigAooooAKKKKACiiigAooooAKKKKACiiigAooooAKKKKACiiigAooooAK&#10;KKKACiiigAooooAKKKKACiiigAooooAKKKKAPz//AOCbv/KVT9rD/sLQ/wDpTLX6AV+f/wDwTd/5&#10;SqftYf8AYWh/9KZa/QCu/Mv94X+GH/pET9M8Wv8AkrIf9g2D/wDUWkFFFFcB+ZhRRRQAUUUUAFFF&#10;FABRRRQAUUUUAFFFFABRRRQAUUUUAFFeT/tf/tQL+yj4J8L+Mn8EHXv+Ek+JHh/wn9nGpfZfs/8A&#10;al/Hafad3lyb/K8zf5eBvxjcuc16xQAUUUUAFFFFABRRRQAUUUUAFFFFABRRRQAUUUUAFFFFABRR&#10;RQBmeNf+RN1b/sGXH/otq+Kf+Dez/kxXVP8Aso2pf+iLSvtbxr/yJurf9gy4/wDRbV8U/wDBvZ/y&#10;Yrqn/ZRtS/8ARFpXoUf+RbV/xQ/9uP0zI/8Ak1ec/wDX/B/liD7pozRXzr/wVe/bAtf2G/2CPiF8&#10;eopP+JxDo76d4Vh6mTVLoeTbHHcIzeaw67Imrzz8zPxV/bi+Ln7W3/BSX/gt/rXxF/YG+C8fxGm+&#10;A11bw+G9N1BYXsVGm3IV7uQSyxIyNfs7Iu/LKqHBAavpvV/2o/8Ag7B17SrrQ9Y/YN8D3NneW7wX&#10;VvNpunsksbqVZGB1TBBBIIPUGvUf+DU79lm5+Fn7EOvftP8AirTJF134s+JJJo7q6jxNJp9k8kMR&#10;yRnDTtdP6NkH0r9SKAP5/P8Ag3c+Lnxr/wCCeP8AwU08Wf8ABO79qTwRN4RufiJYxk+H7uRW+wav&#10;FD9qtDGyu6FJbWWVflZtx8nJ+U19N/8AB4B/yYf8N/8AsrkP/prv681/4OnPgN8RPgf8bvg7/wAF&#10;Qvgcslnq2h6pBpGpapaxnda31tIbvTpWA6qwW4QknHyIp+8BVr/g5M+PmhftYf8ABHv4A/tEeEYv&#10;9E8X+ObDUfJjy3kSPpN/5sX1SQOh91oA7f8A4OOb/wATWf8AwQw+FVvoKMbW68R+FIta29BajR7t&#10;1z7eekH44r79/wCCYlpo1l/wTq+CFvoAT7KPhdopXy1AG42cZfp/tlq4P9qD9jO1/b5/4JLw/swm&#10;5t7bUta+HOkTeH7y6yI7bUre3gmtnYgEqpkQKxAJ2O3B6H80f2BP+C6fxM/4JDeEP+Hev/BTv9mX&#10;xpHJ4Dja38N6j4fs7dr5bQuzRxPHcTQxXEHJ8u4jlwUAGGxuoA9g/wCDwnSfD837JXwp1y5RP7Ut&#10;/iFNDZt/F5L2MhlH03JF+lfo1+2j/wAmC/E7/sleq/8Apvkr+fP/AILWftxftO/8FQfAfhv9quf4&#10;Gal4I+Buh+I5dC8Aw6spNzrN9LE0k92WA2ybUgVDsJRCdoZ23kf0GftoAn9gb4nKB/zSvVf/AE3y&#10;UAfE/wDwabGUf8EuNYMIBf8A4Wtq23Pr9jsK8C/4NM2uLj9o/wDamvPG4/4qhrvSftTXSgT7jeao&#10;brPp+9Ee73xX0B/waaRyRf8ABL/VVljZT/wtjVuGXH/LnYV4J+3L+zT+3N/wRw/4KR+I/wDgph+w&#10;f8Gp/HHw58f+fceNfDen2E1wlpJcSebdQ3EcAMkMRmAnjuFBVGcoRgYYA/Z/x0mnS+CdYj1gR/Y2&#10;0q4F15uNvl+U27Oe2M1+TH/Bouunr8Fvjsuk7fso+JFsLXy/u+X9mfbj2xivMfHP/Bc//go1/wAF&#10;ZPhTr37Mv7Cf7CF34PfXNLuLHxd46fxBLqEGl2TREXJ+0G0gitGMbY3MXkAb5BvKkehf8GeVrNbf&#10;s2/GXzF+UePLKPcOhZbPn+Y/OgDN/wCCuv8Ayscfsj/9fGg/+neav2ar8Z/+CucUr/8ABxr+yRIk&#10;TFVuNB3MF4H/ABN5q/ZigAr8T/2Qv+Vtb4v/APYL1T/03WVfthX4pfshwzD/AIO0/i9KYm2/2Xqf&#10;zbeP+QdZUAfWH/BwF/wS4P8AwUA/Zf8A+Fk/CvTpP+FqfDaGW/8AC32SP97qttw0+n5HO4geZFjJ&#10;EigDhya+CfiL/wAFS4f2/P8Ag3H+Kfws+KGtSSfFL4bN4ZsfEX2uTMurWQ1ywS31DJ5ZiB5cuefM&#10;Xcf9YK/fOv52/wDg5b/4Jka9+yd8Zb39sT4BQXlr8P8A4tXX2Xxppenqyw2WreYtzskCfKYJ3hWd&#10;VYYWaFv9jAB90fs03WrWf/BrDdXWhO63kfwF8Qm3aP7wb/TOlbn/AAatWGh2f/BKHT7nSYY1uLrx&#10;9rMuqMijLThokBb1PlJEOewFekf8EY/h54f+Kv8AwRI+GPws8ZWjSaX4i8B3+m6lD0JhnuLmN8eh&#10;2sce9fmj+zj+0x+1v/wbH/H7xV+zX+0p8Gda8afBLxV4gkvfD2vaXGIVnZRs+22cjjy2neFYRNaO&#10;6lTGpDAfNIAfuF+15Y6Jqf7J/wATdN8SRxtp8/w/1iO+WUZUwmylDZz2xmvzn/4NDbrWp/8Agn34&#10;6gvy32SH4sXS2O7PAOnWJfHtuJ/HNeD/ALd//BwF8Sf+CoXgO4/YM/4Jb/sy/EB9S+IFq+n69qmr&#10;WMB1A2L4FxDFBayTxwxMhZZbiSUBIyxwud6/pr/wR/8A2C7n/gnR+wz4X+AHiLUILzxNM0mreLri&#10;1JMX9pXGGkijJ+8kShIg3G/y92F3YAB+dP8AwQD/AOU5/wC2D/1/+Jf/AFJhX7a1/O38DP22dD/4&#10;Im/8Fu/2kPFv7WPwl8WXWk+MNX1xbFfDtnC909vd6sL+zu41uJYY5Ini6kOCC3cqRX64f8FIf+Cq&#10;ei/sE/sVeF/20fDfwYuPHWneK9U022sNFfXBpkiQ3lpLcpM0gguBkLGAVCkEt97jkA+tKK8//ZS+&#10;Of8Aw07+zN4A/aL/AOEVbQ/+E58Iafrv9jNefaDY/ardJvJ83Ynmbd+3dsXOM4HSvQKACiiigAoo&#10;ooAKKKKACiiigAooooAKKKKACiiigAooooAKKKKACiiigAooooAKKKKACiiigAooooAKKKKACiii&#10;gAooooAKKKKACiiigAooooAKKKKACiiigAooooAKKKKACiiigAooooAKKKKACiiigAooooAKKKKA&#10;CiiigAooooAKKKKACiiigAooooAKKKKACiiigAooooAKKKKACiiigAooooAKKKKACiiigAooooAK&#10;KKKACiiigA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ABjgUUUVznygUUUUAFFF&#10;FAHNeKfgz8H/ABzrlt4n8bfCjw3rGpWZU2eoaroVvcTwEEEFJJELLggEYIwRXSqqooRFwo4AHaii&#10;gAqHU7WW+024soLl4ZJoXRJo2IaMkEBgexHWpqKAPxB+Cf8AwXH/AGy/+CTfxq8U/sr/APBYHwF4&#10;88dWUd80nhHxhY2dmL17NCUWSHeII76CQAN5hm3o25Tk5C87/wAFDP8AgvHrv/BWn4Y3H/BPX/gn&#10;F+yr44vr7x+0Nvq994gt4FvPsySpI0ccFtLNHGhZV3zyShVTOQM7h+5Hjf4d/D74maOfD3xI8C6P&#10;4g09jlrHXNLiu4SfXZKrL2HbtVb4ffCP4UfCWym034VfDHw94Zt7iTzLi38P6LBZJK+MbmWFFDHA&#10;HJ9KAPKf+CZP7J+ofsPfsIfDf9l/W7m3m1Pwzobf2zLanMbX1xPLdXG04G5RNO4B7gCvd6KKACii&#10;igAooooAKKKKAMbxr8Ofh78SdOXSPiL4E0bX7RGylrrWlxXUanIOQsqsOoHbsKl8I+CPBfw/0hfD&#10;/gPwhpeiWCHKWOkafHbQrz2SNQo/KtSigArmdf8Agp8G/FfieHxt4p+EnhnUtatypt9X1DQbea6i&#10;2nK7ZXQuMHpg8V01FABRRRQAUUUUAFFFFABRRRQAUUUUAFFFFABRRRQAUUUUAFFFFABRRRQAUUUU&#10;AFFFFABRRRQAUUUUAFFFFABRRRQAUUUUAFFFFABRRRQAUUUUAFFFFABRRRQAUUUUAFFFFABRRRQA&#10;UUUUAFFFFABRRRQAUUUUAFFFFABRRRQAUUUUAFFFFABRRRQAUUUUAFFFFABRRRQAUUUUAFFFFABR&#10;RRQAUUUUAFFFFABRRRQAUUUUAFFFFABRRRQAUUUUAFFFFAH5/wD/AATd/wCUqn7WH/YWh/8ASmWv&#10;0Ar8/wD/AIJu/wDKVT9rD/sLQ/8ApTLX6AV35l/vC/ww/wDSIn6Z4tf8lZD/ALBsH/6i0gooorgP&#10;zMKKKKACiiigAooooAKKKKACiiigAooooAKKKKACiiigD5N/4LBf8kR+F3/ZyXw9/wDT9bV9ZV5f&#10;+1d+zHpH7VXg7w34P1nxVc6RH4b+IWg+K4ZrW3WQzS6ZfR3aQEMRhXMYUt1AOQDXqFABRRRQAUUU&#10;UAFFFFABRRRQAUUUUAFFFFABRRRQAUUUUAFFFFAGZ41/5E3Vv+wZcf8Aotq+Kf8Ag3s/5MV1T/so&#10;2pf+iLSvtbxr/wAibq3/AGDLj/0W1fFP/BvZ/wAmK6p/2UbUv/RFpXoUf+RbV/xQ/wDbj9MyP/k1&#10;ec/9f8H+WIPumiiivPPzMKKKKACiiigArn/HXwo+FvxRhgt/iZ8NfD/iKO1YtbR67o0F4sTHqVEq&#10;ttP0roKKAIbDT7DSrKPTdLsYba3hQJDb28YRI1HYKOAPpU1FFABX41ftB/8ABUL9v7/gjf8A8FGv&#10;G1v+2Jo/jD4kfs9eMtYvLrwDOkMH/EvinmNykVrdPGN8luHaA20kqjy1VhgBDX7K1T8QeHPD3izS&#10;ZtB8VaDZ6lY3C7Z7LULVJoZB6MjgqR9RQB+M37Wn/B1H8P8A48fCjUvgN+wB+zJ8RNQ8eeNLKbR9&#10;NuvE+nW0bWjXCNH5lvb2VxcvczANlFJQBsE7gNp+v/8Ag33/AOCf/wASv+Cfv7CUfhP416bHp/jD&#10;xjr0uv61pSOGbT1eOOKG3kYceYI41ZgMhWcrk4Jr66+H3wD+BXwlvJtR+FfwW8J+Gbi5VVuJ/D/h&#10;y1snlAzgM0MalgNzYz03H1rrKACiiigAooooAKKKKACqPiPwv4Z8Y6TLoHi7w7Y6rYzKRNZalZpP&#10;DICCCGRwVPBI5HQ1eooAwfA/ws+GPwxt5LP4bfDjQfD0MzbpotD0eG0VzxyREq5PA/IVvUUUAc54&#10;4+D3wk+J01vcfEr4W+HPEMlrkWsmuaHb3bQ567TKjbfwrftLS1sLWOxsbaOGGGMJDDCgVUUDAUAc&#10;AAdhUlFABRRRQAUUUUAFFFFABRRRQAUUUUAFFFFABRRRQAUUUUAFFFFABRRRQAUUUUAFFFFABRRR&#10;QAUUUUAFFFFABRRRQAUUUUAFFFFABRRRQAUUUUAFFFFABRRRQAUUUUAFFFFABRRRQAUUUUAFFFFA&#10;BRRRQAUUUUAFFFFABRRRQAUUUUAFFFFABRRRQAUUUUAFFFFABRRRQAUUUUAFFFFABRRRQAUUUUAF&#10;FFFABRRRQAUUUUAFFFFABRRRQAUUUUA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APgm7/ylU/aw/wCwtD/6Uy1+gFfn/wD8E3f+Uqn7WH/YWh/9&#10;KZa/QCu/Mv8AeF/hh/6RE/TPFr/krIf9g2D/APUWkFFFFcB+ZhRRRQAUUUUAFFFFABRRRQAUUUUA&#10;FFFFABRRRQAUUUUAFFeD/wDBQT9of4h/s2fDXwT4q+GzWIutf+MXhPw1qH2+181fsOo6pDa3G0ZG&#10;H8t22tzg84PSveKACiiigAooooAKKKKACiiigAooooAKKKKACiiigAooooAKKKKAMzxr/wAibq3/&#10;AGDLj/0W1fFP/BvZ/wAmK6p/2UbUv/RFpX2t41/5E3Vv+wZcf+i2r4p/4N7P+TFdU/7KNqX/AKIt&#10;K9Cj/wAi2r/ih/7cfpmR/wDJq85/6/4P8sQfdNFFFee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59eE/+ViDxP/2S6P8A&#10;9JbSv0Fr8+vCf/KxB4n/AOyXR/8ApLaV6WX/AA1v+vcvzR+n+Gf8LPP+xfX/APSqR+gtFFFeafmA&#10;UUUUAFFFFABRRRQAUUUUAFFFFABRRRQAUUUUAFFFFABRRRQAUUUUAFFFFABRRRQAUUUUAFFFFABR&#10;RRQAUUUUAFeG/wDBS/8A5MB+Lv8A2It9/wCi69yoZVddrLkehrSlU9nUjPs0/uPRyfMP7JzbD43l&#10;5vZThO17X5ZKVr2dr2tezt2Z+U37Cv8AwW9/ZX/Zm/ZM8FfArx34H8bXWreHNNkt7240zTrV4HZp&#10;5JAUL3CsRhx1Uc5r1r/iIz/Yq/6Jz8Rf/BTZ/wDyVX339ktf+fWP/vgUfZLX/n1j/wC+BXoVMVlt&#10;So5ug7t3+Pv/ANun6XmfGXhrm2ZVsdiMhq+0qzlOVsa0uacnJ2X1fRXb0PgT/iIz/Yq/6Jz8Rf8A&#10;wU2f/wAlUf8AERn+xV/0Tn4i/wDgps//AJKr77+yWv8Az6x/98Cj7Ja/8+sf/fAqfrGWf8+H/wCB&#10;/wD2pw/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81/8AgjR8YfDX7QH7en7R3xq8&#10;H2d5b6X4ma1v7GHUI1WZI3uJiA4VmUN9CR71+llNjhhi5iiVf91cU6ufGYiOJrc8Y2Vkkr32SW9l&#10;2Pn+NuJsPxZn8swoUHQhyUqcYOftGlSpxpq8uWF21G/wrcKKKK5T5EKKKKACiiigAooooAKKKKAC&#10;iiigAooooAKKKKACiiigD5N/4LBf8kR+F3/ZyXw9/wDT9bV9ZVy/xY+DHw1+OGjab4f+KPhiPVbP&#10;R/EVhrmnQySugh1CynWe2mGwjJSRVYA5BxyCK6igAooooAKKKKACiiigAooooAKKKKACiiigAooo&#10;oAKKKKACiiigDM8a/wDIm6t/2DLj/wBFtX5Bf8Etv+CuH7On7EH7OF98Gvir4R8W32pzeLrzUlm0&#10;Oxt5IfKkjgRRmSdDuzE2RjHTmv2Q61H9ktf+fWP/AL4Fd2FxVGjRnSqwclJp6O1rX8n3P0DhPi7I&#10;8lyPGZVmuAliaWIlSn7tb2Li6XtLa+zqXvz+VrdenwJ/xEZ/sVf9E5+Iv/gps/8A5Ko/4iM/2Kv+&#10;ic/EX/wU2f8A8lV99/ZLX/n1j/74FH2S1/59Y/8AvgVp9Yyz/nw//A//ALU7v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vMP2IP2o/AP7Yv8AwW11j47fDTS9Us9J1D4cSQQ2+sQxxzhoYraNiQjuuCVOPm6V+pX2S1/59Y/+&#10;+BTkggjbdHCqn1VRVRxuDp05qlRack1dyvv5cqOyjx1wTleX42llOT1KVXE0Z0XOWKdRRjNxbfL7&#10;CN2nFfaXqOoooryz8lCiiigAooooAKKKKACiiigAooooAKKKKACiiigAooooAKKKKACiiigAoooo&#10;AKKKKACiiigAooooAKKKKACiiigAoorz79q34xat+z5+zd41+N2h6Rb6heeF/D9xqNvZXbMsczRr&#10;kKxXkA+1VGMqklFbvQ6sDg8RmGMpYWgrzqSjGK2u5NJavbVnoNFfjz/xEo/H7/o3Hwf/AODC6/xo&#10;/wCIlH4/f9G4+D//AAYXX+Nex/q/mv8AJ+K/zP2z/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xV/wSo/4KifEX/goL4w8YeHPG/wy0Xw/H4b021ub&#10;eTSriaRpmlkdSG8w8ABO3rX2rXmYjD1sLWdKqrSX669D8p4o4Yzjg7OqmVZpBQrQUXJKSklzRUlq&#10;m09GgooorA+fCiiigAooooAKKKKACiiigAooooAKKKKACiiigAooooAKK+YP+CrXjPxh4I+Dvw31&#10;DwX4r1LR7i8/aD8C2N3Npd9JbvPaza3bxzQOUILRyISrocqykggg19P0AFFFFABRRRQAUUUUAFFF&#10;FABRRRQAUUUUAFFFFABRRRQAUUUUAFFVNf1GTSNCvdVijVmtbSSVVboSqk4P5V+Q03/Byd8fYpmi&#10;H7OXg/5WI/5CF1/jXbg8vxWOv7GN7Wvqlv6n3nBXhrxb4gxrvJaKn7Hl57zjC3PzcvxNXvyvbY/Y&#10;Sivx5/4iUfj9/wBG4+D/APwYXX+NH/ESj8fv+jcfB/8A4MLr/Gu3/V/Nf5PxX+Z91/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X0B/wAE1f8Agsd8Vf24/wBpMfBDxh8IPD+iWf8A&#10;YF1qH27Tbqd5N0RjAXDnGDv/AErOtkmZUKTqThZLV6r/ADPLzrwH8SuH8prZljcNGNKjFyk1Vptq&#10;K3dlK79EfoNRRRXkn46FFFFABRRRQAUUUUAFFFFABRRRQAUUUUAFFFFABRRRQAUUUUAFFFFABRRR&#10;QAUUUUAFFFFABRRRQAUUUUAFFFFABXhv/BS//kwH4u/9iLff+i69yrw3/gpf/wAmA/F3/sRb7/0X&#10;W+F/3mHqvzPouEP+Ssy//r/S/wDTkT+cWiiiv1k/1+CiiigAooooAKKKKACiiigAooooAKKKKACi&#10;iigAooooAKKKKACiiigAooooAKKKKACiiigAooooAKKKKACiiigAooooAKKKKACiiigAooooAKKK&#10;KACiiigAooooAKKK9J8Pfsaftf8Ai7Q7TxP4U/ZT+JOqabf26z2Ooaf4F1CaC5iYZV45EhKupHII&#10;JBqZVKdP4ml6nJjMwwOXxUsVVjTT0TlJRTfldo82orU8aeBvG3w38SXHg34ieDtU0HWLMqLvSta0&#10;+S1uYMqGG+KVVZcggjIGQQay6aakro6KdSnWpqpTacWrpp3TT2aa3TCiiimWFFFFABRRRQAUUUUA&#10;FFFFABRRRQAUUUUAFFFFABRRRQAUUUUAFFFFABRRRQAUUUUAFFFFABRRRQAUUUUAFFFFABRRRQAU&#10;UUUAFFFFABRRRQAUUUUAFFFFABRRRQAUUUUAFFFFABRRRQAUUUUAFFFFABRRRQAUUUUAFFFFABRR&#10;RQAUUUUAFFFFAH6bf8G0v/JUvip/2L+m/wDo+av12r8if+DaX/kqXxU/7F/Tf/R81frtX5xxB/yN&#10;qny/9JR/mh9Iz/k7eO/w0f8A0zAKKKK8Y/DgooooAKKKKACiiigAooooAKKKKACiiigAooooAKKK&#10;KAPk/wD4K/xySfBL4XiONmx+0l8Pido6D+3rbmvrCob7TdO1ONIdSsIbhY5VljWeIOFkU5VhkcEH&#10;kHqDU1ABRRRQAUUUUAFFFFABRRRQAUUUUAFFFFABRRRQAUUUUAFFFFAGZ41/5E3Vv+wZcf8Aotq/&#10;lqu/+PqT/ro386/qV8a/8ibq3/YMuP8A0W1fy1Xf/H1J/wBdG/nX2HCn/L7/ALd/U/tT6Iv8LOPW&#10;h/7mI6KKK+wP7MCiiigAooooAKKKKACiiigAooooAKKKKACiiigAooooAKKKKACiiigAooooAKKK&#10;KACiiigAooooAKKKKACiiigAooooAKKKKACiiigAooooAKKKKACiiigAooooAKK7zwF+yx+078Vf&#10;DkfjH4X/ALOPjzxJpE0jxw6poPg+9vLZ2U4ZRLFEykg8EZ4PWsX4kfCD4tfBvVYdC+L3wu8ReFb6&#10;5g8+3s/EmiT2MsseSN6pMillyCMgYyKzVWnKXKpK/a+pw080yytinhqdeDqK94qUXJW3vFO+nXTQ&#10;52iiitDuCiiigAooooAKKKKACiiigAooooAKKKKACiiigAooooAKKKKACiiigAooooAKKKKACiii&#10;gAooooAKKKKACiiigAooooAKKKKACiiigAooooAKKKKACiiigAooooAKKKKACiiigAooooAKKKKA&#10;CiiigAooooAKKKKACiiigAooooAKKKKACiiigAr7i/4N8/8AlICv/Yk6l/6FBXw7X3F/wb5/8pAV&#10;/wCxJ1L/ANCgrz82/wCRbV/ws/OvFz/k2Wb/APXip+R+5VFFFfl5/lIFFFFABRRRQAUUUUAFFFFA&#10;BRRRQAUUUUAFFFFABRRRQAUUUUAFFFFABRRRQAUUUUAFFFFABRRRQAUUUUAFFFFABXhv/BS//kwH&#10;4u/9iLff+i69yrw3/gpf/wAmA/F3/sRb7/0XW+F/3mHqvzPouEP+Ssy//r/S/wDTkT+cWiiiv1k/&#10;1+CiiigAooooAKKKKACiiigAooooAKKKKACiiigAooooAKKKKACiiigAooooAKKKKACiiigAoooo&#10;AKKKKACiivVv2V/2KP2jv2y/E0nh34EfD+bUIrWRF1LWLlvJsbDd082ZuAcZOwZcgHCms6lSnRg5&#10;zaSXVnDmOZZflGDni8dVjSpQV5Sm1GKXm3Zf5vQ8por9VPhp/wAG1Ej6XDcfGH9p4R3rLm4s/Deh&#10;744jjosszgvz3Ma/TvXQa9/wbT/DKXT2Twx+1Hr0N1tPlyX/AIfhljBwcZVJEJ5x36fnXkviDKlK&#10;3P8Ag/8AI/Ia30iPCWjiHS+vt20uqVVx+/k19VfyPyLor6//AGvf+CKv7Xn7K+mX3jXSbGz8deFb&#10;KJpptY8Nq/n28SjLPPasN6AcklDIoXksOQPkCvTw+Kw+Khz0pKS8v60P0/h/ifh/irA/XMoxMK1P&#10;q4u9n2ktJRflJJ+QUV1/wB+FEnx1+NnhX4Nw64umN4m1y305dQa384W5lcLv2bl3YznG4Z9a/Rv/&#10;AIhmde/6PIs//CEf/wCTawxWZYPBSUa07N67N/kmeFxZ4lcE8D4qnh87xfsZ1E5RXJUldJ2veEJJ&#10;a97M/LWiv1K/4hmde/6PIs//AAhH/wDk2qms/wDBtB48gtQ/h79rbSLqbd80d54RlgUL67luZDn2&#10;x+Nc39vZT/z8/CX+R8tH6QHhDKVlma/8FV1+LpWPzAor6O/bG/4JY/tZ/sT6W/i74k+HLHVvDKTJ&#10;G3ijw3dNcWkbOQqCUOiSREsQuWQKWIAY5GfIv2evhJL8e/jp4R+CcOurpbeK/EVppS6k1t5wtjPK&#10;sfmbNy78bs7dwz6iu+nisPVourCScV1Xkfo2X8T8P5tk8s1wWJhVw8VJucHzJKKvK9rtNLVxtzeR&#10;x1FfqV/xDM69/wBHkWf/AIQj/wDybR/xDM69/wBHkWf/AIQj/wDybXB/b2U/8/Pwl/kfnH/EwXhD&#10;/wBDNf8Agqv/APKj8taK/Ur/AIhmde/6PIs//CEf/wCTaP8AiGZ17/o8iz/8IR//AJNo/t7Kf+fn&#10;4S/yD/iYLwh/6Ga/8FV//lR+Wtf0i/8ABPe7tU/Yd+FCtcxgjwLp2QXH/PBa/FH/AIKSf8E577/g&#10;nh4l8K+HL34tw+LP+Emsbm5WaLRDZfZ/JdF24M0m7O/OcjGO9fR3wY/4N39b+MHwg8K/FiP9rG10&#10;9fE3h2y1VbFvBbSm3FxAkvl7/ti7tu7G7AzjOB0riziWAx+FpzlW5Ytuz5W79NtGj4fxoreH/H/B&#10;+W43E5x9Vw06k5U6nsKtX2jScZLlXLKNmnrJa9D5+/4LOukn/BR74iPGwYedZcqf+nKGvluvWP22&#10;/wBlu4/Yz/aP1z9nu68ap4hfRYbWQ6tHp5tRN51vHNjyy77cb9v3jnGeOlfRH7Av/BGDVf26PgCn&#10;x1tP2h7fwyj6xc2H9mSeF2uyPJ2/P5guY+u7pt4x1NelTxOFwOX05Tn7tkk7PXTTTVq5+qYHibhP&#10;gXw9y7F43Gf7JGlRhCr7Ofvr2a5JckVKUeZK9mtNm7nw/RX1h/wUm/4Jc6h/wTu0XwnrN78aofFn&#10;/CVXV5CscXh82X2byFibOTPLv3eb7Y29818n12YfEUcVSVSk7p9df1PreHeIsm4rymnmeVVfa0J3&#10;5ZWlG/LJxeklGSs01qvTQKK92/YL/YE+LX7e/wAUJPBXgab+ydF06MSeIPFN1aNLb6epB2LtBXzJ&#10;XIIWPcM4JJABNfah/wCDZrXQMn9smz/8IRv/AJNrlxGa5fhans6s7PtZv8kz5biXxY8PeD8yeX5t&#10;jo06ySbio1JtJ7X5ISSbWtm07NO1mmflrRXpH7Vfwb+GXwC+L998K/hj8cYfiBDpX7nUdds9F+x2&#10;wuQSHii/fS+aF6FwQCcgZAzXm9d1OpGpBSjs/l+Z9zgMdh8ywVPF0L8k0pRvGUXZ6puM1GS9Gkwo&#10;or7D/wCCcn/BJXUv+Cg/wx134k2Xx2g8KLomvf2Y1nL4ca9Mx8mOXzNwuI9v+sxjB6ZzWWIxNHC0&#10;/aVXZfP9DzOJOJsj4RyuWZZtW9lRi0nLllKzk7LSCk9X5Hx5RX6lf8QzOvf9HkWf/hCP/wDJtH/E&#10;Mzr3/R5Fn/4Qj/8AybXn/wBvZT/z8/CX+R+c/wDEwXhD/wBDNf8Agqv/APKj8taK/Ur/AIhmde/6&#10;PIs//CEf/wCTa+Kf+ChH7FF3+wV8dbb4J3nxGj8UNceHbfVf7Sj0o2YUSyzR+XsMsnTyc7t3O7px&#10;zvhs0wGLqezozu/Rr80fQcM+LHh/xjmf9n5PjVVrcrly+zqx0Vru84RWl+9zwuiivsb9kX/giR+1&#10;5+1BpVp418RWtr4B8M3kaS2+peJIn+1XMTDIeG1XDMCMEGQxqQQQTXRiMVh8LDnrSUV5/p3PpuIu&#10;KOHuE8D9czfEwoU9k5PVvtGKvKT8opvyPjmiv120f/g2n+FkdmF8QftQeIJrj+J7PQYI06ejOx6+&#10;9cz8UP8Ag2pvo9Nmuvgv+07FNeJGxt7HxPoZjjlbA2q00DsYxnOSIn4I44582PEGVylbn/B/5H5j&#10;Q+kP4S18QqX19xv1dKqo/fyaersu5+V9Feo/tQ/saftE/sd+KIvC/wAefh9caX9qLf2dqUTCazvQ&#10;vUxTL8rEZBKnDAEZAzXl1evTqU60FODTT6o/YMvzHL82wcMXgqsatKavGUGpRa8mrp/5hRX1Z/wT&#10;b/4Jf6h/wUP03xVqNl8aIfCf/CMT2sbLLoBvftHnK5zxPHtxs9857V9Pf8QzOvf9HkWf/hCP/wDJ&#10;tcFfN8vw1V06k7SW6s/0R+f5/wCMXhvwvm1TLMzx6p16duaPs6srXSktY05Rd009G/vPy1or9Sv+&#10;IZnXv+jyLP8A8IR//k2qHiD/AINoviNbWm/wr+1hot7cc5j1DwrNap04+ZJ5T1/2eB69Ky/t7Kf+&#10;fn4S/wAjyYeP3hFUkorM186VdL73TSPzEor6E/a//wCCYP7Wv7FOnHxN8V/CNnfeHfOWL/hJ/Dt0&#10;1zZK7HChyyJJFk8DzEXJ4GcivnuvSo1qOIp89OSa7o/TsnzzJ+IcDHG5ZXhWpPaUJKSv1Tts11Ts&#10;11QUV9vfsC/8EYtV/bo+AafHO0/aGt/DKNq9xY/2bJ4Xa7I8rb8/mC5j67um3jHU17Z/xDM69/0e&#10;RZ/+EI//AMm1wVc5y2jUdOdSzWj0f+R+f5t42eGGR5lVy/HZgoVqUnGcfZ1naS0avGm0/VNo/LWi&#10;uw/aA+Duu/s+fG3xV8EvEk5mvPC+uXGnyXBh8v7QsbkJMFydquu1wMnhhya4+vSjKNSKlHZ6o/TM&#10;LisPjsLDEUJc0JxUotbOMldNeqdwor9KvhR/wbm+LfiP8MfD/wAQdU/altdHuNc0a2v5dLfwW8rW&#10;hljV/KL/AGtdxXdjO0fQVb8ef8G4OueCPA+teNH/AGu7W5XR9JuL0248Dsnm+VE0mzd9sOM7cZwc&#10;Z6GvLeeZWpW9p+Ev8j8rl48eE8cU8M8yXOpctvZVnre1rqnbfre3mfmVRRRXrH64FFFFABRRRQAU&#10;UUUAFFFFABRRRQAUUUUAFFFFABRRRQAUUUUAFFFFABRRRQAUUUUAFFFFABRRRQAUUUUAFFFFABRR&#10;RQAUUUUAFFFFAH6bf8G0v/JUvip/2L+m/wDo+av12r8if+DaX/kqXxU/7F/Tf/R81frtX5xxB/yN&#10;qny/9JR/mh9Iz/k7eO/w0f8A0zAKKKK8Y/DgooooAKKKKACiiigAooooAKKKKACiiigAooooAKKK&#10;KAMnxh4+8C/DyxtdT8f+NNJ0O2vtSt9OsrjWNSitY7i8nkEcFsjSMA8skhCJGMs7EBQScVrV8m/8&#10;Fgv+SI/C7/s5L4e/+n62r6yoAKKKKACiiigAooooAKKKKACiiigAooooAKKKKACiiigAooooAzPG&#10;v/Im6t/2DLj/ANFtX8tV3/x9Sf8AXRv51/Ur41/5E3Vv+wZcf+i2r+Wq7/4+pP8Aro386+w4U/5f&#10;f9u/qf2p9EX+FnHrQ/8AcxHRRRX2B/ZgUUUUAFFFFABRRRQAUUUUAFFFFABRRRQAUUUUAFFFFABR&#10;RRQAUUUUAFFFFABRRRQAUUUUAFFFFABRRRQAUV2nwI/Z4+M37TPjuL4b/A/wDfeINWkXfJDaIAlv&#10;HkAySyMQsSAkDcxAycda/Qj4Of8ABtn491TR4dS+O/7RGn6RdyAGTSvDelteeUOODPK0YLYyCAhA&#10;PRiK4cVmOCwelaaT7bv7kfD8WeJHBPBMlDOMbGnN6qCvOdu/JBSkk+jaS8z8w6K/Xq//AODan4QN&#10;asul/tOeJEm42tcaLbso55yAwPT3r5z/AGn/APggN+1h8FdOm8T/AAg1rT/iRpcMZeaDTbdrXUkw&#10;Mn/RnZlkHpskZj/dHGeejnmV1pcqqW9U1+L0Pmcn8d/CzPMWsNRzBQm9F7SM6af/AG9OKivm1fof&#10;CNFS3tle6ZezabqVnLb3FvK0dxbzRlHjdThlZTyCCMEHkGo0Xe6pn7xxXrH66pJxuhKK/UPSv+Da&#10;fXtT0u21Ifth2ifaLdJdn/CCsdu5QcZ+2+9T/wDEMzr3/R5Fn/4Qj/8AybXkf29lP/Pz8Jf5H45L&#10;6QHhFGVnma/8FV//AJUflrRX6iaj/wAGzvi+Kykk0n9r7TZrgL+6iuPBckSMfdhdOR/3ya+d/wBr&#10;L/gir+2L+yz4cvPH8djpfjPw3YQtPeal4Xmkaa0hUfM81vIiuoAySU8xQOSRzjWjnGW1pqMKiu+9&#10;1+aR62T+M3hjn2MjhcHmcHUk7JSU6d30SdSMU2+ivdvRHyHRW98LPA7/ABN+Jnh/4cx6kLNte1q1&#10;09bxofMEHnSrHv25G7G7OMjOOor9LP8AiGZ17/o8iz/8IR//AJNrXFZhg8FJRrStfbRv8kz1+LPE&#10;bgvgatSpZ5ivYyqpuK5KkrpNJ/BCVrNrex+WtFfqV/xDM69/0eRZ/wDhCP8A/JtH/EMzr3/R5Fn/&#10;AOEI/wD8m1y/29lP/Pz8Jf5HyX/EwXhD/wBDNf8Agqv/APKj8taK/Ur/AIhmde/6PIs//CEf/wCT&#10;a+W/+Clf/BMy/wD+CdP/AAhf274yQ+Lv+Ex/tLb5Wgmx+yfZPsvXM8u/d9p/2cbO+eNcPm2X4qsq&#10;VKd5PZWfa/VHscP+MPhzxVm9LK8rxyqV6nNyx9nVjfli5vWVOMVaMW9WtrLXQ/Tj/gg1c28f/BOf&#10;w8kk6Kf+Eg1XhmH/AD9NXxj/AMHHssUv7U/gtopFb/ihx91s/wDL1NWJ+xN/wQ51b9sn9mrw9+0X&#10;a/tKW/h6PXnvFXSZPCbXRg8i7mt/9YLpN27yt33RjdjnGT4v/wAFHf8Agnze/wDBPbx94e8C3vxV&#10;i8Vtr+kyXy3UWimy8jbKY9m0zSbvXOR9K8jB4fBRzuU4VrzvL3eVrvfXbT8T8e4NyPgfD+OmLx+E&#10;zr2uMlUxPNhvq9SPLJuXPH2rfI+Sz1StK2m585UV9Wf8E2/+CYOof8FD9P8AFV/ZfGiHwn/wjE1r&#10;Gyy6Cb37R5wkOeJ49uNnvnPaux/b+/4Iy6p+wn8A/wDhed5+0Nb+Jk/tu207+zY/C7Wh/ehzv8w3&#10;MnTZ02856ivblmWBhifq7n790rWe721tY/ccT4m8D4PihcOVcXbGuUYKnyVH700nFcyhyapp35rK&#10;+rR8RUUV6J+y5+zB8Vv2u/i/p3wb+EeiNc314we8vGU+Rp9sCA9xMw+6i5HuSQoySBXZUqQpQc5u&#10;yW7PssdjsHlmDqYvF1FCnTTlKUnZJLVts87or9Sv+IZrX/8Ao8iz/wDCEf8A+Ta+MP29/wBj74a/&#10;sVfEaH4Q+H/2j4fHfiSBd2v2lj4b+yQ6VkApG8huJN0pByYwo2jBJBIFcOHzTA4up7OlO79H/kfC&#10;cN+LHAPGGZLL8nxbrVWm7KlWVkt25SpqMVsrtpXaS1aR4JRRRXoH6KFFfSv/AATd/wCCdd9/wUO8&#10;V+KPC9l8WovCZ8Nafb3TTS6Kb37R5sjJtwJo9uNuc5Oc19a/8QzOvf8AR5Fn/wCEI/8A8m152Izb&#10;L8LVdOrO0l0s/wBEfm3EXi94d8J5tPLM1xypV4JOUfZ1ZW5kpLWNOUdU09H66n5a0V+pX/EMzr3/&#10;AEeRZ/8AhCP/APJtH/EMzr3/AEeRZ/8AhCP/APJtY/29lP8Az8/CX+R4n/EwXhD/ANDNf+Cq/wD8&#10;qPy1or6p/wCCkv8AwTF1D/gnfa+Fbm9+M0Piz/hKJLpVWLQTZfZvJEZ7zybs+Z7Yx3r5Wr0cPiKO&#10;KpKpSd4vrr+p+lcP8RZPxVlNPM8rq+0oVL8srSjflbi9JKMlZprVL7gor6W/Y2/4JSftZ/to2cPi&#10;rwX4bt9B8KzN8vinxI7w28wDYbyFVWknIwRlV2ZGCwr7W8Lf8G0vgWKyUeNf2p9WuLjb8zaX4dih&#10;Tdn0klc4/GuPEZxl+FnyTnr2V3+R8XxL4yeHHCeMlhMwx8fax0cIKVRxfVS5FJRa6ptPyPyTor9Y&#10;/G//AAbS+HZLF2+HH7U97DcqmY01zw6kkbtg8FopVKgnHOGxzwelfCn7X3/BN39qr9ieT+0Pi94K&#10;juNBkuPJt/FGhzG40+Rj90FyqtET2EioT2zTw2bZfi5ctOevZ3X57m3C/i54ecYYpYXLcdF1XtCS&#10;lTk/KKmo8z8o3Z4PRRXvH/BPT9iG7/b4+Nt58GrP4kR+F2s/D82qf2hJpJvAwjlij8vYJY8Z83O7&#10;dxt6c121q1PD03UqOyW59tnGcZdkGV1cxx8+SjSXNOVm7JdbRTb+SbPB6K/Ur/iGZ17/AKPIs/8A&#10;whH/APk2j/iGZ17/AKPIs/8AwhH/APk2vM/t7Kf+fn4S/wAj8t/4mC8If+hmv/BVf/5UflrRX6ha&#10;p/wbPeNIbJpNE/a70u4uRjy4brwbJCh55y63Tkcf7J/DrXzb+1h/wRn/AGy/2UfDl74/1LRdL8We&#10;GtPjea81jwrcvKbWFf8AlpNDIiSIAOWKh1XnLYGa1o5xlteajCorvvdfmkexkvjJ4Z8QYyOFwWZw&#10;dSTslJTp3b2S9pGCbfRLVvRHyfRRX2Z/wTp/4JC6n/wUD+DerfF2y+PcHhVdK8TS6ObCXw214ZSl&#10;vbzebvFxHjPn7duD93OecDrxGJo4Sn7Sq7L5/ofW8S8UZFwhlbzHN63sqKai5cspay0StCMnr6Hx&#10;nRX6lf8AEMzr3/R5Fn/4Qj//ACbX5+/tb/s5a3+yZ+0P4l+AGva0NTl8P3axx6mtqYFu4njWRJQh&#10;ZtoKsONxwe9YYXMsDjKjhRndpX2a0+aR4PCvifwLxtjp4PJcYq1SEedx5KkbRTSv78Ip6tLRt6nm&#10;9FFfox+zz/wb2eMvjh8DfCnxj1j9pW28PTeKNDt9TXRpPB73DWscyCSNTJ9qTcdjKT8owTjtmtMV&#10;jcLgoqVaVr7aN/lc9PizjfhfgfC08RneJVGFSXLF8s5XaV2rQjJ6Lq1bz1R+c9FfqNe/8G0WvWdl&#10;NeH9sWzbyYmfb/wgrc4Gcf8AH7X5ganZHTdSuNOMm/7PO8e/bjdtYjP6VOFzDCY6/sJXtvo1v6pH&#10;Pwl4g8H8de2/sPFe29ly8/uVI25r8vxxje/K9r7akFFFFdh9kFFFFABRRRQAUUUUAFFFFABRRRQA&#10;UUUUAFFFFABRRRQAUUUUAFFFFABRRRQAUUUUAFFFFABRRRQAUUUUAFFFFABRRRQAUUUUAFfcX/Bv&#10;n/ykBX/sSdS/9Cgr4dr7i/4N8/8AlICv/Yk6l/6FBXn5t/yLav8AhZ+deLn/ACbLN/8ArxU/I/cq&#10;iiivy8/ykCiiigAooooAKKKKACiiigAooooAKKKKACiiigAooooAKKKKACiiigAooooAKKKKACii&#10;igAooooAKKKKACiiigArw3/gpf8A8mA/F3/sRb7/ANF17lXhv/BS/wD5MB+Lv/Yi33/out8L/vMP&#10;VfmfRcIf8lZl/wD1/pf+nIn84tFFFfrJ/r8FFFFABRRRQAUUUUAFFFFABRRRQAUUUUAFFFFABRRR&#10;QAUUUUAFFFFABRRRQAUUUUAFFFFABRRRQAUUUUAepfsZ/st+Lv2xv2h9A+BXhOQ241K48zVdR25W&#10;xsk+aac+pC8KO7FRxnNf0TfAL4B/C39mX4V6Z8IfhF4Zt9L0fS4AoWNRvuJMDfPK3V5HIyzHkn2w&#10;K/OH/g2t+D+lNZfEr49Xtssl4s9poWnSleYY9pnnAP8AtE2/02e9fVv/AAWP/aA8R/s8/sH+J9c8&#10;HanJY6tr80Gh2N5A5WSH7QT5rIRyG8lZACOQTkcgV8PnletjsyWEg9E0vm+r9Ln8H+O2e5xx54oY&#10;fgzB1OWlTnTppa8rq1EnKcl15FJJdrSt8TPKv2xv+C+PwG+APi68+G3wS8Hy/EDV9PkaHUNRjvhb&#10;abbzDIMaybWacg9doC+jEggeP/Dv/g5Xun1uOL4s/swRx6a0gE0/h3XC88adyEmQK59iy59RX5W0&#10;V7lPh7LIU+WUbvvd3/DQ/esu+jl4W4PK1ha+FlWnazqSqTU2+6UZKMfJJW733f8ATp+zz+0d8Hv2&#10;pvhpa/Fn4JeL4dY0i6YxyMvyzWswALQzRn5opBkEqexBGQQT+Wf/AAXX/wCCcHhv4P3cX7X3wO8M&#10;rY6Hq18tt4y0qzjxDZXchPl3aKOI45ThGA4EhXH38Vxf/Bvz+0Zrvw3/AGvpPgXcXTtofj7S50a3&#10;LfLDfW8bTxTde6JLGcdd6/3a/Wz9s34U23xv/ZS+IHwuuLeORtW8K3iWqyfdFwsZkhP4SKhz2xXz&#10;co1MhzZKL912+cX381+h/M9bD4/6P/jHSoYWtKWEqcjd38dCpJxamlZOUGpWdlrFOyTaPwA/4J9f&#10;8nwfCn/setO/9HrX9Jdfzaf8E+v+T4PhT/2PWnf+j1r+kuujir/eqf8Ah/U+g+lp/wAlNl3/AF5l&#10;/wCls/MXW/8Ag5Q8IaPrF3pB/ZJ1KQ2t1JD5n/CYxjdtYjOPsvtXoX7Nv/BwN+zD8aPG1h4B+Jfg&#10;HWvAdzqU3k2upXl1HeWCyFgEWSVAjpuz94x7QepA5r8X/G//ACOmsf8AYUuP/RjVpfCH4Q/Ej46/&#10;EDT/AIZ/CnwpeaxrWpTKlva2ULOVGRmRiPuIvVmOAByTXsTyDK3h7tcum93p97sftWYfR38JJ5PO&#10;o6EsP7l3UVap7ml+Z88pQst3dWP6dvE3hrw5468M33hPxTpNvqWlapZvb31ndRh4riF1wysD1BBr&#10;+ff4xeCrf/gmn/wUy8j+ypNY0vwB42s9a0u0WcRPd2O6O6hi34ba2xhGWwfmUnHav6AvAGhX/hfw&#10;JovhnVL1rm607Sba1uLhjkyyRxKjP+JBP41+Ev8AwXN17Stb/wCCjni6HS50kbT9N021uihziUWk&#10;bEfUBwD6GvD4blKWKqUXrGUXf70v1PwX6MNetW4szDJJSc8LWoT51qk7SjBS01TcZyWlnr5I+rP+&#10;ImLwf/0aFqX/AIWcf/yLX0h/wTk/4Kp6J/wUL8X+JvCek/Be68LN4c02G7ea41xbsTiSQptAEKbc&#10;YznJr8B6/TD/AINqP+SxfFD/ALFmx/8ASh69LNsny/C5fOrThaStbV90u5+meLHgp4b8L+HuPzTL&#10;cG4V6UYuMva1ZWbqQi9JTaeja1TP0u/bE/aTtP2Rv2ePEH7QF94Rk1yLQUhZtLhvBbtN5kyR8OUb&#10;bjfn7p6V8E/8RMXg/wD6NC1L/wALOP8A+Ra+oP8Ags//AMo4fiH/ANcbP/0shr+feuTIcrwWOwsp&#10;1o3albdrSy7M+P8Ao/8AhTwLx1wjXx2dYV1asa0oJqpUhaKhTaVoSit5PW19T6l/4Kff8FF9J/4K&#10;G+KfCXiLSfhTceFV8M6fdWzw3Grrd/aPOeNtwIij242Y75zX7c/sVf8AJnfwp/7Jzov/AKQw1/ND&#10;X9L37FX/ACZ38Kf+yc6L/wCkMNacRUKWFwdGlTVkm7HofSW4fyrhfgnJ8ry2nyUKVSooxvKVrrme&#10;sm29W3q2fix/wXG/5ST+OP8Arz0r/wBN8Ffov/wb8/8AKPqD/sctT/8AaVfnR/wXG/5ST+OP+vPS&#10;v/TfBX6L/wDBvz/yj6g/7HLU/wD2lV5p/wAk7R/7c/8ASWd3it/yjdk3+HCf+mWeOf8ABzB/yJHw&#10;j/7Cusf+irSvzv8A2L/2N/iv+258ZrT4T/DKzEcKlZte1qdT5Gl2m7DTP6nqFQcu2BwMkfqj/wAF&#10;xf2Zvix+1p4l+CPwc+EGgPeahfa1q5urlhiCwt9lmHuJm/hjQHJ7k4CgsQD9RfsU/sZfCz9iH4MW&#10;nwq+HFoJrp1WbX9cmiAuNUuscyOR0UZIROirxySSefDZtHL8mhCGs3e3lq9X+h4fDfjBg/DnwPwG&#10;FwbU8fV9tyR3VNe2qL2k12/li/ifkmbP7LX7MHwr/ZD+Del/Bj4S6R9nsbGINeXkvM+oXJUeZczN&#10;3dyM8YVRhVAUAD88/wDgsf8A8FePso1L9kv9lfxT+9+a38YeLtNuPudQ9lbuvftJIDxyg7kdj/wX&#10;B/4KYePPgKn/AAyX8F7bUNI1rWtLS51zxUYzH5dnIWXybVu7ttIeQfdHyj5slfx0Z2di7sWZjlmP&#10;etclymWIl9cxOt9Un183+iPQ8DfCGvxBiY8acUP2rqP2lKEnzOcm7+1qd1fWEXv8TVrJpRRRX2J/&#10;aAV+yn/Btr/ya748/wCx+/8AbK3r8a6/ZT/g21/5Nd8ef9j9/wC2VvXhcRf8iuXqvzPwT6Sn/Jqc&#10;R/18pf8ApaPo/wD4KL/8FA9K/wCCfHw/8P8AjzVfhfceKF17WHsFtrfVltDCViaTeWMb7umMYFfI&#10;n/ETF4P/AOjQtS/8LOP/AORa9W/4Lzfs7/G/9ov4H+B/D/wO+GWq+J73T/FUtxe22k2/mNDEbZ1D&#10;sM9NxAr8uv8Ah19/wUG/6NJ8Zf8Agt/+vXkZTgcpxGDU8Rbmu95W/C6Pxrwh4B8G8+4Ho4ziF0/r&#10;TlUUubESpuyk1H3FUilpbW2u593/APETF4P/AOjQtS/8LOP/AORa+Ff+CkH7a2nft6fH+1+NmmfD&#10;2bwzHb+G7fS/7PuNSF0zGKWaTzN4jTg+bjGONvXmq91/wTI/b+sraS8u/wBk/wAYRxQxs8kjabwq&#10;gZJ6+leFMrIxRhgqcEele9gcvyuhV9phrXWmkm9/mz+hOBfDvwpyHNJZlwzGDrRi4uUK8qtlLo06&#10;kkr20ur6Ox+kP/BCz/gm/wCHfjPqcv7XPxw8Ow33h/Rb42/hLSLyPdFe3qcvcyKeGSI7QoOQX3Ej&#10;5Bn9Vvj18f8A4Sfsx/DO9+LHxn8WwaNodgArTSKWeWQ/diiRctI7Y4VRn8ATWH+xX8H9L+Av7J/w&#10;/wDhTpdssf8AZfhazF4VXb5l08YknkI9Wld2/Gvyn/4OGf2gfEfjb9qjTfgHDqci6H4N0WGdrFWI&#10;R765Xe0rDuwiMajPQbsfeOflf3mfZs4yl7uvyiu3m/1P5LVPHfSA8ZKmGxFaUcLBzat9ihTdlyp3&#10;SlUbjdtPWTdmkkepfEz/AIOVXh1+S3+D37Mq3GlxyMI7rxFrZjmmXs3lwowTvxub616p+yL/AMHA&#10;HwH+N3i+1+Hvx38FSfD6+vnWOz1mTUFuNMeQ4GyWQhGgyTwzApj7zL3/ABVor6Spw9lkqfKotPvd&#10;3/yP6bx/0c/CzFZW8LRwsqU7WVSNSbmn3fNJxfmnG3ax/T58dPgX8LP2lvhdqPwl+LvhmDV9D1WH&#10;EkbcNE2DtmiccpIucq45H0JB/nZ/bU/ZW8XfsaftFa98CvFbSTpYyLPo+pNHtW/sZMmGcfUZVscB&#10;0cdq/aD/AIIpftF69+0N+wrop8XXb3GreEL+bw/dXUjZa4jhCPA59xDJGhJ5JjJ718zf8HKfwntj&#10;pnw1+ONrbxrKtxd6HfSfxMConhHuBtn+mfevDyWtWwGaSwk3o215XWzXr/Wx+CeBuc5z4f8AipiO&#10;DMZU5qVSdSDV/dVSCbjUiunPGNmuqcb6xRP/AMG0f/Is/Fb/AK/tL/8AQJ6+3v29/wBsjT/2FvgK&#10;3xz1PwDN4kjXWrbT/wCzYNQFq2ZQ537yj9NnTHOa+If+DaP/AJFn4rf9f2l/+gT179/wXY8B+Ofi&#10;N+ws3hz4e+DNW17UP+Ew0+X7BounS3U3lqs2W2RqzYGRk4wM1z5hTp1eIHCezlFP0sjwfEHLcrzj&#10;6SE8FmKToVK1CM05OK5XSp395NNeqaPBf+ImLwf/ANGhal/4Wcf/AMi16R+zN/wcD/s7/G74j2Hw&#10;2+JHwv1jwPNq14ltpuqTahHfWfmuQEWVlWNotzHAOxlHcqOR+SP/AAyP+1d/0bF8Qv8Awi77/wCN&#10;V6l+yn/wTJ/bL+NPxd8O6cPgZ4k8P6UdUhl1HXdf0uSxhs4EkBkf96FJYAHaqgsxxgd69zEZRkca&#10;MndR035v82z90z/wZ8BcLk9eq5RoWi2prEybi0m00pVJRb8uV32R/QH438FeFviT4O1LwF410eHU&#10;NI1iyktdQs7hAyTROuCCD7fkea/ms/az+B0/7Nf7SnjT4FzXZuE8N69Na2twy4aW3zvhcjsTEyE+&#10;5r+maJBBAsZbhFA3H2Ffzk/8FMPid4d+MP7eXxO8e+E7xbnTrjxI1ta3Mf3Zlto0tvMU91Ywlge4&#10;INebwrOp9YqR+za/zvp+p+Y/RLxmZLiHMcJFv6u6UZS7KoppR9G4ufql5H6s/wDBvz/yj+h/7HDU&#10;v/adfbi3MDXDWizKZY0V3jzyqsSAfoSrfka+I/8Ag35/5R/Q/wDY4al/7Tr2Tx98YLnwT/wUX+H/&#10;AMLri8K2PjL4cawnk9mura5t5o2+ojM4/wCB15GY05VMzrJd5P7tT8e8R8rrZt4pZ3TpbwqV6nyp&#10;pzl/5LFn5ff8HCPwfHgT9tW1+JdnYeVb+NvDdvcSSLHhZLm3/wBHkOe52LDn6j1r5W/ZB+C8f7RH&#10;7UHgP4K3SsbXxF4mtbbUfLYhltPMDTkEcgiJXI9/Sv1e/wCDij4IW3jb9lXw/wDGm0tN2oeCvEgi&#10;kkVSSLK8XZIP+/sdufz9a+UP+Dej4KyfED9snUvipe2Yex8D+GZZlkP8N5dMIYRj3j+0n6oK+pwO&#10;O5eH3UvrBNfPZfmj+s+A+Plh/o8yzTntVwdGpRv2nD3aS+6VP5s/a7dp+kWsNsPLghUpDAg4A/hV&#10;R/IVzfx7/wCSF+NP+xT1L/0lkrzH9rz43x+BfjT8C/g7b3Wy48bfEQtcLz81raWksjDj1me36+h/&#10;D0749/8AJC/Gn/Yp6l/6SyV8T7OUeWT66r77fofwrSyzEYOpgMVV2rvmj5qNRwv/AOBRkvkfy/0U&#10;UV+tH+wAUUUUAFFFFABRRRQAUUUUAFFFFABRRRQAUUUUAFFFFABRRRQAUUUUAFFFFABRRRQAUUUU&#10;AFFFFABRRRQAUUUUAFFFFABRRRQAUUUUAfpt/wAG0v8AyVL4qf8AYv6b/wCj5q/XavyJ/wCDaX/k&#10;qXxU/wCxf03/ANHzV+u1fnHEH/I2qfL/ANJR/mh9Iz/k7eO/w0f/AEzAKKKK8Y/DgooooAKKKKAC&#10;iiigAooooAKKKKACiiigAooooAKKKKAPm/8A4KdfCf4jfF/4TfD3RPhn4Ru9ZutL+O/grWNQgs1B&#10;aCxtNYgmuLhskfJHGrMfYV9IUUUAFFFFABRRRQAUUUUAFFFFABRRRQAUUUUAFFFFABRRRQAUUUUA&#10;ZnjX/kTdW/7Blx/6Lav5arv/AI+pP+ujfzr+pXxr/wAibq3/AGDLj/0W1fy1Xf8Ax9Sf9dG/nX2H&#10;Cn/L7/t39T+1Poi/ws49aH/uYjooor7A/swKKKKACiiigAooooAKKKKACiiigAooooAKKKKACiii&#10;gAooooAKKKKACiiigAooooAKKKKACiiigAre+F/w38WfGD4i6L8LfAunNdaxr+pQ2On26/xSSMFB&#10;PoBnJPYAmsGvvT/g3o+E+j+Of20NS+IGs2izHwd4VnudP3Lny7md1gEn1EbTD/gWe1cuOxH1XCTq&#10;9l+PT8T5XjjiNcI8I43OLXdGnKUV0ctoJ+Tk0n5H6pfsOfsUfC79h34L2fw08B2MNxqk0ay+JPEL&#10;W4W41S6xy7HqEXJCJnCr7kk+Rft4f8Flv2ff2L/EU3wv0fR7jxp40t8C+0fTbgQ2+nEjIFxOQwD4&#10;58tFZv72zIJ98/a++Mj/ALPn7L/jv4zwMBceH/DV1c2O7vc7NsI/GRkH41/NJrmt6v4l1q88R6/q&#10;M15fahdSXN7d3EhaSeZ2LO7MeSxYkknqTXxuT5cs2rTr4ltpP73/AJI/ifwW8NqXi5m+N4g4mqTq&#10;04zSau06tSS5nzSWqjGNtI23STSVn+nXh7/g5a8YLrKnxZ+yvprafu+ZdP8AEkizBc+rxFScZ7da&#10;/Qf9jf8Abj+Av7cXgGTxr8Gddk+0WXlrrWg6gqx3umyMDhZEBIKnDbXUlW2nByCB/NpX0d/wSh/a&#10;G1f9nX9ufwNrNtdyLpviLV4fD+uQq+Fkt7yRYgze0cjRy/8AbPivWzLh/BvDSnQXLJK+7s7dNT9i&#10;8Svo78F1uGcRisgoPD4mjCU4pSlKM+VXcJKcpWbSai01aVr3Wh+gH/Bc7/gnF4X8f/DTUf2yPhLo&#10;Edn4m8OwG48X21nAAuq2IxvuWAH+thGWLfxJu3fdBr8c4P8AXp/vD+df1Qa7o2n+I9EvPD2r2kdx&#10;aX1rJb3UEq7lkjdSrKR3BBIIr+Yf4yeBT8L/AI0eKPhuf+YD4lvNPGDniGdox+i1PDOMqVqMqE3f&#10;l29H0+X6nL9F/jbH53kOJyPGzc3heV023d+zndcnpCS07KSitEkf05eFP+RW03/sHw/+gCvgf9pz&#10;/gvn4X/Zs+P3ir4E3f7Mt/q0nhfVnsX1KPxUkK3BUA7wht229emTX3x4U/5FbTf+wfD/AOgCv53/&#10;APgqT/ykK+LX/Y3Tf+grXh5Fg8PjsVKFZXSV92uq7H4X4B8D8M8d8V43CZ3RdWnCk5xSlOFpe0ir&#10;3hKLejejdj9FfhR/wcffs9eKvE1vovxU+B/iLwrZ3FwsZ1a11CLUIrdT1kkUJE4UHGdiucZIBxg/&#10;oV4Z8S+GfH3hay8WeFtVttT0jVrNLixvLdg8VzBIuVYHuCDX8uPh3w5r/i/XbXwx4V0W61LUr6dY&#10;bOxsYGlmnkJ4VVUEsT6Cv6N/+CePwk8cfAz9i34e/C34kQPDrml6Co1C1kfc1s7u0nkkgnlA4U44&#10;BXFdOfZbg8DGEqOjb2vfTvrqfQ/SC8LeCOAsDhMXkrdKpUm4uk5ud4qLfOuZuSs0k9WnzLZrX8kf&#10;+Co3wI8N/sF/8FHNH+IHgrwtGvhnUrux8WabpNpiGONkuT59qhwQg8yIsOMKJVAGBX0l/wARMXg/&#10;/o0LUv8Aws4//kWvOf8Ag5N8S6Pe/tC/D3wnazo19p/g+a4vEXqiTXTCPP8A35c//rr83a9vB4HD&#10;5pl9GpiY3aVt2tL+T8j954R4H4c8VfDvJsw4poOtWhScVJzqRfKpOKb5ZRu5KMW27t79T95P+Cen&#10;/BXnQf2+/i5qXwp0v4FXnhiTTdDfUWvrjxAt0JAsiJs2iFMffznPbpX0Z+078cLb9mv4A+Kvjvee&#10;HJNXj8L6S16+mx3Qha4CkDaHKtt69cGvyV/4Ny/+TwvE/wD2Is3/AKUwV+lH/BUz/lHp8Wv+xSm/&#10;9DSvmcyweHw+bKhTVo+7pd9dz+XfErgjhrh7xiw2RYCi4YWcsOnHmm7qpJKXvSk5ap9Hp0sfHP8A&#10;xExeD/8Ao0LUv/Czj/8AkWvkv/gqP/wUx0f/AIKKf8IL/ZPwhuvCv/CH/wBp+Z9o1pbz7V9r+yYx&#10;iKPZt+zH1zv7Y5+S6K+zw+T5fhayq0oWkttX1VurP7U4c8F/DnhPOqWa5Xg3Tr0+bll7WrK3NFwe&#10;kpuLvGTWq63Wtj9+v+CH/wDyjK+Hf/XbWf8A073lfFP/AAcn/wDJwHw7/wCxQuP/AEqNfa3/AAQ/&#10;/wCUZXw7/wCu2s/+ne8r4p/4OT/+TgPh3/2KFx/6VGvmsv8A+Skn/in+p/L3hz/yk7jv+v8Ajfzq&#10;Hf8A/BtH/wAi78V/+v3S/wD0C4r2f/g4N/5R/wD/AHPGm/8AoE9eMf8ABtH/AMi78V/+v3S//QLi&#10;voH/AILk/Drxv8Wv2NtN+G/w48N3Or65rHxB0u307TrRcyTSFJ+OeAAMksSAACSQATWWLko8SXf8&#10;0fyRzcVVqWH+lHCrVkoxjXoNtuySVKm223oklq29j8R/gf8ABH4lftF/FDSfg/8ACXw5JqmuaxP5&#10;dtAnCooGWlkb+CNVyzMeAB+Ff0B/8E+f2Bfht+wZ8H4/Bvh8Q6l4l1BVl8UeJjDtkvpuyLnlIU6I&#10;n/AjliTXOf8ABMj/AIJweC/2DPhb5upLb6l4+1y3U+J9dj+ZYxwfskBIBEKEdcAuw3Hjaq87/wAF&#10;gP8Agob4k/Yd+EVjoPw30C4k8WeMo7iDR9ZltybXS1QKHmJIw8wDjYnr8zZAw15lmFbOMUsLh/hv&#10;9/m/Jf8ABNfE3xEzrxm4opcI8Mf7q52Tvy+2lG7c5PpSgk5Rju7czTlyxjx//BXX/grDpn7K2g3X&#10;wC+A+rwXXxG1K2KX19Gd6+HoWA+c9jcMDlFOdv3mH3Q34m6rqup67qlzretahNd3l5cPPd3VxIXk&#10;mldizOzHlmJJJJ5JNSeIfEOu+LNdvPE/ifV7jUNS1C5e4vr68mMks8rnczux5ZiSSSap19TluXUc&#10;uo8kdW933/4HY/rHwz8Ncl8NciWDwq5607OrVa96cv0hHaMem7vJtsooor0T9GP00/4Npv8AkrPx&#10;S/7F3T//AEfLX6Rftp/tQ2X7HH7PGs/H/UPBsuvRaPJbo2lw3wt2l82VY87yj4xuz905xX5u/wDB&#10;tN/yVn4pf9i7p/8A6Plr7j/4K4fCr4i/Gn9hTxZ8PPhV4Pvte1y8uLFrXTNPi3yyhLmNmIHsoJ/C&#10;vz/No06mf8tT4W436aWVz/PTxcweW5h9IZYbMbewnUwsal5cq5HCmpXkmuVWvd3Vt7nyh/xExeD/&#10;APo0LUv/AAs4/wD5Fo/4iYvB/wD0aFqX/hZx/wDyLXwh/wAOvv8AgoN/0aT4y/8ABb/9ej/h1/8A&#10;8FBv+jSvGX/gt/8Ar1739l8P91/4G/8AM/ef+IUfRy/mo/8AhZP/AOXHf/8ABT//AIKcaP8A8FDr&#10;TwjbaV8H7rwr/wAIvJds5uNaW7+0ecIxxiKPbjy/fOat/wDBHb/gnxYftrfG658UfEm0kbwL4NMV&#10;xrEO041K5ZsxWeeykBmcjnaMcb8j5M8W+E/EngPxPf8Agzxjo0+narpd09tqFjdLtkgmQ4ZGHYg8&#10;V+83/BEf4TaN8L/+CevhHUrGzVLzxVNda1qkwXmaSSUxxk/SGKJfwz3qs0qwynK1DDaXdlre17tu&#10;/wDW50+KmbYHwi8JY4Lhr90qsvZUmpOTiqnNUnNSk23pzcrvo5JrY+mNf1/4d/BP4dXGv67ead4d&#10;8M+HNN3TSsqw21jbRrgAAYCqAAAAPQAV+cXx5/4OQvBOgeJ7jRP2d/gXN4g0+3lKprniDUGs1ugP&#10;4kgVC6qexchj3Vai/wCDkL4/63onhPwL+zbomqSw22uPNrOvQxuVE8cLKluj/wB5fMMj4PG6NT1A&#10;r8k683Jclw+Iw6xGIV73svTq7H5r4HeBvDfEfDcOIeIoOs6zl7OnzSjFRjJx5pOLUpSlJO2tkrOz&#10;b0/X79nb/g42+Gvi/wAVWvhr9ov4NT+FbS6kCf8ACQaLfm8gtmJOGliZFkCdMspYj+6R0/Q+5tfh&#10;v8cfhv5F1Dpfibwr4l0xWw2y4tL+1lUMrDqrKwIII9iK/lyr9kP+Dc/9ojWPHfwL8Xfs+eILqSZv&#10;BGpW93o8kjZxZ3nm5iX2SWF2/wC24x0pZ1ktDC0PrGH0s1dX79V13MPHPwR4f4UyD/WPhyMqPsZR&#10;9pBSlJJSkoxnByblGSm4pq7VndWs7/Bn/BVj9hE/sL/tFtoXhgTyeDfE8cmoeE55skxRh8S2hb+J&#10;oSyjPUo8ZPJNet/8G63/ACfFrX/ZPb3/ANKrSvs3/g4I+Flh41/YYHj1rWNrzwf4mtLqGZl+ZIp2&#10;+zyKD6EyRkjvtHoK+Mv+Ddb/AJPi1r/snt7/AOlVpXXHGSxnDtSU90mn52tr91j7LB8Z4zjf6N2P&#10;xeMlzV6VOdKpL+aUOVqT83CUXLvK7P16/ab+N9t+zb8AvFXx2vPDsmrR+F9Je+fTY7kQtcBSBsDl&#10;W29euDX56/8AETF4P/6NC1L/AMLOP/5Fr7U/4KUeHvEHiz9hD4o+G/C2h3mpajeeFZo7Ow0+1eaa&#10;dyVwqIgLMfYAmvwF/wCGR/2rv+jYviF/4Rd9/wDGq83I8Dl+LozliFqnpq109UfmHgL4feHPF/Du&#10;KxPEVOMqsKvLG9WdP3eSL2jOKeretn2P1I+GH/ByJ8B/Eviy30b4ofAPxB4Z024kVH1iz1aPUBb5&#10;ON7xiONtg6nZub0U1+ieia14d8b+GbXxBod7b6lpWrWST2txHh4rmCRMqw7FWU/ka/nI+G3/AAT0&#10;/bZ+KviC38O+Fv2ZfGEclxcLD9o1bQ5rKCIn+J5J1RVUDkkniv6Ev2dPhfe/BT4C+D/hFqWppeXH&#10;hvw5aafcXUedsskUSqzLnnbkHGecVjnmDy/COH1Z6u91e/z8jxPHrgjw34P+py4bqpVZuSnTjVdR&#10;KKStPVylFt6auz6LRn4O/wDBWz9mPRf2Vf22/EfgrwjYR2ug61DDrmhWkK7Vt4LgsGiA6BVmjmUA&#10;cBVH0r9D/wDg2/8A+TMfF3/ZT7r/ANN2n18Zf8F9/ih4f+I37fs+kaBcrN/wiXhKx0W+kT7v2gST&#10;3TLnvt+1BT6FSO1fZv8Awbf/APJmPi7/ALKfdf8Apu0+vVzGdSpw7CU9/dP1rxNxmZY/6NeBxGPu&#10;6so4Zyb3faT85Kzfmz9BDcQC4W1Mq+YyF1jzyVBAJ/Mj86/Gz/g4z+Blz4T/AGjvCvx5sLULY+Lv&#10;Dxsbp1j/AOX2zfksfVoZoQP+uZ/D9KPjj8Zo/hl+2F8GPBl/ceXZ+N7fX9KOfui4SC3uYSfqYWQe&#10;8grwv/gv98G5viN+wxJ4+sLTzLnwP4gtdQbahZhbyt9mkxjsDLGx9lJ7ZrwsnqSwuYUpPaWn3tr8&#10;0fg/grjsRwj4j5RiqrtTxsZQ9VOc6SXyqwiz8Wfg34AvPiv8XfC3wv0+Jnn8R+IrLTIlXPLTzpF2&#10;/wB6v6dtKsdE8D+GdP0KB47eysYLaxtVPAA+SGJB9SVUe5r8Nv8Aggz8Irb4l/t96X4n1KxWe18G&#10;6Jeattk6CYp9nibHqGm3D0Kg9q/V39vb4vQfDiP4R+EWu/Lk8ZfG/wAM6Zt5yyLfJORx/tRIPTnm&#10;vS4kqSxGOhQj0V/v/wCAj9Q+kpjK3EvHmXcOUL/uqbnK2tnUu5ad406afzPdNc/5At5/16yf+gmv&#10;5a/FH/Izaj/1/Tf+hmv6lNc/5At5/wBesn/oJr+WvxR/yM2o/wDX9N/6Ga04U+Kr/wBu/qd30Rfi&#10;zj/uB/7lKNFFFfZH9pBRRRQAUUUUAFFFFABRRRQAUUUUAFFFFABRRRQAUUUUAFFFFABRRRQAUUUU&#10;AFFFFABRRRQAUUUUAFFFFABRRRQAUUUUAFFFFABX3F/wb5/8pAV/7EnUv/QoK+Ha+4v+DfP/AJSA&#10;r/2JOpf+hQV5+bf8i2r/AIWfnXi5/wAmyzf/AK8VPyP3Kooor8vP8pAooooAKKKKACiiigAooooA&#10;KKKKACiiigAooooAKKKKACiiigAooooAKKKKACiiigAooooAKKKKACiiigAooooAK8N/4KX/APJg&#10;Pxd/7EW+/wDRde5V4b/wUv8A+TAfi7/2It9/6LrfC/7zD1X5n0XCH/JWZf8A9f6X/pyJ/OLRRRX6&#10;yf6/BRRRQAUUUUAFFFFABRRRQAUUUUAFFFFABRRRQAUUUUAFFFFABRRRQAUUUUAFFFFABRRRQAUU&#10;UUAFFFFAH7Qf8G4Mtq37I/jCOIr5i/ECTzsDnmztsZ/Cr3/BxrZ3tz+xJ4bntUYx2/xKs3uCvQIb&#10;G+UZ/wCBMv414f8A8G3Px40/R/Gvj79nLV7pUk1q1t9b0VW43SQborhPclHhYDHSNq+9v+ClP7Le&#10;pftffsf+KPhF4cEf9ueUmoeHxM2Fe8gO9I85+XeN0e48Dfk8CvgcVL6nxFzz0XMn8nbU/wA+OLq8&#10;eD/pKLH498tL29KpzPbknGKcvSN2n/hZ/OXRVvXtB1rwtrd34a8SaVPY6hYXD297Z3UZSSGVThkZ&#10;TyCCMYqpX3176o/0FjKNSKlF3T1TWzR9N/8ABHO3ubn/AIKPfDRLUfMuoXTt/uizmJ/Sv6Btemt7&#10;fQ7y4uyBDHaSNKW6BQpz+lfkf/wbzfse+IdZ+KOpfth+L9Emg0fRbGbTvCsk8JUXd5MNk00ZP3lj&#10;i3x5GQWlPOVNfon/AMFDvjVZfAD9i74h/Ee41AW9xH4dns9NbeFY3dyvkQhc9W3yA/h7V8Dn044r&#10;No06erSUfnf/AIJ/n59ITF0eLPFzDZXl755wjSoO2v7yVST5dO3PFPs7p6o/Bz/gn1/yfB8Kf+x6&#10;07/0etf0l1/Np/wT6/5Pg+FP/Y9ad/6PWv6S624q/wB6p/4f1PX+lp/yU2Xf9eZf+ls83m/Y5/ZF&#10;uJmuLj9lf4bySSMWkkfwPYFmY9ST5PJrrfBPw0+HHw0sP7K+HPw/0Tw/a4x9n0TSYbWPGScbYlUd&#10;ST9Sa/nQ8Y/ts/tmW3i7VLa2/a4+J0ccepTrHHH4+1EKqiRgAAJuBXN+Jf2rv2o/Gdqtj4w/aT8f&#10;atAoYLDqXjG+nUBhhuHlI5HB9a0/1bxdSK5q2nzPU/4lg4wzCjGOJzpSg7OzVSVtOzkl+KP3Y/by&#10;/wCCnn7P37FPgnUIbjxRZa744aNotJ8I6fcLJMJ8YDXG0/uI1PLbsMcYUE1+APxC8eeKPil461j4&#10;keNtTkvdX13Upr7UrqQ8yTSuXY+wyeB0AwB0rHor6DLMqo5bF8rvJ7v/AC7H9C+F/hLkfhfgqkcN&#10;N1q9W3PVkkm0toxim+WK3tdtvduySK/TD/g2o/5LF8UP+xZsf/Sh6/M+v0w/4NqP+SxfFD/sWbH/&#10;ANKHqc9/5FNT5fmjn8eP+TS5p/hh/wCnaZ9sf8Fn/wDlHD8Q/wDrjZ/+lkNfz71/QR/wWf8A+UcP&#10;xD/642f/AKWQ1/PvXn8L/wC4z/xfoj8++ij/AMkDiv8AsJl/6bpBX9L37FX/ACZ38Kf+yc6L/wCk&#10;MNfzQ1/S9+xV/wAmd/Cn/snOi/8ApDDWXFX8Gl6v8jxPpbf8iHLP+vs//SEfix/wXG/5ST+OP+vP&#10;Sv8A03wV+i//AAb8/wDKPqD/ALHLU/8A2lX50f8ABcb/AJST+OP+vPSv/TfBX6L/APBvz/yj6g/7&#10;HLU//aVRmn/JO0f+3P8A0lnJ4rf8o3ZN/hwn/pln24YojKs5jXeqlVfbyAcZGfQ4H5CvKfh1+2t+&#10;z38Vf2jPE37L3gfxrFfeJ/CtjHcaisRUwyMXZJYY3B+eSEhPMGML5qgEkOF+d/8AguX+2l8Vv2UP&#10;gLoPhP4PXf8AZuqePLy7s5tejb99YW8KRmQQ/wB2R/NCh+qgNj5iCPxv/Zs/aF8e/sxfHPw/8d/A&#10;OpSR6louoLNKhb5byFuJoJPVZELKfTORggEebluRyx2DlWbtvyrzXfy6fifmPhn4CYrjrgzE53Wr&#10;cjnGSw0U/inCVnKo9bRcouCW+rlpZc37c/8ABX/9guP9s39nabXPBWkRSePPBsMt74dkC4kvYQu6&#10;axz/ANNAoKZ4EiryAzGvwNuLee0uJLW6haOSNykkci4ZWBwQR2INf0+/A34y+CP2hPhJoHxm+HWq&#10;Jd6R4g02O6tXVuYyR88TDs6NuRgeQykV+Q//AAXb/YB/4Uf8VF/an+F3hwQ+E/GF2Rr8Nqv7vT9V&#10;b5ixH8KT/M47Bw443KD3cO5hKjUeDq6a6X6Pqv66+p959G3xExGU5hU4KzhuHvS9jzaONRN89J32&#10;u05RX83Mt5JH570UUV9kf2sFfsp/wba/8mu+PP8Asfv/AGyt6/Guv2U/4Ntf+TXfHn/Y/f8Atlb1&#10;4XEX/Irl6r8z8E+kp/yanEf9fKX/AKWj7o+MX7QPwU/Z80iz1743fE/R/C9nf3Bt7O51m8WFJpQu&#10;4opPU4BP0rz3/h5f+wD/ANHdeBf/AAeR18n/APByf/ybv8O/+x0m/wDSR6/HWvDyvI6GPwarTm07&#10;va3Q/BvCnwA4f4/4Mo5zi8XVpznKacYqFlyycVvFvWx/RV4u/wCCk37BN54T1Sztf2tPA8ksunzJ&#10;HGuuR5ZjGQAPxr+d6KSD+2FllKmL7SCxbpt3f4VWor6XLcrpZbzckm+a2/lf/M/p7wz8J8p8MKeK&#10;jgsRUq/WOS/Py6cnNa3KlvzO9+yP6nvCzRv4Z054iCrWMJUr0I2CvwL/AOC2Fpe23/BS74jS3aMF&#10;n/suS33d0/su1Xj23K1fst/wTn+PFj+0b+xb8P8A4kQXSyXn/CPwWGsqv8F9bKIJsjnG5kLj/ZcV&#10;+ff/AAcOfse+KrXx7pP7Y3hLSmutHvdPi0rxQ0MZLWdxGSIJn/2HRtmegaMA/eFfK5DJYTNnTqaN&#10;px+d1/kfyb9H7FUuEfGDEZbmLUJzjVw6vp+8VSMkvWXs2l3bSWrR+YdFFWdH0fVvEOq22haFps95&#10;e3k6w2lpaxGSSaRjhUVRyzEnAA6199tqz/QaUoxi5Sdkj9lf+DcK3uU/ZN8YXMn+qk8dOI/qLWDP&#10;8xTv+DkOa3X9j3wbbsR5zfEqBox32jT77d+pWvor/gmF+yrefsf/ALHXhr4XeIIAmv3nmat4kAH3&#10;by4wTH/2zjEcXuY896+F/wDg5L+NdnqXi74e/s/abqAaTS7W51vVLdGB2tMRFBuHYhY5iPZ/evgc&#10;LJYviLnp7czfySP8/eFsRT4w+ku8dgHzUvb1J8y2cKcGub0k0rf4kdF/wbR/8iz8Vv8Ar+0v/wBA&#10;nr9NPFvjbwZ4A0n+3/Hfi7S9FsfMWP7bq1/HbQ7z0XfIwXJwcDOTivzL/wCDaP8A5Fn4rf8AX9pf&#10;/oE9e0f8HBX/ACj9b/sdtN/9BmrPMqP1jPpUm7c0or70jy/E7IafFH0ha2Uzm4KvVowckrtc1Kmr&#10;paXt6n2V4R8e+BvH9h/avgPxppOt2oODc6RqMVzGOSPvRsR1BH4Gjx5420L4b+D9Q8c+Jlvjp+mW&#10;5muv7N0ue9m2AgZWG3R5H687VOBknABI/ml/Zy/aQ+LX7LHxR0/4s/B7xTc6bqFnMpuIY5mEN9CG&#10;Ba3nQHEkbY5B6dRggEf0Qfse/tVeAP2yvgNo/wAcfh/+5jvlMWpaY8weTTrxAPNt3I7rkEHA3Kyt&#10;gZrPNMnqZa1K/NB9dvk9/kzyfFbwWx/hhUo4v2jxODqSs5pckoy35JfGk5K/LLVXTvFWSf5w/t+f&#10;8F9ofiH4L1T4QfseeHtU0uPUY3tb/wAZ6xGsU/kHKuLWEEmMsOPMchgCcIrYYfmCzMzbmOSeST3r&#10;9XP+C5//AATL0eHR7z9tb4DeGWhuIZC/xA0exhHlyIx/5CKooyGDE+d1BBV8Ltdm/KOvrsk+ovB8&#10;2GVr731d/N/kf2R4Gx4DqcFQxHDFH2am7VVJ81RVEtVOWl7J3jZKPK7qKu0fub/wb8/8o/of+xw1&#10;L/2nXnf/AAVt+NLfAD/gpH+zX8Vbi4EdnpLTf2gzE4W1mukguD9fJd/xAr0T/g35/wCUf0P/AGOG&#10;pf8AtOvlv/g5OvJ0+Pnw1hRtvk+EriSNl6hjdHn/AMdFfO0aca3EVSEtm5r700fzhw9l1DNvpKZj&#10;gq6vCpLFwl/hnSqRf4M/S39t74KQ/tHfsjePvhHBEslzrHhm4OlE9Ptkaebbnjt5qJn2zXyn/wAG&#10;7fwen8F/sla/8VNR09objxf4qkW3d1+aS2tF8kH6CUzj6g19afsYfFO1+OH7Jnw9+KEN39obWPCV&#10;m92+7P8ApCxCOdT7rKjqfcGuu+F3w18K/B7wHYfDrwVYi20zTVk+zwqOheRpXP4u7H8a8f6zUo4W&#10;phH1kn917/p9x+MPibMOH+D8y4Pqp+/iISfZey541F6uUaX/AICz8+f2y/jHbeLv+C5XwL+FFjf7&#10;4fByxfbIxJkR3d3HLKVI7HyhAfowr76+Pf8AyQvxp/2Kepf+kslfir8GvinL8Z/+C52n/Eua886P&#10;UPitOtrJ2MEQkhhA9hHGgHsK/ar49/8AJC/Gn/Yp6l/6SyV3ZtR+r/V6faC+9tt/ifeeLOQrhnFc&#10;NZdazhhKXN/jlVnKf/k0mfy/0UUV+iH+kAUUUUAFFFFABRRRQAUUUUAFFFFABRRRQAUUUUAFFFFA&#10;BRRRQAUUUUAFFFFABRRRQAUUUUAFFFFABRRRQAUUUUAFFFFABRRRQAUUUUAfpt/wbS/8lS+Kn/Yv&#10;6b/6Pmr9dq/In/g2l/5Kl8VP+xf03/0fNX67V+ccQf8AI2qfL/0lH+aH0jP+Tt47/DR/9MwCiiiv&#10;GPw4KKKKACiiigAooooAKKKKACiiigAooooAKKKKACiiigDifjr+0D8N/wBnPw9o/ij4nXt1Baa9&#10;4s0vw5p7Wto0zNf6hcrbWykL91TI6gt0Ucmu2r5N/wCCwP8AyRH4Xf8AZyXw9/8AT9bV9ZUAFFFF&#10;ABRRRQAUUUUAFFFFABRRRQAUUUUAFFFFABRRRQAUUUUAZnjX/kTdW/7Blx/6Lav5arv/AI+pP+uj&#10;fzr+pXxr/wAibq3/AGDLj/0W1fy1Xf8Ax9Sf9dG/nX2HCn/L7/t39T+1Poi/ws49aH/uYjooor7A&#10;/swKKKKACiiigAooooAKKKKACiiigAooooAKKKKACiiigAooooAKKKKACiiigAooooAKKKKACiii&#10;gAr9Mv8Ag2pkth8XfidCxXzm8N2JXjnaLh8/hkivzNr7X/4ILfHbSPhF+3Lb+D/EV2sFn460WfR4&#10;ZpOFW7BWaAE/7RjaMerSLXmZzTlUyyrGPa/3NP8AQ/L/ABoy/EZp4W5pQoK8vZ81lvaEozf/AJLF&#10;n6Z/8Fn9P1LUv+CZvxQttKR2lW10yVhHnPlx6rZvIeO2xWz7Zr+fWv6fvj38J9J+O/wU8VfBrXGV&#10;bXxNoNzp8kjLnyzJGVV/qrEN9RX81fxr+DPxC/Z9+KGsfCD4o6DLp2taJeNb3UMi/K+D8siHo8bD&#10;DKw4IINePwtXh7GdHre/yaS/Q/GPom55gpcPY/J3JKrGr7W3VxnCEG13UXDXtzK+6OVrtP2cbW7v&#10;v2hvAdlYf6+bxppaQ4/vm7iA/WuLr7L/AOCJX7IXiT9oP9rzRfinqXh+ZvCfw+vE1a/1CSI+S99G&#10;d1rAG6F/N2yEDOFjOeoz9Djq1PD4Sc57JP8A4b5n9IcaZ3geHeFMbmGLklCnTm9eraajFd3KTUUu&#10;rZ+8NfzW/t0ywTftvfFaW2I8tviRq5THp9tkr+jj4kePfDvws+H2t/EnxfqEdppeg6VcX+oXEhwI&#10;4ooy7H8h+Jr+Yr4heM734jfErWviDqO77Rrmt3F/NuOSGmlaQj/x6vleFacva1J9LJH8j/RKy/ES&#10;zDNMdb3FCnC/RyblKy9Ete113P6f/Cn/ACK2m/8AYPh/9AFcn4j/AGWP2YvGOu3Xijxd+zj4D1XU&#10;r6Uy3mo6l4Psp57hz1Z5HiLMfckmus8Kf8itpv8A2D4f/QBX4Q/8FIv2t/2rPBP7dXxP8KeDP2m/&#10;iFpGl2PimaKx03S/Gl9b29vGFXCJGkoVF9gAK8fK8DWx9eUKc+VpX6912Pxbwt4BznxAz/E4PLsZ&#10;9WlTg5uXvarnUbe6092n20P3I8B/BX4N/Cwu3wx+Evhnw4ZGLSHQdBt7PcSACT5SLkkAD6AVw/7W&#10;H7cf7Of7G/gy78TfGDx9Zw30duWsPDtrMsmoX8mPlSOEHcMnHzthFHJIFfz76z+2F+1v4jsjpniH&#10;9qT4jX1szBmt7zxvfyoSOh2tMRkV59fX17qd7NqWpXctxcXErS3FxPIXeV2OWZmPJJJJJPJNe7S4&#10;XlKpzVqt15LV/Nn9AZT9FOtWzCOIz3NXVgmrxhF80l255yfL/wCAvyseh/tbftLeMf2uvj/4g+PH&#10;jWMQ3GsXX+h2KyFksrVBthgUnqFQDJwMtuOBnFeb0UV9ZTpxpU1CCsloj+vcBgcHleBpYPCwUKVO&#10;KjGK2UYqyS9Ej9Bv+Dcv/k8LxP8A9iLN/wClMFfpR/wVM/5R6fFr/sUpv/Q0r81/+Dcv/k8LxP8A&#10;9iLN/wClMFfpR/wVM/5R6fFr/sUpv/Q0r4bOP+R9H1j+h/CHjJ/ykJg/8eE/9Kifzo0UUV94f30f&#10;v1/wQ/8A+UZXw7/67az/AOne8r4p/wCDk/8A5OA+Hf8A2KFx/wClRr7W/wCCH/8AyjK+Hf8A121n&#10;/wBO95XxT/wcn/8AJwHw7/7FC4/9KjXw+X/8lJP/ABT/AFP4M8Of+Uncd/1/xv51Dv8A/g2j/wCR&#10;d+K//X7pf/oFxX6jyQQTPHJLCrNE26JmUEo2CuR6HBI+hPrX5cf8G0f/ACLvxX/6/dL/APQLivr7&#10;/gqb+1l4y/Y1/ZC1f4r/AA8sIZddur6DStKuLjBSzlnD/wCkFSDvKBGIU8FsZ4yK4c2pTr51OnHd&#10;tJfNI+L8Ysnx3EHjpi8swaTq1qlGEbuyvKlTWr6Lv5HaeIv21f2dfC37TWjfsj6r4+t18aa3Zyzw&#10;WKEMkLqFZIJWzhJZELMiHkhD0LIGo/t4fsgeEf22P2dNY+DviCKGHUjGbrw1qki82F+gPlycfwnl&#10;HHdGbvgj+dr/AIWz8ST8UF+NM3jO/l8VLq66p/bk05a4N2H3iUsep3DPp26cV/RF+wH+1xoX7af7&#10;Mug/GWxe3j1Vo/sfiawt24tNRjA81MHkK2RIuf4XXk1tmWV1Mp9nWpyv3faW/wB3+R63iX4T5n4O&#10;U8sz7KcRKbg4qdTblrpuSaXSEleKTv8AC1Jvmsfzp+P/AAF4x+FnjbVPhz8QNAn0vW9FvpLTVNPu&#10;QN8EyHDKcEg+xBIIwQSCDWPX63/8F+P2Ah4k0GP9tj4V+H5H1DTY0tvHdvarnzrUYWK92jvH9xyM&#10;/IVJwEJr8kK+yy7HQzDCqqt9muz/AK28j+1fDfjrA+IXCtHNaFlN+7UgvsVFbmj3s/ijfVxab1uF&#10;FFFdx94fpp/wbTf8lZ+KX/Yu6f8A+j5a/Vr4lfFD4efBzwhc+P8A4p+MbDQdFs2QXWqancCKGIsw&#10;VQWPTLEAe5r8pf8Ag2m/5Kz8Uv8AsXdP/wDR8tfYf/Bb/wD5Rw+Nf+vrTv8A0sir8/zakq+fOm/t&#10;OK+9JH+ePjFk9HiD6QX9mVZOMa88NTbVrpThTi2r6XV9Lnof/Dy/9gH/AKO68C/+DyOj/h5f+wD/&#10;ANHdeBf/AAeR1/OLRXsf6rYX/n5L8P8AI/YP+JTOEv8AoYV/up//ACJ6f+2p4q8OeOP2tviN4w8I&#10;a1b6lpepeML640+/tZN0dxE0zFXU9wRyDX7z/wDBMWS2l/4J/wDwnazK7P8AhDrYfIONwzn9c1/O&#10;TX7tf8EHvjvpHxY/YT03wH9rX+1vAepXGlX9uT83ku5nt5AP7pSTZn+9E1HElBxy6ny7RaX4WNPp&#10;NZFWw/hpgFQvKGFqwi3/AHfZygpP5pL1kj4v/wCDkKw1GP8AbH8HapKj/Y5vhnbxQMc7TImoX5cD&#10;3w8efqK/PWv2l/4OAf2QPFvxt+CWh/H34d6G2oah4BeddYtbdC0zabNtLSKB94RuisQASFd26A1+&#10;LVd+Q14VstglvHR/f/kfoP0f88wWceF+Cp0ZJzoKVOcVvFqTauv70XGS73Cv02/4Npba6f4q/FO8&#10;QHyY/D+nJJ/vNPKV/RWr8yQCx2qMk9BX7m/8EJv2QvEP7N37L198RfiBoE2n+IviFexXslrdRlJo&#10;dPhVltUdTypPmSyYODiVc9KjiGtTp5bKDesrJfen+hxfSMzvA5X4X4rDVZL2mIcIQXVtTjOTt2UY&#10;tt9HZdUdn/wWzlhj/wCCaXxEWYjc50tY8/3v7TtT/IGvz3/4N1v+T4ta/wCye3v/AKVWlfWX/BxD&#10;8btK8F/sm6N8F4tQUap4y8RRyfZVYbjZ2n7yRyPTzGhH1Psa+Tf+Ddb/AJPi1r/snt7/AOlVpXj4&#10;GnKPDdZvq21+C/Q/G/D/AAGIwf0Zc5rVFZVpVZx84qNOF/8AwKEl8j9qdd17Q/C+kXHiDxLrNpp1&#10;haRmS6vr64WGGFf7zu5CqPcnFZXg34r/AAu+IskkXw++JOga80P+uXRtYguin18tmx1HX1ryP/gq&#10;R/yj2+LX/YoT/wDoS1/PP4A+IXjj4V+MLHx/8OPFV9outabMJbHUtOuDHLC3sR2I4IPBBIIIOK8/&#10;K8n/ALSw85qdmnZaabH5t4U+CcPE7hzFY+GMdGrSnyRThzRb5YyXM+ZNXbtonbez2P6jtRvoNL0+&#10;fU7pJmjt4WlkW3t3mkKqMkKiAs7YHCqCxPABPFfnB+3B/wAF+/Avw/tta+Fn7LvgjWLzxRAZLR/E&#10;HiTS2srfT5R8pZbaYCaR1OfllSMAgZDDg/R//BMD9vjQv27PgJFrmoNHb+MvDwjs/F2nLgZl2/Ld&#10;Rgf8spcEj+6wdewJ8q/4LK/8EzdE/ad+Gl5+0D8IvDkcPxE8OWpnuo7K1G/X7NE+aFwMFpkABjbk&#10;kKUwcqVxwNHC4fMPZY2L0dt9E/PuvmeVwDkvCnDniN/Y3HOGleM1BXlanGd/ddSKV5U5aWlzKNmn&#10;JOLbX4meJ/E3iDxp4ivvF3izWLjUNT1K6kudQvrqQvJPM7FmdiepJJNfsv8A8G3/APyZj4u/7Kfd&#10;f+m7T6/FpgynawwRwQe1ftL/AMG3/wDyZj4u/wCyn3X/AKbtPr6ziKyytpd0f1t9JWEKfhTUhBJJ&#10;VKSSWiST0S8ih/wXT+Js3wc+LX7OPxRSbYvh/wAa3OoydcbYpLNmPH+zmvuD49fDvSvjx+z74r+G&#10;c6R3Fr4o8L3VpGeoPnQMEYH2JVgR3ANfnL/wcxTuNP8AhBbj7rTa0x+oFn/jX2t/wTD+Lk3xr/YO&#10;+GvjK+vWuLyHw5FpuoTSNuZ5rTNuzMe5bywx/wB6vl8RSlHKsPXj0cl+N1+TP5Y4jyqthfB7hriH&#10;D6SpVK8G/N1p1Kb+ThP7z5X/AODc74ByeC/hR8QfjTrlk0eoaz4iTRLbzFwUhslLSY4yN0sxUj1h&#10;HpVH/gqx8aX1v/gqV+zF8DbW8xa+G/G+iarfIsnBuLrVrdV3D1WOAEH0lNfoZ8LPhV4Q+D3h268L&#10;+CrAW9pd65qGqyRgDAmu7qS5kxjoA0hAHYACvxH+OXxlHxv/AOC42l+LobnfZWPxu0PSLBv4fJst&#10;Qt7bcPZmjZ/+B114CTzDNKuIa2jJ/hZfgfY8A4yXiR4qZzxNUi+Snh60o3+zen7GmvXk5n6pvc/d&#10;LXP+QLef9esn/oJr+WvxR/yM2o/9f03/AKGa/qU1z/kC3n/XrJ/6Ca/lr8Uf8jNqP/X9N/6Ga6eF&#10;Piq/9u/qfTfRF+LOP+4H/uUo0UUV9kf2kFFFFABRRRQAUUUUAFFFFABRRRQAUUUUAFFFFABRRRQA&#10;UUUUAFFFFABRRRQAUUUUAFFFFABRRRQAUUUUAFFFFABRRRQAUUUUAFfcX/Bvn/ykBX/sSdS/9Cgr&#10;4dr7i/4N8/8AlICv/Yk6l/6FBXn5t/yLav8AhZ+deLn/ACbLN/8ArxU/I/cqiiivy8/ykCiiigAo&#10;oooAKKKKACiiigAooooAKKKKACiiigAooooAKKKKACiiigAooooAKKKKACiiigAooooAKKKKACii&#10;igArw3/gpf8A8mA/F3/sRb7/ANF17lXhv/BS/wD5MB+Lv/Yi33/out8L/vMPVfmfRcIf8lZl/wD1&#10;/pf+nIn84tFFFfrJ/r8FFFFABRRRQAUUUUAFFFFABRRRQAUUUUAFFFFABRRRQAUUUUAFFFFABRRR&#10;QAUUUUAFFFFABRRRQAUUUUAdh8A/jj8QP2bvi7ofxq+GOqfZdZ0G8E9uzcpKuMPE4/iR0LKw9GPf&#10;mv6Ef2I/26/gr+3H8MLfxr8Odajt9XgjVdf8M3MoF1p02BuBXOXjJ+7IPlYejAqP5vq2vh78SfiB&#10;8JvFlr47+GPjPUtA1ixk3WupaTePBNGe43KRkHoVPBHBBBxXj5rlNPMop3tNbP8AR/1ofjfi14P5&#10;X4nYOFRT9ji6SahUtdNb8k1u431TWsW21e7T/oM/at/4Jdfsd/tia1J4v+Kfw+ms/EE0apN4i8PX&#10;X2S7lCrtUyHaySkDABdGOAB0AFeT/Dn/AIN+/wBgTwHrSaxrQ8aeKljcMtl4j16LyeOxFrBASPqT&#10;XwR8OP8Agvv/AMFAPAdjHYa1q3hXxUI1A83xFoJ8xsDHLW0kOc9fqK6HXP8Ag4s/bm1Wwaz0/wAD&#10;/DfTZGzturPQ7xpF4I4E1469TnleoHbIPhxyviCjH2cKnu+Uvy6o/A8L4UfSLyfCf2ZgcytQWi5c&#10;RJRS7RvFTivKKR+y8afDj4K/D9IU/snwx4Z0CxCICY7WzsbdBgDsqKB9K/Ev/gsV/wAFMtP/AG0v&#10;G1n8JvhBPMvw/wDC948sV1Jlf7ZvcMn2raQCsaoWVAeTuZjjcAPA/wBpX9vL9q79rZ1g+OPxf1DU&#10;tPjk3w6Lb7baxjb+95EQVWb/AGmDMM8ECvIK9HKsh+p1PbV3zT6W2Xn5s/TPCXwBp8FZks7zusq+&#10;MV3BRu4U295Xkk5zab1aSV20m7New/8ABPr/AJPg+FP/AGPWnf8Ao9a/pLr+XD4Y/EbxR8IviHov&#10;xQ8FXMcOr6BqUV9pss0IkRJo2DKSp4YZHQ19Yf8AD+z/AIKL/wDQ+eHf/CVt/wDClneU4rMK0Z0m&#10;tFbV+foY+OvhDxV4kZzhMVlUqSjSpuMvaSlF3cm9LQlpY+RvG/8AyOmsf9hS4/8ARjVl1NqF9cap&#10;qE+p3bAzXEzSylRjLMcn9TUNfRRXLFI/pajF06MYvokvwCiiiqNAr9MP+Daj/ksXxQ/7Fmx/9KHr&#10;8z69c/ZL/bb+Pn7FGu6x4j+Aut2Flda5aR22oNf6bHcho0YsoAf7pyTyK4czw1TGYGdGG7tv6pnw&#10;fidw1mHGHAuNyfAuKq1lFRcm1HScZO7SbWifR6n7Wf8ABZ//AJRw/EP/AK42f/pZDX8+9fTnx8/4&#10;K6/tqftK/CnVPgx8VfFui3Ohawsa30Nr4fhhkYJIrrh1GR8yivmOuXJcBWy/DSp1bXbvp6JfofKe&#10;B/AGeeHXC9fLs0lB1J1pVF7OTkuVwhHVuMdbxfTtqFf0vfsVf8md/Cn/ALJzov8A6Qw1/NDX1t8P&#10;/wDgtp+3x8MvAmi/Djwp410GPS9B0q307TY5vDMDssEMaxoCxGWIVRyetZ55l2IzGnCNK2je/wDw&#10;x53jt4a8QeJGV4PD5VKmpUpylL2knFWcUla0ZXenkL/wXG/5ST+OP+vPSv8A03wV+i//AAb8/wDK&#10;PqD/ALHLU/8A2lX40ftEftCfEv8Aaj+LOo/Gr4u6hbXWvapHCl5NZ2awRsIoliTCLwPlQfWvU/2Z&#10;P+Cpn7Xv7IvwxX4Q/BXxRpFnoq3814sN7ocNw/mybdx3uM4+UcdqnHZbiMRlNPDRtzR5b9tFZ9Dn&#10;448MeI+IvCHL+GMLKmsRQVBScpNQ/d03GVmotvV6e6rrsfcP/BzB/wAiR8I/+wrrH/oq0r8lK9t/&#10;a2/4KC/tKfttafoel/HzxBpt9D4emnl0xbDSY7Yo0wQPnYPm4jXr0rxKuzKcLVwWBjSqWur7ebPu&#10;PCXhPNOB+A8Lk2YOLq03UbcG3H3qkpKzai9pK+m5+lX/AAb9/tyN4G8eXX7GfxA1JV0nxJM154Rm&#10;mkC/Z9QC5lt+TyJlAKj++mBkvx+qnx3+CXgH9oz4Sa78F/ibpQu9G16xa3uVHDxN1SVD/DIjBXVu&#10;xUV/Mb4e1/WfCmv2Pijw7qEtnqGm3kd1Y3ULFXhmjYOjqexDAEe4r7Aj/wCC9P8AwUXjjWP/AIT7&#10;w+21cbm8LW+T7nivIzTI6+Ixnt8M0m9Xd21XVaf0z8X8WPAXPuIuMocQcMVadKpK0p80pQaqxatU&#10;g4xlrKyb2tJc2rk7fO/7Vn7Nnj39kr47a98DfiFZst1pN0fsd5txHfWrcw3EZ7q6YPscqcFSB53X&#10;rn7WX7a/xx/bU1zSfE3x2udHutQ0a2kt7S803R4rWRonYNscoPnAIJXPTc2OpryOvo8P7f2MfbW5&#10;ra22P6Y4f/tz+xaCzhQWKUUqnI24OS0bi2k7S3tbS9tbXCv2U/4Ntf8Ak13x5/2P3/tlb1+Nde8/&#10;sn/8FIv2pf2LfB2peBfgR4j0uy0/VtS+33kd9o0VyzTeWseQzjIG1F4rizbB1cdg3Sp2vdb+R8P4&#10;wcHZtx3wPVyjLnBVZThJc7ajaMk3qlJ7baH6I/8AByf/AMm7/Dv/ALHSb/0kevx1r3b9rH/go3+1&#10;D+2p4W0vwd8efEWl3tjo+oNeWKWOjxWzLKUKEkoORtJ4rwmjKcHVwODVKpa93t5leEHB+bcC8D0c&#10;ozFxdWEqjfI242lJtWbUXs9dAooor0z9OPtb/gj5/wAFNIv2LfHdx8LPi7f3DfDnxJdCS4kjjMh0&#10;e9ICi6VRyY2UBZFGThVYAlSG/bu3ufh78YvAhkt5tJ8S+G9esWVtpjurS+t5FwVPVXRgcEciv5bq&#10;9c/Zr/bs/ar/AGSpHh+Bvxf1LS9Pmk8yfRZ2FxYyP/e8iUMise7KAxwMnAr5zNchWMqe2ovll1vs&#10;/PyZ/Nni34A0eNsxedZLWjQxjtzqV1Co1tK8U3CaS1aTUrK6Tu3+u3xO/wCCAf7AnxE1x9c0e38Y&#10;eEvMkLSWfhjXIlgOewW6gn2j2UgV6b+yt/wSq/Y0/ZB8Qw+Nvhr4BuNQ8RW6lbbxB4kvPtdzBkYL&#10;RjascbEfxKgPJAIBIr82NE/4OLP25tLsltb/AMEfDfUpBjNzeaHeK549IrxF569O/wCFc/8AEb/g&#10;vz/wUA8dWclloeqeE/CqyoV8zw9oBLrlQMq11JMQRyfqfTAHnSyviCrD2U6nu+cn/wAOz8yxHhT9&#10;IzNsH/ZeMzK9BrlfNiJOLj2laLnJeTTP1s/bV/bo+Cf7Dvwyn8c/EzWI7jVJIyND8L2twovNTl5w&#10;FXkqgI+aQjao9SQD/Pb+0D8cvHP7Sfxk8QfG74j3vnat4gvmuJwpOyFMBY4Uz0REVUX2UVk/EX4m&#10;fEL4u+LLrx38UPGup+INYvG3XOpatePPK/tuYnAHZRgAcAAVh17mU5RTy2Lk3eb3f6I/fPCXwfyv&#10;wxwk6rn7bF1UlOpayUd+SC3Ub6tvWTSbskkv1k/4No/+RZ+K3/X9pf8A6BPXtH/BwV/yj9b/ALHb&#10;Tf8A0Gavyd/ZK/4KAftJfsTWmtWXwE1/TbKPX5IX1IX+kx3O5ogwTG8fL989OtdB+07/AMFSv2vP&#10;2vPhkfhF8avFGkXminUIb3ybLQ4bd/OjDbTvQZx8x4rz62T4upnCxSa5eaL310t5eR8DnHg5xZjv&#10;G2HFtOdL6qqtKdnKXPaEIRl7vJa94u3vHzrX1p/wSI/b4uf2LP2hI9I8YX8n/CCeMJIrPxHGZDts&#10;5M4hvQOmULYb1jZu6ivkuivosRh6eKoypVFoz+huJOH8t4qyOvlOYR5qVaLi+66qS7Si7ST6NI/q&#10;f1LTtC8X+Hp9J1K2t7/TdUs2inicB4riCRcEHsysp/EGv56P+Cmv7EerfsPftLah4Isba4k8J6wz&#10;6h4Pv5lJD2jMcwFujSQn5G7kbWwN4roPg9/wWX/bx+CHwz0b4TeC/iHpkmkaDZLaaYupaFDcSxwL&#10;wkZkYZIUYUZ6KAO1cj+1Z/wUi/ac/bP8H2Hgn486noeoWul332vT5rTQIbeaCQqVbbIgyFYHlehw&#10;PQV87lOV5hluKbunB6PV/J2tufzn4Q+E/iN4Y8VVJyrUamBq3jNKclJpX5Kii4WU11XNa0pK70Z+&#10;qf8Awb8/8o/of+xw1L+cdfJ//ByZeM/7Svw/sCgxH4GeTd67ryYY/wDHP1r5s/Zk/wCCpf7Xn7Iv&#10;wyX4R/BXxRpFnoq30t4sN7ocNw/myY3He4zjgcVxP7V/7ZPxy/bS8Y6b47+O+sWN7qOk6Z9gs5LH&#10;TktlWHzGkwVTgnc7c1th8pxNLOJYqVuVt9ddfkerw34ScT5T41YniyvKk8NUlWlFKUnP94mo3jyp&#10;ddfe+8/WD/g3i+K8njL9jDU/hrdXG6Twd4quIoU/uW9yBcKPp5jTH86+p/21/jRN+zz+yd8QPjFY&#10;3CxX2i+F7qTS2fp9sZDHb/8AkVkr8Cv2SP2+P2kv2I/7dT4BeJ7Oxj8R/ZzqkOoabHdI7QeZ5bKH&#10;+6f3rgkdRjPQV2H7RP8AwVo/bQ/ai+FN98GPix4z0qbQdSkhe8hsNDht5JPLcOo3oM43KMjviuPF&#10;cP4itmTqq3I5JvXXz6ep8bxT9HfiDPPFCrnFOVL6jVrwqTTlJTcW4yqrl5Grt89ve1ur2MX/AIJf&#10;Mz/8FB/hQ7sWZvF0JJPf5Wr+gT49/wDJC/Gn/Yp6l/6SyV/NF8Ivip4w+CHxM0X4t+ALqGDWvD9+&#10;l5ps1xAJUSVehKNww9jX074l/wCC5f8AwUF8WeHNQ8K6z448PtZ6nYy2l0qeGLdWMciFGAIHBwTz&#10;XVnOU4rMMTCpSaslbV+fofXeNHhFxR4gcVYHMcslSVOjBRkpylF3VRy0ShJNWfdanx/RRRX0h/S4&#10;UUUUAFFFFABRRRQAUUUUAFFFFABRRRQAUUUUAFFFFABRRRQAUUUUAFFFFABRRRQAUUUUAFFFFABR&#10;RRQAUUUUAFFFFABRRRQAUUUUAfpt/wAG0v8AyVL4qf8AYv6b/wCj5q/XavyJ/wCDaX/kqXxU/wCx&#10;f03/ANHzV+u1fnHEH/I2qfL/ANJR/mh9Iz/k7eO/w0f/AEzAKKKK8Y/DgooooAKKKKACiiigAooo&#10;oAKKKKACiiigAooooAKKKKAPFv25P2aPFP7Unw+8H+EfCevWOnzeHfit4Z8VXMl+H2y2+m6lFdyx&#10;LtB+dljKrnjJ5Ir2miigAooooAKKKKACiiigAooooAKKKKACiiigAooooAKKKKACiiigDM8a/wDI&#10;m6t/2DLj/wBFtX8tV3/x9Sf9dG/nX9SvjX/kTdW/7Blx/wCi2r+Wq7/4+pP+ujfzr7DhT/l9/wBu&#10;/qf2p9EX+FnHrQ/9zEdFFFfYH9mBRRRQAUUUUAFFFFABRRRQAUUUUAFFFFABRRRQAUUUUAFFFFAB&#10;RRRQAUUUUAFFFFABRRRQAUUUUAFXfDniLW/CPiCx8VeGtSls9Q027jurG7hba8MyMGRwfUEA1Soo&#10;eujJnGNSLjJXT0aezXY/fz/gmR/wU7+HH7b3w6s/DPinWbPS/iVpdoia9ob/ALsXxAwbq1B++jYJ&#10;ZAS0Z4PBVm9O/ap/YL/Zd/bMsoE+Onw2hvb+ziMdlrljIba+gTOdgmTlkzkhG3KCSccnP83+ja3r&#10;PhzVrfXvD2rXVhfWcyy2l5Z3DRTQyKcq6OpDKwPIIIIr62+Ev/Bc3/goN8LNNh0i9+IGleK4IVCp&#10;/wAJXpInlIH96WJo5GOOMsxJ9c818jiuHcRTr+1wU7eV7Nej7f1qfx3xZ9HDP8tz95vwPjFRu3JQ&#10;c5U5U291TqRTvHeylay0bkff/hz/AIN4v2DND10avqOvfELWIA2f7M1LxBbLB1zjMFrHJjt9/p78&#10;19ifCn4RfCf9nr4e2/w++FHg/TfDfh/TY2ZLSzjEca92kdjyzHqzsST1Jr8er7/g41/bfu7Vre3+&#10;G/wxtXbG2eHRb8svPbffMvtyD1rwH9pD/gp9+2t+1PpE3hf4nfGK6h0S44uND0OFbG1mHpIIsNKP&#10;9l2YcdM81jLJc6xkksRU083f8F1PFxPgj438bVqdHiTMl7GLv71SVS3nGnFKLlbq3F+Z9b/8Fr/+&#10;CqfhX4qaPdfsf/s5a/HqGji6X/hMvElnJuhu2jIIs4GHDoHGXkGQxVQpIyT+ZUH+vT/eH86bSqxV&#10;gw7HNfUYHB0cBh1Sp/N933P6w4H4JybgHh6GU5anyq7lJ/FObteUvN2SSWiSSWx/U34U/wCRW03/&#10;ALB8P/oAr+d//gqT/wApCvi1/wBjdN/6CtemWX/BeD/gojYWcNjbeOvDwjhjWOMHwtbnCgYHavl3&#10;4xfFrxn8dvihrfxf+Id3Dca34gvmu9Smt7dYkeVgMkIvCjjoK8XJcoxWX4mVSq1Zq2j80+x+I+B/&#10;g/xX4d8SYvH5pOk4VabhHklKTvzxlqnCOlk+u5zNFFFfTH9PBRRRQB+g3/BuX/yeD4n/AOxFm/8A&#10;SmCv0o/4Kmf8o9Pi1/2KU3/oaV+D/wCyt+158a/2NPHV58RvgZq9lZ6pfaa1jcSX2npcqYS6uQFf&#10;gHKDmvWfjJ/wWR/bk+O/wv1v4P8AxE8Y6HPofiCxa01KG38OwRO8ZIJAdRlTx1FfMZhk+KxWZrEQ&#10;a5fd3eunyP5d8QPBvizijxWw/EeDnSWHpyoNqUpKdqck5WSg100118j5Yooor6c/qI/fr/gh/wD8&#10;oyvh3/121n/073lfFP8Awcn/APJwHw7/AOxQuP8A0qNfOf7PP/BWz9s/9l74RaX8EPhJ4s0a18P6&#10;O1w1jDd6BDPIpmnknfLsMn55GPsOK8//AGsf20vjv+2p4n0vxd8eNasb290exa0sWsdNjtlWJn3k&#10;EJ1Oe9fN4XKcVRziWKk1ytye+ut7dD+YeEfB7ivI/GbE8VYidJ4apVxM0lKTnaq58t4uCV/eV/e0&#10;6XP0L/4No/8AkXfit/1+6X/6BcV7P/wcG/8AKP8A/wC5403/ANAnr8n/ANkr9v8A/aR/Ymtdas/g&#10;Jr+m2UevyQvqQv8ASY7neYgwTG8fL989Otb/AO07/wAFSf2u/wBr34Zf8Kj+NfijSbzRf7QhvfJs&#10;tDht386MMFO9BnHznjvUVsnxVTOFik1y8ye+ulvLyM848HOLMd43Q4tpzpfVVVpTs5S57QhCL93k&#10;te8Xb3j52r7C/wCCMf7cS/sj/tLx+EfGV6U8G+PHh07WGaTatlc7sW92c8YVmKN/sSE87QD8e0Ak&#10;civoMVh6eKw8qU9mf0JxPw7l3FmQYjKMdG9OtFxfdPeMl5xklJeaR/VBr+haN4q0K88NeIdOhvNP&#10;1C1kt7y1nXck0TqVZGHcEEiv55/+Cmn7EGrfsOftJX/giwtbqTwlrG6/8H6jOpYSWrMcwM+MNJEf&#10;kbuRsYgBxXY+CP8Agt//AMFCPAfg7S/BOlfEnSrm10mwis7afUtAhuLh441CqZJGG6RsAZY5JPJy&#10;a4L9qr/gpL+07+2d4NsfA3x51PQtQs9NvvtdhLa6BDbzQSbSp2yIMgMDyOhwPQV89lOV5lluJu2n&#10;B7q7+T23P5z8HvCjxK8M+Jpzq1aNTBVfdqRU530vyVIxcLcy2tf4ZNXvZngdFFFfUH9VH6af8G03&#10;/JWfil/2Lun/APo+WvsP/gt//wAo4fGv/X1p3/pZFX4yfsl/tu/H79ifW9Y8QfATW9PsrnXrWK31&#10;Br/TI7kNHGxZQA/3eWPSu6/aG/4K0/tm/tQfCnUPgx8W/FmjXWham8TXcNpoMMEjGNw64dRkfMor&#10;5nFZPiq2cLFRa5bxe+ulr9PI/l7ivwc4szrxno8VYedL6tCph5tOUlO1JQUrR5Gr+67e9rpsfNNF&#10;FFfTH9QhX0R/wTW/bz8TfsG/HmPxl5El94V1pVtPF2kR8tNb5JWaPkASxsdy54ILLxuyPneisq1G&#10;niKLp1FdPc8rPMly3iLKa2W5hTU6NWLjJPs+qfRp2aa1TSa1R/UF8H/jN8K/2hfh5Y/Ev4SeL7LX&#10;tC1SAPDc2zZxkZMciHDRuM4ZHAZTwQK+afjx/wAEOf2Cvjp4iuPFaeE9Z8G313MZblvBOoRWsLsT&#10;k4gliliTOf4EWvxS+AP7Un7QH7LviN/FHwH+KWqeHbibaLuGzmzb3Sg8CWFsxyY7blJGTjFfV/hT&#10;/g4d/bx8PWK2mr6D8P8AXHVcfaNU0C4Rzz1P2e5iXP4V8hLIcywdZywlTT1s/n0f9aH8dYj6Pvid&#10;wXm1TEcG5kvZy/vulO3RTSThO3e+u/Ktj9Cv2eP+CKf7Cf7O3ia08aWHg7VfFeq2Eyy2V34z1BLp&#10;YZAcq4hjjjhLA4wShwQCOea97/aE/aM+D/7Lfw0vfip8Z/GFrpGl2cTGNZGzNdyAfLDDGPmkkY4A&#10;UDvk4AJH46eMv+DhT9vbxRaNa6Lp/gXw+zJt87SPD8zuOvI+03Eozz6dh75+Svjd+0P8bv2kPFZ8&#10;a/HH4mar4k1Hbtil1G43JAv92KMYSJf9lFAqoZDmGLrKeMqaet38ui/rQrB/R78RuMM4hi+NMxvT&#10;jvabqVLXu4wulCCfdXtvys7f9vj9s3xd+3L+0JqHxg1+zax02OMWfhvRzJu+w2KElFJ7uxJdyONz&#10;EDgCvo7/AIN1v+T4ta/7J7e/+lVpXwPXpX7LP7WXxl/Y4+Ilx8Ufgdq1nZ6vdaXJp80t9p6XCGB3&#10;R2G1+M5jXmvosVg+bLpYaiktLI/pbivgyOM8OMTw1k0I006PsqabairWtd2b9XZtvV3bP3m/4Kkf&#10;8o9vi1/2KE//AKEtfzn19UfGL/gsl+3J8dvhfrfwg+IfjHQ59E8QWLWmpQ2/h2CJ3iYjIDqMqeOo&#10;r5XrlyTL6+X0ZQq21d9PQ+S8C/DvPvDjh/FYLNZQc6lXnXs5OStyRjq3GOt0+h7J+wh+2D4w/Yl/&#10;aJ0j4x+HnuJtN3C18TaTDJtGoae7DzI8dCwwHTPR0Xtmv6LPht8RfCHxc8A6P8TfAOrpf6Lrunx3&#10;mm3cf/LSJ1yMjsR0IPIIIPIr+W+vor9mb/gqh+2X+yV8NV+Efwh8f2cegw3klxa2eq6VFd/ZmkOX&#10;WMuMohbLbRxuZj1Y1jnWTyzBxqUrKa0d+q/zR43jh4K1vEV0MxylwhjIe7LnbjGdPW12lJ80Htpq&#10;m03pE9c/4Lg/sGN+zP8AHY/HbwBpu3wb4+vJJmihh2ppupkbpoOONsnzSp0/jX+EE/X/APwbf/8A&#10;JmPi7/sp91/6btPr89Pj9/wVu/bG/ab+FepfBv4xa14b1LQ9UCG4hHhm3SSN0cOkkbgbkcEDDDnG&#10;R0JFYf7KX/BS/wDas/Yw8A33w1+BXiXSrPStR1h9Tuo77RYrljcNFFESGcZA2wpx04PrU1svzDEZ&#10;SsNUa501Z3eqXfTcxzzw98ROJvB6HDWYzovGU5wSnzycZ04P3XJ8l1NL3Xo72Um7tn2r/wAHM10y&#10;3Hwbsto2smvPu+hsB/Wu7/4NwvjZH4m/Z98afAe9djdeFfEUepWu7p9lvY8bR/uy28rH/rqK/NX9&#10;rj9vD9oj9t2bQbj4+67p983hpbpdK/s/S47XYJzF5m7YPmz5KYz0wfWqX7J37aXx7/Yr8Uap4u+A&#10;viG1sbrWLFbTUFvrBLiOSNX3r8r8Ag9D1wT605ZTWlkiwjtzrXyvzN9uzHV8IM5xXgVS4QrOn9cp&#10;tyjLmfs1L28p/Fy31pycfh3fzP6Kfjv8RbL4Q/BLxd8VNQuFih8O+Gr7UWdjj/UwPIB9SVAA7k1/&#10;Oj+yTqd1rP7anwy1i+fdNd/FLRZpmPdm1KFifzNem/Hf/gr/APtwftGfCfWPgv8AEnxzpbaHrsUc&#10;WpR6focNvLJGsiybPMQbgCUAIHVcg8E186eB/GGufDzxro/j/wAMzJHqWh6pb6hp8kkYdVnhkWSM&#10;lTwwDKOD1p5TlNbA4erGpbmlpp2s/wDMvwd8I864B4dzOhmMqbxGKXKuRtxUYwko3bjF3cpyurPR&#10;Jn9R2uf8gW8/69ZP/QTX8tfij/kZtR/6/pv/AEM19eXH/BeT/gondW8lrN478O7ZEKtjwrb9CMel&#10;fHN5dzX13LfXBzJNIzyEDqxOTRkeV4nLpTdW3vWtZ9r+RXgN4V8S+GsswebSpv2/suX2cpS+D2l7&#10;3jG3xK2/Ujooor6A/ogKKKKACiiigAooooAKKKKACiiigAooooAKKKKACiiigAooooAKKKKACiii&#10;gAooooAKKKKACiiigAooooAKKKKACiiigAooooAK+4v+DfP/AJSAr/2JOpf+hQV8O19xf8G+f/KQ&#10;Ff8AsSdS/wDQoK8/Nv8AkW1f8LPzrxc/5Nlm/wD14qfkfuVRRRX5ef5SBRRRQAUUUUAFFFFABRRR&#10;QAUUUUAFFFFABRRRQAUUUUAFFFFABRRRQAUUUUAFFFFABRRRQAUUUUAFFFFABRRRQAV4b/wUv/5M&#10;B+Lv/Yi33/ouvcq8N/4KX/8AJgPxd/7EW+/9F1vhf95h6r8z6LhD/krMv/6/0v8A05E/nFooor9Z&#10;P9f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Nv+DaX/AJKl8VP+xf03/wBHzV+u1fkT/wAG0v8AyVP4qf8AYv6b/wCj&#10;5q/XavzjiD/kbVPl/wCko/zQ+kZ/ydvHf4aP/pmAUUUV4x+HBRRRQAUUUUAFFFFABRRRQAUUUUAF&#10;FFFABRRRQAUUUUAeRftlftP3f7Kfgbwr4xs/Bsett4k+Jvh3wm1vJfG3Fuup6hFaG4BCNuMYk3hM&#10;DdjG5c5r12vk3/gsF/yRH4Xf9nJfD3/0/W1fWVABRRRQAUUUUAFFFFABRRRQAUUUUAFFFFABRRRQ&#10;AUUUUAFFFFAGZ41/5E3Vv+wZcf8Aotq/lqu/+PqT/ro386/qV8a/8ibq3/YMuP8A0W1fy1Xf/H1J&#10;/wBdG/nX2HCn/L7/ALd/U/tT6Iv8LOPWh/7mI6KKK+wP7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v+DfP/lICv8A2JOp&#10;f+hQV8O19xf8G+f/ACkBX/sSdS/9Cgrz82/5FtX/AAs/OvFz/k2Wb/8AXip+R+5VFFFfl5/lIFFF&#10;FABRRRQAUUUUAFFFFABRRRQAUUUUAFFFFABRRRQAUUUUAFFFFABRRRQAUUUUAFFFFABRRRQAUUUU&#10;AFFFFABVfVNK0zXNOm0jWtOgvLS4jKXFrdQiSOVT1VlYEEexqxXkv7ePj3xf8Lv2NviV8RPAGuS6&#10;ZrWjeEru70vUIFUvbzImVcBgRkH1BFXTjKpUUV1aR3ZXgq2ZZnQwlGSjOpOME3eycpJJu2tk301O&#10;u/4UJ8DP+iM+Ff8Awnrb/wCIo/4UJ8DP+iM+Ff8Awnrb/wCIr87/ANmL4P8A/BZH9qD4D+G/j34Y&#10;/wCCiGn6bYeJLN7i2sb/AE8GaJVlePDFLUrnKE8HvXef8MSf8Fr/APpJZon/AILT/wDIlejLCxpy&#10;cZYiN1p9v/5E/VsZwPTy/GVMLiOJcNGpTk4yTlidJRbTWlG2jVtD7U/4UJ8DP+iM+Ff/AAnrb/4i&#10;j/hQnwM/6Iz4V/8ACetv/iK+K/8AhiT/AILX/wDSSzRP/Baf/kSj/hiT/gtf/wBJLNE/8Fp/+RKn&#10;6vD/AKCY/wDk/wD8icv+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j/hQnwM/6Iz4V/wDCetv/AIiviv8A4Yk/4LX/APSSzRP/AAWn/wCR&#10;KP8AhiT/AILX/wDSSzRP/Baf/kSj6vD/AKCY/wDk/wD8iH+qeC/6KjDf+BYr/wCUH2p/woT4Gf8A&#10;RGfCv/hPW3/xFH/ChPgZ/wBEZ8K/+E9bf/EV8V/8MSf8Fr/+klmif+C0/wDyJR/wxJ/wWv8A+klm&#10;if8AgtP/AMiUfV4f9BMf/J//AJEP9U8F/wBFRhv/AALFf/KD7U/4UJ8DP+iM+Ff/AAnrb/4ij/hQ&#10;nwM/6Iz4V/8ACetv/iK+K/8AhiT/AILX/wDSSzRP/Baf/kSj/hiT/gtf/wBJLNE/8Fp/+RKPq8P+&#10;gmP/AJP/APIh/qngv+iow3/gWK/+UH2p/wAKE+Bn/RGfCv8A4T1t/wDEUf8AChPgZ/0Rnwr/AOE9&#10;bf8AxFfFf/DEn/Ba/wD6SWaJ/wCC0/8AyJR/wxJ/wWv/AOklmif+C0//ACJR9Xh/0Ex/8n/+RD/V&#10;PBf9FRhv/AsV/wDKD7U/4UJ8DP8AojPhX/wnrb/4ij/hQnwM/wCiM+Ff/Cetv/iK+K/+GJP+C1//&#10;AEks0T/wWn/5Eo/4Yk/4LX/9JLNE/wDBaf8A5Eo+rw/6CY/+T/8AyIf6p4L/AKKjDf8AgWK/+UH2&#10;p/woT4Gf9EZ8K/8AhPW3/wARR/woT4Gf9EZ8K/8AhPW3/wARXxX/AMMSf8Fr/wDpJZon/gtP/wAi&#10;Uf8ADEn/AAWv/wCklmif+C0//IlH1eH/AEEx/wDJ/wD5EP8AVPBf9FRhv/AsV/8AKD7U/wCFCfAz&#10;/ojPhX/wnrb/AOIo/wCFCfAz/ojPhX/wnrb/AOIr4r/4Yk/4LX/9JLNE/wDBaf8A5Eo/4Yk/4LX/&#10;APSSzRP/AAWn/wCRKPq8P+gmP/k//wAiH+qeC/6KjDf+BYr/AOUH2p/woT4Gf9EZ8K/+E9bf/EUf&#10;8KE+Bn/RGfCv/hPW3/xFfFf/AAxJ/wAFr/8ApJZon/gtP/yJR/wxJ/wWv/6SWaJ/4LT/APIlH1eH&#10;/QTH/wAn/wDkQ/1TwX/RUYb/AMCxX/yg+1P+FCfAz/ojPhX/AMJ62/8AiKP+FCfAz/ojPhX/AMJ6&#10;2/8AiK+K/wDhiT/gtf8A9JLNE/8ABaf/AJEo/wCGJP8Agtf/ANJLNE/8Fp/+RKPq8P8AoJj/AOT/&#10;APyIf6p4L/oqMN/4Fiv/AJQfan/ChPgZ/wBEZ8K/+E9bf/EUf8KE+Bn/AERnwr/4T1t/8RXxX/wx&#10;J/wWv/6SWaJ/4LT/APIlH/DEn/Ba/wD6SWaJ/wCC0/8AyJR9Xh/0Ex/8n/8AkQ/1TwX/AEVGG/8A&#10;AsV/8oPtT/hQnwM/6Iz4V/8ACetv/iKP+FCfAz/ojPhX/wAJ62/+Ir4r/wCGJP8Agtf/ANJLNE/8&#10;Fp/+RKP+GJP+C1//AEks0T/wWn/5Eo+rw/6CY/8Ak/8A8iH+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6PDHw88AeCZprjwZ4H0fSZLhQs76bpsUBkUdAxRRkD3rYr4H/wCCUnxk/a1139q7&#10;40/s9/tP/HObxpN4BW2tbefyY0hE3nSK8ke2NGwwA+96V98Vy4qjLD1nCTT0Tur6ppNb2ezPjeMu&#10;HsZwvnssBiq8a0uWnNTg5OMo1IRnFpzUZfDJbpBRRRXOfLhRRRQAUUUUAFFFFABRRRQAUUUUAFFF&#10;FABRRRQAUUUUAec/tL/s1+EP2ofCnh/wj401fULK38O+OdF8U2kmnsgZ7rTbxLqGNtyn92zxgNjB&#10;xnBB5r0aiigAooooAKKKKACiiigAooooAKKKKACiiigAooooAKKKKACiiigBsiJKjRSoGVlwysOC&#10;PSuVPwF+BpOT8GvCv/hP23/xFbviq6uLHwvqV7aSmOWGwmeN16qwQkH86/K79iXTv+Cvf7c3whuv&#10;jN4D/b9t9FsbfX7jS/seraejSl4kjct+7tiNpEoA5zwa7MLhpVqcqntFBKyd79b22T7H33CPCeKz&#10;zLMXmH9oU8HRoSpxlKo6iTlU5+VL2cJt/BLdI/TT/hQnwM/6Iz4V/wDCetv/AIij/hQnwM/6Iz4V&#10;/wDCetv/AIiviv8A4Yk/4LX/APSSzRP/AAWn/wCRKP8AhiT/AILX/wDSSzRP/Baf/kStvq8P+gmP&#10;/k//AMie5/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r3h34WfDLwhqP9r+E/h1oel3fllPtWn6TDDJtPVdyKDg+lfDv&#10;/DEn/Ba//pJXon/gtP8A8iVi/sU/E79un4ff8FRNQ/Y+/ah/aXk8cWeneCZdRkW3to0tnkeOCSNh&#10;+6R8qJCPTNP6nKdOThWjLlTbS5tl6xSKqcC1sXluLrYLPaGJ9hSlVnThLEczhGyduelGL1aVm+p+&#10;jVFFFeYfkYUUUUAFFFFABRRRQAUUUUAFFFFABRRRQAUUUUAFFFFABRRRQAUUUUAFFFFABRRRQAUU&#10;UUAFFFFABRRRQAUUUUAFeG/8FL/+TAfi7/2It9/6Lr3KvDf+Cl//ACYD8Xf+xFvv/Rdb4X/eYeq/&#10;M+i4Q/5KzL/+v9L/ANORML/gkX/yjh+Ff/YDm/8ASyevo+vnD/gkX/yjh+Ff/YDm/wDSyevo+ni/&#10;96qf4n+Z08ef8lxmn/YTX/8ATsgooornPl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AP8Agm7/AMpVP2sP+wtD/wClMtfo&#10;BX5//wDBN3/lKp+1h/2Fof8A0plr9AK78y/3hf4Yf+kRP0zxa/5KyH/YNg//AFFpBRRRXAfmYUUU&#10;UAFFFFABRRRQAUUUUAFFFFABRRRQAUUUUAFFFFAHz/8A8FFfj18TP2evhh4F8TfCzWYbG81z40+E&#10;PDupSTWccwk0+/1aG2uYwJAQpaJ2AYfMp5BBr6Ar5N/4LBf8kR+F3/ZyXw9/9P1tX1lQAUUUUAFF&#10;FFABRRRQAUUUUAFFFFABRRRQAUUUUAFFFFABRRRQBmeNf+RN1b/sGXH/AKLavin/AIN7P+TFdU/7&#10;KNqX/oi0r7W8a/8AIm6t/wBgy4/9FtXxT/wb2f8AJiuqf9lG1L/0RaV6FH/kW1f8UP8A24/TMj/5&#10;NXnP/X/B/liD7pooorzz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D/AATd/wCUqn7WH/YWh/8ASmWv0Ar8/wD/AIJu/wDKVT9rD/sLQ/8ApTLX&#10;6AV35l/vC/ww/wDSIn6Z4tf8lZD/ALBsH/6i0gooorgPzMKKKKACiiigAooooAKKKKACiiigAooo&#10;oAKKKKACiiigDA+Inwt+Hnxa0yx0X4leELHWrXTdas9X0+3vot6wX1rKJre4X0eORVZT2IrfoooA&#10;KKKKACiiigAooooAKKKKACiiigAooooAKKKKACiiigAooooAzPGv/Im6t/2DLj/0W1fFP/BvZ/yY&#10;rqn/AGUbUv8A0RaV9reNf+RN1b/sGXH/AKLavin/AIN7P+TFdU/7KNqX/oi0r0KP/Itq/wCKH/tx&#10;+mZH/wAmrzn/AK/4P8sQfdNFFFeefm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KKACiiigAooooAKKKh1HUdP0iwm1XVr6G1tbeJpLi4u&#10;JAkcSAZLMx4AA5JPSgcVKTsiaivj7xX/AMFDvi9+0V4z1D4Rf8E1vhHb+LpNPn8jVvih4kkaHw7p&#10;zA4YxkENeMOgCHk/MA6AmptD/wCCeH7TXxQiOpftc/8ABRH4iahJMQ0mg/De6XQbBP8AYYopaZc+&#10;ydvSuz6p7NXrSUfLd/ctvm0fcf6k/wBm0VUz3F08I2k1SalOu09U3SgnyXWqVWVNtapWaPruivlF&#10;f+COv7LkMv8AaFj4/wDipa6huLf2pb/Ei8FxvOcvuJIycnJx3rN1r9h39uT4LyLq/wCyV/wUE8S6&#10;tDb8r4W+MCrrEMwBzs+1hRIi4+XATIB+8MZpKjhpaRq29U0vwuTDh/hHGS9nhc3UZdPb0J04t9ua&#10;nKtb1kku7R9gUV8pfBv/AIKQ6toPxJs/2df28fhO3wq8cXX7vTdWkuhJoGuyDHNrdEkIXzlY3YkE&#10;7S2/Cn6tVgw3Kcg8gjvWVajUoStNb7PdP0a0Z4Wd8P5tw/XjTxsLKa5oSi1KE4/zQnFuM4+cW7PR&#10;2egUUUVieKFFFFABRXL/ABj+NPwt/Z/8AX3xP+MPjSz0HQ9Pj3XF5eSfeOOERRlpHOOEUFiegNfK&#10;tj+0l/wUE/bpT7Z+yB8PLH4U/D+RtsPxB+IFmZdR1Nc/ftLLoqY53OGDdnBBFdFHDVKsebRR7vRf&#10;8F+Suz6bJeFcyzrDyxd40cNF2lWqy5Kaf8qdnKcv7lOM5215ban2lRXyXp//AASx1DxlardftMft&#10;y/GbxzfMuLi3tPFJ0nTCeclLSAHZ1I++cipk/wCCQH7P+i7rn4c/Gv4yeEr7Hy6h4f8AiVcxyg9j&#10;+8Dg4+lV7LCrT2n3R0/Fp/gehLJeC6b5J5tJy7ww0nD75VITt/3Dv5H1dRXxzqHwW/4Kofsvzt4h&#10;+C/7ROm/G3Qbdt8nhD4hWa2mpywjGUivUYBpcZw0hVcnlT0r039kv/goB8K/2odWvfhrqOhap4H+&#10;Imjr/wATv4f+KoDBfQ8cvFuAE8f+0vIGCyqCpJPCyUHOm1KK3a6eqdmvW1vMxzDg3F0cDPH5dXp4&#10;vDw1nKk5c1NPrUpzjGpBX05nHkvopNnvNFFFcp8eFFFFABRRXkH7Wf7bPwV/Y/0C1n8f311qPiDV&#10;m8rw54P0OA3GpatKTgLFEvIXI5kbCjpksQpunTqVZqMFds7styzMM4xsMHgqUqlWbsoxV2+/oktW&#10;3oldtpI9for41s/D/wDwVa/a+ePxFq/jvSP2efB9181noun6eNS8QtCTwZ3chIZCOylSmcFSRzuf&#10;8OjfhF4iT7T8X/2j/jV43vWO6S6174jThQ3+wkSoEAycDnArpeHo09KlRX7Jc1vnovubPqqnC+Q5&#10;a+TM80gqnWFCEq7i+zknCk3/AIKsz6uor5On/wCCT3hfwpbmf4Afte/GvwHfRjNv9i8cSXdnu/6a&#10;20wIlXPbcKwL3x9/wU//AGIojrPxX0fTf2gPANuv+nar4ZsfsPiKwTj961uMpOgHVVDN3LKAaI4a&#10;nU0pVE32fut/fp+JVLhLKs19zJ8yp1KnSnVi6E5eUXJyotvonVTb0SbPtCivPf2bP2o/gt+1l8PY&#10;viR8FfFseoWm7y76zlQxXWnzD70M8TfNG4IPXhsZUsCCfQq5ZRlTk4yVmuh8fjcDjMtxc8Li6cqd&#10;SDtKMk1JNdGnqmFFFFScoUUUUAFFfNf7SP8AwUY8OfDb4hr+zz+zt8OdQ+K3xOmXDeG/D0yi30sk&#10;4DX1ycpbjPJB5A5baCCeR0v9lH/gpF8f7oa3+05+23L8P9OuMs3hH4OWotZYFP8AB9vky4I9cPns&#10;a6o4WXKpVZKKe1936JXfzdl5n2eF4MxEMHDGZtiKeDpTXND2nM6k10cKUIynyvpKShB9JPU+wqK+&#10;UJP+CO37M2pH7T4q+Jvxa1y927TqWrfEi7ec985XaOpJ6Yyag1j/AIJpfFrwBF/aP7Kn/BQX4seG&#10;LpGDx6V4u1ga9pbEfw+TMFKZ7tlj7cUKjhZaKpb1i7fg2/wLjkfBleShSzZxl3qYecYf+BU51Z28&#10;/Zn1tRXxjbftw/tW/sZ39r4a/wCCi/wjg1DwzLcLBb/GLwDEZbFckAG9tAN8BB5LAKDnCocGvrzw&#10;h4w8K+P/AA1Z+MfBHiKz1bSdQhE1jqGn3CywzoejKykgiorYepRs3qns1qn8/wBHr5Hl55wxmmQw&#10;hWq8s6NS/JVpyU6U7bpSW0l1hJRnH7UUaVFFFYHzoUUUUAFFFFABRRRQAUUUUAFFFFABRRRQAUUU&#10;UAFFFFABRRRQAUUUUAFFFFABRRXhP7WX7fvwm/Zb1Kx+HsGk6l4z+IWs4GhfD/wtbm4v7nPR32gi&#10;GP8A2m5PO1WwcaU6dStLlgrs9LKcozLPMbHCYCk6lR3dl0S1bb2jFLVybSS1bSPdqK+ObH4Pf8FU&#10;f2o7pfEXxe/aA034H+Hblg8XhHwHZreatFCf+Wc1652pLjqyEqD0UdK2G/4JA/APWgLn4kfG/wCM&#10;ni6+6yah4g+JNy8jMep/dhAPpjpXQ8PQp6Tqq/8AdV/x0X3Nn01ThnhvL3yZhm0OfrGhTlX5X2c2&#10;6VN+sJzXmfV1FfJl7/wSwufBVo1z+zR+298ZvA19Gh+y29x4sbVNM3cY8y0nA34wB98cVhX37RX/&#10;AAUK/YZha+/a3+Htj8W/AMbgSePPh/ZmHU9MjHWS7sz8rpj+JNoXB3McgULCwqfwppvs9H8r6fjc&#10;qlwfgc293JMwp1qnSlNOhVl5RU70pPtFVXJ7KLdj7Qorlfgv8b/hV+0N8PbH4p/Brxpaa7oeoR7r&#10;e8tSQVOOUdGAaNx3RwGB6gV1VcsoyjJqSs0fF4jD4jB4iVCvBwnFtSjJNSTWjTT1TXVMKKKKkxCi&#10;igkAZJoAKK+VfjT/AMFIb7UPiTd/s6fsM/Cib4r+PLb93qV9b3HlaFoUh4zd3WQrFerRowz93cH+&#10;WsnR/wBiP9u341udX/ay/wCCgHiDRLe4XMnhX4OxLpMUOTkp9rYGR1/h5Qkj+I12LCOMVKrJQv0e&#10;7+S1++x9tS4Kq4XCxxOdYmng4zSlGM+aVaUXs1ShGUknupVPZxktYto+wKK+UT/wR1/Zcml+36h4&#10;/wDipdagSGOqXHxIvDcFgBhtwIGRj0qlrX/BO39pX4Xoupfskf8ABRL4jabJCxaPQfiPdLr+ntxx&#10;GhkVWhXPs9JUcLLRVbesWl+F/wAgjkXB2Jl7Ohm7jLvVw84Qv/ipyrSXq4LzsfXdFfHvhz/goX8Z&#10;f2bPF+n/AAp/4KTfCGDwwNQuBb6X8UvCzNP4evmPC+dnL2jE8EP0POFX5q+u9N1PTtZ0+HVtHv4b&#10;q1uYlkt7m3kDxyoRkMrDggjoRWVbD1KNubZ7Nap+j/q3U8fO+G81yBwliYp06l3CpCSnTmlu4Ti2&#10;m11i7SjtKKehPRRRWJ4IUUUUAFFZ/izxb4X8CeHLzxf408QWelaVp8JmvtQ1C4WKGCMdWZmIAFfI&#10;dz+3N+1R+2Rqd14W/wCCc3wht7Tw3BcNDdfGDx9E0OnnBIJsrXG+4OeQxBAx8yDIrejh6la7WiW7&#10;eiXz/TfyPocj4YzTPozrUVGFGnbnq1JKFKF9k5PeT6QipTl9mLPsyivknR/+Canxe+IEX9o/tV/8&#10;FCPiv4lupGLyaV4P1caDpi5/hMMIYyAdmyp9hViL/gjv+zLpv+keFviX8WdFvdu0alpXxIu0nH4t&#10;uHUA9MZFaexwsdHVv6Rdvxaf4HqyyPgyhLkq5s5S708POUP/AAKpOlO3n7M+rqK+PdV/ZL/4KPfA&#10;G5/tz9l/9uC48eafbqCvhD4x2gupJ1H8Bv48OSfXCY9a6z9nH/go54e+IHxE/wCGdv2lfhxffCj4&#10;oRriPw9r0ytaaqwOC1jdcJOCeQo5I+6XAJBLCy5XKlJTS3tuvVOz+auvMnFcF4ipg54zKcRTxlKC&#10;5p+z5lUhHq50pxjPlXWUVOC6yR9LUUUVyHxYUUUUAFFFef8A7R/7T3wX/ZR+Hk3xL+Nfi+LTbFMp&#10;aWyr5lzfTdoYIh80jnjpwM5JAyaqMZVJKMVds6sHgsZmWKhhcLTlUqTdoxim5NvoktWz0Civi+y+&#10;If8AwU8/bdQaz8IND074A+ALhf8AQdY8UWP27xDqCZP75bY4S3QjorYY8EOwPHQQf8EoPDXiy3+0&#10;ftAftf8Axr8eX0gzcLeeOJLOy3f9MraEARLn+Hca6pYWnT0q1En2XvNevT8T7CrwjlWVe5nGZU6d&#10;TrTpRdecfKTi40k+8VVbT0aTPrCivlEf8EjPg/4dT7R8Iv2jPjV4JvVO6O60D4jT4LerpKrhwcDI&#10;4yBWDeeF/wDgq5+yEzeIfDvxD0f9obwjakvfaHq2njTfEAgGc/Z5UYpLIBj728vggICRgjh6NTSn&#10;UV+zXLf56r72iafC+Q5k+TLM1g6nSFeEqDk+ym3UpJ/46kF5n2ZRXj37Jn7bvwV/a/0S6PgW8utL&#10;8R6Q3l+I/BuuQm31PSpAcESRN95c9HXK9iQcgew1zVKdSjNwmrNHyuZZXmGTY6eDx1KVOrDeMlZr&#10;s/NNaprRqzTaYUUUVBwhRRRQB+f/APwTd/5SqftYf9haH/0plr9AK/P/AP4Ju/8AKVT9rD/sLQ/+&#10;lMtfoBXfmX+8L/DD/wBIifpni1/yVkP+wbB/+otIKKKK4D8zCiiigAooooAKKKKACiiigAooooAK&#10;KKKACiiigAooooA+Wf8AgrT4g17w58GfhndeHtbvLGWf9onwFbTyWdy8TSQya5brJExUjKMpKsp4&#10;IODmvqavlT/grppuo6n8FfhjDpthNcNH+0b4AlkWCIsVjXXbcsxx0AHJPQCvqugAooooAKKKKACi&#10;iigAooooAKKKKACiiigAooooAKKKKACiiigDM8a/8ibq3/YMuP8A0W1fFP8Awb2f8mK6p/2UbUv/&#10;AERaV9reNf8AkTdW/wCwZcf+i2r4p/4N7P8AkxXVP+yjal/6ItK9Cj/yLav+KH/tx+mZH/yavOf+&#10;v+D/ACxB900UUV55+ZhRRRQAUUUUAFFFFABRRRQAUUUUAFFFFABRQSAMk18rfGT/AIKQXmq/Eq6/&#10;Zz/YZ+FcnxV8d2/7rUtQhuPK0HQn6bru64DbOrRowJ+6GD/LW1GjUrytBbb9EvVvRHtZLw/m3EGI&#10;lSwVO/Iuacm1GEI/zTnJqMI+cmrvRXeh9U0V8f6N+xH+3b8a2/tf9rP/AIKAeINFguF/e+Ffg9Eu&#10;kxQ55Kfa2Bkcfw8oSR/Ea0j/AMEdP2XJpft+oeP/AIqXWoZDHVLj4j3huCwGA24EDIx6Vq6OGjpK&#10;rf0Ta+92Pdnw/wAJYOXs8Vm6lLr7CjOpFPtzVJUb+sVJdmz6uor5E1r/AIJ2/tLfC9F1L9kf/goj&#10;8RdNkhYtHoPxIul1/T2GMCNDIqtCv4PUPh3/AIKG/GH9m3xfp3wo/wCCknwgh8L/AG+4FtpnxS8L&#10;s0/h6/c/dMucvaN2IYnB+bCryH9U9or0ZKXls/ue/wAmyv8AUr+0qbnkWLhi5JNuklKnXSW7VOaX&#10;P6UpVHbW1kz7BoqHTdT07WdPh1bSL+G6tbmNZLe5t5A8cqEZDKw4II7ipq4z4eSlF2YUUUUCCiis&#10;7xZ4u8L+A/Dl54w8a+IbPSdK0+EzX2oahcLFDBGOrMzEACjfRFU6dSrNQgm23ZJatt7JLuaNFfGV&#10;1+3L+1R+2VqN54V/4Jy/COCz8NwztBdfGLx7C0VhwSCbK1I33DZ5DEMBj5kGRWvo3/BNX4veP4v7&#10;R/ar/wCCg/xX8S3UjFpNJ8H6wNB0tc/wmKEM0mOzZX6V2fVFT/jTUX23f3LRejafkfcVOC6WVR/4&#10;XcbTws/+fVpVay/xQguWm/7tSpCfeJ9bUV8oxf8ABHb9mXTc3Hhb4l/FnRL3bgalpXxIu0nHfOW3&#10;DqAemMisvVf2Tf8Ago98Arr+3f2Yf24Ljx7p9uAV8I/GS1F3JOo/hN/HiQk+uEx3JoVDDz0jV+9N&#10;fir/AI2Jp8O8K46XJg82jGXRV6U6Sb7KUHWivWbiu7R9hUV81fs3/wDBRjQfiH8Q/wDhnj9pP4b3&#10;3wp+KES4Xw7r0yta6qQcFrG64S4BPIUckH5S+CR9K1z1aNSjLlmrfr5p7Neh87nOR5pw/ivq+Op8&#10;kmk07qUZRe0oTi3GcX0lFtPuFFFFZnkhRRRQAUV5/wDtI/tQfBb9k74dzfEz42eL49NsVOy0to1M&#10;l1fTdoYIh80jkkdOBnLFRkj5vsviH/wU7/bejGs/CDRNO+APgG4X/QdY8UWP27xDqCZP75bY4S3Q&#10;jorAMeCHYHjopYWpUjztqMe72+XVv0TPqcn4SzDNMG8dVnDD4VO3tqrcYNreMElKdSS6xpxm1u7L&#10;U+0KK+T4P+CUHhrxZbi4/aB/a/8AjV48vpBm4F544ks7Ld38q2gAES5/h3Gnf8OjPg/4dj+0fCH9&#10;oz41eCb5TujutB+I05Bb1dJVcODgAjjIFV7LC7e0f/gOn53/AAOz+xeCo+482k5d1hpcn/gTqKdv&#10;+4d/I+rqK+NL3wx/wVd/ZDdvEXh74haP+0N4RtWL32h6rp403xAIOf8Aj3kRiksgGOG3l8EKgJGP&#10;av2S/wBt34Lftf6HdN4FvLrS/EWkt5fiPwbrkJt9S0qQHBEkTfeXPR1yvYkHIBUws4Q54tSj3XT1&#10;Ts180c+acH43B4F5hg6sMVho2UqlJtqDeyqQlGNSnfZOcFFvSMmz2GiiiuU+SCiiigAoorwj9rX9&#10;v74U/stajZ/D200XU/GvxC1hf+JH8P8AwtAZ7+4yMiSTaD5Mf+03J/hVsHGlOlUrT5YK7PSynJ8z&#10;zzHRwmApOpUd3ZdEtW23pGKWrk2klq2ke70V8b2Hwa/4KpftRXK+IPjJ+0JpvwQ8P3Db4vCPgCzW&#10;81SOE9EmvXbasuMZZCVyOFHStpv+CQPwB1rbc/Ef43fGTxdffxah4g+JVy8pJ6keWEAz9K3eHoU9&#10;J1Ff+6r/AI6L7mz6apw1w3l8uTMM2hz9Y0Kcq/K+zm3Spv1hOa8z6uor5Lv/APglfeeDLRrj9mf9&#10;uL4zeBb5Vxb29z4qbVdMB4wXtJwN/QD74wKwb/8AaN/4KEfsLJ9t/a5+H1l8Wvh/G2JvH/w/szDq&#10;WmJn/WXdl0dMfxIFC93JIFNYWFT+FNN9no/lfR/fcqlwfgc293JMwp16nSlNSo1ZeUVO9KT7RVVy&#10;b0UW7X+0qK5X4M/G34V/tCfD+x+KPwc8aWeu6HqCboLyzY/K2MmN0IDRuM8owDDuK6quWUZRlZqz&#10;Pi8Rh8Rg8RKhXg4Ti2pRkmmmtGmnqmuqYUUUVJiFFFFABRRRQAUUUUAFFFFABRRRQAUUUUAFFFFA&#10;BRRRQAUUUUAFFFFABRRRQAUV5P8AtW/tnfBH9j7wpDrvxQ1uWbU9QfytB8L6TF5+patMThY4YRye&#10;eCxwo9c4B8JtbX/gq1+2Uq+IIvEuk/s6+Dbv5tPsBYDVPEUsJ6PNuKpCzDkINjLnBBIyemnhZ1I8&#10;8mox7v8ARK7fyR9ZlPCGOzDArH4qrDC4VtpVazaUmt1TjGMqlRrryQkltJo+zqK+UV/4JI/C7xJH&#10;9o+M37Tfxs8cXsh3TT658RJkjDf9M4oVQRrnouTj1psn/BJnwL4Vt2m+BP7V3xr8B3itugbS/H0t&#10;xa7sf8tIJgwkXJyV3DJ70/ZYXb2j/wDAdPzv+B0f2NwV8H9rS5u/1aXJ/wCBe0c7f9w7+R9YUV8Y&#10;3niP/gqZ+xVnXPG6aX+0N4Dth/p82jaeNP8AElnHx+9WJSUnAGcoA7Hg5UAmvoT9mL9rL4J/tc+A&#10;x47+DnigXQhbytV0m6Tyr3TJ+8NxCfmjYEHnlWxkEilVws6ceeLUo91t8+q+aRy5vwjmGWYP6/Qq&#10;QxOFul7Wk3KKb2jOLUZ05PoqkI3+zc9KooormPlQooooAKKK+cf2nv8Agot4L+DXjqP4B/BbwHqn&#10;xQ+KV0v7nwb4Z+YWWeA95PgpbpnrnLKOWCjBrSlRqVpcsFf+t32Xmz1snyPNOIMZ9WwFJzlZt7JR&#10;it5Tk2owiuspNRXVn0dRXx5pf7MX/BTH9oe7/t39pP8AbHX4Z6XcfM3g/wCEVmI7iFCP9Wb+Ullc&#10;d2HmAnOMDFarf8EeP2a9TVZ/GXxT+LniK924bUta+JN3JO/uSm1evtW7oYeGk6v/AICm/wAXZfdc&#10;+iqcO8L4GXJjc2i59VQpTrJPs5ydGL9YOcezZ9XUV8k6p/wTI+IvgG2+2fssft+/FzwndxkNDpvi&#10;TXP7c0s4Odv2eYKVz3O4/Q1it+2h+2J+xLdQ6V/wUG+FFr4j8GtMscfxe+HdrJJDap03X9ngtGe5&#10;ZAoI4VXINNYWNT+DNSfbZ/JPR+ibfkVT4LoZsrZFjqeJqdKTUqVZ/wCGE/cm/wC7TqSm+kWfaFFZ&#10;PgTx74M+J/hKx8efD3xNZ6xo2pQiaw1LT5hJFMnqCPfgjqCCDgitauNpp2Z8TUp1KNSVOpFxlFtN&#10;NWaa3TT1TXVBRRRQZhRRUd3d2thayXt9cxwwwxl5ppWCqigZLEngADvQCu9ESUV8i+Nv+CinxK+O&#10;PjvUPgp/wTi+EcPjrUtPlaDVviJrcjQ+GtKcdf3gIa6YH+GM89V3DNN0f/gn5+1d8WFOpftb/wDB&#10;RHx5MZirP4f+F0yaDZp6o0iqXmU/7qf1HZ9U5FetJR8tW/uW3zsfcf6lSy+iqmeYuGEbSapyUp12&#10;nqn7KCbhdar2sqba1V00fXlFfKI/4I6/stRy/b4PHnxTjvtxb+0o/iPeCfcerbs4ye/FZ+s/sI/t&#10;q/B111b9kr/gob4tvYrdcx+Gfi4F1q3l5BCfadoeNf4QAhIB+8MUlRwstI1beqaX4XFDIOEMXL2e&#10;Gzfll/0+oTpxb7c1OVZr1lFLu0fX1FfJvwq/4KQeJvAvxD0/9n7/AIKC/CM/C/xZffutL8TRXQm8&#10;O63IOhhuckQF+ojdjjozKxC19Yo6SIskbBlYZVlPBHrWVajUotKS32e6fo1ozw874ezbh+tGGMgk&#10;prmhOLU6dSP80JxbjJej0ejs9BaKKKxPECiiigAornfip8Wfhx8EfA198Sviv4wsdD0PTYjJd6hf&#10;S7VX0UDq7HoFUFmPABNfKNp+1R+3b+3NGz/sR/DK0+HPgVpML8TfiJbFrnUY+zWViAfl4+++5TnA&#10;KkGuijh6laLloordvRf8F+Suz6TJeFczzqhPFRcaWHg7SrVZclOLf2b6ucv7lOM5215ban2hRXyX&#10;pv8AwS58R+NrYXv7Tv7d/wAZPGl9IhFxZ6X4mOj6WCc/ctYQ2Dg4zv5HUdAJk/4I/fs8aQGuPAHx&#10;k+MXhW9K/LqPh/4lXUcyHswLhxkduO9X7HCrR1Pui7fi0/wPSlkvBdOThPNpSl3hh5OH3znTnb/u&#10;HfyPq6ivjnUfgL/wVI/Zmum8Q/An9p6x+Mmh2zb28G/Eq0WDUJ4gB+6jv0I3SkZw7lFyRuUjNej/&#10;ALKn/BQj4ZftG+JLz4R+LfDWpfD/AOJWl/8AIU8A+Kl8q6IHWS3cgC5j91AIHJUAglTwslDnptSS&#10;3t09U7NetreZljuDcVTwM8flteni6EFecqTlzU13qUpxjUiunPyuF9Oc9/ooorlPjgooooAK/Prw&#10;n/ysQeJ/+yXR/wDpLaV+gtfn14T/AOViDxP/ANkuj/8ASW0r0sv+Gt/17l+aP0/wz/hZ5/2L6/8A&#10;6VSP0FooorzT8wCiiigAooooAKKKKACiiigAooooAKKKKACiiigAooooAKKKKACiiigAooooAKKK&#10;KACiiigAooooAKKKKACiiigArw3/AIKX/wDJgPxd/wCxFvv/AEXXuVeG/wDBS/8A5MB+Lv8A2It9&#10;/wCi63wv+8w9V+Z9Fwh/yVmX/wDX+l/6ciYX/BIv/lHD8K/+wHN/6WT19H184f8ABIv/AJRw/Cv/&#10;ALAc3/pZPX0fTxf+9VP8T/M6ePP+S4zT/sJr/wDp2QUUUVznygUUUUAFUfEniXw94O0G78U+LNbt&#10;dN02wgaa9vr6dY4oI1GSzMxAAA9avV/PX+2L+3t+2J+3Z8RJPhZ4k1y4uNN/tp7bR/BPhezZIJph&#10;IVTMalpJ36Y3s2OwGTn0sty2pmVRpSSUdW32P1Lwt8Lsw8TMxrQp140aFBRdWctWoy5rcsdm/de7&#10;ilu30ff/APBST/grV8YPjx+0PPdfsvfG7xl4T8E6Jb/YdK/4R/XrrTf7TYMS93IsLoTuOAgflUUc&#10;KSwr9Of+CPXj7x18Tf8Agn74L8Z/Enxpq3iDWLqbURdatrmpS3dzNtvp1XdLKzM2FAUZPAAFfhT+&#10;0T+zx8Rv2XviQ3wm+K9pb22uw6ba3d5Z28wk+zefEJBEzDguoIDYJGc4J61+4H/BEP8A5Rs+A/8A&#10;rvqf/pwnr3s8w+Fo5TSVFK11Z91Z9fM/obx64e4WyPwgy2GSU4eyVamoVEouU4ulVfM5pXlzP3m9&#10;m9V0PrKiiivjz+JwooooAK+HfirrHjP/AIKk/tDav+zV8P8AxLe6P8Dvh/qAt/iVrmnzFJPFOoKc&#10;/wBmQup/1KEfOfXnB+TPtH/BSz4/eIP2d/2QvEnifwJcyL4q1podB8Ix2/8ArpNRvH8qPyh3kVS8&#10;g/6557V1X7GX7N2h/snfs2eF/gjpEUJn0vT1fWLqNRm7v5PnuJierZkJAJ52hR0AFd1F/V6Pt/tN&#10;2j5W3fqrpLzd+h+gcP1IcL5BLiCyeJqTdLDXV+RxipVa9no5QUoRp9pyc171NHbfDv4deBvhL4L0&#10;/wCHfw28L2ejaLpVusGn6dYxbI4kA/UnqWOSTkkkkmtqivN/2vfj1pf7Mf7NPjL45apcRRnQdFkl&#10;sVmYYlu2/d28fPUtK6LjvmuSMZ1qiS1bf4s+NwuHx2dZnChTvOtWmoq7bcpzlZXb1bbe522meMfC&#10;Wt6pcaJo3inTby9s2YXVna30cksJB2kOqklcHg5AweK0q/DX9izW/ix+wv8AH74L/tm/EjVLi58N&#10;fG/+0LbxFdXDMWPmXjRvJIT1ILW9yGPLfvAMgE1+5KurqHRsqwyCO9duYYH6jUSUuZPr5p2a+TPu&#10;vErw/jwFmNGlQxKxFGrGXLUS5Vz05yp1YWu9YTjbfVNM4r9oD9nn4R/tPfDW++FHxn8IwatpN4uQ&#10;snyy20o+7NE4+aORTyGH0OQSD83fsgfFf4q/smfHxP8AgnV+074puddt7q0e6+Dvjq9J3arYRjnT&#10;5ixOZ4VGBycgY6bM/Y9fOX/BUL9n/WPjT+zFeeL/AIfL5Pjj4c3SeKvBd/Gv76K6tD5rRo3q6Kyg&#10;ZwWCZ6cZ4WopfuKj92X4Po/8+6+Rx8H5pRxX/GO5nL/ZMRK0W/8AlxWekK0eyTsqqWk6d76xi19G&#10;0Vwf7L/xs0n9o39nnwf8b9GljaPxJoMF3MsZ4iuNu2aL6pKrofQqa7yuWUZQk4vdaHxmMwmIy/GV&#10;MLXjyzpycZLtKLaa+TQVi/ET4g+EPhR4F1b4leP9aj07RdD0+S81K9mziKGNSzHA5J4wFGSSQACS&#10;K2q+O/8AgpNLqX7Q/wAcPhL/AME9NMnuE0nxrqkmvfEA2rMrNotj8/ksy/cWSRcbsj5kQA5OK1w9&#10;FVqyi3Zbt9ktX+B7PCuS08+zunhq03CklKdWS3jSpxc6kl0bUIvlXWVl1MH9nL4J+Kv+CkHxIt/2&#10;4P2tdDkHgSzuC/wb+Gt43+jx24fA1K8i5Eksm0FQ2RjnBXZX29PPZ6daPc3M0dvbwxlpJJGCpGoH&#10;JJPAAFR6Xpem6HplvoujWENrZ2kKw2trbxhY4o1GFRQOAAAAAOgrh/2r/wDk134j/wDYi6t/6Ry1&#10;dSrLFVlHaOyXZf1u+rOzNs6rcWZzRoJeyw8WqdGnHWNKDaSSXWT+KcnrOd5N3Zt/8Ln+D3/RV/DX&#10;/g9t/wD4uruifEPwB4muvsPhvxzo+oTYz5NjqcUzY9cKxNfjX/wSf/4JOfAb9vT4Ba78V/in498X&#10;aVfaX4wm0mC38P3VrHC0KWtrMGYTW8jbt07DggYA46k+4fHj/g30+Hnwz+GOrfEb9mr9oPxnY+Jt&#10;BsJdQtI9amgaO4MKmTy1kt44XhY7Th/mwccd69Ktl+XUa7oyrtSTt8On5n6ZnPhv4Z5LxBUyPE59&#10;UhiISUG5YVuCk7WvKNR6aq7Wx+nleC/ttfsL+Dv2rdCtfF3hvUm8K/Ezw0wufBfjvTV2XVncId6R&#10;yMuGkgLDlSflySvOQfP/APgi1+1j8Q/2r/2QjqfxX1WbUfEHhXXpdFu9VuB+8vY1hilikc/xPtl2&#10;s3UlMnk5r66rzaka2AxTje0ou39eTPzPHYfPvDji+rhoVOTEYabi5R1jL5NWlCcXrGSs4u0luj57&#10;/YB/a18U/tAeFta+Fvxx0OPQ/it8O77+y/HGjfdEzDIjv4VPWGYLuDDK5+6SpUn6Er4z/bz0+H9l&#10;P9rD4Xf8FAfDx+zafeapH4M+J0aZVbjTrsgW902OpgcEnIJOIwMbefswMGG5TkHoaMVCn7tWmrKX&#10;Ts1uv1Xk0acXYHA/7PnGXw5KGLi5ci2p1Yvlq01fXlTtOHanUgnqmFFFFcp8aeO/twftaaR+yF8F&#10;pvG0OknWfE+rXS6X4J8MwqzzatqcvEUSonzMoPzNjnAwCCy54n9if9h6/wDhxq9x+1F+1Dex+Kvj&#10;V4oj87WNYuwssWhxsMLY2I5ESImELKct8wB2nFcX8PLG2/bL/wCCovir4l67G1x4S/Z9tE0Lwvas&#10;SYp9enG+5uiOmY1zGB6rGwIxz9mV3VZfVaKpR+KSTk/XVR9Lavu99j9EzfES4RyOnk2F93EYiEam&#10;JmtJctRKdOgnuoKDjOovtTkoy0ppBXJ/EX48/BD4QLv+K/xh8L+GRtDf8T7Xre04JwD+9deCePrX&#10;zd/wV/8A2+fEv7GXwY07wv8ACSPzPH3ji4ez0CUIJGsYl2+bciPB8x/mWNFxjc+4527W8W/Zp/4I&#10;MeG/HPhtfit+3z8R/E/iTxtroF1qGm2+sFfsZdcmOa4bfJPMCSWYMqg8ANjcdKGDo/V1XxE+WLdk&#10;krt23t2S7s7Mh4GyWPDsM/4lxrw2GqylGjCEPaVqzg7TlGLcYxhF6OUnvpba/wB9fDn48fBD4wo0&#10;nwm+MHhfxMqglv7A163vMAHBP7p27g11nWvy7/bT/wCCLWmfs1eAbj9qD9gn4geJtF8ReC4m1K40&#10;ubVPMeWCIbnkt5QFdZFUFijFlcDaAD977E/4Jm/tX+Jf2w/2UdH+J3jvSGs/EdncSaX4gX7OYlmu&#10;YlU+eikcLIjo+BwCzAdKnEYOjGgq9CfNG9ndWafmuz7mXE3BeS4fh+PEHD2NeJwvP7OcZw9nVpTa&#10;vFSinJSjJLScXa+m553+2R+yX46+CXj6f9v/APYb09bHxppkbT+PPB9uoW08X6cuHmUxjj7SFUsG&#10;X5nI4y+M/RX7Nn7Qnw+/al+C+h/G74Z3zSabrFtuaCQYltJ1O2W3kHZ43DKexxkZBBPdEBhtYZB6&#10;ivjP9nC1i/Y8/wCCknjf9lHSoGtvBXxS0k+NfBtnz5djqCsUvoIuwV8M+3ooRABg1MZfWsO4y+KC&#10;un3it0/TdeV12MKGIlxlw3Vw+J97F4KHPTm/inQi0qlKT3k6SaqU29YwVSN7ciX2ZRRRXCfnYV8s&#10;ft3/ALSnxbu/H+h/sL/si3aw/Evxpatc6p4g5aPwpo4JEl6+PuyNgrHnHPI+YoD9LeL/ABXoHgPw&#10;nqnjjxVqKWel6Pp819qV1IflhgiQySOfYKpP4V8sf8EoPAGs+L/B3iv9uz4k2+7xV8aNdl1G384Z&#10;ksdFicxWVtn02pu44KmPj5a7MNGEIyrTV+W1l3k9r+Ss2/RLqfb8J4fB4DB4nP8AG01Ujh+WNKEl&#10;eM68+ZwUl9qFOMZVJR2lyxhLSZ7N+yf+yD8H/wBj34ejwT8MdKaS8umE3iDxFffvL7WLr+KaeQ8k&#10;kkkLnaueOpJ9C8QeLfCvhKGO58VeJtP0yOZtsUmoXiQq7egLkZNaFfmr/wAHKf8AyQz4a/8AY2XX&#10;/pNTwtGWYY2NOctZPV7mvCOT4vxK48oYDH4mSqYqUuao1zyuoylezav8NkrpJbaKx+gv/C5/g9/0&#10;Vfw1/wCD23/+LrZ0XxF4f8SWv27w7rtnqEP/AD2srpJV/NSR2P5V+eXhb/g3R/ZB1zwzput3Xxg+&#10;JKyXljDPIseoaftDOgYgZs+mTXmH7TP/AASo/aA/4Jx6PJ+1f+wd+0L4kvLfwzH9o1rRb7at1Haq&#10;SXkPl7YruIDl4miGApYbui9UcFl1aXJTr+89rxsr+t3Y+swvAvhnnGMWX5dn8liJvlgq2GlCnKey&#10;i5qcuW70Taa9XZH6va1omj+JNIuvD/iHSre+sbyBobyzu4RJFNGwwyMrAhgQcEHrXwzr+ha5/wAE&#10;ffjDb+NvCl3d3f7OHjXWVt9d0EsZW8FajMQEuod2T9ldsBlB46YLBd30B/wTx/a/sv23P2YNH+M7&#10;WMNnqyyPp/iSxtyfLgv4gvmbMkkIwZJFByQrgZOM16d8XPhf4R+Nfwx174TePNMjvNJ8QaXNY30M&#10;sYb5ZFI3DPRlOGVhyrKCMEA1yU5TwdaVGqtL2kv1Xmuj/Q+Ty3GYzgvO8Rkuc03Kg5OniaV/5Xbn&#10;g9lUh8VOa9NYSknvWl3a39pFfWNwk0M0ayQyxtuV1IyGB7gipK+V/wDgk74+8bt8FfEP7M/xV1CS&#10;48T/AAZ8VXHha6lmbLzWUZzZS+6GL5UbusYr6orGvSdGs4Xvbr3XR/NanzvEWTVOH87r5fOSn7OV&#10;lJbTi0nCa8pxakvJhRRRWJ4oUUUUAFFFFABRRRQAUUUUADMFXcxwBySe1fk7/wAFov8AgrBqkniO&#10;1/Zr/ZE+LOo6bJot95/izxb4V1iW2ke4VcLZQzwMpKLuYybSQXCr1RhXM/8ABbj/AIKE/tQ6D+0d&#10;4q/ZA8E+ODoPhCxs7ATrosZhu78T2cM7pLODu2FpSu1NoKgBs5Ofh74wfsv/ABk+BPw/8G/EX4r+&#10;GJdHh8eQ3dxoVjeqUumt4DCPOkjIyiv5wK55IG7ABUn67JsnpxlTxGIafNrGPfS936Lof2d4J+Cu&#10;W4GtgOIuIa1OcsRFTw1Dfm5qfPzSTXvSjC8uRJqPxN3Vj9V/+DfH42/Gb40fDz4kXvxi+LnifxZN&#10;Y61YpYzeJteuL9rdWhkLKhndigJAJAxnFfolX5j/APBtN/yTL4pf9h7T/wD0TLX2J/wUj/aJ8ffs&#10;qfsc+LPjf8MIrFtc0pbWOxbUrcyxIZrmOEuVDDJAckZOMgZBHFeTmtH2mcTpU1a7SXRapH434tZH&#10;LMvGrF5Tl8IxlVq0acFpGKlOFNLZWSu9dPM3P2xP2xPhH+xX8H774q/FHV4vMSMpouhxzqt1qtzj&#10;5YYl5PX7zYIRcseBX4e+Ef8AgoR+2j8Tv2mNH17U/wBp3x9Z2uu+NrWWbQ9P8ZX8NjDFLdrm3SFZ&#10;dixBTtC4xt4NY/h3w5+2X/wVI+O9zf6jrGqeKtXW3efUtX1BmFjo1mgJOdo8u3jGPljQAsx4BYkn&#10;zH4Df8ly8Gf9jZp3/pTHX02XZVh8FRnGbUqltfK97W/z6n9WeGvhFw3wLk+Nw+LnTxWPdNSq6KSp&#10;JxlyRipK6Tak+ZpOVk7JJI/qAooor4E/zpCiiigAoooJCjcxoA+f/wBvr9rfxB+zz4R0f4bfBfSI&#10;9b+K3xBvv7L8B6CRu2yHAe9lHQQwhgSWIBJGflDESfsT/sNeFv2XtJu/HnjLUm8VfFHxR/pPjXxx&#10;qOJLi5uHO54oWIzFAp4CjGdoJ6ADy/8AYesbb9rb9sX4oft4eJoWnsPDuqSeCPhlBJ80dtaW3/H1&#10;dLn+OVyCCMFVd1yc8fZld2Il9Xp+wjvo5eb3t6L87+R+icR4iXCuWx4bwnu1JRjLFSXxTqSSkqN/&#10;+fdFNJx2lV5pO6ULFZviHxj4R8IpFJ4r8U6bpazkiFtQvo4RIR127yM4yOnrWlX5Cf8ABVRvHH/B&#10;Q39tnxJ8BfhD5lxpfwR+Huoalf8AkqZBc3saLLOqBc5Yu9vbhfvbo5MZ4FLAYRYytyylyxSu32X/&#10;AA9jn8POC6fG2eSwuIr+woU4SqVarV1CKslpdXcpyjFK/Vvofr0rK6h0OQeQR3odEkQxyIGVhhlY&#10;ZBr5k/4JE/tPwftP/sS+GdW1DV2ute8Lx/2D4i81iZPOt1URyMTy2+ExPu7ksOoNfTlc9ejLD1pU&#10;5bp2Pm+IMlxnDeeYnK8UrVKM5QfS/K7XXk1qu6aZ8RftLfA/xZ/wTw+Il1+3R+yD4ekbwndXSyfG&#10;T4b2eBbXVpu51C0iAAimj3OzbeMHOAu/P2D8NPiP4N+L3gDR/if8PNbi1LRdd0+O8028h6SROuRw&#10;eVI6FTgqQQQCCK1tR06w1jT59J1WzjuLW6haK4t5kDJJGwwysD1BBwRXx/8A8E6rq5/Zu/aJ+LH/&#10;AATuuzJ/Yvhi8TxN8OWuJGZ10i9bc9tk9VhkKgNkkl3z0rpcnisO3L44de8dtfNO3y9D6ytiJcZc&#10;M1a9f3sbgoxbn9qrh3JQ997ynRlKCjLd0pNN2pxPsaiiiuE/Owr47/bI+Lnxb/ai+Op/4JzfsteJ&#10;JtDZbFbz4uePrTLHQ9OkAxZRYx/pEysP4gQvA43lfoz9pT406J+zr8A/F3xv8QYNv4a0Oe8WIsB5&#10;0qriKIE93kKIPdq8k/4JafALVvhB+zNb/EHx/Itz43+Jt4/ivxhfMvzvPdkyxxE9cRxuoxkgMXxw&#10;a7MPy0abryV2tIrz7/Jfi0fecLxw+SZXW4jrwU505Knh4yV4us05Oo09JKjG0uVqznOne8bp+t/s&#10;8/s5/CL9lz4Z2Xwp+DPhODS9LtFzIyqDNeS4AaeZ8ZkkbHLH6DAAA6DXviH4A8LXo03xP440fTbh&#10;ow4t7/U4oXKkkBtrsDjg8+1bFfkj/wAFVPgn4a/aP/4LLfDf4HeMdTvrPS/EvhPTbS8utNdFuI0M&#10;9+2ULqyg/L3UitMFh1j8RJVJtaOTe70Ojgjh2PiFxJiI5pi5U7UqtepU5faSfs1zS0ck22r9T9Sf&#10;+Fz/AAf/AOir+Gv/AAe2/wD8XXRW9zb3cK3NpOksbcrJGwZT9CK/Pab/AINvP2P2iYQfGb4lLJtO&#10;xnvtPYA9iR9jGR7ZH1ryv9nq1+O3/BKH/gpr4b/Y6u/ild+LPh58R0hks4bzd8iTtLFFOI9xWGdJ&#10;oSrlflePnAJXbt9RwdeMvq9Xmkk3ZxtdLezu9T6Cn4e8G59g8QuGs3lWxNGnOr7KrQlS54QV58k+&#10;eS5krtRa18ldr9SPiB8P/BXxU8G6h8PfiL4Zs9Y0XVrZoNQ06+hDxzRnsQe/cEcggEYIr41+Hese&#10;Lf8Aglb+0Bo/7PvjbX7rUvgJ4+1I2vw+1e+lMsvhTU3O7+z5pDz5DknYxzjrxhzX3FXmv7X37Onh&#10;v9qv9nbxN8E/EdpGzapp7Npdw3DWl9H89vOrdVKyBeR1G4HIJB48NWjF+zqfBLfy815r8dup8Zwn&#10;n1DB1JZZmd5YHENKpHfke0a1O+1SnumvijeEvdkz0rNFfP8A/wAEyPjz4s/aA/ZC0DWviPJK3izw&#10;7cXHh3xYbj/Wm/sn8p2k/wBtl2M3uxPevoCsa1OVGpKEt07Hg51lWJyLN6+XYi3PRnKDa2bi2rp9&#10;U90+qaCmXNzb2dvJd3cyxxRIXkkkbCooGSSewAp9fLf/AAVh+InjWx+BGi/s6/CrUXt/FXxj8VWv&#10;hPTpIWIeK1mP+ly5HKoIvlZv4VkJ96dCk61ZQWl+vbu/kbcPZPU4gzqhl8JKPtJWcntGK1nN+UIp&#10;yfkmeaaTo2u/8Ff/AIz3XibxJe3ln+zf4G1lrfS9FVmibxvqcJIa4kK4P2VG4C559mLbPuXQtC0X&#10;wvo1r4c8OaTb2On2NusFnZ2kIjigjUYVFVcBQAMACsP4N/Cjwh8DPhZoPwi8BabHa6T4f0yKzs4o&#10;0C5CLgucdWZssx6lmJPJqP43fF/wh8AfhH4i+M/j24aPSfDelTX155eN8gRciNASAXdsKozyzAVr&#10;WrPETVOmvdWkV+vq+r/Q9niDOanEePpZbllNxwtN8mHpLfVpc0rfFVquznLdtqKtGMUtrxJ4q8Me&#10;DdKfXfF/iOx0qxj4kvNSu0giX6s5AH51xHhz9sP9kzxjrv8AwjHhP9pz4f6lqQyPsFj4wspZuGCn&#10;5FkJ+8QOnU4r80v2cP2Zfj5/wW2+IWpftQftU/EzVNF+GunatLaaD4b0slRKqkMYLfcNiIuUEk5V&#10;3dgVGCMp9BePv+Der9inXPCFzpnw+1nxX4f1r7ORY6w+rfakjmx8rPC6gOueqqUJGcMvBHdLBYDD&#10;y9nXqvn68quk+zd9bdbH3GN4E8O+GMV/ZnEOb1FjFZVFQoqpToyf2Zzck5uP2uRaO61aPvFHWRQ6&#10;MGVhlWXvXmH7Vv7Ivwe/bB+HbeBfijo225tmM2g+ILP5L7SLrHyzwSDlSDglc7WxyOAR8X/8Ejf2&#10;gf2gPgr+0V4q/wCCaf7TWqXurSeG2mXwnq0yvKsRiQSm2EpGfKeBhNGGPygFRwVA/SCuPEUamAxF&#10;oy7NNdU9mj43iTI838N+KIww+IvKKjVo1qbaU6c1eE49VdaNO6umtVq/lT9hH9pD4t6L8Rda/YM/&#10;a61IXXxG8HWi3Wh+JmJC+LNH4CXa7uWlXpJySTnPzK9fVdfJP/BWL4da74f+H/hn9t34ZQsni34L&#10;a5HqzNAMSXmkOwS9tiePlKHcQeNquMfNX1F4I8Y6D8Q/BekePvCt8t1pmuaZBf6dcJ0lgmjWRGH1&#10;VgaMTGM4RrwVua6a7SW9vJ3TXzXQOLMPg8wweG4gwcFTjiHKFWEVaMK8OVz5VtGFSMo1IxWkW5wj&#10;pA1KKKK4z4c4n9ov4++AP2Yvg1rnxt+Jd+YdL0OzMrRR/wCtupT8scEY7yO5VQOmTk4AJHzf+x3+&#10;yl45+Pvj23/b/wD249PW+8Waiq3Hw98F3GGs/COnN88OIjwboqVYs3zKeuHztj/acgP7Xv8AwUZ8&#10;CfsgalB9o8E/DnSR448b2eD5d9ebvLsbeTsUUsHKdGDtkcAj7KVQq7VXAHAA7V3OTwuHSj8U1dvt&#10;F7Jeu78rLufolbET4N4bpUMN7uLxsOepNfFChJtQpRe8XVSc6jWrpunG9nNMyAK5tvjL8IFba3xV&#10;8Ngjgg65b8f+P10F1/x7Sf8AXM/yr8Q/+CVv/BMj4K/t/WPj/Xfiv418UaTJ4c1qGCzXw9cW0ayL&#10;KJGYv50EmSCoxjFVg8JQr0alWrNxUbbK+7t3RtwPwZkPEOS5jmub42WGo4P2N3Cn7Ry9tKUVpzRt&#10;ZxXffyP2k0n4m/DbXrxdO0P4g6HeXDDKwWmrQyOfwVia3K/OHxf/AMG3/wABI9Cnf4TftEeONK1o&#10;Rn7JdawLW5g3Y4DLDFC+Ccch+PQ1m/8ABNP9r79oz9m79q+8/wCCZ/7a2v3OqXUeYPButXUpmZZB&#10;H5scYmbDSwSxZMbNllYBOM4XSWAw9SlKeGq83KrtNWdu63vbqepifDvh3NsnxOO4VzT63PDRdSpR&#10;nSlRqezXxTheUlNR3kk00vNpP6Z/bc/YYuvitqVv+0v+zPqa+EvjV4XVZtE12zxFHrKp1sb4DAlj&#10;dcoGY/LkAkpla7H9hv8Aa30z9r34Mr4uvdFbQ/Fmi3TaV448LzKyTaTqcYAkjKP8yox+Zc54ypJZ&#10;Wx7NXxn8UbC3/Y3/AOCoHhD4v6KDb+FPj5A3hzxZbL8scOtwrutLrjgmT5YznGMu2TnFY0pfWqLp&#10;S3im4v01cfS2q7Nabni5PiJcXZJUyXFe9XoQlUw03rLlppzqUG93CUFKdNfZnHljpUaPsyiiiuE/&#10;OwooooA/P/8A4Ju/8pVP2sP+wtD/AOlMtfoBX5//APBN3/lKp+1h/wBhaH/0plr9AK78y/3hf4Yf&#10;+kRP0zxa/wCSsh/2DYP/ANRaQUUUVwH5mFFFFABRRRQAUUUUAFFFFABRRRQAUUUUAFFFFABRRRQA&#10;jokgxIgbByNw70tYnjv4k+APhhp1nq3xF8Y6bolrqGrWul2Nxqd2sKXF7cyCK3t0LEbpJJGCKo5Z&#10;iAOa26ACiiigAooooAKKKKACiiigAooooAKKKKACiiigAooooAKKKKAMzxr/AMibq3/YMuP/AEW1&#10;fFP/AAb2f8mK6p/2UbUv/RFpX2t41/5E3Vv+wZcf+i2r4p/4N7P+TFdU/wCyjal/6ItK9Cj/AMi2&#10;r/ih/wC3H6Zkf/Jq85/6/wCD/LEH3TRRRXnn5mFFFFABRRRQA2aaG2ha4uJVjjjUs8jthVA6knsK&#10;/Hv/AILF/wDBWTxD4x+Jdj8FP2PvjFr2jab4VuZTr3ifwrrs1n/ad5jb5McsDq0kMY3c52s5yAQq&#10;seO/4K9f8FEv2qvGX7Qvjj9k3S/GX9j+DtF1ltOXTNBhMMupKApH2iTJeTJOCilUPdTXyj8dv2Vv&#10;jD+zb4d8H658YNA/sifxppUmpabpdxlbqG2VwitMhH7tmzkKfmA6gHivscnyenRlCtiGm5K8Y/K9&#10;38vuP7b8F/BXLMjxWDzziKtTnWxEebD0N1aUOZykmvekoNvlScY7tuVrfrl/wQA+MHxb+Mv7NnjP&#10;Xfi/8UfEfiu+tfHBt7W88Sa5cX0sMX2O3by1ed2KruYnaDjJJ71951+dP/Btv/yat46/7KA3/pDb&#10;V+i1eBnEYxzKqkra/ofzn4z0KGF8UM0pUYqMVUVkkkl7kdktEFFFFeafmAUUVw/7S/xr0X9nL4A+&#10;Lvjhr/zW/hrQ57xYd2PPmC4iiGe7yFEHu1VGMpyUVu9DoweExGPxdPDUI806klGKW7lJpJfNux85&#10;/tj/ABe+LP7Unx0b/gnP+yz4mm0RlsVu/i54+s8sdD06QYFjEVx/pMyt/eBC8dN5X6M/Z5/Zz+EX&#10;7LnwzsvhT8GfCcGl6XaLmRlUGa8mwA08z4zJI2OWP0GAAB5J/wAEtPgBq/wd/Zmt/H/xAkW48cfE&#10;y8fxX4xvmX53nuyZY4iev7uN1BGSA5fHBr6TrqxVSMf3FN+7H/yZ9X/l2XzPtOL80o4P/jHcsl/s&#10;uHlaUl/y/rLSdaXdXvGknpCmlb3pSbKzf+E08H/8JD/wiP8Awlem/wBrDrpf26P7R93f/q87vu/N&#10;06c9KXxf4s8PeAvCep+OPFuqRWOl6PYTXupXk7BUggiQu7knoAoJr8HZ/iB8cpfiPL/wWWsbO7k0&#10;+P42GykttrbhB5CyLEWH/LMwf6MWztDbV6kCtsvy947m961tF5yey+dj1fDjw1qcfRxc5YhUVSSj&#10;TbV1Urzv7OldtW5uWV3q1ppqfvnWP8QPh94K+Kng3UPh78RPDNnrGi6tbNBqGnX0IeOaM9iD37gj&#10;kEAjBFO8B+NvDnxK8E6T8QvB+oLdaVrmmw32n3C/8tIZUDqfY4I47GtavP8AejLs0fmv+0YLE6Xh&#10;Ug/NSjJP70016pnw78OtY8Xf8Er/ANoLR/2evGuvXWpfAXx9qRtfh7q19MZZfCmpud39nzOefIck&#10;7GOcdeMOa+4s15n+2B+zp4c/ar/Z18TfBPxDaxs+qaezaVcNw1pfR/Pbzq3VSsgXkdRuByCQeM/4&#10;JlfH7xV+0N+yF4f8Q/EV5G8VaDPceH/FfnriX7fZv5bmQdpGXY7e7Hp0rsrP6xR9v9pO0vO+z9XZ&#10;p+evU+5z6ceKOH48QWSxNOcaWJtpzuSbpV7fzTUZxqvrKMZ/FNnv9FFFcJ+fkdzc29nbSXl3MscU&#10;MZeSSRsKigZJJ7ACvhPRtH17/gsD8Z7rxR4lvLyz/Zv8D601vpOiq7RN431KEkNcSlcH7KjZAXPP&#10;sxbZ6V/wVj+IXjO0+BOifs4/CzUGt/FPxk8U23hPT2iY747WY/6XLx0QRfK7fwrJmvoH4O/Crwl8&#10;DvhboPwi8CadHa6T4e0uGys440C5VFwXPqzHLMepZiTya7qUvquH9qvildLyS3fq9k+ln1sfoeUV&#10;/wDVDhuOc0/98xLnChLrSpwsqlaPacpP2dOW8OWpJWlytbeh6HovhjRrXw94c0m3sbCxt1gs7Ozh&#10;WOKCNRhUVVACqAMACsef4wfCW1ne2ufij4djkjYrJHJrcCsrA4IIL8GuiPSvxG/YL/4J3fCL/goF&#10;+0v8cNK+LHi/xJpMfhfxE8ti3h24t42lae9uw2/zoZMgeUuMY6nOarBYSjiKdSpVm4qFnor7u3dG&#10;/A/B+T8T5fmWZ5vjZYejhI05SlGn7WUvazcNuaL3t338j9m9N+Kfwx1m9TTtI+I2g3VxJxHb22sQ&#10;yO30VWJNb1fnH4q/4Nvv2d10K4f4ZftA+OtN1tY2Njd6q1pcQK+DjekUMT4zjJDg4z1rY/4If/tG&#10;/HLXdR+I37HPx58Rza1qHwwvhDp2pXExmkSJZpIJIDK3zSIrxgoW5CsRnAAGlXA4eWHlVw9Tm5bX&#10;TVnZu11vc7c04D4ZxHDeKzjhvNHiVheR1qdSjKlOMZy5YzjeUlJczSa0a37J/Wn7Vv7Ivwe/bB+H&#10;beBfijo5W5tWM2g+ILP93faPdY+WeCQcqQcErna2BkcAjyf9hX9pL4t6V8R9c/YQ/a61Bbn4keDr&#10;RbrRvEvKx+LNHOAl4ueTKvSTk5Oc8q9fVFfJP/BWD4d654d8BeGf23/hnE0fiz4La5HqrNB8sl5o&#10;7usd7bEgjKlDuIPG1ZBj5qxwsvbL6vPZ/D5S6fJ7P7+h5HCOMjnlNcMY+V6dZtUJP/lzXfwOL6Qq&#10;ytCrH4dVU+KCPraisvwR4w0H4h+DNJ8feFb5brS9c0yC/wBOuU6SwTRrIjD6qwNalcO2jPgqlOpR&#10;qOE1ZptNPdNbphXEftGfH74f/swfBrXPjb8TNQ8nS9FtDJ5UePNupjxHbxj+KR3IUDpzk4AJHb18&#10;aftN2v8Aw19/wUc8Cfsi6nA1z4K+G+k/8Jv42s+fKvrwuI7GCXsyqSH2fxB2yOK6MLSjVqe98KTb&#10;9F/nsvNn0fCWT4XOM2/2xtYejCVWs1v7OmrtR/vTdqcenNNX0Jf2Ov2UPHHx78e2/wDwUA/bj09b&#10;7xbqSrcfD7wbcKGs/COnMd8H7s8G5KkMWb5kPJw+dv2NQqhV2quAOAB2rw3/AIKJ/tgWn7En7Lut&#10;fGWG1t7rWJHXTvDNndN+7m1CVW8vcAQWRAryMoIJWMjIzkVKVbHYhRS1eiS2XZL+vNnTisXnfiBx&#10;HRw1GC5puNKjSjpCnFu0YQW0Yq923q3ecm22z1Px78Vfhh8K9O/tf4nfEXQ/DtrtZvtGuatDaptU&#10;ZY5kZRgDr6VifD79p79m34s6gdJ+Fvx/8F+I7oHBtdD8T2t1Jn02xyE1+dP7IX/BJnxr+3dpUP7Y&#10;n/BQ/wCLHiTUrnxXGLzRfD9reeXItq5yjSOwbyY2XBSCILtXGSM7R3X7Rn/Bvx8Dv+EBuvEP7I/i&#10;rxF4d8a6bGbjR477WPOt7uVeRGzkK8LNjCyKwCnkgiu54PLac/ZTrPm2bUfdT9b3fqfd1uCvC3Lc&#10;e8ox+eVPrSfLKpChzYeE9mnJzU5Ri9HNJLrsfotXzP8Att/sM3fxS1K3/aY/Zl1FfCXxq8LqJ9E1&#10;yx2wx60q9bG+AwJY5EygZjxkAkpla4b/AIIw/tl/Fj9pD4P618LPj/ZXzeMPAN2lnPq1/C6yahbH&#10;cqmUsPmmjeN0c9ThSeSxP2jXHONfL8U431XzTX6po+Lx2H4g8MeL6uF517ai+WVvep1ISSdmnpOn&#10;Ug1eMlqnZpNaeNfsOftbaZ+178GI/GF7o39ieK9Gum0vxx4XmVkm0nU4uJYyj/MqMfmXdzg4JJVq&#10;9lr4z+J+n2n7Gv8AwVB8I/F3Rc2/hT4+27eHfFdsvEcWuQjdaXXpmQFYz6Zdiea+zKnFU4Rkpw+G&#10;SuvLo18n+Fmc/GGWYHC4ujjsvi44bFQVWnF68ju41KV+vs6kZRTerhyye4UUUEhRuY1ynyJ8+/t+&#10;/tceJP2ePCGj/Db4KaFHr3xV+IV9/ZfgTQvvbJDgSXsq9oYQwYscLnGSFDETfsS/sL+E/wBlfRrr&#10;xt4r1RvFfxP8Tf6R408damvmXN1O53PDEzZMcCngKD821S3QBfMf2GrK3/ay/a++KH7e3iGP7Rpu&#10;i6pJ4J+GMb4ZYLK1JF1dqc9ZnII6EBnHOePsqu7ES+r0/YR30cn3e9vRfnfyP0TiPEy4Vy2PDeEf&#10;LOUYyxUlpKdSSUlRb/590U0nHaVXnk72harrOuaL4csG1XxDrFrY2sZAkuby4WKNcnAyzEAZNYn/&#10;AAuf4P8A/RV/DX/g9t//AIuvmj/gud/yjh8X/wDYS0z/ANLI6+Zf2N/+CE37L37Rf7Lvgj44eL/i&#10;j4+s9T8TaHHe3trpt7ZLBG7E5CB7VmA47sT71th8HhZYT29ao4+9y6K/S/dHqcOcD8J4vgtcQZ5m&#10;M8NGVeVCMYUfa3cYRnd+/G10306b6n6iaB4y8IeKgzeF/FWm6kIzhzp99HNt+uwnHUfnWi6rIpR1&#10;DK3BVh1r8uvjn/wQZ8YfAfw63xd/YN/aI8XL4o0FWvLbR9SuI47i7ZRnEFxbiIJJgYCMhD5wWXv9&#10;Ff8ABIT9v3xD+2p8GdR8PfFaMR+PPBdwlrr0giEf26J8+Vc7ABsclWR1xjcmRgNtE18DTWHdfD1O&#10;eKdnpZq+112fc58+4Ayunw7PPuHMwWMw1KUY1k6bpVaLk7QcoNyvCT0Uk7X0to7c5+0l8DPFn/BO&#10;34j3X7c/7ImiSf8ACG3NwJPjJ8NbP/j3ubUv82pWkXAjmj3FmC8YycBd4P2H8NfiN4N+L3gDR/if&#10;8Pdaj1HRdd0+O8028jBAkiddwyDyp7FTgggg4IrW1LTtP1jT59I1axhurW6haK5t7iMOksbDDKyn&#10;gggkEHqK+P8A/gnBJqH7OPx++LX/AATzv5Zm0Xwlfx+Ivh39qZmdNHvTuaAM330ikIAbJO5nycjA&#10;zcvrWHcpfHDr3jtr5p2+T8jjrYiXGXDNWviHzY3Axi3P7VXDuSh773lOjKUFGT1dOTTdqcT7Gooo&#10;rhPzsKKKKACiiigAooooAKKKKACjNFfkt/wW+/4KKftRfDT48ap+yf8ADHxonh3w3/YdrNeXWkwm&#10;O+uxPFueNpySyL2/d7CRwSa7MDgquYYhUoNLrr2PtvD/AIEzTxE4hjlOAnGEuVzlKbdoxi0m7JNt&#10;+8rLr3S1Oo/4LY/8FTj4WSL9lr9ln4n6nY+ILW+S48WeJ/DOrPbtZhOVso54WDbycGTaQAAEOSWC&#10;y/8ABvV8ffjt8avFfxStvjJ8avFvi2PT9P0ltPj8TeJLq/W2Z5LoOYxPI2wttXOMZ2jPQV+bPxC/&#10;ZU+NPwy+BXh39or4jeHpNL0fxhqk1roMV9uW6u1RA7XGwjIiOcKxOW6gYwT98/8ABs9/yOXxe/7B&#10;mjf+jLyvq8Zg8JhchnGlaVrXfW/Mk/8AI/r7jbgjhHhLwDx+GyrkrSpuKlWtFylUVenGp7yvazTj&#10;yp+6lytt3b/WmuV+NPxs+GX7PXw21P4sfF3xXbaPomlW7S3FzcNy5AyI41HzSSMeFRQWYnAFM+Pv&#10;jzVvhZ8CfGvxO0C3t5r7w34S1LVLKG6UtE81vaySorgEEqWQZwQcdxX8/nxD+Nv7bH/BUb426X4S&#10;1nUtS8V6zdzeXovh3TYvKsbBSRudY1+SJR1eVzkAfM2AMfPZXlbx7c5SUYR3f9fmz+bfCnwnqeId&#10;StjMViY4fBYZr202/etZytG/urRO8pO0d7S2Nz9qn/gqX+1h8dPjz4g+JHw9+PXjvwb4fvLvZofh&#10;3QPF15ZwWlqg2R5jhlVTIwG52xyzHtiv3c/Zm1bVde/Zz8B65rup3F7e3nhDTpru8u5mklnka2jL&#10;O7sSWYkkkkkkmv5p/ib4B1j4VfEbXvhl4hmhkv8Aw9rFzpt7JbsWjaWGVo3KkgErlTjgcV/Sh+yh&#10;/wAmv/Dv/sSdL/8ASWOvW4io0KOGoqkklr91lY/ZPpMZLkOTcK5LTyqjCFNOSi4pJuKhDlu7Xlpr&#10;dtt7vU9Aooor5M/jkKKKKACvKP2zf2rPCf7H3wRvvijr1nJqGpTSpY+GdBt8mbVdRl4ht0A55PLE&#10;dFB6nAPq9fGcFmf2x/8Agq1qEPiGP7Z4L/Z10i3NhYSRhoJPEd8pbz27O0UaDaDnY0SsMEnPThac&#10;ak3KfwxV359l820j6zhDKsDmGOq4rHpvDYWDrVUnZyScYxpp9HUqShC/RSclsdR+xL+xN4j8O+I5&#10;P2v/ANr67j8SfGbxHGZZJpmElt4YtnHy2FmnKx7UJVmXrlgCQSW+pKKKzrVqlepzS/4CXZdkjy89&#10;z3MOIsweLxbV7JRilaEIL4YQjtGEVpGK9dW23T1vxBoPhmxOqeI9bs9PtVYK1xfXKxRhj0G5iBk1&#10;Np+oWGrWUWp6XfQ3NvPGHhuLeQOkinoysOCD6ivzn/4LJeIvE37U37SXwn/4JpfDrVRB/bmoDWPF&#10;c8Y3NDHhhFkA9EiW5lKnhiYuRius/wCCDPxz1vW/gV4m/ZQ+IF8w8RfCnXpbNbW4Y+alnLLJhfm5&#10;KxzLMn+yCi8DaK7ZZfKOAWIvro2u0W2k/m0fdYvwzxGF8OocS+3vVfLOVHl1jQqTnTp1XK/2pwta&#10;2zTv0PvKvkX9tL9jnxn4F8at+3h+w7appPxM0ONp/Enh20hK2njSxA3S208SEbpyFBVh8zFQPv7G&#10;X66orjo1p0J80fmujXZ+R8Tw/wAQY7hzMFicPZppxnCWsKkH8VOcdpRkvmnaSakk157+yx+0j4F/&#10;ax+B+i/G7wC/l2+qQlbzT5JA02n3SHbLbSgdHRgRyBkFWAwwr0KvjX4UWNr+xj/wVA174KWMhh8F&#10;/HrSZfEnh21RD5dlr1sP9LhHYCSJXlzxyUQdBX2VVYqnGnUvD4ZK69H0+TuvkdnF2U4PK8zjUwN/&#10;q1eEa1G+6hO94N9ZU5qdOT6uDfUKKKqa9rem+GtDvPEes3Kw2en2slzdTN0SNFLM34AGuc+ZjGU5&#10;KMVdvY+a/wBvf9qD4n6L4l8P/safsmSQT/Ffx8rN9sbLJ4Y0oZEupTY+6cBxHk8spwGIVW9D/ZC/&#10;Yy+Ev7HfgRvD3geze/1zU2E/inxdqQEmoa1dHJeWaU/Nt3FiqZwu49SWY+M/8ErvC9x8Y38cf8FE&#10;vHtlJ/wkHxV16ePw/FOQ39meH7aQxW1unuShLkHDbE4GDn7CruxUvYR+rw6fF5y6/JbL7+p+g8WY&#10;r/V2h/qtgnyxp2+syW9WuvijJrenRd6cI7XjKpvLTM8Q+NfB3hEwjxZ4s0zS/tG77P8A2hfRw+Zt&#10;xnbvIzjIzjpkVm/8Ln+D3/RV/DX/AIPbf/4uvzU/4OQtMh1rxt8CNHuXZY7ubW4ZGj+8FaTTVJHv&#10;zXokX/Bt/wDsdyRK5+MfxL+ZQf8AkIaf/wDIddMcDg44SnWrVXHnvZKN9nbufQ4PgHgnC8H5dnWe&#10;ZpUoSxiquMIUPaJeyqOm/eU1vo9lvbofoJper6Trlmuo6LqlveW8igxz2syyIwIyCGUkHinahp9h&#10;q1jNpeq2MNza3EbR3FvcRh45EIwVZTwQRwQetfjz8cPhP8VP+CF/7TngD4g/CP4ya14j8A+LrmSH&#10;UtD1JtpmhgeETwSohEbvsmDRShVKtkYwDu/YqCZLiBLiP7sihlyOxFc2MwkcPGFSnLmhK9na22jT&#10;XSx8zxpwZR4Xo4LMcvxaxODxcZSpVVF05Xpy5ZxlBtuMoSst2nuj4R8f+Ctb/wCCQ3xaX45fCeG8&#10;uP2e/FeqJH8QPCUKNN/wid3Kdq6jaqoLCAnaGQA4+7zmPZ90aTq2ma7pdvrei6hDd2d5As1rdW8g&#10;eOaNhlXVhwQQQQR1FZvxG+H3hH4seA9X+Gnj3R49Q0bXNPlstSs5ekkMilWGex5yCOQcEcivmf8A&#10;4JR+NvFXh7wb44/Yy+Id+91rHwV8WS6NY3c2fMutIkzLZSNnqQu5RjjYI/qSpL61h3Ufxxtd909E&#10;35p6N9bo2zLES4x4anmlbXG4RwjWl1q0ZPkhUl3qU52pzk9ZxnTbu4yb+sqKKK4T87CviX45eK/H&#10;v/BSP9ovV/2NfhN4ivNF+Efge5WL4weK9NmKy61dZz/Y1vIOAo2kSkE9SCAFCye4f8FCv2g779mf&#10;9kjxZ8SfD7P/AG9JappnhiGL/WSaldOIINo7lWfzMekZq3+wn+zNYfsl/sxeGvhENkmrR2ovfE16&#10;rbjd6pMA9xIWPLDf8qk87UWu2hbD0XX+1e0fJ9X8rq3m79D77h2VPhvI58QyiniJTdLDJq6jOMVK&#10;pWs9G6UZQVO90pzU96djvvhX8Kfh38EvAenfDL4VeErPRND0qARWen2MIVFHdj3Z2OWZiSzEkkkk&#10;mtrUtU03RrCbVdY1CG1tbeMvPcXMojjjUdWZiQAPc0uo6hZaTp8+q6lcLDb2sLS3E0jYVEUZZifQ&#10;AV+Su/8AaF/4Lt/tO+INB0r4hal4P+Bvgu+VPLtlLC4UswQlAQs11MqOwL7lgVhw2cSPC4WWLlKp&#10;UlyxjrKT13/NsOEeEa3GVbF5jmOLVDC4dKdevNObTm7RSinzTqVJXsr66tu9k/0mH7Zv7IR8Qf8A&#10;CJj9qT4e/wBqbtv9n/8ACZWXnbtu7Gzzd2cc9Olei2N9ZanaR6hpt5FcW8yhoZoZAyOvqCOCK+H7&#10;n/g3x/YHm8PtpMDeMobxoiq6oviAGRW5w+wx+Xkem3HFeLfsZ65+0R/wS8/b8tP2DPiT4qvPFHw5&#10;8YyRnw7fGF2S2aditvcIPm8jMqmKWPO3d849T0fU8HXpyeGqNyir2krXS3tq/uPo/wDUXgviHLsT&#10;PhbMalTEYeDqSpV6SpupCPxulKMpK8VryP3mtj9IPjh8C/hZ+0b8N9Q+FHxh8I22saLqUe2a3uF+&#10;aNv4ZY2HMcinlWUgg18vfsr/ABH+J37EH7QNj/wT7/aN8V3Gu+GtdheX4K+Nrzl5oI+ulXLf89Y1&#10;wFPORgDAZQPs+vAf+ClP7Ol/+0R+y1rEHg2GSPxn4TZfEXgfULX5bi21K1zIgibqrOAyemWBPQVy&#10;4WpF/uanwy/B9JL9e6+R8vwjm9Co3kOZy/2PESSu/wDlzVekK8P5eV2VRL46d4vVRa9+orzT9jn4&#10;7xftNfsv+Cfjmpj87xBocct8sP3UukJinUemJUkGO2K9LrlnGVObjLdOx8lmGBxOWY6rg8QrVKUp&#10;Qku0otxa+TTCs3xj4v8ADngDwpqXjjxhqsVjpWk2Ul3qF5M2FhhjUszH6AGtKvkH/gqBf+IPjV4y&#10;+Ff/AAT+8J6jLAvxR8QPd+MZLdirpoNgBPOpI+4HIAByNxTbzkitMPR9tWUG7Ldvslq39x6nC+Sx&#10;z/O6WDqT5KfvSqT/AJKVOLnUl5uMIyaXV2XU5f4D/C/xD/wVJ+I8P7YH7SWlTx/CbSNQc/CP4c3j&#10;bUvNj7Tql8gGJC5X5UJI6jleX+5IYYbaFbe3hWOONQqRouFUDoAOwqr4f0DRfCuhWXhjw5pkNlp+&#10;nWsdtY2dtGEjghRQqIqjgKFAAA6AVcqsRXdaWmkVsuy/z7vqzTibiKpn2KjGlH2WGpJxo0k/dpw/&#10;WcviqTes5Xb6Jc/f/Fj4W6Vey6bqfxK8P21xBIUnt7jWIEeNgcFWUtkEHsaLP4tfCrULlLKw+Jnh&#10;+eaRsRww61AzMfQAPk1+Ovw5/Yk+Gv7d3/BWv47fCr4o+Jtc0ux0/wAQa5qMVxoE0KTNIuoBApM0&#10;Ui7cSHtnIHNfTOo/8G337Ky2bt4a+O3xFs74D/R7m4uLGZI29Si20ZP4MK9Gpgcvocqq1mm0n8N9&#10;1fufqGceHfhzw7Uo4bNc6q061SlTqNLDOcYqpFSWqqa2vrZX8j9EFdXUOjBlbkMO9eI/to/sReBf&#10;2tvCtvqVtfP4a+IHh9vtPgnx5pgMd5pV2vzR5dSGeLeBuTPuMHBr4M/Z9+Mf7T//AASF/bB0P9kX&#10;9pz4iyeJPhf4qmRNE1iZneK1WWQRpcw+YS0ASTAmh3FVDFhnhm/WIHIyK5cRQq5fWjOErpq8ZLZr&#10;+tGmfI8QZBnHhnnOFx2X4tVaVWPtKFendRqQ2knGWzXw1KcrqztK6Z85/sBftY+NfjJY+IPgF+0L&#10;pcel/Fr4b3K2Xiy1XCx6lEf9TqMC4H7uRcE4GASCMBlFfRlfG/8AwUb0ofs0/HX4Y/8ABRrQJmtb&#10;bw/rEXhn4kiFP+PjQ7x9omfH3vJkOQpzkuuMba+xo5ElRZYnVlZcqynII9ayxMIe7VgrKXTs1uvy&#10;a8mjzOLsFgakcNnWAgoUcUpNwXw060GlVpx/u6xqQX2YVIx6XHUUUVynxg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8L/ZW/wCCdP7LX7IepXnin4Z+BvtX&#10;iTUJXe88T61J9ovDuYkrGSAsK5JyI1XdxuLYGPdKK0jVqQi4xbSe/n6npYXOM0wODrYTDVpQp1uX&#10;2kYtpTUb8qklulduz0vrbY/BL/guj/yka8V/9gvTf/SVK/Tv/giH/wAo2fAf/XfU/wD04T1+Yn/B&#10;dH/lI14r/wCwXpv/AKSpX6d/8EQ/+UbPgP8A676n/wCnCevqs1/5J/D/APbv/pLP658XP+UduH/X&#10;Df8AqPUPrKiiivkT+NAooooA+Q/+Ci/n+K/2rv2WvhXcBW0+7+JVzrF1HJ0aWyt1aI/UeY/59q+v&#10;K+Q/+CkHm+Dv2m/2X/jJcyKmn6f8UJdEvJJPurJf24WLntnynr68rsxH+70bdn9/M/0sfc8S/wDJ&#10;K5JyfD7Ktf8Ax/Wat7+fLyfKwV+bn/Bcv4lT/GD4m/Cj/gnx4Q1vyrvxRr9vqXiLbJtWCBpDBAZD&#10;0wP38pB4AjVj2Nfo5qepWGjabcavqt3Hb2trC01xPI2FjjUZZifQAE1+O3wF/ZS0n/gtd+1x8YP2&#10;h/H3i3XtD8IWOpR2/h+606OMSyJkpbwnzUZRtt41dlHIaQevPXk8Kca0sRUdowV72vq9Fp17/I+x&#10;8FcDl2EzjE8TZnU9lhsBDm5+VztWqP2dL3VZyabc0k1rFapH1t/wVb/Zm+FvxK/4J3SeAPhbqmjw&#10;3Xww0+31DwrZW95ET9ntIvLkgXBzk2+7AHJdF9a9I/4JPftQXH7VP7FPhfxbruorca9ocf8AYfiG&#10;TcCz3FuqqsrAdGkiMch92OOK+d/+IbT9mT/ovnjz/viy/wDjNef/APBM1tQ/4J3f8FPvHH7BXirx&#10;LPNoPipf+Kdur0hRcSxRtPaSED5VeSBpI2xjc6qB/CK6pU8LXy+dKjUc5Q99XjbTRS6v1PrMTlnC&#10;fEfhpjcqyjMpY3E4OUsZHnoypSVN8sa8U3KXMndVH15l1vdfq1Ud5aw39nNY3Cbo5o2jkU91Iwak&#10;qHUb630vT59Su3CxW8LSyMxwAqjJP5Cvnj+a483MuXc+S/8Agi7Neab+yx4g+HU7Kbfwj8UNf0qw&#10;WP7qwrc+ZtHtvkc/jX11XyN/wRbtbu//AGStW+JU7K0XjT4ka9rNmyj5Wia6MWR7bonr65rszD/f&#10;qnq/v6/ifbeJXL/r9mXf2s+b/Ff3/nzXv5hXyP8ABe5h8f8A/BYz40a9fxs03gD4a6B4e09pOix3&#10;gGoSFee7EDPB6j3P1xXyT8Jba3+G3/BY74taFfyMsnxI+GGh+IbAv91/sJGnuin1GA2OuMnpRhf4&#10;dXvy6f8AgUb/AIXFwdy/Uc4S+P6pLl/8H0HP/wApe0v5XPravP8A9q//AJNd+I//AGIurf8ApHLX&#10;oFef/tX/APJrvxH/AOxF1b/0jlrno/xo+q/M+cyT/kdYb/r5D/0pH44f8E0P21P29/2bvgnrPgv9&#10;lb9j+7+IWg3niqW9vtYt/COqagILxra3RoPMs2CKRHHE20/N+8z0Ir0v9pj/AIKk/wDBWDW/hLqv&#10;hz4hfsi6h8N9D1O1a01bxKPh7qsLQW8vyPte7YxqxDYB4OTwQcGvfP8Ag2//AOTMvF//AGU66/8A&#10;Tdp9fe/i3U/Cuj+Gb/UfHF5Y2+kQ2cjalLqTKIFgCneZN/y7duc54xX0eYY7DUcympUIyae93d/p&#10;+B/THiB4gcM5L4nYylW4eoYipTqq9RynzzaUXe3vQ5uy5WvJnzN/wRz039l/Qv2NdP0T9mDx5N4g&#10;tY9Qkl8TX19aC2uzqjqnmedBlvK+QIEG5hsVcM3Jr6qr8qf+CCEltf8A7YHx41T4TQTQ/D1yx02I&#10;52IjX8xsRg/xCAS++M1+q1eTmtH2OOmm272eu+qvZ+Z+Q+MOTyyXxCxlKVaVVzcardS3tE6sFUcZ&#10;2SXNHmtokrWslsfOf/BWnwfbeM/+CeXxNtp5PLk03RU1S1mwMpLazxzjHB67Cv0avYvgTrt34n+C&#10;Pg/xJftun1Dwvp9zMx7s9sjH9TXjH/BXLxtB4I/4J6fEh2RZJ9Y0uLSLOFmx5kl1PHDx7hXZv+A1&#10;7T8EfD914T+DPhHwteqRNpvhmwtZg3UNHbop/UVjK/1GN/5pflG/6HkYrn/4hzhefb61X5f/AAVh&#10;+a3l8Plf5nUUUUVyHxB8m/8ABHHR4p/2ZfEXxYldpLzx58T/ABBrN5I/3si7a2VfYAQZx/tGvrKv&#10;kv8A4I66x9g/Z68XfBi7ieK8+HvxU17R5oZAA2xrk3KPweh89hzzlT2xX1pXXjr/AFyfr+HT8D7b&#10;xI9p/r1mHNt7WXL/AIH/AA7eXJy28j8s/wDgpQ8vjf8A4LcfAfwD4gHmaXa2uiNDbycoWfUbl2fH&#10;qSiD/gAr9TK/M3/gun4T8R/Bj49/Bn9vbw5or3UPhfUodO1Zo4+nk3DXUCMe24NcqCeM49a/Qj4K&#10;fGv4bftC/DTS/i18J/EsGqaLq9ss1vNEw3RkjmORc5SRTlWU8ggiuvHfvMDh5xWiTT9U/wBdz7Dx&#10;Bp1Md4f8N5hh43oQozoya2jVjUk5KXZyTUlfWSu1sdRLFFPE0E8SujqVdGXIYHsRSW9vb2kK29rA&#10;kca8LHGoVR+ArzL9sH9qDwB+yL8BNd+MfjvXbe1azs3TR7OWQeZf3zKfJgjXq7FsE4B2qGY4VSR5&#10;X/wSU/aM/aZ/ar/ZquPjR+0iulhr7XJofDcmn6b9mae0jChpXAO05l3qCAOI/fNcMcNVeGdf7KaX&#10;q/L9T8+o8K5vW4Vq5+0o4aFSNO8m05zkm7QVrS5Ury1Vk1vqfUlfJn/BQeO18GftWfst/GeI+XdW&#10;/wAUJvDLSbtqvDqlsYijHud0Y2g9ycYzmvrOvk39veW38b/tgfsv/Ba3jE1y3xCu/FNwuMrDDptr&#10;vDt1xl5MKcdVOCKvBf7x8pX9OV3PR8Pv+SmTfw+xxPP/AIPq1Xn/APJbn1lRRRXIfEnzp/wVo8T3&#10;vhT/AIJ3fFG+sJSklz4f+xFl/uTzRxOPxR2H416z+zt4Ptvh98AvBXge0RVj0nwrp9r8q4GUt0BP&#10;4nNeV/8ABV7wleeMv+CeXxT02xj3SWvhtr7b/sW8iTufwRGP4V6d+zN44t/iV+zr4F8fWs6yLq3h&#10;LT7lnTGCzW6FsY/2s12Sv/Z8bfzO/wB0bfqfc4jm/wCIa4fk2+t1ub19jQ5PwU7fM7ivzV/4OVP+&#10;SGfDX/sbLr/0lr9Kq/NX/g5U/wCSGfDX/sbLr/0lroyX/kaUvX9GfQ+BX/J2Mr/xy/8ATcz9Evh5&#10;/wAiBof/AGB7X/0UtS+NdI0/xB4O1bQdWgWW1vdNnguI3XKvG8bKwP4Govh5/wAiBof/AGB7X/0U&#10;teN/8FE/2y/hr+yB+zj4g8S+I/E9vH4g1LTbiy8LaPHKGuLu8eMqpCdQiEhncjCgepAPDTp1K1ZQ&#10;grtvQ+ByzK8xzriGngsDByq1KlopJt3ct9Nkt2+iV3ofG/8AwbWeJtVk0r4y+Amkzpun6lo97ax4&#10;+5LMt7HIfxW3i/75r9RK+Ef+Df79nzVvhR+yJqHxW8TaZJb6h8Qtc+22/nQ7WfT4U8u3b1IZmncd&#10;trgjrX3dXbnFSFTMqjjte33JJ/ifc+N2OweZeKmZ1sK04qcY3WzlCnCE3/4HGR8ifB25l8E/8Fkv&#10;i54PtLcR2njL4XaPrtyy8eZcWsi2qnA77JGGTjp3r67r5D+BtuPHv/BYb40eOrGdprXwX8OdF8Oz&#10;NuJRLi6YXW0dshYjkDoSc819eVhjf4kO/LG//gKt+FjwuPeX+0MGn8f1TC83r7CHLf8A7h8nyCii&#10;iuM+HCiiigAooooAKKKKACiiigDxK9/4J8fswa9+1Fqn7XvjTwKuv+MNQFqLdtZcTWtgYLeOBHhg&#10;I2b9sYO9wxB5XbXwL/wcwgL4q+D6quANO1oAD/fsq/WevyZ/4OY/+Rr+D/8A2D9b/wDRllXuZHUq&#10;VM2pczbsml5LleiP37wFzbNM08XMqWMrSqKlTqQgpNtQhHD1FGMU9EklsvXc67/g2m/5Jl8Uv+w9&#10;p/8A6Jlr77/aX/Z18B/tWfB3Uvgd8TJr5NE1aa3e+/s2cRzMIpklChiDjJQA8Zx0r4E/4Npv+SZf&#10;FL/sPaf/AOiZa/Tis85lKnm9SUXZppr7keT43YzFZf4zZhisNNwqU6lKUZLRxlGlTaa801dHnHgf&#10;9nz4M/s2fA/Ufhz8Efh7p/h/SrfSbjMVnD+8nbym/eSyHLzOf7zkntnAAr+cb4Df8ly8Gf8AY2ad&#10;/wClMdf01+Ov+RI1j/sFXH/opq/mU+A3/JcvBn/Y2ad/6Ux16/DcpTp4iUndu3/tx+0fRhxWKx2W&#10;8Q4jEzc5yVJylJtybca9227tvzZ/UBRRRXyB/F4UUUUAFc38ZfE7eCfg/wCK/Ga9dI8N316P+2Vu&#10;7/8AstdJXPfFvwwPG3wp8TeDGXd/a/h69stp7+bA6f8As1VH4lc6sD7H69S9r8PNG/pdX/A8S/4J&#10;KeCI/Av/AATz+GtuWaS41bSJNYvJmxullvLiS5LE9ziRV+iivo6vm3/gkZ44/wCE3/4J7/DtZ1KX&#10;mhWM+h6hbtjdDLZ3MkG08n+BEb6MK+kq3xnN9cqX35n+Z9Dx59YXG+Z+3+P6xWv6+0l+HbyOF/aa&#10;+OOifs2fAHxZ8ctfjWSHw3os13Hbs2PtEwXEUWf9uQqv/Aq+L/8AghJ4Gg034R+Mf2sfi34j01fE&#10;nxS8RzzrJd3kaytZxSOGYhjuUPcNOQvQqiHoRVH/AILzfFfxh46b4c/sB/CkrLrfxB1yG61CHdjd&#10;EJRFbRtwcI0xaRj2+zjqM1FB/wAG2f7NYgQXXx+8ctJtHmNHHZhS2OcAxHjPvXq4enhaOW2rT5HU&#10;d9Ff3Y/da7/I/W+Hcr4XyXwrdPO8fLCVc0mpJxpSrSdChKyTipR5VKq3K7fvKKsn05D9hTxdo/7B&#10;/wDwVq+IH7Ikt1Cng/4jz+f4Vlt5F+zxTEG5tQpHG3Y01vx/GqDsa/Uyvxl/4KEf8Enrb/gnH8PP&#10;Dv7V37OnxI8R6xP4f8U2ralJq0cP+gfNm3uAYlX5fOVYyDnJkX3r9X/2Y/jpoX7S3wC8KfHPw7EI&#10;4PEejxXUluG3fZ5sYlhz32SB1z3xWebQpVY08TSlzJrlbtb3orqvNHF4yYLKs4wOX8V5TXeIp1Yr&#10;D1qji4N16MUuaUG24yqQs7Xfw3vqd3Xyb8cNPsvAn/BXr4G+NrNGS48e+APEnh28K5xIlhGL+PIz&#10;jIMjc4z0GTgAfWVfJfxk1K1+IP8AwWC+DPgm0VpJPh38OvEHiG7ZVO2I6gosUBI7kRk4PYg+9cOD&#10;/iS7csr/APgLt+Nj884F5v7QxbfwfVMXzf8AhPUUL/8AcX2fzsfWlFFFcZ8SfJf/AAWfa+1X9kCz&#10;+HVhNsbxf8QdC0eT5d25ZLtWxjvyg7jpX1bpenWmj6Zb6Rp8Qjt7WBIYY16KigAD8hXyl/wWkt9S&#10;sf2MV+IWlqPM8H+ONE1lnJI2LHdqu7I5HLjnj619VaLq9lr+jWevabMslve2sc9vIvIZHUMp/I12&#10;VP8Acaf+KX3+7+lj7nNOb/iHuWOPw+3xV/8AHy4bf/t3lt8y1X5Df8FcPiD8TPhV/wAFf/h/8RPg&#10;54Ek8TeKNJ8IabPougx2M1y17N598PLEUGJH4JOF54r9ea/MP9tD/lP98Ff+wHpn/o3UK7Mkko4m&#10;bavaEtO+h9h4F16WF4oxtarTVSMcHiW4u9pJQu4u2tpLR21syrJ/wVZ/4LJGNgP+CZepL8v3v+Fa&#10;eIePf71cb+wF8b/CP7Tn/BSWH4yf8FA/GF9ovxSsQun/AA98G32gvY6fbMEcom5zuWQGSYpHIBuk&#10;fdvZyq1+vFflL/wcCav4R1f47/CDw/8ACS5tZvidDdOR/Zsi/ao1eaEWayFeQTMHKBv9ojg12YHE&#10;YfGVHQhSUHJNc0XqtOt76PZ7H2vh/wAScP8AGmaV+HsDlEMBPFUasHiKEpOVOKg5Pm9opWpy5VGf&#10;K4tp25tT9WqKbD5ohUTld+0b9vTPenV82fzCfI37Adzc+E/21v2qvg9BEsem2/jjTPEdnGnQT6lb&#10;SNcHHQEtCh9+a+ua+R/+CfFrJ4y/a/8A2pvjna3Yn02++INj4ZsXVRt8zS7Z1nww4b5p0+mOpzx9&#10;cV2Y7/ePlG/ryq/4n3HiJy/6zP8Am9jheb/H9Vo89/PnvfzuFfIPx3l/4Tb/AILD/BPwbeW7TW/h&#10;P4d65rsHG5Y57gm3LHjg7Yl59xX19XyD+0LB/wAIJ/wV5+BfxAvpDHa+LPA+ueHIpDwpuIc3AUnH&#10;VhKMZPJHHNGB/iS78srf+Av9Lj4Bt/aWLS+P6pi+X1+r1L2/7c5j6+r44/4Lwa3qWjf8E6fEUWnS&#10;Mq32uaZbXJX/AJ5m4DEfQlQK+x68F/4Ka/ALXf2lf2I/HXwv8J6ebvWG01b7R7VVBae4tpFmWJc/&#10;xPsKj3YVOBqRp42nKeykr/ec3h7jsHlvHeWYrFNKnCvSlJvZJTV2/Jb/ACE/4JdeG9K8K/8ABPj4&#10;S6do8CRxTeD7e8kEagZluMzyHjuXkYn3r3uvhz/ghh+114R+Lv7Kmm/s+azq9va+MPh+sljNpc8g&#10;Sa5sfMZoZ0QnJChvKbA+VkGcbhX2/dXVtY20l5e3McMMSlpJZXCqijqSTwBVY+nUpY2pGa1u/wAX&#10;+pt4jZXmOVceZjh8ZFqo61SWv2lOblGS7qSaafmNisLG3uZb2CzhjmnIM0qxgNIQABuPU8ADnsBU&#10;1fBv7Pn/AAUf+Ov7Wn/BTXWPgv8AAGTRdR+Dfh22kfVtXayDu8cUWwzxTqRnzbplVB8wMYLDjJH3&#10;lWeIw1XCyUam7Sdu1+/Z+R5/FHCubcJYqjhsx5VUqUoVeVO8oRmrxjNWXLNJax6Jrucn8efCVn49&#10;+CHjDwVfxq0Oq+Gb61kVhx88Dr/WvGv+CRXia/8AFP8AwTs+GdzqUpkks9HksVZv+ecFxLEg/BFU&#10;fhXsH7Q3jO0+HXwF8aeO76RVj0jwtf3bM7YHyW7sM/iBXkf/AAST8J3/AIP/AOCd/wAMLLUo2Wa8&#10;0NtQ2n+5cTSTRn8UdT+NaR/3CV/5o2+6V/0PTw1/+Ia4rn2+t0OX19jX57fLkv8AI+jaKKK4z4Y+&#10;T/2Do08W/tk/tSfFfUF3XrePtP8AD0RZs+Xb6fZbFCj+EMX3HHU9eev1hXyf+wxPH4K/ba/ag+Du&#10;ofLeSeMtN8T2m7/lvb31nklfUIyBT6EgV9YV1Yz+Mv8ADH/0lH2viBf/AFiVvh9hheX/AAfVqPLb&#10;y5bEd1/x7Sf9cz/KvzS/4Nw/+RV+L/8A2Mtn/wCgTV+lt1/x7Sf9cz/KvzS/4Nw/+RV+L/8A2Mtn&#10;/wCgTV1YX/kWYj/tz8z6ng//AJNPxP64L/09M/TGvy//AOCwix+EP+Cnv7N/j/Q7dY9SuLzT7aaV&#10;V+aSNNVUKD68TyAfWv041TV9K0Owl1XW9Tt7O1gjLzXF1MsccagZLMzEAADua/KfxH4/h/4Ke/8A&#10;BaDwhP8ACOP+0vAfwpjhkm1uEbreWO1lad7kHGMSXLxwpgncEVxwTisni4151X8MYyv800l82dPg&#10;nh62Hz7GZtVVsLhsNiHVk9I2lTlGMG9nKUmuWO7s7LQ/WCvkz/gstpEMX7KGlfE6JnjvfBHxH0DW&#10;LGWNsMG+2JbkD6ic8ZHQV9Z18lf8Fk9YF3+zJ4f+ENpE0l94++Jmg6PaxR43cXa3DMPp5AH/AAIV&#10;yYC/1ynbuvu6/gfHeG/tP9fMu5dvaw5v8F/fv5cnNfyPrONi0ase65p1NjXZGqei4p1ch8SFFFFA&#10;H5//APBN3/lKp+1h/wBhaH/0plr9AK/P/wD4Ju/8pVP2sP8AsLQ/+lMtfoBXfmX+8L/DD/0iJ+me&#10;LX/JWQ/7BsH/AOotIKKKK4D8zCiiigAooooAKKKKACiiigAooooAKKKKACiiigAooooA+Tf+CwX/&#10;ACRH4Xf9nJfD3/0/W1fWVfPP/BSP4I/Ez48fCzwF4d+Fvh3+0rzRfjd4O1/UoftEcflafY6tBcXM&#10;uXYA7IkZtoyxxgAmvoagAooooAKKKKACiiigAooooAKKKKACiiigAooooAKKKKACiiigDM8a/wDI&#10;m6t/2DLj/wBFtXxT/wAG9n/Jiuqf9lG1L/0RaV9reNf+RN1b/sGXH/otq+Kf+Dez/kxXVP8Aso2p&#10;f+iLSvQo/wDItq/4of8Atx+mZH/yavOf+v8Ag/yxB900UUV55+ZhRRRQAUUUUAeGeDv+Cdf7LXhT&#10;9orxB+1Te+BRrfjTX9Sa9/tDXGFxHp7sAP8AR4iNkbcDDkFx2YZOfzw/4OVP+S5fDX/sU7v/ANKa&#10;/YKvx9/4OVP+S5fDX/sU7v8A9Ka97IqtSrm1Nzbdk0r9knof0N4A5xmmceLmBnjq0qjhSqQjzNvl&#10;jGlJRjG+0UtkrI9s/wCDbf8A5NW8df8AZQG/9Ibav0Wr86f+Dbf/AJNW8df9lAb/ANIbav0Wrkzn&#10;/kaVfX9D43xu/wCTrZr/ANfF/wCkRCiiivMPysK+Sv8Ags8+o6r+yJYfDnTptjeMPiFoWjSfLncs&#10;l2rY7d0HUjpX1rXyX/wWig1LT/2NoviJpaL5ng/x1oetOzZGxY7tV3ce7rXZl/8AvtP1X39D7bw3&#10;/wCS+yza/toct9ubmXL/AOTWPq7TdPtdJ0630uxiEcNtCsUMajhVUYA/IVNVXRdXsdf0e013TJhJ&#10;bXttHPbyL0ZHUMp/IirVcZ8XPmU2pb9fU+Hf+C8/7Sp+Ef7JEfwW8OzyN4g+JWoDTobeDJkFjGQ9&#10;w2BydxMUWO/mnrg11MH7Hfw1k/4Jar+xAvibw/FqLeDdpka/h2jWSftPmk5/5+v4uuK+TPj18O2/&#10;4LAf8FYtb+C6a/faf4B+GeizWN1q+mhS6GIgSMu9Su+S7k2AHOY4dw6EV6l/xDafsyf9F88ef98W&#10;X/xmvo+TC4bC0qVSq4Tvzu0b6v4eqtZdPM/p76pwnwnwjk+U5jms8Fi4SjjpqNCVa9SaXseZqceV&#10;06aXuu7vJvS+vTf8EDP2mNR+JP7Nup/s4eNW8vXvhnqLWsMchxI2nyszRhh6xyiWP/dCd8196V+P&#10;fhL4WXf/AARe/wCCp3g3w/p/jG+1D4e+PtNjsJ9S1NUVpLedxE6ybAE3w3SRSbgBiNgO5NfsJmuH&#10;N6VOOJ9tS+CouZfr+J+f+NGU5bR4ojneVPmweYw9vTaTS5m7VY2eqamm3H7PMl0CvkX9gG6ufCn7&#10;av7VXwet4Vj0238c6b4js40PHn6jbSNcHHQZaFD+ftX11XyP/wAE9rZvGf7Xf7U3xztbrztPvviJ&#10;Z+GbKRVAXzNLtnScAj73zTpz7e9c2H/3etfsvv5o/pc+X4Z5f9WM85/h9jSt/j+tUeW3nyKp8uY+&#10;uKKKK4z4c+QvjnI3jf8A4LEfBfwdeWvm2vhH4c63rsDHkRz3DG3LYxwdsS8/7XbHP17XyD+0DCvg&#10;T/gr78DfHl9KY7Xxd4E1zw9C3RWuIM3AUn1IlGM9SOK+vq7MV/DpW25f/bpX/G59zxjb+zcmcPg+&#10;qK3r7evz/wDk/NcD0r8K/wBj79qP9r79mX9pP40Xv7Jn7Nlx8Rp9Y8SSprkNv4b1DUPsKR3l0YmI&#10;syCm8u4+fg7OOhr91D0r8xP+CDv/ACdV+0p/2G4P/S7UK78rqRpYPETlFSSUdHs/ePvfCfMcHlPB&#10;fEuLxWGjiacaeGvTm2oyvXsruNno2pK3VI5z4g/8FZf+CxOn+D769u/2BL3wxFHbs0muzfDbWgtm&#10;uP8AWEzsYxjr8wI45r1r/ggzN+zjqHgDxd4o8IfE2+8Q/FLXr1L/AOIy6zYi2uIGZnKrEmT5kXmP&#10;ITICSztyE+VR+gUssUEZlmkVFXlmZsAV+Tf7K19pfiP/AIOCfFmsfs1Swt4RVdSbxFJpbL9leEWC&#10;JO3y/KVOo+WRjjcQela061HHYOtCnTVO0eZtbOz2d/w13PcyrOMm474JzvL8Bl0Mu9jR+sSnSk3C&#10;r7KScaNVzTl7zbcFGaXMrtO2v6zVyXx78JWvj34HeMPBV7GrR6r4YvrVgy5Hz27r/M11tcb+0T40&#10;tvh18A/Gvju8kVI9I8K390WYgDKW7kdfcCvBp83tFbe5/PeVqu8yoKh8fPHl9eZW/E8h/wCCRfia&#10;+8U/8E7Phjc6jKZJLPR5LEM39yC4kiQfgiqPwr6Qr5z/AOCSvhK/8Hf8E7/hfY6lEY5rzQm1Daf7&#10;lxNJNGfxR0P419GV0Y3l+uVLfzP82e7x46L43zN0fh+sVrW2t7SW3l2Cvk39gZ4PGv7YX7UvxbuX&#10;WW8b4hWPhuNw+4RQabaeUEX+7lnJYD+Ic8ivrKvk79hSSHwP+2p+1D8HL393dP420/xRahuPPt9Q&#10;tNxZfUK6bSfVhmjD/wAGr/hX3c0f+AdXDX/JN50ofF7Gn/4B9Zoc3/k3Jc+sa/LH/g5Z8RawsHwf&#10;8GpcuunXNxrF3PDn5ZJkFoiMR6qskgH++a/U6vgn/g4M/Z51D4p/sm6T8YfD1g09/wDDzWjc3W2P&#10;JXT7lRHO34SJbse2FY9q6slqQp5pSctr2+bTS/E+j8DcwweW+KuWVsU0oucoJvpKdOcIf+TSXpuf&#10;dHhrQ9P8MeHdP8N6RCsdrp9lFbWscYwqxogVQPbAFXq8U/YE/az8A/te/s2+HviD4V8QW9xqlvps&#10;Nr4m01ZB51jfIgWRXTOQGI3K3RlII749N+JvxN8C/BzwHqnxM+JfiS20nRNHs3udQvrp8KiKM4Hd&#10;mPQKMliQACSBXn1KVSFZ05L3r2t5n57mWUZrgc6q5biKcvrEZuDjZ8zle1kt229rb3VtzatbKzsU&#10;aOytI4VZizLFGFBY9Tx3qSvin/glH+3L+0h+3L46+JfjLxrp2nw/DvSdT+z+E2TThFcq7uWWF5FO&#10;2QpBsLcZDSDnGK+1qvEYephazpz3Vr/NXOvinhvMuEs6qZXj3F1oKLkovmScoqXK3Ze8k0pLo9D5&#10;L/4LL6NFH+yno/xQikaO88D/ABI0DWLOSNsNu+2LblfoRPnt90V9ZRsWjVj3Wvk3/gsjq4vP2Z/D&#10;vwgtYmkvfH3xN0HR7WKPG7Au1uGb8PJA/wCBCvrNBtRV9BitKl/qdO/eX3e7+tz1c29p/qHlaqb+&#10;1xXL/gth7fLnVT53FrmvjPrlz4Z+D3izxJZk+dp/hq/uYsf3o7d2H6iulrnfjBoE/iv4S+KPC1r/&#10;AKzUvDt9ax4/vSQOg/U1zQtzK58pgPZrHUvafDzRv6XV/wADxH/gkb4Mt/Bf/BPH4axRy+ZNqulz&#10;ateTd5Jbq4lnJPA5AcL/AMB79a+kK+af+CQfjceNf+Cenw8WaFIrrQ7O40a+gR93lyWlzLCM+5RU&#10;bHbd3619LVvjOb65U5t+Z/mfQ8efWFxxmnt/j+sVr+vtJfh2tpbY+Q/+C53/ACjh8X/9hLTP/SyO&#10;vQP+CW//ACj2+Ev/AGKEH/oTV5//AMFzv+UcPi//ALCWmf8ApZHXoH/BLf8A5R7fCX/sUIP/AEJq&#10;65f8iVf9fH/6Sj7LE/8AJicP/wBjCp/6jxPfK/Lv/gmFJ/wh/wDwWh/aC+H+hQrHpdxYaxcSQxrg&#10;LJHqloVb6fv5B/wKv0M/aC/aJ+Ev7MXwx1L4sfGDxXb6bpemwF9jSL51zJj5YYUJBkkY8BR+gBI+&#10;CP8AghB4N8ZfFr4w/GD9vHxhoclpH4u1KWx0t5I/lcy3H2q4VGIG5UIgTcOCVI6g4rAxdPAYipJe&#10;60orzd1t6bnTwDh62A8O+I8yxMWqFSlToxb0U6sqkWlH+ZwScnbZO/U/S+vkr44vB4E/4LA/A3xH&#10;p8O248efD3xH4e1Fk/jhs4/t8e76Pn1619a18k/GTyPiL/wWG+DfhnT2Zpfhz8N9f8Q6i0f3UW/H&#10;2CNWPqSC2OuMHpXLg/4kr7csv/SXb8bHx3An/Iwxjn8H1TF83b/d6ihf/uLyW87H1tRRRXGfEhRR&#10;RQAUUUUAFFFFABRRRQAV4b4w/wCCd37L3xI/adl/ax+J3gn/AISPxL9ltobK11eQS2Np5KbUkEGN&#10;rv3zJuAPIAIBHuVFaU6tSk24Nq6tp2PRy3OM0yepOeBrSpSnFwk4NxbhKzcbrWzsrrrtsfmd/wAH&#10;KUccPwW+F8UUaqq+Jb0KqjAA+zJwK4f/AINnv+Ry+L3/AGDNG/8ARl5Xc/8AByv/AMka+GP/AGM1&#10;9/6TpXDf8Gz3/I5fF7/sGaN/6MvK+pp/8krL1/8Ab0f1zl//ACiTX9X/AOpcT9TviX4E0n4pfDjx&#10;B8MtenmisfEeiXel3ktswEiQ3ELROVJBAYK5xkEZrhv2W/2Lv2c/2OfCh8LfAr4eW+nPMB/aGr3H&#10;76+vW9ZZ2+Yj0QYQc4UZNeqUV8sqlSNNwTdnuujP5FpZtmlDLamX060o0KjUpQTajJrROSWjt0ve&#10;3Q/mg/bT/wCTwfil/wBlC1j/ANLZa/of/ZQ/5Nf+Hf8A2JOl/wDpLHX88H7af/J4PxS/7KFrH/pb&#10;LX9D/wCyh/ya/wDDv/sSdL/9JY6+q4i/3PD+n6I/rv6S3/JD8P8Ao/8A01TPQKKKK+RP40CiiigA&#10;r5P/AOCRu3xF8Kvib8XroM1/40+NviLUbqaQ5cKJlijj6nCqEOF6DPFfWFfJ3/BJZ4vC3gP4r/A6&#10;6YrqHgf42a/ZTQyfea3llWaCbH91wzYPfaa6qX+61Lf3fu1/Wx9rk3/JE5sofFzYZv8Awc1S/wAu&#10;d0/nY+saq65rOneHNFvPEOsXSwWdjayXF1NIcLHGilmY+wAJq1Xxn/wXL/aSuvgd+xdeeAvDeotD&#10;rvxFvP7Ds0i/1htCN12QPQx4iP8A12HfFRhqEsTiI0o9XY8rhTh/E8VcSYXKKHxVpxjfsm/ek/KM&#10;byfkjxX/AIJOahb/ALVH7a/xc/4KKfFLXrOFTfNo/g+3vbhU8uJgANoc8eXbRwR5HUyv3zWL8d/E&#10;/hP9gL/gtN4e+PWha1Zw+C/izbiHxHJazoYYHnZIrl2KnACzrBcsevzMa0/hB/wbn/BvxL8KvDfi&#10;T4lfGjxhY+INQ0O1utasdPjtfJtrmSJXkiTfEWIViVyTk4z7VxX7bn/BBn4b/s8/syeKPjd8H/il&#10;4q1rVvDNmL+XTtUjtjG9qjAzt+7jVgUj3P16KeK+ljUyupjWlVdpLk5eV2tay1v0et7H9U4fOPC7&#10;MeOq1KObydHE0VgVQ+ryVONPljTpqNVysuWaU1NxtdvZO5+uSsGXcpyDyCO9FfN//BKT9qSD9qz9&#10;i7wv4rv7sya7oMP9h+JFZst9pt1CrJ7+ZEY5M+rsOcGvpCvl61GeHrSpy3TsfyZn2T4zh7OsRlmL&#10;VqlGcoS9Yu115PdPqmmfIv8AwUzsY9B+NH7M/wAVrPct9p/xot9JV0bBMN5BJ5i+4/cj8z619dV8&#10;if8ABSzUF8S/Hr9mX4OWKNJfX/xgi1sqnVILGBy7H2xN/wCOmvruuiv/ALtSv2f3cz/4J9FxFzf6&#10;p5Lz7+zrW/we3nb5c3Pb5hXif/BR7xVe+Cv2EPit4h06QpPH4LvIonX+FpU8rP4b69srxn/gon4O&#10;vPH37DHxV8LafGzXE3gm+kgRerPFGZVH4lAKxwvL9Yhfa6/M8fhN0FxVgHW+D21Lmvtbnjf8De/Y&#10;78BWfwv/AGUPhv8AD+xVdul+CNMhkZQPnl+zRmR+O7OWb6mvSK8w/Yq+Itv8WP2RPhp8QoJI2bUv&#10;BGmvdCM5VLhbdEmT/gMiuv4V6fU1ub20ube7v63OXP1io59i1if4ntanN/i5nzfjc/K3/g5Iu73T&#10;/GPwKv8ATbXz7iGTXJLeEKW8xxJppVcDk5OBgc1ci/4Ksf8ABZBY1Vf+CZOpEBQAf+Fa+Ief/H6T&#10;/g4r/wCSmfs+/wDX/rH/AKO0yv1Et/8Aj3j/ANwfyr3pYijh8rw3tKSnfn3vp73kf0DjOJsl4f8A&#10;CbhpY/K6WN51i+X2kprktiHe3K1fmur37I/FmP8AabvP2uf25fBFx/wVmjvvh1o/ha4V/DfhSfwn&#10;PZ2UlxJMmRdPcN5kUTPFHvkYMpCbSUUM1ftPFLFNEs0EitGygoynII7Ee1fnz/wcSeIPg3H+yjov&#10;h3xFc6bJ4zm8UQS+GoMobxIVRxcuP4hDtZVb+Eu0fcDH1t+xFD4rt/2PPhfD45Mn9rr4E0sah5py&#10;3mfZkzn39feufMHHEYOlXjHlV3FR6aa3Xr1vfU+c8Sq2F4i4HyjiDDUXhafNVoRwyadKKjabqUfd&#10;i7Tk37Ry5m56c2h6lXyb4MtLf4f/APBaHxlo2m2vlQePvgVY69qEn3VmvbPURZL2+ZhBjPPAA9a+&#10;sq+Tfh7fW3xG/wCCzHj/AMRaZIZIfh98E9O8NX3B2pd3l8NQGOMbvKwCQfY9OODC/DUvtyv81b8b&#10;HwPBvN9XzVv4Pqk+bt/Epcl/+4nJbzsfWVFFFch8SfIP/BUe2l8ZfFD9m74RyxrJZ638aLS6vo3P&#10;yslrGX/H5Wavr6vj/wD4Ko3Mngrx5+zr8aJLnybPw98arG2vpGUECO6RlOSeBlUYZ9+CK+wAc8iu&#10;yv8A7rR7Wl99/wDKx91xDzf6nZK4/Dy17/4/bS5v/JPZ/Kx5H+354g1Xwv8AsRfFnXtEdlurf4e6&#10;sYZE6oTayLuHuAc/hXzr/wAG+Gg6bpn7BT6vaQqs+peM9Qku2VeWZFijXP8AwFRX2B8aPh/b/Fn4&#10;P+KvhbebfK8SeHL7TJCy5AE8Dxc/99V+eP8AwQe/aE0z4R3njT/gn/8AGSddE8WaL4nuLnR7W+YR&#10;/amGI7m3XJ5kRog4A+8rkjIU11Ye9TKa0I7qUW/TVfgz6vhulVzPwbznCYSPNVpV6FaaW7pcsot2&#10;3cYS1fZO70P00qI2Nk139vazi88LtE3ljft54z1xyfzqUnAya+C/j/8A8FKfjD4j/wCCj/gr9jX9&#10;jTWNB1ixS9jtvHl1NZi6ijbzN1yFlUjaYIFbdgn94Sh+ZSK4cPhquKk1Dom2+iSPgOGOFc34sxVa&#10;jgUkqVOdWpKTcYQhBXblKztfZd216n3pQeeCKKCQBkmuc+ZPkX/gj/Ld6B8Nfir8HpZP9E8E/G3X&#10;dP0iELtEFm5inWMf8DklPX+LtX11XyL/AMEdYLrxB8HPiR8a3eOSz+IHxm17V9FuI2LedZB47dHy&#10;evzwy+owPqB9dV2Zh/vk/XX16/ifceJP/JcY5fa51zf4+WPtL+fPzX87hXyH4Gmg8d/8FqfHOoXi&#10;tI/gX4Nadplnu6Rfarn7S5HuRJjOM44r68r5D8Jww/D3/gtT4tsrtGjHxA+DNjqFnIwO2aW0ufs7&#10;oCeNwSMMVHQckc5JhPhq9+V2+9X/AAuHBdvq+bJfH9Uqcv8A4MpOf/lPnv5X6H15RRRXGfDn5d/8&#10;E3v+U3X7Qv8A18a//wCnSKv1Er8u/wDgm9/ym6/aF/6+Nf8A/TpFX6hSzRQRmWeVUVfvMzYAr1M2&#10;/wB4h/gh/wCko/YvG3/kqsL/ANgmF/8ATSPzd/4OS/DekP8AAX4b+O2tU/tPT/GU1na3G35lhmtX&#10;kkXPoWt4j+Fff3wX1i98Q/B7wnr2pHNxe+G7Ge4Pq726M36mvzF/4K0/Fmy/4KB/th/DP9hD9nbX&#10;4dbh0nWXPiLUNNcTW0V1KUWRi65BFtAkpcg4DOyH5lxX6raFo9n4e0Sz0DTk229jax28C46IihQP&#10;yFXjIyp5bh6c/i9527JtW++1zbjqjWyrwv4cy3GLlr/7TW5HpKFKpOPJdPZTs5I8S/4KdeELTxt+&#10;wD8WNJu0yLfwbdX0fA4e2X7QDz7x12H7H3iq88b/ALKfw58WahO0txfeCtNlnlf7zv8AZkyx9yea&#10;4r/gqN40tfAn/BP34q6vdS7ftXhO40+P3e5xbgf+RK7r9kzwheeAP2X/AIe+DNRtmhuNN8G6bBcQ&#10;t1jkFsm5T7g5Fcj/AORer/zO33K/6HyFW/8AxDWlz/8AQXU5f/BNPnt/5Tv8j0KiiiuM+G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B+CX/AAXR/wCUjXiv/sF6b/6S&#10;pX6d/wDBEP8A5Rs+A/8Arvqf/pwnr2j4jfsbfsofF/xXN46+Kf7Ovg/xBrNyiJcapq+gwTzyKo2q&#10;C7qSQAMD0Fdf8PPht4A+EnhO28B/DDwbpugaLZlza6XpNosEEO9i7bUUADLEk+pJr2sZmlPE5bTw&#10;yi04216aJo/deNfFjK+KPDDLeF6OHnCphfZc0248svZ05QdknfVyur9Ct8ZdQv8ASfhB4r1XS7yW&#10;3urXw3fS29xC5V4pFt3KspHIIIBBHQ1+DP7In7c37Z/in9rD4X+GPEv7VvxD1DTdS+Imi2uoWN54&#10;wvJIbmCS/hR43RpCGVlJUqRggkGv6BNS06w1jTrjSNVs47i1uoWhubeZQySxsCGVgeoIJBHpXlPh&#10;79gj9ijwnr9j4q8MfsreA9P1LTLyK70++tPDNvHLbTxuHjkRguVZWAYEcgis8tx+HwdKpGpDmctt&#10;tN+/qed4Z+IXDXBmT5jhMzwP1ieISUJcsHyWjNfa1Wsk9Ox65RRRXkn42eI/8FE/2edX/ab/AGRv&#10;FXw48Jxt/wAJFBBHqnhaSF9sseo2riaHy2yNrMVMYbIxvNaP7DX7Tml/tafs26B8V45Y01jyfsPi&#10;rTwu2Sw1SEBbiF06xndhwp52up7167XxR8ePAfxF/wCCdPx/1n9tf4GeGLnXPhj4ulWb4xeDLFd0&#10;2nSDrq9omRnHLSLz1YnAIaPtoWxFH2D3vePq9GvnZW81bqff8Pex4kyOXDs5KNeM3VwzbSUpyUY1&#10;KLb0TqqMHTbsvaQUft3X03+078I/Evx7+Afij4M+E/iAPC154l0trD+3v7NN2bWKQgS4iEsW4tHv&#10;QHeMFs84weT/AGCf2NfD37C37Pdn8DtE8SrrlwuoXF9qmuf2cLVr64lYfMY977dqLGg+duEFd98G&#10;PjX8Lv2g/h5Y/FP4PeMbPXND1BcwXlnJnaw+9G69UkU8MjAMD1FdVWDq1qdJ0Hor3at1Wnr8j5+r&#10;m+fZflNXh+pJ06PteedNxUZe0inFczcVP3VdcjfKnry31Cvkv9un/glrZ/td/HrwX+0l4G+M7eA/&#10;FXhFYle9Xw+b8XvkTie2OPtEPltGxk+b5iwdQcbBX1pRRQxFbDVOem7Pb7/J6GfD/EedcLZksfld&#10;X2dXllG9oyTjJWknGalGSaezT1s1qkxlus6W8aXUqySKgEkirtDNjkgZOOe2TXzR/wAFUfjtrnw5&#10;/Z5/4Un8MZDP8QPi1df8It4R0+3Y+eftGI7m4UA5Ajik+/wEZ0JIr1L9qD9q34L/ALIfw4k+JPxm&#10;8TrZwOxi0zT4RvutSuMZEEEY5dz+SjkkDmvD/wBjX4BfF34z/Gy4/wCChf7XmgNpPiO8sWsvh14G&#10;kO5fDGlt/G+f+XmVSS3QgO2QCwVNsNTVP9/UXurb+8+iXl37LzaPo+EstpZclxLmcP8AZqMr04vT&#10;29aOsacV1hGVpVpLSMFyt80op/Q/7Pfwh0b4BfA7wn8F9AjQWvhnQbawVo1x5rpGA8h93fc5PcsT&#10;XY0UVyylKUnJ7s+JxWKr43FTxFaXNOcnKTe7cndv5thXx/8A8FM9J1v4H/En4W/8FC/DFlPcQfDf&#10;WW07xzb2qbpG0G9/dyy4z83lMc7fWTPG0mvsCs3xf4R8NePvC2oeCPGeiwalpOrWclpqVhdLujuI&#10;XUq6MPQgmtMPW9jWUmrrZruno19x7HDGdRyDOqeLqQ56dpQqQ/npVIuFSPk3CTSfR2fQk8NeJNC8&#10;Y+HbHxZ4X1WG+03UrOO6sLy3kDRzwyKGR1I6gqQazfix4GPxP+FviT4bDVPsP/CQaDd6b9s8nzPI&#10;8+Fo/M2bl3bd2duRnGMjrXxr8JPih4p/4JPfEBP2Zv2k9Xurz4Ka1qLj4V/EKb94mhFzu/su/fA2&#10;KvzlJDu45+7kRfclhqFjqtjDqml3sNzbXESy29xbyB45UYZVlYcMCDkEcEVdajLD1FKLvF6xff8A&#10;4K6rozrz/IsTwzjqeKws/aYeb56FZL3ZxTur9FODsqkHrGSaaas3+Y3hz/g3a+I/g+zfTvCX/BRL&#10;V9Lt5JPMkg03wbNAjPgDcVTUwCcADPXAFalt/wAG93ivXJPsHxS/4KC+Kte0lsebp8egyRlzkHrL&#10;fTL0z/AecHtg/pXRXa87zOW8/wDyWP8AkfZ1PHjxUqycpY9XfVUMOn63VK6fmnc8y/ZO/ZJ+Dv7G&#10;Xwoh+EnwZ0eWGzExuL++vJBJc39wQA00r4GTgAAAAKAAAK9Nor51/bT/AG7tO+A1zb/A34I6D/wm&#10;3xk8RJ5XhrwXp58xrfcCftd3jPlQooMnzY3Beqrl14IxrYut3k9W3+Lb7d2fA4XC5/xpnklFyrYi&#10;q3KcpP5ynOT0jGK1lKTUYrdpHnf7ZepxfteftufDf9hHQh9o0PwjexeOPihNGcqsUGPsdk3/AF0d&#10;wWBwdsiEdDX2cBgYArwn9g79kK6/Zb+H+paz8QvEn/CRfEbxtff2t4+8TSDLXN2wJECE8+TFuKr0&#10;Byxwudo92q8VUg+WnB3jFWv3fV/Pp5JHocXZjl9SWHyrLp8+HwkXBT1SqVJPmq1UnqlOVlG+vs4Q&#10;vZ3QUUUVynx58Z6RfWn7FP8AwVH1XRtYfyPBf7RljHd6VcMMJaeJLUBJIPTEyNvz13yKuMc19mV5&#10;X+2L+yr4P/bB+Cd78KfE14+n3qTJe+Hdft1/0jSNQiOYbmIgggg8HBGVZhnmvJf2NP22/FNr4uX9&#10;i79tqCPw38XdFjWGxvrlttn4wtgCI7yzkYKHdgp3JjJKsRzuRO6pH61RVSPxRVpLrZaKX3aPta/U&#10;/Rcxw0+Msjp5phPexWGpxp4iC+KVOmlGnXit5RUFGnVtdxcVOWk219GfFr4T/D/45fDrVvhT8UfD&#10;kOraFrVqYL+ynHDL1DAjlWUgMrDBUgEcivzn8U/8ELP2mfgnrV5rP7BP7buo+HLe8uN39l6tqN5p&#10;rRqRg7rmy3+acccwrx3r9OqKnC47FYO6pvR7ppNP5M87hTxB4q4Np1KOW1l7Ko0505xjUpya6uE0&#10;0n5qzskr2R+aHw5/4IUfGn4seLLLxp/wUK/a71Hxl9jk/wCQLpeqXl55yhj8v2y72OikYyFiB5OG&#10;GAT+jvg/wh4X+H/hbT/BPgrQrXS9J0u1S20/T7OEJFbxIMKiqOgArSoZgq7mPSlisdiMZb2j0WyW&#10;iXokZ8V8ecTcaSprM6ydOnfkpwjGFOF9+WEUlfzd5dLjZJI4Y2lldVVVyzMcAD1r41/ZMni/bF/b&#10;88ffttWM3neDPA+n/wDCEfD2dl4vZVbffXaf7G8lVPO5ZM8YxVX9qH9p3xx+2l48u/2Ef2FNfaVJ&#10;JBb/ABW+J1id9l4esWYrJbQyDIkuZFSVPlIxghTnc0f1V8C/gp4A/Z2+E2h/Bn4Y6Otjo2g2K29t&#10;Gv3pG6vK5/ikdiXZu7MTV8v1Sg+b45qyXaPVvzey8rvqj1lhp8FcO1ZYn3cbjIckYP4qWHk1Kc5r&#10;eMqyShCL19m5yaSlBvrKKKK4T85KfiHQNG8V6BfeFvEWnR3mn6lZy2t9aTLlJoZEKOjDuCpIPsa+&#10;S/8Agld411v4Wjxp/wAE8PiXdMPEHwj1eX/hH3uDiTUfD9xIZbacf3wvmBSQMKHjXg19gV8y/t6f&#10;srfEjxd4g8P/ALXv7LE8dr8Wfh8jfYbOQhYPEWnk5l06c5HUFthyOWI4yGXrw0oSjKjN2UrWfZrb&#10;5O7T9b9D7bhPF4HFYXE5Dj6ip08TyuFSXw069Pm9nKT6QkpTpzf2VNTekLH01XzT/wAFLP8Agni3&#10;/BQ7wN4Z8GL8Xh4R/wCEd1aa9+0nQft/2jfFs2bfPh2465yfpXYfsbftr/DX9r/wfNLo6SaL4w0X&#10;9z4y8E6lmO+0a6DFHR0YBim4Ha+MHocNkD2aojLEYHEcy92Uf69Dz8LieJfD/iWNalehi8O3a8Yy&#10;5W01dKSlGScXo7NNNNN6M/M+P/ggF8bYY1ii/wCCmfiZVVcKq+F7kAD0H/E0rr/g1/wb9/BHw342&#10;s/Hv7RHxu8RfEu6s5Fkazvbf7JbXLKxIEoMksjJ6r5gB5zkEiv0BorrlnGZTi06n3JL8Ukz6/FeN&#10;vifisPKjLMOVSVm4UqNOVn2nTpxkvk0Q6dp1hpGnwaTpVlFbWtrCsVvbwRhUijUYVVUcAAAAAdBX&#10;LfHv41eB/wBnX4PeIPjR8RdWhs9J8P6e9zNJNIF81+kcK56vJIVjVepZwB1rb8a+NvCPw48KX/jr&#10;x74js9I0fS7ZrjUNS1C4WKGCNerMzcD+p4r4n0xvFX/BXj40ab4lu9EvtN/Zv8D6v9r04XkRhk8d&#10;6lC+FcqefskbBuON3IPzEiPmw9D2jc56QW7/AEXm+n37I+Y4X4fjmtWWPzFuGBotOtU6vqqUG/iq&#10;1Nox1trOVoxk16d/wSl+E/jfwn+z/qnxv+LWnSW3jD4u+J7vxdrUM3+shjuGzbRHngCLawXjb5mM&#10;Ag19PU2GKK3iWCCNUjRQqIq4CgdAKdWVarKtWc31/Dy+Wx5PEGcVuIM6r5jVioupJtRW0Y7RgvKE&#10;UorySCiiisjxwooooAKKKKACiiigAooooAK/Jn/g5j/5Gv4P/wDYP1v/ANGWVfrNXE/Fz9m34AfH&#10;2exufjZ8G/DfiqTS1kXTn17SYro2yyFS4TeDt3bFzjrtHpXdluLjgcZGtJXSvt5po++8MOL8LwHx&#10;ths7xNOVSFJTvGNk3z05QVr6aOV/Q/P3/g2m/wCSZfFL/sPaf/6Jlr9OK4/4Sfs//BD4CWl5YfBT&#10;4UaD4Vh1CRZL6HQdMjtluGUEKzhANxAJAz612FTmGKjjMZOtFWT/AMkjn8RuKcNxpxpi86w9NwhW&#10;cWoytdcsIx1tpvG5leOv+RI1j/sFXH/opq/mU+A3/JcvBn/Y2ad/6Ux1/T7c28F5byWl1CskUqFJ&#10;I3XIZSMEH2IryHTf+CfP7Dmjajb6vpX7JngC3urWZZra4h8L2yvFIpDKykJwQQCD613ZTmlPL6dS&#10;Mot81tvK/wDmffeD/ivlfhvgMyw+Lw86rxSgouDiuXlVRO92t+dbdmew18O/8F5/jH8Wvgp+yt4d&#10;8S/B/wCJeu+F9QuPGsNvNfeH9UltJpITbTsYy0TAlcqDjOMgV9xVy/xW+Cnwi+OmhQ+F/jL8NtF8&#10;Uabb3QuILHXNPS5ijmClQ4VwQGwxGfQmvOwdaGHxUKk1dJ6o/M+C86wHDnFWEzLG0fa0qU+aULJ8&#10;ys1a0tOvU/M3/ggR+0x+0T8b/wBoPxpoXxk+OfizxVZWfhBZ7W08QeILi8jhl+0xrvVZXYBsEjI5&#10;wa/VquC+E/7Lf7OHwI1e51/4L/A/wv4Wvry38i6utC0eK2kmi3BtjFFBK5AOPUV3ta5jiqOLxTqU&#10;48qdtP8Ahj1vErinKOMuLKmZ5Zhvq9KUYJQtFWcYpN2jpq9QoPPBFFFcJ8CfGP7It/bfsdft1/Ej&#10;9inxGWg0L4gX8njf4YXUgCxyGUf6dZf76OPlHOUiJOCQK+zq8L/bw/ZCk/ao+G9nfeBNeXw98RvB&#10;15/avw+8VR5WSxvkGREzgFhDKQquMHorbW24OH+xR+3jbfHK9uPgH8fNC/4Qn4zeG8w+IfCOoHy/&#10;t2wZ+2WecebC64fC52g8blw57q0frVP28d0kpL005vR9ez9Ufo2fYWXF2VriDBrmrU4RjioLWScE&#10;oxxFt3TqRS55JWhV5uaynG+La/8ABNK81f8A4KKSft+fEz45f28bWNk8P+ER4d8mPTVWDyYQJzcP&#10;uCAu5xGm6Ry3HIP1VRRXPWr1a/Lzu/Kkl5Jeh8nnPEGb8Qew+v1Of2FONKmlGMVGnC/LFKKitLu7&#10;acm9W2cX+0X8EvD37R/wN8UfA3xTP5Nn4m0iWze4Ee827kZjlC5G4o4VwMjJXqOteZ/8E6/2LPF/&#10;7CHwdvvgrrXxyXxtpbas99o7N4dNg2n+Yo82If6RNvRmG8fdwzP13cfQFR3t7Z6bZzajqN3Hb29v&#10;G0k880gVI0AyWYngADkk8AURxFaNF0U/dbvbTfv3XyKw/EWdUchq5JTqf7NVnGpKHLF+/FWUk3Fy&#10;i7aPlautHdEGv69o/hfQ7zxL4h1CKzsNPtZLm8upm2pDEilmcnsAATXyP/wTV0/Uv2hPi18UP+Cj&#10;Gv2M1vaePdTXRfh/a3KESR6DZMUWc56GZwCV7GNuSDmuW+Mfxa8Zf8FVfiLN+yx+zFql1afBnSb1&#10;V+KXxMtcrFrGz5jpVi+P3gb5N7gjIOT8mBL9seC/Bnhf4deEdN8CeCdEt9N0jR7OO002wtU2xwQo&#10;oVUA9gPqa6JR+qYdwl8c912jvZ+bdtOiXmfU4vDy4L4cq4OvpjsYoqcOtHDpqajP+WpWlGEnH4o0&#10;4rmt7Sy1KKKK4T86OR+Pfwi8P/Hz4K+Kfgv4pj3WPibQ7jT5mxkxNIhCSr/tI21x6FRXh/8AwSr+&#10;OevePvgBN8B/iePs/j34Q3x8LeKbOX5ZGSAslrcYJyVkhQDd0Zo3I4NfT1fJP7a37P3xf+E/xks/&#10;+ChX7IGgyap4s0uxFl488D26kDxXpQx028m4jAG3hiQq45UK3Zh5RqU3Qk7X1T7Pt6Naetuh91wv&#10;WwmbZbX4dxU1B1ZKpQnJ2jGvFOPLJvSMK0XyOTdozjTlL3U2vravif8Ab+/4JBax+23+0VY/tCaH&#10;+07N4IutP8P2+mwWtr4Xa6kVopZn81Zlu4SpPnYwF429TnA+jv2W/wBrD4N/tefDiP4ifCLxCs/l&#10;7Y9Y0m4+S80q4xzBcRnlGBBwejYyCRXpVTRrYrAVm4e7Jaapfk0cOT53xV4d59Uq4RvD4qClTkpQ&#10;jJpO3NFxqRktbLpts7M/ND/hwN8cf+km/if/AMJm5/8AlpXsf7HX/BFX4CfsvfE61+N3jHxxrHxA&#10;8W2Lebp9/rUYigtrjbgzrEGYs4Gdpd229R8wBH2ZRW9TNswrU3CU9HvZJfkkfQ5p4xeJGb4Gpg8R&#10;jrU6icZKFOlTcovdOVOnCTT2avZrRhXk/wC21+0xof7J37N/iL4uahOrajHbG08N2Crukv8AU5QU&#10;t4ETq5L/ADEDOFVj2rsvi/8AGP4Z/AT4fah8Uvi74ws9D0PTYw11fXsm1ck4VFHV3Y8Kigsx4ANf&#10;I/wJ8G/EX/gpV8e9F/bL+N3he60T4S+D5jcfCHwXqChZdXnOdusXac8Y2NGuSMqu3KhjJhhqMZfv&#10;anwLfzf8q83+C1PG4TyHD175xmi5cDQac3s6s1rGhT/mnPaVvghectEk/af+Cb37OviD9mP9kXwz&#10;4A8blm8TXwl1jxS0km9/7Qu282VXbJ3MmVjLZOSmRxXutFFY1akq1SU5bt3+8+dzjNMVnmbV8wxL&#10;/eVpynK2ivJttJdEr2S6LQK+Zf8Agqn8I/G/jX9nmx+MPwltGm8Y/CXxJa+MNASJSZJRakmeIAfe&#10;3Rbjs53bAMEkV9NU2SNJY2ilQMrLhlYcEelOjVlRqqa6f1b5m2QZxW4fzmhmFKKk6ck+V7SW0ovy&#10;lFuL8mzj/wBnv44eCf2kPgv4d+Nnw91OO60vxBpqXEZjcMYZPuywtjo8cgdGHZlIrsq+E9bj8Vf8&#10;EivjTqnjXS9EvtU/Zx8c6t9r1qGzhM0ngbUpWwZVRefskjMMgA44A+YASfa3gfxz4P8AiX4S0/x5&#10;4A8SWesaNqlus+n6lYTiSGeM9GVh/kHg81riKCp+/DWD2f6PzXX79metxTw9Ty2pHH5e3UwNdt0p&#10;726ulUt8NWntKLtdWnG8ZJnxT+1z/wAEQfAfxh+LE3x//Zq+Ld78L/FlzdfarsWFsz2slwfvTR+X&#10;JG9u7dTsJUnJ2gkmvIIP+CN3/BTz4rSHwT+0h/wUJ+0eEWj2zQWvijV9VeRdy/Iba4SCPBXPJc4I&#10;AwQcj9S6K6aeb46nTUeZO2zaTa9G0fUZb40cf5bgaeGVeFT2aUac6tKnUqU0tuWcouWnTmcrdDxn&#10;9ij9hf4JfsK/DaTwH8JrGae7v5Vm13X9QbddajMBgFj0RFHCxqAoyTyzMx9morxv9sP9tb4V/sfe&#10;EIbvxO8ureKNZzB4R8F6WvmX+s3RIVEjQZITeyhnIwO2Wwp4v3+LrXd5Sl/X9dj4dviHjTPnJueI&#10;xVeWrespPu3skkt9IxiukVp5P/wVV8c618RtM8H/APBPz4Y3rHxN8YNZih1j7Mf3lhoED+bd3Bx9&#10;xSIyuTwyrKOa+rvC/hvRvBvhnTvCHhywjtdP0qxhs7G1iXCxQxoERB7BQB+FfOP7B/7LPxN8O+Kf&#10;EH7Y/wC1a8U3xY8fQqlxp8LBoPDemg5i0+Dk4IG3ecnlQMkhmb6crXEyhGMaMHdRvd9297eSskvS&#10;/U9jizFYHB4XDZDgaiqU8NzSqVI/DUrz5faSi+sIKMKcH9pRc1pOwUUUVyHxJ8ZftiTn9j79vH4e&#10;/tz3H7vwd4rsf+EH+I1wvSy8xw9ldv8A7AcYY/wiMdS2K+y4pY541mhkV0ZdysrZDD1Brl/jd8Gf&#10;AH7Qnwq1v4OfE/RVvtF16xa2vIW4Zc8rIh/hdGAZWHIZQa+Uf2Zv2mvGn7Dvjy0/YU/br8R+XaKx&#10;h+E/xRvmCWWu2CkBLW4lbAiuIleNPm47FvuPJ3crxdBcvxwVrd49GvNbPys+jP0b6tPjXh2j9WXN&#10;jcFBwlBfFVw6blGcF9qVG7jOK19lySSahNr7WlTzImjz95SK/MXSv+Ddvx/4aurufwh/wUH1TR1v&#10;JzLNHpvguWEOcnG7ZqQ3Yz1Nfp4CGG5TRUYXHYrB39jK199E9vVM8nhXj7ivgmNeOTV1SVbl506d&#10;Oalyc3LpUhO1uZ7W312R+adv/wAG9nirXZPsPxR/4KC+Ktd0tl+exj0B4yzZHOZr2ZcYz/B1we2D&#10;9ofsgfsS/AX9iPwFJ4H+Cnh2SOS8kEmr61fyebeahIOhkfAAUDhUUBV5IGSSfXKKrEZjjMVDkqTu&#10;u1kl9ySOviPxM454swP1PM8Y50bpuEYwpxbWzlGnGClbdXTs9dwr4x8Uajbftq/8FRtF8FaSPtHg&#10;v9na0fU9cuFXdHdeJLkbIIPQeSq785zvjdcd66T9sr9t7xGvixv2NP2LbePxN8YdcjaG5mtn3Wfh&#10;G3IAkvbyQBgjIGXah5DMpPO1H9U/Y2/ZT8J/sffBS0+F2g6jJqmpTXEl/wCJvEVyp8/WNRl5muZC&#10;STkngAkkKAMnkl04/VaLqy+KStFeT0cvu0Xe9+h15bhpcG5JUzXFrlxWJpyhh4PSShUTjUxElvGL&#10;g5U6V7OUpOcdIJv1aiiiuE/OQooooA/P/wD4Ju/8pVP2sP8AsLQ/+lMtfoBX5/8A/BN3/lKp+1h/&#10;2Fof/SmWv0ArvzL/AHhf4Yf+kRP0zxa/5KyH/YNg/wD1FpBRRRXAfmYUUUUAFFFFABRRRQAUUUUA&#10;FFFFABRRRQAUUUUAFFFFABRXA/tDftG+AP2ZvDOh+K/iLb6lJa+IPGek+GLEaZbrIwvdRuktbcuG&#10;dcRiR13MCSBkgHpXfUAFFFFABRRRQAUUUUAFFFFABRRRQAUUUUAFFFFABRRRQAUUUUAZnjX/AJE3&#10;Vv8AsGXH/otq+Kf+Dez/AJMV1T/so2pf+iLSvtbxr/yJurf9gy4/9FtXxT/wb2f8mK6p/wBlG1L/&#10;ANEWlehR/wCRbV/xQ/8Abj9MyP8A5NXnP/X/AAf5Yg+6aKKK88/MwooooAKKKKACvx9/4OVP+S5f&#10;DX/sU7v/ANKa/YKuF+LX7MX7O3x61Gz1f41fBPwz4qutPhaGxuNe0eK5eCMncVUupwCecDvXoZZj&#10;I4HGRrSV0r7easfonhbxlg+AeM6GdYmlKpCnGacY2TfNBxW+ml7nxH/wbb/8mreOv+ygN/6Q21fo&#10;tXK/Cf4HfB34EaNc+Hfgv8MdD8LWF5dfabqz0LTo7aOWbaF8xlQAFtqqM+gFdVWWOxEcXi51oqyk&#10;zy+P+JMPxhxjjM5oQcIVpcyjK117qWttOh/PH+0R+3d+2toP7QHjrQ9E/a0+I1nZ2XjHU4LO1tvG&#10;V4kcMSXciqiqJMKoUAADgAV/QV4OuJ7vwjpd1dTNJJJpsDySO2WZjGpJJ7kmvMtY/wCCf/7EHiDV&#10;7rXtc/ZQ8A3d7fXElxeXVx4Zt2kmldizuxK5LFiST3Jr1y2t4LO3jtLWFY4okCRxouAqgYAHtiuv&#10;Msfh8ZTpxpQ5eXfbXbt6H2fil4hcNcbZfl1DK8D9Xlh1JTfLBc/MqaXwauzi3r39R9cj8fPhFoHx&#10;8+Cnir4L+J4w1l4m0K50+RtuTE0kZCSj/aR9rj0Kiuuory4ylGSkt0fkeFxNfB4mGIoy5ZwalFrd&#10;NO6a9GrnzH/wSs+Oev8AxA/Z/m+BXxPX7P49+EN8fC3iqzk4kZYNyWtxg8lZIkHzfxNG5HBr6O8T&#10;2evaj4b1DT/C2sw6bqc9lLHp+oXFn9ojtZyhCStFuTzArYYpuXcBjIzmvlf9tb9n/wCL/wAJ/jLZ&#10;f8FCf2QNCk1TxZpdiLHx54Ht1IXxXpQx028m4jAG3hmIVccqFb2z9lz9rD4N/tefDmP4h/CLxEtw&#10;I9ser6TcfJeaVcY5guIzyjAg4PRsZBIrrxEFU/2imtHuv5X1Xp27rTdM+54qy+nmH/GT5XBPD1pJ&#10;1IpX9hWesqck72hKV5Um1yyg+T4oyS8x/wCCcv8AwTnsP2BtK8WS6h8VG8aa94v1SO51DXZtF+xP&#10;5aBsRlfOmLHe8jltwyW6cZP0xRRXPWrVMRUdSo7t/wBdD5bPs+zbibNamZZlU9pWqW5pWjG9korS&#10;KUUkkkkklofNP/BSf/gnH4f/AOChngjw7oMvxE/4RPV/DeqPcWetLo/27dBJGVkgMfnRdWETBt3G&#10;zGPmNe5/CHwl4q8A/C7w/wCB/G/jb/hJNW0jSYLO+182P2dtQeNAnnNHvfazYyfmPOT3ro65n4wf&#10;GP4Z/AT4fah8Uvi74ws9D0PTYw11fXsm0ZPCoo6u7HhUUFmPABqvbV6tONC90nordX2669jrlnnE&#10;GcZThcg5nUpUpydKmoRclKo/eUWo875n9m7Tdmlc4v8Abd/aZ0X9kz9m/wAQ/Fu+lV9Sjt/snhrT&#10;1XdJf6nMCtvCijliW+YgA4VWPasX/gm/+zrr/wCzH+yL4Z8AeNdx8S3yyax4paSTe/8AaF03myqz&#10;c7mXKoWyclOpFeLfAfwd8Rf+ClHx70f9sr43+FbrRfhL4RlM/wAIPBuoqFl1ack7dYu0GeMbTGuS&#10;vC7cgM0n27W1a2Ho+wXxN3l5NbL5Xd/N26HvcQxpcM5HHh2ElLESmquJaaajKKcadFNaN01Kcqlr&#10;rnny3vBtlFFFcR+fnzJ/wVX+E3jjxl+zxY/GP4SWMk/jL4S+JLXxfoMcC5klFs2Z4gP4gYizFOd2&#10;wDBJAr2r9n743eCf2jvg14e+Nfw91OK60vxBpyXEbRyBvJk6SQtjo8cgaNh1DKRXXyRpLG0UqBlZ&#10;cMrDgj0r4X1lPFX/AASL+NOp+MdM0O+1T9nHxzq32vWY7OEzSeBdSlfa0qovP2SRmXIAOMAD5gBJ&#10;3UV9aoex+0nePnfePr1XzW7R+hZLSjxbw8sji19boSlPDp6e1jO3tKCf890qlJfabqQV5Sin91Hk&#10;Yr80dc/4N8/HE/xA8Q+O/B/7e2peH28QatcXs9vpvg2WMgSSvIEZk1Fd+3eQCQPXAzX6MeB/HPg/&#10;4l+EtP8AHngDxJZ6xo2qW6z6fqVhOJIZ4z0ZWH+QeDzWtUYbGYrAyl7J2vvont6pnncM8bcW8B1s&#10;RHKq3sZVLRqKVOnO/I3ZNVISs029knffY/NGP/g37+KN+/2PxT/wUg8UX+nyfLdWa+HJ1Mq/3cvq&#10;Lr+an6V9afsNf8E7/gP+wV4ZvtN+F0d5qGsavsGseItWdWuLlV+7GAoCxxgnO1RyeSTxj3qirxGZ&#10;Y7FU+SpPTskl99krnfxB4pcecUZc8BmOMcqMmm4RhTpxlZ3XMqcIc1nqlK6uk+iCvkH/AIKq+N9Y&#10;+Jdh4O/4J7/DK/8A+Km+L2sxR6wtu2ZLDQIH866uG/uAiIqCRhlWUDNetfti/trfC39j7wdDd+JG&#10;k1bxVrOYfB/gvTF8y+1m6JCoiIMkJvZQzkYHQZbCnhv2DP2V/iZ4a8UeIP2xv2rJY7j4seP41W40&#10;+Jg0HhvTgcxafBycYG3ecnlQMkhmYw0fYL6xPp8K7vp8lu38upfCmD/1doLijHq0abf1aL3rV18M&#10;knvToytOcvhcoqmnzS0+j/DXh3R/CHhzT/Cfh2wjtdP0uxitLG1hXCQwxoERFHYBQAPYVeoorhPz&#10;6UpVJOUndvVt9WFfGf7YFwv7Hn7eXw+/blu5DD4N8W2B8D/Ea4X/AJci7eZZXbD+55gCs38Kx992&#10;K+zK5T43/BjwB+0L8Ktb+DnxO0VL7RdesWt7qFvvIT92RD/C6NhlYchlBrow1aNGpeXwvR+j/Vbr&#10;zR9HwnnWHyXNufFRcsPVjKlWit3TqLlk4305o6ThfTnjG+h1MUsc8azQyK6Mu5WVshh6g1X1rRdI&#10;8SaRdeH/ABBpdvfWN9bvBeWd1CJIp4mGGR1bIZSCQQeCK+Mf2ZP2m/Gn7D3juz/YU/br8QmO1VzB&#10;8KPihfMEstdsFICWtxK2BFcRK8afNx2LfcaT7YBDDcppV6E8PLunqmtmu6/rR6MjiHh/G8N46Kcu&#10;elNc1KrG/JVhfScH36Sj8UJXjJKSaPze+L3/AAQd8WeDfHV98UP2Bv2odS+H97cO0kGiXVxcwxws&#10;SSES8tm8xYwTgK0chA7mue0L/giJ+2v8c9Vhh/bo/bsuta0WzlVotP0vWtQ1aSZc5IDXqxLAc/xB&#10;JPpX6hUV2xznMIxtzK/dpX++x91R8cfEWjhlB4iEqkVaNaVKlKtFbWVRxbbt1d5edzjfgH8Bfhh+&#10;zP8ACvS/g38IPDq6bomkxbYY926SZzy80r9XkY8sx6+wAA7KivlX9sn9tzxL/wAJU37G37FVtH4m&#10;+MGtKYbq4t232fhG3IAkvbyQAhGUMNqHnLKTk7Ufip06uKq929W307ts+EyvK854wziUYyc6km51&#10;Kk37sVe86tWb2ir3lJ77K7aT53xLqNt+2r/wVF0XwdpP+keC/wBnW1fU9cuFG6O68SXIKQQen7lV&#10;35znfG64719mV5T+xt+yn4T/AGPvgrafC7QdRk1TUpriS/8AE3iG5U+frGoynM1zISSck8AEkhQB&#10;k8k+rVWKqQnJRh8MVZefVv5u7/A6+Ls1wOOxlLCZe28LhoKlSbVnJJuU6jXR1akpTs9YxcYv4QoP&#10;PBFFFcx8mfGP7IF/b/sfft0fEj9iLXc2+g+Or6Txx8MZ5AFRvO5vbFe37t1JQDnZGxPJAr7Orwz9&#10;u79kOb9qj4daffeBfEn/AAjvxC8G3/8Aa3gHxRGCHs7xRnymYc+TLgK456K2G24OL+xZ+3dZ/HK8&#10;uPgL8d9C/wCEJ+M3hxfK8R+DdQbY13tUH7ZaE482F1xJhclQ3Vlw57q0frVP28dWkuZddNOb0fXs&#10;990foufYaXF2WLiDBrmrU4RjioLWUZRSjHEW3dOokueSVoVebmspwv137dH7Krfto/s36x+z8vjv&#10;/hG/7WubWX+1v7L+2eV5MyyY8rzY92duPvjGc89K+KNL/wCDfH4u6Jp8Ok6L/wAFJvEFna26bILW&#10;18J3Ecca+iqupgAfSv02oow+ZYzCU+SlKyvfZPX5pmHDXidxtwhljy/KsSqdFyc3F0qM/eaSbvUp&#10;ye0UrXt5bn5y+Df+DeTwXfa9bav+0X+1r4s8dQ20277JFY/Yw6YHyF5J7hwDjkqVJGMYxmv0A+HP&#10;w58EfCPwRpvw3+G/hq20fQ9HtVt9O06zXEcMY7epJOSSSSSSSSSTW1UV9fWWl2U2paleRW9vbxtJ&#10;cXE8gRI0UZLMx4AA5JPAFZ4nHYrGW9rK9tlol9ysjh4m484v409nDN8VKrGD92KUYwTfVQhGMb9L&#10;2v0IPEPiHRPCegXvinxLqkNjp2m2slzfXlw4WOCFFLO7E9AACTXyT/wTR03V/j18Vfil/wAFD/EN&#10;lNBafELVl0nwFBdRlZF0KyPlpMQfu+awB29jGTyGBrl/jD8VvFH/AAVc8ez/ALLf7MWu3Fr8G9Hv&#10;1X4rfEa2O1NX2EP/AGVYOAfMDfIzuCAVOeVwJftjwZ4N8LfDzwnpvgXwRodvpmj6RZx2mm6faptj&#10;t4UUKqKPQAfX1rSUfqmHcJfHPddo76+bdvRLzPUxeHlwXw3VwVfTHYxRU4daNBNTUZ/y1K04wly7&#10;xpxXMl7Sy0qKKK4T87CiiigAooooAKKKKACiiigAooooA/M//g5X/wCSNfDH/sZr7/0nSuG/4Nnv&#10;+Ry+L3/YM0b/ANGXlfp38W/gH8E/j1YWelfGr4VaD4qttPmaWxg17TI7lYJGGGZQ4O0kcZFV/hH+&#10;zZ+z/wDAO4vrr4J/Brw34Vk1NI01CTQdJitTcqhYoH2AbgpZsZ6bjXtRzSnHJ3g+V3fXp8SZ+6Yb&#10;xXyuh4LVOCnh5+2k2/aXjyfx1V2vzbK22/kdtRRRXin4WfzQftp/8ng/FL/soWsf+lstf0P/ALKH&#10;/Jr/AMO/+xJ0v/0ljrD8QfsD/sT+K9dvPE/iX9lXwHfajqN1Jc319deGbd5biZ2LPI7FcsxYkknq&#10;TXqWiaLpHhvR7Xw9oGmw2djY26QWdpbxhI4YkUKqKo4CgAAAdBXtZpmlPHYenTjFrl7+i/yP3XxW&#10;8WMr8QeH8ty/C4edOWFXvOTi1L3Ix0s77xvqeD/8FT/HXjT4a/sF/ELxt8PfFmo6HrFjp8DWWqaT&#10;ePb3EDG5iUlJEIZSQSOD0NfmT/wSG/bC/av+Kf8AwUG8B+BfiX+0l448QaLfLqf2zSdY8UXVxbz7&#10;NOuXXdG7lWw6qwyOCAe1ftD478A+Cfih4UvPAvxF8KWGt6NqCBL7S9TtVmgnUMGAZGBDDIB57iuI&#10;+Hv7F37JXwm8XWvj74Y/s4eDdB1ux3/Y9V0nw/BBcQ70ZG2uqgjKMynHUEioweYYfD4GpRnC8pXs&#10;9NLq3qcHBfiJwzw74f5lkeNwHtcRiFV5KvLB8nPSUI6y95cslzafLU9OoooryD8ZCvi/xFeL+xV/&#10;wVO/4TnXpVs/Af7Q2k2+nTX54itfEtplYUk/u+bGwCsTy0rA8ITX2hXmv7WX7MXgL9rr4J6p8G/H&#10;ivCt1tn0nVLfIn0y+jO6G5iIwQyt1GcMpZTwTXThasac3GfwyVn6d/k0n8j6rhHN8HluYVKGPv8A&#10;VcTB0atldqMmpRnFdZU5xhUS68vL1PSq+Vf2tP8AgmfJ+1/+1f4F+P3xB+NrR+GPAzW7W/gNfD3m&#10;LdFJ/Ok3XBuAF81ljVv3ROyMLnoRR/ZA/bP8YeAvGlv+w5+3bdQ6L8TtLRYPD3iKdglh4ysx8kNx&#10;BKcAzttwyEAsw4G7ci/XFV/tGX1rxdnZ2a1TT0un599zrk+JvDfPHUwtRQnKElCrFRnGpSqJx56U&#10;pRatKN0pRtKOqvGSaBRgYA+mKr6xpOna/pF1oWsWcdxaXtvJBdW8yhlljdSrKQeoIJBFWKK5D4yM&#10;pRkpJ2aPlb/gnd/wTZ1n/gn34p8YvoXx7/4SLwv4qkWW38OzeGzbPYTRu3luJ/tUnmYjYo3yLuwr&#10;ZG3B+qc0V8a/tXftX+OP2nfHF3+wh+wfq32zW7sm2+I3xEstz2XhGyY7ZFWRcB7lgHUKrAgggHdk&#10;p2f7RmGIc5vXq9kktLu3/Dv1Pto/6yeJXEVTGY6qnOydatKMYQpwilHnqOEYrRJJac85WiuaTScf&#10;7PWpw/tq/wDBSPxd+03DbJP4K+DNhL4P8D3StuS71aUBr66B6EqjtEMEgo6Nwa+zq4n9nX4B+Af2&#10;Y/g1oXwS+Gtj5Ol6HZ+UkjgeZcyElpJ5COru5ZifU+gFdtWeJqxq1Pc+FKy9F/m9X5s87izOMLm+&#10;aJYJOOGowjSop7+zh9p9pVJOVSS2UptLQKr6ppljrWmXGjapbLNa3du8NxC44eNlKsp9iCRViiuc&#10;+ZjKUZXR8c/8ExfET/s/eM/H3/BNrxtdzf2l8P8AWp9T8E3Nz/zEvDt1J5kLj1eNmIfAA/eADO0m&#10;vsavm/8Ab2/ZO8d/FKXw/wDtKfs06lb6T8Xfh3I0/h+6k+WPWLU8y6bcH+KN13bd3AZiPlDsw6D9&#10;jP8Abl+HX7Wmh3OhSWk3hr4geHx5HjPwDq37u+0y5Q7JCEbDSQ7+A+OhAYKTiu7ER+sR+sQ6/Euz&#10;7+j3v307H6HxRhZcTYV8T4Jczlb61Fb062zqNf8APus/fUtozcqbtaPNwP8AwUy/4Jjzf8FEr3wT&#10;ewfHD/hDW8HLqAXHhw35ujcm2Oc/aYfL2fZ/9rO/tjn5+H/BAX44Dgf8FN/E/wD4TNz/APLSv0vo&#10;qqOa47D0VShO0VsrRe+vVM0yPxc8QOHcnpZXgMWo0KXNyRdGhPl5pOUvenTlLWTb1b7bJI+B/gL/&#10;AMED/gz4F+IenfE79oL41a98T9Q02ZZo7PU7X7PaTSI25PNRpZXdAcZQybW5yCCRX3tHHHDGsMMa&#10;qqrhVUYAHpTqz/Ffizwx4F8N33jHxp4gs9K0nTbZ7jUNS1C4WGG3iUZZ3diAoA7k1z4jFYnGTTqy&#10;u+n/AAEtD5/iLi7ijjbGU6ma4iVecfdgrJJXe0IQSiru3wxV9OyMz4ufFbwT8Dvhnrfxb+I2rCx0&#10;Tw/p8l5qFxjLbFGdqj+J2OFVepYgd6+eP+CU3w08Xf8ACsfFH7WXxPtDb+JvjX4kk8RyWb53WOnH&#10;K2cBJ6ny8vnA4kUY+WvOr3VfFH/BYD4vWel6Hp9/p37Nfg7VftF/qF1E0R8e6hC4AhReD9kRg+Tn&#10;BK8gMVEf3XZ2dpp1pFp9hbRwwQRrHDDEgVY0AwFAHAAHAFbVI/VaDpP45fF5JbL1vq+1l1ue5m1H&#10;/U/h2eTzf+2YlxlXj/z6pwfNCjLtUlO1SpHeHLTi7S50pKKKK4T87PIf28f2eH/al/ZQ8YfB3T/l&#10;1W808XXh+dW2tDqFu6z27K38OZECk5Hysw71R/4J8/tOn9qz9mHQ/H2tJ9n8TaaG0jxpp7x+XJZ6&#10;rbgJOjoeYy3EgU8gSAdq9sr4s/aZ+GfxW/YU/aC1T9vj9mzwpdeIfCfiRVHxl8BWK/OVQ5/ta2Ud&#10;ZVG4uMHqxPDMV7KHLXoug3re8fXZr56W815n33DfsOIslqcO1ZKNbn9rhpSaUXUaUalFt6R9tGMH&#10;Ftpe0pxi7c7a+06+Qf2+v+CQPwe/bS8WR/F7w34vuvAvjyONBJr2n2vnRXhT/VtNFvQ+YuABIrqw&#10;AGd21cfR3wL+PPwo/aS+HFl8Vvgz4xtda0W+4W4t2+aKQAbopFPzRyLkZVgCMjsQa7Cs6NbEYOtz&#10;QbjJaf8AAa/Rni5PnnE3A2dvEYGpPD4mneMk1Zr+aM4STTV1rGSaulpdH5at/wAEiP8AgrLql03g&#10;PXf+Ci+7wazPCx/4TDWpJTBg4/0QxiPJPBXzsAE/McYP1n+wD/wS/wDgj+wVZ3mu6DqFx4m8YapC&#10;ItR8V6nbqkgizkxQRgt5KE8t8zMxC7mIUAfS9FdGIzTGYin7OTST3SSV/W3/AAx9JxB4scacR5ZL&#10;Lq1WFOhO3PClThSVRrW83BJy9L8vkFfOf/BT79oHUvgz+zPfeCPh/JJcePviNJ/wjHgbS7Nv9KuL&#10;u6HlNJGM5Hlo5bfwFYpkgkV6Z+0l+098GP2TfhrcfFP42+L4dL0+HK2sOQ1xfTYJEMEeQZJDjoOA&#10;OSQATXz7+yD8FPi7+038dP8Ah4V+1z4Vm0W4htWtfhL4Bu/+YDYOObuZcf8AHzKCfvcgE8DCBc8L&#10;TjH9/UXur/yZ9Ev17LzscfCOU0cGlxFmkf8AZaErxi9Pb1Y6xpQX2lezqtaQp3u1KUU/oL9lT4H2&#10;P7Nn7Ofg34G2Dow8N6HDbXEka4WW4xvmkH+9Kzt+NegUUVyylKpJylu9T43HYzEZjjKuLxEuapUl&#10;KUn3lJtt/NtsK+Rf+Cpnh/xd8Mbr4b/t6fD7S5ru8+D/AIiaTxJb2y5km0G7UQ3nAHzBRgn+6GZu&#10;NpNfXVU/EGgaL4r0K88MeJNMhvdP1C1kt76zuF3RzROpVkYdwQSK0w9b2NZTtddV3T0a+aPU4Zzr&#10;/V/O6WNlDngrxnD+enOLhUh5c0JSjfpe5B4L8ZeGfiJ4Q0vx54L1mHUNI1mwivdNvrZt0c8EiB0c&#10;H0KkGtOvg/4d+O/FX/BIr4mf8KI+M0l5efs+eIdTkfwB43kzM3ha4lJY6deMORFu3FXIPXdkjeI/&#10;ujSdW0vX9Kttd0PUoLyyvLdJ7O8tZhJHPE6hldGUkMpBBBBwQarEYf2Mk46xez7/APBXVdDq4m4b&#10;lkdeNbDy9rhK15Uaq2nHtK3w1IbVIPWMu8XFv88fjR/wQa8W/E39oXxl8fvCX7bd94VuPF3iC81J&#10;rPT/AAfJvt1nmMvkmZNQjMgBI52rnGcCsiH/AIN+vibfyra+Lf8Ago94p1DT3yLqzTw7MhkXHTL6&#10;i6jn1U/1r9LaK7I5zmUYqKnsrfDHp8j7Cj44eJ1DDwoQxy5YRUY/uMO2oxVkuZ0nLRLe9/O587/s&#10;O/8ABMv9nH9hK2udT+Hdjdav4kvoRFe+KNa2Pc+X3iiCgLDGTyQoyxxuJwMfRFFfPv7a37dmgfs1&#10;Q2vwt+GuhN4y+LXiQLF4R8B6fmSaR3yBcXG3/VQLhmJJG4KcEAFl4/8AaMdX1blJ9/60S+5Hx8p8&#10;UeIHEHNVnLEYmpvKT2SWrk3aMIQWrbtGMVfRHmv7fWqN+1X+1J8M/wDgnj4cgF9pa6lD4w+Kyx/M&#10;sWk2rZhtZeDtE0hGRwcmLHB5+zAAo2qMAdBXz/8AsDfsh63+zl4T1j4ifF/Xv7d+KXxAvF1Tx5rj&#10;YYLMR8tnCf8AnjECVHYnJGBtA+gKrFTp+7Spu6j17t7v9F5JHVxdj8v/ANnyjLp89DCRcedXSq1Z&#10;u9Wqk+jajCF9XTpwbs7pFFFFcp8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iigAooooAKKKKACiiigApskcc0bQzRqysuGVlyCPQ06igD5N+Jf/BNDVfBPxAu&#10;vjf+wD8Zbj4SeJrxvN1Tw/HB9o8PavKO81ociPcPlJQEDqqhuTRt/wBsf/go38HbhdG/aF/4J7ze&#10;KEibbL4i+FOuJcQzgD/WJbTZkAJ/hdlNfYFFdn1yUo2qxU/N3v8Aemn99z7inxxiMXRjRzrDU8ao&#10;q0ZVOaNWKWy9tTlCckuiqOaS0SSPk0f8FUtQnkbTrH/gnX+0g18o5im+H8UcPt+9NyR6duPwrOk/&#10;aS/4Kl/H120T4IfsaaT8MbO4JT/hKfifrgme2QnHmLaQAMXxkgEMucZyOv2HRR9Yw8dY0lfzbf4X&#10;t99wjxNw5hffwmT0ufo6tStVSfdQ54xfpNSXdM+Zf2fP+CbHhfwR8RF/aC/aa+JOpfFz4krhrXXv&#10;Ekaiz0ps7iLK0H7uH5uh5K4G3Zzn6aoorCtWqVpXm7/kvRbJeh89nWfZtxBilXx9VzaXLFWUYwit&#10;owhFKMIrpGKS62uFFFFZHkBRRRQBi/EH4d+Bviv4Pvvh/wDEnwrY61oupQ+XfabqEAkimXryD3Bw&#10;QRyCARgivk6D9h39rr9jnUZ9Z/4J9fHO31TwpvaRfhF8SJpJrGFSc+XZ3YzJCRztDEA8b2bGa+y6&#10;K3o4ipRTitU909U/l381r5n0WS8UZtkdGeHpOM6E3edKpFTpSa6uL2ktlOLjNdJI+Q9M/wCChv7W&#10;fgcnTfj/AP8ABMj4jQ3ESjzLzwFc2+sQyNg52gMmBnH8bdfbmaX/AIKkeNdetXHw2/4JuftAX110&#10;ji17wnFpcbP6F2mkwORztPf0r62orX6xhnq6K++Vvzf5nrS4i4UqS555LTUu0a1dQ/8AAXOUvumj&#10;44nvP+Cs/wC1nCdGTQfDv7PPhe4bF1qL3S6v4gliI5WFR+6hzyCzbHU8qeOfYf2T/wBhb4IfsjWN&#10;1qHg6zvNa8Var83iDxx4in+06pqTk5O+U/dTPRFwOBnJ5Ps1FTUxVSUOSKUY9l19Xq382cuZcY5h&#10;jMDLAYSnTwuGlbmp0YuKnbb2k5OVSpbdKc5RT1SQUUUVynyIUUUUAFeZ/tPfsj/A79rvwT/whnxk&#10;8Ki4a3JfSdas38m/0qbtNbzAZRgQDjlTj5gRxXplFVCpOnJSi7NHZgMwx2V4yGKwdSVOpB3jKLaa&#10;fk1/XQ+M7D4ff8FTv2Nbf+yvhf4q0X4/+DYWAtdM8VXQ0/xBYxjHyrcE+XcKB3cs2egA4rUtv+Cn&#10;fxT8NW2z4uf8E0vjnp90hxMnhnQodYi+quske4dO38q+uKK6vrVOprUppvurp/hp+B9dPjDLcx9/&#10;Ncro1anWpBzoTl5yVOSpNvq1STb1bbufIuof8FJv2gvFsK2/wO/4Jk/F6+uJmxDJ4ytYNFiQHozZ&#10;aT2yMjHPPFZuofsz/wDBQ39tSCKH9rj4waf8K/Bc3/H18P8A4Z3Bkv72MjlLu/bIHcFYyyEHkZxj&#10;7Moo+tRp/wAKmovvq3+Oi+64U+NMLlvvZNl1HD1FtUfPWqL/AAurKVOL7SjTUk9VJM5H4I/Af4R/&#10;s4+AbX4Y/BXwNZ6DotrytraKd0j4AMkjsS0jnAy7Ese5rrqKK5ZSlKTcndnxmKxWJxuIlXxE3Ocm&#10;3KUm3Jt7tt3bb7sKKKKkwCiiigD58/ao/wCCd3wt/aI8T2/xg8GeJNU+HfxK0/mx8eeEZBDcycY8&#10;u5UYFwnTrhuAN2Mg+exfFf8A4Ky/szRpoPxI+Afh345aPapiLxT4N1NdM1KZB3ntZBt8318pdvuT&#10;zX2LRXVDFSUVColJLZPp6NWa9L28j7HA8aY6ng4YLMaNPGUIK0Y1lJygu0KsJQqwj/dU+S+vKfJZ&#10;/wCCqGt6YFtPE3/BOb9ou3vH4WLT/AsV1Fv9PNE6gDkfMR+HFVdQ/br/AG6viZc/2R+zv/wTY8TW&#10;PnY8vWPiXq0OmwxZP3niBLcDnAcn0B7/AF9RVfWMPHVUl83Jr80bx4k4WovnpZNTcv79avKN/wDC&#10;pwb9HJrufH2h/wDBOf4wftFeL7H4k/8ABST45R+M47OcXNh8MfCqSWfhyzlHKhwcSXW093wT0Ysu&#10;QfrfRtG0jw5pNtoPh/S7exsbOFYbSztYRHFDGowqKqgBQBwAOKtUVjWxFWtZSei2S0S9Ejxc74lz&#10;biDkjippU6ekKcIqFOCe/LCKUU31lZylvJthRRRWJ4IUUUUAFFFFABRRRQAUUUUAFFFFABRRRQAU&#10;UUUAFFFFABRRRQAUUUUAFFFFABXjn7WH7DnwQ/a70y1ufG9jd6T4m0nD+HvG3h+f7NqmlyA5BjlH&#10;3lz1RsrzkYOGHsdFXTqVKM1KDs0d+W5pmGTY2GLwNWVOpHaUXZ+a801o07prRpo+N7Z/+CtH7JVq&#10;miw6R4b/AGhvC9u2La+a8Gk+IIoucLKG/dTYGAGG92Jya0ov+Co/jbw/bRp8TP8Agm3+0BYXh4li&#10;0DwnFqkat6B1mjyODztHb1r62orp+tUp61KSb7q8fwWn3I+rlxZk+P8AfzLKaM6nWdNzoOXm4wl7&#10;JP8Aw04nyHqX/BQ/9q/xwq6f8Af+CZHxImuZRhbrx5Nb6PBEccFgWfIz/tL/AIZ9x+xL+2R+2TfW&#10;+qft+/HW20LwkWV5PhL8NJXhtp1Bz5d5eH95KTwGVSy8fIy5zX2ZRR9b9n/Bgovvq397bt8kmOHG&#10;1PLVfJMBSwtT/n6uerVX+GdWUowfaVOEJLpIw/hx8NfAPwh8G2Pw9+GPhKx0PRdNi8uy03T4RHHE&#10;v0HUnqScknkkmtyiiuRtyd2fEVq1bEVZVasnKUm222223q229W31bCiiikZhRRRQB8zftFf8E2fC&#10;nxA+IJ/aB/Zr+JGpfCP4mDcZvEXhqFTa6oSQcXtqcJPyOvBOTu38Y5Zf2i/+Cpv7P8i6J8af2PtH&#10;+KdjbgKPFXwz1oW8twoON72kw3ByMEhVVcnjivsKiuuOLlyqNSKmltfdfNWfyvbyPtMLxtjJYWGE&#10;zXD08ZSgrR9qpc8F2jVpyhVUV0jKUoLpFHyYf+CqepWsq6bqX/BOr9o+O+b7sVv4Ailh9/3ouAB0&#10;Pb+dUrr9sv8A4KK/GC4bRv2eP+Ced14ajlIWPxF8VNcjtYYAf+Wj20WJCB3VGYn07V9gUU/rGHjq&#10;qS+bb/C6NI8ScMYf36GTU3Lp7SrWnFPvyqcL+knJd0z5L+G//BNPXvH3xAs/jd/wUE+M03xW8RWM&#10;nnaT4ZSE2/h3SJT3htuPO2j5Q0gAPVlLYI+sooooIlggiVI0UKiKuAoHQAdhTqKxrV6lZrne2y2S&#10;9EtEeHnfEWbcQVYSxlS8YK0IRShThHtCEUoxXeyV3q7vUKKKKxPDCiiigCvrGj6T4g0q40LXtMt7&#10;yyvIWhu7O6hEkc0bDDIysCGUg4IPBr5H1/8A4JzfFr9nvxfe/Ev/AIJufHCPwT9sma5v/hr4oSS8&#10;8N30p5baozJa7vVMkdFKrwPsCitqOIqUb8r0e6eqfqme9knEubZBzxws06dTSdOcVOnNLbnhJOLa&#10;6O3NHeLTPkHT/wBun9uz4Y3H9kftE/8ABNrxJfmHPmax8M9Wh1KGXB+8kLHcARzgvn1FW/8Ah6fr&#10;eo77Lw3/AME5v2jJ76Phob7wLFaw7vTzTcMCP9oCvrOitvrGHe9JfJyX6s9qXEnC1Z89XJqal/cq&#10;14xv/hc5teikl2Pjmf4uf8FZf2llbQPhl+z34d+B+k3S7ZvFXjbVF1LUIIz3gtYht830Ei7fcda9&#10;C/ZZ/wCCdnww/Z88U3Hxj8d+J9U+I3xMvjm98eeLZPOuIuMeXbIcrbpgnpluSN2MKPoSipni5OLh&#10;TSinul19W7t+l7eRjjuNMdUwU8Dl1Gng6E1acaKkpTXadWcp1ZR/uufJfXlCiiiuU+NCiiigArk/&#10;jX8C/hL+0V4Buvhj8aPA9nr2i3g/eWl4pyjYIEkbqQ0bjJw6kMOxrrKKqMpRkpRdmjbDYrEYPERr&#10;4ebhOLTjKLakmtmmtU10aPjOx/Zg/wCCg/7FUDxfse/GOx+KHguHP2f4d/Ey4Md5ZxjolpfLjpwA&#10;shVAO2ea0rD/AIKR/tD+D42tvjn/AMEyfi5Y3EPEkvgu3g1qJ8Dll2tH74GTn15r66orq+txqa1a&#10;ak++qf4Oz+659pU40wuZe9nOXUcRUe9Rc9Go/OTpSjCT7ylTcnu5NnyPdf8ABTz4o+I7bZ8Jf+Ca&#10;fx01C6kOIE8TaDDpERP+07SSbRnPbp9azb7wJ/wVR/bGtxpXxJ8TaL+z/wCDpGIu7DwvdDUfEF9H&#10;/dNwP3duuMcoVfPUEcV9lUUfWqcNadNJ93eT/HT8AhxhluX+/lWV0aVRbVJudeUfOMaknSuujdJt&#10;PVNOx5j+y/8Asg/Az9kPwYfCPwd8K+TNc4fWNcvn87UNVm6ma4mIy7EknAwozwoFenUUVy1Kk6kn&#10;Kbu31PkcwzDHZpjJ4vGVJVKk3eUpNtt+bf8ASWgUUUVJxhRRRQB+f/8AwTd/5SqftYf9haH/ANKZ&#10;a/QCvz//AOCbv/KVT9rD/sLQ/wDpTLX6AV35l/vC/wAMP/SIn6Z4tf8AJWQ/7BsH/wCotIKKKK4D&#10;8zCiiigAooooAKKKKACiiigAooooAKKKKACiiigAooooA+Tf+CwX/JEfhd/2cl8Pf/T9bV9ZV4/+&#10;2h+zFqX7VfgTwn4P0zxdDoz+G/if4c8VyT3FoZhPHpmoRXbW4AZdrSCPaG5Ck5welewUAFFFFABR&#10;RRQAUUUUAFFFFABRRRQAUUUUAFFFFABRRRQAUUUUAZnjX/kTdW/7Blx/6Lavin/g3s/5MV1T/so2&#10;pf8Aoi0r7W8a/wDIm6t/2DLj/wBFtXxT/wAG9n/Jiuqf9lG1L/0RaV6FH/kW1f8AFD/24/TMj/5N&#10;XnP/AF/wf5Yg+6aKKK88/MwooooAKKKKACiiigAooooAKKKKACiiigAr5m/aK/4Js+FPiB8QT+0B&#10;+zX8SNS+EfxMG4zeIvDUKm11Qkg4vbU4SfkdeCcndv4x9M0VrRrVKEuaDt+T8mtmvU9fJc+zbh/F&#10;PEYCq4SatJWUoyi94zhJOM4vrGSa8j49H7Rn/BUz9n510X41fse6R8U7G3AUeKvhnrQt5bhRn53t&#10;JhuDkYJCqq5JxxV8/wDBVPUraVdN1L/gnV+0fHfN92K38ARSw+/70XAA6Ht/OvrOit/rGHlrKkr+&#10;Ta/C7X3WPoZcT8O4r38Xk9Ln6ulUq0k33cOeUF6QUV2SPj+5/bL/AOCi3xguG0b9nn/gnldeGo5c&#10;LH4i+KmuR2sMAP8Ay0e2ixIwHdUZifTtVz4b/wDBNPXfH3j+0+Nv/BQT4yzfFbxFZSedpPhtYTb+&#10;HdHlP/PG1GPO2j5Q0gGerKW5H1pRR9clGNqUVDzV7/e22vlYJ8cV8HRlSyXC08EpK0pU+eVVp7r2&#10;tSU5xT6qm4JrRpobDDFbxLBBEqRooVEVcBQOgA9KdRRXGfDhRRRQAVX1fSNK8QaVcaFrumW95ZXk&#10;LQ3dpdQiSOaNhhkZWBDKQcEHg1YooKjKUZKUXZo+P9f/AOCcvxb/AGefGF98TP8Agm58cY/BIvZ2&#10;ub/4aeKI5Lzw3eyn7wUDMlruPdMkdFKLwHWH7dP7dnwyuf7I/aH/AOCbPiS+8nPmax8M9Wh1KGXB&#10;+8kLEMARzguD6ivr6iuz645/xoqfm7p/emr/ADufcf68VMwpqOd4SljGlZVJ88K1lterSlCU/Wqq&#10;j87HyZ/w9P1vUd9l4b/4JzftGT30fDQ3/gWK1h3enmm4YEe4FZk/xb/4KzftLo2g/DL9nvw78D9J&#10;ul2zeKvG2qLqWowIf4oLWIbfN9PMTb7jrX2NRR9Yox1hSV/Nt/he33pkx4pyDB+/gcnoqfSVWdWt&#10;Z91CUo036ThNd0z57/ZY/wCCdnww/Z78U3Hxi8deJtU+I3xMv+b7x54tk864i4x5dshytunJ6Zbk&#10;jdjCj6Eoornq1qlaXNN3f9fcfN5xnWaZ9jHisfVdSdkrvZJbRjFWjGK6RilFdEgooorM8sKKKKAO&#10;S+NfwK+Ev7RfgG6+GPxp8D2evaLecyWl4pyj4IEkbqQ0bjJw6kMOxr5fsP2Yf+ChP7FcMkf7IHxj&#10;sPih4Lh/49/h38TLgx3tnGBwlpfLgccALIVQAdM819m0V0UsTUpR5dHHs9V/wH5qzPpsm4szTJ8N&#10;LCJRrYeTvKjVip02+6Ts4S6c9OUJ205rHyLp/wDwUk/aF8Iwtb/HL/gmT8XLG4hOJZPBlvBrUTgd&#10;WXDR++Bk54554dc/8FO/il4kttnwl/4JpfHTULqQ4hTxNoMOkRE+rO0km0de386+uKK09vhd/Yr7&#10;5W/O/wCJ6X+sXCcpc7yWHN2VauofdzuX/k58a33gT/gqj+2PB/ZXxJ8TaL+z/wCDpHIutP8AC90N&#10;R8QX0f8AcNwD5duvuhV88EEcV75+y/8Asg/Az9kPwYfCPwd8K+TNc4fWNcvn87UNVm6ma4mIy7Ek&#10;nAwozwoFenUVnUxVSpHkSUY9lovn1fzbOHNuL8yzLBfUKMIYfDXT9lRjyxbWzm25TqNdHUnNrpYK&#10;KKK5z5UKKKKACvG/2r/2HPgj+11pttdeNbK70jxPpeG8P+NvD8/2bVNMcHIMco+8ueqNkcnGDgj2&#10;Sirp1KlKSlB2Z35ZmmY5NjYYvA1ZU6kdpRdn5rzTWjTumtGmj44tpv8AgrN+yXAuiJovh39obwtb&#10;tttNQN4uk+IIYgOFmDfupscDcN7seWPpoxf8FR/G2gWyL8S/+Cbf7QFhddJYtB8JxapGrc8B1mjy&#10;ODztHb1r62orp+tUZ61KSb7q8fwWn3I+qlxZk+P9/MspozqdZ03UoOXm4wl7JP8Aw04nyHqX/BQ/&#10;9rDxuV074Bf8Ex/iRPcTKRHd+PLi30eGNsDBYFnyM/7S9PfijcfsRftgftkX0Oq/8FAPjpb6N4TZ&#10;ldvhH8NJpILSZc58u8vDiSYngMFJUc7GXOa+yqKPrns/4MFF99W/vbdvkkxw42p5ar5JgaWFqf8A&#10;P1c9WqvOM6spKD7SpwhJdJGL8PPhz4E+Evg6x+H3w08J2OiaLpsXl2Om6fAI4ol68AdyeSTkknJJ&#10;NbVFFcjbk7s+JrVquIqyq1ZOUpNttu7berbb1bfVsKKKKRmFFFFABRRRQAUUUUAFFFFABRRRQAUU&#10;UUAFFFFABRRRQAUUUUAFFFFABRRRQB53+0n+yv8AA/8Aaz8CN8P/AI3eC4dTt03Pp94jGO60+Yji&#10;a3mX5o3BAPHBwAwYcV872Hwm/wCCoH7GNt/Z3wT8eaT8ePBcTAW2g+N7r7Fr1jGDwsV3kRzKBnPm&#10;HIwNqjkV9mUV0UsVUpx5GlKPZ6r5dV8mj6jKOLszyvB/UakYV8Ne/sa0eeCb3cHdTpyfWVOUG+ra&#10;Pkez/wCCm/xe8MW/lfGT/gmf8btOuoziZfCujw6zEcHGVZXiznjt0PU4zTb/AP4KV/HbxTCsHwV/&#10;4JlfGTULqY4hbxdYwaNEoPRmLPJjtkcfXivrqitPb4bf2S++Vvzv+J6H+sXCfNz/ANiwv29tX5Pu&#10;5+e3/b58Z6j+z5/wUi/bUtvsX7TvxZ0/4N+CbhcXHgv4b3AuNWvUPVbi+YMsfGeIyVIPzKSBX0t8&#10;A/2dPg1+zF4Bt/hr8EvA1pomlw4MiwqWluZMcyzSNlpXPdmJP0HFdtRWdXE1KkeTRR7LRf8AB9Xd&#10;nnZxxZmmb4VYJKFHDJ3VGlHkp37y3lUkukqkpyS0TsFFFFc58wFFFFABXgv7V3/BPr4S/tNaxbfE&#10;vSdY1LwN8RNMwdJ+IHhOb7PfR4GBHNjAnjxxtbkDgMASD71RWlOrUoy5oOzPSynOM0yLGrF4Cq6d&#10;RXV11T3i07qUXs4yTi1o00fHFv8AEP8A4K1fsuxpoHjj4OeHfj3odqpFv4m8M6kmlatJGOguLdxs&#10;aTH/ADzVgccsScnT/wCHp3iDSQlp4v8A+Ccn7RNteuuPK0vwRFexb+OPNWdRjkfMQPpwa+tKK6Pr&#10;NGWs6Sv5Nr8E7fckfTy4qyLG+/j8ooyn1lSlUo8z7uEZOmvSEILyR8g6j+3r+258RZxpH7PP/BND&#10;xhBJN/q9U+I2pwaXBFzjLx5JIxzgPn0zUWm/8E9vjx+074ls/HP/AAUh+OkPiLT7adbi1+FPgtZL&#10;TQIHHKrM5xLdYPJ3ck8bivB+w6KPrns/4MFHzV2/vbdvlYa43ll8bZJg6WDk1b2keedbX+WpVlN0&#10;350lCXmUvDnhzQPCGhWnhfwrotrp2m2FusFlY2cKxxQRqMBFVQAoA7CrtFFcZ8PKUqknKTu3q292&#10;wooooJCkdFkQxyKGVhhlYcEUtFAHyj8XP+CaE2jfEW6+PX7C3xivPhD4xvDv1TT7G3WbQtXcHObi&#10;zI2qTnBZQQOoTdknNt/2uf8AgpN8F510b9oL9gQeMYYW2SeJfhTryzRzqBzItrN+8Gf7rFDX2BRX&#10;YsZKUeWrFTt3vf700/vufb0+N8RicPGhnOGp42MVyxlVUlVilslWpyhUklslUc4xWiSR8mH/AIKq&#10;ag8n9mwf8E6/2kGv8Z8l/h/EsPTj999ox+lUJP2oP+Cn/wAdro6H8Cf2I9P+HVnNlP8AhKPiprgb&#10;7Ov/AD0FrAN5brgYcZHPFfYVFH1jDx1jSV/Nt/hdfjcceJuG8L7+Fyalz9HUqVqiT7qPPCL9JqS7&#10;pny98Bv+CaujaF8Ro/2hP2ufijf/ABg+IkJVtP1LXYRHp2jnOcWdmD5aHOMMQcbRtCnJP1DRRWFa&#10;tUrSvN/5L0S0XyPn86z/ADbiDEqtjqnM4rliklGEIraMIRShCK/likr67thRRRWR44UUUUAZXjfw&#10;N4O+JXhW+8DeP/DNlrGj6lCYr7TdQtxJDMh7FT+YPUEZHNfJQ/YN/an/AGQ9XufEX/BOv462zeG3&#10;laZvhD8RpJbnS1BOWS1uQTLAeu0EjJxvcivsqit6OIqUU0tU909U/l+u/mfRZLxRm2Q050KLjOjU&#10;+OlUip0p22bhK6Ul0nHlnH7MkfIWmf8ABQX9sHwEx039oT/gmV4+WaNQGvvh9eW+sQyNznaoZcDO&#10;P4z19uZ3/wCCpfizXIHi8Af8E3/2hLy8HypFrXg2LToy/oZGmfA98GvraitfrGGerpL5OVvzf5nr&#10;S4j4Uqy555LTUu0a1eMP/AXOUvkpo+OJ9f8A+Ctf7Vtu+h6V4J8M/s++HLkgXOsahfDVteMZHIgj&#10;QeVGT0JcIw6qcivWf2Tf2C/gt+yaLrxNov27xL411bLeIPH3iab7Tqd+x6jef9XH0ARccAbixGa9&#10;uoqamKqSg4QSjF9F19W7t/N2OXMuMswxWBlgMHSp4XDy+KnRTXPbb2k5OVWouvLObinqophRRRXK&#10;fIhRRRQAV+fXhP8A5WIPE/8A2S6P/wBJbSv0Fr8+vCf/ACsQeJ/+yXR/+ktpXpZf8Nb/AK9y/NH6&#10;f4Z/ws8/7F9f/wBKpH6C0UUV5p+YBRRRQAUUUUAFFFFABRRRQAUUUUAFFFFABRRRQAUUUUAFFFFA&#10;BRRRQAUUUUAFFFFABRRRQAUUUUAFFFFABRRRQAV4b/wUv/5MB+Lv/Yi33/ouvcq8N/4KX/8AJgPx&#10;d/7EW+/9F1vhf95h6r8z6LhD/krMv/6/0v8A05Ewv+CRf/KOH4V/9gOb/wBLJ6+j6+cP+CRf/KOH&#10;4V/9gOb/ANLJ6+j6eL/3qp/if5nTx5/yXGaf9hNf/wBOyCiiiuc+U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8A/wCCbv8A&#10;ylU/aw/7C0P/AKUy1+gFfn//AME3f+Uqn7WH/YWh/wDSmWv0ArvzL/eF/hh/6RE/TPFr/krIf9g2&#10;D/8AUWkFFFFcB+ZhRRRQAUUUUAFFFFABRRRQAUUUUAFFFFABRRRQAUUUUAFFeN/tt/tNa/8Asr+A&#10;fCPjDw74Zs9Uk8R/FPw14VnhvZXRYYdT1GK0kmXb1dFkLKDwSOa9koAKKKKACiiigAooooAKKKKA&#10;CiiigAooooAKKKKACiiigAooooAzPGv/ACJurf8AYMuP/RbV8U/8G9n/ACYrqn/ZRtS/9EWlfa3j&#10;X/kTdW/7Blx/6Lavin/g3s/5MV1T/so2pf8Aoi0r0KP/ACLav+KH/tx+mZH/AMmrzn/r/g/yxB90&#10;0UUV55+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n14T/5WIPE//ZLo/wD0ltK/QWvz68J/8rEHif8A7JdH/wCktpXpZf8A&#10;DW/69y/NH6f4Z/ws8/7F9f8A9KpH6C0UUV5p+YBRRRQAUUUUAFFFFABRRRQAUUUUAFFFFABRRRQA&#10;UUUUAFFFFABRRRQAUUUUAFFFFABRRRQAUUUUAFFFFABRRRQAV4b/AMFL/wDkwH4u/wDYi33/AKLr&#10;3KvDf+Cl/wDyYD8Xf+xFvv8A0XW+F/3mHqvzPouEP+Ssy/8A6/0v/TkTC/4JF/8AKOH4V/8AYDm/&#10;9LJ6+j6+cP8AgkX/AMo4fhX/ANgOb/0snr6Pp4v/AHqp/if5nTx5/wAlxmn/AGE1/wD07IKKKK5z&#10;5QKKKKACiiigAooooAKKKKACiiigAooooAKK88/aF/at/Z+/ZX8Mf8JV8dPibp+hxMv+i2ckhku7&#10;xs42w26ZklOf7qnHU4GTXg+j/wDBR79ov417pP2Tv+CdPjjxBp7MPI8QeNdUg8O2Tof+WiGcMZgO&#10;4Q5/MV0U8LXqx5ktO7aS+92R9NlfB/EWb4P65Qo8tC9vaVJwpU79UqlWUINrqk2/I+u6K+Ux8Y/+&#10;CvNvK1/P+xr8Mbi3/h0+3+IbpcDH/TRk2HPbjjIzWdf/APBUjxz8GryO1/bM/YX+IXw7tcD7R4g0&#10;to9f0uHnGWubVQPcgAsB2PGbWCry+Gz8lKLf3J3fyPQh4f8AEGIfLg5Ua8v5aWIoVJ/KEanPL/t2&#10;L/I+vaK5X4P/ABx+EXx/8IQ+PPgx8Q9L8R6VMoIutMuhJ5ZIzskX70b+qOAw7gV1Vc0oyjKzVmfH&#10;4jD4jB15UK8HCcXZxkmmn2admn5MKKKKkxCiiigAoorwn9pX/go1+y9+zFq8fgrxR4uuNe8W3BK2&#10;vg3wlaNqGpO3o0ceRD7eYVJ5wDg1pTpVK0uWCbfkelleT5rnmLWFy+hKrUevLCLbst27bJdW7JLV&#10;s92or5N0r9s3/goJ8WLRdU+C3/BNS+0vTZV3Q6l8SPG1vpcrfWz2GYZx1JxyO1SD48f8FavCsLXv&#10;iX9hHwJ4mjjO5rfwv8S0tJWXjhftSEEjn68Y99vqda9m4/8AgUf8z6OXAec05clWthoT/lli8Mpe&#10;j/e2i/KTTXY+rqK+TvDP/BW34UaD4ut/h/8AtXfBzxt8GdVurjyLe48ZaSzabJJ223kYKbSf4yAg&#10;6lgK+ptC17Q/E+k2+v8AhrWbXULG6jElreWNwssUqnoyupIYe4NZ1cPWo251a+z6P0ezPGznhrPe&#10;H+T6/QlCM9Yy0lCS/uTi3CX/AG7JluiiisTwwooooAKKKjuru1sbaS9vbmOGGJS8s0rhVRR1JJ4A&#10;oBXeiJKK+W/ij/wVl/Z88O+Mp/hh8CPC3in4weKLZtlzpnw50d7yGB/7r3IHl/UoXC85wQRVX/ho&#10;3/gqn42ha88Ef8E+fC/hi3dv9Hbxp8S4ZpWXj5mitUBTuNpOQSPTnq+p4jlTklG/dpfg2mfZU+Ae&#10;JVRjVxUIYeMlde3q0qLaezUKk4zknumotW1Pq6ivk+6/as/4KX/Da2Oo/FH/AIJx2fiCxhj3XV58&#10;PviFBPMmByUtJU8yXPJCqc4IHJro/gF/wVD/AGY/jZ4r/wCFY+IrvVvh74zGM+E/iDpzabcyH0ja&#10;T93Ic/wht5wflxzRLB4hRckrpdmpW9bN2+ZOI4F4ko4WeJo0416cFeUqFSnXUV3kqU5ygvOSR9G0&#10;UAgjINFcp8eFFFFABRRRQAUVjePfiJ4D+Fnhi58a/Enxjpug6TZruudS1a8SCGMe7OQM+g6ntXy6&#10;/wDwVl034oaxJoP7GP7KfxC+LbK7Ims2dgdK0lmHc3d0uEUnjLKOnGa2pYetWTcFouuyXq3ofQZP&#10;wrxBn1OdXBUHKnD4ptxhTj5SqTcacX5OSPruivlFvjZ/wV31kJqOl/sR/DnRYfvyabrHxI+03GP7&#10;nmQKIw3Xnlaq6x+3v+2V8GU+1ftI/wDBNfxNFpcbYm1/4d+JbfXowvdzbxoskaj/AGzWv1OtLROL&#10;9JR/z1PWjwDndaXJh6uHqT/lhisPKXol7X3n5Q5mfXFFeR/sz/tyfs0ftaWcg+D3xFhm1S341Dw3&#10;qcZtNTs2HUSW8mGwP7y7kyDhjivXK56lOpSlyzTT7M+XzHLcxyjFywuOoypVI7xnFxkvk7P0fUKK&#10;KKg4QooooAKKKKACiiigAooooAKKKKACiiigAooooAKKKKACiiigAooooAKKKKACiiquta5ovhrS&#10;p9d8Rava2FjaxmS5vLydYoolHVmZiAo9yaCoxlOSjFXbLVFfJ/i3/grd8IdW8Vz+AP2VfhL40+M2&#10;sW83kzSeCtJf+z439GvJBs2ju4DJ33GnSfHr/grT4riW98LfsH+BfDEbHKweKviWl3Nt56/ZVUKT&#10;x9Oc9eOr6liF8SUfVpP7m0/wPsv+If8AElKEZ4yNPDcyulXrUqMmn19nUnGpbz5LH1dRXyZqf7Zn&#10;/BQj4UWrap8aP+Cal5qmmRjM+pfDnxxb6nKg74s9nnNgdwccV3f7N3/BR/8AZc/aY1yTwJ4d8V3X&#10;h7xdb4Fz4N8YWL6dqCnOMIkmFm+kbMRxkDIpSweIjHntdd007etm7fMwxnA/EmFwcsZGlGtRj8U6&#10;NSnXjFd5ulKfIv8AHynvFFFFcx8kFFFFABRRRQAUVy/xd+Nvwl+AnhGbx38ZPiFpfh3SYB813qd0&#10;I95/uov3pG9FUFj2FfNNl/wVM8ZfGS6ktv2MP2HPiF8SLbkQa9qTR6Dpc3OAVubpSMHqAQpx1Aro&#10;pYWvWjzRWnd2S+92X4n0WUcJ8Q55h5YjCUP3UXZ1JyjTpJ9nUqShTT8nK59fUV8pv8ZP+CvF1Kt/&#10;a/sZfDK1tx97T7r4iNJcNn0kRAgx34OccVQ1j/go5+0h8FAs37V//BObxv4f09f9d4g8E6vb+IrR&#10;F/vv5AUwj2Y5q1gq0tIuL8lKLf3X1+R6kOAc9xEuTC1KFaf8tPE4eU35KKqc0n/gUj67orzn9nb9&#10;rP8AZ7/ar8N/8JN8C/iZYa0sY/0ywDGK8s2zgrNbyASRHPHzLg9iRzXo1c04TpycZKz7M+Tx2Bx2&#10;W4qWGxdKVOpF2lGScZJ9mmk0FFFFScoUUUUAFFFeT/tL/tu/s1fsl6ak/wAY/iNb2+pXGBp/hzTl&#10;N1qd6x6CO2jy5BPG4gICRlhkVdOnUqy5YJt9kd2X5bmGbYuOFwVKVWpLaMIuUn8ld+vY9Yor5H0f&#10;9vn9sX4zxfa/2av+CbPiifTJG/c6/wDETxJb6DEV7SLBIrSSqf8AYP51a/4XX/wV30gSajqH7Enw&#10;41iHG6PTdJ+JH2e4A/uGSdfLLe/Arf6nWWjcV6yj/np8z6iXAOd0ZcmIq4enP+WeKw8ZLya9r7r8&#10;p8rPq6ivkQ/8FYrT4V6xHof7Z37JnxD+E29lR9aubH+1tJRj1/0u1XDqPVVPuBzj6h+H/wAR/AHx&#10;W8L2/jb4Z+M9N17Sbtd1vqOk3iTwv/wJCRn1HUd6irh61FJzWj67p+jWh5OccK8QZDThVxtBxpz+&#10;GcXGdOXlGpByhJ+SkzaooorA+fCiiigAoooJwMmgAor50+P/APwVA/Zj+B/ir/hWWhXurfEDxmwO&#10;3wl8P9PbUrpD6SNH8kZz/CW38g7cc1zVr+1d/wAFLPiVbDUfhX/wTitfD9hNHutbz4hfEC3t5nyO&#10;C9pEnmxY4JVjngjg11RweIcVJqyfdpX9LtX+R9hh+BeJK2Fhiq1ONCnNXjKvUp0FJd4qrODmvOKZ&#10;9YUV8pf8NE/8FVfBcS3njX/gn94V8TW8f/Hx/wAIb8SoYZgv95I7pCWwMfKDkkHHUVP8L/8AgrP8&#10;ANf8Z2/ww+PfhHxV8H/E11J5drp3xE0d7OCd+eEuceWOnBcoDkAEkgUfU8RytxSlbs0/wTbLnwDx&#10;LKjOrhYQxEYq79hVpVmkt24U5ymkt7uKVtT6moqOzvLTULWO+sLqOaGZA8M0LhldSOCCOCD61JXK&#10;fGNNOzCiiigAooooA/P/AP4Ju/8AKVT9rD/sLQ/+lMtfoBX5/wD/AATd/wCUqn7WH/YWh/8ASmWv&#10;0ArvzL/eF/hh/wCkRP0zxa/5KyH/AGDYP/1FpBRRRXAfmYUUUUAFFFFABRRRQAUUUUAFFFFABRRR&#10;QAUUUUAFFFFAHyb/AMFgv+SI/C7/ALOS+Hv/AKfravrKuD/aB/Z2+H37SvhrRPCvxHN99l0DxhpP&#10;iaw/s+5ETfbtOukubfcSpynmIu5eMjjIrvKACiiigAooooAKKKKACiiigAooooAKKKKACiiigAoo&#10;ooAKKKKAMzxr/wAibq3/AGDLj/0W1fFP/BvZ/wAmK6p/2UbUv/RFpX2t41/5E3Vv+wZcf+i2r4p/&#10;4N7P+TFdU/7KNqX/AKItK9Cj/wAi2r/ih/7cfpmR/wDJq85/6/4P8sQfdNFFFeefmYUUUUAFFFFA&#10;BRRRQAUUUUAFFFFABRRRQAUUVyvxg+OHwi+APhCbx58ZviFpfh3SbdSWutSuQm8j+FF+9I3oqAse&#10;wNOMZSlZK7NsPh8RjK8aNCDnOTsoxTbbfRJXbfkjqqK+QbP/AIKmeM/jJdyW37GH7DfxC+JFvz5G&#10;vak0eg6XNzwVuLpSMHqAQpx1A7aTfGT/AIK83Uy6ha/sZ/DG1th97Trr4iNJcNn0kRRGMcZ47HHW&#10;up4GvH4rLycop/c3dfM+wn4f8QYd8uNdHDy/lq4ihTn86cqinH/t6K/M+rKK+RNX/wCCjv7RvwU2&#10;y/tY/wDBOjxv4e08f67xB4K1e38RWiKP438gKYR7Mc17r+zt+1n+z3+1X4a/4Sb4F/Eyw1pYx/pl&#10;grGK8s2zgrNbyASRHPHzLg9iRzUVMLXpR52tO6aa+9XR5+acHcRZRg/rlajzUL29pTnCrTv0TqUp&#10;Tgm+ibT8j0aiiiuc+ZCiiigAooooAKK8l/aY/bf/AGav2S9Pjk+MXxEhg1K4/wCQf4c02M3WpXrd&#10;hHbx5fBOBubagzywryHR/wBvn9sX4zxfa/2a/wDgmz4om0yRsQ698RPElvoMRXtIsEitJKp/2DXR&#10;TwuIqQ50rLu2kvvbVz6nLuC+I8ywSxsKKhQe1SrOFGm/8M6soRl6RbfTc+uKK+Uf+F1/8Fd9IEmo&#10;6h+xJ8ONYhxvj03SfiR9nuAP7hknXyyx454FUR/wVksvhZrMehftn/sm/EL4S72CSa1dWP8Aa2ko&#10;3fF3arh1Hqqn3A5xawOIl8FpeSkm/uTv+B2x8PuIsRdYL2WIa+zRr0as/lThN1H8os+vKKxfAHxH&#10;8A/Fbwvb+Nfhp4y03XtJvF3W+o6TeJPC/wDwJCRn1HUd62q5WnF2Z8bWo1cPUdOrFxknZpqzTW6a&#10;eqYUUUUjMKKKKACignHJr5z+P/8AwVA/Zj+B/ir/AIVloV9q3xA8ZsDt8JfD/T21K6Q+kjR/JGc4&#10;+Utv5B245rSlRq1pctOLb8j1coyPOM/xX1fLqEqs7Xaim7Lq5PaKXVtpLqz6Mor5PtP2rv8Agpb8&#10;SrUaj8Lf+CcVr4fsZo91refEL4gwW8z5HBe0iTzYscEqxzgEcGnf8NF/8FVfBUS3njX/AIJ9+FvE&#10;9ujf6QfBvxMhhlC8ncsd0hL8YG0HJIPrxt9Tq7Xj/wCBR/zPf/1DziPuSr4ZT/leLw1/S/teVPyc&#10;k76WPq6ivln4Yf8ABWf9n/X/ABnb/DD49eEfFXwf8TXT+Xbaf8RNHezgnf0S5x5fbguUDZABJIFf&#10;UVpeWmoWsd9YXUc0MyB4ZoXDK6noQRwQfWsqtCtQdpxt+vo+p4uc8O55w/VjTzHDyp8yvFte7Jd4&#10;SV4yXnFtElFFFZHihRRRQAUUVV1vXdF8NaVPr3iPV7XT7G1jMlzeXlwsUUSjqzMxAUe5NBUYynJR&#10;irt7ItUV8n+K/wDgrZ8JNX8W3Hw//ZV+EXjb4zata3HkXE3grSW/s6KTOMNeSAJtB/5aAFMHIYin&#10;t8ef+CtHiuIXnhj9hHwL4Zjc5jh8VfEpLuULz977KgAJ4+nOfbr+pYhK8ko+rSf3Np/gfZf6gcSU&#10;oRljI08NzK6VetSoyafX2dScalvPlsfVtFfJupftl/8ABQf4U2smqfGn/gmreappsS7pdR+G/ja3&#10;1OVR3xZlBM2PUccH613X7Nn/AAUd/Zd/aa1mTwR4c8WXHh/xdBgXXg3xdZtp+oo3oscmBN7+WWI4&#10;yBkVMsHiIw57XXdNO3rZu3zOfGcD8SYTByxkaUa1GPxTo1KdeMV3k6Up8i/x8p7xRRRXMfJhRRRQ&#10;AUUUUAFFFFABRRRQAUUUUAFFFFABRRRQAUUUUAFFFFABRRRQAUUUUAFFFFABRTZp4baFri4lWOON&#10;S0kjthVUdST2FfMfxf8A+Cr37OngfxjN8Lvg7oniT4teLLc7Z9E+G+lNqCwt/dedf3YPXIUsVIOQ&#10;K1pUa1eVqcb/ANdex7GTcP51xBWdLLqEqrirystIrvKTtGK85NLzPp6ivlIftI/8FSvHcP23wB/w&#10;T38O+GbWTBt5PHHxIheZ1ODuaG2QNH3BUnIJHoaSb9qH/gpz8Poft/xI/wCCdOl+IrGNf9KuPAfx&#10;GgedMdWS2nTfJnsqnPI5rX6nV7x/8Dj/AJnuf6h5x8Kr4bn/AJfreGv6X9ry38ua99LXPq6ivmv4&#10;G/8ABU/9mj4s+L1+FvjpNc+GfjJl+Xwz8RtLbTZZTx8scj/u2bkfKWDHspANfSaurqHRgysMqw71&#10;jVo1aMuWpFo8HOMhznh/EKhmNCVKTV1zKyku8XtJecW15i0UUVmeSFFFFABRRWX4z8ceDPhz4cuf&#10;F/j/AMVafoulWcZe61HVLxIIYl9WdyAKEm3ZF06dStUUKabk3ZJK7bfRLqzUor5HuP8AgrP4Y+JG&#10;vTeGv2Nf2afH/wAYJIpGjOraPpp0/Stwz1u7lQFGQRuKgHtmrR+N/wDwV01wR6hpH7D3w70OHbvk&#10;0/WviSLq4IwP3Ye3UIG688r+XPX9RxEfjtHybSf3N3/A+zl4f8SYe311UsM39mvXo0p/OnOaqL5x&#10;R9XUV8k6r+3V+218HoDfftD/APBNbxA2lxsPO1v4c+KrfWwFzyxtkUSoo65J6eleqfsy/t5fsyft&#10;ZQyWnwq+ICJrVq2zUPC2tQmz1O1cDJDW8mGYD+8m5c5GcggTPCYinDntdd00182m7fM48w4L4ky/&#10;BSxrpKpRjvUpTp1oR/xSpSmo/wDbzXbc9iooormPlQooooAKKKKACiuB+P8A+1B8Bf2XfCjeMvjr&#10;8TNO0C0wfs8VxIXuLpv7sMCAySt7Ipx3wOa8B0j/AIKV/HT42Ox/ZF/4J5+PPFliTiHxB4t1GDw7&#10;YyLn76PcBvMA67V5/Guinha9WPMlp3bSX3uyPpsr4P4izjCPF4ejainb2lSUKVK/b2lWUINrqlK5&#10;9eUV8p/8Lj/4K9pKdRb9jX4YyW2ONNT4hOLjOP8AnoV8v26Vnaj/AMFPvih8F7mOH9sj9gj4geA7&#10;POJ/EGg3EXiHTYvmxuaa2Vdox82MFsA4B72sFXl8Nn5KUW/uvd/I9CHh/wAQYh8uDlRry/lpYihO&#10;fooKpzy/7djI+vaK434JftB/Bb9o7wfF48+CPxH0vxFpkigtLp9xl4Sf4JYzh4n/ANl1U+1dlXNK&#10;MoS5ZKzPkcVhcVgcRKhiIOE4u0oyTjJPs07NPyYUUUVJzhRRRQAUUV4f+0v/AMFDf2Xv2WdQj8K+&#10;OfGsmqeKLji08H+F7VtQ1OU+8UefKHoZCoODjJGK0p06laXLBNvyPRyvKc0zvFrC5fRlVqP7MIuT&#10;st27bJdW9EtWz3CivkvSf22P29vi9ajUvgT/AME09VsdLkY+Tq/xI8ZW+kOwzx/oZQzYI6NnH1zU&#10;yfHX/grf4aia+8QfsK+AfEkancbPw58S0s5iv90G6UruHr0PatvqdZaNxX/b0f8AM+klwHnNOThV&#10;rYaE/wCWWLwyl6P97aL7qTi11Pq6ivkvQP8Agrb8N/CviiHwR+1x8C/HXwa1CaYRR3virSmm0t3O&#10;MbbyEbSpJ+/t2cHJFfU3hrxP4b8ZaHb+JvCOv2eqabeRiS1v9PulmhmU/wASuhIYfQ1nVw9ajbnj&#10;a+z6P0a0Z4+c8M59w/ySx9CUIz+GWkoS/wANSLcJf9uyZeooorE8I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Xyr+2b/wWA/ZR/Y08TT/DnW7vUPFHiy1jDXWg+HY1&#10;b7IT0WaZyI427lAWcDqoyM+wftjfFzV/gP8Ast+O/i34dt5JtS0Tw5cTaXHHGWY3RGyHjBz+8Ze1&#10;fz5/s2/s+fET9sD9qTw38HL/AFK+h1TxlrMjahrGpI8kgRUe4urgl+ZHEaSPycs2MnmvcyfLaGLj&#10;OtXdoQ/Hq/kkf0B4LeF3D/GGFxud8QVXDBYRO6i7OTjFzm5NXajCOrUdW3o1Z3/Q6y/4OZPDj679&#10;n1D9ju+i0zzmH2yHxykk/l87W8k2aruPGV8zAyeTjn7C/Yp/4Kbfsx/tzm40T4Za1daZ4ks7cT3f&#10;hfXIhDdeX3eMglJlB67GJXjcACM+C+Nf+Dd79j69+HN1o/gbxV4usfEa2bCx1i71SOaNpwPlMkXl&#10;hdpOAQuDjOCDzX5FfDfxz8Qf2Xfj9p/jLw7qc+m+IPBviL5pLeQgiSGXbLE2PvIwDIynhlYg5Br0&#10;qeX5PmlGawl4yj3v+rf4H6Zlvhv4K+K2T4uPB0amGxVBK3NKbTbvyuUZyneMmmm4uLju10f9OtFU&#10;vDerr4g8O2GvIm1b6yiuFX03oGx+tXa+RP41lGVOTjLdaBRRRQSFfOH7a/7Z/iX4V+JNH/Zh/Zp8&#10;OxeJvjF4yjP9h6a7A22jW/8AFf3p/gjUBiqnG4r6Dn1v9oj42eGv2cfgh4m+OHi6NpLHw3pMt5Jb&#10;owVp3UfJEpPQu5VR7tXhv/BMX9n/AMQaH4F1H9r742A3XxM+L7LrGtXEy/8AIOsX+a1sYs8rGsex&#10;iPUgdEFdeHhTjTdaorpaJd35+S3fyXU+24by/L8HltXP8zpqpSpSUKVN3tVrNcyUra+zpx9+pazl&#10;eELrnur37MP/AATd8BfDPxEPjt+0ZrDfE/4tX+J9U8WeIoxPDZTH+CxhcbYEQfKrABsDjaDtH0wA&#10;FG1RgDoKKzfGfi3Q/APhHVPHHie8Fvpuj6fNe30x/ghiQu5/IGsalWriJ3k7v+tEui8keHm2dZzx&#10;Nj1WxlR1Ju0YrpFbKEIK0YxW0YxSS6I0qZcW9vdwNbXUCSRyLtkjkUMrD0IPUV+aH/BPz/gsh8bv&#10;j5+2JY/Cv4+6VpeleE/HcV6/gQw6f5TxyLNIII2lz+9B8mWHdgZkUetfplWuMwdbA1FCrva+n9fI&#10;9TjLgnPuAs0hgc0ilOUFNOL5otNtb2WsZRcZLo0fJXx//wCCct94R8XT/tMf8E99ct/hz8SIWMt5&#10;o9uoj0PxGmcvBc2wGxGfqHUAbuTgnevo/wCxP+2foP7WPhTUtK1rw7N4Y8f+Ebr+z/HXgy/OJ9Ou&#10;1yC6Z5eF2Vtj47YPIr26vjP/AIKNeCdW/Zh+JPh3/gpx8H9Ok/tDwxcQaZ8TtLt1+TWdAlkWNncD&#10;/lrESu1jwPlJyEAralU+uJUanxfZfW/8rfVPZdn5XPcyfMJcc045HmkubE25cNWl8fOvhoVJPWdO&#10;p8MHJt0puNnyOSPsyiqXhvxDpPi3w7YeKtAu1uLHUrOK6s506SRSIHVh9QQau155+byjKnJxkrNa&#10;NdmFFFfNn/BTT4++N/hn8IdK+CnwTuWX4jfFjWF8NeEWjmMbWYkH+kXpYcqsUZ+8OVZ1I6VpRpSr&#10;VVCPX+r/AC3PUyLJ8VxBm1HL6DSlUdrvaKWspyfSMIpyk+iTZw3xt/aL+On7afxj1f8AZB/YY8T/&#10;ANgaH4dn+y/FH4sKv/IPY8Gz08gjfcYDAuuNpHBXG4+3/st/sPfs7fsh6JJZ/CnwWratd/Nq3inV&#10;mFzqmoP3aWdhuwTzsXagPO3JJOx+yn+zX4F/ZM+BuifBTwHbIYdNt92oah5QWTUbxuZrmQ9WZ2z1&#10;Jwu1QcKK2vjv4w1n4e/BHxh498OtGuoaL4Xv7+xaaPcgmit3kTcO43KMjvXTUrc37ijpD8ZPu/0W&#10;y/E+ozbPlimsgyFulg3JR/llXle3tKzWru9Ywd4042STleUuror8kf2d/wDgoF/wXE/av8H3fj79&#10;n74ZeFfEWkWOpNp91eR2NjbiO5WOOQx7Z7pGOElQ5AI+brkHHVeL/wBuf/gub+zNosnxP/aB/ZT0&#10;O+8M2eG1JrWyhkWCMEbnd7G5kaEY43uu0d811yyXERnyOpDm7cyvftZn1WI8DeIsNjngZZhgniE+&#10;X2X1qCqOXSPJJJ8z6J2P0v8AGngXwZ8R/Dd14P8AH/hTT9a0q9iaO60/VLNJoZVIwQVcEV8YePf2&#10;dvjZ/wAExNSufjr+xQupeJ/hXG5uvHHwbvLp5ms4R/rLzTZGLMpVfmaPBOEyd4wE+j/2Mv2tPAX7&#10;anwG0z45eAbOazjupHttS0u5YNJYXcePMhLAAMBkENgblZTgZwPVHRZEMcihlYYZWHBFcMKlbCVJ&#10;U5rTaUXs/wDg9mtV0PicBnGecF5hXyvG0uanzOFfD1NYScXZppfDNfYqQalF6xlbfkvgX8cfhv8A&#10;tHfCvSPjF8J/EMepaLrNsJbeZOGibo8Ui9UkRsqynkEV11fFPgnS2/4J6f8ABQyH4V6HCbP4S/Hq&#10;Sa60Oz5+z6L4mjG6SCI9IknDDbHwCSqoAIyK+1qnEUY0pJw1jJXXp2fmnozk4qyXC5TjKdXBSc8L&#10;iIKrRk7c3I204ytpz05xlTnbRuN1o0FFFFc58wZfjXxp4V+HPhLUvHfjnXrfS9H0mzkutS1C7k2x&#10;wQouWYn6Dp1PQc18TaDofxv/AOCvOsy+K/GWqa14D/Zyt7ojRNBspGtdS8bhDjzrlwd0druyQuMH&#10;AwCwEi7/AO2gNV/bZ/a78N/8E9dB1SVfBeg2Mfin4yPaSlPNgDr9j01nXoZGKyFMglWVx9yvsXRt&#10;G0nw7pNroOg6bBZ2NlbrBZ2lrEEjhjUYVFUcAAAAAdK7oy+p01JfHLVf3V0fq+nZarV6fo+HrU+B&#10;coo4unFPMcTHnhJpP6vRekZxT09tVs5Rk/4dPllH3ppxwPhF8FPhP8BPBlr8Pvg54A0zw9pFnGFi&#10;s9Ntgm7j7zt96Rz3diWY8kk11Fec/tUftQ/Cz9kD4M6l8bPi3qbQ6fY7Y7Wzgwbi/uX4S3hUkbnb&#10;k+iqrMcKpI+APCP7X3/Bar9vuC68e/snfDnR/h94MkmMel6hqFvbt5oBz8s16jfaDj5S8cQTOQME&#10;HBQwWIxcXVcko31lJ2V/zbMuH+BeIuMsNWzetXp0cOpWniMTU5IOb15VJ80py6uyfnq0fqLXnv7Q&#10;/wCyx8Bv2qPBsngj44fDux1i3+9a3TR7Lqzk7SQzLh42HscHoQRxX56+K/22/wDgsR/wTz1DS/Fn&#10;7avgXS/HHgm5vFhvtVsLe1UpuP3BNaKiwyYPy+bHtbGASckfo98CPjf8Pf2jvhNovxn+Fur/AGzR&#10;ddsxPauy7ZIznDxSL/C6MCrDsR3GDRWwmIwPLVjJNPaUXdX9ejHn3BvEvAccPm+HxMKlGUmqeIw1&#10;Ryhzx1cedKMozS1s0m1e17O3yV4c+JXxx/4JX+PtL+F/7RHjHUPG3wJ1y+Ww8K/EC/zJf+FpmP7q&#10;0vyMmSHHyrJ0AXjaBsH2/bXNve20d5ZzpLDNGHikjYMrqRkEEdQRWD8WfhX4G+N3w41n4UfEnQYd&#10;S0XXbCS0v7WdAcqwxuU/wupwysMFWAIIIBr5r/4Jo+OvGnwu1zxl/wAE8vjN4ik1DxF8K7hJPC+o&#10;3DEtqnhubm1kBPJMQKxsOdmUUE7eCpy4qi6qVpx+K3Vbc3rfR+qfcMyeH4xySrm0IKGNw9nXUUlG&#10;rTk1FV1FaRnGbjGskkpc0aiSfPf62ooorhPzwK8v/a4/aw+HH7Hvwln+J3j4TXlxLMtpoPh+xYG8&#10;1i9f/V20C8lmPUkA7VBJHGD6hXxP+zNpP/Dfv7anib9sjxtC114F+F2qzeG/hLp7r/o893Hj7XqZ&#10;zxI244RhwMr/ABR5rpw9OErzqfDHV+fZfP8ABXZ9Zwrk+Bxkq+YZlf6phYqVRJ2lOUnanSi+jqS3&#10;l9mEZzSbjZz/AAc/YU+JX7WviOy/aa/4KYzDVrxiLjwr8I42I0jw9A3zBbiLpcTnjcHyOMNu+6v2&#10;TpOkaToGnQ6PoWl29lZ28YS3tbSBY44lAwFVVAAA9AKsV8a/8Flf24Pjn+w/8MvBviv4GXOlR3eu&#10;a9PaX39q6d9oUxpDvG0bhg571rH6xmOIjSjZX0S2S9P6u+p6mHlxJ4ocSYbKKEow5m40aSvCjSST&#10;lyxik7aLWVnKT1k222fZVFfmVp/xx/4OL9UsINTsP2evDMkFxCssMm3SRuRhkHBvs9D3qtB/wV3/&#10;AOCgP7IXjrS9A/4KKfsoraaDqD+W2taPZmFwcnLRSpJJbTso5MQZWxg5GRno/sfES0pzhJ9oyTf3&#10;H0H/ABBfiLEc1PL8bg8VVSb9lRxVOdR21fLHS7Xa9z7D/at/4J4/A79p25h8dW0Fx4O+IGm/vNC+&#10;IHhVha6hbTLzGZGTHnoGx8rcgZCsuSa4z9kf9rv4w+F/jE/7Df7ctrbWvxEt7Vrjwr4ss0CWHjCy&#10;Uf6yLgBZ1AO5ABnaeAQQfpD4Y/EvwR8Y/h/pPxQ+HGvw6poeuWKXWm30PSSNh3B5Vh0KkAqQQQCD&#10;Xk//AAUD/ZNT9qn4IyQeF71tM8c+E7ga14B16BcTWmow/OibuoSQqEbHTKtglQK56Vbm/cV9tk3v&#10;F/5d1+p4WT51HFxXDvEbfsbuEJzT9phZ3teN/e9mpaVaT0au4pTSZ7tRXjn7Bn7Tyftb/szaD8V7&#10;6y+x62ofTvFGn/8APtqVufLnXHZWYb1HZXAPINex1yVKcqVRwlunZnxeaZbjMmzKtgMVHlqUpShJ&#10;dnF2evVdns1qgoooqDgCiiigAooooAKKKKACiiuZ+Mvxg8AfAL4Y6x8YfijrDafoOhWwn1G7S3eZ&#10;kUuqLhEBYksyrwO/OBk04xlKSSWrNsPh8Ri8RChQi5Tm1GMUm223ZJJatt6JLdnSTzwWsD3NzMsc&#10;calpJJGwqqBkknsAK/NH4sf8HHXhHwR8V9b8B+A/2YT4m0fTNWks7HxF/wAJyLUX6I23zliFlJtU&#10;kEr85yuDxnA8C/4KP/8ABbnxn+09ot/8EP2b9Lv/AAz4Lvl8jU9TuW2alq8eeY8IxEELdCoJZ1OG&#10;IBKV8DWasl/EjqQwmUEHtzX2GV8Px9m54yO+yu9PN2f4H9o+E/0ccG8vqY7jPD80ppezo884uC3c&#10;punKL5nso3air3952j/U/pl7/aWm2+o+Vs+0QJJs3Z27lBxmm6zrWj+HNJuNe8Q6tbWNjZwtNd3l&#10;5OsUMEajLO7sQqqBySSAKi8Mf8i1p/8A14w/+gCvz7/4OHPjn498JfArwv8AAfwLBerD4x1Ca48Q&#10;XFnGx3Wtts2QEqPuvJIGPr5WOQTXzGDwssZio0U7Xf4dfwP5W4L4VrcZ8XYbJKM1D2s2nJ/ZjFOU&#10;n0u1FOyuruyvqXPj1/wcQ/svfDnWLrQfg58Otc8eS2rsi363C6dZTMDj5JHR5CvXDeVg9sg5rkPh&#10;5/wcrfC7V9WW1+KP7LutaDZtIo+16P4li1JlXnLFHgt+nHAJzz6YPyx/wSL/AOCZnhb9urxd4l1/&#10;4wa5qWn+GfCfkQ3FjpuI7i9updxVC7A+WiqhJwCxJXBHNezf8FSf+CLXwc/Zt/Z0vv2iP2b9Z1iN&#10;fDc0J1/R9ZvhcCa1llWLzYm2Ah0d0JU8FNx4IAP00sHw/RxCwk03PRXu93t1t+B/VOI4L+jnkvE1&#10;PhDF06s8ZJwh7VzqWU5pOKbjKME5XW1NxXMk2tbfqB+z/wDtEfCD9qD4bWfxY+CfjG31nRrzK+ZG&#10;CskEg+9FLG2Gjcd1YA4IIyCCe2r8Qf8Ag35+PHiPwD+2ovwVS9mbR/Hmj3cU1nklFurWB7qObHQE&#10;RxTJnvv+lft9XgZpgf7PxbpJ3W69Gfzp4tcArw44wnldOo50pRjUpydubkk2kpW0vGUZRbSSdr2V&#10;7Iooorzj8zCiiigDk/jf8a/h3+zv8LdY+MXxV15NP0TRLRp7qZuXkP8ADFGvV5HbCqo5JIr5E8B/&#10;AH43f8FR9Qh+Nv7ZMmqeFfhE8v2jwT8IbG7e3k1OHP7u81N0IY7lG5Y+D82V2D7+j8RtIm/4KG/8&#10;FBz8HtRdb34RfAeSC88UWe/NtrfiSQbobaRekqwKG3KcgESIw+cV9qRokSLFEiqqrhVUYAHpXfzf&#10;Uqa5f4jV7/yp7W82tb9Fa3U/SvrX+oOW0VhbLMq8FUlU64enNXhGn/LWqRanKfxQhKMYNScmZXgf&#10;wD4I+GXhm18GfDvwjp2h6TYxCO10/S7NIIYlHYKgA/xrXor8/f8Agrn/AMFPPjj+yh8WfD3wV/Zi&#10;XS7nWB4fuNa8UfbdN+1/Z7fnyxjcNhCRSyNnnaVPQjOWFw1bHV/Zw3d3d/qz5/hXhbPOPeIFl2Ba&#10;lWmpScpyaSUU25SlZtdr63bS6n6BV5L+1H+xJ+zx+154fXS/i54JjbUrX5tK8S6a32fUtOk7NFOo&#10;3cHna25CQCVJANbH7Kfx40r9pv8AZ18I/HXSI4418RaNFcXNvG2VguB8k8QP+zKrr+FehVkpVsPV&#10;0bUk/uZ5tOtnPC+cS9lOVDEUZOLcW4yjKLakrrzTTWz2eh8X/Br9oj48/sPfGfSf2SP24vFDeIvC&#10;viKYWvwx+L80ZU3Ug4FjqLFjtmxtAdjkk5LOCWT7QzXnv7Uf7N/gD9q/4I618FPiJYq1rqlvmzvA&#10;mZbC6XmK5jPVXR8HgjIyp4Yg+Vf8Ex/jv478ffCrWvgF8dNR8z4k/CPWD4d8VeZNvkuokB+y3uTy&#10;6yxqcOeXMbN3roqqOIoutFWkviS212kl07NbXtbey+ozing+KMjnnuGpxp4ii4xxMIJRhJSdoV4R&#10;WkVKXuVYpKKm4SikqnKvpeiiiuI/PwrxL9tn9s3Qf2SvBen2+j+G5vFPjzxTd/YPA3gnT2JudUuz&#10;xuIUFlhQkF3x3AHLCvY9c1rTfDei3niLWrtLezsLWS5u7iRsLHEilmYnsAATXx3/AME7vB+p/tX/&#10;ABV8Rf8ABTb4v6a0k2t3VxpPwm064U7NI0KGVovOVD0llZWy/U/ORhXxXVh6dPllVqfDHp3b2X5t&#10;+S7n2PC2V5dKjXzjNIuWGw3KuROzq1Z39nSTWqT5ZTm1qqcJW95xNb4A/wDBOjV/HPi+2/ab/wCC&#10;iGvw/EL4iSMJtP8AD8w3aH4ZTgpb29ucxyOvUuwI3cgMR5jfWtvb29pAttawJFHGu2OONQqqPQAd&#10;KfX53/8ABST/AIKAfty/Bn9uTw9+yn+yXp2g6hN4h8NWdzp+m6jpsTyz3cstyrASyyIqjbCOpAGD&#10;zzW1Knic0rcqaVk3rokl26JHq5bg+KPFfPvqsa1OPs6cpxjJ+zo0qcNWoJJxhGK127uTbu3+iFBA&#10;YbWGQeor8zZvjP8A8HHEMTTP+zn4bKopZti6Ux49AL7JPsOa9G/YN/4KzfEP4rftA3H7Hn7Z3wij&#10;8DfEAs6aT5NvNDHdSqhkMEkchYxuYwXRwxSQcDBK7qqZXXhTc4SjO2r5ZJtLvbsdmYeEnEGFy2tj&#10;sHicNi40YudRYevCrOEFvNxVnyrq1ey1eh6x+1D/AME3fh18WvEQ+OfwH1aT4Z/FjTj5+k+MfDai&#10;BbmYDhL2JAFuEYZViRuKnBLKNpb+xF+2h4y+JninVv2V/wBqTw1F4b+Mfg+HdqlnHhbXXLTOFv7M&#10;5+ZGGCyjoTkYGQv0tXy7/wAFOP2dvEnjH4e6f+1P8ED9j+J3wkmOteHbqFcNf2qHdc2EhHLRvGGI&#10;XoSCvAdjWdGqsQlQrPyi3vF9P+3X1XTdefFkOc0+JqVPh/O53jL3aFaWsqE38MXLd0JP3ZwbtC/t&#10;IWaal9RUVw/7Nfx38K/tM/Avwz8dPBgZLHxFpcdz9nkOXtpfuywt/tJIGU9jtyOCK7iuOUZQk4yV&#10;mj4LGYTE4DF1MNiIuNSnJxlF7qUXZp+aasFFFeQ/t0/tN237JP7M3iL4vx2gutWjhWy8N2H/AD9a&#10;lOfLt0x3UOdzY52o2OadOnKrUUIrVuyNssy3GZxmNHA4WPNUqyjCK7uTsvTV6votTzL9rv8Aa9+L&#10;uvfFyL9h79h2ytb34lXlqLjxJ4ovFD2Hg+yP/Lab5WDTsCNqEHG4ZBJArrf2Uf8Agnf8Ev2ZrmXx&#10;7qaTeNPiHqX7zXfiB4p/0m+uJjy5iL7vs6Fv4VOSMBmbAqT/AIJ5/snH9l34IrP4xum1Lx94xn/t&#10;v4ga5OMy3OoTfO0W7rsi3FF9SGbALED3iWWOCJpppFVEUszMcAAdzXVWrRpxdGi/d6vrL18uy+b1&#10;Psc+4goZXQnkWQz5cOvdq1Y6TxMlvKT3VK/8Ol8KjaUk5tscOnSivzd+Mv8AwVt/ad/aR+Ol1+zl&#10;/wAEvPhLHrv9nzNFqHjPULPzYjtbDTJuYRQQDBAklJMhI2qDjdk63cf8HF3wg0y6+Jesa1oPi6zs&#10;4GnuPDtnY6ZPJsBDEJHBDFLIwAICo7MRnAY4reOU1uVe0nGDeylKz+7p8z3KPg7nkaNP+0cbhMHW&#10;qJSjRr1+Sq1L4bxUZcvN0U3F97M/TDVdJ0rXdOm0jXNMt7y0uIylxa3UKyRyKeqsrAgg+hFfHXxh&#10;/YN+In7K3iS8/aX/AOCZ1ymh6kpM/ij4UyMf7G8RQKdxSCLpbTD5tmzA5wu3JDdT/wAEzf8AgpT4&#10;c/bz8IahoniDw4vh3x94ZVR4i0MMfLkUnb9og3fME3fKyN8yNwSQQx+pK574nL60qcl6p6p+vfyf&#10;zR877birw1zyvluLhytNRq0Z+9Sqx3SlG/LKLTvGS1V1KEk0mvLP2Q/2tfhz+2L8J4viV4FjmsLu&#10;3na08Q+HdQIF5o16n37eZeCCOoYgbhzgcgep18U/tSaOn7A/7ZHhn9trwTC1t4L+JGrQ+Gvi9p0Y&#10;/cpPLxaangcIwcYdjwcY+9ITX2sCGG5T1qMRThG06fwy28n1Xy/FWZxcVZRgMHKhmOW3+qYmLlBN&#10;3lTlF2qUpPq6crWl9qEoSdnJpFFFGfauY+TGzzw2sD3NzMsccalpJJGAVVAySSegAr4h8T/FH43f&#10;8FSPiBq3wl/Zt8Y33gz4G6HfNYeMPiJY5jv/ABLMp/e2enk8pFjKtL0IbJyDsbrP+CmnxC8bfEHU&#10;fBn/AAT8+C+uTWPib4tXjDxBqVs2G0nw7Cc3c5IIILgFFHG8LIuRkZ+kPhB8JvAnwK+Gei/CT4aa&#10;FDp2i6DYx2tjbQxheFHLtj7zscszHlmYkkkk13U+XC0VVavOXw+S25vW+i9G+x+hZb9X4PyOlm9S&#10;CnjcRd4dSScaVOLcXXcXpKcpqUaKacY8sptN8hz/AOzr+yl8BP2VPB0fgv4IfDux0iHrdXgj8y7v&#10;H7yTTNl5GPucDoABxXolNndkhd16qpI/KvyO+Av/AAUa/wCC1P7Vja5dfs5/D7wr4jtdBvhb6hIm&#10;nWVv5DNuKA/aLmMtkKemelPD4Svj+eo5pWtdydt/MfDvB/EPiJ9dzKWMpR9i4OrVxNXkTdRyUbzk&#10;mm24tata2S3P1zrmPi38F/hT8ePBt18P/jD4B0zxDpF5GVms9StRIF/2kb70bjqHUhlPIINfnZrX&#10;7Vv/AAcDfCXTZvG/j/8AZR0XVNLs42e5trHTbe6cKOS2yxu3lwADkgYFfTH/AATh/wCCnnw6/b40&#10;W98Py+Hn8NeOdDt1l1rw7NNvSSPdtM9uxwzRhiAysAyFgDkEMbq5fisPT9tGSkl1jJO33ao6818N&#10;eKuGcved4SvSr0qLXNVwteNT2Tb91ycGpR12layfVaHm+ueFfjf/AMEi9VXxv4B1fWfHf7Oslyv/&#10;AAkHhm+ma51LwWrtt+0WrE7pbYOQWTHAJJAJMlfangTx14R+J3g3TPiD4B1+31TRdYs47vTdQtX3&#10;RzwuuVYenB5BwQeCAQRV7VtK0zXtLuNE1vTobyzvIWhurW5iDxzRsMMjKeGBBIIPBFfG/wCx3Hqv&#10;7D/7ZHiH/gn9qlzL/wAIH4qs5vFPwde6mL/Zl3H7ZpqO2S2wgyBSSQqljnzM1nKX1ym5P446v+8u&#10;vzW/mr31WuGIrQ46ymviqqSzHDx55SSS+sUV8cpJaOtSvzSkv4lPmlL3oNy+0KKKK4T84CiiigD8&#10;/wD/AIJu/wDKVT9rD/sLQ/8ApTLX6AV+f/8AwTd/5SqftYf9haH/ANKZa/QCu/Mv94X+GH/pET9M&#10;8Wv+Ssh/2DYP/wBRaQUUUVwH5mFFFFABRRRQAUUUUAFFFFABRRRQAUUUUAFFFFABRRRQAUV86f8A&#10;BS/4x/Ez4J/Cn4f6/wDC3xXNo95q3xz8GaJqU0MUbmfT7zV4ILmA71YASROykjDAHgg819F0AFFF&#10;FABRRRQAUUUUAFFFFABRRRQAUUUUAFFFFABRRRQAUUUUAZnjX/kTdW/7Blx/6Lavin/g3s/5MV1T&#10;/so2pf8Aoi0r7W8a/wDIm6t/2DLj/wBFtXxT/wAG9n/Jiuqf9lG1L/0RaV6FH/kW1f8AFD/24/TM&#10;j/5NXnP/AF/wf5Yg+6aKKK88/MwooooAKKKp+ItcsfDHh++8S6mW+zafZy3Nx5a5by40LNgdzgGg&#10;qMZVJKMVdvRHhv7aP/BSb9mX9hqC3sPiv4gub3Xr6FprHwzokImvHjH8b5IWFSeAXYbuducHHxrq&#10;f/BzJ4ci1xrfR/2O76403zFC3d144SGcrxuPlLZuoI5wPM5wORnj86PifrHxh/a0/aXu/FXiTTbx&#10;vEXj3xVHBax3yuFSa4lEcEAZhwqAogHZV6cV+sPhL/g3c/Y7sfh3BofjLxd4tv8AxEbMLea7Z6ik&#10;MfnlRlo4CjKFDZwrFjjqTX1ssvyfLKMPrd5Sl2vp9zW34n9jY3w78FPCvJ8HHjFVMTiq6bfJKdot&#10;W5nFU5wtGLaScpScndpdF6V+xn/wWP8A2U/2xPFdv8NrKTUPCPiq7VvsOj+ItipesP4IZ1JR3xyE&#10;O1jzgHBx9aV/M3+0r8F/FH7IX7THiP4QDxFK2oeEdc22GsWuYZHUYkgnXByjFSjcHg9Dxmv6EP2H&#10;/jLr37Qf7I3w++Mnip1bVdd8M282qSJGEWS6UeXK4UcAM6MwA454rgzjLKODhCvQd4S7+l196Pzv&#10;xs8K8h4NweCz3h+o5YLFWtGTbcW488XFtJuMo3dpe8mtW76eqUUUV4J/PYUUVV13WtM8N6JeeIta&#10;u0t7PT7WS5u7iRsLHEilmYnsAATQVGMpyUYq7Z43+23+2foP7JXgzT7PRfDsvijx94quvsHgXwTY&#10;MWudUujxuKqCywoSu98dwo5YV5r8Av8AgnRqvjnxda/tN/8ABQ7XofiF8RZD51h4fuPn0Pw0mcpB&#10;b2x+SRl7uwI3cjcR5jZP/BOzwfqf7V3xT8Rf8FN/i/pzSXGuXVxpHwn064UiPSNChlaLzkQ9JZmV&#10;sv1PzkYV8V9nV6FWf1Nexp6S+0+t/wCVdktn3d+lj9JzjMJcC0pZHlj5cVa2JrL4+Z/FQpy3hTp/&#10;DUcbOpNSTfIooZb29vaQLbWsCRxxrtjjjUKqj0AHSn0V+XVz/wAFtPi7a/t/N4PlTR1+Cv8Awnh8&#10;O/2g2m/vAqqIWm+0Z7Snzun3DjpzWWFwdfGc3s/sq7/yXmeNwjwLxBxxLFf2ZFS+r03UlzO1+0Y6&#10;O85WfLHS9nqfqKQGG1hkHqK+af2o/wDgm58O/i14j/4Xr8BNXk+GfxZ0/wDfaT4w8OL5KXUw/gvY&#10;UAWdGBKsxG4qcEso2n6WByMiisKNapQlzQdv62fdeR4eS57m3D+M+s4Cq4StZ9Yyi94zi7xnF7OM&#10;k4tbo+av2Iv20fGXxN8U6t+yx+1J4Zi8NfGPwfDu1SzjwtrrlrnC39mc/MjDBYDgE5GBkL9K18u/&#10;8FOP2dvEfjH4faf+1P8ABFvsfxO+Ecx1rw7dQrhr+1jO65sZCMFo3jDEKcgnK8B2Ne1/s3fHTwt+&#10;0v8AAzwz8c/Byslj4j0uO6FvIwL20nSSFsfxI4ZD67cjiujEQpzpqvTVk9Guz8vJ7r5rofQ8S4HL&#10;8dltLiDLKap06knCrSV+WjWS5rRvr7OpG86ad+W04XfIm+3ooorjPiAr5T/a7/a9+L2v/F6P9h39&#10;h2ytbz4kXlotz4l8U3ih7DwfZN/y1m4YNOQRtQg43DgkgV6Z+3Z+09b/ALI37M3iD4vQ2Yu9XWNb&#10;Hw1p/wDz9alOfLgUjuoY72HUqjY5xWL/AME9f2Th+y78Eln8X3Tal4+8YT/238QNcuPmlutQm+do&#10;t3XZFuKL6nc2AWIrsoRhSpe3mr62ins31b8lpp1bXS591w/hcvyfKJcQ5hSVX3nTw9KWsZ1UlKU5&#10;rrTpKUW47TnKMX7qmhn7KP8AwTv+CX7MtzL491JJ/GnxD1L95rvxA8U/6TfXEzcuYi+fs6Fs/Kpy&#10;RgMzYFe++1B6V+TPgb/go3/wWG/aJ+L3jvwH+y94H8L+IofB2tTW91H/AGbaQNbwfaJo4SzXFxHv&#10;JETfdz05xkVpRw+IzKU5ua9213J2Wui8jvyXh3ijxRxGLzCtjKa9goOpUxFT2cIxk3GCTa5YxTXK&#10;orlitEl0P1mqvquk6VrunTaRrmmW95aXEZS4tbqFZI5FPVWVgQQfQivzN1n9qD/g4Q+GOnSeNvG3&#10;7LOh6hpdijSXlrZ6faXTsgUkny7O8aYgYz8o7V9Vf8E3P+Ch/hL9v/4X3uuR+HW0HxV4fmjg8S6H&#10;5heONnB2TQseWjfa3B+ZSpBzwzFfLq+Hp+1TjKK3cWnb17EZ94Z8QcP5TLNqdahicPCSU6mGrRqq&#10;m5P3efls43eidrXsr3aOB+Mn7CHxD/ZR8Q337Tf/AATPmXRdRUm48UfCdmJ0fxFAp3FIIulvMPm2&#10;bMDnau3JDe9/sh/tafDn9sX4TQ/EvwLHNY3VvcNZ+IPDuoEC80a+T/WW8y8EEdmIG4YOByB6nXxR&#10;+1HpC/sC/tleG/22PBMTW/gr4larD4b+L2mxr+5juJOLTUwBwjBgQ7Hg4x96QmiEvrsfZz1n9l9X&#10;b7L7+T3vptttgMbPxAwzyzHvmx8It0Kz+Opyq7oVXvNyin7GcryUkqbbjJcv2vRQCGG5T1orzz8z&#10;Cmz3EFrA91dTLHHGpaSSRsKqgZJJ7ACnV8l/8FM/iF42+IWp+DP+CffwV16Wx8TfFi8b/hIdSt2w&#10;2k+HYebuckHIMgBjUcbwJFyMjO1Ci69VQvbu+yWrfyR7nDuSVOIM3p4KM1CLvKc3tCnBOVSb8oQT&#10;lbray1aOR8TfFD44f8FS/iDq3wm/Zu8ZX3gv4GaDetYeL/iHY5jv/E8wP7y008nBSLGVaXoQ2TkH&#10;Yfp79nX9lT4C/sqeDk8FfBD4eWWjwfeurwJ5l1eSd5Jpmy8jfU4HQADiug+EXwo8DfA34a6L8Jvh&#10;roUOnaLoVhHa2NrCgHyqMF2I+87HLMx5ZiSSSSal+KXxP8D/AAX+HmsfFT4k69Fpmh6DYyXepXsu&#10;TsjQZ4A5Zj0VQCWYgAEkCta1eVS1KkrR6Lq33fdv8Nke1nXEVbNOXJslhKng1JKFKPx1ZbKdW2tS&#10;rJ7J3jC/LTSS136K/MCH/go9/wAFN/8AgoB421bTP+CdvwftfDfg/TZmg/4SjWreF3OeFd5bjMIf&#10;HzeTGkjLkbiw5qr46+Of/Bej9ijQpPi/8crHQfH3hWxZZNYW3srKQWsOcEt9jjhlRfWTayr1bArr&#10;/sev8MpwUv5XLX07X+Z9ZHwVz6NWOExOPwdHFytbDzxCVa8totKLipPS0XNPVdz9Ifi38F/hT8eP&#10;Bt18P/jD4B0zxDpF5GVms9StRIF/2kb70bjqHUhlPIINfHmueFvjj/wSL1ceNvAWq6x47/ZzkuF/&#10;t/w3fTNc6l4LV22+fasTultgxUsmOATkAkyV9G/sTftlfDT9uH4IWnxg+Hm61mWQ2uuaJNKGm0y8&#10;VQWiY4G4EMGVwAGUg8HIHq2raVpmvaXcaJrenQ3lneQtDdWtzEHjmjYYZGU8MCCQQeCK5Y1KuFk6&#10;NVXV9Yv9Oz7Nfij5XA5vnHB+NrZLm1FzoKTjWw89rrRyg9fZ1UtYVYa7X5oNxdLwN448JfEvwfpv&#10;j/wH4gttU0bWLOO603ULOTdHPE4yrA/TseQeDgitWvi/9jiPVP2H/wBsbxF/wT81a9kPgXxRZTeK&#10;fg611Oz/AGZNx+2aarNktsIaQKTkKpbnfmvtCssRRVGpaLunqn3T/Xo/NM8nijJKeR5n7PDz9pQq&#10;RjUpTas5U56xbXSUWnCa6TjJdAooorA+dOT+N/xt+G/7O3wu1b4wfFnxFHpmh6NbGW6nflnbosUa&#10;jl5HYhVUckkV8j+CP2e/jT/wVA1W3+OP7ZEmpeGfhG8n2nwP8ILO5eCTUYc/ur3UpEIYll+ZY+CA&#10;/BQZ33viHpU//BQr/goRJ8HNXX7Z8JPgRJb3viS0HNvrXiSQbobaTtKsKg7o+QCHVx84FfakcaRI&#10;sUSKqqMKqjAA9K7+b6lTXL/Eavf+VPa3m1q30VrdT9JeJ/1By2isLpmVeCqSqbvD05q9ONP+WtUi&#10;1OU/ihCUYwcZOTMrwP4B8EfDPw1a+Dfh34R07Q9JsYljtNP0uzSCGJQMABUAFa9fP/8AwU6/aO+J&#10;P7KX7HniD41/Caayj1zTbyyjtm1C186LbLcJG2UyM/Kx718ZfDH9q7/g4C+MngDSvij8Nvgj4X1T&#10;QdctFudL1BYNNjE8R6NtkvFdenRgDTw+X1sVRdbnile3vStrv1Hw/wCHGdcWZNLO5YzD0aTqSp82&#10;IrKm5TUVJ2ck03aV9776H6m15J+1F+xH+zv+13oS6f8AFjwTH/alqM6V4o0vFvqenv2aK4UbsA87&#10;G3ITyRkCvhTxJ/wUy/4K7fsez2fij9sz9kXT7vwtJdKt7f2FoEWNDgbRdWs00MT9dokHzcj3H6B/&#10;suftO/Cv9rr4O6b8afhFqrT6bfbo7i1nwtxY3C/fgmUE7XXIPXBBVhkMCSthMVgbVU1bpKLur9ro&#10;Wb8G8ZeHsaOdUK0ZUnLlhiMNVVSHN/Lzweja6SSUlda6o+dfgv8AtC/HP9iH4w6P+yR+3H4ubxF4&#10;d8SXAtPhf8WZVIa7cHAsdRJJ2z424kYncTyzAkr9m157+1H+zh4C/au+COt/BP4hWim11S3/ANDv&#10;RGGl0+6X5ormI9VdGAPBGRuU8MRXlf8AwTI+PHjv4hfCfWPgP8cr4yfEj4R6w3hzxW8kxka9jQf6&#10;Ne7jy6yxr988syMx61FVRxFF1oq0l8SW2u0kunZrvbucucU8HxPkc89w1ONPEUnGOJhBKMJKekK8&#10;IqyipS9yrFe6puEopKpyx+lqKKK4j4AKKKKACiiigAooooAKKKKACiquua1pnhvRLzxFrVz5Nnp9&#10;rJc3c20t5cSKWZsAEnABOACa/KP9v/8A4L8L4o0O++FH7FFneWcV1HJBfeOtRh8qbYRj/Q4j8yEj&#10;P718MOyg4YdmCwGJx9TlpL1fRep9xwP4e8UeIOY/Vcpo3jFrnqPSFNPrKXydoq8nbRM9l/bP/wCC&#10;8/g39lj9oHWPgX4M+A0fjhdDWOLUdah8ZCzRLsjMkAQWk2dnClt33twwNvP2X+zf8Yf+GgvgJ4P+&#10;OH/CO/2R/wAJX4fttT/sv7Z9o+y+dGH8vzNib8Zxu2rn0FfzG3j3kl1JNftI00jb5GmzuYnncc8k&#10;nOc981/R7/wTf/5MI+EP/ZP9M/8ARC17WdZZhcvwtN017zdm7vXTtey+R+3eOnhXwn4d8H5bPLaT&#10;+sSnyVKrlNupaDbfK5OEbyV7RSttc9qZlRS7sFVRkk9q+Jv2pP8Agu5+yP8As9eLb74f+DrDVPH2&#10;sabO0F62gvHHYxSj7yfaX4fB4JjVxnjPBrr/APgsv8cvHXwP/YZ8QTfDWS8h1jxJdQ6JFd2Kt5tv&#10;DMGM7qV5U+UjqGGCN+QQQK/Ij/gmv+w2/wC3D+05F8IvFuq32j6Pp+ky6vr1xbw4uDbI8cYSPeMK&#10;zySou4g4GTg4rHKstwtbDTxWJfuR6LyPH8I/C7hPOeF8XxXxVVksJQckoRbTlyJOUpNe81qoxjFp&#10;uV7va/294V/4OYvCF5qyw+N/2QtS06x2/Nc6V40jvJgcj/lnJaQqRjJ++OQB3yPur9kb9tr9n79t&#10;jwVN4x+B3itrh7GRY9W0i+hMN5YORkCSM9VPZ1LIcEA5BA+Jf20P+CCf7Ofg79nPxL8Qf2dtU8R2&#10;viTw3o82pw2up6ktzDqCQRtJJCQUBVmVTtIIG7APBNfCf/BKH40+KPgt+3t8Orrw/qc0Nv4j8RW3&#10;h/VreNjtube8lWDa47gOyOM9CgPauuWX5VmGDnVwd4uPR37X6t79NT7LFeGvhH4i8F43NuCo1MPW&#10;wqk3CcptNxjzWkpym7TSajKMtHunZo/ogooor5Q/j8KKKKACqPiXxJoXg7w9feLPFGqwWOm6bayX&#10;N9e3MgWOCFFLM7E9AACavV8Z/t43+r/tg/tL+Ef+CbPg/Vbi10NrZPFHxfv7aQrjSo5B5FgCvO+a&#10;QZI42gxt8wyBvh6Ptqlm7Jat9kt/+B5n0HDORxz7NFQqz9nRhGVSrO1+SlBXnK3V292K+1Nxj1MG&#10;zX40/wDBXnXZ9Rh8R6x4F/Zvtbp4beKwkNtqvjd4zhmdusVoW7Y+bb0Lcp9d/Bb4B/Bz9nbwXb/D&#10;/wCC3w80zw/pdsgAhsLcK0rYxvlf78rnu7kse5rovDfhzQfB/h+y8KeFtIt9P03TbWO2sbG1iEcc&#10;ESKFVFUcAAADAq7VVsRKouSGkFsv1fd+f3WR2cQcVV80prAYOPsMFB+5Ri9P8dRq3tKr+1OXpFRi&#10;lFFFfIn/AAVn/bw+Iv7IHg7wd4K/Z/t7W9+InjjXvs+j6fc2P2kG2TCudmR8zSSQxrkjJZiM7TXZ&#10;/wDBMH9su+/bc/ZX074m+KktYvFGn3k2m+KLezj2Ri5jbKyKv8KvE0b47EsOcZqpYKvHCLEte63b&#10;z9fTRr1Na3AvEOH4Np8Tzgvqs58i197eSUnG2kHKMoqV/iVj074+/s0fA79p7wXN4C+N/wAOtP1y&#10;xkGYnuIcT2z9pIZRh4mHqpHocgkV8p2PjP43f8EmPF2n+FPi74q1Px1+zxqt6tno/iy+VptS8EyO&#10;f3cN0VDNNa9VD444A2kCNvuasX4j/DvwZ8W/AmrfDT4h6DDqmia3YyWmpWNwvyyxOuCM9VI6hhgq&#10;QCCCAaVDEci9nU1g91+q7P8APZ6C4f4pll9L+zcyi6+Am/fpN6xb09pRb/h1Y7pqyl8M1KLaNTT9&#10;R0/V7CHVdJvobq1uYllt7m3kDxyowyrKwyGBHII4IqavkH/gm74s8bfA/wCJfjr/AIJwfFTVbi8n&#10;+Hm3U/h7qV7/AK3UPDc7/u/m/wCWnku4jLDoTs42AV9fVniKPsajje63T7p6p/cebxJkkuH82nhF&#10;NVIWjOnNaKdOcVKnNLpzRauvsu8XqgooorE8E83/AGqP2ovhl+yL8Irz4t/E68kaKJ1t9L0u0Xdd&#10;apducR20CdWdj17KoLHgGvnH4U/sU/Ff9tzXrP8AaR/4KTtLJZMy3Xg34L21w6aZo0LfMr3ihv8A&#10;SLgjbuVsYwVfIPlo74Q6G/8AwUD/AG7fEH7Q/i7bqPwv+C+rS6D8ObCQ7rW/11APteobOknlkoEc&#10;5XPlleUJr7UrvlP6lFQh8bWr6q/Rdnbd79Ojv+l4rGS8P8HDBYF8uYVIqVaqvioqavGjSe8J8rTr&#10;TVp3fs00oy5qeg+H9B8LaTb6B4Z0S006xtY1jtbOxt1hiiQDAVUUAKAOwFXK+F/+Cyn7fP7SP7FW&#10;tfDPR/2e5dHEni7+1Evo9V00XG94Ws1iCksu3md8+vHpXm6/GT/g44ZQy/s6+GcHn/mE/wDydWlP&#10;K61WhGs5xipXtzSs3Z2e50ZX4U51nGQ4bOquOwtCniedw9vXVOUuSbhJ2ktbSWtm91fc/TCvDP2r&#10;/wDgn38Bv2rYovEWq2Fx4Z8a6d8+g+PvC8htNTsJRyjeZGVMqhudrHjnaVJzXyz+z/8A8Fdf2m/h&#10;n+0Vov7Mv/BSL4D2/hC61+SG203xFa2726pNIwRJHG6SKWFnO0yRsBGeuQDt/RmsatHFZfVTva+q&#10;ad015NbnkZtkfF3hjm1Gt7TklOPPSq0pqdOpDZ8sotxlHpKL3T95Wav8k/st/tYfGr4TfGeD9hr9&#10;vGS3Pi64haTwD4/tY9ln4vtV/hbtHdLg5U43dMZKmT62rxX9vL9kvTv2u/gNe+DtNnTT/F2kv/af&#10;gXxAshim0zVIgWidZV+ZFY/K2Ox3YJVaj/4J8/tOXn7U37N+n+LfFS+R4u0K6m0Lx1p7R7GtdWti&#10;FmBUcDcCkgxwBJjqCAq0YVqXt4K2tpJbJ9GvJ9uj8mgz7DYHPcnXEGBpqlNSUMRSirQjOSbhVgvs&#10;06tpJx2hUi1G0ZQivbqKKK4z4MK+df24/wBtXWfgVd6P8BPgB4UXxd8YPG2Y/C/h2NtyWEZO06he&#10;Y5jgT5iN20Nsb5gFZh7J8aPit4Z+Bvwm8RfGDxlNs0zw3pE1/eYOCyxoTsH+0xwo9SRXzn/wTA+C&#10;3iPW/D2qft5fHazaX4jfFzF/++U7dJ0Y82lnAp5jQx7XPOSNmeQSevD06cYOtUV0tEu77ei3fyXU&#10;+24Zy/LcLga2fZpT9pRoyUIU22lWrSTcYyas/ZwinOpZ3a5YJpzTWp+zN/wTc8KeC/FC/tCftV69&#10;/wALQ+LV9++vPEGuRiWz0xz0hsbdhsiVB8qvtDcZUIDtH06qqihEUKqjAA7UtfA/7cH/AAVw+IXh&#10;v43t+x5+wV8L/wDhOPiAlwbXVNRW3a5t7GfGDFHGhAdoycySOyxxbSGzhttU6eKzKtZa2XokvySR&#10;0YDAcYeKWeOnTfPKEW25NQo0aUfuhSpx2UYpLok2ffFNliinjaGeJXRhhlZcgivzRuNC/wCDj213&#10;eNx4w8MzKqtJ/wAIzHHo53YUjYP3IOT1H77r3xxXqv8AwTb/AOCqviD9o/4g6h+y3+1J4FXwj8Ut&#10;J80Jbi3eCLUPL/1kflSEtDOo+Ypkhlyy4xitamW1qdJ1ITjNLfld2vVaHo5p4V5xgsprZjgcZhsb&#10;CglKqsNV9pKnH+aUXGL5V1lG6W+ybXW/tD/8E3oLTxfP+0t+wr4gj+GfxStyZmTT1Eej6/zl4Ly2&#10;A2fP/fC/e+ZgT8w7b9h/9tKD9qDRtY8DfEHwpJ4T+J3gq4Wz8c+D7o/NbzdBcQ55eCTGVbnHTJG1&#10;m94r48/4KW/DfW/gf4i8P/8ABS74MWLf8JJ8O5I4fG2m2/yDX/DrvtnikIHLx7tyswIUZP8AAtTR&#10;qfXLUar1+y+t+ifk9vJ+VzLJcy/11pwyHNpc1drlw1eT9+M/sUZyesqVR+5Hmf7qTUotQ5ov7Dor&#10;J8CeNfD3xI8FaT8QfCV8LnS9b02G+0+4AxvhlQOpx2OCOOxrWrz2mnZn5xUp1KNR05pqSbTT0aa0&#10;afmgoor53/4KWftIeK/gP8CIPCXwmQy/ED4i6tD4Z8Ewq+1o7q4O17jjkCNCWBHRymeM1pRpyrVF&#10;CO7PRyTKMVn2bUcvw1uerJRTeiS6yk+kYq8pPok2cF+0J+018df2o/jhqX7E/wCwnrK6S2i/J8Tv&#10;io8fmQ6EjcG0tCD890fmHYqVIBG1mX2H9lX9hH9nf9kTSZP+FceFPtuvXnzax4w1xhdapqEn8TPO&#10;wyoJ52JtXPOM81pfsc/steC/2PfgNo/wZ8IP9pmt4/P1zV5I9sup37gGa5fkn5m6Ak7VCrk4zXqV&#10;dFbEJR9lR0h+MvN/otl66n0nEHEtGnh5ZLkTdPBR0bXuzxEl/wAvKr3ab1hTb5acbJJy5pMor8r/&#10;ABr/AMFGf+CqvxE/bT+JX7M/7JvhTwzr3/CIeIdSitbGbTbaOWOxgufJVmknnjViMoDg5JOcVvTf&#10;H/8A4OJvDSf25rP7MHh++tbf5prW3t9PmeQegWC9Mh/4CM11f2RWUU5VIK6Ts5JPXbRn1U/BfPKN&#10;Ok8RmOCpTqQjOMKmJjCfLNKUfdkk9U9OnmfpB4s8HeEvHugXPhTxx4Y0/WNLvIzHd6fqlmk8MyEY&#10;KsjgqRj1FfGPxH/Zd+M3/BN7U7z9oP8AYJF/rfgJJTd+OfgndXDzRvCDl7nTWIZopVXOUGc4HDgB&#10;RN/wTw/4K+ab+1N4/k/Zz/aA+Hj+BviVAZUisTHJHb3zxjLxBJf3kEygEmJ85Ckhs/KPtqueSxWX&#10;VXSqLR7p6pr+tmtUeFWjxZ4Y5tPKs0o3pzSdSjN81GtB7STTafXkqQanB7NNNHE/s8ftA/DX9p/4&#10;SaT8ZvhTrK3mk6tDu2MQJrWUHEkEyg/JIjZBU/UZBBPbV8Tro/8Aw7w/4KH6XaeFrc2/wr/aEvng&#10;uLDnyNH8ULyrRdkW4Bxs4ySccRgD7YrHEUo05KUPhkrr/J+aen4nhcVZLhMrxVLEYCTlhcRD2lJy&#10;+JRbcZQnbTnpzUoSa0dlJJKSCiiiuc+X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ARkYIqknhrw7HfQ6nHoFktzb7vs9wtqgkj3DDbWxkZHBx1FXa8Z/bf8A23fh&#10;J+wx8I5fiR8SLpri+uvMh8O6DbsPP1O5C5CL/dQZBeQ8KD3JCnSnTqVaihBXb6I9LKctzPOMwp4D&#10;L6cqlWq+WMY7tvp6WvdvRK7elx37cn7Znw0/Yk+BuofFDx1qSnUJopLfwzo6YM2o32wlEVf7gOC7&#10;dFX1OAfwb/ZE+APj/wDbe/a10b4f6WjTT63rh1HxHqDAlbW083zbmdvfBIAP3nZR3zXSeJvEH7YX&#10;/BXT9qcvZaZLrWuXufsWnQMY9P0KxDDuciKJcjc5yzt/eYgV+zX/AATu/wCCdfww/YG+GraTo0ke&#10;seLdWjRvEniiS3CvOwA/cRdTHAp6LnJPzNz0+qTo8P4OUb3rTW3b/hvxfkf19TqZP9HHgmvh5VlV&#10;zrGRV4x1VOyai32hDmbu9aktEuVNr6E0+yt9NsIdOtF2xW8KxRr6KowB+QqaiivkT+MG3J3YUUUU&#10;CPkP/grBcJ8Qj8Gf2S55D9i+J3xUs4tfgGf9J0yz/fzQ+25zCc/7P1r66iijgiWCGNURFCqqrgKB&#10;0Ar5E/b3mj039u39lLVb1Stu3i7WLbztvyiR7WIIue2TX17XZiPdw1FLqm/nzNfkkfc8R/ueEslo&#10;w+GVOtUfZzlXnTb9eSlTXokFfEX/AAXY/aG1r4afsrWfwJ8DuzeIfinqyaRDFEf3hs1ZWnC+7kxQ&#10;/SVu+K+3a/Gr9tfx7+01+2L/AMFTL7Vf2UfhuvjZvgjNDb6bpczI1pFNbzZmmkVpYw2bolThgSIl&#10;ByFrpyfDqtjOeVrQ9530Wmyb83Y+l8E+H6Ob8Zxx2JcFQwUXXk6klGHNGypRlJ6JOo476WTPRv8A&#10;gpF+w/qn7K/7A3wW+J/w6Td4m+Cd3anV9UtYyCzXMqSySkg52LehNuc7RIemSa/RP9mH47eG/wBp&#10;j4A+FPjn4Wf/AEbxFo8VzJDuBa3nxtmhbH8SSB0P+76V+dfxW+KP/Bev40fDXXPhP49/Yz8NXGje&#10;ItLmsNShSwgVjFIpUlT9vO1hnIOOCAe1dB/wQE+OPjDwRqPjz9gX4v6XNpmueFNQl1HTbG84lhO/&#10;yry2I6YSQRuCCQfNcjjBrtxeGq1MtcpzjKUG37sk/dk9duz1+Z99xlwzmuceGM8VjsXh8Ti8DWnV&#10;boVoVX7DESTqcyjquWs+ZdFGUrbH6YVg/FPwFonxU+GfiD4Z+JbJbjT/ABBot1p15Cw4eOaJo2H5&#10;N+BreoJCjcxr55Nxd0fzPRrVMPWjVpu0otNNbpp3TXoz5e/4I9fELWfG37DPh/w34lvzdaj4J1S/&#10;8MXMzLglLOdlhH/AYDCv/Aa+oa+Qv+CNU0d98DfiJrFqM2158aPEMtrJjAdDJHyK+va68elHGVLd&#10;3+J9h4jUadDjrMY01ZOrKVuzk+Zpdkm2rdAr5GvtMtvjb/wWSgGoDztP+DXwpW5t4mZvk1bUpiob&#10;HQj7KT9GAPUDH1zXyL+zRa3Gk/8ABXT9peLUY/LbVvDfhG807d/y1gjsFhdh7CQFfqKMLpGrLqov&#10;8Wk/wbNOC/3WFzfEwdp08JPl/wC4lWjRnb/uHVn8rn11Xn/7V/8Aya78R/8AsRdW/wDSOWvQK8//&#10;AGr/APk134j/APYi6t/6Ry1z0f40fVfmfN5J/wAjrDf9fIf+lI/Nn/giD+3t+yR+yv8AsweJPAfx&#10;++Mlr4d1a+8e3F/a2c+m3cxkt2srOMSZhidQC8bjBOfl6dK+kv2k/wDgst+wA/wU8SaH4H+KLeMd&#10;W1bRbmx0/QdM0O73XM0sTRorGaJFCksM8k46AnivmP8A4In/APBPL9j39rn9mXxJ8Qv2hfhB/wAJ&#10;BrFh47n060vP+Eg1C08u2Wys5BHttriNT88sh3EFvmxnAAH1V8QP+CEn/BOrxV4YudI8HfC3UvCu&#10;oyRn7LrOl+KNQnkgk7Nsup5Y2GeoK8gnBBwR9Jj/AOx1mU3V5+a+tuW3+dvxP6Y4/qeCtHxOxdXO&#10;HjvrEaydTkVD2PMlF6a+15dr297ewn/BED9mH4l/sz/seTQfFjRrrStW8WeIpdaXR7xCktlbtBDF&#10;GsiHlHYRbypwQGAIBBFfY9fnF/wQ6/aC+MVn8S/id+wt8W/FsniCP4eXk50XUp5mleEQXbWs8Idj&#10;loiwR0B+7lh0IA/R2vHzSNWOPm6jTb1utrPVfgfjni7hM2wviFjpZhOM51ZKopQTUZQnFSg0ndr3&#10;Wk022mnq938qf8FlPCN5qX7E2pfE7QlZdY+HfiDS/E2kXEYHmQSQXSKzqT0ISRm/4DX0r4D8TReN&#10;PA+jeMYBhNW0q3vFHoJY1f8A9mrxv/gqHqdjpH/BPj4tXWo3Kwxv4OuIVZzgGSQrGi/UuyqPc16J&#10;+zXBNa/s6+Ara4jKyR+DdLV1PYi0jyKzk+bAxv0lL8onm4yUq3h3g3Nfw8TXjF/3ZU6EnH0Ulfyc&#10;n3O2ooorjPiD4/8A+CUen3XjzVfjd+1RrcLNeeOvixf2tlPI2S2n2OIYQOPugmRQO2yvsCvlX/gj&#10;VPCv7ENnohwLzS/GXiC01JOMpONTnfB99rp1r6qrrxzvjJrs7fJaL8EfbeI9SUuOMdT+zTm6Uf8A&#10;BSSpwt5ckY2Py5/4LQ3s37Qn7f3wN/YqvbuZdFumtLvU442K73vLx4D/AMCWK3bB7eYa/Tnw54c0&#10;HwhoFn4V8LaPb6fpunWqW9jY2cIjigiQbVRVHAUAAACvzG/4Ks20Pwb/AOCt3wD/AGh9ek8jRbqP&#10;TYLi6dPkjkttQl8wlvQR3ER56AH8P1GBzyK68w0wWGUduVv531PrvEWXs+BeGKOHf7j6vUlbo6rq&#10;v2r82nZeSOZ+M3wm8IfHb4Va/wDB/wAe2K3Gk+ItLlsrxSisyK64Ei7gQHU4ZT2ZQe1ch+x5+yJ8&#10;O/2KfhIfg18L9c1q+0ttTlvt2t3SyyJJIqBlTaihUOzdtx95mPevSPEniHSfCXh6+8U6/drb2Om2&#10;cl1eTucCOKNSzMfoAa80/ZK/bP8Agh+2v4N1Dx18C9Q1K4sdK1D7Fff2lpr27JNsD7RnIb5Sp+Un&#10;GRmuCLxH1eSV+S6v2v0Pz3C1OJp8M4ilQ53gYzhKpZN01Uaag5PZSaul3PWK+Rf2pdKj+Ev/AAU4&#10;+APx304eTD40tdW8FeIWWTb5n7nz7LI/iJkLjnptXHavrqvk/wD4KUpJqfxj/Zh8PadcGK+k+PFh&#10;eIyDLG3t4ZHnXH90qQCeoB4rTBP99bupJ/8AgL/4c9Tw/lKXEToN+5Vo4iEu3K6FS7f+FpSXnFM+&#10;sKKKK5D4k8f/AG//AIr6p8Ef2LviV8S9BvXtdR0/wndJptzH96G5lXyYpB7q8it+FH7AHwqsfgr+&#10;xf8ADb4e2Vp5LW/hW1uLpfL2sbi4X7RMzD+8ZJWJz3rhf+CxNpc3f/BOP4lC2Uny9Ot5Hx/dF3Dm&#10;vevhLqen6z8K/DOsaSQbW68P2c1sVxjy2gQr046EV2P3cArdZO/ySt+bPua37nw1oqC/i4upzf8A&#10;cKjS5E/T21S3qzoK/NX/AIOVP+SGfDX/ALGy6/8ASWv0qr81f+DlT/khnw1/7Gy6/wDSWujJf+Rp&#10;S9f0Z9D4Ff8AJ2Mr/wAcv/Tcz9Evh5/yIGh/9ge1/wDRS1yX7WPwI8G/tJ/s9+KvhD430a3vLfU9&#10;ImFq00QZra6VC0M6H+F0cKQRz+BNdb8PP+RA0P8A7A9r/wCilqp8X/HGjfDT4U+JPiF4huVhsdF0&#10;O6vbqR2AASOJmPX6V58JTjVThvfT1PzvB1sbh88p1cG2qsaicGt+ZS923ne1j4L/AODcz4x6j4n+&#10;AHjj4G6rdvM3gvxHDc2e7/lnb3qSfIOegltpmx28z3r9F6/M/wD4Ntvhxqun/DX4pfGW7ikS08Ra&#10;/Y6dZBlwGNpHNJIwPfm8UfVT71+mFehnSgs0q8nf8bK/43P0Lxyp4Ol4rZosLbl54t2/ndODqf8A&#10;k7lfzPkP9i+Kz+DH/BQr9oj9m3TZVi0rWJ9O8daJY7v9VJdoVvioz90zGPAAwowPSvryvkHwIv8A&#10;aX/BbXxxd6fa7Y9N+B9lDfzL0eSS9iZFPvtHHstfX1c+N/iRl1cYt/cvz3PA4+/eZnhcTL46uFw0&#10;5+cvYwi2/OSipPq27vcKKKK4z4YKKKKACiiigAooooAK8T/4KL/B/wAe/H39izx58HvhhpC32va9&#10;YW8GnWrzrErsLuFzlnIAAVWJye1e2UVpTqSpVIzW6af3HoZTmWIybNcPmFBJzozhUinqnKElJXs0&#10;7XWtmtOp+fP/AAT1/wCCHXgf9m66tfjN+0rqVj4q8ZWsZm0/R7ZC+maVJg7X+cA3Eq9QxUKrfdDE&#10;B6/Hnx7/AMlT1r/sYLj/ANHtX9Q99/x5Tf8AXJv5V/Lx49/5KprX/YwXP/o9q+y4fxeIxletUqu7&#10;svlvsf299HPjHiLjbPM5zDOK7qT5aKS2jGN6vuwitIr01e7bd2f0/eGP+Ra0/wD68Yf/AEAVaubW&#10;2vIvIu7aOVOuyRAw/I1V8Mf8i1p//XjD/wCgCr1fEn8K1XatJru/zKumaFomivNJo+jWto1zJvuG&#10;tbdYzK2Mbm2gbj7mvzh/4L5/t6+DfDnwouf2Kfh7rlvfeItemt5fGH2dt/8AZlkjrOkLEH5ZpHSI&#10;7eojzkYkU12X/BWb/grxpH7K9ld/AH9nvU7fUPiLcRbNT1FSskPh1GTIJGCHuSCCsZ4UHc3ZT+ff&#10;/BPv/gmr8c/+CifxEf4jeM9R1Cx8E/2k7+JvGWoyO9xqEv3nity4PnTFiAzk7UDEkkgI30mVZfCl&#10;FY7FvlgtVfq+n/AXX0P6c8IvDjC5PQhx7xfU9hhKFqlGMviqSWsJW3aTSdOKXNNpNLlXve6f8G7P&#10;7Luv+IvjNrn7V2t6XJHovh3TptK0W4kjwtxfThRKUJ6+XDkHHeYe9fsNXM/Bz4PfD34B/DXSfhJ8&#10;K/D0Wl6FotosFjaR8nA6u7dXdjlmY8sxJPWumrycyxjx+LlVtZbJeSPyDxP45q+IXGFfN3Fwpu0K&#10;cXvGnH4b+bbcn0Tk0tAooorhPz4KoeKtdt/C/hfUvEt44WHTrCa6lZuyxoWJ/IVfrjf2jNO1DWP2&#10;e/Hek6S226uvBuqQ2pBIxI1pKF6c9SOlVFXkkdWBpQr4ylSm7KUop+jaTPA/+CNvg+6s/wBjiH4w&#10;69C41r4m+KNV8T6pJNje3nXciRZPcGONXH++a+rq8G/4Jf6tputf8E+fhJeaVt8pPBttA2zGPMiz&#10;FJ+O9Gz717zW+Mk5Yuo33f5n0XHmIq4rjbMqlRWft6qt/KozcYx9IpKK8kVNe13SPC+h3niXxBfx&#10;2lhp9rJc3t1M2EhhRSzux7AKCT9K/Mv/AIJifC7R/wDgoJ+0L+0F+2X8WNMlu9F8VpdeFNIim4KW&#10;s8aBwp42vHapbICOR5jd+a9t/wCC6n7TNt8C/wBi28+HmmX/AJeufES4/sezijb5hZgB7uTrnbs2&#10;xn3mXtmvl/8AZbvv+C4f7KHwW0v4L/Bv9jTQ49EsWmuI5dQsYHubiSaQyNJK325dzfMF+6MKqrji&#10;vVwGFqf2fOpGSjKb5U20tFq7fOyP17w94Xx9Hw3xuZYbE0cNicdNUaUq1WNH9zSkp1ZQlLWTlNQg&#10;0trO72v6l/wQ6+IXiT4J/E74qf8ABOb4lauz33g/WrjUdAWc7d8QkWG48sE8K2YZgo/56u3cmv0g&#10;r8Mviv4+/br/AGaP25fBv/BQL9rf4Dx+Dru81qC31GbSIUS31GJIfJnUqk0v7xrYkckbtgIGQTX7&#10;h6DrmkeJ9Ds/Evh/UIryw1C1jubG6gbck0LqGR1PcFSCD6Gs86octaNdNPnV3Z3XMtJWa+/5nkeO&#10;eQyw+c4XP4TpzjjqalOVKUZ0/rEEo1lGUdGm7S6NuT00Zar5Bl0af4M/8Fm7XUtOQQ6X8YPhTL9q&#10;VSf3up6bLljjpxb+Xz1yzdM8/X1fKf7TiNq3/BVD9l+z04fvtJ0fxre6ljP/AB7yadFDHnHX9568&#10;fjXDg37849HGX4JtfikfBcC1JSxmNwz+CphMUpf9w6M60P8AypShbzsfVlFFFcZ8SfMP/BYX4hax&#10;4E/YK8W6d4dvJIL7xVPZ+HoGhGWK3c6xyqB33ReYv0ave/hB8PtL+E3wp8N/DDRbZIbXw9oVrp1v&#10;HGuFCwxKn/stfNf/AAWVu7fSP2bvCXiXUsGx0v4teHbrUI2J2vCtz8wbrx+B+lfW4YMNynIPQ12V&#10;PdwNNLrKT/CK/D9T7jMm6Ph7l1OC0qV8TKT7yjGhGK/7dTbX+N92FflN/wAFHPiX4H+Dv/BcL4U/&#10;E74la+ml6DovhrTbjU9QkheRYI/OvxuKxqzHkjoCa/Vmvyj/AOCknwt8CfGz/gt38K/hT8TtC/tP&#10;QNc8M6bbapYfapYfPi86/O3fEyuvIHKsDXZknJ9anz3tySvbe1uh9j4F/U/9aMb9b5vZfU8Tz8lu&#10;bl5Pe5b6c1r8t9L2vofYD/8ABZL/AIJqojOP2odPbAztXQ9Ryf8AyWr5V0LUIv8AgqB/wVv8I/tJ&#10;fs6+GL6L4e/C+xtYdc8ZXdmbdL+eCSedUQHBLsZ0jCn5giljgbRX00f+CJH/AATDIwP2Zv8Ay9Na&#10;/wDkyvjH9tr4Lw/8EXP2ivh58e/2TPG+u2fhnxDfTJrnhG81JpoZkhMfmxHP+tR45DjfuZHVWDZA&#10;I6sGsvlOUMI5e0lFpc1rba7dbbX0Ps+A6XhrisdicDwfUxUcyxFCrTpfW40vZPmg3NL2LupuCai5&#10;3inq03ZH69U2WKOeJoJo1dHUqysuQwPUGiGVJ4Vnj+66hl+hp1fOn8x6o+Rf+CVosfhdrPxw/Y/s&#10;pv8AR/hr8UriXQ4Dn/R9J1BfPtY+euCkvPevrqvkL9iMf2h/wUf/AGsNZsbZ1tY9Q8MWjzeXhZLh&#10;LS53gHoSuRnuMjPUV9e12Y7/AHi/dRb9XFN/iz7jxF97iqdZ/FVpYerLu51cPSqTb83OUn8wr5D/&#10;AG3Fg+MX7fP7Of7NWoFZdJsNS1DxvrlmxyJnsYwLLIzyol83IIII49a+vK+P/iih0/8A4LW/DK/v&#10;4d0V98G9Tt7GRmxslS5lZwMdTtI68fNx0owP8SUu0ZNevK/y3H4f/u82xOIj8dLDYqcfKSoTSa84&#10;3cl2autj7Ar5f/4LHfFvWvg//wAE9/HWreHryS3vNYhg0WOaI4ZUupRHLg9sxFxnqM8c4r6gr5I/&#10;4LgeBtQ8b/8ABOnxg2mwNI+jXljqciqm7EcVwoc/QK5JPYCjL1GWOpKW3MvzMvDmnhK3H+VQxVvZ&#10;vEUU77P346Pyb3H/APBFf9n3wx8Ef2DvCniLTrBf7Y8cQHXdavdvzS+ax8hM/wB1IRGAOm4ueCxr&#10;60r5y/4JLfEfQviX/wAE9vhnf6JeJI2k6CukX0a/ehntWMLKw7EhVYeoYHvX0bU46U5Y2o578z/M&#10;z8QsRj8Tx1mdTGtup7eqnfdWm0l6JJJLZJK2h8+/Df8A4JwfA74Vftga7+2d4N1rXrPxBr0kzXWk&#10;2t1HHp+2aJUlVowm5w0i+dy3EmD0AFfQVeL3n7fX7N9j+1pH+xRJ4jvn8dzIhS1g09pLcM1ubjy2&#10;lXIVhENxDYwCK9oqcQ8RJxda+ytft0+Rx8SVOKMRUw1XO/aczow9k6iabopNU3FtK8d7PW+up5P+&#10;3Z8KdN+Nv7HvxG+G+p2azC98K3UtspTcVuIU8+FwP7yyRow9xVH/AIJ5/FrVPjh+xN8NfiRr109x&#10;qN54Wt4dSuJPvTXMAMEsh92eMt/wKvSviZqFlpPw38QapqUirb22h3ctwzdAiwsWPPsK+e/+CNdt&#10;Pb/8E5fh200e3zbe8kj91N5Ng1pH3sBK/SSt807/AJI9Wh++8Nq6n/y6xdLl8va0avOl6+yp39Ef&#10;UFFFFcZ8MfIv7NOkx/F3/gqT8ePjhqX76DwHpWkeDPDpZgwRnh+03hA/hIkAXI6h29xX11Xyj/wT&#10;szZftDftRaNdfLdR/GRrloe4imtUaNvowBx9K+rq68Y/3yXaMV/5Kj7bxAlJZ9CgvhpUMNCP+FYe&#10;m7/9vNuT7uTZHdf8e0n/AFzP8q/NL/g3D/5FX4v/APYy2f8A6BNX6W3X/HtJ/wBcz/KvzS/4Nw/+&#10;RV+L/wD2Mtn/AOgTV04X/kWYj/tz8z6jg/8A5NPxP64L/wBPTP0xr8qf21fBOh/sZf8ABaL4S/Gr&#10;4ZL/AGXa/EK8tm1yztl2xtcTXDWVydowNsiSRuR/f3N1Ir9Vq/Ln/gqNqmmfGz/grv8AAX4H+E7j&#10;7VqHh240+fWFt8MbdnvftRjbHRhBCshz0WRTVZPf6zKL+Fxlzelv87G/gfUrPijFUJN/V54TEqsv&#10;s+zVJu8ullLls+/qfqNXx/8A8FatPu/BFt8G/wBqPQott98P/ixpy3M6ttK2F43kzKT3ViI1I7hq&#10;+wK+Vf8Ags3PAf2FNV0gsv2jUvFnh+2sYyRmSX+1Ld9o99qMfoK5MC/9sgu7s/R6P8GfIeG9SUeO&#10;svp9KlRU5ecKt6c7+XJKVz6qVty7h3opsIIhUEfwinVyHxIUUUUAfn//AME3f+Uqn7WH/YWh/wDS&#10;mWv0Ar8//wDgm7/ylU/aw/7C0P8A6Uy1+gFd+Zf7wv8ADD/0iJ+meLX/ACVkP+wbB/8AqLSCiiiu&#10;A/MwooooAKKKKACiiigAooooAKKKKACiiigAooooAKKKKAPk3/gsF/yRH4Xf9nJfD3/0/W1fWVZf&#10;i3wP4M8e2Vrp3jjwpp2sW9lqNvf2cOpWaTrBdQOJIZ0DghZI3AZWHKkAgg1qUAFFFFABRRRQAUUU&#10;UAFFFFABRRRQAUUUUAFFFFABRRRQAUUUUAZnjX/kTdW/7Blx/wCi2r4p/wCDez/kxXVP+yjal/6I&#10;tK+1vGv/ACJurf8AYMuP/RbV8U/8G9n/ACYrqn/ZRtS/9EWlehR/5FtX/FD/ANuP0zI/+TV5z/1/&#10;wf5Yg+6aKKK88/MwooooAKKKKAKN34Z8N38yXN94fsZpI5hNHJNaIzJIOjgkcMPXrXPfHb46fDT9&#10;m74Wat8Yvi34ij03RNHg8y4mbBeVicJFGv8AHI7EKqjkk1B+0J+0J8K/2X/hVqXxk+MXiJdO0bTU&#10;G4rhpbiQ/chiTI8yRjwFH1OACR+E/wC2D+2R+0h/wVS/aB03wl4a8OX0lg181v4J8C6b8/l5z+9k&#10;xw8xXJaQ/KiggYUEn1ssyypmE+aTtTju/wBF5/kfsPhX4VZl4i4x4jEzdHL6DvVqt2Vlq4Qb05ra&#10;tv3YL3pX0jLz74seL/iF+35+2TqniXwr4ckfXPiF4o2aRpStuMKuwSGNiOyRhdzYxhWPSv6G/wBn&#10;T4Oad+z38B/CPwQ0q+N1D4X8P22nfazHt+0PHGA8uO25tzY7Zr5i/wCCVn/BKHw1+xRocfxW+KYt&#10;dW+JepWmyaZFWSDRI2HMFu2OXI4eXjPKr8uS32jW+dZhSxUo0KHwQ0Xn0+5dD6Dx08SMp4qxGFyL&#10;Iv8AcMEuWLW05JKKcb68kIrli/tXk9mgooorwj+fgr5h/wCCwvxB1rwN+wZ4r0rw3cyxah4suLPw&#10;7btAuXK3c6xyqB33ReYv/Aq+nq+SP+Cyd5b6P+zn4P8AEupKrafpfxc8O3Woq2drQrcncDwePwrr&#10;wK5sZTur6o+z8O6NOtx1lsZx5kq0Hbu4yUkvm0kfSvwg+H2l/Cf4U+G/hhotukNr4e0K1063jjXA&#10;CwxLH/7LXRUAgjINFcspOUrs+Rr1quJrSrVHeUm233bd2/vPn/8A4Ke/tKy/sr/sW+MPiLpOq/Y9&#10;avLP+yfDkqkb1vrkFEdMg5ZF3y9Mfu6+JI/+Ca9p/wAONZLyXSZpvGkkv/CxA+0+ZG3l7fIGOSv2&#10;Hkr08w7sZAxV/wCC4fjf4jftU/tbeDf2G/gLoE3ibUvDdm+p6loFrMFE19LF5oRyXUAparuzlSFn&#10;ODk11sP7RH/BwJBpK6DF+xh4TWxS3Futp/ZUHliILt2bft+Nu3jHTFfS4XD1sPgqUqc4xlKXO+aS&#10;TstIr0er+Z/VHCWQ5xwzwLlVbAYzD4fE168cZUVevCjKVKHu0IWlrKE1zybtb3ra6n1R/wAEo/2o&#10;IP2qP2K/C3iu+1c3WvaDD/YfiXzGzILq3VQHbnJMkRik3d957g19IV+QP/BGr4ifEr9jL9ubxB+x&#10;5+0P4Ln8J3Hjy0Wa00ebHl2uoIhngCkMwKPC0iAhm+ZUUknOP1+ry81w0cLjJKPwy1Xaz7ej0PyL&#10;xg4XocL8cV44Szw2ItXoyi04unUu/daunGMuaKabukn1GyxRzxNBNGro6lWVlyGB6g18kf8ABKxb&#10;H4X6r8bv2QrGX/Rvhr8VLl9Dg5zb6TqC+faxnJ5wUl5719c18hfsRZ1D/go7+1hrFlayLaR6l4Zt&#10;GmMeFknS0ud4B6EjIz3G4Z6iscP72GrJ9k/mpJfk2ePw3++4VzujN+7GlRqrtzxxFKnF+vJWqL5s&#10;+vaKKK4z4c+Q/wBtkW/xj/b+/Z1/Zp1B0m0nTr7UPHGuWLNnznskAsdwz90SiXIIIbp2NfXlfH/x&#10;NX+zf+C13w2vb+DdHqHwZ1K3sZWbASVLmVnA9TtI/wC+q+wK7MV7tOlFbct/m5O/+XyPueL/ANzl&#10;WTYeHwLDc/rKdes5P10Ue9opdEB6V+Pf/BKf9r39nL9k39p/4/3/AO0L8Tbfw3DrniBY9Le4sbib&#10;7Q0V7emQDyY3xgOvXHXjNfsIelfjn/wS2/Yw/Zq/bD/ad+Pmn/tG/Db/AISKHQfEAk0lP7YvLPyG&#10;lvb0SHNrNGWyI0+9nGOMZNd+V+w+p4j21+W0b2tf4ul9Nz73wn/sH/UviX+2va/VfZ4bn9jye0/j&#10;+7y8/u/Fa9/s3trY+4/Ev/Ban/gm74f0W41e0/aDXVJIYyyWOm6DfGaY4+6vmQouT7sBXj3/AARE&#10;+B/xDHjX4rftl+J/A9z4Z0H4mas03hPR7qPY8lq1zLcedt7J+8VVbADYYr8uCfVNc/4Icf8ABM/V&#10;tKm06w+Ad3pc0sZWO/sfGGqNLCf7yia5kjJH+0jD2r5q/wCCd/jn4g/sRf8ABUjxN/wTYufHmo+I&#10;vBV/5w0KPUJy5sJUsRfwyKOiEwbo3VQAW2nA21rCODqYOtDBuV7XlzW+FNXtbT7/AJHs5fh+Ccw4&#10;FzvBcFTxHtvZRq11ilC8sPRmpS9k6T5E1JpvnTbWkbXufqXXkv7d/wAJ9N+N37HfxG+G+pWQn+2e&#10;Frqa1XbkrcQL58LD3EkaEe4r1qsP4n6hZaR8NfEOq6kwW3tdDu5bhm6BFhct19ga8OlKUKkZR3TT&#10;PwLJ8ViMDm+HxND44VISjbfmjJNfijzb/gnp8W9U+OP7E/w1+JWv3j3GpXnha3h1K4k+9NcwAwSy&#10;H3Z4y3/Aq9lr5g/4I2Wtxbf8E5Ph01whXzra8kjz3U3k2DX0/WmMjGni6kY7KT/M9bjbC4fA8ZZl&#10;hqCtCFetGKWySqSSXyWgV8jfsz6VB8Xv+Cofx4+OWofvofAmm6T4L8Os0m4Rs0P2i9wP4SJQq5HJ&#10;DNnuK+ua+Tf+CcCyaf8AH39qLQ7+5Ml5H8aprtlYAMsE9urQ8DjG0EA9SF55zV4f3aNVr+VL75R/&#10;4b5ndwvKVDh/Oa8H7/sIQ81GeIpKTXqlyvyk11PrKvzh/wCDjj42az4W+Bngf4D6NM0UfjLXLi91&#10;ORf44LJY9sR9mkuEf6wiv0er8x/+Dk/4baxfeAPhd8YrOFmsdF1m/wBLv2WPO17mOGWIk9h/oso+&#10;pHTv05KoSzSlz9/xs7fifSeBVPA1vFfLI4q3LzSavtzqnN0/nzqNvOx9+fsw/BHwx+zn8AvCvwa8&#10;JaZDa22h6PDDMIowvnXGwGWVsdWeQsxJySTXbajp2n6xp8+k6tYw3VrdQtFc21xGHjljYYZGU8Mp&#10;BIIPBFZXw28baT8Svh5ofxC0K5Waz1zSbe+tZU6MksauD+tbdebOU5VG5b319T8zzDEY2vmVWtim&#10;/bOcnJvfmbbk31ve54P+xh/wT2+C/wCwxeeJrr4Pazr0kfii4SW8s9SvFkggCM5jWNVQY2hyuSSS&#10;AM17xXjv7P37df7Pf7TXxU8XfBz4T65fXeteCZ5I9aWbT2SD5JfKLRy5KupcEDnJwTjHNexVriHi&#10;JVm61+Z23320/A9PiipxJWzmdXPuf6zJRcnUTU2nFcjd0tHG1n2sfIP/AAVn0668EQfBv9qPQ42W&#10;++H/AMWNOW6uI2wy2F43kzqfVWIjUjuGr6+Vty7h3r5V/wCCzVxCf2FtU0cH/StU8W+H7XT4+8kx&#10;1S3faPfajH8K+qIsiJQf7orSo+bB02+jkvlo/wA2z1c4nKvwLlVSe8KmKpr/AAR9jUXy56tT72Or&#10;N8ZeIYfCXhDVfFVyf3emabPdyZ/uxxs5/lWlXH/tC28958AvHFpbR7pJfB+ppGo7sbWQAVzQXNJJ&#10;nyeBpQrY2lTntKUU/RtJnz//AMEZvCl3bfsYW/xd12NzrXxK8Uat4m1eebHmTPNdyIjNj1SNW/4F&#10;X1hXgP8AwS01Ww1n/gnr8JbvTblZo08IwwMynpJEzRuv1Doyn3Fe/V0YyTljKjf8z/M+j4+xFTE8&#10;b5lOorP29VW7KM3FR9IpJLyR8h/8Fzv+UcPi/wD7CWmf+lkdegf8Et/+Ue3wl/7FCD/0Jq8//wCC&#10;53/KOHxf/wBhLTP/AEsjr0D/AIJb/wDKPb4S/wDYoQf+hNXVL/kSr/r4/wD0lH2OJ/5MTh/+xhU/&#10;9R4ntXjHwf4X+IPhXUPBHjXQrbU9J1W0e21DT7yIPHPE4wysD2INfmf/AMEUWm+AX7dvx2/Yys9T&#10;mk0nTmuL3TYpmJx9kvUtwx5++Y7iMHjnZ7V+oTMqKXdsKOST2r8uv+CRb2vxk/4Ko/H/APaN8NSG&#10;bQ/s9/a2d1HzHMbnUonjYMOoKWrMPUNmqwOuBxKl8PKn87qxt4e1KlTgHiehXb+rqhSlboqqqxVN&#10;+Unqu7S8j9Ra+RRpSfBT/gspFdacBHpvxl+FcrXUSsfn1XTJRl8dAPs236ksfr9dV8k/tPQSap/w&#10;Vm/ZggsF8yTS9D8ZXl8q9YoZNN8lHPsZDt+tcuD1lOL2cZfgm1+KR8nwK3UxmNw0n7lTCYrm8/Z0&#10;ZVof+VKULeZ9bUUUVxnw4UUUUAFFFFABRRRQAUUUUAc/8WdF1LxJ8K/E3h3Rrbzry/8AD95bWsO4&#10;LvkeB1VcngZJA54r82P2B/8AggCvhvV7L4p/tsajaXstrMs1n4F0ybzISQcg3cwwHGf+WSZUj7zk&#10;ErX6j0V2YfHYnC0Z06TtzWu+ul9n03PtuG/ELijhHJ8Xl2U1vZRxLjzzS9+0VJWjL7N+Z3aXN2aP&#10;5z/+Co9lZ6b/AMFA/inp2nWkdvb2/iVo4IIYwqRoIowFUDgADgAdK/cX/gm//wAmEfCH/sn+mf8A&#10;oha/ED/gqr/ykP8Aix/2NT/+i46/b/8A4Jv/APJhHwh/7J/pn/oha+gzz/kU4b0X/pKP6T8fm5eE&#10;fDjfal/6jo9pliinjaGeJXRhhlZcgj0qrZ+HfD+n37arp+hWcF1JH5clzDaosjJnO0sBkjPOOlXK&#10;+V/+CmP/AAU4+H/7Bvgf+xNIW31r4haval9C8Psx2W6E4+1XJHKxjnavBkIwMAMw+ZoUa2IqqnTV&#10;2z+UuHchzribNqeV5XTdSrVdlFbW6uT2UVu29EtWYf8AwWO/br8E/svfs2a38KdM15H8deOtFuNP&#10;0fTYDmS1tZlMU12+P9WFRmCE4LP0BCtj81/+CJ37L/ir49/tq6D48g0yT/hH/h9cprWsagy/u0nT&#10;P2aEHu7SAMB/djY9q4/9n79mn9rX/gq7+0RqHiSfVLy/kutQSbxd411ZWa10yJ2J2jsWChvLt0I4&#10;XA2qCw/cz9kb9kj4R/sYfB+z+EPwl0rbDH+91TVLhR9p1O5P3p5WHU9gvRVAUcCvpsRUoZJgJYaD&#10;5qs/i8r/APA2+8/qriDMMh8B/D2vwtgqyr5rjE/bNbU1OPK2+qSi2qcX7zbdRpJpHqGaKKK+TP45&#10;CiiigAr5H/4Jr6TD8SPjP+0J+1pqS+Zd+IvildeG9Hdm3bNL0oCKIrn7vmFyWHrGK+uK+T/+COSG&#10;y/Zi8S6HOu26034seJLW+j7xyi7yVPvhhXXR93C1WuvKvle/5pH22RydDg3Nq0HaUnh6T/wSnOpJ&#10;enNShc+sKM0V4n/wUR/aXtf2Tv2QvGPxbWUDU105rHw/Hxl7+4HlQnGRkIW8w99sbVhTpyrVFCO7&#10;dl8z5nKcrxedZpQy/CxvUrTjCK85NJfi9T49+EeoJ/wUE/4LY658VLOJrvwT8EtPay0+Z1DRSXSb&#10;4VP/AAO4a5kU85WBTVX9iu/1L/gn5/wVv8ffsbatc+X4N+Jkh1Lwt5gwqzENPbBCT2Rri3buzxp6&#10;CvEf2A7b/gsH+zd8J5te/Zj/AGVtO1TRfHckOtnXNatopZ75HjHlOCbuMhCpLKCv8ZPeub/b2m/4&#10;Kqa/4i8NfthftM/s+W3hG5+H9xANP8SaHbxRiJ/tCyQ+aFuZSdso4OAPnIOcivrvqvtK0qHtIezc&#10;VBLmV7rVO3fmv95/aU+F6eOzzE8Oxx+EeXzwsMHSh9YpuqqtL3qdR007up7dzbS1tLa6P3Korh/2&#10;afjZoX7RvwE8J/G/w5LG1t4k0WG7ZY2yIpsbZYvqkiuh9CpruK+PlGUJOMt0fxLjMLiMBi6mGrx5&#10;Z05OMk91KLaafo1Y+Pf257a5+Fn7fH7Nn7Q+kExf2lr174M1p0k2+fb3cJaKNx/GAxkcA8BlB64N&#10;fYVfJf8AwVKkS48Tfs56PC265m/aB0iaOHuyRwXO9voNy/nX1pXViPew9Jvs190n/mfYcSSdbhfJ&#10;a0/iVOrC/eMa83H7nOSXkrdArzv9rr4k3Hwe/Zc+IPxQspTHcaH4Qv7q2deolWBthHvuxXoleB/8&#10;FRrO6vv+Ce/xags4yzL4PnkYD+6hV2P4KpNY4eMZ4iEXs2l+J4nC+Fo47ibA4et8E61KMvSU4p/g&#10;x3/BMP4TwfB39g/4aeGxamO61Dw1BrGpBo9rG4vV+0vuH94eaFPf5a96rjf2dtZ0zxF+z94F1/RJ&#10;lks77wdplxZyJja0T2kbKRjjGCOldlSrzlUrSnLdtv8AEjiTGYjMOIcZiq/x1KtSUr93Jt/cz8s/&#10;+Djm9ttN8f8AwD1G9l8uG3utakmkIJ2qsumEnj2FfWEH/BY3/gmssKq37UWn5CgH/iR6j6f9e1fJ&#10;/wDwcdWNrqnj74CaZfReZDcXWtRTJuI3K0umAjI5HB7V9Pw/8ES/+CYjwqzfszclQT/xWetf/Jle&#10;9L+z/wCy8N9Z5vt25bfza3ufvuM/4h7/AMQm4a/1neKTti/Z/VlRf/MQ+bn9q1/d5eXzv0Pkn9vT&#10;4g+Df+CxH7Tfwt+CH7G1rea1Z+FZ7qfxV42Olyw21ha3ElvlsyBW2qsDkBgN7sqrzmv1ht4hbwJA&#10;GZvLULubqcCvyn/4KZf8E+/Av/BOjwRpP7Z/7DfjLXvA+p6N4itba80qPV5biGRZGYo6tMzOwDBV&#10;aKQujoxyOCG/SH9mT4r3Px0/Z38E/GS9tFgn8TeF7LUriFBhUklhV2A9txOK5cx9nLB0ZUG/Zq6V&#10;9093fpr0sfN+JsctxXBWS4nIKkpZXRdalBVFatCtKSqVPaNXi+a6ceT3Ula19X3NfIf7Lekf8KU/&#10;4Kh/Hb4M2rrHpvjXQNL8daTarxsZm+y3TYz3nJPA6ED0r68r5SiI1L/gtrLNp4wNN/ZnEWoTLzlp&#10;NeDRwsO3Hzgjk9+1cWF1jVj0cX+DTX4o+C4PlKeDzXDS+CeFk3606lOpF+vNFRT/ALzXU+raKKK4&#10;z4k+Qv8AgsJf3fiz4X/Dj9mezu/Lj+KfxV0jRtTQZ/e2SSiaROPV1i/Kvrmys7bT7OHT7KBYoYI1&#10;jhjjUBUUDAAA6ACvkn/gpDcRaV+0t+yzruoQM1nH8XPs8jhMhJZYQkZPYfNznrwcdK+uq7K2mFpJ&#10;f3n872/JI+5z/wDc8GZNRh8MliKj85yq+zfz5KUF6WOE/ai+Jc/wb/Zu8e/Fe0P+keHfCGo6hbYH&#10;WWK3d0H/AH0BXxJ/wbxfBTQLf4G+K/2ndatVu/E3ivxJNZNqU67pI7aEKzKpPTfLI7ORjdtTP3RX&#10;2V+2h4Eu/id+yN8TPAGnxs91q3gXVILNVXcTMbWTy+O/z7a+Vf8Ag3j8eaPr37FeqeA7e6X+0PDn&#10;jC6F9a9HjWdEkjYj0OHAPqjDtXVQ93J6zju5RT9NbfifV5BOVDwVzmeGbU5YnDxq2/59Wm4p+Tqf&#10;ez72rwP4mf8ABOr4HfE/9rrw/wDtnajqetab4r8PC1MK6Pcxww3TwMxVp/kLSbkbymGRlBtr3yvG&#10;fj7+3p+zt+zV8YPCfwN+KGu6hF4g8Zsi6Nb2GnNcLueYQxiTZym+Q4Xgg4PTFcGHeI52qN7tPbt1&#10;+R+e8M1OJo4+dPIvaOrOnOMlTTbdNxvNNJO8eVXfkj2asvxr4P8AD3xC8Hat4C8W6cl5petabNY6&#10;layDKzQSoUdD9VYitSisE2tUeBTqVKNRTg2mmmmt01s15o+Vv+CO/i/UtQ/ZBb4Sa7ePcah8L/GW&#10;reELqaRcNIttP5kRx6CKaNR/uV9U18h/8Ek54tUi+P2v2BxZ3P7QWtpbxrnaGSK23EfXI7V9eV2Y&#10;9Wxk/N3+/X9T7PxGpxp8b45xVuefO12lUipyXlaUnp0CvkXx1bx/G3/gsV4R8J6pEJtJ+EPwwuNf&#10;hjLEqNWv5jbqWXodsAVlJ5Dcj1r66r5B+Ddvc6V/wWc+Ma6n11T4X6Hc6bkniFCkTYz0/eK3Tj8c&#10;0YPT2kuqi7fOyf4NlcE/u4ZpiYu06eEq8ve85U6Mrf8AcOpP5XPr6iiiuM+HPy7/AOCb3/Kbr9oX&#10;/r41/wD9OkVfqJX5d/8ABN7/AJTdftC/9fGv/wDp0ir9RK9TNv8AeIf4If8ApKP2Lxu/5KrC/wDY&#10;Jhf/AE0j8uP+C/fwwj+DPxI+Fv7cXwzZNK8RW2vCy1G8to9rzzwBbi0lJGMlRHMhznK7R0Ffpn4I&#10;8SQ+MvBekeL7Yfu9V0u3vIx6CSNXH86/OH/g448d2Gr+EfhZ+zzo8bXWuax4km1OO1gG51RI/s0Y&#10;29cyPcMF45Mbelfot8MPDU3gz4beH/CFwcyaXodraSH1aOFUP6iqxl5ZXh3Lf3kvS6/pGnGkqtbw&#10;m4aq4rWqniowb3dGNSPKu/LF3Ub7LbQ8B/4K+eAp/GX7Bvi7X9KZ4dW8HPa+JNEvIceZaXNpMr+a&#10;h/hIjMgz6E17p8GPHq/FP4Q+F/iWsYT/AISDw/Z6g0a9EaaFZCv4FiK8/wD+CiV/Z6b+wj8Xbm/2&#10;+Wfh9qkY3f33tnRf/HmFaH7C1neaf+xp8LrO/JMy+BdM3Zz3t0I6+1cstcBG/ST/ABS/yPkq/wC+&#10;8N6DnvTxVRRflOlTcl6JwT8m33PVqKKK4z4YK/Prwn/ysQeJ/wDsl0f/AKS2lfoLX59eE/8AlYg8&#10;T/8AZLo//SW0r0sv+Gt/17l+aP0/wz/hZ5/2L6//AKVSP0FooorzT8wCiiigAooooAKKKKACiiig&#10;AooooAKKKKACiiigAooooAKKKKACiiigAooooAKKKKACiiigAooooAKKKKACiiigArw3/gpf/wAm&#10;A/F3/sRb7/0XXuVeG/8ABS//AJMB+Lv/AGIt9/6LrfC/7zD1X5n0XCH/ACVmX/8AX+l/6ciYX/BI&#10;v/lHD8K/+wHN/wClk9fR9fOH/BIv/lHD8K/+wHN/6WT19H08X/vVT/E/zOnjz/kuM0/7Ca//AKdk&#10;FFFFc58oFFFFAHPfFn4neFfgv8Mte+LHje8+z6T4e0ua/vpMjPlxqWwM/wAR6AdyQK/nI/bG/a1+&#10;JX7Z/wAcdU+M3xFumj+0OYtH0lZi0OmWYPyQR59OrNgFmJJ64H75ft7fsweKf2xv2a9W/Z98L/Em&#10;Pwr/AG1eWrX2pSae1zut4pRKYtiyR/edEyc4wCMHNfn9/wAQzvi3/o7/AE7/AMIqT/5Lr6bIcTlu&#10;DjKpXlab0Wjdl8l1/Q/qb6PfE/hjwThcTmeeYuNPGzlyQTp1JONJJNtOMJJOcm09b2iujd/Mv2Hv&#10;+CxHwP8A2GfhBb/Df4f/ALFUt5qcyrJ4i8STeNUS41W47u3+hErGOiR5IUdySWPs/wDxEz6R/wBG&#10;aXP/AIXy/wDyDWL/AMQzvi3/AKO/07/wipP/AJLo/wCIZ3xb/wBHf6d/4RUn/wAl13VJcL1qjnN3&#10;b3fvn3maYz6Ked5hVx+OrupWqNylKUsddt/l2SVklokkj9RNS+IC6d8JLj4qHSi6weHG1X7D52N2&#10;23M3l78fhux747V+ffwV/wCDiDSvjF8ZPCXwjj/ZLuNPbxV4msNHW/bxusotjc3CQ+bs+xrv2792&#10;3cM4xkda/QHVPh/LqPwduPhYNUVXn8MvpX23ycgE25h8zbnp3xn2zX5z/A3/AIN4/FHwe+Nfg/4u&#10;T/tU2GoJ4W8U6fq72K+EXjNyLa5jmMYf7UdpbZt3YOM5weleHl6yr2dX61v9n4vPt8tz8F8OafhH&#10;PLMz/wBanasv921r/wAs/wDn1pvyfH+Vz9PqKKK8c/Fz5W/4K5+E9fh/Z00X9ojwbaNNrPwf8bad&#10;4tt7ePrc28LmO4hJwcKY5Cx/6519IfDzx74Z+KXgPR/iR4M1BbrSdd02G+0+4X+OGRA659Dg8jse&#10;Ku+INA0XxXoN74X8SaZDe6fqNrJbX1ncJujnhdSrow7gqSD9a+Mf2OvHus/sCfG24/4J3fHjVJY/&#10;CupXst38DvFV+37q8tZH3NpbydBNG7HaGwSSQOGjB7YL6xheRfFC79Yvf7nr6NvofoGBovibg54K&#10;lricFKdSMes6E0nUUV1dKcfaWWvJOpLaDPpf9rD4h+N/hX+zj4w8dfDTwfq2veIrLRZRoOk6Hpst&#10;5dT3j/u4tsUSs7BXcM2BwqsTgAmvmT/ghn+yP4u/Z7/Z21j4m/F3wrqmleNPHWtPPqFrrtnJBeW9&#10;pCSsSSJKA6szmaU5AJEi56Cvt6iojipU8LKjFfE02/JbL79Ty8HxZiMv4QxWQ0KaSxNSE6lS75pR&#10;pp8lO23KpPnvvewV+Zf7dvwK/aH/AGZ/+Cp3gn9uD9nH4PeJPFGj64sR8V2/hXQbm+aMqPs14kyQ&#10;RtsEls6MjN1kVjjKc/ppRRhMVLC1HJK6aaafVMrgvi7EcHZlVxEKUatOtSqUalOTajOFRWabWqs0&#10;mn5DLedbm3juUR1WRAyrIhVhkZwQeQfY9K80/bK+PWjfszfsxeMvjNq8nzaTok39mw97i9kXy7eI&#10;f70rIPYZPavTJJY4Y2mmkVVVcszHAA9TXw94n1qT/gqX+1tpfgfwmGu/gP8ACPWlv/EWsR/8e3in&#10;Xo8GK0Qn/WwRHO7HysC2c7ozRhaUalTmn8MdX6dvV7IOD8loZlmTxeN0weGtUrS/up6U0/56r9yC&#10;3bd/hjJr27/gmr8DtS/Z7/Yp8C+A/EJdtYuNNbVtcaT732y9ka5kRvdPNEf/AACvdaFAUbVGAOAB&#10;2orGrUlWqSnLdtv7zw84zTEZ1m2IzCv8dacpy7XnJydvLXTyCvj79o/VJP2cv+CpHwn+PV0nk6B8&#10;TPDNx4B1y6bIjS7E32myLdt7SYQE8lQwHSvsGvKv20f2YNE/a9/Z71r4NalfLYX04S78P6xtO7Td&#10;RiO6C4Uj5hhuDt5Ksw71phakKdb3/haafo+vy3+R7HBuZ4LLc6Ucc7YetCdGq1rywqRcedLq6cnG&#10;ol1cUj1WuH/aa0rVde/Zx8faHoem3F5e3ngzVILOztYWklnla1kVURFBLMSQAoBJJwK8n/4J7/tf&#10;az8bPDmofAT46276T8Yvh2FsfGujXW1Xuwm1U1CHHDxSgoxYAAM/TayFvpCpnTqYWtaS1T+/s/R9&#10;DjzDLsw4Tz72GKiuelKMlZ3jNXUoyjJfFCatKMlo4tNH4u/sC/tC/wDBSX9gT4Tap8JvBv8AwTg8&#10;ca9bap4ik1eS71PwTrEciSPBBDsASHGMQA+uWNe1at/wUr/4LFfEzSbrwf8AD3/gm/rHhzU7y3aO&#10;DWL7wvqUa2275d6m6WOLcM5G4kdyCAa/TiivTq5ph61R1JYeLk+rb/K5+oZr4tcP5zmlTMsVw7h5&#10;4ib5nKU6zTlpq48yi1ptazPi/wD4JAf8E8PHP7H3hLxF8V/jxeLN8QfHUkbalbrcLN9gt1ZpNjSD&#10;78sjuXkIJGVQDkEn7Qornfix8WPh78Dvh7qnxT+Kfii10fQ9HtzNfX13IFVR0Cj+87MQqqOWYgAE&#10;mvOr1q2MxDnLWT7fckkfmvEOfZ1xxxHUzDFLnr15JKMFpsowhCKu7JJRitW+t27nzL/wV01W8+Iv&#10;gLwH+xZ4Sm8zXvi744srNrVFDGLTLWVLi7uXH/POMLGT+OOhr600rTbTRdLttHsI9kFpbpDCg/hR&#10;VCgfkK+Qf2EPA/jj9qT46ax/wUw+NXh650qHVNPOk/CPw3eIQ2n6HnP21gefMn+8CMDa7EZVlx9j&#10;VpirU4xoL7N2/wDE9/uSS9Uz1+MHTynB4Th2nJSlhueVZrVfWKvL7SKa0apxhTpt6rnjNp2aCiii&#10;uM+EPjn9gNm/Z/8A2xvj1+x5rq/Zf7Q8R/8ACe+EUkG0XlhehEneMZ+YRyqkbY/iDe9fY1fLP/BR&#10;r4D/ABL+3+Ff23P2b9NkvPiH8KpHlbRoVYnxBo7/APHzYkL8xbbuZAM8swAJK49k/Zh/aW+GH7Wf&#10;we0z4y/CrWEuLK+jC3lm0g87TroAGS2mUfckQnoeoKsMhgT3Ype2gsQutlLyklb8Urr5rofoHF1G&#10;WeYGhxLQ95VIwp17f8u68IqN5dlWjFVIvZyc4rWDPN/+CmH7B+j/ALefwAfwPa3sOn+KNFna/wDC&#10;mpzfcS42lWgkIBPlSDg46EK3O3B+Jfh9/wAFRP8AgoF/wTr8HWvwg/bO/ZM1XxDp+hqtlpniW6uJ&#10;bQyxqNsaG9EU0FzjGAw+YgYOTzX6yUVWHx0adH2NaCnC90m2mu9mtrnVwz4hUMtyT+w87wEMfglJ&#10;zhCUpU505P4vZ1Ye9FS3krNN697/AJG/Ff8Abp/4KD/8FZ/CLfAj9lj9mi+8J+EtckWHXteF1JLF&#10;LDuIaKW/aKOOOIkfMqKXYKV5BZT+in7DP7JPhn9ij9nLRvgZ4fvxfXFuXuta1Tytn22+kwZJcdl4&#10;VVBJIVFBr16ijFY5VqSo0oKEE72V3d923qzPivj+nnWUQyXKcDDA4GE/aeyhKU5TnaylUqS96bS0&#10;WiS7OysV8e+Lb2f9or/gsD4Y8MaZi40b4D+C7rUdVkXlYdW1RFjjibBxuMARwDzhWNerfty/tl+F&#10;P2PPhaurtaNrHjHxBN/Z3gTwnakNc6tqDsqIqp18tWdC7DsQBlmUHN/4J3/sseI/2a/g9eaz8VdT&#10;XUviJ481R9f8fapncWvJssLcN3WIMVGONxcjANTRj7ChKtLqnGPnfRv0SuvV+TMcgoy4e4dxOe4j&#10;SVaE8Ph095OouStUX9ynScoX2c6iSfuyS9+ooorhPz84v9o74QWf7QHwD8Y/BO+ult18UeHbvTo7&#10;ll3CCSSJljlx32Ptb/gNeS/8EqfjI/xX/Y08O6DrqtB4l8CNJ4V8WafJ/rLW8sm8oA/70XlPkcfM&#10;R2NfR1fEfxxGq/8ABNf9r+6/a00fSrib4PfFKaG2+KMNtG0i+H9VBCRamEUZEcmSH4OWZ+5jFduH&#10;XtqMqHXePm1uvmtvNJdT77hen/rBkmJ4dT/fSlGth1/NUgnGdJf3qtN3ivtTpwitZa/blfnz/wAH&#10;BXwa+MHxl+DXw+0v4P8Awp8SeK7qz8TXMt5b+G9CuL6SCM2+A7rAjFVJ4ycDNffmh67o3ifRbXxH&#10;4c1W3vtPvrdJ7K8tJhJFPE43K6sOGUgggjrVqs8LiJYPExqpXcXseVwdxLiuCeKcPnFOkpzoSb5Z&#10;XSbcXFp21Vrn5i6F/wAFVf8AgqdoWiWeiQ/8ErPFEiWdrHAsjeD9cywRQuT+59q5v4r/APD43/gq&#10;TZ2Xwd8UfApvhP4DvLpJNafULSax82MN/wAtxO3nzKuMiJUUM2C2eCv6vUV2xzKjTlz0qEVLo9Xb&#10;zs3a593R8VMlyvELGZTkGGo4mLvGo3Vqckv5oxnPl5k9U2nZ9Dzz9lb9m3wJ+yV8CtB+BPw8Ej2O&#10;j25E15MB5l5cOd0s74/idyTgcAYA4Fd/dXVvY2sl7eTrHDDGzyyO2FRQMkk+gFSV8g/8FB/2gPGP&#10;xV8TWv8AwTl/ZW1XzfHnjSPy/Gmr2x/d+FdDO37RNK/RZJI2Kqo+baxxhmjzw06dTF19Xvq2+i6t&#10;nwWVZfmnGnEEvbVPem5VK1WW0I35qlWb6JK783aKTbSZ/wAExb+X47fE743ftwz2zLZ+PPGcekeE&#10;2bo2kaWjQRSL6eYWLMORuWvr6uW+CXwg8GfAL4TeH/g18PdNW10fw7pkdnZxqvL7R80jeru252bq&#10;WYk9a6mliaka1ZyjtsvRKy/BGXFmb4fPOIK2Kw0XGj7sKae6pU4xp00/NQjG/ncKKKKwPnQooooA&#10;KKKKACiiigAooooAivv+PKb/AK5N/Kv5ePHv/JVNa/7GC5/9HtX9RU8fnQPDnG5SM+mRX5V+IP8A&#10;g258V634svvEq/tbafGLzUJLoQnwbIdu6Qvtz9q5xnGcV9Fw/jsLgpVPbSte1tG+/ZM/pj6OfHvC&#10;fA9bMnneJVH2qpKF4zlfldS/wRla3Mt7b6H6keGP+Ra0/wD68Yf/AEAV8y/8FbP27pf2Iv2cGufB&#10;d/GnjjxXJJp/hZSqsbX5cy3hVgQRECuAQQXdAQRmvqDS7M6dplvp5k3fZ7dI92MbtqgZr42/4KZ/&#10;8EpvGH/BQj4l+H/Gdl8frXwxp+gaK1nDpk/h97vdK8rO8u4ToBkbFxjPydfTysv+q/XIvEO0Fq/8&#10;tO5+R+Ha4Slxth6vElVQwcJOc7xlJS5U3GLUYybUpWUtPhunY/Ebwx4s0K5+Jlr41+Mmk6j4osZN&#10;U+16/Zrq5t7nUgW3OpuCrshc9XwW5OMHkfpT4L/4OMvh38OfCth4G8CfsJLpOj6XbrBp+nWPjhI4&#10;oI16Kqix/wD196h/4hnfFv8A0d/p3/hFSf8AyXR/xDO+Lf8Ao7/Tv/CKk/8Akuvr8VjeH8bb2072&#10;2+NL7lY/srizjn6OfHCpRzrGe1jSTUIpYuEVfrywjGN+l2r20vY9t/Yq/wCC5unfti/tNeGf2cbf&#10;9mafw+3iL7Zt1h/Fwuhb/Z7Ke6/1X2RN27ydv3hjdnnGD71/wUT/AG67b9gH4QaX8WLr4YyeKl1L&#10;Xk037DHrAsjHuikk8zeYpc/6vGMDr14r5y/YZ/4Ia+If2O/2pvC/7Rt9+0fZ69F4d+3btJh8Lvbt&#10;P9osbi14kNw+3aZt33TnbjjOR9B/8FKf2FtR/b8+DGlfCjTfiTD4XfTfEEepNfT6WbsSBYpI9m0S&#10;Jj/WZznt0r57ELJ/7Spql/Csub4t7u++u1tj+cOJKfgrHxMy+OVP/hI5I+31xHxc1Tm1l+9+H2fw&#10;adtbnC/8E4/+CtNj/wAFB/iVr3w7tfgRN4TbRNFGoG8k8SC987Mqx7Not4tv3s5yenSvsSviz/gm&#10;Z/wSZ1r/AIJ9fFDxB8RNT+OFr4pXW9DGnrawaA1oYSJlk37jNJu+7jGB1619p1xZj9T+tP6r8Glt&#10;/nvqfDeJUeCIcWVFwm74Llhy/wAR+9yrm/i+/wDFffTtoFR3trDf2c1jcLujmjaOQeqkYNSUVwnw&#10;KbTuj4//AOCR+pXPwy8M/Ef9iXxMVg1b4TePLyK0s2wrNpV7K91azKM/cfe7A+jr6ivsCvjv9vrw&#10;H45/Zs+NWh/8FM/gpoM2qSeHdOOk/FTw7aLiTU9AJ3G4U95ICobnjCqcgIc/UPwj+LPgD45/DjSf&#10;ix8LvEUOq6FrVqJ7G8gbhl6FWH8LqwKsp5VlIPIruxi9rbER2lv5S6r57ryfkz7/AI3ovNpU+J8O&#10;r08X/Et9jEpL2sJdud3qwvvCdldxlb4C/aF+EPxr/bX/AOCw/g/T/E/wT8VWfwr+GOx017VvD9zD&#10;puoywAXEjJLIixyCS48uEBS29Yt3Kk4/SCiis8RipYiMI2soqy/V+rZ5nE3FVbiLC4DC+yVKlhKK&#10;pQjFtpu7lOo7/anJ3lbTRWPnf/gqX+zD/wANXfsXeK/Aek6E194g0yAav4XSKMtL9tt8tsjABJaS&#10;MyRYAyfM9cVy3/BGzxf8aL39jvTvhd8evhR4r8K674IuG0u3XxR4furE3tjjfbyR+ei7woJiIGdv&#10;ljONwr6xooWKl9TeHaur3T7PZ/eXT4uxH+pM+G61JTp+2VaE23zU5cvLJJbOMluu+u4V8c/AaWb9&#10;on/grF8TvjjZo82gfCrwpb+BtLvBnyn1B5Wnu0U9C8bblfHIygPWu6/4KDfth6h8BPC2n/Bb4L2L&#10;a38XfiEx0/wPoFqQ0kBfKvfzD+CGIBm3EYLL/dV2Xs/2Jf2XtN/ZC/Z40f4PQasdS1JWkvvEmsNn&#10;dqOpTENPOc8kFsKM5O1VzzWlNfV8LKo95qy9Or/Tzu+x6OWUZcN8J4jMq+lXGxdGhF7unzJ1qv8A&#10;h932MXtJznb4Ges0UUVwn5+eI/8ABRz4F6p+0V+xd48+Gvh2Nm1dtJ+36Kq/ee8tXW4jQe7mPZ/w&#10;Otr9iX49aL+0r+yx4L+Luj3fmSX+ixRapG33oL6EeVcxMOoKyo/XqMHoRXqhAYbWFfDWla0v/BKv&#10;9rXVND8UQm1+A3xg1o32ma1Ju8jwp4gcEyW8jdEgmwWBPACrg4Rye2ivrGHdFfEnzR89LSXrZJr0&#10;Z+gZDRlxLwxWyOnriKM3iKEes04qNenHvNxhTqQS39nNJOUkj7lr8sf+Cpnhj9qXwT/wVJ8E/tPf&#10;Ar9mPxd46t/C3hXT5I30nwvfXdnJOk15uheW3jYBgJFJGcjI9a/UyCeC6gS6tZlkjkUNHJGwZWUj&#10;III6ginUsFi3g6zny81000+zOLgfjCfBOcVMb9XjXU6c6UoSbinGorS1jrtpp3PzP/4e1f8ABVP/&#10;AKRT+Jv/AAkNc/8AjNc1pH7LP/BQv/gqR+074T+Kn7bHwwj8BfD3wnIk0eg3NuYGlj3iRoUhctI8&#10;krKqu8m0Kg4AICn9VaK6v7Tp07uhRjCVrX1bV+13ofX0vFbAZRGdXIMlw+ExEoygqylVqTgpKzcO&#10;eTUZWbXNZ7hWX458ZaD8O/BmrePfFN4tvpui6dNe387fwQxIXY/kDWpXxT+2j8Qdd/bn+Ndv/wAE&#10;4PgHrEv9i2d1Fd/HHxPZtiLT7BG3DTFcdZpWXDKvIIAJwJAODD0fbVLPRLVvsur/AMu7sj4DhfIX&#10;n+aKnUlyUKa561R7U6Ufik/N/DCO8puMVqzq/wDgkVouv65+z94i/aW8Z6SbTWfjF4+1PxXNG/Ji&#10;tZXEdtEDgZjVIyV45D56EV9V1R8MeGtB8GeG9P8ACHhbSobHTNLs4rTT7K3jCxwQxoESNQOgCgAf&#10;Sr1LEVfbVpTStd6Lsui+SMOJc4/t7PsRj4w5I1JNxj/LBaQj/wBuwSj8gr5C/wCCoTTfBbx38Ff2&#10;5LWKRrb4b+Njp/inywcf2NqarbzyHHUxlVKg4GX+lfXtcz8ZfhL4L+O/ws174P8AxD0tLzR/EOmy&#10;Wd9Cw5CsOHU9nVsMrDkMoI6U8NVjRrKUttn6PR/gzbhPOKGR8QUcXiIuVL3oVEt3SqRdOol5uEpJ&#10;edjorK9tdRs4dQsbhZoLiNZIZY2yrqwyGB7giqPjHwj4c8f+E9S8DeMdIh1DSdYsZbPUrG4Xck8E&#10;iFHRh6FSRXyf/wAE+/jz4w+DHiu4/wCCcP7VOrtH408Iqy+A9auyAnirQwXMEkTdDLFGoQr97aoz&#10;llc19hUq1GWHq8t/NNdV0aJ4gyXGcL5w6HPdK06VSN+WpB6wqQfaS17xd4u0k0vyV0X4c/8ABQ7/&#10;AIIwfFrXofgh8ML74nfCHXNQFyttZ2MtxtXgKz+SrSWtwq4QvtaNwFJBOAu4/wDwcDfHz4zRSfDz&#10;9mn9h+6uPGEsJESpqk+reSdyoZDbQ20bbQzAfMwAJAJ9f1Oor0nmWHre/iKClPvdq/m0tH+B+lVP&#10;FTh3OZLGcQ5DSxeNSS9sqtSkpuKspVacLxqSaSv8N9ttF8G/8Emf+Cenxj+FPjnxD+2l+2PMLr4l&#10;eLRKLW0unWSfT4pSGlmlKgJHNIRtCJkRxjbkbmRfvKiquta1pHhvR7rxB4g1O3srGxt3nvLy6lEc&#10;cESjczsx4VQASSegrz8TiauMrOpPfstkuiSPzvirijNuNM8lmOMS55KMYwgrQhGKtCEI62jFaJd7&#10;t3bZ4B/wVM+NR+D37Gniaw0ZWn8ReM418MeFdPh/1lze3p8oBf8AdjMj/wDAMdxXp/7Mnwdtv2ff&#10;2efBfwTtZ1m/4Rnw3aWE1wi7RNMkYEsmO26Tc3/Aq+Xfg2dT/wCClv7YVr+1BqemTL8F/hRczQfD&#10;WO4jMaeI9YyVl1LawDNHHgbMgAMq9/MFfbla4hexoxodd5eTey+S38210PY4np/6v5HhuHm/36k6&#10;+IX8tSUVGnSf96lTTc19mdSUHrHQoooriPgT4+0XVJ/2dv8AgsHrmhaov2fRPj14HtrrT5W4WbV9&#10;KTy2QE8bvs5YkDn5lJr7Brwf/goT+y34h/aY+C0Nx8MdXXS/iB4K1OPX/AOrfdMV/D8whLdklA2H&#10;tnaSCBirf7DP7ZPhr9r34YSXtxZto/jbw1P/AGb4+8J3WFuNK1CNmRwUzny2ZHKH0BU4ZWA7a0fb&#10;UI1o9Eoy+WkX6Naeq80foGfUJcQcO4bO8OryoQhh8QlvFwXJQqP+5Omo077KdNptc0U/arkE28gA&#10;/gP8q/FP9hT4t/8ABRj/AIJ/w+LtG8Df8E7vHXiKLxNqkdzLNqXgnV4/K8veoC+XDyCGzX7X0U8H&#10;jI4WnOEoKSla6ba29CuC+OqHCuW47L8VgIYuji/Zc8ZynFL2TlKNnBp7yvv0R+Zd5/wUz/4LF/EG&#10;1m8N/D7/AIJsapoWpTQt5Wpap4V1NY4ckDcDciOMsCcgMT6kEA16N/wS+/4Jp/Fb4SfE7WP20P20&#10;NZi1j4oa95xs7d7gTtpgl4lmd1+TznXKBUyscZKg/MQv3dRWlTMf3MqdGmoKW9rttdrt7HoZl4m8&#10;2T18syPLaOAp10o1ZU+eVScd+R1JybUH1ikr7N2umV8df8FB5R8f/wBrH4E/sY6E63DR+KB448Xw&#10;oN32TTbEOImkwflEkhkjXP8AFivof9pb9pH4X/spfCLU/jH8WdbjtdPsIyLe2Eg86/uCCUtoVJ+e&#10;RyOAOgBJwASPFP8AgnP8DPiXeaz4q/bn/aR0mSx+IHxSeNrXQ5lIPh7RU/49rLDAMHI2s+QPupkB&#10;g2c8KvYxeIfS6j5yat+Cd/uXU83hGjLI8HX4lr+6qcZ06F/t15xcVy91RjJ1ZPZNQi9Zo+qaKKK4&#10;T8/CiiigD8//APgm7/ylU/aw/wCwtD/6Uy1+gFfn/wD8E3f+Uqn7WH/YWh/9KZa/QCu/Mv8AeF/h&#10;h/6RE/TPFr/krIf9g2D/APUWkFFFFcB+ZhRRRQAUUUUAFFFFABRRRQAUUUUAFFFFABRRRQAUUUUA&#10;FFfKX/BXm8u7L4KfDCSzupIWb9o/4fozRyFSynXbYFTjsRwR3r6toAKKKKACiiigAooooAKKKKAC&#10;iiigAooooAKKKKACiiigAooooAzPGv8AyJurf9gy4/8ARbV8U/8ABvZ/yYrqn/ZRtS/9EWlfa3jX&#10;/kTdW/7Blx/6Lavin/g3s/5MV1T/ALKNqX/oi0r0KP8AyLav+KH/ALcfpmR/8mrzn/r/AIP8sQfd&#10;NFFFeefmYUUUUAFMuLi3s7eS7u50iiiQvJJIwVUUDJJJ6ADvT6439oX4ba/8Y/gZ4s+E/hjxYNCv&#10;vEmg3Omw6w1u0v2TzozG0m1WUkhWOMMOe9VFKUkm7HRhKdGtiqdOtPkhKSTlZvlTdnKy1dlrZavo&#10;fhH/AMFS/wBvrxP+298fbttN1Rk8C+G7qW08I6dExEcqBiGvHH8UkvUH+FNqj+It03/BOn/gpZ8E&#10;v2AfDV5dWv7JM3ijxlqjsuoeLLjxcluy2+flt4Y/sj+UndvmJduScBVX6B/4hnfFv/R3+nf+EVJ/&#10;8l0f8Qzvi3/o7/Tv/CKk/wDkuvuvr3D8sKsM5+4ulpK/rZL1P9AKnHn0d63CNPhqpjf9jgkuSMcV&#10;DmtreTpwi5cz96V3aUtWrm1/xEz6R/0Zpc/+F8v/AMg1+hP7J/x9i/aj/Z28K/H6Hws2iL4m09rp&#10;dKa8+0G2xI6bfM2Jv+5nO0da/Nz/AIhnfFv/AEd/p3/hFSf/ACXX6P8A7IPwEuf2Xv2bPCXwCvPE&#10;0esyeGdOa1fVI7UwLcZld9wjLNt+/jG49K8DNFkqox+p/FfX4treZ/Ovi1S8DqeR0HwU74j2i59c&#10;Q/3fLK/8b3fi5dtflc+Ffib/AMHGmlfDj4keIPh4/wCyJcXjaDrl3pxux45WPz/ImaLft+xHbnbn&#10;GTjOMmv0o0PU/wC2dFs9YEPl/a7WOby92du5Q2M98Zr8wPin/wAG5/in4j/E7xH8Qov2r9PtF17X&#10;rzUVtW8Hu5hE8zy7N32obsbsZwM46Cv0/wBB006Nodno7TeYbS1jhMm3G7aoXOO2cVhmSytU6f1T&#10;f7XxeXf57Hi+KVPwnp5fl3+pzvVtL6xrXetqfL/F035/g+fQtV4f/wAFH/gZqv7RH7Fnjz4ceHIT&#10;JrH9k/2hoka43PeWrrcRxjPdzH5ftvr3CggMNrCvNpVJUakZx3TT+4/LMozPEZLm1DMMP8dGcZx7&#10;XhJSV/K61PK/2JPj3on7TH7LHgv4waNeeZJqGixRapGfvQX0I8q5iYdisqP9Rg9CK9G8T69D4W8N&#10;6h4muNPvbuPT7KW5e102ze4uJgiFtkUSAtI5xhUUEsSAOTXxPo+tL/wSr/a21Tw94oja1+A/xh1p&#10;r/S9alz5HhXxBJkyW0jDhIJsZBPQKuDhHJ+5IpY5o1mhkV0dQyspyGB7itsVSjTqc8PglqvTt6rZ&#10;n0PGGT4bLc0jjcGnLBYm9Si/7rd5U2+k6TbpzW6aUrcsot/nf/wR0/Z4+Mev/tDfFn9uP9pn4V+I&#10;PDXiTxFqUlpolj4n0me0mjimfzpmRJ1VioVYIlYDGFYDuK/RKiili8TLFVnUatskuiSVkjn4y4qx&#10;XGWezzGtTVNcsIQhFtxhCEVGMY31skr+rbPzp/4LffsxfGrVPH/wx/bC/Zk+HWta94s8L6klle2/&#10;hzSJry5Cxubm2laKBWYxq6yqzdB5qg9ePvP4Q+OdQ+Jnwu8P+P8AV/COpaBeavpMF1eaHrFnJb3V&#10;hMyAvBJHIAysrZXkDOM966OinVxUq2HhSkvgvZ+T6fLoa5xxdXzrhfAZRiKSvg+dQqXfM4TfNySW&#10;zUX8L6LTqZXjnxloHw68F6t4+8VXi2+m6Lp017fzt/BDEhdj+QNfNP8AwSK0XxBrf7PXiD9pTxrp&#10;n2XWvjF481LxZcRtn91bSuI7eJcgExqke5cjkPnoRXJftofELXf26vjbB/wTf+AmrTf2JZXcV58c&#10;PFFm+IrCxRtw0xXHJmlZQGUdDgE4EoX7K8NeG9C8HeHLDwj4X0qGx03S7OK00+ytowsdvDGgRI1A&#10;6KqgAD0FXKP1fC8r+Kdn6RW33vX0SfU9DGUf9WeDVg6yticbKFSUesKELumpLo605e0SevJThLaa&#10;L1FFFcR8AfIP/BUGSX4J+Pvgr+3JapJ9m+HPjY6b4p8vOP7G1NVgnkOOpjKqVBwMv9K+urO8tdRs&#10;4tQsbhJoJ41khmjbKupGQwPcEVzvxm+Engv48fCvXvg98RNLW80bxFpslnfQt1CsOHU/wurYZWHI&#10;ZQRyK+ZP+Cfnx+8X/B3xZcf8E4f2qtV8nxt4QTZ4F1m6OI/FWhjd5EkT9GljjUKy8NtXnLI+O3l+&#10;sYRW+KF//AW73+Tbv6o/QPYvibgun7BXxGX86lHrLDTk5qUVu1Sqynz9o1Iy+GMmvsE9K/Fv9mf4&#10;gf8ABQX9gz4//FjxV8Nf2AvHPiq38ZeIJf3154L1YRiOK7uXR42ihw4YTZz0wBiv2kop4PGrCxnC&#10;UFJStdO62d+gcE8cUeEsHjsHiMFDFUcXGEZwnKUVanJzWsGn8Vnv0PzPP/BVP/grVro/sjQP+CXG&#10;uWl5OCtvcXvhPWVijbHVjIiLj6sPrXW/8EuP2BP2jNG/aI8S/t9ftu20cHjfXo500fSXeNpbVpsL&#10;LcOEysREQ8lEDEhGbPav0DorWpmMfZSp0aUYc2jau212u3sermHibRjk+Jy7I8roYFYmPJVnB1J1&#10;JQvdwUpyfLGX2klqFfO3/BUz40N8H/2NfE2n6KGm8R+NFTwv4VsIv9Zc3t6fJwv+7GZH/wCAY7iv&#10;f9a1rSPDej3XiDxBqdvZWNjbvPeXl1KI44IlG5nZjwqgAkk9BXxb8GW1P/gpd+2Da/tRarpc6/Bj&#10;4U3E0PwzjuIjGniLWMlZdSKsAzRx4GzIADKuOfMFYYOmuf2s/hjq/N9F83+F30PB4Hy+j9fedY1f&#10;7Lg2qk77TmnenRXeVWaSaWqgpz2iz6i/Zk+Dtt+z7+z14L+CdrOs3/CM+G7SwmuEXaJpkjAlkx23&#10;Sbm/4FXdUUVyylKcnJ7s+QxmKxGOxdTE13edSTlJ93Jtt/NsK+P9D1W4/Z2/4LBa7oGqILfRPj14&#10;ItbvTpm4WbV9KQxtGMnG77OWYgc/Mpr7ArwT/goZ+yv4g/aY+DVvf/C/VF0v4h+B9STX/AGrDAaK&#10;+h+byN3ZJQoQ9s7SQQuK6MLOEajhN2UlZvt1T+TSfofUcF47A0Myq4LHTUKGLpyozk9oczjKnN+U&#10;KsKc5deVO2p73Xmv7W/7M3g79rz4A+IPgN42uGt7fWLcG01COMO9jdId0U6g9SrAZGRkZGRnNc5+&#10;wz+2T4Y/a++F8l9NaNo/jXw3N/Z3j7wndYW40rUEZo3BTr5btG5Q+gKnDKwHttZtVsLW7Si/xPLr&#10;Uc64Qz/lnejicPNNPrGUWnGSezT0lFq6kmmrpn5G/Cr9pb/gpH/wR+0i5+C/xs/Z4vfHnw50e4kb&#10;SNag84W9tBkk+VexxyLHGfvCKZdyZOABxWl4w/4LHftq/tzeGL74O/sSfskarpN/qkJtNQ8QWF9L&#10;qMtgr8FlmWGKK1O04Ejn5c5BBwR+sFFel/aWFlL2k8PFz3vdpX7uOzP1Gp4qcK4zFf2pj+HKFTH3&#10;5nVVWpGlKe/PPDr3JNvWXvJN6s+Wv+CVH/BP1v2E/glcw+NLyG98ceKpo7zxRdQvvjt9q/u7WNv4&#10;lTcxLfxO7Y4C19S0VwP7TH7SXwv/AGUfhBqnxk+K+tR2thYRlbW1EgE2oXJB8u2hU/fkcjgDoAWO&#10;ApI8+pUrYzEOUtZSf9JH5pmmZZ9xxxJPFV71sViZrSK1bdlGMUtklaMV0SR88f8ABQcr+0D+1n8B&#10;/wBjTQ5FuGh8T/8ACc+LoVG77JptiGETyf3RJIZI1/2sV9i18rf8E5/gV8SrrVvFP7c37SOlSWXx&#10;B+KbI9vocykf8I9oyH/RrIBhuDldrODg/KoIBDZ+qa0xcox5aMXdRVvVvV/5fK56vGlfD4WWFyPD&#10;TU4YODjKSd4yrTk51nF9Yxk1Ti1pKNNSWjCodSsLbVdPuNLvY90NzC0Uy+qsMEfkamorjPiVJxd0&#10;fIP/AASOv7v4Y+EviJ+xR4qfydc+E/jq8hhtZMAyaXeSPc2lwg7o4Z2HpkZxkV9fV8d/t6+BfH37&#10;M/xt0X/gpZ8EPD1zqx0PT/7J+K3hmzU7tS0LO43S4GfMg+8Scjaqk4Ctn6g+Efxc+Hnx1+HWl/FX&#10;4V+J7bWND1i3E1le2sgYHsyNj7rqwKsp5VgQeRXbjF7S2IjtLfyl1Xz3Xk/Jn33G9CWbShxPh1en&#10;i/4lv+XeJSXtYS7c8r1YX3hOybcZW+ff+Cyvw/8AHnxO/YE8U+Dvhr4J1fxFq9xqGnNb6Xoemy3d&#10;zKFuo2YrFErMQACTgcAZr4//AGcf2/v+Cnv7OHwM8MfAzQv+CYXi/UrPwxpaWVvfXfg3WlkmVSTu&#10;YLDgHntX6zUVrh8fTo4b2NSkpq99W1ra3Q9DhvxEwGT8Lf2FmGV08ZSVaVZc86kWpShGGnI10XXu&#10;fld8Tf2j/wDgtX+3N4Rufgx4J/ZCvvhppetZtNX1a902506bySBvXzr0qUjIOCY0LEZAPUH7T/4J&#10;z/sJeFP2CvgRH8O7G+j1LxDqk4vfFWtRqdt1c7QoSMHlYo1+VQcE/MxALEV79RU4jHyrUfY04KEL&#10;3aV9X5t6s5uJPESvnGS/2Ll2DpYLCOSnKnSUr1JLZ1JyblLl+ytEnrZtKxXx7+z5qc37R3/BVP4p&#10;fG+1/feH/hZ4Xg8CaPcKxMbXzzG4vMdt6uGRscgbQa7T/goN+2FqXwL8M2PwO+CNo2s/GD4hZsPB&#10;Gh2hVpLbeGDahKD9yKIK7BiCCyc/Krle1/Ym/Zc0r9kD9njRvg5bakuo6lGXvfEmsbTu1LUpjunn&#10;Jb5jk4UFudqqD0qKcfq+FlUlvPRel9X+nnd9jHLaL4b4SxGY4hWq42Lo0Ivf2fMnWreUfd9jF/ac&#10;qlvgZ6zRRRXEfn4UUUUAFFFFABRRRQAUUUUAFFFFAH86v/BVX/lIf8WP+xqf/wBFx1+3/wDwTf8A&#10;+TCPhD/2T/TP/RC18j/tZ/8ABBDxJ+0x+0d4u+PNp+03Y6PH4o1ZrxNMk8KPM1uCqrtLi5Xd93rt&#10;Ffdf7NHwgn/Z+/Z98G/BG515dUk8K+HbXTH1KO3MK3JijCeYELNtzjOMnHrX0Wa47C4jL6FOnK8o&#10;pXVnppbsf0z4v8fcJcTeG+SZZlmJVSvh1T9pHlmuXloqL1lFRdpaaN/cc3+3F+1b4c/Yy/Zt8QfH&#10;LXbdbq5s4Rb6Hpxbb9sv5Plhj9l3fMxHIRWIycCv51vil8XPG/xx+J+pfFj4ueILzWNW1i+NxqVz&#10;JN87An/VpkEIqr8qqBtUAADAxX71/wDBTb9gXxd/wUE8AeG/h1ofxkt/CdjourS6hfLNo7Xf2yQx&#10;+XFwsse3aGk65zuHTHPxl/xDO+Lf+jv9O/8ACKk/+S66cixeV4HDuVWdpy8noumy+f8Awx9L4BcY&#10;+FPAnDtTE5rjFTx1eTUr06snGnF2jFSjBpJ2c3Z63V/hVsT9n/8A4LzfBT9mP4W6b8Ifg/8AsGNp&#10;ek6bCFxH48TzLmTA3Tyt9hzJIx5LHk/TAr174Gf8HDel/Gr42eD/AINx/sm3Gmt4t8Vafoy6g3jZ&#10;ZRam6uY4PN2fY137d+7buGcYyOteef8AEM74t/6O/wBO/wDCKk/+S6634B/8G9Hif4LfHTwX8Y5/&#10;2p7DUI/CfizTdZfT08IvGbkWt1HOYg/2k7C2zbuwcZzg9K1rf6szjKSd5O/We5357P6LOOw+JxMa&#10;rniZxnJSlLGtyqNNpty0bcu+nfQ+8P2vv2iYv2UP2dfEvx/n8JNrq+HbaOZtKW++zG43SpHjzNj7&#10;cb8/dPSvlH9ir/guXp37Yv7Snh39naD9mefw+2vi6I1Z/FwuhB5NrLcf6r7Km7PlbfvDG7POMH6o&#10;/bM/Z3uv2rv2avFHwAsvFUeiSeIrWOFdUlszcLBtlSTJjDLuzsx94da+Q/2Gf+CG/iH9jz9qDw3+&#10;0RfftH2evRaALwNpUPhd7dpvOtJrfiQ3D7cebu+6c4xxnNePg1lX1Gp7f+Jry/F202037n4xwXT8&#10;JJeH+ZSz9/8ACmlV+r619/ZL2fwfu/4l/j/7e90/QyiiivHPxkK+Pf2Qdbb4Cf8ABRD45fsn6vst&#10;7Hxlex/ETwjGy7fON0PLv9vPI81F6dPLevsKvmX/AIKO/s9fE3xfpPhj9qb9m6Ff+FnfCe+fUdIt&#10;1GG1jT2H+l6cxAywdAdqnqdyjBfNdeElFylSk7Katfs73T+9Wfk2facF4jB1q+IyjFzUKeMp+zU5&#10;O0YVVKM6U5PpHnioSf2YTk+h9NV+df8AwWK+H/7RX7XX7QPwr/ZE+G3wl8VzeC11WG+8WeLLfQbl&#10;tNhkmk8vL3ATygIIBK5y+SZQOCBn7K/ZO/am+Gn7X3wb0/4vfDW9YLMPJ1bS7jAuNLvVA821mXs6&#10;k9ejAhhwRXpVPD1qmAxPM4+9G616Pa/yDhzOsx8OeKniquGTxNDniozuvZ1HFx5murjdtLa9nfYo&#10;+GvD+l+EvDmn+FNDtlhsdMsYrSzhUcRxRoERR9FAFcv+0j8EvDv7R/wI8VfA/wAUjFp4k0Waz87a&#10;Ga3lZf3Uyg/xJIFce6121FcsZyjJST1Wp8rh8bisJjYYulNqpCSmpdVJO6frfU/P3/ghNZftGfBr&#10;wj40/Za+Pnwf8X6Db6Hqzah4b1TWPDt3BY3Cu3l3EUM8saxsN6pIqqfmEjsAcMa/QKivIf2z/wBr&#10;/wAEfse/CiTxhrUP9qeItTk+xeDfClqxa71vUHIWOGNFyxG5l3MAcA9yVB6q9SpmGLc4x96T2Xf+&#10;tT6vPsyx/iPxlPFYXCqNfFSX7uDbTnZKUlfZSacpNuyu23bbxn40yp+0p/wVe+G3wo0C5S60v4J6&#10;DdeKPFzLyttfXaLHaW5x0lx5U2D/AAHIr7Er53/4J1fsweMPgZ8ONY+J/wAbLw3nxO+JmqHXvHFw&#10;wGLWRx+6so8dEhQ4xk/MzYOAoH0RU4qUeZU4O6irX79W/m27eViONMZg5YyhluCmp0cHTVGMltOX&#10;NKdWa/uyqznyPrBRuFc38Yvh7Z/Fn4T+JvhfqDKsPiHQbrTpGZchfOiZM49t2a6SiuaMnGV0fJ4e&#10;vVwteNam7Si00+zTun958v8A/BIn4jap4m/Y7034U+MY2t/FHwv1K68IeJNNmI821ltH2xqw9PKK&#10;AHodpx0NfUFfE/7Tdjrn/BPP9rc/t4eFNJurz4bePlt9L+Mem2cRY6XOrBbfVwB94AsVfI4JbBJk&#10;G37J8LeKfDnjfw3Y+MPCGt2upaXqlrHc6fqFnMJIriF1DK6MOCCDnNdeMjzT9tH4Z6+j6r5P8LM+&#10;045wcMRjVn+EX+zY1uorbQqvWtRfZwm24p/FTcJLRn5zf8HAXwb+OnxO8U/BnXPgv8FvFXjA6FJr&#10;E18vhvw9dXy27F9PaMS+QjbN3lvjOM7Wx0NVo/8AgrP/AMFUo0VB/wAEqPE3yrj/AJFDXP8A4zX6&#10;Y0V008yprDQo1KKlyXs22t3d7H0OXeJmV0+F8DkuZ5PSxccJ7RQlOdSL/ezdSWkGlu0uuiXmfkv8&#10;W/B3/BV7/grhrXhv4a/Fb4Ey/Cn4d2uprd6j/aOny2gDAlTM6XBE80iIXEcYVVJfJ6hl/Uz4aeAN&#10;B+FXw80P4Z+F4iuneH9Jt9OsVbGfKhjVFzjjOFrcormxWMliIxgoqMY3sl59XfVs+e4u46xHFGDw&#10;+X0cLTwuEw7k4UqSduafxTlKTcpydkrt7bLcK+O/+Ccl1d/Hn9pz4+ftqZkk0XxB4kt/DHg+5Ykx&#10;zWOmxCNpIs8GN32nK5Bff3BrQ/4KH/tJeK/EmqWn/BP79ly++1fE7x9D5GrXtrJ8nhXSGA8+9uCv&#10;KMY2wg4OG3AglA30D+zz8D/B/wCzb8FPDfwO8CQ7dM8O6attDIVCtM+S0kzY/ieRnc+7Gml9Xwrb&#10;3nov8Kd2/m0kvRm1KjLhng2tVr6V8wUYQi91h4zU5VH2VSpCEYfzRhUezTfZ0UUVxH5+fL3/AAVz&#10;+G3iLxV+ya3xT8D2b3Gv/C/xJYeL9MgjODMtpJ+/TODx5LyPxyTGB7V7/wDCP4neFfjT8L/D/wAW&#10;vBF8LnSfEWkwX9jN38uRA2COzDO0jqCCO1bWraVpuu6Xc6JrNlHc2d5bvBdW8y7kljZSrKR3BBIN&#10;fFP7Lfi+8/4Jx/tBXP7B3xevHt/hz4o1Oa/+CfirUJD5aeawaTR5ZTwHRj8m7BJbv5iAdtNfWML7&#10;NfFC7Xmnv91r+lz9Ay2jLibg+WXUtcTg5Tq049Z0ZqPtox7ypuEaiitXCVWX2T7ddEkQxyKGVhhl&#10;YdRX5ZfHb9kf9tD/AIJl/tUax+1V+wJ4Jn8VeCPE0jza54Rs7N7o26s5d7d7eP8AeNGrEtFLHkxg&#10;kNwDv/U6ipwmMnhZOyTjJWaezX9bM4eDeNMdwfiK3JShXoV48lajUTcKkb3V7WalF6xktYv1aPy1&#10;f/g4j+KWo3LfDnQf2FL1vGuXgXTjr08ri4UElTaLaCU4AyV3ZwD07dN+wH+w/wDtW/tBftaP/wAF&#10;Ev8AgoFp8um6hZyiXwn4Vvrfy5YpACIj5H/LtDAuNitmRn+dvmBZ/wBJKK6p5jRjTlHDUVByVm7t&#10;u3VK+yZ9ZjPEzJsDlmIwvC+TwwE8RB06tX2tStUcH8UYSnb2cZbNJN263SaK4P8Aaf8Ajrof7NH7&#10;P/iz45+IArw+HdFmuobdmx9ouNuIYf8AgchRf+BV3hOOTXw18UfEo/4Kk/tTaf8AAH4eyi++CPww&#10;1iPUfiNrSn/RfEOqxnMOmRkH97GpyXx8pwxzxGW48LRVWpefwx1k/Lt6vZeZ8bwhkdHNsydfGXjg&#10;8OlUry7QT+FP+eo/cprdyfZNr2P/AIJcfCTWPhB+xF4NsPFUTjXvEEM/iHxBJIuHkur6Zrglh6hH&#10;jT/gFfQVNjjSKNYokVVVcKqjAA9KdWVWpKtVlN9W3954+d5pWzzOMRmNZWlWnKbS2XNJuy8ley8k&#10;FfHv7X2oQfs2f8FF/gv+1VdBotF8Y2Fz8PPFlyc7IvNc3Fi57A+ezZJ52r7cfYVebftcfs3eGP2s&#10;vgB4g+CHiaX7OdTtw+l6kq/Pp99Gd8FyhHIKOBnHJUsOhNaYWpGnW9/4XdP0en4b/I9Tg/NcHlWe&#10;ReNv9XqxnSq21ap1YuEpJdXC6nFdZRR6TRXzH/wTx/az8UfETS7/APZY/aR3ab8ZPhyosvEljc9d&#10;XtkCrFqcLdJUkUqWK/xHOArrX05UVqM6FRwl/wAOujXk+h5+e5JjeHs0qYHFJc0dVJaxnFq8Zwf2&#10;oTi1KLW6Z+N8etft0fsc/wDBSr4yftAfCL9h/wAbeMrXxB4j1i1s5m8Ham9pPby3vmrPFLDEQ4IQ&#10;YIJBBzXsA/4Ko/8ABWzxAf7H8P8A/BLrXLO8myIbi+8J6wsSHGcsZERR+LD0r9MKK9OWZ0aiXtKE&#10;ZNJK7b6K3c/Usd4sZHm3sqmY5BQrVqdOFNTlUq3apxUY3jGSXTVH5w/sU/8ABO/9q743/tUQ/t6f&#10;8FH7yNdX024juPDPhOTy2MUqcwsY4yUt4oTgpHyzON7nIJf9HqKxfiL8RfBPwl8D6p8SPiN4jttJ&#10;0PR7RrnUtQu32pDGo5PqSegUZJJAAJIFcOJxVbGVE5LySS0S7JHwnFXFedcdZrSqVoRjyxjSpUaU&#10;eWFOK0jCnBXerfm236JfMv8AwV68V3PiL4HaB+yH4PvkHir4zeK7PQdNh6mG0WVJbq6YZ/1caqgP&#10;++PQ19SeFPDel+DfC+m+ENDh8uy0qwhs7OP+7FEgRR+SivkP9irwz4x/bL/aP1H/AIKQfFrw5cad&#10;oFrZyaP8FdDvI9rRacT+91N1PPmTchScfKzcEBGr7MqsV+6pxoL7N2/8TtdfJJL1udvF3s8my/Cc&#10;OwknOhz1K1mmlXq8qlBNb+yhCnB9qiqW0CiiiuM+D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AUUUUAFFFFABRRRQAUUUUAFec/tQfss/CL9rj4ZT/DL4t6IZot3naXqlq3&#10;l3ml3QHyXFvJ1R1P4MOGBHFejUVUJypyUouzR1YHHYzLMZDF4So6dSDTjKLs011TR8R6P+0D+2d/&#10;wTs8vwJ+1f4D1b4r/DWz4074seE7UzalY22cAajbZyxQdZB1XndIwIH0H8HP26/2QPj5bQzfCz9o&#10;TwzqE065jsZtSW2uvoYJtkgPP92vWa8Z+K//AATx/Ym+Nmoy6z8Rv2bPC93fXDFp762sfss0rHqz&#10;PAUZifUkmut1sLW1qRcX3jaz/wC3Xb8Gl5H2lXOuEc/ftM2ws6Fd/FUw3LyTf80qE+WKk937OpTj&#10;2gtz1+bU9Nt7P+0bjUII7fbn7Q8wCY9d2cV4t8av+Cj37FfwFt5l8b/H3Q7i+iJVdF0G4/tC9lk7&#10;RLFb7iGJwBu2jJ5IHNcHB/wRL/4JpQah/aS/s7sz72by5PFGptHzn+A3G3HPAxgV618G/wBiX9kz&#10;9n6+j1b4QfADwzot9D/qtSh05ZLpPpNJucfgaXLl8deaUvKyj+N5fkYxo+G+F9+VfFYj+77KlQv5&#10;OftsRZeag/Q+cNXf9tn/AIKer/wjT+FtZ+BfwXmYHUbjUG2eJPE0B6wLGDi1iZfvZ/vYzIMqPrr4&#10;O/Br4afAH4d6d8KvhH4StdF0PS4dlrZ2q/m7seXdjyzMSSeSa6eis62IlUioRXLFdF+be7fr8rHn&#10;55xRXzbDQwOHpRw+Eg7xpQvbmtbnnKTcqlRrTmm3ZXUFGOgUUUVzny4UUUUAfPv7ZX7COl/tHarp&#10;fxj+Fnji68A/FjwyM+G/HGlqNzIA3+i3SYImgO48Hke6lkbznwj/AMFLfH37POqQ/DL/AIKW/B68&#10;8D3ySC3tfiNoVnLeeHNWccBg6AvAzj5trA45yExivsiqus6Lo3iPSrjQvEOk2t/Y3UZjurO8t1li&#10;mQ9VZGBDD2IxXVTxMfZqnVjzRW3Rr0fbyaa7WPs8v4qozy+GW51h/rNCGkGpclakm7tU6lpLlvr7&#10;OcZwvdxUW23y3w0/aL+Anxks1vvhV8ZPDPiBGAO3S9ahmdc9MoG3KfYgV0fiPxZ4W8H6e2reLfEu&#10;n6XaopZ7nUrxII1A6ks5AAFeD+O/+CTv/BPP4i3Ml5r37MGg28sxJkbR3msPyFvIgH4AVg6B/wAE&#10;W/8Agmx4du/tlp+zjDO2QduoeINQuU4/2ZJ2H6VXLgN+eS8uVP8AHmX5GrwvhvOXOsZi4L+T6vSm&#10;/Tn+sw+/2fyLnxi/4Kvfsq+AroeD/hNrd58VPGVy3l6b4T+HdudQmnfjlpU/dRoMjLbiQOQpxiuJ&#10;8GfskftF/ty+PNN+N3/BRG2h0Twnpdwt14V+B+m3Ze3jkXOy41GRT++k/i8vOOzBQWjP1D8JfgB8&#10;EfgPpj6R8GvhToPhmCUATDR9MjhabHTeyjc+P9omuvp/WKdFWoRs/wCZ6v5dF+L8zb/WrKcipyhw&#10;3h5U6kk08RVkpVkmrNU1FKFG60co81TtUSbQy2trezt47O0gSKGFAkUcahVRQMAADoAKfRRXEfA7&#10;6sKKKKACvkb45/sR/GP4M/FrUP2tP+Cd+vWekeItQ/feMvhtqT7dH8VsGJZxk4t7lgeHBVSwByhZ&#10;y31zRW1GvUoSvHruns12a/ryPcyLiDMOH8RKph7SjNctSnNc1OpHflnF6NX1T0lF2lFxkk18q/Cn&#10;/grJ8DL3VB8Of2qNA1b4MeOIcLcaH42tWitp+g8y3uwPLkjzxlthyDgEDJ+kvB3xE8AfEPT49W8A&#10;+ONH1y1kTfHcaTqUVwjL6gxsRVf4kfCb4X/GHQv+EY+K3w90bxHp+7ctnrWmx3KK395Q4O1vcYNe&#10;AeJv+CNP/BNzxVP599+zXZ253Z26ZrV9ar+UM6itr4Gpq+aHpaS+V3F/e36nvTqeHeZ/vJxxGDk9&#10;404wxFP/ALdU6lGcV2Upza/mZ7z8QfjP8IvhPYtqXxP+J/h/w/Av/LTWNXht8n0G9gSfYc180/EH&#10;/gqto/j/AFmT4Yf8E/PhRqnxj8Vfcm1Kxt3t9D0tj91ri6k2hvXC4BAPzg8V1Hg3/gkF/wAE5/A1&#10;xHdaT+zLpVy8bBl/ta+ur0ZBz0nlcH8a+gfCHgvwf8P9Bh8K+BPCunaLplsuLfT9Kskt4Y/91EAU&#10;flRzYGnqk5vz91fNJtv70OnivD7Kf3lGlWxtRbKso0KX/b0Kc6s5LyVWHm2tH87fsp/sG+JfCfxP&#10;m/ay/a/8exePPi5fQ+Xa3Uce3TfDcB3f6NYREDGAxUyEAkdACzl/pyiisK1apXlzTf8Akl2S6I+c&#10;zvPMy4gxv1nGSTaSjGKSjCEF8MIRVoxiukUkt27ttsooorI8cKz/ABX4U8NeOfDd94P8Y6Fa6npe&#10;pWzW9/p97CJIp4mGGRlPBBFaFFG2qKp1J05qcG007prRprZp9z4jX4N/tc/8EzdVutV/Zf0a8+LH&#10;waubhppvhvcXZ/tbwypYsTp7sf30XJHl8t04zuc+sfBj/gqH+xh8ZAulv8WLfwjr8beXqHhfx0v9&#10;lX1lN0MTrMQhYHj5GYe9fQlef/GT9lL9m39oP958aPgl4c8RTrH5a3mo6WjXCJ/dEwAkA9g2K7fr&#10;FGv/AB4u/wDMt36p6P10fds+8qcTZFxFaXEOHk6/XEUHGNSfnVpyXJUl3mnTnLecpPU7bTNa0fW7&#10;JdS0bVrW8t2GVuLW4WRCP95SRXB/Fj9rz9l/4GW0lx8WPjz4X0Vo13Na3OsRG4I9oVJkb8FNeNap&#10;/wAET/8Agmpq14b6f9nby2P8Fr4m1KFP++UuAP0rtPhx/wAEx/2C/hTqEeq+EP2YvDP2qFg0U+pW&#10;zXzIQcgj7Qz8g0uXAR15pPy5Uvx5n+RjHC+G9F88sVi6i/lVCjT+XP8AWKtvX2b9DyPX/wBtz9pn&#10;9tueT4d/8E6/hfe6T4cvt0N58bPGlg9rZ20X8cljbuN88mOELKfmPzIoG4e4/sd/sXfDf9j/AMH3&#10;lloN9da94o124N34u8aaxh7/AFi6ZixZ36hASdqZOOpLMSx9gghhtoUtreFY441CxxouFVQMAAdh&#10;TqmpiOan7OnHlj97fq+vpovI5c14qjWy95ZldBYbCtpyim5VKrWzrVGk523UYxhTT1UE9QooorlP&#10;kQooooAKKKKACiiigAooooAKKKKACiiigAooooAKKKKACiiigAooooAKKKKAGyxRTxNBPGro6lXV&#10;lyGB6g18Z+N/2QP2hf2JviHqnx6/4J2Jbap4b1e6N34u+COpXHlWt1IQA9xp0h/1EvAOwkDqBkBY&#10;x9nUVtRxE6LdtU909n6/57roe/kPEeO4fqVFSUalKqlGpSmuanUindKSummnrGcXGcHrGSZ8y/CH&#10;/gq9+y142v8A/hCPjBqt78KfGluQmpeE/iFbmwkhfnlJm/dSRnB2tuBI5Kivonw14w8JeNNOTV/B&#10;3ijTtWtJFDR3Wm30c8bKehDISCD9aw/ix8Bvgr8ddKXRfjJ8K9B8TW8efJXWdMjnaLPUozDchPqp&#10;FeD6/wD8EXP+CbHiO7+2Xn7OMMDf3dP8QahbJ/3zFOo/Stv9gqa+9H0Skvldxf5+p7cn4c5h+8bx&#10;OEk94xjTxMF/hcqmHml2UnNrrKW57n8TP2ifgL8GbRr34r/GTwz4fVVY7dW1qGGRsddqM25iPQAm&#10;vmzxl/wUu8bfH7Upvhn/AME1fg7f+PtSdjb3HxA1i0ks/DukseC5lkAadk+8VAAPGN+cV3fgP/gk&#10;1/wTy+HV1FfaD+zDoVxLCcxtrEk9/g47i5kcH8Qa+gND0LRPDGkW+geG9GtdPsbSMR2tjY26wwwo&#10;OioigKoHoBijmwdLWKc356L7k2396Kp47gLJ7VMLQq4yqtvbqNKkn0cqVOdSU/T20V3TWh4L+xt+&#10;wnafs861qnxr+MHj24+IHxa8TL/xUHjXUkA8qPj/AEW0jwBBAD2ABPsoVF+hKKK56tapWnzTev8A&#10;W3ZeR8vnGc5ln2PljMbPmm7LZJKKVoxjFJRjGK0jGKSS0SCiiiszywrm/i18JPh18dPh9qXwt+K3&#10;hW21nQtWgMV7Y3SnDDsykYKMDyGUgqRkEGukopxlKMro2w+Ir4WtGtRk4zi04yTaaa1TTWqaeqa2&#10;Ph7SLP8AbX/4JgkeHtI8Maz8dPgnE/8AoK2JD+JPDFuvSEISBdxBfugD+HGYxgH274J/8FJv2Kvj&#10;1bwp4P8Ajzo1jqEmFk0PxFcDTr2GXoYmin25cHI+UsCRwSOa9zry/wCMv7Ff7KH7QV42qfGH4BeG&#10;tbvpFw+oz6aqXTDtmZNrnHu3Fdjr4evrWi0+8ba+q2v6NeZ9zV4i4b4iftM+w0oV3vXw/KnN96lG&#10;VoSl3lCVK+8lKTbPSoNT066shqVtqEMluV3C4jlDIR67gcYry34w/tz/ALIXwGt5pfil+0L4X06a&#10;3XMljHqaXF0PbyId0mfbbXldx/wRL/4JpXOof2i/7O7K+4N5cfijU1j4/wBgXG3HtjBr0T4Vf8E7&#10;P2I/grqEOr/Dz9mrwva3tu6vb313Y/a5omHRlecuysOxBBpcuAjrzSflZL8eaX5GEcP4b4f35YnF&#10;1v7qo0aPy53Xr29fZv0PDdc/aH/bJ/4KHCXwF+yH4F1T4W/Dm8O3Uvi34uszDf3ltnkaba9QXHSR&#10;uinO6NsV9Kfsu/stfCn9kf4XW/wv+Femy+Xv8/VdXvmEl7qt0fv3NxIAN8jH2AHQACvRqKiriOeH&#10;s4Llj2XXzb6/kuiRxZxxRLHYFZbgKEcNhE1L2cW5SnJaKVWo/eqSXT4YRu+SEbu5RRRXMfKBRRRQ&#10;B4/+2D+xj8Nf2wPBtrpviO6utE8TaHcC78JeNNHPl6ho10rBleN+pQkDcmcHqMMAw8L0L9tj9p/9&#10;iCeP4d/8FDfhbfa54YscQ2fxu8GWL3VrPD/DLf26DfC+OHKqPmHyowO4/alNmhhuIWt7iJZI5FKy&#10;RuuVZT1BHcV1U8Ry0/Z1I80fua9H09NV5H12U8VLD5esszSgsThU24xbcZ0m93RqJNwvu4tTpt6u&#10;Dep5z8Jv2wP2Xfjnbxz/AAo+PXhfWXkXctrb6vGtwB7wsRIPxWvQNS1jSNHs/wC0NX1S3tbccme5&#10;nWNB+LECvEfiR/wTL/YM+K9/Jq3jH9mLwybqZi01xptq1kzsTkk/Z2TJzXFaZ/wRP/4Jp6VefboP&#10;2dvMYfw3XifUpU/75e4I/Sq5cBLXmkvLlT/HmX5HVLC+G9Z88cVi6X910KNX5c6xFK/r7Neh1Pxq&#10;/wCCoX7F3wWWTTJfi9a+KNeZ/KsfC/gkf2pfXk+cCFFhyocnj52UZ75ryNvhJ+2D/wAFNNVt7/8A&#10;aU0W++EfwYt7lZI/h5BdH+2fFCghh9udT+4h7eX8rfe+U/LIPpz4M/snfs1fs8sZvgr8EfDnh24a&#10;Mxte6fpqLcMp6qZiDIR7FsV6FTWIo0P4EXf+Z7r0Wyfnq+1jenxNkPDt5cPYaXt+mIruMpw86VOK&#10;5Kcu05OpOO8JRdmZngzwZ4U+HfhTT/A3gbw/a6Vo+l2q2+n6dZQiOK3iUYCqB0FadFFcTberPg6l&#10;SpWqOc23Ju7b1bb3bfVsKKKKCAr5l/ax/YL8QeNfiVD+1d+yN4+j8A/F7T4fLm1Ax50/xFCNuLa/&#10;iCtuHyBRIASB1DbUKfTVFa0a1ShLmg/8muzXVHr5JnmZcP4361g5WbTjJNKUJxfxQnF3jOEusZJr&#10;Z7pNfIfgD/gqnpvw81hPhl/wUH+E2qfB3xQvyQ6rd273Ghaow6tb3Ue4L0ztYkAY+cnivpb4ffGr&#10;4P8AxYsV1P4Y/FLw/wCIIGOPM0fWIbjB9DsYkH2PNani3wd4R8faBceFfHPhfT9Z0u6Xbc6fqlml&#10;xBKP9pHBU/iK+ffGf/BIT/gnR46uJLrVv2ZdJt3kYs39k311ZDJOeBBKgH4VvzYGpq04PytJfJNp&#10;r72fSVMV4f5t+8r0q2DqPdUVGvS9YwqTpTgvJ1Z+TS0XvnjD4h+Afh7p0mr+PfG+kaJaxpvkuNW1&#10;KK3jVfUtIwGK+b/ix/wVj+BOnar/AMK5/Zd0PVvjN44m+W30LwPatNbwdR5lxd48uOPPBK7zkjIA&#10;ORY8M/8ABGj/AIJueFZ/tFj+zXZ3B3Z26nrV9dL+Us7Cvfvhr8I/hb8G9C/4Rn4T/DvRfDenltzW&#10;ui6bHbo7f3m2Abj7nJovgaeq5p+tor52cn+K9RQqeHeWfvIRxGMktozjDD0/+3uSpXnJd1GcG/5k&#10;fM/wW/Yj+Mfx1+Kmn/tV/wDBRfWLHVNa08+f4O+GGmyFtH8LNkFXbBIubkY5YllBJ5bCFfrqiisa&#10;1epWknLZbJbJeS/q/U8HPeIMw4gxEZ4i0YQXLTpwXLTpx35YRWyvq27yk7yk5SbYUUUVieGFFFFA&#10;H5//APBN3/lKp+1h/wBhaH/0plr9AK/P/wD4Ju/8pVP2sP8AsLQ/+lMtfoBXfmX+8L/DD/0iJ+me&#10;LX/JWQ/7BsH/AOotIKKKK4D8zCiiigAooooAKKKKACiiigAooooAKKKKACiiigAooooA+X/+Crfg&#10;7xd41+Dnw2sPBvhXUtWns/2hPAl9dQ6ZYyXDw2sOt27zTuEBKxogLM5+VVBJIFfUFFFABRRRQAUU&#10;UUAFFFFABRRRQAUUUUAFFFFABRRRQAUUUUAFFFFAGZ41/wCRN1b/ALBlx/6Lavin/g3s/wCTFdU/&#10;7KNqX/oi0r7W8a/8ibq3/YMuP/RbV8U/8G9n/Jiuqf8AZRtS/wDRFpXoUf8AkW1f8UP/AG4/TMj/&#10;AOTV5z/1/wAH+WIPumiiivPPzMKKKKACiiigAooooAKKKKACiiigAooooA5v4tfCT4dfHT4fal8L&#10;fit4VttZ0LVoDFe2N0pww7MpGCjA8hlIKkZBBr5D0az/AG1v+CYJHh7SvDGtfHP4JxMfsC6fh/Ev&#10;hiBekIQkC7iC/dx/dxmMYB+4KK6KOIlTi4SSlF7p/muqfmvndH0+R8UYjKcPPBV6UcRhajvKlO/L&#10;zbc8JJqVOolpzwautJKUfdPDfgp/wUj/AGK/j1DFH4N+PWi2eoSELJoniK4GnXsMnQxNFcbSXByP&#10;l3AkcEjmvbINT066shqVrfwyW5XcLiOUMhHruBxivNfjJ+xV+yh+0FeNqfxg+AXhrWr6RcPqM+mq&#10;l0w7ZmTa5x7nivIp/wDgiV/wTSuL/wDtF/2eGV94by4/FOprHx22C4249sYNaWwEtbyj5WUvxvH8&#10;j0ZUfDfF++q2Kw/932VLEJeSn7bDtrzcD1X4wftz/shfAa3ml+KX7QvhfT5rdcyWMeppcXQ9vIh3&#10;SZ9ttfPuu/tC/tl/8FDxL4B/ZF8C6p8LPhxeHZqXxa8XWbQaheW2eRptr1BcdJG6Kc7o2xXuXwp/&#10;4J2fsR/BXUIdX+Hn7Nfhe1vbd1e3vrux+1zRMOjK85dlYeoINe0UKthaOtOLk+8rWX/bqv8Ai2vI&#10;2pZ1whkElVynDTxFdfDUxPLyQf8ANGhDmjKS3XtKk4d4M84/Zc/ZZ+FH7Ivwtt/hb8KdMkEQbztU&#10;1a9YPeardH79zcSADe7H2AA4AAr0eiiuWc5VJOUnds+Lx2OxmZ4ypi8XUc6k25SlJ3bb3bYUUUVJ&#10;yhXj/wC2D+xj8Nf2wPBtrp3iO6utE8TaHcC78I+NNHIj1DRrpWDK8b9ShIG5M4PUYYBh7BRV06k6&#10;U1ODs0d2WZnj8nx1PGYKo6dWDvGS3X6NNaNO6abTTTaPivQ/22P2nf2H5ovh3/wUN+F19rfhmx2w&#10;2fxt8GWL3VpPD/DLf26DfDJjhyqj5h8qMDuP0Z8Jv2v/ANl346W0c/wo+PXhfWmkXctrb6xEtwB7&#10;wsRIPxWvRpoYbiFre4iWSORSskbrlWU9QR3FeF/En/gmV+wZ8WNQk1bxj+zF4ZN1Mxaa4022ayZ2&#10;JySfs7Jk5710uphK2s4uL7xs1/4C7W+Tt5H11TNeCc8vUzDDVMLWe8sMoypyff2E3Dkb6qFVQ/lh&#10;FHtup61o+i2TalrOrW1pbqMtcXU6xoB67mIFeDfGn/gqD+xf8Fw+lyfF218U680nlWPhfwSP7Uvr&#10;yfOBCiw5UOTx87KM8ZzXLaZ/wRP/AOCaelXgvoP2dvMYfwXXifUpU/75e4I/Svafg1+yf+zX+z2x&#10;m+C3wR8OeHbho/La80/TEW4ZP7pmILkexbFFsBDW8peVlH8by/IiNPw3wXvupisS1tF06WHT8nJV&#10;cQ7d7RT7NbnzHJ8If2wP+CmeqWuoftLaNefCT4MW9wsqfDu3uj/bHiZQwYfb3X/Uw8Y8vg9flztc&#10;fZnhDwf4X+H/AIXsfBXgnQLXS9J0u2W30/T7KERxQRKMBVUdAK0qKyrYiVZKNkorZLb/AIL83qeV&#10;n3E2KzqnTw0KcaOGpX9nRppqEW95NtuU5v7U5uUntdRSSKKKKwPmwooooA+Zf2r/ANgzxD4z+Jtv&#10;+1h+yN48i8A/F3T4fLmvmj3ad4jgG3/Rr+MKdw+QKJACQOoYqhTnfh//AMFU9N+Hurx/DP8A4KD/&#10;AAl1T4O+KF+SHVby3e40LVGHVre6jDBemdrEgDHzk8V9eVm+LvBvhDx/oE/hXx14W0/WtMulxcaf&#10;qlklxDKP9pHBU/lXZHExlBQrR5ktntJeSet15NPysfbYPivCYvA08Bn2H+sU6a5adSMuSvSj/LGb&#10;UlOC6QqRko7QcLmX8PvjT8IPizYrqXww+KPh/wAQQtx5mj6vDcYPoQjEg+x5q94w+IfgH4e6dJq/&#10;j7xvpGiWsab5LjVtSit41X1LSMBivA/Gf/BIT/gnR46uZLvVv2ZdJt3kYlv7JvrqxGSc9IJUA/Cq&#10;fhn/AII0f8E3PCs/2ix/Zrs7ht2dup61fXS/lLOwo5cv355enKvz5v0K+qeG8pc/1zFpfyfVqLfp&#10;z/Wkvn7P5Ff4sf8ABWP4E6dqv/Cuv2XNC1b4zeOJvlt9C8D2zTW8HbzLi7x5cceeCV3nJGQAcjN+&#10;Cf7Efxj+OXxW0/8Aau/4KK6zZ6prmnnz/Bvwx02Qto/hZsqVdsEi5uRjliWUEk5bCFfpj4a/CP4W&#10;/BvQv+EZ+E/w70Xw3p5bc1roumx26O395tgG4+5ya6Kj6zClFxoRtfdt3l/kvlr5lVOK8vynDTw3&#10;DuHdFzTjKvUkp15RejjFpRhSi1o1Bc7Xuuo4tplFFFcZ8KFFFFADLi3gu4JLW6hWSORCkkci5VlI&#10;wQR3BFfGnjb9kT9ob9iHx7qfxz/4J1Q2+reF9UuDdeLPgfqV0Y7W4kIG+406Rj+4l43eXkL1CggJ&#10;GPs6itqOInRvbVPdPZ+v6PddD6DIeJMdkFSoqajUpVElUpTXNTqJapSjdNNbxnFxnB6xkmfMvwe/&#10;4KvfsseOrv8A4Q34u6vefCrxlbts1Lwn8Q7c2EsL88pM/wC6kQ4OG3AkdVFfRXhzxd4U8Y2Car4R&#10;8T6fqtrIoaO5029jnjZT0IZCQQawfi18Avgn8eNLTRvjL8KtB8TW8QYQrrGmRzNDnrsZhuTP+yRX&#10;hGv/APBFz/gmx4ju/tl5+zjDA2Sdun+INQtk/wC+Yp1H6Vt/sFTV80fRKS/Fxf5+p7U/+Ic5h+8b&#10;xOEb3jGNPEwX+FyqYeaXZScmuspbv3P4l/tE/AX4N2bX3xV+Mnhnw+i5+XVNahhdsdQEZtzH2AJr&#10;5q8X/wDBTDxv+0Dq0vww/wCCanwdvfHmovJ9nuviFrVpJZ+HdIc8F2kcBpyg+YqoAPG3fnFd74E/&#10;4JN/8E8vh3cx3mhfswaDcSwnMbaxJPf4PuLiRwfxBr6A0TQ9F8NaTb6D4c0e10+xtYxHa2djbrFD&#10;Cg6KqKAqj2Ao5sFS1inN/wB7Rfcm2/vRVPHcBZPaphaFXGVVt7dRpUk+jdKnOpKfp7aK7qS0PBf2&#10;Of2D9N/Z51vUvjX8XfHFx8QPi14k51/xxqcYBiQgD7NaR4AghGOgAJ6cKFRfoSiiuerWqVp803d/&#10;19yPl84znMs+x0sZjp803ZbJJRStGMYpKMYxWkYxSilokFFFFZnlhRRRQAUUUUAFFFFABRRRQAUU&#10;UUAFFFFABRRRQAUUUUAFFFFABRRRQAUUUUAfJvx//YW+KHw++Lt5+17/AME+vFNl4a8bXi+Z4s8F&#10;al8ui+LsFmIlUD91cNuYCQEAsQcxku5f8Lv+CsXwjg1dPhn+2J4Q1b4K+OEO2TTPFtu4sLzBwZLa&#10;8UeW6ZI5bb14LDmvq+sP4g/DH4c/Fnw+3hX4oeBNI8Q6azbjY61p8dzEG7MFkBAYeo5FdixMKkVG&#10;vHmts07SS7dU16r0aPuqPFeBzTCwwnEWHddQSjCtCShXhFaKLk1KNWEdlGpFyS92M4rQPBXxO+G/&#10;xJ09NW+Hnj/RdetZBlLjR9UiuUP4xsah8e/Fz4V/CzT21X4l/EjQvD9un3ptY1aG2X2H7xhk+1eC&#10;+Kf+COH/AATf8XTNPqH7NNjbMzZxperXtoPyhmUVL4P/AOCPn/BOTwTOlzpf7M2m3LRtuX+1tRu7&#10;0ZznpPM4P40cuA355enKvz5v0J+qeG/Nz/XMXb+T6tRv6c/1pr5+z+Rz/wASP+Crfg7xPrTfDD9h&#10;P4Y6x8afGD/Kz6HA0Oj6c2cBrm8k2qAeo25XAOXXjOn+zD+wh41T4pr+1x+2940t/G3xQkT/AIk1&#10;lbqf7J8Jxtz5FlGeC4zgykZ44JJZ2+jvBPgLwP8ADXw/D4U+Hng/S9D0uD/U6fpFjHbwp7hIwBn3&#10;xk1rUSxMYQcKEeW+7veTXa+ll5JerYYrivB4HA1MDw/h3h4VE4zqylz16kXvFzSjGnB9YU4x5lpO&#10;U0FFFFcZ8OFFFFAFPxD4f0TxZoN54X8TaVBfadqFrJbX1ldRh454XUqyMp4IIJBFfF938Af2sP8A&#10;gm14ivvFv7G+lT/Ej4R3t1JcX/wivLzF9oJdi7SabK2S6A5HlHJORkOcuPtyit6OIlRurXi909n/&#10;AJPzWp9HkPE2MyONSg4RrYerb2lGom4Tts9GpRnG75ZwcZxu0nZtP51+DH/BU39jX4uMNE1b4mR+&#10;B/EkLeXqXhXx9H/Zd7ZTd4384iMnn+Fz+HSvoDSNd0TX7JdR0LWLW+t2+7cWdwsiH/gSkiuN+Mn7&#10;Ln7Ov7Qkap8avgv4d8SSRx+XFdanpkbzxrnO1Zcb1GewYCvEdX/4Io/8E1NavDe3P7OoiY/w2fib&#10;UoU/75S4A/Stf9gnreUfKyl+N4nrSj4cY73+fFYVveKhSxMV5Rk6uHlbtdNrq3ue0/Fb9q/9mn4H&#10;Wz3HxZ+OnhfQ2RC32e91iITsPaIEu34Ka+b/ABH+3r+0L+2JeTfDb/gm58J75dLuma3uvjV4w09r&#10;bSrBejzWkMi7rl1/h3KRuHKFea9V+Hf/AAS6/YC+F17HqXhb9l/w3JcQtmObVoXvypznP+ks4r3i&#10;1tbWxto7Kxto4YYUCRQxIFVFAwAAOAAO1CqYOjrCLk/71kvuV7/N28mXTzLgfI7VMDhqmLrLaWIU&#10;YUovo/Y05Tc2uinVcOkoSWh4z+xt+xL4C/ZG0DUNQi1m88TeNvEkxufGPjrWW33uqzk7iM8+XED9&#10;1B6ZJY817VRRXNUqVK03Obu2fJ5pmuYZ1j543G1HOpN6t/ckktEkrKMUkopJJJJIKKKKg88K4P8A&#10;aN/Zw+FP7U/wuvvhN8XfD63mn3S77e4jOy4sLgD5LiCTrHKh5B6HoQQSD3lFVGUqclKLs0dODxmK&#10;y/FQxOGm4VINSjKLs01qmmtmj4j0X4v/ALan/BN5I/A/7Q/gzWvjL8K7M40v4j+GbXzta0q26CO+&#10;tt2ZVQDPmA/dyS7H5V9++DX7fP7HPx8toZfhj+0N4avJp1GzT7rUFtLrPp5E+yTPtivXq8e+Lf8A&#10;wT+/Yw+Oeozaz8Tf2cfC99f3Dl7jUIdPFvcSsf4mkh2Mx9ySa6nWw1bWrFp94219Y6L7ml5H2tXP&#10;OE+IJe0zjDTo138VXDcvLN/zToS5YqT3bpzpxf8AJd3PW21HT0s/7Qe+hW32588yDZj1z0rxr40/&#10;8FFf2LPgHbzH4g/tB+H/ALZDkf2TpF2L+8d+yCG33sGPHUAc8kDmvPYv+CJX/BNKG/8A7RX9nhi+&#10;8t5beKdTaPntsNxtx7YwK9W+Dv7DP7IfwC1CLWfhL+z54Z0nUIeYdSXT1luYzjGVlk3Op+hFHLl8&#10;deaUvKyj+N5fkYxo+G+FfPKvi8R/d9lSoX8nP22It6qm/Q+dtc139tv/AIKcRSeD/C/hTWPgZ8Gb&#10;rjVNe1dNniTxFbNkeTBFyLaNlOWY+wDONyH6y+BvwM+F/wCzj8NNN+Enwg8LQaToulxbYYIl+aV/&#10;4pZG6ySMeWY8k+2BXXUVnWxEqkVCK5Yrovzfd/0rHn55xRWzTCxwGFpRw+Eg+aNKF2nK1uepJtyq&#10;TtpzSdoq6goxdgooornPlwooooA8F/bN/YX8O/tQNpfxH8E+MLrwP8TvC7eZ4V8eaPGBPDjP+jzj&#10;rNAcnKk8EnGQWVvL/Cf/AAUa+K/7Ml/D8NP+CmPwgvPDEkLJbWvxU8M2Ul54f1RvurI5jUvbO/Xa&#10;VxknKxgYr7KqDU9M03WtPm0nWdOgu7W4jMdxa3UIkjlQ9VZWBDA+h4rqp4lezVOrHmitujXo/wBG&#10;mvI+yy7iqj/Z0MsznD/WcPC/J73JVpXd37KpaVot6uE4zp3u1FNtnHfC/wDaZ/Z5+NVot38KPjX4&#10;Y18OgfytN1qGSVQem6PdvX8QK6rX/E/hvwpYtqfijxDY6bbKpZrjULtIYwB1JZyBgV4T4/8A+CU/&#10;/BPj4k3cl/4i/Zf8PwzTZ8x9H82w/IWzoB+ArnNC/wCCLH/BNbw/efbbX9nKOZv7t94i1G4T/vmS&#10;4I/Sq5cA9eeS8uVP8eZfkbSwvhvUlzxxeLgv5Hh6M36c/wBZh9/s/kafxi/4KsfskfDm5/4RP4e+&#10;LZviX4uuW8vS/CPw7gOpXF1Ieg8yPMSKOpYtkDJAYjFef+Hf2Wv2mP2/fGWl/Ff9v2xi8KeAdLul&#10;uvD/AMEdOujILmRSdk+qSqcSN38sduCE+YN9RfCL9nf4FfAPT20z4MfCXQPDMcihZm0jTI4ZJQOm&#10;9wNz/wDAia7Kn9Zp0f4EbP8Amer+XRfi/M2XFOUZDCUeHMPKFVq31irJSrJNWfsoxShRv/Mueovs&#10;1I3sQ2FhY6VYw6ZplnHb21vEsVvbwxhUjRRgKoHAAHAA6VNRRXEfBNuTuwooooE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38Tfi78N/g3pOn658T/ABbbaPaa&#10;rrtlo2nz3QbbPf3cyw20A2g/NJIyqO2TyRXSV8m/8Fgv+SI/C7/s5L4e/wDp+tq+sqACiiigAooo&#10;oAKKKKACiiigAooooAKKKKACiiigAooooAKKKKAMzxr/AMibq3/YMuP/AEW1fFP/AAb2f8mK6p/2&#10;UbUv/RFpX2t41/5E3Vv+wZcf+i2r4p/4N7P+TFdU/wCyjal/6ItK9Cj/AMi2r/ih/wC3H6Zkf/Jq&#10;85/6/wCD/LEH3TRRRXnn5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fXhP/AJWIPE//AGS6P/0ltK/QWvz68J/8rEHif/sl&#10;0f8A6S2lell/w1v+vcvzR+n+Gf8ACzz/ALF9f/0qkfoLRRRXmn5gFFFFABRRRQAUUUUAFFFFABRR&#10;RQAUUUUAFFFFABRRRQAUUUUAFFFFABRRRQAUUUUAFFFFABRRRQAUUUUAFFFFABXhv/BS/wD5MB+L&#10;v/Yi33/ouvcq8N/4KX/8mA/F3/sRb7/0XW+F/wB5h6r8z6LhD/krMv8A+v8AS/8ATkTC/wCCRf8A&#10;yjh+Ff8A2A5v/Syevo+vnD/gkX/yjh+Ff/YDm/8ASyevo+ni/wDeqn+J/mdPHn/JcZp/2E1//Tsg&#10;ooornPlAooooAKKKKACiiigAooooAKKKKACiiigAoorjviL+0P8AAL4QozfFX42+E/De3quueIra&#10;1bPoFkcEn2AzVRjKTtFXOjDYXFYyqqWHhKcnsopt/crs7GivC4P+Cmv/AAT/ALiZYI/2uPBAZ2Cq&#10;ZNZRV/EnAA9ycV6h4C+Mfwi+Ktqt78L/AIp+HPEkLLlZdB1yC8Uj1zE7VUqNamryi16pnfjeH8+y&#10;2n7TF4SrTj3nTnFfe0jpKKKKzPICiiigAooooAKKKbJLHDG0ssiqqjLMxwAKAHUV5l8Qv20f2Rvh&#10;TcNZfET9pfwPpNypw1ndeJrbzx/2yDl/0rC0P/go7+wZ4iv103TP2ufAPnPwouvEcNupPpulZVz7&#10;ZrZYfESjdQdvRnuUeGeJMRQ9tSwVaUP5lTm196jY9qorP8OeK/C3jDT11fwj4k0/VLRvu3Wm3iTx&#10;t9GQkfrWhWO254s4TpycZpprdPRhRRRQSFFFFABRRRQAUVV1fW9G8P2L6pr2rWtjaxjMlxeXCxxq&#10;PdmIAryfxX/wUJ/Ya8FX7aV4i/ay8Ax3KMVkhg8TW87RsOzCJm2n2ODWkKdSp8EW/RXPQwOU5rmk&#10;msHh51Wv5ISl/wCkpnsVFeT+B/27f2L/AIkXq6Z4K/al8B310xxHZjxNbRzP/uo7hm/AGvVLS8tL&#10;+2S8sbqOaGRd0csLhlYeoI4NKdOpT0kmvVE47LMyyypyYyjOk+04yi/ukkSUUUVBwhRRRQAUUUUA&#10;FFFY3jL4jfD74dWH9qfEHx3o2g2uM/aNZ1SK1jx67pGUU0nLRGlKlVrVFCnFyk9kldv5I2aK8P1H&#10;/gpX+wHpd5JY3P7XfgRpI2wzW+vRTIfo8ZKn8Ca7L4c/tU/szfF/anwu/aA8G69I3/LvpfiS2mmB&#10;9DGr7lPsQDWssPXjG8oNfJnrYjhviLB0fbV8HVhD+aVOaX3tJHfUUZorE8UKKKKACiiigAooooAK&#10;KKKACiiigAooooAKKKKACiiigAooooAKKKKACiiigAooooAKKKKACiqPiHxT4Z8I6e2r+K/EVjpd&#10;qn37rULxIY1+rOQP1ryTXv8Ago3+wb4av20zVf2uPAPnIcOtr4jgnCn0JiZgD7ZrSFKpU+CLforn&#10;pYHJs4zS/wBSw9SrbfkhKX/pKZ7TRXmPw/8A20/2RPinOtn8Pv2mfA2qXDfds7fxNbeef+2RcP8A&#10;pXpkckcqLLE6srDKspyDUyhOm7STXqY4zL8wy6p7PF0ZU5dpxcX9zSY6iiipOMKKKKACiiigAoor&#10;nfHnxe+E3wstTf8AxO+KHh3w5Aq7mm17WoLNQPXMrqKcYyk7I1o0K+JqKnRi5SeySbb+S1Oiorwy&#10;f/gpn/wT/t7hrWT9rnwOWVsEx60jL+DDII9wcV6D8PP2ifgD8XFVvhZ8bvCXiPd0XRPEVtdN9Csb&#10;kg+xFaSoVoK8otfJnp4vh3iDAUfa4nB1ace8qc4r72kjsqKKKyPHCiiigAooooAKKKKACiuC+I37&#10;U/7NHwg3J8Ufj/4N0CRePs+q+JLaGYn0EbPuY+wBNcZYf8FLf2AtSu0srf8Aa68Cq8hwrXGvRxIP&#10;qzkKPxIraOHryV4wb+TPaw/DfEWMo+2w+Dqzh/NGnNr70mj3CisXwX8Svhz8SbAar8O/H+i6/asu&#10;VudF1WG6jI9d0TMK2qyacXZnk1aNWhUdOpFxkt01Zr1TCiiikZhRRRQAUUUUAFFR3V3a2Nu95fXM&#10;cMMa7pJZXCqo9STwK8s8c/t2fsY/Da8Om+Nv2pPAdjdKcPZt4mtpJk/3o0csv4gVcKdSo7RTfoju&#10;wOWZlmVTkwdGdV9oRlJ/dFM9Xorxvwv/AMFDf2F/GOoLpWgftZ+AZLh2Cxw3HiW3gLk9l81l3H2G&#10;TXrWj65oviGwTVNA1e1vrWQZjuLO4WWNvoykg0506lP44teqsVjspzbK2ljcPOlfbnhKP/pSRaoo&#10;orM88KKKKACiiigD8/8A/gm7/wApVP2sP+wtD/6Uy1+gFfn/AP8ABN3/AJSqftYf9haH/wBKZa/Q&#10;Cu/Mv94X+GH/AKRE/TPFr/krIf8AYNg//UWkFFFFcB+ZhRRRQAUUUUAFFFFABRRRQAUUUUAFFFFA&#10;BRRRQAUUUUAeB/8ABQ74AfEn9ov4ZeB/DHww0+3uLvQvjN4R8R6gt1drCFsNP1WG5uWBb7zCNGIU&#10;cseBXvlFFABRRRQAUUUUAFFFFABRRRQAUUUUAFFFFABRRRQAUUUUAFFFFAGZ41/5E3Vv+wZcf+i2&#10;r4p/4N7P+TFdU/7KNqX/AKItK+1vGv8AyJurf9gy4/8ARbV8U/8ABvZ/yYrqn/ZRtS/9EWlehR/5&#10;FtX/ABQ/9uP0zI/+TV5z/wBf8H+WIPumiiivPPzMKKKKACiiigAooooAKKKKACiiigAooooAKKKK&#10;ACiud8efF/4TfCy1N98Tvih4d8OQKu5pte1qCzUD1zK6jFeXT/8ABTP/AIJ/29w1tJ+1z4HLK20m&#10;PWkZfwYZBHuDitI0a1RXjFv0TPWwWQZ9mVP2mEwlWpHvCnKS+9JnudFcb8O/2iPgF8XVVvhX8bfC&#10;fiTd0XQ/EVtdN9Csbkg+xFdlUyjKLtJWOHE4XFYOq6WIhKElupJp/c7MKKKKk5wooooAKKKKACii&#10;uC+I/wC1P+zR8INyfFH4/wDg3QJF4+z6r4ktoZifQRs+5j7AE1UYym7RVzpwuDxmOq+yw1OVSXaM&#10;XJ/ck2d7RXh+n/8ABSz9gPU7yOxtv2uvAiySNhWuNeihQfV3IVfxIr1bwb8SPh38RrL+0/h7490X&#10;XrYjP2jRtUhukx67o2YVU6NanrKLXqmdeOyPO8rjzYzC1KS7zhKK/wDJkjaooorM8sKKKKACiiig&#10;AooqO6u7Wxt3vL65jhhjXdJLK4VVHqSeBQCu9ESUV5R45/bs/Yx+G142m+Nv2pfAdjdKcPZt4mtp&#10;Jk/3o0csv4gVS8L/APBQz9hjxjfrpegftaeAZLh22xw3Hia3gZ29F81l3H2Ga2+r4jlvyO3oz3I8&#10;M8SToe3jgqzhvzezna3e/LY9koqro+uaL4hsE1TQNXtb61kGY7izuFljb6MpINWqxPFlGUZOMlZo&#10;KKKKCQooooAKKKKACiqHiLxV4X8Iae2reLfElhpdqn3rrUbxII1+rOQK8k13/go7+wZ4cv203U/2&#10;ufAPnJwwtfEcFwoPpuiZhn2zWkKVWp8EW/RXPSwOTZxml/qWGqVbb8kJS/8ASUz2qivMfh/+2p+y&#10;J8VJ1s/h7+0z4H1S4b7tnb+Jrbzz/wBsi4f9K9MiljmjWaGRWVhlWU5BHrUyhOm7STXqY4zL8wy2&#10;p7PF0ZU5dpxcX9zSY6iiipOMKKKKACiiigAooooAKKKKACiiigAooooAKKKKACiiigAooooAKKKK&#10;ACiiigAooooAKKKr6nq2l6JZSalrOpW9nbxrmS4upljRB6lmIAoHGMpSsldliivH/Fv/AAUE/Ye8&#10;Dag2k+Jv2sPAMN0jbZLeLxNbzPGfRhGzFT9cVL4L/b2/Yo+Id8ul+EP2qvAd1dM22O1bxNbxSyH/&#10;AGUkdWb8Aa2+r4jlvyO3oz23wxxKqHt3gq3Jvzezna3e/LY9boqGxv7HU7WO/wBNvIbiCRd0c0Eg&#10;dXHqCODU1YniNOLswooooEFFFFABRRRQAUVkeL/iB4D+H2ntq/j3xtpGh2qrlrrWNSitowPXdIwF&#10;eT6n/wAFKf2BNJu2srv9rvwGzr9423iCKZf++oyyn8DWkKNap8MW/RXPUwOR51mkXLB4WpVS6whK&#10;X/pKZ7fRXnvw6/a0/Zd+LjrD8Mv2h/BeuTNj/RdN8S20kwz0BjD7wfqK9CBBGQamUJ03aSt6nLi8&#10;Djcvq+yxVKVOXaUXF/c0mFFFFScoUUUUAFFFFABRRXJfEP4+fAz4RxNN8VfjL4V8Nqoy39veILa0&#10;P5SupJ9hyaqMZSdkrm+HwuJxlVUqEHOT2UU238ldnW0V4Yn/AAUz/wCCf8lytqv7XPgfc0mzLa0g&#10;XOcfePyge+cV6b8P/jX8G/ixbLd/C74seGvEkTLlZNB1y3uxj/tk7VUqNamryi16pnoYzh/Pstp+&#10;0xeEq049505xX3tJHTUUUVmeQFFFFABRRRQAUUUjMqKXdgqjkk9qAForzb4hftj/ALJ3wola1+I/&#10;7SXgfR7hc5s7zxNbLPx1/db95x9K5zRf+CkP7BOv366bp/7XXgJZX+79q8RQwKfbdKVXPtmto4fE&#10;SjdQdvRnt0eGeJMRR9tSwVWUP5lTm196jY9sorN8MeMfCPjbTl1jwZ4p03V7Rvu3Wl30dxGf+BIS&#10;P1rSrHbRnjVKdSnNwmmmt09GgooooJCiiigAr8+vCf8AysQeJ/8Asl0f/pLaV+gtfn14T/5WIPE/&#10;/ZLo/wD0ltK9LL/hrf8AXuX5o/T/AAz/AIWef9i+v/6VSP0FooorzT8wCiiigAooooAKKKKACiii&#10;gAooooAKKKKACiiigAooooAKKKKACiiigAooooAKKKKACiiigAooooAKKKKACiiigArw3/gpf/yY&#10;D8Xf+xFvv/Rde5V4b/wUv/5MB+Lv/Yi33/out8L/ALzD1X5n0XCH/JWZf/1/pf8ApyJhf8Ei/wDl&#10;HD8K/wDsBzf+lk9fR9fOH/BIv/lHD8K/+wHN/wClk9fR9PF/71U/xP8AM6ePP+S4zT/sJr/+nZBR&#10;RRXOfKBRRRQAVV1rXtD8N6fJq3iHWbWwtYxmS5vbhYo0HqWYgCqvjjxhonw98Gat488S3Hk6foum&#10;zXt9IP4YokLsfrgGv55/2rv2vv2kP+Cj/wAf1jkk1W6h1TUlsvB3gXTp3aC2VpMRRrECFeY5G+Uj&#10;LHqQqqF9TLMrqZjKXvcsY7s/WfCvwpzDxMxdeXt1h8NQSdSq1e17tJK8U3ZNttpRSu90n+9Og/td&#10;fso+Ktd/4Rfwv+078PNS1PcV/s6w8aWM0+QcEeWkpbIPHTrXoSOkqLJG4ZWGVZTkEetfz0fHj/gk&#10;r+3H+zj8LLj4y/ET4XwnRbGNZNTk0rVIrqWxjJA8yVIySqgnlhkL1JAGa+iv+CHf/BR74l+GPjJp&#10;P7H/AMV/FM+reF/EkkkPhufUpmkm0u92FkhR2JPkybSoQ8K5UrjLZ7sTkdNYWVfC1VNR32+eqf4H&#10;3/E3gHlkeFq+e8KZrHHU6CbqRXK3aKvLllCTXNFe9ytJtbNuyf7HUUUV86fzOFFFFABXH/Hf48/C&#10;39mz4Y6l8XfjD4ph0nRdMjzLNJy8rk4WKJBzJIx4Cjk/TJrqr+/sdKsZtT1O8jt7a3iaW4uJpAqR&#10;IoyzMTwAAMknoK+H/gN4Juv+Cof7QUn7YXxj06SX4R+CdVltPg94XuFK2+rTxPtl1e4Q/wCsG9Sq&#10;KwwCuMfK2/pw9GNS86jtGO/d9kvN/grvofVcM5Hg8wVbH5lNwweHSdRxtzzlK/JSp3056lnZu6hG&#10;MptNRs7mjf8ADeP/AAUiB8Qr4o1L4D/Bu+UnTodPjH/CUa/bdA7SE/6Ejj5gV5xgYcHdXp3wg/4J&#10;R/sJ/CCb+1IvgZp/ifVmwZ9Y8bs2rzSMOjbbndGjZ7oin8hX0YAFG1RgDoKCcDJqp4ytblp+5Hst&#10;Pve7+Z2Y7jvOp0nhMrf1PDbKlRbhddPaTVp1Zd5VG9dlFWS4qf8AZs/Z1ubRrC5+AXgqSBl2tDJ4&#10;VsypX0wY8Yrxj4q/8Eiv2KviBqZ8VeCfAV18OfECc2uufDnUJNKeBgSVZYYj5IIJzkID054GOm/Z&#10;+/4KPfsp/tOfGbWvgP8ACHxtcX2v6Ilw8yy2LRw3CQSiJ3gkPEq5III6qc9K92pe0xmDqWblF/Na&#10;Gc8z484Nx/s6lavhqrSlyylOLcZaq8W7Si+zTTPiW++Of7aH/BN7Uo1/auvpvi18H/OEEfxI0rTt&#10;ms6IpxsN/ApIljH3TIMk8EtkhD9ieBvHPhD4meENO8feAfEVrq2j6tapc6fqFjMJIp4mGQwI/l1B&#10;4ODV/VNL03W9NuNG1nT4bqzuoWhurW4jDxyxsMMjKeGBBIIPBFfEHhTTbz/glN+1Zpnw5s7yZfgD&#10;8XNYMGjLeTF4/CPiCTkQBzylvN0AJwMZJGxi2v7vGRdlaotdNFJLfTpLrpo+19/WjDL+PMLU9lSj&#10;RzKnFztTio08TGKvJKCtGFeKTklBKFRJpRjNLn+5qKM0VwH5uFFFed/tXftHeEf2TvgF4i+O/jOP&#10;zrfRbPNrYrIFa9unOyG3U84LyFRnBwMnBxVQhKpNRirt6I6sDgcVmWNp4TCwc6lSSjGK3cpOyS9W&#10;zmP2wv24vhv+yPpum6NeaPfeJ/G3iSQw+EfAuhRmS+1SboOAD5ce7ALkHvgMQRXjWl/sVftcftnx&#10;r4q/4KCfGy/8NaHM/mWXwj+HV/8AZbeJD/DfXS5a4YDA2gkAjIYZIrqf+Cf/AOyX4n0i9vP20/2p&#10;Iv7S+MHj6EXF0LqH5PDVi3MWn2ynPlYTbvIwc/L2Jb6T8beL9G+H/g3VvHfiOSRNP0XTZ76+eKMs&#10;ywxRl3IUdTtU8d67pVI4WXs6Gsust9e0ey8935LQ/QcRm2E4QrrLeHlGpik+WeJspSc9nHDXTUIJ&#10;+6qiXtKj95SjFqJ5b8Kf+CeP7EfwXsUs/An7MvhFZF/5f9U0lL+7Y5ySZ7nzJOvON2Paum8R/sn/&#10;ALLnjDTW0fxT+zh4F1C1cfNDdeE7NwPcZj4PuORXzb/w/wA/+Cdv/Q3+Jv8Awlpq2PBf/Bcj/gnT&#10;4y1qPRX+LOoaQZGVVuta0C4hhyTjlwrBR6k4AHU1U8Hm1+eUJ372Z1YzhHxoqVXjMThMbKa1cmqz&#10;l631Y7xh/wAEivhP4W1aX4g/sY/EzxR8GfFaM0trN4d1SWbTZZCc7J7OVyrxE9YwQuO3GKj+EX7d&#10;Xxk+BfxP039mf/go/wCFbDQdZ1aYQeEviXowI0LX2JwI3YgC2nJx8pwDuGVT5S31loutaP4k0i21&#10;/wAParbX1jeQLNZ3tnMskU8bDKujqSGUjkEHBrlfj/8AAH4Y/tM/CvVPhB8WvDsOoaTqluyZZR5t&#10;rJj5J4W6xyocMrDuO4JBzjinU9zEe8u/2l6Pr6PT03PLw/GU80tguKYvE0vh9o9cTS6XhUfvTUet&#10;Ko5RaulySfMu0DBhuU5B6Givkn9gH4wfEv4T/EzXv+CdH7S/iOTU/FHg20F74E8S3Dc+IvD5bbEx&#10;J5M0I2owOTgHlthY/W1c9ejKhU5Xr1T6NPZo+a4hyOvw/mcsLOSnFpShOPw1KcleE436SXR6xd4u&#10;zTQUUUVieGFfLf7Sv7fnimL4pyfsmfsR+AY/H/xQ2/8AE2uXYjR/C0eOZb2Ycbhx+7BHLAE7sI17&#10;/gor+0z8Rfhvovh39mz9m1lk+LHxSvG07wy7HC6VbAf6RqMhAO1Y16HBwctg7CD6B+x9+yL8Nf2O&#10;PhNB8OvA0Ju9QuG+0+JPEl0ubvWb1h89xK5JY5P3VyQo4HOSeynTp0aSq1Ve/wAK726vy6JdXftr&#10;95lWX5VkOTwzrNqXtZ1b/V6DbUZqLtKtVs0/ZRknGME06k1JNqMXzeJ6D/wSpX4z30PxB/4KE/HT&#10;xF8UPEEgDy+H7XUpdP0CwP8Azyt7eEoSo4y2VLkZK5Jr3nwZ+xv+yX8PNNXSfBf7NHgXT4QMN5Ph&#10;W13ye7uYyzn3Yk16NcXFvaQPdXc6RxRqWkkkYKqqOpJPQV8d/HH/AILpfsF/BfX7rwzp3ifWfGd1&#10;Zvsmbwfp8dxblt2CFnlkjjkx1yrFSOhNXCWYY6XJTu7dFsvktEdWDxfiVx/WeFy9VqsYbU6KcaVN&#10;Pa0IctOC7aK9t2e4/Eb9hb9jb4sabJpfjz9mPwTeLIhT7RH4dgt7hAR/BPEqyJ0H3WHQV4TrX/BO&#10;D4z/ALMDS+OP+Cb37Qur6FLG2+b4beNNQk1DQdQTIPlp5mXt3xwH5J4G5QSatfs/f8FxP2Fvj34o&#10;s/Bj+Ida8H6jqEwhs08X6fHBFJIThVM0UkkaE8Y3MByBnPFfYKsrqHRgysMgjvTnPH4GXJVTS7S1&#10;T+T0+aLxmYeJHAdZYHNY1YQlr7HERc6U119yd4S7c0feXSSdmfPn7IX7eOnfHrxNqHwI+MngW5+H&#10;/wAWvD8Wdc8Gak5K3CDg3NnKQBPC33hjJAPVh85+hM14D+3l+xlD+014LtfGvw21T/hHPil4NkOo&#10;+A/FlouyaO5T5hayuMFoJSArA5C53YOCp0v2Cv2r2/a1+BqeJ/EeitpHjDw/qEuieOtDkG1rHVID&#10;tlG3qqt98A8gNt5Kk1lWp06lP21JWWzXZ+Xk+nbZ9G/NzvK8rzHKf7dyeHs6akoVqN3L2M5XcZRk&#10;9ZUalnyuV5QknCTd4yl7ZRRRXIfEBUGp6ppuiadPrGs6jBZ2drC0t1dXUyxxwxqMs7MxAVQOSScA&#10;VPXxX+1Trniv9v8A/acb9gH4Z+Ibqx+H3hNYb743a7p7mN7gt80Ojxyer8F9vTBBPyMp3w9H207N&#10;2S1b7L+tF3Z9Dw3kP9vY6UKlT2VClF1KtRq6p042Tdusm2oQjdc05RjdXunaz+2F+09+3V4vvvhz&#10;/wAE6ba18P8Ag3S7trTxB8afEen+ZA8ndNNgbi4IHO5uOR9wFWbp/h1/wSB/Za0vV18cfH2fXvi7&#10;4qZvMutc+IGrzXUckmOSLbd5e30Vw4AwB0r6V8B+A/B/ww8Had8P/h/4dtdJ0bSbVLbT9Ps49scM&#10;ajAA/qTkk5JJJJrzr9rb9tn4EfsTeHNJ8VfHfVNRtbPW757SwbTtNe5ZpFTeQQvQY710xxFaUlSw&#10;qcb6afE/V7v0WnkfU0eJs6xeLjlHB9CeHhO8Yxpa4irZNt1KsUpybSbcIuNOK0Ud2+i0r9mH9mvQ&#10;rJNM0T9nnwNZ20YxHb2vhKzjjX6KsYArz74vf8Exv2FfjTb/APFR/s5eHtMvA2+PVvC9oNKukfGN&#10;3mWuzeR/t7h7V5P/AMP8/wDgnb/0N/ib/wAJaavSv2fv+Cqf7DX7SniW18E/Dz41W8GtXvFnpOu2&#10;sljLO2T8iGUBHfjhFYsewPNU8PmuH/ecs4+eprPh3xg4dUsweHxlHl1c0qqsurbWy7t6dzzDVfgh&#10;+3l/wT9X/hJv2ZfiHqXxm+G9nmW/+G/jK436xYQAfMLG8+9Lhc7YiMDACo5Ymvoz9lf9rD4Q/tf/&#10;AA0T4lfCXVZGSOY2+raTfR+XeaZcr96CePOVYdj0I5BNel5r4w/bj+Dfiz9kn4k/8PKP2XNFkN1p&#10;qonxc8H2a4t9f0cH95d7F6Twr85kwflXcfusGmMo433J2U+j2u+0umvR/ffdZYPG4Pj+awOYRhTx&#10;8tKVeKUFVn0p10rR5pvSNZJSUre05k+aP2fRWL8N/iD4V+LHw/0X4m+B9TS80fX9Mhv9NuYzw8Mq&#10;B1+hwcEdQQQeRW1XA04uzPzmtRq4erKlUi4yi2mno01o013T3CiiikZhRRRQAUUUUAFFFFABRRRQ&#10;AV534q/a9/ZN8C+JLrwb43/ag+HejaxYzeVfaVqvjawt7m3kwDteKSUMjYI4IB5rw/8A4KP/APBV&#10;n4QfsUeE77wh4V1Wz8QfEi4tcaZ4fgm3x2LMPlnuyv3FX7wj4d8AfKDuH4P+JfF/iL4geO77x14u&#10;1OS91TWNUkvdRu5fvTTSSF3Y/Via9/K8jqY6DqVG4x6ef/AP6K8J/APMOPMBUzLNJzw2HsvZNRXN&#10;UfVpS+wltL7TemzP6kopYp4lngkV0dQyOrZDA9CD6U6qPhj/AJFrT/8Arxh/9AFfPv8AwVM/bWvP&#10;2Hf2Xbr4geFfJbxVrV8uleF47iMSIlw6s7Tsp4ZY40ZsHgtsB4NeLRo1MRWVKG7dkfhuS5HmHEGe&#10;UcqwMearVmoRWyu3u30SWrfRJs9u8ffF74TfCmz/ALR+KPxQ8O+G7fbu+0a/rUFmmMgZ3Suo6kfm&#10;KqfDz4+fAr4vb/8AhU/xp8JeKPLkKSf8I74jtb3awAJU+TI2Dgg49CPWv56Pg98BP2v/APgo78Wt&#10;Uk8HW2qeMdewbvXNa1jUcRWwcnBkmkO1MnhUX0+VcKcN/aL/AGR/2r/2AfG2kTfFDRrzw3f3YafQ&#10;9d0TVNyOyEbvLnhbKuuQSMhgCD05r6X/AFdw3N7J117Ttp+V7/1sf1JD6NfDMcQsoq5/BZi483sl&#10;GPa/wOfO1bW+j5fe5bH9I1FfGf8AwRl/4KA+Kf20/grqXhb4szrN408FywwahqCqF/tO0kX91csA&#10;ABLuR1cAYJVW/jIH2ZXzmJw9TC15Uqm6P5i4o4bzThHPq+UZhFKrRdnZ3TTSakn1UotNaJ2eqT0C&#10;iiisDwAooooACQBkmvkX4y/t3fF34z/E7Uf2Yv8AgnH4RsfEniLS5PK8VfEbVmP9g+HT0KbwCLmf&#10;J+6pOCrYV8Ntm/4KD/GX4m/EX4heHP8Agnd+zT4gm0vxf48t2u/Fvia3Y58OeH1O2aYbSGEsnKpg&#10;j0ypdWHvv7PP7PXwu/Zf+FWl/CD4SeHYrDS9NhAZwo867lP355n6ySOeSx+gwAAO2EaeHpqpUV29&#10;k9rd3+i67vTf7/AYPK+F8po5rmVJVsRWTlQoyvyKCbXtqyVnJOSap07pSs5T9y0Z/PvhH/gkd8Mv&#10;F2rx/EH9tX4qeKPjN4qdhLcNr2qS2+lwvnOyCzicKkQPRCSv+yM4r3nw3+yb+y34P05dJ8Lfs3+B&#10;NPt1GBFa+E7NAfc4j5Puea9ArxX9rn9v/wDZt/Yjk0WD48+Ir61m8QLM2nQabpr3LlYtu5mC/dGX&#10;ABPU59KXtsZjJqCbb6Jfolp9yOZZ5x3xljoYKhVq1pu/JSp3UUkm2oUqdoRSSbtGKSSJfir/AME9&#10;P2JfjNYSWXjr9mTwg0ki4+36bo8djdrzkYntgkgwTn72K8U1P9h/9rL9jUP4u/4J8fHbUNe0WI+Z&#10;efCX4jXzXdpOoydtncsQ1u56Y+UMTlnOAK+wvC/ibQvGnhrT/GHhfUo7zTdVsorvT7yFspNDIgdH&#10;B9CpBq9U08XiKfut3XZ6r7nt8rMxwHG3E+VxeErVXWo3tKjXvUpu26cJ35X/AHocs10kmjxH9jz9&#10;uX4eftZWGoeHX0K+8I+PfDreV4u+H+vKY77TJRwxAZVMsW7gSBR23BSQK9ur5d/4KA/sk+KPFD2P&#10;7YP7LzLo/wAYfAMZudPmtYyo8RWa8y6bchSPNVk3bN2eTt4DZHrH7I37S/hD9rn4A6D8c/B8LW8e&#10;qW+zUNOkYM9heJ8s9ux7lXBwcDK7TgZxRWpU5U1WpfDs1/K+3o+j9U9jTiDJ8sr5bDPMnTjh5S5K&#10;lNvmlQqtNqPM9ZU5pN0pvX3ZQleUby9KooorlPiwrM8ZeM/Cnw88K6h448c+IbTSdI0u1e51DUb6&#10;dY4beJRlmZm4AArTr4d8bW2pf8FTv2r9R+EqalMvwE+EerrH4qW3kaNfFuvRn/j0JGC1tF827BwT&#10;yM7kZejD0VWk3J2itW/8vN7L/I+l4ZyGnnWIqVcVU9lhaEeetUtdxjdJRitpVJyajCN1du7tGMmr&#10;Fv8AHz9s3/go/qU1p+yHcTfCn4RLM1vN8T9Y08tq2tKOHbT4Gx5afwiQkEHJ3KwKDvfhZ/wSL/Yw&#10;8Cal/wAJV4/8FXnxK8RSfNda98SNQfVXnc8lmilPkkk+qE+9fSulaVpehaZb6LomnQWdnawrFa2t&#10;rCI44Y1GAqqMBQBwAOBXz/8AtT/8FRP2Tf2OPiVD8J/jbr+s2usTaVFqMcen6LJcR+RI8iKdy8Zz&#10;G3FdEK2KrS9lhYtLtHd+rWr/AC7JH1ODz7inO8Q8p4Qw86FOz/d4e7qzit5VakUqlR97tU1e0YRW&#10;h6nb/s1/s6WdqthafALwVFAi7Vhj8K2aqq+gAjxivK/i9/wSo/YV+L7/ANoy/AvTvDOqpuNvrPgj&#10;OkXETk534ttsbtnu6NXm3/D/AD/4J2/9Df4m/wDCWmr6G/Zw/bE/Zu/a10q71X4A/FOx17+z2A1C&#10;zjV4bm2z0LwyKrhT2bG0nIByDRKjmeD/AHklKPnqjHEZX4scGw/tCtTxeGit5tVYrXS0pba3tZ6O&#10;9tT5w1m0/b5/4JwJ/wAJDYeKdR+PPwd0/wCfUrPVAP8AhKNDtc/M6S/8vioPm+bJ2gjEajcPqf4B&#10;ftAfCn9pr4Y6f8XPg34ph1XR9QX5XX5ZLeQfehlTrHIp4Kn68ggntCAw2sMg9RXw1+0b4Lvf+CY/&#10;x/j/AG1/gvpUi/C/xlqsNl8ZfCtrGfs+nvK4WPV4EUfIwdiGAGCWxx5mVIuGO91pKp0a0UvJra/Z&#10;9Xo+5eFqYPxCvhKtONLMrP2c4RUIYh7+zqQVoxrS19nUikpytCacpKa+5aKh03UrDWdOt9X0q8ju&#10;LW6hWa2uIXDJLGwyrKRwQQQQamrzz81kpRdmFFFY3xE8feFfhX4D1j4leOdVjsdH0HTZr7UruQ8R&#10;wxIXY+5wOAOScAcmmk5OyLpUqlerGnTi3KTSSWrbeiSXVt7HIftSftWfCD9kL4ZyfE34va08MLTC&#10;30zTbOPzLvUrlvuwQR5y7n8gOSQK+b9J+DH7eX/BQaP/AISb9o/4hal8F/hpfYl0/wCHfg+fZrWo&#10;W7D5ft13w0QKn5ogMHcQyKQDU37EXwf8U/tifFH/AIeT/tP6JJuu/Mi+DvhG8UG30TSdx8u8KEc3&#10;Eo+YP6HcOCmz7SrvlKGC9yFnPq97PtHpddX32tu/0fGYzB+H83gcBGFTHx0q1pJTVGXWnQi7x5oP&#10;SdZpvmuqfKlzS8F+EH/BMT9hX4LW/wDxTv7Ofh/VL1m3y6t4qtRq1074xv33W/YT/sBR7c16Fqf7&#10;Mf7Nmt2Mmmaz+z34HvLaUYkt7rwnZyRuPQq0ZBrhP2r/APgo3+yb+xncR6N8ZviMF1qaESw+HtJt&#10;zdXpjJwHZF4jU9i5Xdg4zg14B4a/4OIv2Gdc17+yNV8LePtHt92Bqd/otu8P3gM4huHk6Hd9zoPX&#10;Aqo4fNMVH2qjKXnr+H/ANsLw54vcWYf+1aNHF14vVVG6jv5xbd5L/DfselfEP/gkF+ynq2st44+B&#10;Y174S+KI28y11z4e6xLZrHIOhNvuMW31VAgIznrXK6X+17+1H+wf4qsfAX/BRK3tfEvgfUrpbPQ/&#10;jR4b0/yo4pT91NStl/1JI53qMAg/fGWX6t+Efxh+Gfx48BWPxO+EXjKz13Q9Rj3Wt/YyblJHBRh1&#10;R1PBVgGB4IFX/HPgfwj8S/CGo+AfHvh+11XR9WtWttQ0+8j3RzxsMFSP5Ecg4IwRWaxVS/JiVzLb&#10;X4l6Pdej08jgp8Y5lKo8u4ppyxVKL5ZKpf6xSto/Z1ZJzhKP8kr03a0odVe0rVdL13TbfWtE1K3v&#10;LO6hWW1u7WZZI5o2GVdWUkMpHIIOCKsV8Ufsu6p4t/4J7ftQxfsF/ELXLm++GvjLz734Ka5qDl3s&#10;5V+ebR5JT1K9U3dcqAfnCr9r1hiKPsZ6O6eqfdf59GujPn+JMh/sHHRjSqe1oVYqpSqJWU6cm0m1&#10;9mUWnCcbvlnGUbu12UUUVgfOhXz7+19+3fpPwA8Q6f8AA34SeCbjx98WvEUefD/gnTWx5SngXN3L&#10;jEEK/eOcEgfwjLjZ/bx/auH7JHwJm8Y6Ho/9reLNbvotG8D6GvLX+qTnbEu0csq8uQOSFxwSDWN+&#10;wZ+xgn7NfhO8+IfxQ1T/AISL4q+NJBqHjnxVeKHl89/mNpC5yVgjJ2gAgMV3YAwq9dGnTp0/bVVd&#10;bJd35+S699l1a+2yPK8ry/Kf7dziHPTcnCjRu4+2nGzk5SWsaNO653G0pyahFr3pR810f/gnN8bf&#10;2pGi8b/8FIf2g9W1hpG8y3+Gnge/fT9DsEP/ACzkKYe5f1ckEcgMwwa90+G37CP7Gnwj0yPS/AX7&#10;Mfgq0WNAv2mbw/DcXDgDHzzzK8j9/vMep9a9XdxGjO3RRk18ZXP/AAXr/wCCeNpcSWs3i7xNujkK&#10;NjwvN1BxWsZZhjbxpJtLpFaL5I9XC43xL46p1KGVU6s6NK16WGi40qalfl/d07RV7OzknKVm227s&#10;+hvGX7HX7JvxC0xtH8Z/s1eBdQgP3RN4VtdycdUcRhkPJ5Ug814P4g/4JTWnwev5viD/AME+vjh4&#10;j+FfiGJS8OhzanLf6Dfnr5VxbTFztPTcC2zOQpIFR+H/APgu3/wTn13Ul0+f4l6zpysM/atQ8M3K&#10;xjnuUVj+lfVHw4+Jnw++L/g+z+IHwv8AGOn69ouoR77PUtMuVlikHcZHQg8FTgg8EA0S/tHBfGpJ&#10;Po07P5PRixFbxR4Fpr69DEUaM3ZwrQk6M/7soVE6ctOjTdj51/Zv/b58XQ/FG3/ZN/bk8Bx+A/id&#10;IuNFvoWLaP4pQDiWzmPCucH90SeRgHcdg+pq8r/a9/ZI+GX7YvwnuPhv4/tTb3kLfafDviC1+W70&#10;e9X7lxC4IIwfvLnDDg9iPPP+Cdn7SfxH8d6b4i/Zg/aUmUfFb4W3S2HiCcfd1izI/wBG1GM4G4SL&#10;944BzhiBvwM6kKdam6tNWa+JdvNeV9Gujt0enDmmX5Vn+TzzrKaapTpW+sUE24xUnaNaldt+ycmo&#10;zg23Tk42bjJcv0vRRRXGfBhRRRQB+f8A/wAE3f8AlKp+1h/2Fof/AEplr9AK/P8A/wCCbv8AylU/&#10;aw/7C0P/AKUy1+gFd+Zf7wv8MP8A0iJ+meLX/JWQ/wCwbB/+otIKKKK4D8zCiiigAooooAKKKKAC&#10;iiigAooooAKKKKACiiigAooooA81/ai/aZ8Nfss+EfDvi/xT4dvtSh8R+PtE8K28WnsgaK41O8jt&#10;Ipm3kDYjSBmxzgHAJr0qvk3/AILBf8kR+F3/AGcl8Pf/AE/W1fWVABRRRQAUUUUAFFFFABRRRQAU&#10;UUUAFFFFABRRRQAUUUUAFFFFAGZ41/5E3Vv+wZcf+i2r4p/4N7P+TFdU/wCyjal/6ItK+1vGv/Im&#10;6t/2DLj/ANFtXxT/AMG9n/Jiuqf9lG1L/wBEWlehR/5FtX/FD/24/TMj/wCTV5z/ANf8H+WIPumi&#10;iivPPzMKKKKACiiigCO7u7Wwt2u765jhhjXMkszhVUepJ4FeeyfthfskReIP+ETl/ak+HK6qZBGN&#10;MbxvYC4LkZC+X527JHbGa/F3/gq9/wAFFfir+1h8eNa+FvhPxNd2fgDw7qk2naTo+mzOialIjeW9&#10;zOFP75mYHYCMKpGBksW5+/8A+CNf/BQXTfhO/wAXrv4LbbOOwN5JpK6jEdRSILuObbO7cF52ff7Y&#10;zxX0tHIaMaMZ4qsoOWy0/V/ef1Jk30esnwuS4bF8V5xDB1cSl7Om+VNN2aTlOS5pJNc0Yq0W7cx/&#10;QHY39jqdpHf6beRXEEi7o5oJA6OPUEcGpa/Ar/glf/wUd+KP7Inxp0fwPrfiO41D4feIdSgs9a0e&#10;+uHeOw3vsF1bgkiJ1LZYAYdRg8hWX99a8zMstq5bWUJO6ez7n5R4o+GOaeGOdQwmIqKrSqpyp1Er&#10;cyVlJON3yyi2rq7VmmnrZFFFFeafmQUUUUAZfjTxr4S+HPhS/wDHPjvxHZ6To+l2rXGoalqFwsUM&#10;EajJZmYgD+tfHNv8ev2zv+Cj2pS2v7IlzL8KfhEJmt5vidrGnltW1pRw7afbtjy06qJCQQcncrKU&#10;Ffxna6h/wVP/AGr9S+E/9oTf8KE+EesLF4ojgkaNfFuvxn/j13LhmtoTndggE8jO5GX7a0rStM0P&#10;TbfRtF06Gzs7WFYrW1tohHHFGowFVRwoA4AHAru/d4OKur1HrrtFPbTq+uui7X2/R3DAcB4Wm61G&#10;NbMakVPlqJSp4aMleHNB+7OtKLUrTThTTScZTb5Pmn4V/wDBIr9i/wAB6j/wlPj7wTefEnxDJ811&#10;rvxH1B9VedzyWaKU+Scn1Qn3r2iD9mr9nO1s10+2+AHgmO3VdqwR+FbNUC+mBHjFdtXgp/4KT/so&#10;L+1Y37GreM7v/hNF1AWPl/2e32Q3JhEvlef93dg7cf3/AJetZ+0xmKbd5SsrvfRfojyv7S484urV&#10;akatfEOlBzlaU5KEI7ystIRV+iSRQ+L/APwSo/YV+L7/ANpS/AzT/DGqpk2+s+B86RcRMTnfi22x&#10;u2e7oxry3WLX9vn/AIJvoPENp4q1D48/BzT/AJ9Ss9TUf8JRoVrn5nSX/l9VB83zZO0EYjUbh9t0&#10;MAw2sODxzThjK3Ly1Pfj2ev3PdfI0wHHmdU6SwmZv65hutKs3NJdfZzfv0pdpU5LXdSV0+M+AX7Q&#10;Hwp/aa+GOn/Fz4N+KYdV0bUE+V1+WS3kH3oZU6xyKeCp5+oIJ7Ovhz9ofwVdf8Eyf2gY/wBtP4N6&#10;XLH8L/GeqQ2fxk8LWsf+j6dJI4WLV4EXhCHbDjGCWxxvyv27pupWGsadb6vpV5HcWt1Cs1tcQyBk&#10;ljYZVlI4IIIII6ipxFGMLTpu8Zbd13T81+Ks+px8TZHg8BGjmGWzc8HiLuDlbmhKNuelUtpz07rV&#10;JKcZRmkuaymooormPlQrzb9qX9qz4Q/shfDKT4m/FzWJI4WlFvpel2cfmXmp3JHywQR5y7HHsAOS&#10;QK7D4iePvCvwr8B6x8SvHOqx2Oj6Dps19qV3IeI4YkLsfc4HAHJOAOTXyR+xF8HvFX7X/wAUP+Hk&#10;/wC0/osu+83x/B/wheLm30PSM/u70xt1uJh8wfjg7hwU2dWHowlF1Knwr72+iX6vovkfXcN5LgK+&#10;GrZtmrawlBpNRdp1akruNKDaaTaTlOdmoQTdnJxTg0j4Mft5f8FBE/4Sb9pH4g6l8F/hre4l0/4c&#10;+D7jZrWoW7D5RfXfDRAr96IDncQyKQDXrnwg/wCCYn7CnwWt8+Hf2c/D+qXrNvl1bxVajVrp3xjf&#10;vut+wn/YCj25r3snHNfHfif/AILo/wDBP/wh4l1DwnrXizxIt5pd9NaXax+GZmUSRuUYA9xkHmui&#10;E8dirww8WorpG9vnbV+rufRYPM/ELi+NTB8O4epDDwtejhYyjGKd7OfL71Ruz9+rKUm1vZJL6M1P&#10;9mP9mzW7GTTNZ/Z78D3ltKMSW914Ts5I3HoVaMg14f8AEP8A4JBfsp6trTeOPgV/b3wl8UI3mWut&#10;/D3WJbRY5B0Jt9xi2+qqEBGc9a5/Rf8AgvB/wTo1fU4tOm+IuuWKyHBur3wzcLEnH8RUMfyBr6s+&#10;G3xN+H/xh8F2PxF+F/i+x13Q9Sj8yy1LTpxJHIOhGR0IPBU4IIIIBFZyjmOB1kpRv3vZ/fozjxEf&#10;FHgO1bErE4WM9PfU1Cf91qXuT21jJPTofI+l/tf/ALUX7B/i2x+H/wDwUTtrbxJ4J1K6W00L40+G&#10;9O8uOKT+FNSt14gLDncvocbwCy/Zmlarpeu6bb61ompW95Z3UKy2t3azLJHNGwyrqykhlI5BBwRV&#10;Lxz4H8I/EvwhqPgHx74ftdV0fVrVrbUNPvI90c8bDBUj+RHIOCMEV8f/ALLmq+LP+CfH7UEf7Bfx&#10;E165vvhr4xE178E9c1CQu9nIp3TaPJJ3K53Ju65ABy4VSUaeLpuUVaa1aWzXVpdGt2trXatYK1DL&#10;eNMvq4nCUY0MfRi5zpwXLTr04q8504LSnUgvenTj7koKU4KPK4v7VooorhPzsKKK8W/by/auH7JH&#10;wJm8Y6Fo39reLNcvotG8D6GvLX+qT/LEu0csq8uwHJC4GCQa0p051qihFas9DKsrxudZlSwGEjzV&#10;KklGK21fdvRJbtvRJNvRGL+19+3jpPwA8R6f8DPhH4IufH3xa8RRZ8P+CtNbAiU8C5u5ekEI+8c4&#10;JAPKjLjzbR/+Ccvxs/ajMPjb/gpD+0Jq2tNI3mQfDXwTfPp+h6epOfLcx4e5fHVyQRyAzDBr0v8A&#10;YM/YyX9mvwjefED4oap/wkXxU8aSDUPHXiq8UPMZ3+b7JC5yVgjztABAYjdgDCr9A11SxEcN7mH3&#10;6y6v07L01fV9F9tiuJMHwnJ4LhprnjpPF2vUnLr7Ftfuad/hcbVJLWUknyR8n+G/7CX7Gnwk0yPS&#10;vAX7Mfgm0WOMJ9pm8PwXFy4Ax888yvK55PLMeprQ8Zfsdfsm/ELTG0fxn+zV4F1CA/dE3hW13Jx1&#10;RxGGQ8nlSDzXkn7Tn/BYT9iT9lvxNdeBfEvjq78Q69Y7lvdJ8J2q3bW8gH+qeQusSyZ4Kl8qfvYr&#10;gvhb/wAHAP7B/wARNfj0LxAvi7wiJpVjjvvEejxfZwT3ZraabYPUkACtI4TNakfbKMn1vr/w52Yf&#10;hLxizLD/ANr0sPi5prmVS9Tma35ld88u6aTvudBr/wDwSntfg7fTfED/AIJ8/HHxH8K/EESl4tDm&#10;1OW/0G/P/PK4tpi52nkBstszkKSBW1+zf+314ti+KUH7J37cfgKPwF8TpFxot9CxbRvFKAcSWcx4&#10;Vzg/uiTyMA7jsH05oWu6L4n0a18ReG9XtdQ0++gWazvrOdZIp42GVdHUkMpHIIODXmv7Xv7I/wAM&#10;v2xvhPcfDjx9am3vIW+0+HfENqNt3o96v3LiFwQRg/eXOGHB7EZxxPtvcxOv977S+fVeT+Vjhw/F&#10;lPPJ/UeK06qfurEWviKL2TctJVoJ/FTqNu1+SUJanqlFfM//AATs/aW+Ivj7TvEn7MP7Sc4/4Wt8&#10;LbxbDxDcfw6xZkf6PqMZwNwkX7xwOcMcb8D6YrlrUpUajhLp+PZryZ8jnuS4vh/NKmBxFm42alF3&#10;jOMkpQnF9Yzi1KL6prYKKKKzPJAkAZJr5F+MX7dnxh+NfxQ1H9mX/gnD4SsfEWu6TMYfFvxI1jP9&#10;heHmBwYwwBFzPnPyqSBtOFfDbZP+Cgfxm+JfxL+I3h7/AIJ1/s0+IZNN8WeOrVrrxp4jtzz4d8Pg&#10;7ZpARyJpRuVMYPupdWHv37Ov7O3wr/Zb+FWm/B/4Q+HY9P0vT4/3kn3pruY8vPM55kkY8knpwBhQ&#10;AO2EaeHpqpUV5PZPa3d/ouu703/QMDg8r4XymlmuZUlWxFZc1CjK/IoJte2rJNOSck1Sp3SnZzn7&#10;loz+fvCH/BIz4V+LNWh+IX7aXxP8UfGbxU7LLdSeINUlg0yGTOdkFnE4VIgeiElf9nnFe8+G/wBk&#10;79lzwfpqaP4W/Zw8C6fbIMLDa+E7NAfc4j5Puck1N+0b+0V8NP2V/hPffGj4u3t1b6Hp00Md1LZW&#10;bTyBpZAi4ReT8zD6V8z/APD/AD/4J2/9Df4m/wDCWmrSMczx0eaClJLTTZeSS0XyO6jS8WOOsL9Z&#10;wlPEV6MW4pUoyVKDST5YwppU4WTWkYqyaPbPit/wTy/Yk+NFhJZePP2ZfCLyOMfbtM0lLC6XnPE9&#10;sI5OvbdivFdV/Yj/AGs/2M1bxd/wT3+OGo+INFhbfefCP4iagbq0mQHO2yuXIa3fttJAOclzgCuq&#10;+E//AAWZ/wCCe3xd8QW/hfTPjX/Y95dziG1XxJps1lHI5xgea6+Wuc4BZl549M/UkM0VxEs9vKsk&#10;bqGR0bIYHuD3qZVMdhPcqp2/lknZ/J/mtfMxxGbeIfBso4LOKdT2UtfYYqEpUprraNTb/FTcZJ7S&#10;TPFP2PP24/h1+1tY6loMWiX/AIV8c+G2EPi7wHrqGO90yXoSMqvmx7sgOAO2QpIB9tr5b/4KAfsj&#10;+JfEVzZ/tlfsuoNL+MXgGE3Ni9rD8viOzXmXT7lRjzdybtmcnPy8Bsr65+yV+0n4S/a2+AHh/wCO&#10;3g6A28OsWv8ApmntIGaxu0O2a3Y8ZKOCM4GRg4GayrUqbpqtS+HZr+V9vNPo/VPY8viDJ8rrZbDP&#10;MmTjh5S5KlNvmlQqtNqHNvKnNJypTetoyhL3oNy9IooorlPiwooooAKKKKACiiigAooooAKKK8L/&#10;AG2v+CgvwC/Yc8Dya18RvEMV54guLd20PwnYzK15fSAcZX/llFnGZG4HbJ4OlKlUrVFCmrt9Eell&#10;OUZpn2YU8Dl9GVWrN2jGKu3/AJJbtvRLVtI7z4h/tO/s1/CPXx4T+K/7Qvgfwxqht1nGm+IvFlnZ&#10;XBiYkLJ5c0ittJBw2MHB9K6rw34l8OeMtAs/FfhDX7HVdL1C3WfT9S026Se3uYmGVkjkQlXUjkMC&#10;Qa/mb/aU/aG+IX7VHxo1z45fE66jk1TWrje0NupWK2iUbY4YweiIoCjPJ6nJJNf0D/8ABN//AJMI&#10;+EP/AGT/AEz/ANELXsZnlH9m4enNyvJ7rotOh+0eKfgzT8NOF8DjqmJdSvWko1I2XJGXJzPle7Se&#10;ib3Wp7XWV4t8deCPAOmtrXjvxjpWi2aKS13q2oRW0agDJJaRgOnvXE/tg/tIaB+yX+zh4p+PfiC2&#10;+0Loen5sbPOPtV3Iwjgi9g0jKCey5PavwI1LXP2vP+Cmn7Rv2N7rVPGHizXJ2ktrAT7LWwhHUIpI&#10;jt4EX6DucsxJxy3KZY+MqkpcsI7t/wBL5nl+FvhBiPELC4jMsXio4XBUNJ1ZJO7S5mldxilGLTlK&#10;TsrrR3dv6CfAv7T37NfxRv20r4Z/tC+BvEV1GVEltoXiyzvJFLZ25WKRiM7Wx64PpXc1/Of+1B/w&#10;Ti/bC/Yp0Gw+IXxe8CrZ6XPdrDDrWj6klxHb3BBKI7RnMTHBwSACRgHPFfoR/wAEJv8Ago34++N0&#10;l7+yX8cvEE+rato2k/bfCmt3jF7i4tY2Cy28znl2TejIxyxXcCfkGerG5LGjhXiMNUU4rf8Apbn0&#10;nHHgXg8p4VnxJw1mUcdhafx25bxSdnJSjJxlyt+8rRcVrrZn6UUUUV8+fzqFFFFABRRXzv8A8FEf&#10;2nvHfwQ8C6F8J/gPp633xQ+J2qHRfBNqw3C2OF8++cf3IUYNk8AlSeARWlGlKtUUI9f6v6LdnqZL&#10;k+Mz7NKWAwtueb3btGKSblKT6RhFOUn0imzN/aj/AG+Nb8L/ABK/4ZU/ZB+H3/Cwvi1cQ7rizWTZ&#10;pvh2IjP2i+m4VcDnygQx4GQWUNyug/8ABLfWvjtcQ+Pf+Ci3x6174ja1KoZvCek6jLp3h/T+v7qK&#10;GEoz4zgyEqW7jufY/wBi79jnwD+xz8Lh4U0CRtU8Q6pJ9s8XeKr1d13rF8wy8juctsDZ2pkhQe5L&#10;E+w11SxMaHu4fT+99p+nZeS17tn2GK4sw/DjeD4W/dqOksTa1eq+rjJ60ab+zCFpW1qSk9F5n4H/&#10;AGL/ANkb4baYuk+CP2Z/A1hEq7S0fhi2aR+n35HQu54HLEniq/xD/Yd/Y7+KumPpXjz9mTwPfK0b&#10;Is6+G7eG4jU9dk0SrJH9VYHirf7Uv7WHwZ/Y5+G8fxU+OOt3FlpU2ox2MH2O1aeWWdwzBVReT8qM&#10;T6AVufAv43/Dn9o74U6P8aPhPrf9oaDrlu0tjcNGUYbXZHR1PKurqysp5BU1jzYtR9teVr2vrv69&#10;zxZYrjSjg4526ldU5TcVW5qlnNK7ip3+K2tr3PmPWf8Agmd8Sf2bpJvHH/BN/wDaD1rwjeRt5kng&#10;HxVqEmo+H9RUf8syshZ4WxwJPmPbKg5Hefslft7J8XvGt1+zh+0N4Ek+Hnxe0WEtqHhe+k/0fU4x&#10;/wAvVhKeJo2GG2glgM4LBS1fRteF/t0/sYaP+1j8P4NQ8Man/wAI98RvC8n2/wAA+MrVjFcafeIC&#10;VjaRPm8h2wGXkDhgCVAO0cRHEe5iPlLqvXuu99ez6HtYXifC8USWC4nalKWkcVb99TeydVrWtT/m&#10;U71IrWEtOWXulFeE/sAftYan+0/8JLqz+Ium/wBl/ETwXqT6J8QtFaMJ9nv4iR5qAceXKBuUjjO5&#10;Rnbk+7Vy1acqNRwluj43OMpxuR5nVwGLjapTdnZ3T6pxezjJWlFrRxaa0YUUUVmeaR3l5aafaSX9&#10;/dRwQQxtJNNM4VI1AyWJPAAHJJ6V8b+KP20P2kP2z/G1/wDCb/gm3pVjZ+HdJuza+JPjV4itS+nx&#10;SD70Wnwlf9JkA53cryvCqyuY/wBsrxX44/bZ/aPg/wCCcHwe8R3ekeG9MtYdV+NniaxYq8dkxDQ6&#10;XEw5Ek2Pm5A2sM7grqfrL4Y/DHwH8GvAemfDP4ZeGLXR9D0e1W3sLCzj2rGijqe7MerMcsxJJJJJ&#10;rujGnhaanNXm9Unsl0bXVvotrau9z9Dw+Gyzg7LaONx1GNfG14qdKlNXp0qb+GrVj9uc1rTpv3VC&#10;05qSlGJ83+Av+CQf7NcetL48/aR1rxJ8YvFUjeZdax481iWaEyc52WysIwnOAjbwowB0r3TR/wBl&#10;39mjw9YR6VoP7O/gaytYxiO3tfCdnGi/QLGBXHfte/t//s5/sPTeH4Pj5rGqWreJlum0v+zdKe53&#10;C38rzN237v8Arkxnrz6V4x/w/wA/+Cdv/Q3+Jv8Awlpq09jmuMgpqMpLpa9vlbT7j0I5b4wcZYOn&#10;j6dLFV6Mr8jhGfs0k3FqEY2hFJpq0UkmmrHr3xc/4JqfsM/Gm1ZPFn7Nvhmzui25dU8O2C6Xdq3Z&#10;vNtfLZiPRtw9q8d1X9nL9uj9ghD4q/Y/+JupfFrwHaDzb74V+O74yahBEoGV0+8wSPlBxGRgEcJI&#10;WIr2r9mb/goh+yH+1zqbeHfgn8XbW81hLfz20O+he1vNmOSscoHmbc/NsLbe+OK9srP6xi8O/ZVU&#10;2v5ZX/XVeqszzpcScacM1nledQnUpr4sPioylGz6pTtKm30nTcJdpHlf7Jv7YHwh/bE8Ay+M/hle&#10;3FveafcfZfEHh3VITDfaRdAfNDNGeR3wwypwcHIIHqlfG/7fPwL8Wfs8eM4/+ClH7K+mCHxJ4Xh3&#10;fEfwva/ubfxToqgmZpQoIM8a/MJCrHaoPWNQfqT4PfFfwd8c/hdoPxf+H98bjRvEWmx3thIy4bY4&#10;+6w7MpypHYgis69GCiqtL4Xp5p9n+j6r0Z5vEeS5fTwdLOMpv9UrNx5ZO8qNVJOVKTsuZWalTnZc&#10;8b6KUZJdJRRRXKfHhXK/Gj41fDL9nz4cal8V/i74ttdG0PS4d9xdXUgG5v4Y0Xq8jHCqi5LEgAV0&#10;1zc29lbSXl3OkUMSF5ZJGCqigZJJPQAV8N/CnwzN/wAFVv2kLj9or4j27XPwM+HOsSWnw08PzZWH&#10;xHqUTDzdTnQgGSJSAEVvlP3cf60N04ejGpedR2jHfv5Jeb/zfQ+q4ZyLC5l7bG5hN08Hh0nUlG3N&#10;JydoUqd9HUqNNK+kYqU3dQadzR/EH7d//BSjdrXg7X9Q+BPwXvlIsdQjtx/wk/iC3P8Ay0Qkj7HG&#10;45V1OcHIMgNemfCP/gk5+wx8KZ/7Yvfg1beMdYk5uda8fStrE0zZJ3FLjdErZPVUB9+K+jo444o1&#10;iiRVVVwqqMAD0rzD9p39sz9nL9j7w3D4j+PPxHtdJN0G/s/TY1M15elRk+VCmWYDgFsBQSASMitf&#10;rOIqS9lQTin0ju/V7t+v4Hsx4r4nzeusq4cpSw9KbtGhh1Lmnb/n5OP7ytK2rc21/LGK0W5J+zb+&#10;zrNamxm+AfgpoSu0wt4VtCpX0x5eMV458WP+CSP7EfxJvv8AhIvDPwzbwDrsfNtrnw8vH0mWFs5D&#10;COHEOQec7M+9ePj/AIOKf2HT4g/sg+C/iELXdj+1f7FtfJxtznb9q8zrx9zOfbmvrX9m79qn4Eft&#10;aeBz8QPgP49ttasYpPKvIlVo7izk67JYnAaM45GRgjkEiqnRzPArnkpR89fx/wAmdeOynxa4CprH&#10;4mGJw0HZc95qOuyk03HX+WW/Y+ZtQ+K/7b3/AATYukuf2h9TufjN8GYWWGTxxZ2e3xBoEZOFe8iB&#10;P2mNejSZJPDFlPyH7C+HPxF8E/FvwPpnxI+HPiO21bRNYtFudP1C0k3JLGw/QjoVOCCCCARWtd2l&#10;pqFrJY39rHNDNGUmhmQMrqRgqQeCCO1fD76Rd/8ABKn9qzTT4ekkT4B/F7XhaXVlMx8jwfr0uTG0&#10;Z6R283cHAUA8/IMpcmMi0klUWumil8uj9NHta++NNYHj6hOMKUaOZQi5L2cVCniVFXlHkVowrpJy&#10;jyJRq2ceVTs5fclFGaK4D83CiiuG/aU+Pvgr9mD4IeIvjl4/uAun6DYmXyd4VrmYkLFAmerySMqD&#10;3b2qoxlOSjFXbOjB4TE5hi6eFw8HOpUkoxit3KTskvNt2OU/a/8A22Phb+yB4bspPEltea74o16Y&#10;2/hTwXoa+bqGr3HQKiDJVMkAuQQMgAEkA+I6b+x/+2Z+25Gvij9vH4z33gnwvcN5ln8I/h3efZwq&#10;HkC+vAS0zAcFBuUEZBXkV0H/AAT+/Zf8Z61rdz+3t+1pY/avir44tlk0/T7mIiLwppbDMNnbxtkx&#10;OUILk/MM7Tg7y31lXbKpDBvko2clvLfXtHsl33fSyP0LGZtgeB6jwOS8s8VDSrimlK01vDD3TUIx&#10;d17VLnm1eLhGyfifwn/4JyfsPfBeyjtvBX7M3hN5o23f2lrWlpqN2zZyW8+68yQc88ED0ArrvEH7&#10;Kn7MHivTm0jxN+zl4Fv7V/vQ3fhKzkX64MfB9xyK8L+Kn/Ban9hX4N/ErXvhP438UeIY9Y8OatPp&#10;2qR2/hyWSNZ4nKOFYcMMg896xtO/4Lz/APBOrUL6Ozk8e+ILZZGwbi48LziNPc4BOPoDV/Vc2qfv&#10;OWbvrfVnTLhXxlzKSx8sLjajklJTtVk2mrpp6t3Wqsa3jf8A4JDfBLSNZk+IP7Inj7xN8F/FisZL&#10;W/8ACepyyWJkyDiazkfZJESBujBVSOMYql8NP25fjf8As1fEjTv2ev8AgpToGm6XNrFx5HhP4saK&#10;vl6Lqx6bLknAtJs4PO1fm5Cgbm+jfgV+0Z8Ef2l/Bw8efAv4kab4j03fsmksZT5kD/3JY2AeJsc4&#10;dQcc9Ks/G34JfDT9oj4Zar8Ivi34Zh1XQ9Xt2iubeXhkOPlkjYcxyKeVYEEEVn9Zm5ezxSb6a/Ev&#10;RvX5PT03OP8A1qx1au8s4wpTrxj7rlNWxVF94VJLnfLu6VRuDWiUW+ZdVHJHNGssTqysuVZTkEet&#10;Or4//YP+JvxI/Z5+Mmr/APBNz9ozxPJqV9odidR+FPiW8b59c0LcQIWc/engAwV6hVbqqAn7Arnr&#10;0XQqct7rdPuns/666HyvEWR1uH8yeGc1UhJKdOpG/LUpyV4zjfutGnrGSlF6xYUUUVieEFfn14T/&#10;AOViDxP/ANkuj/8ASW0r9Ba/Prwn/wArEHif/sl0f/pLaV6WX/DW/wCvcvzR+n+Gf8LPP+xfX/8A&#10;SqR+gtFFFeafmAUUUUAFFFFABRRRQAUUUUAFFFFABRRRQAUUUUAFFFFABRRRQAUUUUAFFFFABRRR&#10;QAUUUUAFFFFABRRRQAUUUUAFeG/8FL/+TAfi7/2It9/6Lr3KvDf+Cl//ACYD8Xf+xFvv/Rdb4X/e&#10;Yeq/M+i4Q/5KzL/+v9L/ANORML/gkX/yjh+Ff/YDm/8ASyevo+vnD/gkX/yjh+Ff/YDm/wDSyevo&#10;+ni/96qf4n+Z08ef8lxmn/YTX/8ATsgooornPlAooooAy/Gng3wv8RPCeo+BfG2jQ6jpGrWb2upW&#10;FxnZcQuMMjYIOCODXg3wV/4JSfsR/s7fGbTPjp8GvhfdaPrWkxzLZq2u3V3CpliMTNtuZJCG2s2C&#10;CCMn6V9G1HdNcLbSNaxhpRGTGrHALY4H51tTr1qcXCEmk90no/U9jL+IM+yvCVsJgsVUp0qyaqQj&#10;OUYTTVmpxT5ZaNrVPQ+QP+Ckn/BSf9kr4W/s3eOvh5pnxX8P+KvFWtaHfaHa+GtB1KG9kiuJo3t2&#10;+0iNiIVjLEurkN8pUAk4r8tv+CQX7OHjH9oD9uXwVqei6ddf2R4J1u28Q69qUSHy7ZbWQTQozYxm&#10;SaNEC9SCxH3Tj0r41/8ABCH9v/SdG1z4wXV74P8AEl5LcXF/eaPoutTyahKWdndgstvHG7ck7Vck&#10;9ACeK1v+CS3/AAVfg/Zc1rS/2bPi94C0O08I6lqAgm8SaZpa299aXDHakl1swLhASFZmG9V5y2MH&#10;7DD0aeGyurHAy9pJ767adF99u/4H9tcO5NlfC/hXmlDgGvHMcTUTVVqavC8HFuEEteWPM4R3nLZy&#10;tyn7WUU2ORJY1licMrLlWU8EetOr4k/g0KKKKAPl/wD4K3eP/EGj/stRfBbwNd+T4j+LXiex8G6O&#10;wz8gu3Pnu2OdghR1J7bxXvvwg+F/hj4KfC7w/wDCTwXbeXpfh3SYbCzUqAzLGgXc2P4mILE9yTXz&#10;L+33F/bH7cv7Kfh68djajxlq140IPytLFaxMhI6HBz7jJ9a+va7K3uYSlFdbyf38v6fifdZ5J4Lg&#10;rKcJTelb22Il5ydSVCN/8MaOnbnl3Cvnz/gqF+01afsrfsXeLvHsOoeTrGpWZ0fw4qNh3vbkFAy8&#10;j/Vp5kpxziM45xX0HX5M/wDBbT9pn4bePf20fhx+zF4+8QNZ+CPBd9bal46uo4ZJsyTsrNH5aKxc&#10;pbqMYBybgjjBNaZXhvrWMjFq6Wr9Fr+O3zPQ8JeF/wDWzjjDUJ03OlSvWqKKu3Cl7zjZavnlywSW&#10;rctDye1+BfjL/gmr4T/Zl/b+0+2vLWfVmceOLNlZT5Nw7yxqwxndJZTSIVP3TCnBOa/bTQ9a0zxH&#10;otn4h0W7S4s7+1juLS4jbKyRuoZWB7ggg1+bf7f/APwUu/4JnftbfsjeJvgZpvxO1BdSaxW58Ls3&#10;hO9RYL+D5oBkxYVWx5ZPZJGr1L/gg/8AtQQfHH9jmH4V6xrAm174cXC6ZNDI37z+z3Ba0f8A3Qoe&#10;IenkY9K9DMqeKxGDWJrQcZRbTumtG7r7ndfcfpXihlfFXFHA9PibOcHUoYrDVqlOoqkJRboVZupR&#10;ackrxpSk6S9Y38/tyvIP28f2eNP/AGov2UfGPwlmULfz6U93oNz3t9QgHm27g9h5ihWxztZhXr9I&#10;6q6lHXKsMEeteFTqSpVFOO6d0fzzleY4rKMyo47DS5alKUZxfZxaa/FHjX/BPj48zftJfsc+Bfir&#10;qLP/AGlcaOLLW1k+8L61dra4JHbdJEzD2YV7NXyH/wAEZ42074BePPDcUrNa6X8ZPENtZqx+5GJU&#10;OPzJPHcmvrytsZCNPFTjHa7t6HvcdZfhsr4yx+GwytTVWbiu0ZPmivkml8gr47/a6067/aU/4KOf&#10;Bv8AZYlK3Hhzwbpdx8Q/F1k3McpikNvZbxjDYm42ntIT6V9iV8jfs4Xs3iD/AIK7/tIXOo4ZvD/h&#10;TwppuntzlIJrMXLrz0zIxPGB+PNXg7x9pUX2Yt/e1H8OY7uBpSws8xzKHx4bDVJx8pVJU8OpLzj7&#10;fmT6NJ9D65rz/wDav/5Nd+I//Yi6t/6Ry16BXn/7V/8Aya78R/8AsRdW/wDSOWuej/Gj6r8z5nJP&#10;+R1hv+vkP/Skfn7/AMEDv2YP2cPjb+yd4o8T/GL4DeEPFWpW3xEuLW3vvEHh22vJooBYWLiNXlRi&#10;EDO7bQcZYnua+mP2uv8Agmf+wb4p/Z88VTv+z94R8K3Gm6Dd3lnr3h3SotOms5Y4mdZC0AUOoKjK&#10;vuUjPFfmz/wTR/ZI/wCCjvx9+CmseLf2O/2qbXwL4ctfFMtpqGlzeLNSsDNei2t3aby7W3kRgY3i&#10;XcSG+TGMAE+q/Hv/AIJdf8Fm9b+H11H4/wD2l7f4laZCvm3XhS1+IGpzNeKpBKBLmCFHyP4d2Tjj&#10;nAP1WMo/8KUpfWlHXa7uv0P624vyeMvFDEYr/WunhP3yfsueqpQ+H3bXVNN+clHXXS59Hf8ABvX4&#10;s8d+I/2Hb7TPFck8mn6P40u7Tw7NMxP+jeTBIyLn+FZZJMY4ySO1fdtfHP8AwRt/bA+EHx9+A83w&#10;a8D/AArtPAetfD/Zbap4VsmdofLcttuUeQl2LOrh95Zw4+YncCfsavn8z5vr9Ryjy3e39d9z+d/F&#10;b63/AMREzKeJwzw8pVZS5HZtKVmneLcXzpqd4tp82jZ8ff8ABVvS5PhA/wANP28/ClmV1n4X+MrW&#10;DWJoeGu9DvXEF1bvyAwJZdpP3C7EYya+vLG9ttRsodQs5Q8NxEskTj+JWGQfyrwb/gqZomneIP8A&#10;gnr8WbHVLdZI4/CU1yisoOJIWWWNufR0U/hXpX7OF3Pf/s9eBL66fdJN4O0x5G9WNrGSamo+fBwb&#10;3Ta+WjX4t/ecuZ1Pr3AOAr1NZ0a1ain/ANO2qdWMfSM51Wv8R2lFFFcZ8OfG/wCxaq/tLft7fGv9&#10;rXxBGt1a+DdSXwB4FZsMlnDbgPeMn+28jBi3UCQrnBIr7Ir5T/4I1WNv/wAMWp4sEai78R+OvEOp&#10;alIP+Wk51GaHcfU7IUH4V9WV2Y5/7VKK2j7q+Wn47n3HiNUUeLsRg4aQwvLh4Loo0Yqnp/ilGU33&#10;lJt6tn55/wDBdr9ov4lW+n+CP2Hfgtqb2+tfE67Uat5DbZJbQzLDDAWHKJJNncQOViZT8pYH6B/Y&#10;9/4Jifst/sk/Duz8PWXw40fxF4iaFW1rxTrWmpcXF3PtwxTzQ3kRdcRpgAcnLEsfkD/gonbz23/B&#10;dP4E3mvK32Gax0L7MzKdu0ajeAgds7+T9R65P6lV2YupPD5fQpU3ZSTk7dXfr6WPuOMcwxnDPh1k&#10;WU5bUdOniaU8RWcHyurUlNxSm1q1TjFRSemzaulb5P8A+CiX/BL34GftUfBLV5fAnwy0nRfHumWM&#10;lx4a1bRbCK2kuJkUstrNsCiSOQjb82dhbcMcg9d/wTI8JftRfD39k3R/h1+1ppLW3iPQbiSysJJN&#10;SjupJtPUKYC7ozfMu5o8E5xGp719BUVwyxlaeF9hLVJ3V916eT7H57iONs8xnCi4fxclVoxqe0hK&#10;d5TpuzTjCTekJXvKNmr6qzCvjk2Mv7Mn/BX61i0bba+Hf2gPB1xJd2kfyxya5pi72lC/3zAck8bj&#10;KxOTzX2NXyb/AMFJZToPxw/Zf8aWFs0l9D8cbTTI/JXMgt7yF45z0+4FUFj2Az7isF71SUP5oyX4&#10;XX3NJnVwDOVbNq+Xy1hiaFenJdLqnKpTf/btWnCXyPrKiiiuM+HOU+OvxW0n4F/BjxV8ZddhMtr4&#10;X8P3WpywqcGXyYmcRj3YgKPc14h/wSd+D934A/ZOsPij4uLT+LvihfTeLfFV9IPmkmu2LRIPRVi2&#10;YXoGLHvTv+CwmpXOm/8ABOT4mPbNtM2mW8LYP8LXUII/Kvdfg9odl4Y+Evhfw3pqbbfT/DtlbwL6&#10;IkCKP0Fdl+TA6falr6RSf5y/A+6jL6h4cN09JYrEuMvOGHpwko+jlX5murjF9EdHX5q/8HKf/JDP&#10;hr/2Nl1/6TV+lVfmr/wcqf8AJDPhr/2Nl1/6S10ZL/yNKXr+jPoPAr/k7GV/45f+m5n1v4F/YG/Y&#10;evfBOj3l3+yD8NZJptLt3lkk8FWRZ2MakknyuSTXz1/wUc/4I3/s6+O/g7rPxV/Zq8AWfgnxt4d0&#10;+S/s4fD8ZgtNRWEGQwNApEcbkBtskaq27aG3AAD7g+Hn/IgaH/2B7X/0UtWvEsltF4c1CW9KiFbG&#10;UzFugXYc5/CuejjsXQrKcZvR93b5ng5Rx/xhkPEEMZhsbVbhP4XOUoyV9Yyi204taNNfjY+Vf+CL&#10;37Wnif8Aaq/Y/tz8QtXkvvEvg3Um0TVLy4YmW6jWNHgmcn7zFG2ljyWjYnk5r6w1TTLDW9MuNG1W&#10;0Se1vLd4bmCRcrJGylWUj0IJFfl7/wAG1Vtqw/4XZfFJP7OkvNDSBj/q2mH9oFwvuFZM+xX2r9Sq&#10;2zajDD5lUhDa9/vSf4XPT8Y8nwXD3idmOEwSUaanGaS0UXUhCo0rbKMpNJLax8h/8Er01H4M6z8X&#10;v2GtavXk/wCFW+NzP4d8xic6LqQa5tMZHUYfcBwGbH1+vK+Qfh682hf8FrvH2m2NyDb658FLC8vo&#10;ExxNDdxxozd87CwHThu/FfX1Y473qyn/ADJN+rSv+NzyfEL9/n0Me/ixVGhWl/jqU4uo/wDt6opS&#10;+YUUUVxnwwUUUUAFFFFABRRRQAV8+/8ABVTxZ4p8Df8ABPv4meKfBfiO+0nUrXR4fs2oabdPDNFu&#10;u4Eba6EMuVZlODyCR3r6CrP8U+FPDHjjQp/C/jLw9Z6rpt1s+0WGoWyzQy7XDruRgQcMqsMjqBWl&#10;GoqdaM2r2advRnrZDmFHKc9wuOrQ54UqlOco6e8oSUnHXTVK2uh+Cf7AX/BLL48ftyeJI/Hvii11&#10;DQfAPnvNqniy+jPmagQTvS1D8zSM2QZOUU5JJI2n5l8R6VbaD47vtDsixhs9WlghMhyxVJSoz74F&#10;f1HSWttY6S1lZW0cMMNvshhiQKqKFwFAHAAHYV/L349/5KprX/YwXP8A6Pavu8nzKtmVaq5aJJWX&#10;bf8AE/0A8FfFLOvE3Os1rYqCpUaUaSpUo6qKbqXblZOUnZXdktFaK1v/AE/eGP8AkWtP/wCvGH/0&#10;AVwn7SP7If7Ov7XOg2fhv9ob4aw+IrXTZHk0/wAy+uLeS2dtu5kkgkRlztXPPIGDkcV3fhj/AJFr&#10;T/8Arxh/9AFXq+DjUnTnzQbTXVaM/wA+MNmGOyvMFisHVlSqwbcZwk4yi9VdSi01ppozxH9nz9lX&#10;9lL/AIJ0eBvE+qeAr2Hwr4d1K9jvta1DxLrq+RabY1iUG4nI2R55w7H5pGwQCAPzm/4L1/ty/s9f&#10;tEad4P8Agt8DvGVh4om0HVJ9Q1bXNLYS2sRaPy0hjmHyyZyWbZlflXnPFfon/wAFIP2f/it+1L+y&#10;N4i+AvwbvdLtdY8Q3FlEbrWLp4beKBLqOWUsyI7crHtwFJO6vxl/at/4Jfftaf8ABP8AsNN+LXxH&#10;0Xwz4g0KHUIhJqmis9/YwzbhsiuY7iGM7XPy/MhRiduckA/R5HHD1sQsRXqXqX0Te+mjbP6e8BcL&#10;w1nnE0OIs9zRzzRVJRpUpzXNUfs4xjKUmnKTd3GKvduKeuz+1P8Ag3J/Z18e+EfC3jX9orxRo9xY&#10;6T4mjttO8PNOu37akLu0syg/wBiqBuhIfHSv06r4X/4JCf8ABUzT/wBsGym+AfxA8H6T4d8XeH9L&#10;WbTotDi8my1GzTajGKH/AJYuhK5QEgq2RgAgfdFeXm8sRLMJutGz7eXTXrofknjRW4jxPiNja2d0&#10;FRrScbQT5oqmoqMGpfaTik29PevpFqyKKKK80/LQplxPFa28l1O21I0LO3oAMmn1x37Q+t3Xhr9n&#10;/wAdeIrLPnaf4O1O5hwcfMlpIw/UU4rmkkdGFoSxWKp0VvKSX3ux83f8Eq7O7+M2sfFX9uzxZD52&#10;pfEbxrcWGgXEqhmt9EsHMEEMZ7JuUhsYDNECckCvsKvAv+CWvh3TPC//AAT1+Eum6SiLHL4RhvH8&#10;scebcM08n475Gz7+nSvfa6cbLmxU7bJ2XotF+CPqOP8AFxxXGWNUFanTqOlBfy06X7qmvK0IRQV+&#10;SPxU+Fevf8Fe/wDgoN8YINNufM8M/C/wPeaL4Pk8zbC+qLujgDEZB33LXMhYc7Iowc4Ar9AP+Civ&#10;7SD/ALKn7HnjT4uaferBq0Wmmy0Bj1F/cfuoWA7lS2/Hohr4C/4JG/t/fsE/sWfs43WmfFj4p6kv&#10;jjxRrc2o+I1j8N3lx5AB8uCESpGQ/wAi+YTk/NMw7V6WWUcRTw1TE0Yty0jGyb82/u0+Z+neFOT8&#10;SZXwrmPFGT4adbFXjhqChCU3FyanWnaKbSjTSipd5tdT6O/4IT/tK3nxZ/ZSm+B3jCOWHxJ8L9Qb&#10;SrqC4z5jWbFmgZgeVKHzISvbyQe+B9u1+M/7Nn7aXwR+E/8AwWM1L4gfAPxh9s+GvxZvVstV+02E&#10;tr9muLra2SkqqQUvBkNyPLlYdSQP2YrnzfDyo4rn5bKaUrdm918meB41cN1cl4uWPVCVGnjoRxCh&#10;JNOEpq9Wm00mnGpzaW0TQV8b/suRzfs1f8FN/i1+y5ZzCDwz4+0S3+IPhnTFwsdtcvK0F6Y1A4Dy&#10;KcjoPJXAHNfZFfKf7Sqx+Hf+Cq/7M+tWMaifxHoHjLSb5+7QW9hHdRj3w5PHvXPg/e56feL/APJV&#10;zfofMcE1PrH9oZbJXhWw1aVu0sPB4mMvVeycb9pNbNn1ZRRRXGfDnj/7e/x6uv2aP2Q/HXxf0rB1&#10;Kx0VoNFXrm+nYQQHHcLJIrEdwpqL9gD9nvTP2Zf2TPB/w1t0ZtRfTE1HxDdzcyXWo3I864dieTh3&#10;KjPIVFHavLP+CzVums/sy+F/B93N5dnrnxW8P2N9I0m1Vhe55LHsOB6V9boiRoscahVUYVR2Fdkn&#10;yYGKX2pNv5JJfm/vPucXL6j4eYWlT0eJxFWc/NUYU400/wDC6lV/9vegtflj+3/4P8J/ED/guz8I&#10;fBnjrw1Y6xpGoeHdNiv9M1O1Se3uI/OvzteNwVYZA4Ir9Tq/Ib/grj4H+K/xK/4K/fD/AMC/Azxo&#10;nh3xdqfhDTYdB1uS+ltls5/PviHMsKvInAIyqk89K7cjV8VNXt7kte2m59n4D0/a8WYuHtVSvg8S&#10;ud3SheC99tapR30100P0Zm/4J8fsKTxNC/7Hnw1CupVtnguyU8+hEeQfcc1+fXiz4LeEP2J/+C4/&#10;w38FfsjvNp+neKrO3n8QeGbG6d4rWO4a5S4gIyT5XlxLcBGJ2HDDACY3ZP8Agmn/AMFzpI2R/wDg&#10;ojp7Ky4K/wDCyNc59v8Ajyrhf2Tte+IX/BK39ti10n9vX4QWuqax8Rrj7PZ/FptakvZreNysZKO5&#10;KtHv2CTISVVYEkqAh7sPTlTjU5a6qtxa5U3rpvr2301P0ThXK8Rl+EzNYXPoZrOphqsFhYTk3Uco&#10;/Faq0n7NXnaCc3a0dz9gq5/4q/Dfw38Yfhrr3ws8YWqzaX4g0qewvo2UH93IhUkZ7jOR7gV0FFfM&#10;xk4u6P5To1q2HrRq0pOMotNNbpp3TXmmfLf/AASM8XeKpP2X7z4E/EG987xB8IvGGo+DNSLZyUtH&#10;BhYZ6p5TqqnoQnFfUlfIf7D/ANo0b/gon+1d4Wt7hvsMmreG9SSDtHPNaXHmMPdtq5/3RX15XVjl&#10;/tLa62l/4Ek/1PsfEKnCPFlavBJe3jSr2WiTr0oVpJLolKo0vQK+RP8AgqvNffFub4T/ALDei38k&#10;Mnxa8cJ/bzQ5ymi2AW4vD9eY8A8Erivruvj/AOK80us/8Fp/hbpF7Iv2fSfhDqt7Zxyd5pZ5I3Ze&#10;OTtVc9OFp4HSvz/ypy+aTt+NjTw9XseIJY5b4WjXrx/x06UpU3/27U5ZfI+ttF0bS/DmjWnh/RLK&#10;O2s7G2jt7S3iXCxRooVVA9AABXmn7bf7Rafsofst+MfjtHax3F5oult/ZNvN9yW8kIjgVuQdvmMp&#10;bBztBxzXqtfGf/Bem31G4/4J0681irFI/EGlvdbQf9X9oA59txWpwVONfGU4S2ckn95x8C5bhs+4&#10;2y7A4zWnWr04zv1UprmV/NXXzPFP+CQP/BPTwl8evDMv7fv7YGjf8Jh4i8WaxcXfh+110maBUWQo&#10;13LE3yyO0iuEVgVRERlGSpX7x+IP7If7MHxR8HXXgLxt8BfCt1pd3btBJDHosMLopGMxyRqrxsOz&#10;IQykAggiuS/4JmPp8n7AHwjbTNvl/wDCD2Qbb/z0CYk/Hfu/Gvc62x+LxFTGSfM1ZtK3RJ6W7Hve&#10;IfGXEWZccYus8ROmqNWcKUYycVShTk4wjBJpRsktrXd3uz8//wDgnD+xX+1b+wp+2b488C6L4fmv&#10;vgfrMsn2HVLzVod6SCNZbedYt29mAJtnIUZIDdEFfoBRRXPisVUxdT2k7Xsk7dbdX5nzXFnFeYcZ&#10;Zqsxx0IKtyQhKUU17RwXLzzu3ecklzNWWiskfNP/AAVe+DF18TP2SdU+IHhPMPi34a3UXizwnfR/&#10;fiuLRhJIvuHiEgx03BT2r2j4A/FrSvjz8EPCXxn0SIx23ijw/aakkLNkwmWJWaM+6sSp91NaHxT0&#10;iz8QfDHxHoOox7re90G8gnX1R4XU/oa+f/8Agjff3N9/wTl+HIuH3eRa3kMfsq3k2BWnx4DX7MtP&#10;SSf/AMj+J6jl9f8ADi9TV4XExjHyjiKc5Sj6KVBSS6OUn1Z9PUUUVxnwp8d6lp037TP/AAV9XTtU&#10;jW58O/s/+DIbtLdiGSPXNTAaNyv98QLuUn7piBGDzX2JXyj/AME8v+Jn+0n+1J4pvTvvpvi4lhJN&#10;jkwW1oqQp/wFWIr6urrxj9+MOkYxX3q7/Fs+448qOlmWHy+OkMNh6EIrzlTjVqP/ALeq1Jy+aI7r&#10;/j2k/wCuZ/lX5P8A/BBb9nT4BfHLw/8AFS9+M/wV8K+K5tP8RWqWMviLQYLxrdWSUsqGVG2gkDOO&#10;uK/WC6/49pP+uZ/lX5pf8G4f/Iq/F/8A7GWz/wDQJq68HKUMtxDi7P3PzPruBcXisD4XcTVsPUlC&#10;aeCtKLcWr1Zp2as9j678df8ABMf9gP4g+G7jwzqv7KHguyiuEK/atC0SLT7mMkY3JNbhHBHXrjPU&#10;GvhH9mWw+IH/AASV/wCCplv+yRJr91qXw3+JnlHSWvGJOyYuttcYHyiaOaNoHwBuT5sDK4/WSvzB&#10;/wCCyqzXP/BST9mm00XJ1D+0bJtsf3gn9rRbT9OH/I1pldatiKk8PUk3GUXu72aV015qx6XhPn2c&#10;cRY/F8N5pXlWwmJw9a8aknNQnTpupCpHmb5ZRlFaq1+t7K36fV8cftxJ/wAM2ftw/BL9sTw8n2e3&#10;8Sav/wAIB462nal3aXO57V3/ANqOTewbqQiqTgAV9j18p/8ABZqytz+w9e+JDGv2rQvGXh+/06Qj&#10;/VzDUoItw9PllccetcOBf+1Ri9pe6/np/wAE/P8Aw5qc3GGGwc9YYlvDzXRxrJ09fRyUl2lFNapH&#10;1ZRTYSTCpP8AdFOrjPhwooooA/P/AP4Ju/8AKVT9rD/sLQ/+lMtfoBX5/wD/AATd/wCUqn7WH/YW&#10;h/8ASmWv0ArvzL/eF/hh/wCkRP0zxa/5KyH/AGDYP/1FpBRRRXAfmYUUUUAFFFFABRRRQAUUUUAF&#10;FFFABRRRQAUUUUAFFFFAHlX7XP7MFr+1Z4L8MeDrvxlJoi+G/iNoHixbiOxFx9obTL6O7FuQXXaJ&#10;DHsL5O3OdrdK9VoooAKKKKACiiigAooooAKKKKACiiigAooooAKKKKACiiigAooooAzPGv8AyJur&#10;f9gy4/8ARbV8U/8ABvZ/yYrqn/ZRtS/9EWlfa3jX/kTdW/7Blx/6Lavin/g3s/5MV1T/ALKNqX/o&#10;i0r0KP8AyLav+KH/ALcfpmR/8mrzn/r/AIP8sQfdNFFFeefmYUUUUAFI6LIjRt0YYODilooA+Ybf&#10;/gjv/wAE/tJ+JWmfFnwt8F5NH1jStYh1O3Njrl21u08cokGYJZHj25HKqoGOmDzXZftMf8FC/wBk&#10;n9ljRdYf4j/GbQZNd0iE+Z4Q0/VIp9UkmKB0iNujF4ywK4Zwq4YEnFe2V+SP7cP/AARS/ba/aI/a&#10;L+IX7RPhnXvBEtrrWtS3Ok6Pda5cJfTW6qqxIB9mMKttUABpQBjk16uD9ljq9sbVailpd+e2p+wc&#10;D/2V4gZ7GnxxnFSFCjD3HUqOTbco/u1KfNyxau2+luh8GfAD4K+OP2v/ANpPS/ht4E8MyNdeJNcM&#10;13FpsJEen2rS75pehEccaE8njgDqQD/TDX4J/sEft+/EL/gmL8WtU+F/xJ+C2lSWZ1c2ni5JtLSH&#10;WrMK2GVLheZFQ5YRvuU9iAQa/dbwL438LfEvwXpPxC8EavHqGj63p8N9pd9DnbPBKgdHGeRkEcHk&#10;dDXo8SSryrQvG0Evdd732v8AofpX0o6+fYrOMA6tBRwMISVCpGXOqjlyuTbXwu0YWi73S5lJ3dta&#10;iiivmT+VQrx79vv49XP7NP7IPjr4u6X/AMhKy0V7fRRjP+nXBEEBx3CySKxHopr2Gvkf/gstbJrf&#10;7NXhXwZdz+XZ698WPD1hfOW2gRPc8k+3A7iujBwjUxUIy2ur+h9VwPgMLmnGGAw2JV6cqsOdd4qS&#10;cl80mj1T9gL9nvTf2Zv2TPB/w0gRm1BtMXUPEF3LzJdajcjzrh2J5PzuVGckKijtXslIiLGgjjUK&#10;qjCqOwpayqVJVajnLdu54ma5lis4zOtjsS71Ks5Tk/OTbf5nG/tC/Gjw5+zt8EfFHxu8WAtY+GdG&#10;mvXhVgGndV+SFckDc77UHuwr8UZP2Z/jbefsUSf8FX1muIfGa/FptcS6y259NMgX7Uq9cLfDAXp5&#10;e45wBn67/wCDiT9pmTwv8LPC37K2g6ktvP4tvv7T1+Ys2I7GBsRowUElXmO84BP7jABzWrF/wUw/&#10;4JMH9khf2QLn4rau3h//AIQ8aA8i+D70Nt8nYZgPKwH3/vP96vocup4rC4SNWnTcueWtk37i3Xzb&#10;f3H9L+GeX8TcH8G4TN8twFTESx2IXteSnKpbCUbxlFqKdnVlKVr/ABKKdnbT7X/Zo+N2iftIfATw&#10;n8cdAjWO38SaNDdvArbvImIxLFnvskDr/wABrua/MP8A4N2P2l1vdE8Zfshav4kW8XRbh9b8Ks2V&#10;32ruI7hY1bDBfMMcm0gEGZiepr9PK8fMMK8HjJ0uieno9UfiPiRwnU4J40xmVWfJCV6bd9acvehv&#10;1UWk/wC8mjn/AIq/Dfw38Yfhpr3wr8YWqzaX4g0qewvY2UH93IhUkZ7jOR7gV89/8EjfF/iqb9l2&#10;8+BnxBvPN8QfCLxdqHgzUtxOSto48lhnkp5TqqnoQnHSvqSvkP8AYdE+if8ABRH9q7wtbzn7DJrH&#10;hzUo4P4Y55rS481h7thc/wC6KKPv4WrB9LS/FR/9u/ArIpSxvBubYOb92kqOIj5SVWNB27c0a+vf&#10;kj2R9eUUUVxnwp8i/wDBVR9Q+L9z8J/2G9EvpIW+LHjhT4gaInKaLp4W4vD9eY9oPBIx9PrDRdG0&#10;vw5o1p4f0SyjtrOxto7e0t4lwsUaKFVQPQAAV8lfFKSXW/8AgtP8MdJvZlW30f4P6peWccn8U0tx&#10;JG5Xjk7VXPspr6/rsxHuUKUPJy+bb/RI+64pcsFw9k+Xw+F0ZV5edSrVnFv5U6dOP/br7gelfkv/&#10;AMEcvgL8Efjn+1H+0PbfGj4ReG/Fkem69G2nx+ItFhvFtme+vg5QSq20ttXOOu0elfrQelfhV+yB&#10;+zn+23+0L+0l8Z7T9jD9oK38A3Gl+JJX8QSz+Ir7T/tqSXl0IVBtIZS+0rJ97GN3GcnHoZTHmwuI&#10;XPyaR17e95fcfong/hljOEeI6Lxiwl6eG/fSckofvr6uPvLm+HTv2P1i8af8E0P2BfG/hu68Nap+&#10;yb4Hs4bmNla60bQIbG4iyCNyTQKjoRnPB618f/8ABBD+2/A/xo+PHwN8M6/cap4H8Pa6o0i8eQtG&#10;0y3E8IkXHy7pIo1LFeuxT0xXJ/ED/gmB/wAFvNa8IX2m6z+29Z+IraSBhLosXxI1fddjB+Qedaxx&#10;89PmZRzya9N/4In/ALQvgrwHquvf8E+vGXwLs/h/8QPDTSXN8YJmdtdlj2rNJKzlm85QVYAMUMfK&#10;BVXFbypyp5fVUaqq3ton8Nn8WuvlovU+gxGX4rA+GOc0MPm8c25/ZOUITlJYeMJqUqzVR8+ukPcj&#10;ZJ3k7LT9Eq+af+Cr3wauviT+yTqnxC8KAw+LfhpdReLPCl9GDviuLRhJInGMh4hIMdN209q+lqwf&#10;ipo9n4h+GHiTQNRj3W99oN5BMvqrwup/Q14WHqSo1ozXRn8+8NZpWyTiDC4+lvTqRlburrmi+6kr&#10;xa6ptMz/AIBfFnS/jv8ABDwl8Z9FgaK38UeHrTUkgY5aEzRK7Rn3ViVPuK66vmL/AII4ahc6h/wT&#10;l+HP2ly32ezu4Y9xz8q3kwA/Kvp2jE01RxE4Lo2vuZXFWW0cl4nx2X0vho1qkF6Rm4r8EFfHV/p8&#10;37TP/BX7+z9URbrw5+z/AODIbmO3kw0ceuamA8blf7/kDcCfumIEYPNfYtfJ3/BOiT+2f2i/2pPF&#10;t5Cy3s3xiOnSNIoDmC0tljhH+7hjt56HoMmtsK+WnVmt1Gy+bSf4NntcIzlgcszbMIfHTw/JF9U6&#10;1SnSk1/3ClUj/wBvH1jXyF/wWo/a6139lb9kOay8Ba5JYeKPG98dG0q6tn2zW0BjZrm4RgQVZUwg&#10;Ycq0qkYIyPr2vyr/AODlu11I3nwZvmjkNkra2hYKdqyZsTgnpkqOPXB9DjbJ6MMRmVOE9r3+5N/o&#10;ex4L5LgeIPE7LsHjEpU+eU2nqpezhKootdU3FJrqro9+/wCCZH/BK34F/An4NaH8Ufi34B0/xP8A&#10;EHxFp0Ooalfa9aLcrpplXzBBAkgIRlDYaTG9mzyBhR7N+07/AME9P2W/2o/hnf8AgDxX8K9E027m&#10;t2Gl+INJ0mKG806b+GSN0CkgHBKE7XHBFe06W9k+mW76aF+ztAht9vTZtG39MVPXPUx2KqYj2zm+&#10;a999vQ8HNOPOLcy4klnU8XUjX5+aLUmuSzuoxV7KMdlG1raWPjT/AII6fAz9sz9mX4a+JPgf+0zo&#10;yx+H9N1TzPBN02qRTsIyzLNGiqxZIiVWVQ2MGRuBkivsuiis8RXlia0qskk3vbY8vijiDE8VZ9Xz&#10;bEU4U6lZ80lTTjHmsk2k29ZNc0tdZNvqfHP7bkK/s2ftz/BP9sLQE+y23ibVj4B8dbWCpd21yGa0&#10;Z/8AajkDMG6kRqucACvsavlP/gs1Zwf8MQXniQxr9q0Lxl4fv9PkI/1cw1KCLcPQ7ZXHHrX1VESY&#10;lJ/uitqz58LSk91ePyVmv/SrHtZ/U+vcIZTjJ/HD2+Hb6uNJ06kL/wCFV+VdoxS2SHVHd3UFjayX&#10;t1IEihjZ5HP8KgZJ/KpK5H4/31xpnwI8balaPtmt/CWpSRN6MtrIQfzFcsVzSSPj8LR+s4qFH+aS&#10;X3ux81/8EqtPn+MupfFD9vPxbbeZq3xK8ZXNnoU0oybXQ7FzBbwJ12jKndjh2jUnoK+wq+ff+CVO&#10;gab4b/4J4/Cew0qDy45vC6XcgwOZZ5HmkP4vIxr6CroxsubFTtsnZei0X4I+o8QMUsVxljlBWhTq&#10;SpQX8tOl+6px8rQhFHyH/wAFzv8AlHD4v/7CWmf+lkdUf+Ccn7Fn7IPj79hr4Y+MvHH7L3gHWNW1&#10;HwvDNqGp6l4StJri5kJbLu7xlmb3JzV7/gud/wAo4fF//YS0z/0sjr0D/glv/wAo9vhL/wBihB/6&#10;E1diqVKeTpxbX7x7f4UfdU8wzDLvA2hPCVpU28wqJuEnFtfV46NprQ4f9q3/AII3fsZ/tBfDy80n&#10;wH8JdD8B+Jo7Zv7F17wzYi0jimx8omgi2xzRk4zldwH3WB6+U/8ABCP9ov4o6jpHjf8AYp+NN5Lc&#10;ax8MbwpprXDFpIbbzmhltyx+8scq/IT0WQAfKqgfoVX5e/8ABNZLm4/4Ld/tAXujhv7PXS9aW4ZP&#10;ubjqtjtH1yr4+je9aYatUxWArU6ruopSV9bO9tPU6uF84zTizw6z3LM2rSrQw1OGIoyqNylTmqii&#10;1GUrtKcZNON7b2V27/qFXx3+yta3H7Nn/BS34vfsvW7rB4b8eaPB8QvC9ivyxwzPJ9nvdgwAN0oO&#10;VBPEan1r7Er5K/aVuZdB/wCCtX7NN7p2Fk17w34v03Um5zJbw2P2lF49JBnnI/HmuHB+97Sn3i3/&#10;AOArm/T8T4TgmUsSsxy2WsK2FrSflLDweIjJea9k437Sa6n1rRRRXGfDBRRRQAUUUUAFFFFABRRR&#10;QBzfxlv77SvhB4r1TTLyS3ubbw3fS29xC5V4pFt3KspHIIIBBHQ1/Px+yf8AsQ/tU/8ABRX4nSah&#10;ocOpXVjNfD/hJPHniCSWS3t84LFpXyZpdvIjUljxnaDmv6JdQsLLVbCbS9TtI7i2uYWiuIJlDLIj&#10;DDKQeoIJBFV/Dnhnw54O0W38N+EtBs9L0+1TZa2On2qwwxL6KigAfgK9TL80qZfSmqcfelazfS1z&#10;9c8OfFjGeGuT4+jl+HjLE4hw5aktqaipX9215NtppXUbq7T2P5r/ANsz4J+H/wBnD9qDxl8DfC2p&#10;XV5YeGdV+xW93ebfNmxGhLttAAyxJwOg4r98/wDgm/8A8mEfCH/sn+mf+iFr8QP+Cqv/ACkP+LH/&#10;AGNT/wDouOv2/wD+Cb//ACYR8If+yf6Z/wCiFr2s+lKplmHlLVuzf/gJ+6fSIxWIx3hXkGJry5pz&#10;9nKTe7lKhdt+rdzvfjd8CPhL+0f8P7n4W/GzwXBr2g3jK8+n3E0kYLDO1w8TK6sM5DKQQeQQa8y/&#10;Zt/4J3/sh/sTeM9c+LfwW8KTaFNfaQba+l1DWZbiG1tlfzXKvcMzRjhdxL4xGuehJ97riP2l/CHj&#10;n4g/s7+OPAHwymt4vEGveE9Q07RprqYxxxXE9u8SSMwB2hS+7OD06HpXzFOtW5fZKbUW9VfT1aP5&#10;RynPM6p4f+x4Y2dLC1pJVIc8lTs2rylG/LpZNu17I+DP+C2X/BQ/9lfxn+yzffs7/Cb4n6L401/x&#10;BqFq7SeHbyO9tbGGKQStI08bGPedoUKpLfMcgAGvBf8Ag3p/Zx8c+Lv2obz9pCTS5oPDPhLR7q0X&#10;UG+VLm/uEEYgXj5tsTyO2PunZn7wrzD9pv8A4Iqftn/stfC28+MXiYeF/EWj6XD5+r/8IrqU88tj&#10;CBlpZEnt4iUX+IpuwOTwCa+r/wDgjb/wVks/FGu6F+xh8WfAeg6G00P2fwjq/hzT0s4Z5wM+RPAn&#10;yCRxkiRcAsMFctmvralOnh8lnDAvnTvzO+q76en+Z/ZGYZbgeHfA3HYDgOqsfSm5/WKnOnKEZRiq&#10;jUEl9hJcujUff94/USiiiviz+FQooooAK+O/2aNMuf2jf+Cmnxg/aS1ndcaP8L44fAXg9mbdHFdq&#10;DJqJQfwurEKW6kTYzgYr7Er5Q/4I8yHUf2b/ABb4ruR/pmufF/xLf6hJ/wA9JmugpY9zwijnniuu&#10;g+TD1ZreyX3vX8Fb5n3HDlSWB4XzbHU/jcaVBPqlWm5Ta9Y0XB/3ZtdT6voorm/jD8TvDvwX+FPi&#10;L4teLLpYdN8OaLcajds3dYoy+0epJG0DuSBXLGMpSsj43D0K2Krwo0ouUpNJJbtt2SXm2fnv+3vB&#10;H+3r/wAFWPhz+w+ZpLrwn4Dtm1bxjbQyHy2keNZ5Fk2nn92tvEM4K/aHAI3Gr/8AwRC+I+qfBD4n&#10;/FT/AIJx/Em4mh1bwj4guNQ8PRz5xNbrIIrjbkDAP+jzLj7yzMw4GT4L/wAErv2+P2S/gh8S/ih+&#10;01+1f8Qb638eeOtYb7KsWiXV39ntHkaeXDxowG+RkXbnhYF6Csz9rD/goF+zZp3/AAUt8B/tzfss&#10;+J7rVIEigh8d2raTPaPNGn7iTAmVQ5e1baCOjRLntn66WDxEoSwXI+VQVnZ2517zd/O7R/aGK4N4&#10;ixWCxHASwNX6pSwkPZVvZyVN4ynetKam1ypVZTnSbvrZJdD9qqKqaDrmleJ9Ds/EmhXqXNjqFrHc&#10;2dxG2VlidQysPYgg1br5A/iuUZQk4yVmt0fHPjuK0/ZY/wCCtHhPxlolsttoXx+8O3GkeIog21Dr&#10;Nioe3uQP77R7IiB13sxyTz9jV8k/8FSIIrTxl+zh4mgXbeW3x80u2hmxysc0E/mL+Plr+VfW1dmJ&#10;96jSm97W+5tL8LL5H2/FcvruR5Rj5/xJUZU5P+b2NSUIN+lNwh6QQVh/E3x1pvwx+HOvfEfWR/ou&#10;g6Pc6hcLnGUhiZyPx21uV4P/AMFP9Vu9G/4J9/Fq9snKyN4OuIdwP8MmI2/8dY1z0Ye0rRg+rS+9&#10;nzmQYCOa57hcFLarVpwfpKSj+pxv/BIf4f6pB+zLN+0d48gWbxj8YdduvFPiDUXjxJKksjC3jHpE&#10;sfzIg4USnAGa+qq4r9mzw3png39nbwF4S0WLy7PTPBml2tsvpHHaRqP0FdrV4mp7bESn3f4dF8kd&#10;nFuaSznibGYxqynUlyrpGCdoRXZRilFLokkflr/wcZ28F58RPgDaXcKyRS3mspJHIuVZTNpgII7g&#10;ivumD/gn9+wu0CE/sefDP7o/5kmx9P8ArlXwd/wckW1/e+MPgVZaVc+TdTSa4ltNuK7JDJpoVsjk&#10;YODkc1aj/wCCa/8AwXOaNWT/AIKJaeFK8D/hZGu//IVe/wCz9pleH/fKn8e7evveXY/oSOWRzHwl&#10;4bvncMu5Vi9JyqR9pfEPbk35ba3/AJtOpx3/AAVx/Z2+Gn7Ef7UXwZ+Lf7GHh2Hwx4s1rVpn/wCE&#10;e0Lesck8E1qIHSFThVlMzxNGuFccYOWz+u9u0rwI88e2RlBdfQ45Ffi/f+BP2pP+CXf7T3h39qj9&#10;v34bQ/FvTpr6OysvGS+JLm/bTJcsd8Bm2YnEYd0SZADtO1kOWH7IeDfF2geP/COl+OfCl+t1pmsW&#10;EN7p9wo4lhkQOjfipFcmbKSoUVzc6Sa59763t393z1PlPGKniafD2RU3XWNp06dWP1xSUlVk5qXs&#10;780pJUVaKVS0nd2SSL9xb293byWl3AskUqFJI5FDK6kYIIPUEV8ff8ExxefA34yfHD9hW4uJDpng&#10;PxbHrHg+3kzi30rUoxOkMef4FY5wOjSPX2JXylZqdC/4LX3ltp5Xyte/ZtS51CGMfN50GtiNJX44&#10;Gw7AcnJ47CuDDe9Sqw8r/NNfpdfM/POFKn1nJ82y6esZUParyqUZxkpevs3Vh6TZ9W0UUVxnw580&#10;/wDBWL4ueIfhr+yBqXhLwLMU8SfEPVrTwjoLKDlZL19kjccjEAlwezFa9m+AHwY8Kfs8fBbwz8FP&#10;BUG3TvDejw2UMjKA07Ko3zPjje77nY92Y186f8FJrRtf/aL/AGXfCV1MVs7j4vLdzx/32t4fMUH9&#10;R+NfXddlX3MHTiut5P77L7rP72fdZxL6lwNlmFp6KvKtXn5tS9jC/wDhVOVu3PLuZPj3xjpXw88D&#10;az4+16TbY6HpVxf3jekUMbSMfyU1+Vv/AATo/ZjP/BVn9oDxp+3b+2NA2taDZa4tp4f8NySuttLI&#10;g3rCVUj/AEeCMxDy8kSs7b93zh/0G/4KEWuq3v7C3xettFDm4b4dauVWMEsyi0kLgY7lQw/x6V4D&#10;/wAG/D2Lf8E/4Vttvmr4w1IXGP737vGf+A4rswkpYfLataDtJtRv1Sert62PsODcZiOGfC3Ns7y+&#10;XJiqlWlhlUWk6dOSlOfK94udlFta6aWaTPqi6/Zk/ZwvfDzeE7r4CeDZNMeIxNYt4ZtfKKHOV27M&#10;Y5NfEXw3/wCCdHx7/Yr/AOCmenfEz9j7wvNJ8I9ehiXxVY3GsRpHZW8rMs0IEj7pvJYCaPgsAdgJ&#10;5J/RWiuKjja9GMop3UlZp6r19V0Z8PkPHnEGQ0cXh4z9rSxNOVOpTqOUoNS+1bmVpxesZJ3TCvMv&#10;2x/2etM/an/Zn8YfA3UBEs2t6PImmXEy5W3vVG+3l+iyqpPtkV6bRXNTnKnNTjundHzOX47FZXjq&#10;WMw0uWpSlGcX2lFpp/Jo8L/4JrfGrVvjz+xV4H8aeJp5G1u1099J15ZmJlW8s5XtpN+edzeWHOef&#10;nz3r3SvkL/gkcg0jT/jx4PtJN1lpvx+1s2e19yIJI7clF9ACOnqfz+va6MZGMMVNR2vdfPX9T6Lj&#10;zBYfAcYY2nh1am5ucV/LGolUUf8At1SS+QV8d/ty6cP2lv24vgn+xk0ol0XTGuPH/ji16hrW0Jis&#10;0Zf4le43oQegbPNfYlfIPwhvG8Rf8Fn/AIuzXwG7w/8ACvRbCxJ6iOVknbHp80hqsH7sp1F9mLfz&#10;dlf5XudnAblhcVjcyh8eGw1WpHylLloxkvODqqS7OKZ9fAADAFFFFcZ8Kfkv+xZ8HvhP8av+Cz37&#10;QHhn4wfDXQvFGnQajr1xDY+INKiu4UlGpxgSBJVYBgGIzjOCa/QHVv8AgnR+wZrWnSaZefsgfDtI&#10;5lwzWnhW2t5B9JIkV1PuCDXxF/wTe/5TdftC/wDXxr//AKdIq/USvZzStWp1oKMmvchs32R+7eMO&#10;fZ5l3E2Ep4TFVKcVhMK0oTlFJ+yWqSa18z8f/wBoT4UXn/BEn9u/wT8Z/gfqOqP8M/Gkzw6lotxc&#10;PLsgWSMXVozH/WFVkSWFny2RgltrE/r5Z3dvf2kV9aSb4po1kjYfxKRkH8q/Of8A4OSZbD/hmv4f&#10;WrMv22Tx0zW6/wARjFnMHx7bmjz9RX3l8DYr+3+Cng+DVAwuU8L6etwH+8HFumc++aWPlLEYGhXn&#10;8T5ot97NWb+85fETGVuJOAch4hxz5sXP29GpN/FUjRlH2cpd5JScXJ3be7Pm/wD4K2eHrj4feA/B&#10;f7cPhGxZvEPwb8XWuoSLC21rzSZ5FhvLUn0YFDk9MN/eNfWGh6zp3iPRbPxDpFwJrS+tY7i1lX+O&#10;N1DK34givIf+CjGjWWu/sHfFyxv0Vo18AanOu4fxxQNKv/jyCtT9hrVbjWv2Nvhfqd0f3kngXTN3&#10;PpbIP6Vxz9/Awb6Sa+TSf53+8+Nx0vr3h7g61TWeHr1aSf8A07nGFWMfSM/aNf42eqUUUVxnwo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gooornPlAooooA85/a0+PN7+zB+z&#10;v4n+Pll4Dk8Tf8IzZpdTaPDfC2aaHzUSRhIUcLsRmkPynIQjjOa+O/2PP+C8Ph79qD9pjQfgf4p+&#10;EVn4N03XvtEFpqt5r/ns13gG3h/1aKN+GT3dkA6198+LvCnh/wAeeFdS8E+LNNjvNL1axltNQtZP&#10;uzQyKVdT9QTX4R/tz/8ABIT9pf8AZL8f3mr/AAu8Ia34y8EeZ5+j+INGtTPc2q7jiO5ihG9JE4zI&#10;FEbDBBB3KvuZRQy3FQnRr6Tfwu7/AM7aPXzP6A8Gch8MuLsDjcnz61LHTv7CrKcoq0o2so8ypylC&#10;S5lGSvJSaV1HT95tU1PT9F0241nV72O2tbSB5rq4mcKkUagszMTwAACSfSv5jfj7ruh+Nv2hfGvi&#10;bwLCP7N1fxnqV1o8cC4HkS3cjxBQP9llwK7DWP2pP26fjPob/AbVfjB8QvElqymCbwyt5c3DyKhw&#10;0bxLl3A6FWz719j/APBKv/gi/wDErxD8Q9M/aA/a68GzaH4f0W6S60jwnqS7brVLhfmR5o+sUCth&#10;trYZyuCuzO73MHhqWQU6lWvUTbWiXX/h/wAD904J4Wyn6O+V5hm2fZhCpUqxioU4aOSjdpRi3eUp&#10;N225YpNuVrtfq18KnuvD3wW8NyeMLtbeax8L2Z1Se6kCrGyWyeYzs3QAhiSenesPRv2v/wBkzxFq&#10;9r4f8P8A7UPw7vr++uY7exsbPxtYSzXEzsFSNEWUs7sxACgEkkAVvfGmzu7/AODfizT9PtJJppvD&#10;N/HBBDGWeRzbuAqgckk8ADrX4C/sd/srftQaB+1x8LNd139m/wAe2VjZfEbQ57y8u/B97HFBEl/C&#10;zyO7RAKqqCSxIAAya+fy/AUcdTqznPl5dttd/wDI/nTw58PMl4/y3NMwx+N+ryoe9GK5ffcozlb3&#10;mno4padz+iCiiivHPxY+Qf8AgqlH/wAK88XfAT9qO4do9P8AAvxYtrbXbncFW2sb9fKkmcn+BWjQ&#10;H/fr6+rz39qz4A6L+1F+zx4s+A+u3CwR+ItJeC3unj3C2uBh4Zsd9kqo2PavLv8Agmd+0lrHxa+D&#10;k3wV+LCyWXxM+Fsw8P8AjbS7p8yO0Q2w3inOXjlQD5+7K3bBPZL99g4tbwbT9Hqn990/Vdz7zE05&#10;Z3wHQrUtZ4Ccqc11VGtLnpz9FVdSEnsnKmn8Sv7t8TviF4e+E3w51z4neLLjytN8P6TPf3z7sfu4&#10;kLkD3OMD3Nfmd/wSM/Zi8Lft2eNPit+3F+1h8L9I8RW/ijxJJb6Jp+sWYngil3ebM0YcfdjV4YVb&#10;0VgeQa/Sj4xfB/4e/Hz4b6p8I/irokupeH9aiWLU7GHUJ7Uzorq4UyQOkgG5RkBhkZByCQYfgj8D&#10;fhX+zj8N7H4R/BfwnHonh7TWkNnp8dzLNsLuXcl5nd2JZicsxNVh8XHD4WcYXU5NK/aK10e92/wN&#10;+HeMMNwzwfj8JgvaRx2KlTj7SNkoUIPnkoyUuZTnOykuW3Kvivoee/8ADtj9gX/o0PwF/wCE9D/h&#10;XwR4Bfw//wAEuf8AgtZdfDq0tV0n4e/E6CNLO1hBWG0ivGP2faOgSO8jaIdkQt6V+steU/tHfsR/&#10;swftaaroeufH/wCGK65e+HPM/sW7j1i8spLfeyMw3Ws0ZYbkUjdnac4xk50wuYSg5QxDlKEk09b2&#10;7NXe6Z6PBviJUwNbF4TiKrWxGDxVGdKceZzlFuzhUhGpNR5oTS6rRt62s/VqyvHXizSvAXgjWPHW&#10;vXa29joulXF/eTyHCxxQxNI7H2CqTWlbQR2lvHaw7tkaBF3MWOAMck8n6nmvkH/gp38Rtb+MN74d&#10;/wCCb3wX1Et4s+JlzG3iq4hY7dE8PRuHuJ5iOR5gUqq/xgOONy7uPD0fbVlHp1fZLd/JHxfC+Ry4&#10;gzylhHLlp35qk3tClH3qk35Rgm/N2S1aNf8A4I1eENW0T9iPTvHevWc1veePPEmq+JXjuPviO4uW&#10;ETH2aKNHHs9fVVZfgfwfonw98GaT4C8M2qwaboumwWFhCo4jhijWNF/BVFalGIre3ryqd22Z8TZx&#10;/rBxFi8yUeVVqk5pdouTcY/JWXyCvkfTrux+DH/BZTVLLUCsNr8ZPhRbzWcx487VNMlKGLpyfsoL&#10;Zz2x6V9cV8u/8FQvg/411T4e+G/2qvg1prXXjj4M62uv6ZZRqx/tKxGBeWZ2/Nhoxu45+QgferTB&#10;uLqOnLaSa+b2/FI9jgWth55tUy6vJRhjKU6F27JSlaVJyfSKrQpuTeiV30PqKvP/ANq//k134j/9&#10;iLq3/pHLV79n345+Bf2lPg3oHxt+G995+k6/YrcQqzAvA/SSF8EgOjhkYeqmui8WeFtC8c+FtS8F&#10;+KLH7Vpur2M1lqFt5jJ5sEqFHTchDLlWIyCCOxBrGN6NZcy2evyZ8/RjWybOorFwcZUai54295OE&#10;veVnbVWas+p+W/8AwQt/bV/ZX/Zt/ZZ8TeC/jn8bNH8NapefEC4vbWy1BnDyW7WNkgkG1TwWjcfV&#10;TX1747/4LC/8E8vBPhe88RwftE6ZrEttCzw6bo8E01xcuBxGg2AZJ4ySAOpIHNZ3/Dkf/gmJ/wBG&#10;0H/ws9a/+TK0PDf/AARs/wCCavhTU11bS/2YLGSVRgLqWvaleR9Qf9XPcuh6ent3NexisRk2KxEq&#10;0vaXbva0bfmz9q4p4h8EeKuI8RnWJWYc9aXM4KOGjG9krJ88pJO2+rPl/wD4ILeBvHvxH+OXxi/b&#10;Z1nw5JpOheLr64h0uLGI57ie9e6mWP1WH5EzjBMmByrAfp5Wf4W8KeGPA/h+18J+DfD9npWl2MIi&#10;s9P0+2WGGFB0VUUAAVoV52OxX1zEOpay0SXZJWR+Z8fcWvjbiitmipeyg1GMIXvywhFQim+rsrt9&#10;27aWPlv/AILG+Nbrw3+wj4k8H6OzHVPG2oWHhzS4Y1LNNJc3KbkUDqTGsg/Gvor4a+Fx4H+HWg+C&#10;x/zCNFtbL/v1Eqf+y18i6pqzft/f8FHNH0nw7It/8Lf2e7pr7Ur6P5rbUvFTDEUQbo5tvvccKytk&#10;4cA/alPEfusPCk99ZPyvay+5X+Z1cS0/7F4by/JZ6VvfxFVdYusoRpwl2apU4za6e0tvcKKKK4z4&#10;M+Q/+CSWqXPhLRPi9+zRrG2O8+H/AMXNUS1t9pUrY3TieE4PYt5pB6EEV9eV8X/tO6hP+wn+3hoP&#10;7ZiW7W/w6+J1nD4Y+Klwq/ubC+Q4sdSkx935QIi33Qqtn5mXP2bb3FveW8d3aTpLFKgeOSNgyupG&#10;QQR1BHeuzGLmmqy2mr/P7S+/X0aPvOPaf13HUs+pL91jYKd10qxSjXg/7yqJytu4ThL7R8Bf8F2P&#10;2bPiP4j8IeDf2x/gvp8k+vfC6+87UBbIWlSy3rKs+ByyxSoCw7LIx6A16r+yP/wV7/ZA/aP+HWn6&#10;t4x+LGg+CPE626rrWg+JdSSzWGcL8xilmKpLGTypDZxwQDxX1TPDDcwvbXMKyRyKVkjkXKspGCCD&#10;1FfI/wAd/wDgiH+wH8c9Tm16PwFqng3ULmbzLi78FamLVXOeR5EySwID32Rqa6KOIwlbDxoYq65b&#10;8sl0T3TT6dT6HJeKODc84Xw+QcVRqw+rSl7CvRUZSjGb5pU6kJNc0eb3ouPvK9kkr3w/+Chf/BX3&#10;9mz4HfBXWvD/AMEvino/jHxvq9jJaaPb+G9QjuoLJpFKm5mmjJQBBkhQSzNtGACWXoP+CMnwO+MX&#10;we/ZBt9Z+Omua5ca74s1JtVj0/XLyWSTTrQoqwxBZCTGWAaUrxzIAQCKu/s2/wDBGn9hb9mjWrfx&#10;Xo/gK+8U61Zy+ZZ6t4zvlu3hYMSGWKNI4ARxhvL3DaOc5J+qRxwBU4jEYOGH9hhk2m7uTtd22SXR&#10;fic/EvEnBuA4YfDvDFOpOFSoqlavWUVOo4JqEIRjfkgrt6vmb30Cvkf9r7U4/id/wUZ/Zz+Aunss&#10;i+HbrVPGuuoM5hSGDyrQ9Mcy+ZX1J418Z+GPh14Q1Px5401iHT9J0exlvNSvrhwqQwxqWZifYD8a&#10;+Uf+Cb3h/wAR/tC/FTx5/wAFJfiNoc1jJ46kXSPhzp11Htay8O27YSTB53TsquT0ypK/KwrHCrkj&#10;Os9kml5uSsvuV38jxuDqP9n4THZ7W0hRpTpQ/vVq8JUoxXdxhKdV9lBX1aT+wqKKK4z4M8T/AOCj&#10;/wANNT+Ln7C/xQ8D6HZyXF9N4TuLmyt4V3PLLbgTqijuWMe0D1NbH7D3xLs/jB+yB8N/iJZXYmGo&#10;eEbMTSZ/5bRxiKUH3Ekbg+4NeqMqupVlyDwQe9fFf7EuszfsTftT+MP+CfHj+f7H4d8QalceJ/gz&#10;dyt+5ntZm3XOnRn+F433ME74kb+Jc9lP99g5U1vF8y9Npfdo/S597lNOWecE4rLqetXDVPrMV1lT&#10;cVTr27uHLSm0vsRnJ6RPtSvzV/4OVP8Akhnw1/7Gy6/9Jq/SqvNP2lv2P/2dv2wNC0zw1+0T8Pf+&#10;EhstHu3udOh/ta7tPKlZdrNm2ljLZXjDEijL8RTwuMhVneyfTcy8NeJsBwdxxgs5xsZSpUZSclBJ&#10;yd4SjopSit2t5LQ8z8E/8FTv+Ce+neDNI0+9/ap8MxzQaXbxzRs8uVYRqCD8nY14J/wUO/4LQ/AW&#10;T4O6p8Ff2R/EUnjTxh4ttZNKhu9Ns5fs9hHMDG0isyjzpSDtREB5OWIAAb2b/hyP/wAExP8Ao2g/&#10;+FnrX/yZXo3wP/4J6fsXfs5avB4i+D37PWhaXqVr/wAe2qTrLeXUXXlZrl5HU89Qc44rsjUyajPn&#10;ipya1s+VL52uz7LC5p4I5Pj45jQoY7E1IS5406vsIUpSTuudwcpct7XSWvW60fAf8Egv2QvEH7H/&#10;AOyDY+HPHulrZ+KPEt++ta9bHl7ZpERIoGP95I0XI6BmavqWivHf26P2rND/AGQv2ftT+Is0DXuv&#10;XpGm+D9Fh5l1LVJvkhjUdSAx3tjkKpxk4B8+cq2OxTlvKT/M/Pcbis74/wCLZ13HnxOLqXstuaT0&#10;SvtGK0u3pFXb0ueS/sl/Y/i5/wAFNf2hPjvpW2bTfDFjpPgfT75G3LLcRL519GPQxyoin3I96+vK&#10;8M/4J2/sz6r+y5+zJpXhLxjd/avFmuXEuu+Mrs8mTU7s+ZKue+zKx7v4tm7jOK9zqsZOM675XdJJ&#10;LzSSV/na5txxjsJjeIpwwk+ejRjTo05dJRowjT515TcXP/t7oFFFFcp8iFFFFABRRRQAUUUUAFFF&#10;FAEV9/x5Tf8AXJv5V/Lx49/5KprX/YwXP/o9q/qIvAWs5lUZJjbA/Cv5ufG/7JP7Vlz8S9XvLf8A&#10;Zk+IUkMmuXDxyp4LvirKZmIYHyuRjvX1fC9SEJVeZpaL9T+vvoo47BYKvm/1irGF40bc0lG+tXa7&#10;Vz+jzwx/yLWn/wDXjD/6AK+Xf+ClX/BTub/gnlf+GbGf4GzeKIfFFrcvbXy64LVIJIWQNGV8ly3E&#10;inII619SeHI5IvD1hFKjKy2cQZWGCDsHFeLf8FCv2IfCn7eHwAuPhXqt9FputWdwL3wxrckZb7Fd&#10;gEfMByY3UlHA7EEcqK+ewcsMsVH6wrwvrv8Afp23P5x4LrcL0eL8O+IqbqYJyaqJOSsmmlK8GpWj&#10;JqTSeqTVnscd/wAExv8AgpNp/wDwUH8O+KrrUvCNl4b1jw9qqLHotvqBuHexkjUxzksqknzBIpwM&#10;DC+tS/8ABZHx74G8E/8ABPL4gWPjTVLWGTXbGLTtFtZ5Bvu7xpkZFjU8syhDIcdFjJ7V+M/jv9nj&#10;9uj/AIJ9/EabxHfeFfFng/UNMZ44vFWh+b9lljyBlLqL5Gjb5TtYjtlQeBRln/bn/b+8S2VrcN47&#10;+Jd5ayGC1eRZ7qG0Yhd2X/1cPG3JYr/Dk9K+oWR4f63HE0qiVJNPft0vt8z+sKXgHw3HjGhxPlOZ&#10;UqeV0506qSlzcvJaXKqjk4uMmr80pXSbVna79F/4IqaX4m1L/gpN8PJfDcUxW0bUZ9Skiztjtf7P&#10;uFcvj+EllXnjcyj0r95PiB8Uvhl8JtJj1/4qfEXQfDNjNOIYb3xBq8NnDJIQSEDzMqlsAnAOcA+l&#10;fJP/AASJ/wCCX837EHhS6+KPxYmhuPiH4ksEhu7eBleLRrXIc2quMh5CwUyMCVyihcgbmyP+C/vw&#10;2+IvxP8A2T/DeifDTwDrXiK9h8cQzTWeh6VNdypGLa4BcpErELkgZxjJFefmNbD5rnEYRlaOkb/e&#10;7/ifmviVnHDvi54zYXBYauo4VKNB1lazs5zlNXsnG8uVN6NK60aPr34e/H74EfFzUZ9H+FPxr8I+&#10;J7u1h865tfD3iS1vZIo843ssMjFVyQMkYya66vyW/wCDfL4H/Gr4W/tEeNtV+Jvwg8UeHbW48HLF&#10;b3OveH7mzjlk+1RnYrSooZsAnA5wK/WmvLzHC08HinShLmStqfk/iVwnl3BPFlTKsDiPb04xg1PT&#10;Vyim17ra0egVmeNdAi8WeDdW8LTj5NS0y4tH+kkbIf51p0Vw7anwlOpKlUU47p3XyPlf/gjd40u9&#10;c/Ye0b4d67J/xOfh/rWpeGdXjKlWje3upDGCD0/dPGPqDX1RXxYusQ/8E/f+CjOoxaxAtj8Lv2hr&#10;iO4h1CT5bfSfFMakPGW6ILkEud3VmG04RgPtOuzHR/fe1W0/eXz3Xyd0fbeIGHjUz6Wb0F+4xy9v&#10;BrZObvUh5OnV54NeSezV/wAx/wDgsTrupfteftq/CX/gnJ4O1t1tv7Qi1HxV9kYM1s8wOGYYOHit&#10;BLIAeMTgngivsiD/AIJpfsCW8CQL+yN4FYRqFDSaDEzHA6kkcn3rZ8MfsQ/sweD/ANojUP2r9D+G&#10;e34gap5v2zxFda1e3DHzECNtilmaKP5FCDYi7V+UYBIr1eta2OfsadKg3FRWvS8m7t6Pbsepn3H0&#10;/wCxcsynIKtahRw1J8+vs3OvUk5VZ+5N3jeyhzO6S2R+b3/BZH/gm18DvCn7Jk3xt/Zq+EWh+E9Y&#10;8D6lFf6k2gWK273dixEcmdmMmNmjlBPRUfHWvrD/AIJx/tM/8NZ/sfeEPi1f6hHcax9h/s/xGy9R&#10;qEACSlh2L/LJj0kGOMV6/wCMvB/hv4g+EtS8C+MdKS+0nWLGWz1KzkZlWaCRSjoSpBGVJ5BBHYg1&#10;w/7NX7IX7Pf7IOgal4W/Z38CzeH9P1a8W6v7NtcvbxHmCbPMAuppNh2gA7cZCrnOBhVMZGvgVSq3&#10;c4u6e+j3Td7+fUjMON8Pn3h9DJ81dSpjKFZzo1XaS9nNJVKc5Slzr3kpRspapJ2R6VXyL4g1p/iz&#10;/wAFl/Dvh3TxHLY/Cf4T3l5eSqTuivtSlEXlnt/qBGf+BGvov48/G3wH+zn8Itd+M/xJ1WO00nQb&#10;FriZmcK0zdEhTPV3cqijuWFeEf8ABLz4UeNf+EL8Vftg/GrRGs/HXxo1v+2ru1l3BtO0pQRYWQVu&#10;VCRszc/MQ6huVrPDr2dGdZ9uVer3+5X+9HDwzS/svIcwzqsrJ05Yel/eq1ladu6hQc3JrZygn8SP&#10;qaiiiuM+DPln/gsp4O1nxL+wf4i8SeH0ma88I6pp3iCP7P8AfC21yhkYf7qMzk9gua+jPhx4z034&#10;jfD7Q/iDo0yyWmuaPbX9rIhyrRzRLIpH4NVnxf4V0Px14T1TwT4nsI7rTdY0+ay1C1lXcs0MqFHQ&#10;juCrEV8mf8EyviFrvwS1zxN/wTa+NOqsviX4dXUs3gma8kJbWvDckjPBNG3RvLDBSvVQVXHyMB2x&#10;/fYJxW8Hf5Oyf3NL7z73DU5Z5wDPD0tauBqyq26ujWUITkl2pzpw5uyqX2TPsSvyr/4KI/EHwZ8K&#10;v+C5fwn+InxE8Q2+k6JpPhvTZ9S1G6z5cEfnX43NgE4yR2r9VK8P/aJ/4Jw/sZ/tX+PY/id8ffg7&#10;/b2uQ6dHYR33/CRaja4t0Z2VNlvcRpw0jnO3JzyeBi8txVHC1pSq3s4taWvr6tG/hnxRknCue16+&#10;bRqOjVoVaL9koua9rHlulOUY6K+77aMy/wDh61/wTu/6Ow8L/wDfyb/43X5/f8FQ/wBpH4e/8FQ/&#10;2kPhZ+y7+yVcXHiD7HqMy3XiCGzdI985j3lA4DNHDFE0jOQF9CcGvtn/AIcj/wDBMT/o2g/+FnrX&#10;/wAmV7F8Bv2Pv2ZP2YVlb4D/AAY0Xw5NcQiK4vLSEvcSoP4WmkLSMOAeW5PJrqo4rLMFU9rQU3NX&#10;tzcqSbVr6XufYZHxZ4VcC5h/bGQU8ZWxkIzVJV/YwpxlKLjzS9m5SlZN+7on36r0iGMQwrCGZtqh&#10;dzdTinE4GTRXzh/wUu/aZ1T4JfBWL4XfDG3e++JHxNuD4e8D6Xbt+8E0w2SXR7hIlbOR/EydskeT&#10;RpSrVFCO7/q/y6n5DkeT4ziDN6OX4Ze/Ula72S3lKT6RjFOUnsoptnKf8EwE074l/En9oP8Aax0l&#10;lksfHXxUk07RLtZNy3en6XH5MM6EHG1zLJjHPy85wK+uq83/AGRv2eNE/ZV/Zz8K/AjRJ1uP7C0t&#10;I768VSv2q7b555sHpukZiB2BA7V6RWmKqRq4iUo7bL0SsvwR6HGWaYXOOJcRiMK26KcYU293TpRj&#10;Sp38+SEbhXyF+2EIfhN/wUm/Z1+PeoIsema+NU8EajeswCxXFwnmWSH18yVpFH0/P69rw/8A4KG/&#10;szap+1T+y/rXgLwle/ZfFGmyRaz4Qu923ytTtT5kIz/DvwY938O/POMVWDnGFdczsndPyTVr/K9z&#10;fgfH4TA8RU44uXLRrRqUakukYVoSpOb/AMHMp/8Abp7hXmv7YH7Plj+1P+zV4v8AgPeXiWsniDSX&#10;isbyRSy290pDwyEDqBIqkjuMisH9g79q3Sf2uP2f9P8AG8sTWfiXS2Ol+NtFmG2bTtUh+SZGXsGI&#10;3r/ssAcEED2is2quFrW2lF/ijzK1LNuEuIOWV6eJw1RP0nCV010auk09mrNXTPy1/wCCUH/BRbwt&#10;+yZo+ofsD/tsX8vg/U/CesTwaFqWrRMLeFXkLvazP/yzw7M6SEbCkn3hhd3294//AOCj37C/w48K&#10;TeL9b/am8FXVvDCZBb6L4ggvrmTj7qwwM7ljnpj+tTftOf8ABP39kr9r6ePVPjp8JbXUNUhjEcOt&#10;WdxLaXioOimWFlLqOyvuA7CvAvAX/Bvl+wL4N8Tr4h1ufxx4nt1Hy6Pr3iCJbUNuDA/6JbwSHGCu&#10;DIQQxyCcEepUq5TiputU5oyerSSab62fS/mfrWZ5t4OcYY+edZm8VhMRUfNWpUo05wnN/G6UpNOP&#10;O7tqa0b0ueRf8E6PGnxx/wCCh3/BR3xV+23JrviLQfht4bLW2m6L9udbe6kEHk29pIiN5bMsbm5k&#10;+9h2UZIYGv1ArF+Hvw68C/CfwfZeAPhr4TsdD0XTo/LstN023EcUS5ycAdycknqScnJrarhxuJji&#10;q14R5YpJJeS792fn/HfFWG4szqNbB4dUMNSpwpUaas3GnBWjzNfFJttybu9bXdrnmP7aHxNsPg5+&#10;yd8RPiTqN4sC6Z4SvWikbH+ueIxxKM9zI6KB3JFc3/wTT+GWp/CL9hH4Y+C9btJLe+HheG8vYJk2&#10;vFLck3BRh2ZfN2kdiK8d/bn1uX9tT9prwf8A8E7Ph9dNdaLpeoweJfjNeQ8w2tjA2+3sZD3eWQKd&#10;nJBMbdAcfaUcaQxrFEgVVXCqOwoqfucHGD3k+Z+i0j992/Sz6nRmtOWScE4XL6mlXFVPrMo9Y04x&#10;dOhfs581WaT+w4SWkkOooorjPgz5J/ZQ1K2+Fn/BSr9ob4E3x8lfFS6R418PxlcearweRen0JExT&#10;8M+9fW1fH/8AwUo8OeJvgL8RvAf/AAUh+HGjTX03w7mfTfH+mW65a/8ADtycSP8A70DFnHb58nhc&#10;V9V+BvG3hf4k+DdL8f8AgnWYdQ0jWbGO802+t23JNC6hlYfgfwPFdmKjzwhWWzST8nFJfirP5n3n&#10;GFH+0cFgc9pawq0oUp/3a1CEaUovs5wjTqrvzu2qaWjdf8e0n/XM/wAq/Iv/AIIbftdfs2fsz6H8&#10;T9O+PHxe0nwzPqniC1k0+PUmcGdUWUMV2qehI/Ov13dQ6lGHDDBr5Wn/AOCJ3/BMm5ne5n/ZqLPI&#10;xZ2/4TLWeSTk/wDL5W2BxGEp0KtKvzWlb4bdHfqz2OAuJuD8s4dzXJuIFX9njPYNSoRpuS9jKcnf&#10;2kopXbWyel9tDS8X/wDBYL/gnV4Q0ObW3/aS0vUvJjLLZ6Paz3E8pA+6qhOp9yB6kV8d/saad8SP&#10;+Cq3/BTGT9u7xV4autK+HfgFki8O295Hnc0Kt9mtFYfKZBJK1zKQWCltucMpr6/8Of8ABGv/AIJq&#10;+FtRGq6X+y/Yyyhdu3Ute1K8j6g/6ue5dM8dcZxkdCa+i/CXg/wp4B8O2vhHwR4bsdI0uxj2Wen6&#10;barDDCuc4VFAA5JPTqa0+tYHC05LCqXNJWvK2ie9kur7npR4w4B4TyvF0+E6GIlisTTdJ1sS6a9n&#10;Tn8apwptrmktOZu6W3VPSr5D/wCCvGqXHijwP8L/ANmzSD5l78RvixpNrLbqu4tZ28vnytj0DCIk&#10;9AM19dTzw20L3NzKsccalpJJGwqqBkkk9BXxj+zhqM/7d37fOs/tfpC1x8N/hTZz+GvhjdH/AFGp&#10;alJkX2oRZ+8Ah8oMPlKlMfMrVy4JctR1ntBX+f2V9/4JnyvANP6lmNTPaq/dYKDqXfWq040IL+9K&#10;o1K26hCcvss+z1XaoUdhiloorjPgwooooA/P/wD4Ju/8pVP2sP8AsLQ/+lMtfoBX5/8A/BN3/lKp&#10;+1h/2Fof/SmWv0ArvzL/AHhf4Yf+kRP0zxa/5KyH/YNg/wD1FpBRRRXAfmYUUUUAFFFFABRRRQAU&#10;UUUAFFFFABRRRQAUUUUAFFFFAHiX7dn7SvjL9l34eeDfF3gnR9NvLjxF8WvC/ha8j1ON2SO11LUo&#10;rWaRNjKfMVJCVJJAIGQRxXttfJv/AAWC/wCSI/C7/s5L4e/+n62r6yoAKKKKACiiigAooooAKKKK&#10;ACiiigAooooAKKKKACiiigAooooAzPGv/Im6t/2DLj/0W1fFP/BvZ/yYrqn/AGUbUv8A0RaV9reN&#10;f+RN1b/sGXH/AKLavin/AIN7P+TFdU/7KNqX/oi0r0KP/Itq/wCKH/tx+mZH/wAmrzn/AK/4P8sQ&#10;fdNFFFeefmYUUUUAFY/xA8Rat4R8B614s0Hw4+sX2l6TcXdnpEc/lNeyxxM6wB9rbS5AUNg4J6Gt&#10;iihbmlKUYVIylHmSabTurrtdWeu2mp+Yvw+/4ONdF8d/Fnw54O1f9n+18M6DqmuW9rq2ual4mM32&#10;G2c7WlIEKD5SQxJOAoOfWv04hmiuIlnglWSORQyOjZDA9CD3FfjF/wAFRv8AgjT8X/hv8TNV+Nf7&#10;L3gu88T+Edcu5r260TSbfzLvRZmO5o1iX5pYSSSpQEqPlYcBm+VNN/at/bo8HaAv7POmfGf4gafZ&#10;pGtlH4VW+uY5EUgbYVj++oxjCjHHQYr62WT4HMaUKmCko6aptv8A4N19x/YmN8FeA/ErKsJmXA2K&#10;p4aKj+9pzlOcls/evKUozjqmnaMlZppavrv+CuXjPwd48/4KGfEfXvAt7b3NiupQWr3FqwZHnhto&#10;opiCOD+8RwT6g1+x3/BJCw13Tv8AgnX8L4fECSLK+hNLAsuc+Q88jRHnsUKkexFflx/wT3/4I1fH&#10;v9pbxzp/iz44+DdS8G+AbWRLi9m1a3a3u9UQEHyIImw6hh1kYAAdMnAr9yfDvh7Q/CWgWPhXwzpU&#10;Fjpum2kdrp9jaxhI7eGNQqRqo4CqoAA7AVlnuJw8cNSwdOXNyWu/RW+88f6QXFHDeH4Zyzg3LK6x&#10;E8Jyc8000vZ0/Zxi2m1zSu3JJvlsk9WcJqX7Yv7IujajcaRq/wC1P8OLW7tZmhurW58cWEckMikq&#10;yMrTAqwIIIIyCK9FgnhuYUubaVZI5FDRyRtlWUjIII6iv5zf2jv2UP2pdW/aG8earpX7NXxAurW6&#10;8Z6pLbXNv4Nvnjlja7lKurCLDKQQQRwQa/oi8GQzW/g/SYJ4mjkj02BXR1wVIjXII7GvNzLL6OCp&#10;05Qnzc177abf5n5l4peG+R8B5fl2IwGO+sPEqTkvd9zlVNr4W9+drXsaVfLH/BZTwdrPiT9hDxD4&#10;k8PRTNd+EdV07xAn2f76pbXKGRx/uozOfQLmvqes3xj4U0Lx54R1TwP4osI7rTdZ06ax1C1kXKyw&#10;SxmN0I9CrEV5+Hq+wxEanZpn5xwznH+r/EWEzLl5vY1ITa7qMk2vmrr5kHw68Z6Z8Rvh/ofxB0WZ&#10;ZLPXNHtr+1kQ5DRzRLIpH4NWySAMmvj3/gmT8Qdd+Cms+Jv+Cbnxo1Nk8S/Di8ll8FT3khLa34cl&#10;kZ7eaMnhvLDBSo5RSq4+RsfWnibw7pfi/wAOah4U1xJmstTs5bW8W3upIJDFIhRgskTK8ZwThkYM&#10;OoIODTxFH2NZx6dH3T2f3G/E2RxyHPqmEcr0rqVOaV1OlP3qc46pPmg07X0d4tppn5a/sveA/Dv/&#10;AAVR/wCCp/xI/aD+Kmg2fiD4c+CLdtO0fTL6ETWtyBugtUwRhlIWe5PP32Xsa+6v+HbH7Av/AEaH&#10;4C/8J6H/AArpv2bP2R/2ef2QvDeoeEv2d/h2nh6w1S9F3qEQ1K5ummmCBAxe5kkfAUcKDgcnGSc+&#10;kV14vMJ1Kq9hJxgkkle2iXWz3b1PreNPEXGZtm8FkVath8FRp06VGHM4NQpxSvJQk480pczbu3qr&#10;vQ/JL9vn4YeEP+CWv/BRb4WftYfBTwtD4f8ABmskRaxpGkw+XbxGP9xeIqLxh7eVHCgffVj1Oa/W&#10;XSNW03XtKtdc0a9jurO8t0ntbmFtySxuoZXUjqCCCD6GuF/aQ/ZU+AX7XHg6z8BftC/D+PxDpdhq&#10;C31nbtqFzatFcBHTeJLeSN/uuwK7sHPIOBjp/hv8O/CPwk8B6T8M/AOmyWei6HYx2el2ct5LcGCB&#10;BhE8yZmdgBwNzE4GKnFYuOKw9PmvzxTTfddNb3uvQ5eL+MMDxdw3lccQqjzDDRlSqVJWcalJScqT&#10;5uZzc4Xad463vzX0NsnAya+Rf+CXsWnfEn4i/tBftZ6S6yWPjz4qSafol1G25bvTtMj8mGdeSNrm&#10;WTGOTt57V1n/AAUs/aX1b4K/BiH4VfC+3e++JHxOuG8PeB9Mt2/eLLMNkt22OQkSNncP4mTtkj0f&#10;9kf9nnRP2Vf2c/CnwI0Sdbj+wdLSO+vFUr9qum+eebB5G6RnYDsCB2rOP7nByb3m0l6J3b++1vR9&#10;jlwtOWS8B4ivU0nj5RpwXejSkqlSfp7WNKMXs3GaXwu3o9FFFcZ8GfIf7Xy2/wAJ/wDgpR+zt8et&#10;SCxaZ4gj1XwTqF4zYWK4nTzLKM+8krSKPpX15Xh//BQ39mbVP2qP2YdZ8C+EbwWvijS5Yta8H3nT&#10;ytTtT5kIz/DvwY938O/POMG1+wj+1XpP7W37P+neOJIXs/EmlsdL8aaLcLtm0/VIfkmRl7KzDev+&#10;ywzgggdlRe1wkJr7Puv720/ndr5H3mbU5ZzwXgcwpaywl8PVXWMZTnVozflLnnTvsnTSeslf2Y9K&#10;/Ib/AIJJftR/s/fsy/tQftBXvx6+Kem+GItY15U0x9SZwLho72+LhdqnoHXP1r9eTzxXy/4g/wCC&#10;Mv8AwTZ8U6/feJ9d/ZyM99qV5JdXk/8AwmGsL5k0jl3bC3YAyxJwAAOwrbA4nC0qNWlX5rTS+G19&#10;Hfq0et4f8T8J5RkubZVn6r+yxkaUU6EablH2dTn/AOXkopXdls+u2hran/wVp/4J1aXYS6hL+1P4&#10;fmWFCzR2qTySN7Kqx5Y+wr4l/wCCf9zqH7dX/BZfxZ+294C0a80/wZ4fW4mW5uIdnnlrD+zreJue&#10;JJFLTlecBCDgkV9f6b/wRX/4Jl6VfR6ha/syQtJE2VW58VatNGfqkl2yt9CDX0J8MfhN8M/gt4Uh&#10;8DfCbwJpfh3SIGLR6fpNmsMe49WIUfMx9TkmtvrWBwtGawyk5TXK3K2ie+iPXp8XeHnCeT4+jwvS&#10;xU8RjKMqEp4n2UYwpza5+WNNy5pSSSTbVt1tZ9DXmP7aPxNsfg5+yZ8RPiTf3awLpnhK9MMjEf65&#10;4jHEoz3MjooHckV6dXxb+3HrUv7an7TfhD/gnd8Pr37Rouk6hb+JvjLdQ8w21jAwe3sHPQvLJtOz&#10;tmNugOODC01UrLm+Fav0W/8AkvOyPguC8pp5pxBSdfTD0f3taXSNKn70/nK3JFfanKMVqz2D/gmp&#10;8MtS+EX7CXww8F61aSW98vhaC8vYJo9rxS3ObhkYdmXzdpHXK17lTY40ijWKNQqquFUdhTqyq1JV&#10;qkpvdtv7zxc4zKtnObYjH1VaVac6j9Zycn+LCvkf9k3U4PhZ/wAFKP2h/gPqH7pfFX9k+NfD6lce&#10;cjwCG8PTHExTpzjOa+uK+P8A/gpR4d8S/AP4j+A/+CkXw40aa+m+Hsz6Z8QNNtlJa+8O3JxI/H8U&#10;DEuO3z5bhcV0YO1SUqT+2rL1umvvat8z6bgZU8dicVks3Z4yk6cG9F7WM4VaSv05501TvsufWy1X&#10;2BXyj/wWO/ZH139rT9jy907wJor33ijwnfrrWh2sC5mudiOk1unqXjckL3ZEHXFfTPgbxt4X+JPg&#10;3S/H/gnWIdQ0jWbGO8029t23JNDIoZWH4H8DxWrWNCtUwteNSO8Xc8XIc6zLhHiKhmWHXLWw81Kz&#10;TWsXrGS0dmrxkt7No+DP+Cav/BXv9n7x/wDBnRfhH+0Z4/sfBfjjw3Zx6ZeP4iuBbW2orEuxZlmk&#10;wqOQuHRypDA4yDXrv7TX/BV/9jH9nf4c3/irTvjV4b8Yawto7aR4e8K61DeyXk/REZ4S6wruxuZi&#10;MLkgE4BP2mP+CSX7D/7U2r3nizxr8MZdG8QX25rjxB4VvTZ3DuesjJhoZHzzueNiT1Jri/gn/wAE&#10;I/2BPg5r6+JNS8O+IvGtxFIslrH4z1dJoYGH/TK2igSQe0iuPavScslqS9q+ddXFWt6J9vxP1LEY&#10;rwLzTHSzessXScpc8sLGNNxcm7uMKt1am33Skle1tDif+CHPhD9ofxxa+Pv2x/jn4g1gWvxA1Nm8&#10;O6TeXkn2ZkMpkmuooWJCIWKxIwAJWNu2Cf0AqHTtO0/R9Ph0nSbGG1tbWFYre2t4wkcUajCqqjhQ&#10;BwAOAKknnhtoXubmZY441LSSSNhVUDJJJ6AV5+KxH1rEOpa19kuiWiR+b8ZcST4u4kr5n7GNKM2l&#10;GnHaEIpRhFaK7UUruyu7uyvY+Rf+Cuup3HivwZ8Lf2atHPmX/wARfixpNtJbhdxaztpPPmbHorCI&#10;k9AM19eKNqhfSvi39m3ULj9u39vrWv2wRE1x8N/hVZz+Gvhfdf8ALDUdRkyL7UI/73ynyww+UqUx&#10;8ytX2lWmKXsqcKPVK79X0+SSv53PU4wp/wBkZdl+RS/iUISqVV/LVrtScH/ehSjSjJbqalF7BWT4&#10;+8OJ4x8C614Rk+7qmk3Nm2fSWJk/9mrWorjTs7nw9OpKjUjOO6aa9UfK/wDwRs8ZXWufsLaD4E1m&#10;Zm1bwLq+peHNUjkXa0T293IUQjtiJ41/CvqiviuLWF/4J/8A/BR3U7fXUj0/4W/tDXMdza3zfLb6&#10;Z4qQYdGbohucljnhmZcEBGx9qV2Y6P772q2n7y+e6+Tuj7bxBw8amfSzegv3GOXt4NbJzd6kO16d&#10;Xng15J7NHyH/AMFzv+UcPi//ALCWmf8ApZHXJ/8ABPb/AIKN/sP/AAs/Yp+G/wAPPiF+0h4f0rWt&#10;J8Mw2+paddNL5lvKC2VbCEZ/Gvrj46fAb4UftK/De8+Efxq8K/214ev5IpLvT/t09t5jRuHQ74HR&#10;xhgDwwz3yK8D/wCHI/8AwTE/6NoP/hZ61/8AJldWHxGBeB9hiOb4ub3UuyXVn03DvE3h9V4Ajw9x&#10;CsUpRxMq8ZYeNJq0qcYJN1Jp9G9I9td0cz+1J/wXE/Y3+EHw31C/+DXj+38deKpLdl0XS9Mt5vs/&#10;nEcPPKyqqxqeSASxxgDqRy//AAQu/ZT+Jnw78DeLP2sPjhZSQeJPiheLcWcV0m2c2e9pTPIuBsM0&#10;rlguPuqp/iAHvXwr/wCCWf7AHwX1iHxB4C/Zl0NL23m863udWuLnUnifjlTdyy7cY4x0PI5Jr6AA&#10;AGAKmtisLTw0qGFi7StzOVrtLZWWiVznzjjDhHK+F6+Q8KUK0Y4mUXXrYhw9pKMHzQpxjTvGMeb3&#10;m7tvZ6WsV8j69f23xh/4LL+H9Fsws1r8H/hRd3l1KCD5Go6nKIhH7E2xVs/7WK+iPj78b/Av7OHw&#10;e1/41/EjUBb6T4fsGuJ/mAaZukcKZIBd3Koo7swrwv8A4JffCbxpB4G8TftcfGfR2s/HHxm1o65f&#10;WMisDpum4IsrMBvmAWM7ucH51B5WufDr2dGdV9uVer3+6N7+qPD4Zp/2XkOYZ1V0ThLDUv71SsrV&#10;Ld1Cg58z6OcE/iR9SUUUVxnwYUUUUAFFFFABRRRQAUUUUAFFFFAH86v/AAVV/wCUh/xY/wCxqf8A&#10;9Fx1+3//AATf/wCTCPhD/wBk/wBM/wDRC1+PH/BTL9mT9pLxh+3p8UPE3hL9nvxxqmm3niZ5LPUN&#10;O8J3k8E6eWnzI6RlWHuCRX7Jf8E/NB1zwv8AsQ/Crw74m0a707ULHwLp0N5Y31u0M0EiwqGR0cBl&#10;YHqCARX1WdThLK8Ok+i/9JP6+8dsdgsR4T8PU6VWMpRVK6Uk2v3CWqTutdNTG/4KFfttSfsGfBiz&#10;+Mj/AAqm8V21xrkenXFvDqwtPs3mRyMspYxSbhuQLjA+91ryD/gm/wD8FhNH/bu+MWtfCTxF8ObP&#10;wjeW+kJe6BD/AGsbh78qxFwmSiDKqY2CgEkbyfu19OftN/s8eA/2qvgd4g+BXxGgY6drlmY1uIv9&#10;ZaTj5oriPP8AHG4Vhng4wQQSD+EH7Rn/AATy/bV/YX+J0mrW/hDXp7PSbwzaH468IwzSQsgyVl8y&#10;IbrdwPvK+0gggFhhjy5Xhcux2FnSm+Wr0bb/ACvbyfkfH+EvCnhnx5wri8ox0o0M2u/ZVZTkk4uz&#10;i4wc1CTTTjKKXNyu61u1+7/7UPj7wH8Mf2dfGvjb4m3dvFodn4ZvPty3RG2dWhZRCAfvM5IQL/EW&#10;A71/O3+xbpviTV/2vvhdYeEBJ/aT/EDSDatFnKMLyJi3HQAAk+wNa2ufGf8Abm/bRS3+HGreN/H3&#10;xEjgmjaLR43uL1Ec5CM0aAgHrhmHHPPWv0j/AOCO/wDwSG8V/AbxLa/tT/tP6Utn4mhhkXwv4VaR&#10;XbTd3ym6uCuR5xTIRATsVyW+fAT1KVGjkOCqqrNOctkvR28+urP1zJ8nyf6PXAuZrNsdCti8UrQp&#10;R6tQlGCUX71rybnJpJKy3tf9FvFnjDwl4C8P3Hizx14o07RdKs1DXep6tfR21vApIALySEKoyQOS&#10;OTXLeDf2of2aPiL4it/B/wAPv2iPAuu6td7vsul6N4usrq4m2qXbZHHKzNhVLHA4AJ6CvMf+Cr3h&#10;XxT43/YA+InhfwZ4b1DV9SutOgW107S7N7ieYi5iJCxoCzHAJ4HQV+Xf/BHX9nD9ofwF/wAFEfAP&#10;ivx18BvGmi6Xarqn2nUtW8L3dtbw7tNulXdJJGFXLEKMnkkDqa8LB5fRxOBqV5Ts43stNbK5/PfB&#10;fhrkfE3h/mWf4rHeyrYZVeSn7vv8lJTW7Uveb5dF6an7mUUUV5B+MhXyT/wTC1K18A+Nvj1+ytet&#10;5d94N+Ll/qtjCybc6VqWJrVh68pJnHTI9RX1tXxh+2O8n7EX7ZvhX/goDZ21xJ4N8VWsXhD4sRwp&#10;8lkjOPsepHH91yEbPG1FA+Zq7MKvaRnR6yWnqtUvmrpebR91wZTWbYfHZEv4mJpqVJd61KXPGPrO&#10;HtIRXWcorqfZ9fnx/wAF/vjve2Pwf8J/sg+CJmn8QfEjXYWnsYDmQ2kUqCNSBz+8uGjC+vlP6V+g&#10;Nhf2WqWMOp6bdRz29xCstvPCwZZEYZVgR1BBBBrzDx7+xL+zF8UPjzov7TXj/wCGf9qeNfDxgOi6&#10;tc6xebLUwsXiK24mEBKsxYZjPzc9QDRga1HD4pVaib5dUl36fK5n4f55k/C/FlDNczpzqRoc04wi&#10;k71Un7Pm5pRtFTtJtXatpFnB/B//AIJYfsS+CPhT4b8IeLf2afB+tatpuh2tvqmr6hosUs97crEo&#10;lmdiOSz7m/HiuD/bz/4JV/sy+MP2TvGVp8Av2dfDGh+MLHS21DQrrRdJSG4lmg/e+QrLj/WKrR46&#10;ZYV9m0MoZdrDIPBohj8ZGqqnO7p33dhYPxE4ywec08y+vVZTjUVSzqTcW1Lms43tyvZq1raHxT/w&#10;Qp/akufj5+xxB8PPEd952ufDu6GkzMzZeSxIL2jt9E3Re4hz1Jr7WryX4C/sN/svfsxeOtc+JHwL&#10;+Gsmgat4kRl1qWLXr6aG5Bk83/UTTvEpDkkFUBUMwGAxB9M8TeJfD/g3w7feLfFesW+n6ZptrJc6&#10;hfXcoSK3hRSzOzHgAAEmpxlSjXxUp0U0pO9n3e/frsZccZlknEHF2Jx2SUpwo1586hJJSUp2c4pR&#10;lJNc7fLZ7NKy2Pk79v28k+I/7af7M/7PWmjzZE8ZXXizUowufLgsYG2OfQZMoye+K+v6+Of+Ce9l&#10;4o/ah/aD8ff8FHvGun3EOj65GPDPwmtbyPa0Wg28mZLhVIyonmUt83zZ8zou2vsaqxn7vko/yrX1&#10;bu/uvb1R1ccKOXPBZGmnLCUuWpbX99UnKrUj603NUpf3qbCvMP21fh3dfFn9kb4kfDmwhMlzq3g3&#10;UIbVFXcTN5DMmB3O4DHvXp9BAYbWFctOcqdRSXR3PkcvxtXLcwo4ul8VOUZr1i01+KPEP+CbnxVg&#10;+Mf7DHwx8YrdedcR+E7XTtQdsbjdWiC2lJA6EvEW/wCBdq9vr4q/ZW1n/hhX9tPxZ+xD4tVdO8Df&#10;ELUpvE/wdupl2QJPKc3elxv0yjbdkf3hjuZFz9q10YynGFduPwy1Xo/8tn5o+k46y6nguIquIw6/&#10;2fE/vqL6OnUbkl6wd6c10nCS6H5af8HG15baf8QfgHf3kwjhgu9ZklkboqiXTCT+VfYsH/BVj/gn&#10;esKK37V/hfIUD/WTen/XOuu/ab/Yf/Ze/bGl0Wb9o74Zf8JE3h5bhdHP9tXtn9nE/l+b/wAes0e7&#10;d5Uf3s428Yyc+V/8OR/+CYn/AEbQf/Cz1r/5MrvjictrYKlRr86cOb4VG2rv1Z99R4o8Mc54HynJ&#10;8++uRq4JV1ehGi4S9tVc96k03Zcq+Fa330Z8rf8ABZD/AIKK/AD9qT4PaP8AsnfsvatL4413XvE1&#10;rNJc6VZyGGHYxEcMZZQ0k0kjqAEBAUNkgkA/on+yX8NNZ+DX7MHw/wDhT4jctqHh7whp9hfbjnE0&#10;cCK449GBH4VzvwJ/4J9/safs06vD4i+C3wA0XSNSt1ZbfVJDLd3Uec52zXLySDqRnd046V7JXPis&#10;Vh5YeNCgmopt3drtv00R87xhxbw7jOHcJw7w9RqwwtCc6rnWcXVqVJpK7UPdioxVkk3frqrsr5F/&#10;Z41dfjH/AMFZfjV8T7SJXsfh/wCCdK8D2V2sm4SSPL9uuV6cFZgykZ/hz3wPZP2z/wBqbwv+x/8A&#10;AHWPjDrscd1fRr9l8OaOzHfqmpSAiC2QD5myRk7eQise1cp/wTX/AGbvEf7O/wCzhDcfEtpJfHXj&#10;bUpvEvjq4m++dQuiGMWP4RGgRNvTcGIxnFZUV7LCzqP7Xur702/klb5nn5LS/sfhDH5pWVniEsNR&#10;7t80KlaS8oQioN7XqpdHb6BooorjPgz4/wD+CvcEng3wp8I/2kTblrX4cfF/Sb/VrjdtW2s5X8t5&#10;GOcBd/lL9WFfX0UiTRrLG25WUFWHcVxv7RXwW8P/ALRXwN8U/BDxQF+x+JdHms2kZd3kyEZjlA9U&#10;kCOPdRXiP/BL74/+IvFXwtvP2WvjbcG2+KHwimGheJLC4k3SXdrEAtrfIx/1sbxgLv6kruON6k9r&#10;/fYJW3g3f0ez+Tvf1R97UpyzzgGlOlrUwE5qa6+xrNShO3aNVTjJ7J1Kfc+kfF/hjS/G3hPVPBut&#10;xeZZ6tp81ndx/wB6OVCjD8mNflB+wj+0vP8A8Ehf2lPG37FH7WguLDwhqmr/AG3QPEa27yRRE5SO&#10;6wuSYJo1TcQCY3jwf4iP1wrzf9oz9kb9nT9rLw/D4c+P/wALbDxBFbbvsdzIzw3Nrnr5U8TLImeM&#10;gNg45BqsHiqVGM6VZNwla9t01s0dHA3F2U5NhcZk+eUZVcBi1HnVNpVITg24VKfN7vNG7TTspJ6u&#10;ys8e9/4KCfsO6f4bbxXcftZ/D82axGQrF4ptpJtoz0hVzITx0259q+B7D4+/ET/gq7/wVG8My/s/&#10;6z4m0b4X/DWSOXUdUtLiW1+126S+Y7yBDhftLoIo0Y7jGpYqCGVfbrX/AIN5f2CLfxd/wkk2rfEC&#10;ez85n/4R+XxFALPaQQI9y2wn2jOR+93ZAySMg/XHwO/Z7+C/7Nngxfh/8Dfh3p/hzSVfe9vYxndM&#10;+Mb5JGJeRsfxOxPvXSq2W4OMpUOaU2rJySSjff1f4H1NHP8Awy4JwuIxHDrr4rGVacqcJVoQhToK&#10;a5ZS5U251FFtL7KvfyOyqpr+u6R4W0K98TeINQjtNP060kur66mbCQwxqXd2PYBQSfYVbr5H/wCC&#10;ovxY1vxjpGg/8E/Pg5ebvHPxguFsryRMkaRoeT9rvJQOdpRWUL/EBJ6AHzcPRdesofe+y6v5I/Lu&#10;GskqcRZ1SwUXyxbvOXSFOK5qlR+UIJyfpbdln/gjl4c1A/sq6p8atVjmjn+KnxB1rxYsFx96GGac&#10;QRL9CluHHXh6+r6wPhX8OPDfwf8AhroPwr8H2/l6X4e0mDT7FWAz5cSBATjjJxk+5Nb9GIq+2xEp&#10;rq9PTp+BXFWcRz7iPF5hBWjUqScV2he0I/KKS+QV8i69Knwe/wCCzGj6tqzRw6f8W/hJJp2nTMT+&#10;91TTpzM8Xp/x77SPU8fX66r5n/4KgfAvxz8RPg5o/wAbfgzCW8efCXXovE/h2FAd17HF/wAfNoMc&#10;/vIxkD+IoF/iyNMHKPtuSTspJx+/b8bX8j0+BcRhlnUsDiZqFPF050HJ6KLqL93JvpGNVU3J/wAq&#10;e259MUVwP7MX7RXgL9qv4IaD8cvhzc7rHWrNXmtZGBksrgDEttJjo8b5U9jjIyCDXfVzyjKnJxkr&#10;Nbny+MweKy7GVMLiYOFSnJxlF6NSTs0/NM/In9kr9oP4Mfs4/wDBZP4/eM/jh8QrDw3pdzqmu2tv&#10;e6gWCPMdSRgg2g84Vj+Ffdep/wDBWr/gnVpVjJfyftTeH5ljXJjtY55JD9FWPJqD4i/8EiP+Cefx&#10;Y8eax8TfH/7Pxv8AXNf1Ka/1a+/4SzVovPuJXLu+yO6VFyxJwqgDsBWbpf8AwRa/4JmaPfx6lafs&#10;xwPJEcqt14o1aeM8Y5SS6ZW/EGvZr4jKcVyyqc91FLRRtordWfuXEfE/g7xdiKGNzH6/GtCjSpNU&#10;44dQbpwUdHKblZ23a+XQ+KfiP451j/guL+394S8L/DXwpqlv8JPh5Nv1HVb63MZkt2kR7iR8ZET3&#10;HkrFEhO7au8gEMo/XiCCG1gS2t41SONQsaKOFUDAFc78LPg98LPgh4XTwV8Ivh/pPhzS423fYtJs&#10;khRmwBubaPmbAHzHJ4610lcWNxccRywpx5YQVkuvm35s+C464ywvEv1TA5bQdDA4ODhRpuXNL3nz&#10;TnN7OdSWsraKyS7v5s/4K5fEAeAv2APH0NurSX3iKyi0HTLeNSz3E93KsXloo5Zipc4HpXs/wG8B&#10;z/C34I+EPhvdEGbQfDNjYTkdDJFAiMf++ga+V/iJrP8Aw3x/wUP8N/CjwhcG8+HPwDvxrvjG/TBt&#10;r3xH0tbNf77QjcxI4B81TzjP2pU1/wBzh4Unu7yfztZfcr/MjiKnLJeFsBk9TSrNzxNRdY+1jCNK&#10;L7P2cPaW7VY9QooorjPgw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V8s/tofsi/FIfEiz/bZ/YtvLfTPipodr5OsaO+I7Xxlp67S&#10;bO55AMmEAR29FGRtRl+pqK1o1p0J80fmujXZ+R7GRZ5juH8wWKw1ndOMoyV4VIS0lCcftRkt1unZ&#10;pqSTXhH7I/7f/wAH/wBqaOTwdcibwj8QtNZovEPw88RZh1CymT72xWA86PuGXsfmCnivd68b/ae/&#10;YN/Zr/a2aHV/il4MeDxBZIBpfi7Qrg2eq2RU5Qxzpydp5VXDKD2ryOx/ZU/4KefBW6+z/A/9u/Sv&#10;GGjx7hb6X8VvDpnmC/wq91AfNcju2Vz1xW7p4WtrCXJ5Svb5NJ/il6s+mq5XwbnrdbLsWsHN6ujX&#10;U3BPtTrQjO8eyqxg0tHKfxH2BRXyWs3/AAXGnVbaW3/ZigVsBriJdeZ0HdgC20n26VRuf2IP29vj&#10;vctb/tUft+3mm6DOxF14b+FOkrpnmRkcxfamHmbeoO4OSOKPqtOPx1Yr0u/yX+RjHg/L6D5sbm2G&#10;hBfySqVZPyjGFNq/bmlFeaOp/aw/4KKeHPhfrv8AwoP9mnw+3xK+L2pF4NP8K6I3mxaY2MfaL6Rf&#10;lijQkZUsGPfaMsNX9hv9i/Vf2fY9Y+Mfxw8WL4u+LnjVlm8XeKZV3eSmBtsbYn7kCYAwAAxVeAFU&#10;Duv2bv2Q/wBnn9krw5J4b+BHw3s9HFyF+36hzLeXpHQzTvl35yQCcAk4Ar0qlUrU403ToppPdvd/&#10;5Ly+9vS05nxDlmDyyeU5DCUaU7e1qzsqtazuotRbVOknqqcZSu0pTnJqKiUUUVyHxIUEAjBFFFAH&#10;w98RPhZ8Zv8AgmN8Wta/aH/Zj8EX3i/4PeKr5rz4gfDXS1U3WhXBUb9Q09MgMp2jdHzgHBAUK8f1&#10;L+z7+038Df2pPBUXj74GfEOx1yxeNTPHBJtuLRiPuTRNh4m4IwwGccZHNd5XzZ8cP+CYPwN+IvjK&#10;f4w/B3xDrvwn+IEjPIfFngG7+ym5kbk/aYP9XOrH5mHysxHLdc93tqOJilW0kvtLW/8AiX6rXumf&#10;oMs7yPiujCnn0pUcVFKKxMY86nFK0ViKaalJxSSVWDc7fHCo7M+k6K+Q7D4Tf8Fj/hYslj4N/aa+&#10;FPxCtUIFs3j7wzc2c23j7zWRBJ+pY+9TyWH/AAW68Qxtp1/4h/Zy8Po6kf2jo9jrFzNH7hLhihI9&#10;wRU/VI7qrH73+TV/wOZ8F4eTvTzXCSh/N7Scf/JZU1P5cvpc+rtT1PTdF06fV9Yv4bW0tYmlubq4&#10;kCRxIoyWZjwABySeBXxl8bP2x/if+2l4svP2T/8AgnTcNLayN9m8dfGbyz/ZuhW5B8yK0f8A5b3L&#10;L8oK5wXBUjmRNK0/4Jg/Eb433Md9+37+194n+JNkkizf8IZo6DSNFaRSCDLHCQ0wBAI+5g+tfU3w&#10;3+GXw++D/g6z+H/wu8G6foOi2CbbTTdLtViijyck4XqxPJY5JPJJNVF4XC6p88umnurz11fpZL12&#10;OqjV4S4Tl7ejUWPxcfh9yUcNTfSTVRRnWkntFwhTvZy9ovdOb/Zi/Zs+G37J/wAHdL+DPwvsGSxs&#10;I991eXB3XGoXTY825mb+KR25PYcAAAAD0CiiuOU5VJOUnds+HxuNxeZYypisVNzqTblKTd223dtv&#10;u2FFFFScpz/xV+FngP42fDzVvhX8TfD8WqaFrdm1tqFjNkB0PcEYKsDghgQQQCCCK+NPhj8Zvi7/&#10;AMEqvEFn+z1+1ndah4k+Dc1wsHgL4sQ25lbRIT8sdhqQRQVC4wsgBADDBK5WL7rqj4k8NeHfGWg3&#10;fhXxboVnqemX8DQ32n39us0M8bDBR0YEMD6EV00cQqcXTmrxe67Pun0f4PqfVZBxJTy7C1MuzCl7&#10;fB1WnKF+WUZJWVWlKz5KiWl7OM4+7OLVrR+EfGHhTx94ctfF/gfxHY6vpd9H5lnqGnXSzQzL6q6k&#10;g/41pV8j+I/+CVsHw31y48ZfsH/tFeJ/g5e3U3m3ug2Tfb9Dunx942kp+Ru2QSAOAootPDv/AAW0&#10;8G2y6ZpvxE/Z/wDGCqMHUvEmk6pZzt7lbQqmfoBV/V6NTWnVXpK6f6r8T0J8L8P4795lma0uV/Yr&#10;qdGpHydozpO3eNR33stl9cVzfxX+MXwu+Bng64+IHxe8dab4f0e1XMt9qVwI1Jxnao6ux7KoLHsK&#10;+a7zwJ/wWj+IUH9neIfjd8EvAkbtiS88HeH76+mC8Z2/bSyg4z6devTF74c/8Ep/hjceKrX4oftc&#10;fE/xJ8bPFdq262uPGVx/xLbI5BIgsVJRQSBkMXBwOBR9Xw9PWpUT8o3b+9pL8fkOnw3w1l373Ncz&#10;hNL/AJd4ZSqVJeXNKMKUU/5nOTW/JLY87m/4Wl/wWH8VWsF74b1fwd+zZo2ox3bSXyeRf+P5o5A0&#10;ahMkx2YKBs4BIYYJcfuvuXRtH0rw7o9r4f0LT4bSxsbaO3s7W3jCxwxIoVEUDgKFAAHYCp4IIbWB&#10;La2hWOONQsccagKqgYAAHQAU6s62I9raMVaK2X6vu31f5LQ8riDiOWcRpYXDUlQwtG/s6Sbdr25p&#10;zk7OdSdlzzaV7KMVGKjFFFFFc58yFeN/tq/sfeG/2uvhvb6THrMnh/xf4fuxqHgfxhZ5Fxo98pBV&#10;1KkEo2AGXOCMHqqkeyUVdOpOjUU4OzR35XmmOyXMKeNwc3CpTd4tfk09GmrppppptNNNo+Sf2bv+&#10;Cg2teDPFsf7K3/BQWwg8D/EixUQ6f4hum8vR/FsanaLm2nKqiO3BMbbeW4AOUX61R0lRZI3DKwyr&#10;Kcgj1rjvjj+z18Fv2k/BzeAvjh8OdN8RaZv3ww6hBlreTGPMicYaJ8EjchBwSOlfNkf/AATs/ai+&#10;ADLbfsO/t0a7oegw8Wfgvx9ZJrFjaLn/AFUMjjfHGBwFCkj+8Sa62sLiNU+SXVO/L8mrtejTXmfZ&#10;VqXBvFEvb06yy/ES1lCcZyw7fV05QU6lJPfklCUY30qJWivsWivkxh/wW/01jZWcv7M+pRpwt7fQ&#10;67DLJ7skb7R+FVNQ/Z8/4K0fGLbZfE/9szwT4B0+RcXVv8NPC8ksx6Z2zXZDqeuCGH0qfqkVrKrF&#10;L1b/AASuc0eDcLB81fNsLCHdTnN/KMKcpX8ml52PYv2qv22fgJ+yF4b/ALR+J3ipZdZukxonhPSx&#10;5+p6pMxwkcUK/N8zcb2wo9e1eO/s0fs4/GX9pn406f8At2ftveHv7LvNNjP/AArD4XzHzIfDURII&#10;vJwfvXj4DdAUO0nBVVT0T9m7/gnJ+zl+zh4ob4oW1hqfi/x5MzPeePvG1+dQ1SWRl2syuw2xEj5f&#10;kUHbwSec+9USrUaMHGhdt6OT007JdF3e78ldGlbPcl4fwdTCcP8ANOrUi41MTNKMnF6ShRgm/Zwk&#10;tJTlJ1Jx933IuUZFFFFcZ8GFFFFABRRRQAUUUUAFFFFABRRRQAUUUUAFFFFABRRRQAUUUUAFFFFA&#10;BRRRQBwP7TH7OHwz/av+DmrfBT4raa82manHmO4t2Cz2VwufLuImIO2RDyMgg8gggkH5n+C37X3x&#10;U/Ye8VWP7KX/AAUSuJP7MRhbeBfjSsZOnaxCBmOC9bnyLhV+Us3XYSxIxK/2tWL8Q/hx4C+LXg+9&#10;+H/xM8I6frmi6hHsvNN1K2WWKUdRkHoQeQRyCAQQa6qOIjGHs6ivF/en3X6rZ/c19dkfEeHwuBll&#10;Wa0nWwc5c1k7VKU2knUoyaaUmklKMk4VEkpJNRlHS0nV9K1/TLfW9C1O3vLO6iWW1u7WZZI5kIyG&#10;VlJDAjuDirFfH19/wS+8e/BW7k1L9gP9rnxR8M7V5nmPg7VFGraJ5jEkmOGY5iyTk/fz7VdTTv8A&#10;gtz4dRdO0/xL+zn4iRVx/aGs2OsW0z+5S3YJn6ACq+rUZ606q+d0/nuvubOyfCmS4z95lubUXF/Z&#10;rKdGpH/EnGVO/wDgqyR9aVwvx9/aU+CH7MPgqbx78cfiHp+g2EaMYVuZczXTAfchiGXlbpwoPXnH&#10;Wvn3UfhP/wAFkfilEth4v/aY+E/w+t5OLmTwF4aurybbz91r0kg9OQVPHXrnpfgr/wAEufgV4B8a&#10;w/GL40eIte+LXj2Iqy+KfH939q+zspyot7f/AFcKgklQd5U9Go9jh6etSpfyjq/vaSXrr6FU+H+F&#10;cr/e5rmUatv+XWGUpzl5OpOMaUE/5k6jX8jPNPAfw1+MX/BUf4oaL8ev2j/A994Q+Cnhm8F54H+H&#10;OqgJeeIbkDKahfoMgRDd8secHbgZUlpPuJQFG1RgDgUUVlXrus0krRWyXT/Nvq+p4vEPEVbPalOE&#10;Kao4einGlSjflhFu71espyes5y96T7JRSKKKKwPnQrwH9t/9jG7/AGi7TR/ir8H/ABWPCPxY8Eym&#10;58F+LYxx3LWdwAD5lvJ3BDYyeCCyt79RWlKrOjUU4PX+vwPTyfOMfkWYQxuDlyzjfdJppq0oyi9J&#10;Rkm4yi01JNpqx8x/sqf8FFtC+IviNv2fv2ovDZ+Gfxc05lgvPDest5dvqzdBPYysdsqMRwoYnnjc&#10;Oa+nK83/AGkf2Rv2eP2tfDEfhb49fDOx1yO3VxY3rqY7uy3feMM6YePOASAcEgZBwK8Gt/2HP26/&#10;gRcrB+yj+31fXmgwsotPDHxU0ldUWGMZ/dC6UCTaOgwFIAAzXS44WvrGXI+zu18mrv5Nad2fW1sH&#10;wZxE/b4TELAVnrKlVU5Ub/8ATqrBTnFPpCpD3dvaSPsGivkvzf8AguJb/wCixQ/sx3Crwt1MuvLI&#10;4/vFVfaD7Diqt9+yx/wU/wDjTdi3+Nn7duj+DdHkwLnTfhX4bMMzLn5glzOfMQkcbstj065X1WK+&#10;KrFfNv8ABI548G4Om+bFZthYQ7qdSo/lGnTk7+vKu7R6R+1v+3/8GP2VoF8KGaXxV4/1Flh8P/D3&#10;w7/pGo307/dDKgPkp/EWfHH3QxwDx37Gn7JnxZv/AIqXn7cX7ac1rdfE3W7PyNA8O27eZa+DNPbc&#10;fskJyQZSGKu4J6sNzbmJ9B/Zh/YI/Zq/ZMmm134Z+DpLrxJeKw1Lxh4guTearesxy7PO443HlggU&#10;HuK9molWpU6bp0L67ye78kui+9v00Kxmf5Pk+XVMu4fjL96uWriKiUalSPWnCCclSpNr3lzSnPaU&#10;lG8AooorjPhQooooA+Qv2nP2bPjN+zn8abz9uv8AYe0EalqV9Go+Jnwxjby4PFEIJzdQgYAvEBZs&#10;4Jc5IyWZZPX/ANlL9tz4D/teeGxffDjxKLXXbVNuu+D9V/canpMynEkUsLcna3G9cqfXPFevV4N+&#10;0n/wTm/Zv/aU8Sr8S9Q0vUvCfjqFg9n498FXx0/VIpFXartIgxKQML86k7eARxjsjWo1oqNe6a0U&#10;lq7dmuqXR7rzWh95Qz3JeIMDTwfEHNGpTSjTxMEpSUVpGnWg3H2kIrSM1JVIL3ffioxXvNFfIOn/&#10;ALPX/BWb4Ol7L4XftneC/H2nouLW3+JnheSOYDnAaa1JdjjAJLH1wKtf8bwdRP2O6f8AZn0+N+Gv&#10;LOLXZZI/dVkfafxo+qRfw1Y/e1+DVzOXBuFm+bD5thZw7uc4P5xnTjK/kk/K59aMwUbmOAOST2r5&#10;L/aU/wCChGqeKPFMv7LX7AGnw+PPiXfKYb3WrM+ZpHhRGO03V1OAY2ZeSIwW5XnnCNnt/wAE8v2r&#10;Pj8Wtv23v26tb1jQZsi98GfD+xTR7O6Qn/VTSqN8kZHBUqCR/EOtfSHwM/Z3+Cn7NXg5fAXwO+HO&#10;m+HdN375o7GHD3EmMeZLIcvK+ABuYk4GOlUlhcPq3zvsr8vzbs36JfM6KNHg3hiXt6tZZhiI6xhC&#10;M44dPo6k5qFSolvyRhGMra1Grp8X+xP+x34f/ZG+Hl1ZXmuSeIvGniS8bUfHPjK8Um41i9YkliWJ&#10;IjXcQi54ySeWJr2iiiuSpUnVqOc3ds+PzTNMdnWYVMbjJudSo7tv8EktEkrKKSSikkkkkgoooqDz&#10;yvqulabrul3OiazYxXVneW7wXVtPGGSaN1KsjA8EEEgjuDXwyLb4q/8ABHvxhez6P4c1Txh+zXrW&#10;oyXk0dkhn1DwDNI5eTagI8yyJZmPBIxyQ+fO+7qbNFFcRNBPEskcilXR1yGB6gjuK6KGI9leMleL&#10;3X6rs10f6H03D3EcsmVXDYikq+FrWVSk20pWvyyjJXcKkLvkmk7XakpRcovm/hN8ZvhX8dvB1v4/&#10;+D/jzTfEGj3I/d3mm3AdVOM7WH3kYd1YBh3FdNXyv8Sv+CVPwu/4Su6+Kf7J3xM8SfBXxddNuuLr&#10;wXcY069bOQLixYiNwCTgKUAJJINZ1l4B/wCC0Xw6gOneHfjn8FfHkStiK68Z+H76xm29t32IqCfz&#10;Oe9afV8PU1p1EvKV0/vSaf3r0PVqcN8M5l+9yrM4QT/5d4lSp1I+XNGM6Ukv5ueLe/JHY+uaz/Fn&#10;i7wt4E8O3Xi7xr4hs9J0uxiMt5qGoXKwwwp6s7EACvle78P/APBbXxjbPpepfED9n3wirDA1Lw5p&#10;eqXk6e4S7LJn6g0nh7/glf8A8LM1u38X/t5ftHeKPjFdWk3nWfh+6b+z9DtpP7wtIT+8YcjJIGDg&#10;qaPq9GGtSqvSN2/0X4ihwvkOB/eZnmtLlX2KCnWqS8o+7Ckr95VFbs9nx3xQ+N3xd/4KmeILr9nf&#10;9kK71Dw78IY7hoPH3xbktzF/a8I4ksNNDrl92cNIQAQDnC8SfY/wk+E/gH4GfDjSfhP8L/D8el6F&#10;olotvp9nGS21R3ZjyzE5YsSSSSTya1PDHhfw34J8PWfhLwfoFnpel6fbrBY6fp9usMNvGowERFAC&#10;gegFX6itiPaRVOCtFdOrfdvq/wAF0PPz/iSnmGFp5bl9L2GDpNuML80pzas6tWVlz1GtFoowj7sI&#10;pXuUUUVzHyoUUUUAfn//AME3f+Uqn7WH/YWh/wDSmWv0Ar8//wDgm7/ylU/aw/7C0P8A6Uy1+gFd&#10;+Zf7wv8ADD/0iJ+meLX/ACVkP+wbB/8AqLSCiiiuA/MwooooAKKKKACiiigAooooAKKKKACiiigA&#10;ooooAKKKKAOR+M3wK+F/7QGhaT4b+K/h1tSs9E8Tad4g02JbyaDytQsbhbi1mzEyltkqK2wkq2MM&#10;COK66iigAooooAKKKKACiiigAooooAKKKKACiiigAooooAKKKKACiiigDM8a/wDIm6t/2DLj/wBF&#10;tXxT/wAG9n/Jiuqf9lG1L/0RaV9reNf+RN1b/sGXH/otq+Kf+Dez/kxXVP8Aso2pf+iLSvQo/wDI&#10;tq/4of8Atx+mZH/yavOf+v8Ag/yxB900UUV55+ZhRRRQAUUUUAFFFFABRRRQAUUUUAFFFFAHgP7c&#10;H7GeoftEWmj/ABW+DXitfCPxZ8FTfaPBvixAcY5LWdwAD5lvJ3BVsE9CCyth/sqf8FFdB+I3iI/s&#10;/wD7UHhz/hWfxc09lgvPDOst5dvqrdBPYzN8sqMRwoYt6bhzX01Xm/7SP7Iv7PH7W3hmPwv8evhn&#10;Y65Hbq4sb11Md3ZbvvGGdMPHnAJAOCQMg4FddOvTlTVKsm0tmt1/mvLTya1v9rlfEGWYvLYZTn0J&#10;Towv7KrCzq0bu7SUmo1KTerpylGzblCcW5c3pFFfHtt+w5+3Z8B7lLf9lH9vq9vdBhZRa+GfippK&#10;6osMYziIXKjzNo4AwFIAxnir3m/8FxLf/RY4f2Y7hV4W6mXXlkcf3iqvtB9hxT+q05fBVj87p/iv&#10;yuXLg/Lq75sFm2GnB/zupSkvKUZwSv8A4ZTXZs+tK8J/a2/4KAfBf9liBfCYnk8V/EDUWWHw/wDD&#10;3w7/AKRqN7O33QypnyU/iLPjgfKGOAfN7/8AZW/4Kf8Axrufsvxu/bt0fwbo8gAudN+FXhwwzFc/&#10;MEupz5qEjjdlsenr6x+zD+wR+zV+yZNNrvwz8HSXXiS8VhqXjDxBcm81W9Zjl2edxxuPLBAoJ6im&#10;qeFo6zlzPtG9vm2l+CfqjallfBuRtVsxxaxk1qqOHU1FvtUrTjDlj3VKM21opRep5/8AsafsmfFi&#10;++KV5+3F+2lLa3XxO1yz8nQfD1viS18Gae24/ZITkgykOVdwT/ENzbmJ+pqKK561aVafNL5JbJdk&#10;fNZ7nmO4gx/1rE2VkoxhFWhThHSMIR6Ritt23eUm5NtlFFFZHjBXyF+03+zb8ZP2cPjRfft2/sQa&#10;F/aWo30Y/wCFm/DGNvLg8Twrkm7hA4W8QEtnBZznGSzK/wBe0VtRrSoyutU9Gns12f8AWm6PcyDP&#10;sXw/jJVacVOE04VKctYVIOzcJJWdrpNNNSjJKUWpJM8h/ZS/bd+Av7XvhsX/AMNvE32bXLVMa54Q&#10;1YeRqmlTKcPHLC3J2txvXKn1zxXr1eD/ALSX/BOf9nD9pLxMvxMvtM1Lwn46t2V7Lx94Jvjp+qRS&#10;Ku1XaRBiUgYX51J2jAI4x51p/wCz1/wVm+Dpay+F37Z3gvx9p8a4tbf4meF5I5h1wGmtSXY4wCSx&#10;9cVs6OFra058vlK/4NJp/Ox9BUyXhHOr1ssxywzero4lS919oVqcJRnFdHUjSlbdPd/XtDMFG5jg&#10;Dkk9q+TF/wCH3+pMLO8k/Zn02N+HvLKHXZZY/dUkfafxrOf/AIJ4/tVfH12tv23P269c1jQZsi88&#10;GfD+xTR7K7TP+qllUb5IyOCpXJH8Qo+q04/HVj8rt/grfe0Zx4RyvD+/j82w8ILpTc603/hjCCjf&#10;/HOC80aH7SX/AAUI1XxV4qk/Zb/4J/6fB48+JV8jQ32tWbeZpHhRGO03V1OAY2ZeSIwTyvOThG9O&#10;/Yp/Y98P/sj/AA8urG71uTxF408SXZ1Hx14yvATcaxfMSSxLEkRruIVc4GSerGuy+Bn7PHwU/Zq8&#10;HL4C+B3w503w7pu/fNFYwYe4kxjzJZDl5XwANzknAx0rtKmrXh7P2VFWj1b3fr5dl+bMc44iwEct&#10;eUZJTlTwzadSU2nVryXwuo1pGEXrClG8U/elKcrSRRRRXKfGhVfVdK03XdLudE1mxiurO8t3gura&#10;eMMk0bqVZGB4IIJBHcGrFFA4ylGSa0aPg8Q/FX/gj14wvH0jwzq3jH9mvWtRkvJhZL59/wCAJpH3&#10;SYQEGSzJdm4BwF5If/XfZXwm+Mnws+Ovg63+IHwg8d6b4g0e6XMd7ptwHUHGdrD7yMO6sAw7iukm&#10;iiuImgniWSORSro65DA9QR3FfLPxJ/4JU/C5fFd18U/2TPiZ4k+Cvi66Yvc3Xgy4xp162ScXFkx8&#10;twCTgKUAJJweK7pVaOK1qvln/Nun6re/mr36q+p+hVs24f4wipZzN4fGbPERi506vnXhH3oztvVp&#10;qTnvKm5Xm/qiivkez8Bf8Fovh3B/Zvhz44/BTx5FG2I7vxl4fvrGcrzjd9iKqTjHr9fUu/D/APwW&#10;18Y2z6XqXxA/Z98IqwwNS8OaXql5OnuEuyyZ+oNT9Ujv7WP3v8rX/A5P9S6DleOa4Rw/m9pNad+V&#10;01U+XJfyPqjxZ4u8LeBPDt14u8a+IbPSdLsYjLeahqFysMMKerOxAAr4l+KPxt+Lv/BU3xBdfs7f&#10;sh3WoeHfg/HO0Hj74ty25i/teEcSWGmh1y4bOGkwMgHOF4l7Lw9/wSwHxL1q38Xft5ftG+J/jFdW&#10;k3nWXh+7b+z9DtZMfeFpCf3jdRuJAwcFTX1V4Y8L+G/BXh+z8J+D9As9L0vT4FhsdP0+2WGG3jHR&#10;ERQFUD0Aqozw+F96D559Hb3V5pPVv1SS7M7MPjuGOD5e3wE/ruMXw1HBxoUn0nCM0p1ZreLnGEIv&#10;XknZNZfwl+FHgH4G/DrSfhR8L/D0Wl6Folotvp9lExbYo7liSWYnJLEkkkk8muioorilKUpXZ8BX&#10;r1sVWlWrScpybcm3dtt3bberberb3CiiikZHA/tM/s3/AA1/au+Duq/Bj4pac0un6jHm3uoG2z2F&#10;yoPlXMLfwyI3I6g9CCCQfmX4J/tf/FH9h7xVZ/sof8FFb+RtPWQ2/gT4z+Wf7O1i3HMcF4+P3Nwq&#10;/KWYc7PmJ/1r/bFYnxE+G3gD4ueELzwB8TvB+n69ot+m2703VLVZoZMHIO1h1B5BHIIyCDXVRxEY&#10;w9lUV4v70+6f5rZ/c19dkfEmGwuBllWa0nWwc5c1k0qlKdrOpSk00pNJKUGnCoklJJqMo6el6rpm&#10;uabb6zouoQ3dndQrLbXVtKJI5UYZDKwyGBHQirFfHt5/wTA+IXwSupNQ/YC/a88UfDWzeRpv+EN1&#10;ZBq+iiRiSTHFMSYQScn7+T6dKux6f/wW68Oxrpun+I/2c/ESIuP7R1mx1i2mkPqUt2CAn2AFV9Vo&#10;z1p1V87p/Pdfc2dk+FMlxn7zLc2ouL+zWU6NRf4k4yp3/wAFWSPrWuF+P/7S3wP/AGXvBE3xA+OX&#10;xCsdC0+NWMK3Em6a6YD/AFcMS5eVunCg9ecDmvn3UfhP/wAFkvilGlj4v/aY+E/w9t3JFw/gLw1d&#10;Xk23n7rXpJB6cgqff16b4I/8EvPgf8PvGkHxj+NPiXXvi14/iZXXxV4+vPtItnU5H2a3/wBXAqt8&#10;yg72UnhumD2GHp61KiflG7f3tJL119CqfD/CuV/vc1zKNW3/AC6wylOcvJ1JwjSgn/MnUa6QZ5j4&#10;A+F/xk/4KifFTR/j9+0v4IvvCHwY8L3y3vgP4baoqrda/chTs1C/TJCoNx2x55AwMqWeT7kUBRgC&#10;iisq9eVZpWtFbJbL/gvq+p4vEXEVbPqlOEaao4eiuWlSjflhFu71espyes5y96T7JJIooorA+dCi&#10;iigAooooAKKKKACiiigAooooAKKKKACiiigAooooAKKKKACiiigArH+IXgDwh8VPBGqfDjx/oUOp&#10;aLrVk9pqVjcLlZomGCPY9wRyCARyK2KKabi7o0pValCrGpTk4yi0007NNapprZp7M+EfAPxK+LX/&#10;AASQ1+H4K/tCnVfFXwDuLpY/BfxIitzPceF0Y7Vsb9E58pflCuq8A/Lkfu4/tjwN4+8E/E3wva+N&#10;vh34r0/W9Ivo99pqWl3SzQyj2ZSRkHgjqDweauazo2keI9IuvD/iDS7e+sb63eC8s7uESRTxMMMj&#10;qwIZSCQQeCK+VfFX/BKvRPA3iC58dfsN/HzxR8F9UupPMvNJ0eX7Xod23q9lKcBu2Q2AOAtdsqmH&#10;xWtR8s+rto/Npap97XT7I/QMRmPDXGUvbZnP6pjX8VVQcqNV/wA9SEE50qj3lKnGcZvXki22/rSi&#10;vkez8L/8FsfBFuul6T8TvgH40Vfl/tDxRo+pWU7D1K2ZVM/h3ovPBX/Banx/B/Zuu/GT4G+BY2ba&#10;994R0PUL6cL3IF6WXP4fjU/VI7+1jb1f5Wv+Bx/6l0Oa7zXCcn83tJ7d+X2ftPlyX8j6a+JfxS+H&#10;Xwc8IXXj74qeNNO0HRrNc3GoapdLFGvtk9WPZRknsK+L9Z1r4r/8FgPFUfhTwvpereEf2b9L1BZd&#10;W1q6je2vvHjRvxBAvDR2hIyW4J4P3sKnoHgT/glN4A1zxNa/En9sz4t+I/jZ4ktG32aeK5vL0myJ&#10;OSIbFCUAPGdxYHaPlFfVNlZWWmWcWnadZxW9vBGscEEMYRI0AwFVRwABwAOlVGpQwutJ80+9rJea&#10;W7fm7W7X1OujmnDvB/7zKJvE437NeUXClSf81GEvfnU/lqVFDkesabklJVvC/hjw/wCCvDlj4R8K&#10;aRBp+maZax21hY2se2OCFFCqijsABV6iiuE/PpznUm5zd29W3q231YUUUUEnkf7Zn7Ivgv8AbD+E&#10;58D67fzaTremXS6h4R8TWfFzo2oIQY50PcZADL3XoQQrDxz9nb9vnxb8IfFlv+yf/wAFGoYfCfji&#10;zXydF8czDy9F8WxKdqzxz4CRzEYLKwUZPRCdg+v65P4y/Az4R/tC+C5vh78aPAGm+ItImbf9k1G3&#10;DeXJggSRt96NwCcMpBGTzXVSxEfZ+yqq8elt0/L9Vs/J6n2OTcRYJZb/AGRnNJ1cLdyg4tKrRk95&#10;Um9HGVlz0pe7OyacJe8dVFLFPEs8EiujqGR1bIYHoQfSnV8dP/wTh/aN+Akmz9hL9t/xB4V0WP8A&#10;49fBPjS0XWdNtRn7kLSZaKPHAXaxGfvVoiP/AILf6SPsNpd/s06tGnC32oW+uQyye5WJgo/Cq+q0&#10;5awqx+d0/npb7mzolwjlOK9/L82oSi+lXnozX+KMoOF/8FSa8z60ryv9qT9sr4CfsheEH8S/F7xe&#10;kd5JCTpPhzT9s2parJ0WK3gyCzM2FDMVQE8sBzXiup/Af/grv8Xwtj8Q/wBsH4f/AA9sZFIuY/hx&#10;4VmuJucfdlvDvGOcEMOv0x3v7O3/AATY/Z1+APjD/hbeoR6t468fyN5lx478dX5v9Q8zGN0e4BIc&#10;DhSq7gvG49xUcLS1qT5vKN/xbSS+Vy6WR8I5PatmmPWIa19jhlJuT7SrVIRhCL6uCqy7R6rzj9nv&#10;9n/41/th/G3Sv23f21vCr+H7DQHMnwp+Fcr7hpQOCNQvB/FctgMqnBUhSQu1VH2RRRWNatKtK9rJ&#10;aJLZL+vm+p4PEHEGK4gxUZzjGnSpx5KdOF1CnBNtRjdtu7bcpNuU5Nyk22FFFFYnghXzH+2v+x/8&#10;R/EvjnS/2wP2QNXtdD+Lnhe3McsdwStt4p08cnT7kfdJIGEcjgkAsuFZPpyitKNadGfNH/gNdn5H&#10;sZHnmO4fzBYvCtXs4yjJc0JwkrShOL0lCS0afqrNJr5//ZI/4KEfCv8AaVmf4c+KrObwN8TdNcwa&#10;98PPEWYbyGZRktDvA8+M8kFfmxyQOCfoCvIf2nv2Fv2aP2u7aGb4xfD+OTV7SMLpvibS5Da6nZYO&#10;5THcJ82Fb5grblB7cnPjtl+yN/wUr+CN19m+AH7e1p4p0WHItdH+LGgfa5lX+FXu4v3jkf3htz6V&#10;0unha2sJcj7Svb5NX/FL1Z9NVy3g3Pn7bL8UsFN6ujXU5U0+1OtCM249lVhFxWjnPc+wKK+S/N/4&#10;LhyEWrW/7MccZYK10i68ZAv97aX25xzjpVO7/Yt/4KEfHW4a3/aY/b9m0PRJsi60H4S6MNOZ0I5Q&#10;Xcn7xR7kPxS+q04/FVivS7/Jf5GMeD8vo+9jM2w0If3ZVKsn5KNOm9f8Tiu7R2H7WX/BRbwR8FNZ&#10;j+CnwN0F/iV8W9TkMGk+B9AfzPsz4/1t5Ivy28anGQSG56BdzLN+w/8Asa+I/gxqWtftEftDeJY/&#10;E3xg8cKr+JNZ25i0yDgrp1p12wphQccMUXsoruv2aP2Nf2c/2RtEm0j4GfDm10ua8VRqWrTMZr6+&#10;wc5mnfLvzk7chQSSAK9QpVK1OFN06Kdnu3u/LyXld+b2tOZcQZXgctnlWQQlGnUsqtapZVayTTUe&#10;WLapUk0n7OMpOTSc5ytFRKKKK5D4kKKKKAPif4s/B340/wDBOr4w6z+1L+yV4JufFPw08TXH2n4k&#10;fCnTOJbGfB36np6fdB4G+MD/AMdwYvpT9nL9qz4DftXeDI/G3wP+IVlrEJiVryxV9l3YsR/q54Ww&#10;8bA5HIwSDgkc16JXzj8ef+CY3wB+LfjWT4xfDzUtc+GPxAaRpV8ZfD+++xTzSH73nxj93MrfxZAZ&#10;u7cmu321HERSraSWnMtb/wCJdfVa90z9A/tzI+KMPClnzlSxMEoxxMI8/NFK0Y16d05cqSSqwfPy&#10;pKUalk19HUV8h6b8Gv8AgsN8J42sPA/7VPwx+IVrHxbf8LB8MXFrMVHZnsjuJPckk1Ya0/4Ld66D&#10;p9/rP7N+hxsp/wCJhpNnrVxMh9knYofxpfVI7qrH73+TVznlwZh5O9LNcJKH83tJx/8AJZ04z+XL&#10;959X319ZaXZTajqV5Fb29vG0k880gVI1AyWYngADua+OPjp+238R/wBqnxddfso/8E3phqV/N/o/&#10;i74uIrHSfDER++IZMYnuNuduwkAkbSSCUtQ/8Ey/i38dZluP2+v2yPE3j7TfMWSTwT4djGj6PKyn&#10;IEyw4aZQcEfcIIzmvqD4W/Cb4a/BLwZa/Dz4S+CNN8P6LZg/Z9P0u1WKME9WOPvMepY5Ynkk1Ufq&#10;uG1T55dNPdX32b9LJeux1UZcI8Jy9vCosfio/ClGUcNB9JS51GpWae0HCFNuzk5xvF8v+yf+y38O&#10;f2Q/g7Y/CX4eQPJsY3Gs6xdHdc6rfOB5t1MxySzHtnCgADgV6VRRXHOpKpNyk7tnxGPx+MzTG1MX&#10;i5udSo3KUnq23q2woooqTk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8A/wAE3f8AlKp+1h/2Fof/AEplr9AK/P8A/wCCbv8AylU/aw/7C0P/AKUy1+gFd+Zf7wv8&#10;MP8A0iJ+meLX/JWQ/wCwbB/+otIKKKK4D8zCiiigAooooAKKKKACiiigAooooAKKKKACiiigAooo&#10;oA+a/wDgqB8UPiF8KPhJ8O9Z+G/jC+0W61L49eCdJv7jT5jG09jdazBDcW7EdUkjZlYdwa+lK+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p614d8P+JYIbXxHoVnqEVvdR3MEd7a&#10;pKsc0bbo5VDA4dWAKsOQRkYq5VXVdb0bQoY7jW9WtbOOa4jghkurhY1eV22pGCxGWYnAUck8CrVA&#10;BRRRQAUUUUAFFFFABRRRQAUUUUAFFFFABRRRQAUUUUAFFFFAGZ41/wCRN1b/ALBlx/6Lavin/g3s&#10;/wCTFdU/7KNqX/oi0r7W8a/8ibq3/YMuP/RbV8U/8G9n/Jiuqf8AZRtS/wDRFpXoUf8AkW1f8UP/&#10;AG4/TMj/AOTV5z/1/wAH+WIPumiiivPPz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jNABRRRQAUUUUAFFFFABX59eE/+ViDxP8A9kuj/wDSW0r9Ba/P&#10;rwn/AMrEHif/ALJdH/6S2lell/w1v+vcvzR+n+Gf8LPP+xfX/wDSqR+gtFFFeafmAUUUUAFFFFAB&#10;RRRQAUUUUAFFFFABRRRQAUUUUAFFFFABRRRQAUUUUAFFFFABRRRQAUUUUAFFFFABRRRQAUUUUAFe&#10;G/8ABS//AJMB+Lv/AGIt9/6Lr3KvDf8Agpf/AMmA/F3/ALEW+/8ARdb4X/eYeq/M+i4Q/wCSsy//&#10;AK/0v/TkTC/4JF/8o4fhX/2A5v8A0snr6Pr5w/4JF/8AKOH4V/8AYDm/9LJ6+j6eL/3qp/if5nTx&#10;5/yXGaf9hNf/ANOyCiiiuc+UCiiigAooooAKK+Of+CtP/BTcfsKeC9M8I/C19Lv/AIia86z2tjqC&#10;GWKwsVYhriaNWUneVMaDIyQx52EHzD/gkR/wVJ/aZ/bf/aA1z4Z/Ge08Mx6bp/hWTUbdtF0qSCTz&#10;luIYxlmlfK4kbjHXFehHLMVPBvFW91ff8j9IwfhTxfjOCanFSpxjhIJu8pWlKKaTlGNtVd2Tur2f&#10;Szf6K0UUV55+bhRRRQAUZor42/aj+Nfxe/a/+Ot3+wP+yJ4qk0XT9LRT8Y/iJar82kW7H/kH2rd7&#10;lxkEjleRkbXI2oUZVpWvZLVt7Jd/8u70Pe4eyDEcQYyVOM1TpU4udWpK/JTgrJylbV6tRjFe9OTU&#10;Yq7R1/x4/wCCmHgPwX8Qrj4A/s3/AA61j4vfEqFvLm8O+FR/ounvnk3l4QY4FX+LAbaeG28kc7o3&#10;gL/gsR8bN2o+Nvj38PvgzYzKDHp/hnwwuu30YzyrtdHygccblY9+BXvX7N37LvwX/ZQ+Hlt8OPg1&#10;4RhsLaNQby+kUPd6hL/FNcS43SOTk88DoAAAB6FWzxFGjpRgvWSu38novSz9T363E2Q5PehkeChK&#10;3/L7EQjWqSa6qlPmo04vpHknJdakj5XP7Dn7akIN9Zf8FVPHC3/LCSfwTpklvuPX9wQFxzwucDt0&#10;rH1WD/gsd8AJ/wC0rPX/AId/HXRbdVMtvJp48P6tOAPm2iP9wrHtgtz/AA19gUUljKn2oxa/wpfi&#10;kn+JhT47zGUrYzC4avDrGWGow+6dGFKpH/t2aPAf2YP+CifwY/aM8VTfCPWtI1jwF8RrKMnUfAPj&#10;OzNreqwHzGEthZ1HUFcMV+YqB09+rxz9r39iL4O/theEo9P8Y2kmk+I9NYTeG/Gej4i1HSbhTlHS&#10;QYLJnrGTg9sMAw86/Yg/aj+LVh8RNS/Yb/bMnhT4oeGbX7RouuQx7bfxbpIGFvIjwDKAP3i4B6nG&#10;Q4DlRpVqbqUdLbxetl3T6rv1XnubY7JcnzzLauZ5CpQlSXNWw8nzShHb2lKdk6lJN2kpLnp3Tk5x&#10;bmvqiiiiuM+DCiiq+r6tpegaVda7rmoQ2dlZ27z3l1cSBI4YkUszsx4VQASSeABQOMZSkkldsZr2&#10;v6H4W0a68R+JtZtdO0+xhaa8vr64WKGCNRlnd2IVVA5JJwK+Sdc/4KV/En4/a7eeBv8AgnB+z3df&#10;EJrG4MGoePtekbT/AA/aP6JI2GuW5B2qVOCGG4GuS0Hw744/4LA/EK48a+Nb7UtD/Zu8Pak0fhvQ&#10;7Znt5vHVxE+1rmdvlYWqsGAUd+OGDEfbvhLwh4V8BeHbXwj4I8OWOk6XYxCKz07TbVYYYEH8KooA&#10;A+grulCjhNKi5p9ui8nbVvurq3W+x+iVsDkPBKVPMaKxWPteVJtqjQb15avI1KpVX2oRlGFN+7Nz&#10;lzRj8uaZ+zh/wVR+JUC33xa/b90HwSshJk0P4eeALe5VQeg+13e2QED0UjP0zVqX9iz9vHw+v27w&#10;D/wVO8SG6U5MPiX4f6bf28uP4SPlKA85YZP4gV9VUVn9cq9FH/wGP+X5nnS48zrm/d0cNGP8qwmF&#10;cbdnzUm5esm35nxvc/Hv/gqX+yw7ap+0R8A/Dvxa8JW7E3uvfC6SSHVLaEH/AFxspFHmkDkogAHP&#10;z4Ga98/Zk/a7+A37XXg+Txf8E/Gkd99lcR6ppdwvk32nSf3J4G+ZDwcHlTg4Jwa9Mr5X/bB/YI1b&#10;WfFq/ta/sYapF4L+MWip5oktj5dj4miU7mtL2IfIxcblEhGSSAxwFZNIzw+I92aUJdGtvmunqtuz&#10;O+hjuFuK5fV8dRhgsRLSFakmqLl0ValdqCb09pS5VDd05K7X1RRXjf7Ef7Xeg/tf/CRvFP8AYsui&#10;eKNCvG0rxx4XuuJtJ1OL5ZYyM52FgShOCRwQGDAeyVyVKc6NRwmrNHxeaZZjsmzCrgcZDkq024yX&#10;n5NaNNapq6aaabTCiiioOAK4z47ftB/B39mnwDcfEv41+OrLQtJt/lWS6k/eXEnaKKMfNLIeyqCc&#10;ZPQE1Q/al/aU+Hv7JXwR1r44/Eq4b7DpcOLezhYCa+uW4it48/xu3HsMseAa+e/2Yf2N/HP7RXja&#10;z/bd/wCCgdiupeJ7pfP8E/Dm6DHTvCNoeYw0LYWW5IO5i6naTk/OBt6qNGLh7Wq7R203b7L9X083&#10;ZH2GQ8P4GpgJZvnFSVPCRlypRt7StUSTdOnfRWTTnUleNNNaSlKMXFb/ALXv/BQP9rRRf/sVfs0a&#10;d4R8IT/8ePj34sTPC18n/PWGyjBcJ3VjvDD05Fb9t+x3/wAFDPFi/b/ib/wVC1OzmZcjT/Bvw60+&#10;zhgb0EjEvKPdgD+VfVaqqKERQqqMADtTZriC3XfcTpGv952Aqni+XSnCMV6KT++V/wALeh01ONXh&#10;/wB3lOAw+Hgtr0oV6j85VK8ajv35FBdopaHylqP7Kn/BTDwHA1/8I/8AgpFD4gkRcx6L8QPh7ZtD&#10;M3YNcwfvUGfRT+lYqf8ABQX9p79la7jsP+Civ7MzaboEkixx/Ez4dyPqGlxsWwBcw8yW4PGGJ5Jw&#10;E64+x4bm3uF3286SL/eRgaZqOm6frFhNpWrWEN1a3EZjuLe4jDxyIRgqynggjsaFioy0qwTXklF/&#10;JpL8Ux0uMsPjP3WdZfRrQe8qdOGHqrzjOjGMW/8Ar5Cou6Mv4efEfwH8WvB1j8QPhp4tsNc0XUoR&#10;LZalptwssUq/UdCDwVPIIIIBGK2q+GPjd8DvH/8AwTG8cXn7W37H+j3V98Mbu4874pfCi3d2gs4C&#10;wMmpWCZIiZBuZkACqo/uZCfZPww+Jfgr4yfD7R/il8Oddh1LQ9csY7vTryFsh42HQ+jA5VlPKsCD&#10;gg1nWoxhFVKbvF/en2fn+D3RwcQcPYfAYalmWW1XWwdVtRk1acJpXdKrFXUZpO6afLOPvRe6jvUU&#10;UVznygUUV88ft3/theJ/gRbaH8E/gF4cj8RfF3x9MbbwbokmDFbIP9ZfXHPywxjJ54YjnADEaUaU&#10;61RQju/6u/JdT1MlyfHZ9mUMFhEnOV9W7RjFJuUpSekYxinKUnokmzoP2q/28PgJ+yOlno/jvUr7&#10;VvFGrcaH4L8N2hvNU1Bs4UJCv3QW4DMQCcgZIIryTT/GP/BXv9o+9XUvCfgjwP8AA3w3cNmGTxQr&#10;avrSwnOGMCjyhJ90lH2bc4ySK9B/Y1/YI8G/s1G6+J3j/WpPG3xT8QHz/FHjvWB5kzzEZaK23D9x&#10;CCSAFAJAGeAqr9A11Sq4fD+7SipP+Z/otret7+Wx9ZWzfhfhxvD5Th4YqotJYivFyi3/ANOqDtBR&#10;7Oqqkpb8sLuJ8qxfsP8A7b+pRi78Wf8ABVfxlNfEfO+k+BdMsoPwiXI6+/NUda+DX/BXP4Sp/afw&#10;y/a98F/FKGN9x0Xxz4Ji0mZlx9xZ7MkM2e7FRz14r64oqPrlS+sYvy5Y/olb5HJHjzOHL9/Qw1SP&#10;8ssJhkvROFKEo/8AbkovzPlH4a/8FObXwt42sfgr+3Z8H9R+Dvi6+k8qw1DUJRcaDqjZwGgvl+Vc&#10;nqr8LkAuSa+rIpop4lngkV0dQyurZDD1BrmfjB8GPhd8fPAl78Nfi/4JsNe0W+jZJrO/gD7SRgOh&#10;6xuOqupDKeQQa+RPhh4v+JP/AAS1+M+k/s6fGrxfea/8DfGF/wDZfh7421ZzJceHL18bdNu3/wCe&#10;J6I5AA68KHC37Ojiot0lyyX2d0/8N9b+Tv5Podv9l5Hxhh51MnpfV8ZBOTw93KFWKV5Og5NzUoq7&#10;dGbm5JNwm2uQ+46KAQRkGiuE/PQooooAKKKKACiiigAooooAKKKKACiub+Lfxa+HvwL+HWq/Fb4p&#10;+JrfSND0a1ae+vbp8AAdEUdWdjhVUZLMQACTX4k/FT/gud+3z4o+LWtav8K/jMPD/he61iQ6Hov/&#10;AAi2lzG1tN+I0aSa2eRm24LEsfmJxgYA9LL8rxWY83s7JLq729NE9T9O8PPCbirxK9vPLOSFOla8&#10;6rlGDk/sxcYTblbVq1krXaur/u1RVXQrme80SzvLl90k1rG8jYAyxUEnirVeafmco8smn0Ciivyx&#10;/wCChn/Bdr4m/CP9obUPhF+ydYeHbzSvDZaz1nWNasXuRd3yt+8WHZIm2OM/ISclmDdAAT2YPA4j&#10;H1fZ0l5+SPsOCOA+I/EHNJYHKKacoxcpSk+WMVsruz1b0Ss2/RNr9TqK+e/+CYH7TvxJ/a9/ZD0f&#10;43/FiLTU1q+1O+t5l0m1aGHZDO0aYVmYg4HPPWvoSuetSlQrSpy3Ts/keDneUYzh/OMRlmKt7SjO&#10;UJWd1zRbTs9Lq60YUUUVmeWFFFFABXm/7TH7WvwH/ZH8Fjxt8bvG8OmxzN5en6dEPNvL+T+5BCvz&#10;SH1IG0ZGSM1j/tsftb+H/wBj/wCD7eNptFk1zxHq94ml+C/C9q37/WNTl4ihVRltueWIBIHABJUH&#10;zj9kb9hDVrXxf/w11+2fqCeMPi9rEfnRx3g8yx8KRscrZ2URJRSgwDIBnO7b1Zm6qVGmqfta3w9E&#10;t2/Lsl1f3Jn2WS5DltPLf7ZzuUo4a7jThCyqV5xtzRg2moQjdc9VppNqMYyldLAtv2gf+CoH7U06&#10;6l+zj8APD/wq8H3JBsfEnxRkeXUrmE4xMLGIfusjojg54O7Brcg/Yt/b18Qr9v8AiD/wVN8RLdNz&#10;5Hhn4f6bY28P+yBli4HqcGvqqiqeMa0pwjFeib++V3+RtU44rYf3MswWHw8FsvY0603/AIqleNWb&#10;fflcU+kUtD5L1P8AZt/4Km/DWJr/AOEn/BQDRPGix8x6F8RPANtbq+Mcfa7TMhJHqoGfrmqOj/8A&#10;BSj4pfs96vaeDf8AgpD+zvdeAVvLgQaf8QPDkp1DQLtz2dly9s3U7WLEgMflAr7CrP8AFPhXwz43&#10;8P3XhTxl4fs9U0y+hMV5p+oW6zQzIeqsjAgj60LFQnpWgmu6Si19yt96ZVHjDA5h+6zvL6NWD3nS&#10;hDD1o+cXSjGnJ+VSnNPyeqf4c8SeHvGGhWnijwnrtnqmm39us9jqGn3SzQXETDKujoSrKRyCCQau&#10;18I+KvDPjL/gj749i+Ivw7l1LW/2dPEWqpF4q8NzSyTSeBp5ZAqXdsxLE2zM4DIcchQSSykfcmia&#10;3pHiXRbPxH4e1OC9sNQtY7ixvLWUSRzwuoZJEYcMrKQQRwQazr0fZ2lB3i9n+j7NdfvWh5nEXD1P&#10;Ko0sZg6vtsJWv7Opbld425qdSN3yVIXXNG7TTUotxkmWqKKK5z5gKKK+Wv25/wBqn4sReO9K/Yi/&#10;Y4SGf4seLbNri81e4ANr4U0rBV76Y4bEmSPLXaR35OxX2o0ZV6nLH7+iXVvyR7OQ5HjOIcxjhMPZ&#10;aOUpSdoQhFXlOcukYrVvfok20n1f7T3/AAUO+Cf7N/ii2+FFjY6t44+IWpKBpfgHwda/ar6Rm+75&#10;uPlgUnu3OOQpFeb6T/w+P/aDn/tOfU/h78CNFuEJitzYjxBq8II+XKuPIZh3yU5H3a9b/Y+/Ye+E&#10;P7H3haSLwzBJrXirVD53ifxvrH77UdVuGxvZpGJZEJ6Rg4HU7mJY+z1u62Ho6UYqX96Sv90dkvW7&#10;Ppq2fcN5A3QyXCQryWjr4iCm5PvToSvShHsqkak2tW43cV8rJ+w3+2rMv23Uv+Cqvjd7/hmktvBO&#10;mw25cdxAMgL/ALOcGs3V/h7/AMFhPgqF1DwP+0D4A+MljDkyab4q8Lrod9IueER7U+WTj+JmH419&#10;d0VKxlT7UYv/ALdj+iT+5nNDjzNpSticPhqsOsZYXDxXopU6cJx/7cnE+Y/gX/wUz8DeKviFb/AH&#10;9pz4dat8H/iRMVSHQfFLD7HqLngGzvBiOYMeFzt3H5V3Hr9OZrgf2jP2Zfg1+1V8O7r4a/Gbwfb6&#10;lZzITaXe0LdWEvaa3lxuikBwcg89CCCQfnX9mr4y/Fr9jX472P7B37V/iabWtD1lXHwd+JOoMfM1&#10;SNT/AMg26bJH2hAQqkkFvlHO5ap06OIi5UVaS1cd9O8Xvp1T1trd9OmtlOS8UYOpi8jg6OIpxc6m&#10;GcnJOEVeU6En7zUVrKlNynGKclOaUuX7IoooriPgAoooJAGSaAGySxwxtNNIqqq5ZmOAB618p/E7&#10;/gp3YeIPHN98Ef2G/hBqXxi8ZWcvk315pknk6FpTdC1xfH5Tg/wrwxBAcGuM+LHjP4lf8FQfjVq3&#10;7NHwN8X3mg/BPwjffZfiX430uQx3GvXik7tMs5O8Y6O4GD15XaH+t/g58E/hX+z/AOA7L4a/B/wT&#10;Y6Fo9jEqRWtjCF3kDBeRvvSOepdiWJ5Jru9nRwsU6q5pP7OyX+LrfyVvN9D9C/svI+EMPCpnNL6x&#10;jJpSjh+ZxhSi1eLxEo2m5SVmqMHBqLTnNN8p846J8Hf+Cu/xcX+0fib+1x4J+FlvIwddH8DeC4tW&#10;nVcfcea8wFIPdC1XpP2Hv23tOT7X4W/4Kr+Mob4D5ZNW8C6ZewfjE20Hn36V9VFgo3McCoY7+xmk&#10;8qG8hZv7qyAmo+uVb6Riv+3Y/qm/vOOXHmc83+z0MNTh/LHCYdr5udKcpf8Ab8pM+QtQ8Wf8Ff8A&#10;9nG7k1TxP4Q8C/HTw5btmQ+HFbR9aaIYywhIMRfrhE356Agnj1r9lT9vP4DftateaB4Mv77RfFek&#10;j/ieeCPE9mbPVbBgcNuhb7wB4LKSAcZwSBXtNeA/tk/sEeBv2mktfiP4M1WTwZ8UPD5M/hXx5o/7&#10;q4imUfLFcbR+/hJwCrZIGccFlao1cPX92rFRf80V+cdreln67HVRzjhjiNrD5thoYWo9I4ihHlin&#10;/wBPaC9xxvu6SpyjvadlE9+or51/YP8A2vfF/wAal134B/tE6HHofxg+H8gt/FulxqFhv4jjy9Qt&#10;scGKQEEgcKSOzLX0VXNWpTo1HCX9ea8mfJ51k+OyHMp4LFpc0bO6d4yi0nGcZLSUJRalGS0aaYUU&#10;UVmeWFY3xA+Ingb4U+EL7x/8SfFlhoei6bCZb7UtSuViiiX3Zj1PQAckkAAk034k/EXwb8I/AWr/&#10;ABN+IWuQ6bouh2El5qV9O2FjiQZP1J6BRyxIAySBXxl8HPgh48/4Kh+N7X9qz9rjS7zT/hVY3fnf&#10;C34VzMyQ6jAGJTUtQXI8wuApVCCrKf7nD9FCjGcXOo7RW76t9l5/luz6vh7h7D5hh6uY5lVdHB0W&#10;lKSV5zm9VSpRbSlUkldttRhH3pO1k+gf/goP+0v+1Ndy6b/wTp/ZmbVdCjkMcnxN+IUj6fpLsGwR&#10;bQ4ElwBzlgQVIwU5GdjTP2V/+Cmfj23W/wDi9/wUetvDsjr+80X4ffD208mI9flurjErfio/U19U&#10;6ZpmnaLp8Ok6Pp8Nra28Yjt7a3iCRxIBgKqjgAegqetJYqMdKUEl5pSfzbT/AASO+txlh8H+6ybA&#10;UaMFtKpThiKr85TrRlFP/r3Tprsu/wAp3P7HX/BQrwopv/hl/wAFQ9Uu5lXJ0/xj8O9PvIZ2/umR&#10;SHiHTlQT+dYFz+1z/wAFCf2Sw2ofto/s1ab4y8HwD/TvHXwlmeaSxXvLNZSgOU7lhsCgE88Cvsuh&#10;lVlKuuVPBB70LF82lSEZL0UX98bfjcmlxt9Y/d5tgcPiIPe1KFCol3jUoRpu/ZzU13i1ocX8B/2h&#10;vg5+0x4Bt/iX8E/HVnrmk3HytJbviS3kHWKaM/NE47qwBxg9CDXaV8d/tRfsYeOvgP40uv21v+Cf&#10;Fquj+LrVRN4x+H9qCum+L7ReZEEIBWO5wMqyAbiMjDklvfv2U/2m/h3+158EdH+N/wANZ2Wz1GPZ&#10;eWEzAzafdLjzbaXH8aE/iCrDhhU1qMVD2tJ3jtrun2f6Pr5O6OfPOH8DTy+Ob5PUlUwkpcslK3tK&#10;M2m1TqW0fMk3TqRSjUSekZKUV6NRRRXKfHhRRRQB+f8A/wAE3f8AlKp+1h/2Fof/AEplr9AK/P8A&#10;/wCCbv8AylU/aw/7C0P/AKUy1+gFd+Zf7wv8MP8A0iJ+meLX/JWQ/wCwbB/+otIKKKK4D8zCiiig&#10;AooooAKKKKACiiigAooooAKKKKACiiigAooooA+Tf+CwX/JEfhd/2cl8Pf8A0/W1fWVfNP8AwVH+&#10;G/j/AOJ/wi+Hek/DvwbqWt3Wn/HzwPql9b6ZaNM9vZW2swS3Fw4UHbHHGrOzHhQCTX0tQAUUUUAF&#10;FFFABRRRQAUUUUAFFFFABRRRQAUUUUAFFFFABRRRQBmeNf8AkTdW/wCwZcf+i2r4p/4N7P8AkxXV&#10;P+yjal/6ItK+1vGv/Im6t/2DLj/0W1fFP/BvZ/yYrqn/AGUbUv8A0RaV6FH/AJFtX/FD/wBuP0zI&#10;/wDk1ec/9f8AB/liD7pooorzz8zCiiigAooooAKKK+fv+Cj37c/hb9hP9n678fTPb3XijVN1p4P0&#10;abJ+1XWOZHAIPlRg73ORn5VBywrSjRqV6ipwV29EepkuT5jxBm1HLcBTc61WSjFLq337JLVt6JJt&#10;6I+gaK/KX/gnj/wWb/a//ah/bI8FfAj4lWPg9ND8QXF4l82m6LLFOBHZTzLtYzMB88a54PGa/Vqu&#10;jHYGvl9VU6trtX0+a/Q+g464Cz7w8zWnl+bcntJwVRckuZcrlKK1stbxenoFFFFcZ8WFFFFABXgv&#10;7Tv/AAUO+Cn7OPii2+E+n2GreOPiHqKgaX4B8G2v2q/kY/dMuPlgU+rc45CkCuU/bl/ap+K0fxA0&#10;j9iD9jtYZvir4utWuL7WJlDW3hTSeVe/l4P7zkeWpUjvySiv3/7H/wCw78H/ANj3wxJD4Wgm1rxR&#10;qjGbxN431r97qOq3DffZpGJZEJ5EYOB1O5iWPZCjSo01Ura32iuvm30X4vy3PusDkuT5LldPNM+U&#10;puquajh4vllON7e0qTs3TpNpqKS56lnyuMVzvyTSB/wWO/aCn/tK51T4e/AjRZ0Jht/sI8QavCDj&#10;G5X/AHBIyc5K8j7tbCfsN/tqTKL3Uf8Agqr44e/4ZpLbwTpsNuXHcQDIC/7OcGvqmik8ZP7MYpf4&#10;U/xab/Ezqcd5jGVsFhcNQh0jHDUZ/fOtCrUl/wBvTZ8h6t8Pf+CwvwV26h4I/aB+H/xksYcmTTfF&#10;PhddDvpFzwqPanyycfxMw6d66D4Gf8FM/Aniv4h2/wAAf2mvh1q3wf8AiRMQkOgeKmBs9QY8KbO8&#10;AEc4Y8LnbuPC7j1+nK4D9o79mP4M/tV/Du6+G3xm8H2+pWkyH7JebAt1YS/wzW8uN0UgODkHnoQQ&#10;SDSxFGrpWgvWKs18l7r9LL1N6PE2RZxahnuChG//AC+w8I0akH3dOHLRqRXWPJCT6VInf5or43/Z&#10;n+M3xc/Y1+O1h+wZ+1j4mm1rRNYVh8HviVqBO/VY1/5h102SPtCAhVJILfKOdyV9kVhXoyoyte6e&#10;qa2a/rddHoeBxBkGIyDFxg5qpSqRU6VSN+WpB3Skr6pppxlF+9CScZK6CiiisTwQpskscMbTTSKq&#10;quWZjgAetOJAGSa+Hfir4z+Jn/BUP406t+zX8DfF13oPwS8I34tfiT440uQx3Gv3i53aZZv3iHAd&#10;wMHrypQPvQo+2k7u0Vq32X6t9F1PouHeHqme1qkqlRUcPRXNVqyTcYRvZaLWU5P3YQWspaaJNrtf&#10;id/wU6svEPji++CP7DPwg1L4xeMrKXyb6802TyNC0tuha4vj8pwf4V4YggODVTRPg5/wV2+LanU/&#10;ib+114J+FtvIwZdH8D+C4tWmVcfcea8ICnPdS31r6P8Ag58FPhZ+z/4Dsvhp8H/BNjoWjWMapDa2&#10;MIXeQMGSRvvSOerOxLMeSTXU1q8RSp6UYL1klJv5PRfJfNntVuKsnyu9HIsBTUV/y9xEIV6svNxm&#10;pUYJ9Ixptx2c5PU+VZP2Hv23tOT7X4W/4Kr+Mob4fdk1bwJpl7B+MTbQefesbUPFn/BX/wDZxu5N&#10;U8T+EPAvx08OW7ZkPhxW0fWmiGMsISDEX64RN+egIJ4+w6KSxktpxi1/hS/GNn+JlT46xtR8uPwm&#10;GxEHupYelTfyqUI0qi8rTsux4v8Asq/t5fAX9rU3mgeC9QvtF8V6SP8AieeCPE1mbPVdPYHDBoW+&#10;8AeCyEgHGcEgV7RXgH7ZX7BHgf8AabS1+I/gvVpPBfxR8Pt9o8K+PNHHlXEUyj5YrjaP38JOAVbJ&#10;AzjgsrVP2Dv2wPF3xtXXvgL+0PoMWg/F/wAASLb+LtJiUCG+iOPLv7fHBikBBIHCkjHDLTqUadSm&#10;6tHZbp7rzv1Xn02fdvM8jynMsrnm+RcyhTt7ajNqU6N3ZTjJJe0ottR5rKUJNRmneMpfRVFFFcZ8&#10;OFFFYfxK+I3g34ReAdX+J3xC1yHTdF0OwkvNSvZmwscSDJ+rHoFHLEgDJIppOTsjSjRq4itGlSi5&#10;Sk0kkrtt6JJLdt6JDviD8RPAvwo8H33j/wCJPiyw0PRdNhMt9qWpXKxRRL7lj1PQAckkAAk18oP/&#10;AMFB/wBpj9qe7k07/gnT+zO2qaFHIY5Pib8QpH0/SnYNgi2hwJLgDuwPBGCnIrB+DPwS8ff8FQPH&#10;Fp+1f+1vpV1YfCuxuvO+FvwruNyw6jCGOzUtQTOJC4CsqEFWU/3OH+4NM0zTtF0+HSdH0+G1tbeM&#10;R29tbxBI4kAwFVRwAPQV2yjQwnuyXNPr/KvLTd99bLzP0LEYfh3gmX1fE0Y4zHL44yb+r0ZdYNQa&#10;dapH7XvKnGV42qWbPlbTP2V/+Cmfj23W++L3/BR628OyOv7zRfh98PbQQxN1+W6uMSt+Kj9TUlz+&#10;x1/wUL8KL9u+Gf8AwVD1S7mVctp/jH4dafeQ3Df3TIpDxDpyoJ/OvqqSWOFPMmkVVHVmbApsF5aX&#10;PFtdRyY6+W4OPyrP65W7R/8AAI/5Hnf6+Z5ze7Rwyh/L9TwvLbtZ0W36tuXW99T44uf2uf8AgoR+&#10;yXnUP20f2adN8ZeD4B/p3jr4SzSTSWK95ZrKUByncsAgUAnngV9L/Af9oX4OftMeAbf4l/BPx1Z6&#10;5pNx8rSW74kt5B1iljOGicd1YA4wehBrtGVXUqy5B4IPevjv9qL9jHx18A/Gt5+2z/wT5tl0jxba&#10;r53jL4fWqEad4vtF5kQQqCsdzgZVkUbiMjDkltIvD4r3WlCXRr4X6rp6rTuup34erwxxhL6tVpQw&#10;OLlpCcG1h5y6RqQk5eycnoqkH7NO3NTSvNfYlFed/sq/tM/D39rn4IaN8cfhtK62epxbbqxmYGaw&#10;ul4ltpMfxI3GehGGHBFeiVxzhKnJxkrNbnwuOwOMy3GVMJioOFSnJxlF6NSTs0/RhRRRUnKFebft&#10;MftbfAf9kfwYvjT43eNotPS4fy9N02FfOvNQlx/q4IV+aQ+/3RkZIzWN+21+1z4f/Y/+EP8Awl8m&#10;iy634l1q8XS/BPhe15m1fU5eIogOuwMQXYAkDgAsVB84/ZA/YM1mw8Xf8Ndftq6lF4y+MOsx+av2&#10;n95Y+F4ScpZ2cR+RWRdoMm3IIYKeWZ+qjRpqn7Ws/d6Jbyfl2S6v7kz7PJchy2nlv9s53OUcNdxp&#10;whZVa8425lBtNQhG656rTSbUYxlK6WBbfH//AIKj/tTuuqfs5/ADw78J/CVwwNl4g+KUkkup3MOf&#10;9cLKNT5RI5COCDx8+DW9D+xb+3p4gH27x/8A8FTvEi3THPkeGfh9ptjBFn+EDLFwOxOD+Zr6qoqn&#10;jGtKcIxXom/vldmtTjitQ9zLMFh8PBbL2NOtO396pXjVm335XFP+VLQ+TNT/AGbv+Cp3w2ga++Ev&#10;/BQDQ/GqxkGPQ/iH4At7dWA6j7XabpCSB3UDP1zVDRf+ClPxQ/Z+1yz8Ef8ABSD9nm5+H/224WDT&#10;viB4emOoeH7tznh3XLWzcE7WLEgEkKBX2FWf4q8J+F/HPh668JeNPD1lq2l30JivNP1G1WaGdD1V&#10;kYEEfUULFQnpWgmu6Si/lbT70yqPGGBzD91neX0asHvOjCGHrR84ulGNOTXapTnfunqpPD/iHQfF&#10;miWviXwtrVrqWnX0CzWV/Y3CywzxsMq6OpKspHQg4q5Xwf4m8MeOP+CP3xCh+IPw9uNS1r9m/wAQ&#10;amsfirw7M0lxN4HuJW2rd27EljbFioZT34OWKtX3Nomt6P4k0a18Q+HtUt76wvrdLiyvLWYSRTxO&#10;oZJEZchlKkEEcEGs69D2dpRd4vZ/mn2a6r5rQ83iLh6nlMaWMwdX22ErX9nUtyu8bc1OpG75KsLr&#10;mjdppxlFuMky1RRRXOfLhRRRQAUUUUAFFFFABRRRQAUUVV1nWtI8OaRda/r+pwWVjZW7z3l5dSiO&#10;OGNRlnZjwqgAkk9KCoxlKSjFXbLVFfir+2t/wXO/ag1b9ojWo/2P/jIdD8B2JS00lW8M6fcNesmd&#10;91m6t5JAHbO1cgbQp2gk1+rX7E/xF8ZfFz9kb4cfE/4hax/aGua94Psb7Vr77PHD59xJErO+yJVR&#10;ck9FUAdgK9HF5XicFQhVq297prddddD9K4x8J+KOBeH8Jm2aunGOJaSgnL2kG481qkXBJNLRpSlZ&#10;6HqFFFFecfmYUV+ev/BWL/gsT4p/ZF+JOn/Aj9m610PUPElpGLnxZeatC1xFYq6AxWwRHX96ysJG&#10;Jb5VKDB3HHoH/BHX9vD44ft1eA/GniT422+hx3Gg6vbW1j/YmnvbqUeJmbcGkfJyPavQllmKhgvr&#10;UlaP466bH6PivCvi7A8Dx4rxFOMMLLlavL32pSUYy5bbSbTV3rGz2aPsqiiivPPzgKKKKACiiuH/&#10;AGjf2g/hx+y78HdZ+NnxT1ZbXStHt93lqR5l1MeI7eIfxSO2FA98nABIqMZVJKMVds6MHhMVmGKp&#10;4bDQc6k2oxildyk3ZJLq29C58aPjj8J/2efAN58TfjN44sdB0WyXMl1fTYMjdo41+9JIeyKCx7Cv&#10;mCD9tL9uj9rU/af2FP2ZbPQfCUjbbX4ifFeV7WO9HP7y3s48yNH0If5g3TAIIEX7NX7JPxA/a48a&#10;WP7bX/BQLSDcXkjef8PvhXeKW07w3ZkZilnhbiW6YHcd65UhSRuCrH9nRRRQRLBBGqIihURVwFA6&#10;AV2S+r4X3bKcut/hXkrb+u3k9z7zES4Z4Nk8MqUMdjI6TlNt4enLrGEYtOtKL0c5S9ne6jCStN/K&#10;tp+yF/wUV8YRrffFH/gp1eadKygnTPBPw6sLaGBscgTSZkkGf7yj/Buofsnf8FJ/A9u198JP+Clf&#10;9tyIuU0fx98PLKSGdu265h/exjP91TwfYV9XUVn9crdo/wDgEf8AI8//AF8zvm1pYbl/l+qYXlt2&#10;t7G/zvzdb31PjX/hvH9rv9lGeOD/AIKEfsyR/wDCNGQRt8TPhlJJfWFueADdWxHmQoeT5hI7KEJr&#10;6q+FvxW+HPxr8D2PxJ+FPjGx13Q9Si8yz1DT5g6N6qe6sDwVIDKQQQCK3LyztNQtZLG/tY54ZkKT&#10;QzRhldT1BB4IPpXxF8fP2dPHn/BOnxrf/tnfsTaXNL4NkmN18V/hNDIfs1xa9Zb6xQ5EMqAFiowA&#10;M4+TKVpH6vi/dSUJ9LfC/LXZ/h6HpYenw3xrL6vSoxwWOl8HK39XrS6Qam26M5bRkpOk3aLjTvzH&#10;3DRXNfB34t+Bfjv8MNF+L/w01cX2h6/YrdafcbcMVPBVh/C6sCrL2ZSO1dLXFKMoyae6Pz/EYevh&#10;a86FaLjODcZJqzTTs010aejQUUUUjEK8f/ap/bk+AH7IOnWqfE3xDNda5qjbdF8JaFB9q1TUWJwB&#10;HApzgnjc2FzxnPFYP7eX7YGtfs3eGtF+Hnwg8L/8JJ8UvH14dO8B+HV5Bk48y8mABIhhVt7ZABxg&#10;lRuZaf7G37Anh74CX1x8bvjNrreOvjB4hUT+JPGuqZkMEjctb2atxBCpJUbVUsAMhVCovXTo04U1&#10;VrbPZLd/5Lz6vRdWvtspyPKsDlcM4z1y9lNtUaMGo1K7i7SlzNNU6UX7rnyycpJxgm1KUeFsPiH/&#10;AMFcv2lrlNU+H/wz8G/A/wAM3DZt7jxkzaprRhOcObdVEaORg+W4XbnBJxmtqH9iH9uPVU+2eMv+&#10;Cq3i+a9b7zaJ4C0ywgHPQRLu/PPP6D6qooeMltCEUv8ACn+Mrv8AEdTjnF0/dy/B4bDwWyVCnUl8&#10;6leNWo/P3rPsfJOs/A7/AIK1/CiP+0PhZ+2d4R+JUMbbv7F8feCIdNkZQOUW4s87yT3bbj14o8Bf&#10;8FO7n4e+MbH4Pf8ABQH4LX3wh8SXswi0/X5rgXPh3Uz03x3g+WHnqrkhMjc4zgfW1c/8UPhT8OPj&#10;V4LvPh38VvBmn69ouoRGO60/UYA6MCMZHdGHZlIZTyCDzTWJp1NK0E/OKUWvu0fzXzRrR4synMv3&#10;OeYCnKL/AOXlCEMPWj5pU1GjO3WM6d5fzRepuWt1bXttHeWdxHNDKoeOWJgyup6EEcEGpK+FfB2u&#10;eP8A/gkr8YdL+E3xH8XX2u/s8+MdSFr4V8SaxcM83gq+f7tnPKxx9lbBIYkAfM2AVfd91KyuoZTk&#10;HkEd6zr0PYtNO8Xs+/8Ak11X6Hj8RcPSyOpSq0aqrYasnKlVSsppOzTTu41IPScG24uzTcXGTKKK&#10;K5z5sKKK+Qv2svj78Xv2i/jlJ/wT6/Y819tJ1CO1Wb4sfECMZHhrT5Mf6PAR1u5V3AdCuVwQdzx7&#10;UaMq0rLRLVt7Jd3/AFq9Ee5w/kOJ4gxro05KEIRc6lSWkKdNW5pyau7apJJOUpOMYpyaR1f7Qv8A&#10;wUp+G/wx+IEnwD+BvgbWPiv8Tfu/8Ij4RTelm+Ot5c4KWyj+I/MVHLADmuT0nwd/wWM+ORfUPFfx&#10;l+HvwT0+bBhsdA8Orr+oxDP3XNwfJztxyrdewr3T9mD9k34K/sjfD6HwB8IPC6W+4b9U1i5xJfap&#10;OeWmuJj8zsTk44Vc4UAcV6Vmt3iKNHSjBPzkrt/J6JeVm/M+ircScP5LehkeChO3/L/EwjVnJrrG&#10;lLmo04vpFwqSXWb6fK6/sN/toxD7bB/wVU8cfbslvMk8F6Y9vuPX9yRjHoucDt0rJ1bSv+CxvwFm&#10;XUtH8a/Dz456TAgM1neaSPD+qTY67fKPkAkdCWPJ+7ivrj+0LDzfJ+2w7/7vmDNTVKxlT7UYtf4U&#10;vxST+5nPDjrNJStjMLhq0HvGWGow+6dKFOpH/t2aPnv9mn/go38H/jx40b4KeNtB1b4c/Eq1XF74&#10;E8ZQ/Z7h5APm+zSHC3K91K4Zl+bbjOPoSvJP2tf2L/gx+2H4J/4R34iaS1pq9n+88P8AizTAItS0&#10;iccrJDMPmwDyUJ2t3GQCPKf2Kf2l/jB4E+Kd1+wR+2lexN480ey+0eC/FnKxeMdLTIEwJPNygX51&#10;6nDE8qxLlRpVqbqUdGt476d0+q7rdea1NsZkuTZ9ltXMcii6c6S5q2Hk+Zxj1qUZaOdNfbjJc9Na&#10;tzjeS+saKKK4z4MKKKhv7+y0uxm1PU7uO3t7eJpbi4mcKkaKMszE8AADJJ6UDScnZDdW1bS9B0y4&#10;1rXNSt7OztYWluru6mWOOGNRlnZmICgDkknAr5L8Sf8ABTHxl8bvEF78PP8AgnN8Ar74m3ljMYdQ&#10;8banIbDw5YPz/wAt3w1w2cfIu3IOVLCuPitvGv8AwWD+I97JcapqGh/s2eF9VaC1WxkeC48e3kTA&#10;OXOQy2anIGByf9rPl/a3gbwH4L+Gfhaz8EfD3wrYaLo+nwiKy03TbVYYYVA6BVAH+Ndzp0cL/EXN&#10;Pt0XrbVvyurdex+h1cvyLguKjmlH6zjmk3RcnGlQvqlWcWpzq23pxlCNPablLmgvmHS/2ef+Crfx&#10;Oj+3/Fj9u/w34Bjk3FtD+HvgOC82qeg+1XmHUgd1BGfzq1L+xT+3boX+neBP+CqHihbpefL8RfD/&#10;AE2/t5P9kqSu0HkEjnnjpX1VRWf1yr0UV/27H/L8zz5ceZ1zfuqOGhH+VYTDOPo+alJy9ZOT8z46&#10;uvjP/wAFV/2X531P43/BHwz8Y/CdsS15q/w1Z7XWIoR1kFnIMSsByY0HJ6N3r3P9l/8AbH+Af7Xv&#10;hifxF8GfF/2i4sZPL1bRL6E29/p0n92aBvmXocMMqcHBODXqVfMf7Yf7BT+PPEMf7T/7Kmqx+Cfj&#10;N4fQz6bq1kqx22uhefsd+n3ZUfG3ewJGecjppGph8R7s0oPutvmv1VrdmdtHMOF+KJfV8woQwVeW&#10;ka9JONK/RVqV2oxb0c6XLybunNH05RXif7Df7YFh+1n8N7yXXvD8nh/xx4Vvm0rx74WuOH06/QkN&#10;t5yYn2llb6g8qa9srlqU50ajhNWaPjs2yvHZJmNTA4yHLUpuzW/mmmtGmrOMldNNNNphRRRWZ54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88/an/aT+H37JfwO&#10;1z43/Ee/SOz0u3P2W13YkvrphiK3jHdnbjpwMscBSR39zc29lbSXl5OkUMMZeWSRgqooGSST0AFf&#10;hf8A8FUv22vFn/BQz9p3TvgZ8DJZtS8I6Pqy6b4TsrNT/wATjUJGEbXR/vBm+SPPAQbuN7V6WV4C&#10;WPxHK9IrWT8v+D/wT9S8JvDut4hcSqjVfJhKK5689lGC+ynspTs0uyUpa8p82/tAfFv4xftZfEnx&#10;V+0p8QIp7yS4vozqFxCh+z6ckhZba2X+6oVCqjqdjE5O419hf8G43/J4Xir/ALJ/N/6V21ejft9f&#10;sT+Gv2Gf+CO2m/DS2FvdeIr7xxpd74s1aGPH2q8aKfKAnkxxj5EzjgFsAsa85/4Nxv8Ak8LxV/2T&#10;+b/0rtq+sxGKpYrJa0qStFaL0Vj+wOJOKco4s8EM5rZVTUMLR5qNJLROFP2aUkuid3yrpG19bn7S&#10;UUUV8Cf52hRRRQB5D+3f+0XP+yr+yp4u+M2lxLJq1jYi30G3ZN3m6hO4ht12/wAWHcMV7hTWZ/wT&#10;1/ZfH7LP7Nuk+GfEEJm8Ya5nWPHWqTtvuL3VLj55TI55YpkRjthM9SSfM/8Agpg7+N/j1+zP8Bri&#10;AyafrnxW/tjUI92FddPh3qrD+JSZmOD/AHRwa+va7Kn7rBwivttt+idl+Nz7zMJyyngPB4Wno8ZO&#10;dao+rhSk6VKL8ozjWlbZuUX9lMK439oT4waL+z/8D/FXxp8QFfsvhrQ7i+aN2wJHRDsj+rPtUe7V&#10;2Vfnl/wXh+Kmt+MtP+HP7Bvw91L/AInXxH8SW02pWsbAt9lWYR24cf3WnO8dMm29qnA4f61io03t&#10;fX0Wr/A4+AeG1xZxdhctm7U5S5qkv5aUE51H5WgnbzsfMn7AH7T37SHwD/a0+HPx0/aL8batqHg7&#10;49HUITNf6hI1vFM960RkVGJWMxz+Qx2gART4+n7UZr4M/wCCsn7Dmkwf8E2tF0H4P6c0dx8E7W2v&#10;dJ8snzms4YxHdNu679v79j1JjPc19A/8E4v2nB+1r+x/4R+LN9Krav8AYRp/iJU6C/t8RytjsHwJ&#10;AOwkA969DMpU8ZRji6atq4tfjH8NPkfo3iliMu42yPD8X5bRjTUatTDVYxSioqMnPDycVs5UXyye&#10;3NCyPcq+V/8Agql8GvEWofCTT/2tPg/aGL4hfBq+HiDR7u3GJLmwjIa9tHx9+JogzFOc7CB94g/V&#10;FVda0q113RrvQ7+JXgvLWSCZGGQyOpUg/ga8uhWlQrKa6fiuq+a0PyPh3Oq3D+d0MfTV+SXvRe04&#10;PScJd4zg3GS6psw/gx8T9C+Nfwk8NfF3wxIrWHiTRLbUbba2dqyxq+0+6klT6EGumr5J/wCCLmqa&#10;hD+x5dfDPUGkP/CDePtc0K28yTcRDHdGVRn2MzKOvAFfW1PFUlRxE6a2TdvTob8WZRTyHibGZfSd&#10;4Uqk4xfeKb5X6uNmFfIv/BUbxb4k+Jl/8Pf+Cf3w/wBWlstS+MOttH4ivrfHmWeg2o827Zf9pwNv&#10;IIKq4PWvrqvkj4dva/FL/gsp8RNdvW80fC34U6XoljCy/LDcahIL15Rx98xHZkH7rEfTXB+7UdS3&#10;wJv57L8Wj1+A1DC5nXzWUeb6nRnWSeq9onGnRbXVRrVKcrbO1up9QeAfAnhT4YeCtL+HfgXRotP0&#10;fRbGOz02zh+7FCihVHqTgck8k8nmub/ajvLvT/2aPiFf2F1JBPD4J1WSGaGQq8bC0lIZSOQQeQR0&#10;ru68/wD2r/8Ak134j/8AYi6t/wCkctYUnzVot91+Z87lNSpiM9oTqtycqsW29W25K7be7fU/I/8A&#10;4Jy/sDftD/8ABQP4N6v8XLb9uvxV4TXSvE0uj/2fIt3e+bst7ebzd4vYsZ8/bt2n7uc84HsHxR/4&#10;JM/8FA/2Y/A2pfGb4Cf8FBte8QapoVnJe3Glytd2LzwxDewjLXM6SNgE7HCq2MZ5xXz/AP8ABNL/&#10;AIK8aN/wT++CmsfCPUfgRdeKH1XxTLq630PiJbMRh7a3h8vYYJMkeRu3ZH3sY4yfXPjf/wAHFmt/&#10;Er4bar8Pvhr+zpD4d1DWrGWx/trV/Ehu47NJVKNKI44EJKhiRyeex6H7PFU88+uSVOKdO+l1C1vz&#10;/U/t7ibLfHafHFanluEpTy11EoqcMI4OnpdSuva23v8Aa7H23/wSg/bR8Sftu/ssQ+P/AB9Dbr4m&#10;0PVpNH8QSWsXlpczJHHIs4QcLvSRSQOAwbGBgD6Zr5W/4I6fAz4X/A39jHTbP4afFLSfGTa9qU2p&#10;65ruiOzW7XrIkbQrvAcCNY0TDqrEgsVXdivqmvkccqMcZUVJWjd2P478QaeT0eNswp5VTcMOqs1C&#10;LTjZJ6pRaTir35U0mlZNHxj+0hpK/sW/8FAvA/7Wvh1vsvhH4tXkfg/4lW0PyxJfvj7Bfso4JLAq&#10;znBVVPJ3mvs6vmf/AIK/+BV8cf8ABPfx9PCkf2vw/a2+t2Mkg/1clrcRysR7+WJB+Ne6/B7xNP40&#10;+EvhfxhdE+Zq3h2yvJN3dpIEc/qaqt+8wtOo91eL9FZr8Hb0SOvP6n9rcI5dmdR3q03Uw031lGko&#10;TpN92oVHTT/lpxXQ6OiiiuM+EPi/xNpsH7c//BTlfCGos1x8P/2d7WG7vrV/mh1DxPcDdGCOjLDH&#10;68h42XGGJr7Qr5H/AOCPmitq3wZ8ffHm/YS3vxG+LGuao0+35vs8c/2eNM9wDFIf+BV9cV2Y58tX&#10;2S2grfPr97ufd+INT6vnUcnpP91goRoxX99K9aXrKs5tvtZbJHzX/wAFP/2+9N/YK+A6+KdJ0+LU&#10;PF3iCdrPwpp9wpMIkABkuJsEHy41OcDlmZF4BLL8ifCj/gkb+11+3P4dX42/t+/tSeJNLudeVbiz&#10;8Lwx+ZLBC3zp5sTFYbU7jkQpGdoxkqcqJP8AgqPIfiz/AMFjfgP8EvEcXnaJaw6TJ9lkHySST6jM&#10;0pI7hlgiU/7tfqXXe60sswdJ0UlOacnKybSvZJX28z9AqZzivCvgnK55NGMMdj4Sr1K7jGc40+dx&#10;p06fMmoKycptK7fXRW/Jn4//APBM79q7/gmR4TP7TX7E/wC0rr2sab4Z/wBK8QeH7mExslspy8pi&#10;VjFcxAEl0KqVXLAnnH39+wJ+11pH7bP7M+i/G6y05LHUJGey1/T433La30WPMVT12kMrrnna4z61&#10;6/rOj6V4h0i60DXdPhu7K+t3gvLW4jDRzROpVkYHqCCQR6VmeAfhp8PPhVof/CM/DPwPpPh/TzKZ&#10;WstH0+O3jaQgAuVQAFsKoyecADtXJiMc8ZQSrK809JaLTs7b+R8fxN4hS404dhRzqiqmYU53jiYq&#10;MJSpNa06iikp2dnGVrrXu77F7ZWmpWc2nahbRzW9xG0c0Mi7lkRhgqQeoIOK+N/2GoX/AGP/ANsL&#10;4h/8E+ZruRvC+oW//CafC/zjzb2k7kXdkPURy8r6hXJ5OB9mV8l/tzWEPgT9uP8AZi+Odi3l3Fx4&#10;u1DwlqAVRm5gvrU+UrHOcJIrMB6ufoc8I+bnpPaSf3xV0/wt6NnncE1frixuS1daeIo1JJdqtCEq&#10;1KS7NuMqd/5akk9GfWlFFFcZ8KQ6hqFjpOnz6rqd1Hb21rC0txPK21Y41GWYnsAASa+P/wDgmd4V&#10;1X9oHx745/4KSfEqxkkvvHWqTaX8PY7rJOneHLV/Kj8pT/q/NdGLYA3bd3/LQk+j/wDBUzxte+Af&#10;+CffxU1rTpjHNceF5bBWDYIFyy27fjtkau//AGUfAFt8LP2ZfAPw8tbZIV0nwjYQSRxj5RIIEL/m&#10;xY12Q/dYKUlvJ8vyVm/vbR95gJvJ+AsTi6elTF1VQv1VKnGNWql/jlOin5Ra2kz0Cvzp/wCDivxx&#10;418D/BT4c3fgrxhqmjyz+KbpJ5NL1CS3aRRbZAYxsMjPY1+i1fmr/wAHKn/JDPhr/wBjZdf+ktb5&#10;NrmdJPv+jPb8DqdOt4rZXCcU05y0auv4c+hneHv+CF37R2vaBY64P+CmfieL7ZZxz+X/AGPeNs3o&#10;Gxn+0hnGeuK5D4xfA3/gqn/wSgtofjx8Pf2lbz4meA9LZRrllfNcSpDEXOTcWkzSeXEdw/fRSFlJ&#10;Odo5b9Uvh5/yIGh/9ge1/wDRS1H8TfCmkeO/hzr3grX7VZrHVtHubS6hcZDRyRMpH5GtY5xipVLV&#10;kpx6pxjt8knc9fDeNnFVTM1QzqNHF4Ry5Z0p0KKTg3Z2lCnGSkl8Lvo7NpnFfsbftS+D/wBsj9nz&#10;Qvjt4OtmtV1KIxalpskm5rG8j4mgLYG7DdGwNylTgZxWl+1D+z14K/al+BfiL4I+OrJJLXWbFktb&#10;gj57O6AzBcoezxyBWHrjByCQfgb/AINsfHWq3Pgz4tfCeZ2bT9F1vTdRs8sTiS5juIpBjoOLSLp1&#10;5z2r9OK58dR+oZhKEHbld1+aPlvEDJZeHviRisHl03D6vUjOk76xUlGrT13vFSSvvdanzb/wS2+O&#10;3jT4u/s3yeBfizKW8bfDPXLnwh4q8zPmSTWZ2JK+edzR7dzfxMrHvX0lXyL+z5dp8Ov+Ct/xx+F9&#10;jC0Vn4z8FaL4q8vpGLiDFrIyjP3n83c2ByVyenP11WOMjGNfmirKSUvvV7fJ3R5nHmGw9LiKWJw8&#10;FCniYU68YraPtqcakoryjOUorySCiiiuU+NCiiigAooooAKKKKACvM/2xf2gpv2Vv2aPFv7QFt4X&#10;XWpPDWnpPHpkl0YVnZ5o4gC4VsAGTd05xjjOR6ZXnP7W/wCz9D+1R+zr4m/Z/ufEraPH4ktoYJNS&#10;jtxM0CpcRykhCRkkR4HPGc89K0o+z9tH2nw3V/S+p62QvK1nuFeZf7v7Sn7Xf+HzLn+H3vhv8Ovb&#10;U/Cn9oP9sD9sz/gqL8WtN8C3qXGoG6utnh/wN4bidbSFufnKknewXJaaQnaAT8q8D57n0270bxA+&#10;j6hHtuLW8MMyhgcOr7SMjryK/oo/ZA/4J5fs2/sO+EZrP4S+F2udbuLVk1PxVq22W/u+5XcABHHn&#10;oiADgZ3HLH+evx7/AMlU1r/sYLn/ANHtX6BlOPoYqU6dCHLCKVvO9/679z/Rfwj8QuH+LsVjcs4f&#10;waw+Bwkaap6crk5ufNJxWiT5Va95N3cnd2X9P3hj/kWtP/68Yf8A0AVeqj4Y/wCRa0//AK8Yf/QB&#10;XE/tV/tLeAP2SPgXrnxz+Is/+h6Tb4tbNHCyX10wIito8/xO3HsMseAa/PYwlUqKMVdt2R/nBh8D&#10;i8yzKOEwsHOpUkoxit3KTskvVnzL/wAFqP8AgoW/7JvwcX4NfDTVDH488bWbpDNDNtk0nTjuSS7G&#10;OQ7MDHH053tnKAH8RfEXhHxV4ZtNK1XxNo1zaxa/pv8AaOky3CEfa7bz5YPOXPVTLBKue5Q19Pfs&#10;1/Br4y/8Ff8A9uq+8V/EK5uP7Pu74al4z1KFj5em6eDhLWInOCVAijXqOWP3WNd5/wAHBng/wx8P&#10;v2tfAvgfwVolvpuk6T8HdNtdOsLVdscEKajqSqg9gB9fWvvctjRy2rDBx1nJOUn27L+vXqf6E+GO&#10;DyPwzzTB8E0OWpjq9OVfFTX2Wo+5D8bRX8qc2k6iPvb/AIIN/wDKOLw3/wBh3Vv/AErevsivjf8A&#10;4IN/8o4vDf8A2HdW/wDSt6+yK+OzP/kY1f8AE/zP4k8Uv+TkZx/2E1v/AEuQUUUVwnwYUUVh/E7x&#10;PH4K+GviHxlM21NJ0O7vWbPQRQu//stNK7saUaU69aNOG8mkvVux8l/AHS7f9tz/AIKIeMv2pdeb&#10;7T4O+DNw/hL4d2ki7o5tUxm/vx2BVhsUjO4Mh4KDP2hXzL/wR/8AAb+Cv+Cf/gfU78K2o+KFu/EG&#10;qTrGVM0t3cySqxz1IiMS577a+mq68dL/AGhwW0fdXov83d+rPsvEHFQlxNVwFF/uMH/s9NdOWk3F&#10;y9ak+apJ9ZTb8gr8nP8Agsh8afjL+0B+1dcfs5/s3eLdXtIfhP4Dvtf8XS6TqEtv+8WJZ5QfLYbw&#10;kX2dQezysMDBJ/Tz40/Ffwz8C/hL4j+MPjKXbpvhvR59QugpwzrGhYIv+0xwo9Swr4W/4IXfCnW/&#10;iXo/xP8A24/ixoqS6l8UPEF1aWjXEYZZrISF7jbnrG0zGPGOTbc9K6staw0Z4uSvy2S85P8AyV2f&#10;XeFlTD8L4PHcZ4qkprCqNKjGVrTr1na2u/JSU5NdLpn0t/wTP/aaT9q79jXwj8TL7V1vNatrP+y/&#10;Ep3Aut/bgI5cDozrsl+koPeveq/MH/gmD4gj/Yb/AOCkPxS/4J7+JrqS10fxBfPfeDFmZirSInnw&#10;qCT1ezf73doAOpFfp9XPmNCNDFPk+GVpR9Hqvu2+R874ocP4bh/i6r9SX+y4hRxFB2snSrLnil5R&#10;bcP+3TL8b+DPDXxG8H6p4C8ZaVHfaTrFjLZ6hZzD5ZYZFKsv5Hr2r5X/AOCYfibW/hB4j+In/BO/&#10;xzqc95e/CfVlm8J6hdON994euiXtuP70X3WxwPMQDpX15XyT8TtKh+Gn/BYz4YeNbOYxL8TfhjrO&#10;hXkPRZptOIvFf3by3C9Twg4HWpwr9pTqUn1Ta9Y6/ldHPwnU/tDKcyyarrGdKVeC/lq4dOo5L1oq&#10;rF90038Kt9bUUUVxnwpzvxc+Jfh34NfC3xF8WfFtz5Wm+G9FudRvW7+XFGzkD1JxgDuSBXzt/wAE&#10;rPg54otfhhq/7XvxktvM+IHxm1Btd1Ga4XMtnprE/YrRSeVRYtrhBgAMqkfIKh/4LQ6rqn/DEd14&#10;E0g/vvGHi3RtDI3bdyy3aMR+Plgd+K+o/DOg2PhXw3p/hfS4glrptlFa26KMBUjQKo/IV2fwsDpv&#10;N2+Ubfm3+CPvIzeUeHvNTdp46tKMn19lh1Tko+k6lRSkurpR7F6vyf8A+CrHh/4p/GT/AIKyeA/2&#10;b/BPxt1zwhb+KfCen2/2rT7yfyrd2nvSZTDHLGHOEA+8CeOeK/WCvyF/4K4/HO3/AGaP+Cv3w/8A&#10;jxdeG31iPwx4P028bTI7oQNcYnvl2hyrbfvddpruyJSljJci15ZW9em59l4B0cZW4yxEcHFSr/Vc&#10;Q6aai17TlXJpL3fit8WnfQ9Im/4INftKLExg/wCCm/iRpNp2K+j3ignsCf7ROB74P0qn+yb+0R+2&#10;j+wh+3xpP7Bf7YPxDm8b6D4yVD4d126vHneHzfMWC4ikkHmbGkiaF4XOEbLKcD56r/8ABzH4a2N5&#10;f7H99ux8u7xsmM/+AlYf7Efxa8Of8FQ/+Ck+m/tR/HTx74d8M3vguzW38B/DWG6c3d75IklV97qF&#10;lCNLLK207yV+4qISfSlTzJ0ajx8FyKLtpG6fS3Lr9+ltz9YqZb4ozyDMp+IWDpywUcPUcWqeH9pG&#10;rb926bw65k+a3M5e4o35nY/WSvFP2/f2XrL9qv8AZw1jwbYJJD4n0lRq3grVLY7Z7HVLf54WRu28&#10;jy2/2XPQgEe10V8vTqSo1FOO6dz+ScpzTGZLmVHH4WXLUpSUovzTvr3T2a2abT0Z4z/wT/8A2krz&#10;9q39lDwr8XtcjWPWprVrLxJCsewJqNuxin+X+EMy7wvYOB2r2avkf/gnRd/8IN+07+09+zvaW5h0&#10;/RfiVB4j02H+FF1aBpJEQdlDQDjoN3FfXFa4ynGniJKKsnZr0auvwZ7fG+X4XLeKMRTwseWlPlq0&#10;4/y060I1YR/7djNL5BXzn/wVB+PHjP4L/szN4c+FM23xr8RNctfCPhHZjet3et5ZdM/xLHv2nsxU&#10;19GV8g/tMXEXxC/4KyfAH4XaiWaz8K+F9c8UiBvuSXDr5ETEZ5ZDCWHoTx1NPBxjLEJyV1FOX3Ju&#10;3ztY34DwuHr8Rwr4iCnTw8KleUXtJUacqii12nKMYvybPe/2Vf2dfBv7KvwG8PfBLwVaKsOk2S/b&#10;rr+O9u2+ae4c9SzyFm9hgDAAA6v4g+PPCvwt8C6x8SPHOqpY6PoOmzX2qXkgJEMESF3bA5PAPA5J&#10;4FbFfH//AAXR8Wan4W/4J0eKYdMlZP7V1TTrC4Zf+eT3Csw+h2Y/GlQhLGYyMJPWUld+r1OfIcDi&#10;eNuNMNhcXUbni68VOfW9Sa5pa9dW/U+VvCOpft2f8Fvfifq+t+HPihefDX4K6HqTWix2E0itLjDh&#10;CkbKbq5KlGYuwjiDDAJ4ftfEH/Bu/J4P0i68U/AL9r3xFYeMI7dns7q/thBFPNkMFeWBhJGrMBlh&#10;vI4O1sYP1b/wSh8BaJ8PP+Cevwu03RLOOL+0PDceqXbKvMs90zTuzHufn2/RQOgFfQ9eliM0xGHr&#10;ypYe0YRdkrLW3e61b6n6hxJ4ucR8OcQV8r4ZcMJgcPOVOFKNOm1NQk4uVVyjKU5TteV3173b+Af+&#10;CSn7dnxu8R/E3xH+wR+2Pds/j7wesv8AZWpXjD7RfRQkCWCRv+W0iqRIsnV48k5Klj9/Vy9h8E/g&#10;9pnxDu/i3YfC/QYvFF9IHuvES6XF9tkYRCHPnbd/+rUJwfujFdRXnYutRr1uenHlulddL9beR+Y8&#10;aZ1kvEOePMMtwv1ZVIxc4K3Iqtv3jppfDCT1Uemvovjn/gp14S1X4DeLPBP/AAUi+GFg0erfD7VI&#10;bDx4tqp3an4duZBFKkgH+s8tnBXP3d5bjYCPr7SNW0/XtJtdc0i7juLS8t0ntbiJsrJG6hlYHuCC&#10;DXG/tO+A7P4o/s5+Ovh5fW6yx6x4Tv7by3HBZoH2/wDj2K80/wCCU3ji/wDH3/BPf4X6vqkpkuLT&#10;w6unMzMSStrI9unX/YjWqn+9wUZPeDt8nqvuaf3noY6cs44Bw+Kqa1MHV9hfq6VWMqtOL/wThVt5&#10;TS2SPoWiiiuM+DPjX9u15f2tv2tPh5/wTvtZpF8NrD/wmPxQaBvmmsLd8W1mfRZJfvdxlCOlfYmn&#10;6fY6TYQ6VplpHb21tCsVvBCgVI0UYVQB0AAAAr5T/YptIfH37ev7TXxuv/3k1j4h0rwjpe5Rm2gs&#10;7QGZV74eUq57ZXj2+sq7MU+VQpLZJP5ySbf4pfI+640q/U4YLJaWkMPRpyku9WvCNapJ+a5o07/y&#10;04pEdySLaQj/AJ5n+VfiH/wT1/Yz/aD/AOChlv4012z/AG2vFXhFfDOrR23ks13ffaPNDtkEXcWz&#10;G3GMHOe1ft5df8e0n/XM/wAq/NL/AINw/wDkVfi//wBjLZ/+gTV25dWqYfA16lPRrl6J9X3ufc+G&#10;Od5hw34f8RZpl7jGvTeDUZOEJ25qlSMtJxlHVO234lbW/wDgib+3N4A02bxN8F/+CkutX2vQRsbW&#10;1vTf6esvfb5y3c20kgdUx6kV23/BMH/go58cNc+Nmp/sE/t0QfZfiDo/mRaPql1EEmv3iXe9vNs+&#10;R5PK/eJKuBIgJOSQW/QSvy7/AOCsVlp/ws/4Kvfs9/F/wzZrb6lq11p1vqUkPymcR6iIgzYxlvLn&#10;KZ7qqg8CtcPiZ5pzUMQk203FpJNNK/S2jtqerwtxTjPFh4rh7iKlTq1ZUatShWjSp06lOpSg5pXp&#10;xinCSi1JNa6a9v1Er4x0jTV/Ye/4KeromnSfZ/h/+0VbzTQ2qHbDYeKLddznb0UToeCOWeQDGFBr&#10;7Or5H/4LGaO2mfALwd8cbCTyr74d/FLQtWhnC/MI3uRbuueoBMqHj+7Xm4F81b2T2mrfN7fc7H5j&#10;4e1PrGePJ6j/AHWNjKhJf3pK9GXrCsoST7XWzZ9cUUiNvRW9RmlrjPhQooooA/P/AP4Ju/8AKVT9&#10;rD/sLQ/+lMtfoBX5/wD/AATd/wCUqn7WH/YWh/8ASmWv0ArvzL/eF/hh/wCkRP0zxa/5KyH/AGDY&#10;P/1FpBRRRXAfmYUUUUAFFFFABRRRQAUUUUAFFFFABRRRQAUUUUAFFFFABRXJ/GH44fDP4DaHpfiP&#10;4peIf7Ns9a8SafoGmy/Z5JfN1C+nW3tocIpI3yuq7jhRnJIHNdZQAUUUUAFFFFABRRRQAUUUUAFF&#10;FFABRRRQAUUUUAFFFFABRRRQBmeNf+RN1b/sGXH/AKLavin/AIN7P+TFdU/7KNqX/oi0r7W8a/8A&#10;Im6t/wBgy4/9FtXxT/wb2f8AJiuqf9lG1L/0RaV6FH/kW1f8UP8A24/TMj/5NXnP/X/B/liD7poo&#10;orzz8zCiiigAooooAx/iB498I/C3wTqnxF8e63Dpui6LYyXepX05O2GFFyzcck46Ack8DJNfz3/t&#10;z/tWfFT/AIKIftE658R7LTNQm0PRbG4bw/o8aFl0rSYMu00mOFZvvux/iYICQEFfU3/Bd7/gogfi&#10;V4tb9jH4N6/I+i6JdBvGt1a5C31+p+W0BB+eOLgt2MnH/LOu9+Ef/BPhf2P/APgkb8XPiT8RNK2e&#10;PvGngGebUo5osPpdngNHZjuG6PJ0+bC/wAn6zK6NPK6McRVXv1GlFdk2tf66W7n9h+FeS5f4T5Dh&#10;eJM4pp4/MJwpYam94U5yipTa3TcXzN/y8kbpzZ8b/wDBGX/lJf8AC/8A6/NS/wDTXd1/QbX8+X/B&#10;GX/lJf8AC/8A6/NS/wDTXd1/QbXPxR/v8f8ACvzkfOfSv/5OBhP+wWH/AKdrBRRRXzZ/L4Vznxf+&#10;Jvhz4L/CvxF8W/F9z5Om+G9FuNRvG7lIoy+0erHG0DuSBXR18m/8FodU1Q/sTXHgHR2/feMvF+ja&#10;Ht3Y3rLdoxXjnnywOO1bYamq2IhTfVpfI+g4Tymnn3E2Dy6o7Qq1YRk+0XJcz+Ubsm/4JVfBnxRZ&#10;fC7Vv2vPjLbeZ8QPjNqDa9qU1xlpLPTnJNlZqzcrGsRVggwFDKuPkGPqyqXhvQbDwt4dsPDOlRCO&#10;106zitrdFHCxxoFUfkBV2jEVnXrSm+v4LovktDPiTOq3EGeV8fNWU5e7FbQgvdhCK6RhBRil2SId&#10;R1Cx0jT7jVdTu47e2tYWluJ5W2rHGoyzE9gACTX4b3f7av7QkX7U7/8ABTKHxNrknw2/4W+dEbS1&#10;v5fs5thbAiDyc7NxsgWAxneCevNfoT/wXC/aWtfgJ+xFq3hCw1AR638QZf7CsIVb5zbMpa7kx/dE&#10;Q8sn1mX1rKtf+Cc0Lf8ABHX/AIZNtPDca+KJ/DP9tsjJiR9dJF0AT/f3AQZ7KAvSvXy2VHCYf2tZ&#10;XVR8n/bv2n+KP2rwvq5Lwbw6s3zmkpwzKssIlJLTDpf7RVTfaUoRutnF6n2foWu6R4n0Sz8SeH9Q&#10;ivLDULWO5srqBtyTQuoZHU9wVIIPvVuvir/ghb+1Efjp+x9D8L/EUrDxB8N7r+yLpZWO6WzOXtpO&#10;eRhd0RHrDnuBX2rXlYrDywuIlSl0dv8AJ/NH43xZw7iuE+JMVlGI+KjNxv8AzR3jL0lFqS8meJ/t&#10;/fsu2X7Vn7OGreDrBZIPFGk41fwTqls22ey1SD54WRu28jyz7OTwQCJv+Cf/AO0pc/tY/sm+E/jH&#10;rCRx6xcWZtPEUMS7VTUIGMU+F/hDMu8L2Dgc4zXs1fI3/BOa7TwN+01+07+ztZWph07Q/iXD4i02&#10;H+BF1aBpJEQfwqrQDgcDdxWlP95g5xf2LSXo2k18219x7OX1JZtwLjcJU1eDlCvTf8sKko0asV5S&#10;nKjK2ycW+rPrmiiiuM+EPnP/AIKg/HXxt8HP2Z28MfCaRl8a/ETW7Xwj4S8v/WJdXrFGkT0ZY95U&#10;/wALbT2r0r9lj9nfwb+yv8CPD3wT8FWcaw6RYqL66Vfnvbthme5c9SzyFm56AgDAAA8D/aUmi+In&#10;/BWX4B/C/UN0ln4T8K654p8j/lm1w6/Z4mIzyyGIkHHBbjrX19XZW/d4WnTX2vef3tL7kr/Nn3me&#10;zllXCGW5bT09upYmp/ebnOlST7qEKblHs6sgPSvxK/ZM/ZV+Pf8AwUG/aI+MHh3Sv2x/FHgyLwf4&#10;ikeMCS6vFnWa7ulCKouovLCiH3zntjn9tT0r8Kv2QP8AgpDpn/BO/wDaS+M+ral8JLjxX/wlXiSW&#10;FI4NaWz+zeReXRySYpN27zfbG3vmvUyWOIlRr/V1edo227676bH6b4G4fiStkWf/AOr1NTxyhh/Z&#10;XVN6+1fN/F9z4Obf5a2PpvWf+CIX7a3gvTpPE3wm/wCCk+uXmvWqM9hbXkd9YpI20/L5y3kxQnpn&#10;YRzzXrf/AARv/bf+NX7QmmeMv2eP2mGNx43+G92sFzqcigTXUPmPEyzbflaWOSMqXH3wQTyCzeE+&#10;Jf8Ag5fSbRLiLwf+yU1vqLRkWs2peLvOhRscFkS2RmGewYfWvW/+CF3w48EXnhLxx+0/cfGPRPFX&#10;jr4gaqLrxRY6OWX+xN7yTC3kRwGDs7uxONnyhVLbSx2xlPHfUJyx0FfTldle99fh6W7n0PGWX8dR&#10;8Oswr8fYSCqqVJYWcadFVFNz99OWHXKqbhe/Pa8rJXdrffVfHP8AwU48Jat8B/Fvgn/gpB8MLBo9&#10;V+H+qQ2HjxbVSG1Pw7cyCKVJAP8AWeUzgrn7u8txsGPsauF/af8AAVp8Uf2cfHXw8vbZJk1jwnf2&#10;wjk6Fmgfb/49ivBwtT2NeLe2z809GvuP574PzZZNxFQr1FelJ8lWPSdKp7lSL9YN27Oz3R2Wkarp&#10;+u6Va65pF3HcWl5bpPa3ETZWSN1DKwPcEEGrFfPf/BKfxvf+Pv8Agnv8LtX1OYyXFr4cXTnZmJyt&#10;rI9unX/YjWvoSs61N0a0qb6Nr7mednuVyyTO8Vl0nd0ak6d+/JJxv87BXxn+3b5/7W/7XXw5/wCC&#10;eVrdSL4ZjhPjL4oeQ3zT2Nu4FrZk9lkl+93+ZCOmD9mV8m/sTW0fj/8Aby/ac+NmoL5k9l4i0vwl&#10;pe5Rm2t7O0zMq98SSMrn3Ufh0YN+zc6vWKuvVtJP5Xv8j6Xgep/ZssdnK+PC0XKm+1WpOFGEl5w9&#10;o6ke0oJ7n1Zp9hZaVYQ6XplpHb21tCsVvBCgVY0UYVQB0AAwBXmf7Zv7UvhT9jf9nfX/AI8eK7M3&#10;n9mwiPS9NWTYb69k+WGDdg7QzfebB2qGODjB9Sr8vP8Ag5V8c65B4a+E/wALre4ZdN1HUtT1K8j5&#10;xJNAlvFEf+ArcTf991WW4aOMx0KUtm9fRav8jTwx4YocacfYHKcS/wB3Um3PXVwhGVSSvunJRavu&#10;m7nPfBX9jb9ur/grlaN+0Z+1b+0Lqng7wLrG9vDfh3S4223FsxK/urbcsccOOBLJveTGSCCGOz8U&#10;v+CGvxr/AGYvCN18Wv2F/wBqPxRL4m0dPta6Gy/ZZdQ2clYnhbaZMDiN0Ic8ZGa/TXwD4Q0r4feB&#10;tH8CaHbLDZ6NpcFlaxxjAWOKMIB+QrWrqlnWKjUtTsodI2Vrdnpr5n12I8cuLsPmTjlns6OBjK0M&#10;MqVP2Xs09IzTjzScl8Ur3u21bS3yb/wST/4KA6p+3F8E72z+I9ukHjrwfcR2niPy4xGl6jA+VdBA&#10;BsLbXVkAwGQkYDAD6yrm/Afwd+E/wuub69+HHw20PQ59TmaXUZ9K0yKCS6csWLSMigv8zE8k8k10&#10;ledialGpXlKlHli+nY/M+KsfkuacQV8XlOHeHoTfNGm2nyXS5kmrLl5r8q6Ky6HxjomlJ+w5/wAF&#10;O10LTpfs3w//AGibeae3s1+WGw8T243PheiieM8Ecs7gYwoNfZ1fI/8AwWN0VtN+Avgz45WDiG++&#10;HfxU0PVY7gLlhE9yLd1Hpkyxn/gNfW6NuQN6jNa4h+0o06vVpp+sbfo19x7fFVT+1sjyzOJu9WcZ&#10;0Kj/AJpYdxUZPz9jUpRb6uN3q2LRRWD8VPEcng/4YeJPFsJw+l6DeXikescDv/7LXIlzOyPiKNKV&#10;etGlHeTSXq3Y+UP2fNMt/wBtf/goR40/ao10tdeD/g7dP4R+HNtMN0cupAH+0L5QeAVbCKwzuVlO&#10;RsAr7Nr5j/4I9eBm8Gf8E+/A+o3m1r7xKt5ruozKP9ZJdXUkik8nny/LH4V9OV1Y6X+0OC2j7q9F&#10;/m7v1Z9l4hYmEuJquAov9zhP9nprpy0m4uXrUmpVJPrKbZ8n/wDBa7xJ4i8J/wDBPTxZrfhbXr3T&#10;b2PUNNEd5p908MqA3cYIDIQRkcda+Q/2X/8AgkR+0X+0n+z94T+O8X/BRXxRo6+KNIS+XS20+7uD&#10;bbiRs8z7em/p12j6V9Yf8Fzv+UcPi/8A7CWmf+lkdegf8Et/+Ue3wl/7FCD/ANCavRw+KrYPKVOk&#10;7Nza2T+yu6Z+l5BxXnfBvgxTxuUzjCrPHThKTp06l4+whK37yMktVfTU+I/ip/wTw/4Kj/sMeHpP&#10;jb+zX+2hrXjqDQ1a91TQ2a5jmkjUAsRaTSzxXS7V+ZSwbAG1Sen2N/wTG/b90j9vf4GN4p1Gwh07&#10;xdoNwtp4q0u3z5QkIzHPFkk+XIoOATlWVl5ABP0kQCMEV+XX/BKMW3wu/wCCuv7QHwR8N24g0WW0&#10;1O5htouEiaDU4BGAvQALcyAenAHFL239pYOq6qXPBJqSSV1ezTt+BjHOJeKXBOaVc2o0/r2BhGtT&#10;rwhCnKdNzUalOooKMZJJ80XZNP53/TDxz4J8L/Enwbqnw/8AG2jxahpGs2MlnqVnMPlmhkUqy+3B&#10;6jkHkV8sf8Eu/FHiD4T638RP+CevjvVJr2++EesK3hfULlh5l5oN1mS2LD+8mcHAAw6gdK+vK+Sf&#10;ielp8L/+Cxvww8TWJaM/FD4YaxoN9Gv3ZptOP21JWAHLBPkyewA9jwYV+0pVKT6rmXk463+66Pz/&#10;AITqPMMpzLJqmsZUpV4L+Wrh06jkvWiqsX3um/hVvraiiiuM+ECiiigAooooAKKKKACiiigDK8de&#10;Jv8AhC/BOseMTZfaP7J0q4vfs/mbPN8qJn27sHGduM4OPQ1+Cn7aH/BVL9qr9vm/j+G0EB0HwzeX&#10;axWfg3w2Xdr6RmARZ5Pv3LZwAoCpk8Jnmv3q8d+Gj408D6z4OF39n/tbSbiz+0bN3l+bEybsZGcb&#10;s4yM185/sOf8EmP2Zf2JZI/FulWEninxkP8AmatcjUvbcYK20Q+WAf7XLnPLYwB7GV4zB4KM6tWH&#10;NNW5fxv5Lp59j9s8JeMuBeBcLjM0zXCfWMdFw+rRteztLmld+7Cz5fes5r7K3PwT+Jvw08a/B3x3&#10;qPw0+Iuitput6TMsWpWMjqzQSFA2wlSRkBhkZ4PFf0R/8E3/APkwj4Q/9k/0z/0QtfiB/wAFVf8A&#10;lIf8WP8Asan/APRcdft//wAE3/8Akwj4Q/8AZP8ATP8A0QtexxDUlWy+hUe7s/vR+2fSSzCtm/hr&#10;keOqpKVaUJtLZOdHmaV7u13pqz2uvnn/AIKVftzeH/2Fv2eLvxxG9rceKtY3WXg/SZ5P9fc4G6Zg&#10;OTHEpDt2J2rkFwa9t+IfxA8IfCrwNq3xI8fa3Dpui6JYyXmpX1w21YokXJPuewHUkgDk1+DXxo+I&#10;/wAb/wDgsd+3naaH4PsTDb6hd/YPDVjIzeTo+lRtlriXrg7cyyEdWO1R90V4uU4COMrOdXSnDWT/&#10;AE/rofhvg34eUOMc5nmGavky7Br2leT0i7LmVO/mledtoJ7NxPm/xrN8QPFssnxg8bm8vG8SaxeF&#10;9ausn7beJ5clx83dl+0RE+nmCv1b/wCDan/kknxO/wCxjsf/AEnavIv+C7X7Pnw+/Zc+C/7OvwR+&#10;GmmR2+m6LZ+I42lVMPdzn+yjLcSHu8j5Y/XAwAAPXf8Ag2p/5JJ8Tv8AsY7H/wBJ2r6TMsTHGZC6&#10;sVZN6eilZfgj+l/FHijC8ZfR7rZvhafJSqVEoR2tCninTi7dG4wTaWibstj9M6KKK+FP4CCiiigA&#10;r4v+L9kn7cP/AAUs0n9nrV4ftHw/+BmnweI/E9oGOzUtduP+POGXBwUjUBwp+8fNUgg19oV8m/8A&#10;BKKC28YaN8ZP2h7tFk1Lx18aNaf7Tt+YWNq4htYM4BKoPMxn+8feuzCy9nTqVeqVl6vS/wB1/mfd&#10;cI1P7Jy3Mc5j/EpU406T/lqV248y7NUo1eV7qTTWqufWQAAwBRRUd3d29hayX15MscMMbPLIxwFU&#10;DJJ+grjPhdW7I/P7/gtH8Yfif478f/C/9gL9n3xBdaf4n8b6wt/ql9Y3kkMltbKSkSloyG2E+dK+&#10;CCBbrwd1dn/wQ8/aa8UfG39ly++FfxL1me88V/DXWH0rUpL6YyXD2zs7W5kJ5JXbLFk5JEPJJya8&#10;j/4JtJqf7dP/AAUu+KX7fniCBW0DwrIdF8GqeVG5TDEV91tkZ3/2rrIrL1F4P+Cc/wDwW+ju4rhr&#10;DwN8boQJoy5EMdxdyAEnnA23q5B6IlwRwM19JOjTeFeBS9+MVPz5t5L/AMBdvVH9S47I8tqcK1eA&#10;IU4/XsLhoYzmSvJ4nWpWpX3dqE4xilpeGuqP1CpssUU8TQTxK6OpV0ZchgeoI9KdRXzZ/LR8Z/sj&#10;ac/7Fv7d/jb9iZ7nyfBfjyyfxp8L7ct+7tpM7b6xjH8O0q0gQcBI93VjX2ZXyH/wUe0//hEP2l/2&#10;Y/jjp8vlXVn8Uv8AhH5nVRmSC/t2BX1xiJh/wKvryuzF/vIwq9ZLX1Ttf5pJ+p93xrU/tOhl+dS1&#10;qYmjaq+9WlOVJyfnOEYTk+spSfUKju7u2sLWS+vZ1jhhjaSaRzhUUDJJ9gKkrx//AIKAeOLr4cfs&#10;TfFLxlYSbLi08FXwt2BIxI8RjU8f7TiuanB1KigurS+8+TyvA1M0zShgob1ZxgvWUlFfmeJ/8E7N&#10;A/4al+Onj7/gpV4xiklj1rUp/DfwttbqM5sdCtXKGdc/dady2QOhEnJ319mV5N+wj8M7f4P/ALGn&#10;wy+H0VssUll4LsHvVTobqWFZp2/GV3P416zW2LqKpiJcuy0XotEe7xvmdPNOJq7o/wAGk/ZUl0jS&#10;pe5TX/gKTb6ybk9Wz8xf+DiDxd4/0Dxb8EtE8D+PtY0L+1pNahuJNL1CWDf+805VZhGy79u44z6n&#10;pmrMf/BBv9o+SNZP+HnXib5lz/yBbz/5ZVz3/ByRqg0Txh8CtaaHzBZya5OY92N22TTWxntnFWo/&#10;+DmDwvHGsf8Awx/qHyrj/kdk/wDkSvpMPHM/7LoPBr+a+kf5tPi+Z/S/D+E8U5+E+QT4LoxldYn2&#10;zccO3f6xL2etdX25vh+fQ5nUviN+3J/wRl/aT8FeHPjn8erz4jfC7xdN5DNdzzS7YI2iSZkSYu9v&#10;PCJUcKjlZFIBP939bIpUmjWaJtysoKsO4r8abv8Aar8J/wDBZn9sj4d+D/jprOgfDXwT4VvS+n6D&#10;e6pJJda7cTyRbrZJvLWPfIYY4xnYQGO3czYr9l0RY0WONdqqMKo7CvMziEoez9rFKrZ81lZPXTbS&#10;9t7H5l41YPEYOnlX9rYaNHNZUpvE+zhGMJe/+6fuJU5VOS/tHC6Tsr6JLjv2hPgZ4I/aU+DXiD4I&#10;/EO1aTS/EGnvbSyRqPMt3IykyZBAdHwyn1X0rxP/AIJXfGXxd4x+CGrfAP4rXRm8afB3xDN4U124&#10;ZubyKE/6Nc+uGi+TnkmInvX09XyT8JtOtvhf/wAFjvif4O01mWD4ifCLS/F08I+4lxa3Y05iBngs&#10;PmPHJJNcNB+0w9Sm+i5l6ppP70/wR8Hw9U/tLhbMsqq6+zisTS/uzhKMKiXZTpTbl0bpw7I+tqKK&#10;K4z4U8w/bO/aDs/2Wv2YvGHxyn2tcaLpTf2XCy7vOvpWEVtHjvumdAfbJ6CuQ/4Jvfszal+zh+zh&#10;Yy+PlkuPHnjKQ+IPH2p3eGuZ9RuB5jRyP1byg2zrjIYj7xrz3/gq8k3jXXfgH8BmWR7Pxd8Z9ObU&#10;oVJ2yQWwLsGx1UbtxH+zntX2AAFG0CuyX7vBRS+2236LRfjf8Ox95jJSyngHDUKeksbUnUqPq6dF&#10;+zpR9Of2smtm+R7xGyyxwRNNM4VEUszN0AHevyv+Ln7TH7Yn/BWn9pnXP2Zf2KPHM3g/4Y+GZvK1&#10;7xVFJJbtdRFjG08skf7wq5WXybdSvmBcuRyY/v79ubxjqfw//Y0+KXjLRmZbyw8BapJayLnKSfZZ&#10;ArcehIP4V8xf8G83grSNC/YfvvGFpaIt5r3jK8a8uNvzOIUjjRSfQDcQOxY+prqwPLh8JUxTinJN&#10;RjfVJvVu3ktj6jgGOD4Z4NzHi+dCFXEUqlOhh1NKUIVJpylUcXpKUYr3L6Ju9mcNcf8ABud4W8pv&#10;ENl+2F4sXxPsYprEmloR5u0qGOJBJjGAf3mccZqv+wR+1X+1P+x1+2HH/wAE4P23fEcmuW2quqeD&#10;fEl3dNMwdwTAI5n+aWCXBQK/zRyDb6gfplXM698GfhJ4p8b2fxK8TfDTQ9R8QadHGmn6zfaXFLc2&#10;yo5dPLdlJTa7FgRggnNH9qVa9OVPFe+mtNEmn0advwI/4i9m2fZdicu4sisZRqQapvlpxqUav2J0&#10;5RirJP4o6prTRN36avmP/gqX8Ctc8c/AmP8AaA+FELW/xG+Edz/wkvhHULeHfKywfPcWpA5kjkjU&#10;kx/xMijuQfpymzww3ML29xEskcilZEZchlIwQfavOo1ZUaqmun4+Xz2Pzbh/OcRw/nNDMKKu6ck2&#10;ntKO0oS7xnFuMl1TaOO/Z3+Mej/tB/Azwr8a9BjVLbxLokF8IVbPlOy/PHn/AGXDL+FdnXyT/wAE&#10;dNRu9H+Anjf4HzoFtvhr8W9e0DSVDE4s/NW5jHPPDXEg+gFfW1Xiqao4iUFsnp6dPwOvi7KaOR8T&#10;4vBUf4cJy5P8D96F/Pkav5hXyf8A8FUPH3jTX/Dfgf8AYq+FmpPaeIPjX4i/sm6vLdv31po8IWW/&#10;lX/tnhSeyM/fBH1hXyLpUkPxN/4LTatLfS+dD8M/gzBBYW7YK293fXJkklHo7QuqdvlrTB6VXUa+&#10;FN/Nbfi0enwFCnRzirmdSKksHSqV0mrpzilGlddUq06bae6TXU+mvhZ8MfBfwY+HWi/Cr4d6LHp+&#10;i6Dp8Vlp1rHzsjRQASTyzHqzHJYkkkk10FFFckpOTuz42tWrYitKrVk5Sk2227ttu7bb3berZ+L2&#10;l/AT44ftx/8ABUL42fA7w9+1X4k8FW2i+JNZvreaG4ubqIRx34jEKxLcxBBh+MHA24xXt83/AAQv&#10;/a00JP7X8H/8FN/EDalb/NaLcWF9bpu95Fv5Cv1Cms3/AIJvf8puv2hf+vjX/wD06RV+olfQ47Ms&#10;XhZwp02kuSOnLF7pd0f014keJfF3CGbYTLsrq04UfquHlyujRndyppyu505Sd/X0PzH/AGOf26v2&#10;v/2Pf2q9P/YP/wCCiupf2lb6zNHB4b8XXlx5zrJK22Bhc4BuLeR/k3SAOjHDEAFR+nFfml/wcieC&#10;NHg+F3wy+M1rD5WtaX4pm02G5jJVjDLAZ8Ej+69sCPTc2Opr9DfhN4hufFvws8NeKr3/AF2paBZ3&#10;U3+9JAjn9TXHmEadXD0sVGKi5XTS2uuq9T4PxIw+WZxw7lXFmEw8aFTF+1hWhTXLT9rRklzwj050&#10;7tLRNdXdv5R/a90ib9jr9tv4f/txeFDHYeF/G1/D4N+LSx5WJ/OOLK/lHTKMNpkOCAijJDGvs6vn&#10;r/gqz4CtfiJ/wT4+KOk3MKu1j4bk1OHcudr2rLcZ/KM/SvSv2XvG958Sf2b/AAH4+1GfzbnV/COn&#10;3V1Jn78r26F2/Fs1y1v3mFhUe6bj8lZr82vRI+ZzubzfgzAZlU1q0ZTw0n1lCEY1KLb6uKnOn5Qh&#10;BdDu6KKK4z4M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Fc58oFFFFAHxT/wAF5Pjp&#10;8Q/gx+xP/Zfw91b7A3jDxBFo2q3cefNFm0UskiRnPyl/LCE8/IzAYzkfkt+wj+2Dpn7Enxdl+NK/&#10;BjTvF+sRWLW+jnUtQaBdOZ8iSVNqNlynyA8YDN1zx+/X7Sn7KXwJ/a78GWnw/wD2gPBj65pNjqC3&#10;1rapqVxa7JwjIG3QSIx+V2GCcc9K8R/4cef8EzP+je7j/wALHVv/AJKr6TLc0y/C4F0K0G7t3tbV&#10;et0z+nvDHxY8OOFvD+rw9neErVHWlN1XTjFKcZWSTl7WnP4VZrRWutU3f81f28P+CyXjf9uj4GD4&#10;H+IPgfpXh+3GtW+o/wBoWesSzvuiVwE2sijB39c9q8o/4J+/t0eIP2BPixqnxV8O/D6z8RzanoT6&#10;Y1ne3z26xq0scm8MqsSf3eMY719sf8Fhv+Caf7GX7KP7Ia/FT4EfCebRdc/4Sqys/tj+Ib+6HkyJ&#10;MXXZPM68lV5xkY4NfOP/AARb/ZR+BP7Xf7R/iD4f/tAeDH1zSbHwhLfWtrHqdxa7JxcQIG3W8iMf&#10;ldhgnHPTpXvYetlcspnOFNqlrddenn+p+/8AD2deFdfwfxuNwOAqQyqLn7Si/jk1yc1v3r3vH/l4&#10;tunX9i/2Dv2mdV/bC/ZX8M/tEa34Ut9Eutfa9EmmWty00cPkXk1uMOwBOREG6cE4r1+vMtD+FHgT&#10;9kf9lzUvh98AdGbRNJ8L6DqV1olrJdSXX2eUia5Lbp2dn/euzYYkc46cV+Rn7L3/AAWO/wCCiPxI&#10;/aY+Hfw78Y/HeG60jXvHWkadqtqPCelx+dbT3sUUqbktgy5RmGVIIzkEGvk6OXTzCVWph7KMXezv&#10;ezu136LufyBkvhpjPEjFZtmfDfs6OEw85SjCrKSmqcnOUIrljUTcYRs7y36vc/cCiiivJPyE+Q/+&#10;ChRn8Oftjfsr/EC5iH9nw/EC/wBLuJWbASa6tkWIfU7Hx/u19eV86/8ABUv4L+JPjD+yDrF/8P4Z&#10;D4s8EX1t4s8JyW8e6SO+sX8zKDHLGIyqB3LDrXpn7Lvx88N/tPfAHwv8dPCzxi38QaVHPNBG+77N&#10;cD5ZoT7pIHXnniuyr+8wdOa+zeL+/mX33f3H3WcRlmHA+W4ynqsPKrh5+Tc5V6bflNVKiX/XuR3k&#10;ssUETTzyKiIpZ3ZsBQOpJ9K/GnTvgh8UP+Cxn/BQD4nfGb4RfGmTwjo/g24htfDniaG3mdvIRnht&#10;xCY5UaMyKks2QRjecgE1+rH7VXgr4s/En9nbxd8PPgbq2lWHijXNHksNLvtaupYbe383CSSM8UUj&#10;giNnK4Q5baDgZI80/wCCYX7Ed/8AsI/s1J8LfFV9pV94m1DVp9R8Rajo8kjwTSNhI1RpURyqxIg5&#10;UfMWOOcnowOJjgsPUqxa9o7RS3st27P7j6PgDijCcC8M5jnGFqx/tGq4UKMWlJxg2p1ajjJOLTUY&#10;wV+rejPlW/8A+CHn7aOq2M2l6p/wU58Q3NtcRNFcW9wNReOVGGCrKb3DAjgg8EVif8Edde8Z/sU/&#10;tx/Eb/gnF8UteWaO+me60GTaUiuLq3j3+dEp5Hn2hDlcnHkAdiT+qFfEH7ff/BM342/G79r3wL+2&#10;T+yx438N6H4i8Oi3/tqLxFfXNulw1tMHhdDb28pYsjPFIGwCioBnLV00cynjIToYqSUZJ2dkrSWq&#10;2XyPp+H/ABRxfGWDx3D3FeIpww+Ioy9nP2VOmqdeFp0pSdOEXZtOLv3tpdn2/TbieO2ge5mbakal&#10;mPoAM0lubg28Zu0RZdg8xY2JUNjnBIGRn2FeCf8ABS79oq5/Z1/ZO1+/8M7pPFXilR4c8G2cPMs2&#10;o3gMSMgHJZAWkAxyUA7141GnKtVVOO7dj8PyXKcVnmcUMuw6vOrOMF21drt9Et29kk2cH/wRiS61&#10;H9mnxZ45eHZbeJPix4g1DT8HIaE3ATIPcbkcfhX11Xmv7HfwI0/9mb9mHwT8DrG3WN9B0GGO/KdJ&#10;Lx/3lzJ/wKZ5G/GvSq0xdSNbFTnHZt29Oh6nGmaYfOeLcdjMP/DnVnyecE7Rfq4pNhXyP8B7MeCv&#10;+Cwnx40fU5cT+NPAHhvXtMjbgtb2sQsJCPUCQdfevrivjn/goFPe/s1/tYfB39vJXaPw7Y3Ung34&#10;hXCrlbfTb0kwzy4HEUc2WJJwG2dS2K0wfvSnSX2otfNWkl82rHpcBxljMVjcqg/exeHqU4+c4yhX&#10;hFec50YwXdyS6n2NXn/7V/8Aya78R/8AsRdW/wDSOWu+t54bqBLm2lWSORQ0ciMCrKRkEEdQRXM/&#10;G3wVqvxJ+DXiz4d6FcW8N7r3hu+0+zlu2ZYklmgeNS5VWIUFhkgE46A9K56T5asW+6PlcpqU8Pmt&#10;CpUdlGcW32Skm/uPh/8A4Nv/APkzLxf/ANlOuv8A03afX3Z8Rfh38PPih4TvPCHxR8I6ZrWj3ULL&#10;eWerWqSxFepPzD5SMZDDBBAIIIzX5efBf/gkZ/wWC/Z18NXHg74H/theB/DOl3l817c2Ol+JNSSO&#10;S4KIhkI/s4/MVjQfRRXU6j/wTK/4LMfE/TrjwX8Yv+Chekf2DfQmK+j0/XtRneVDwyFPskG5Sucg&#10;vg9CME17uNw+FxGMlXjiIpN363X3I/oDjfh3hXiPjjFZ9h+JMNShVqc6t7V1Iqy1SjDWStdWl8zF&#10;/wCCCerTeG/2r/jp8Ivhtrdzf/DyzuJZ9JkaQtETHfPDbTDsHkt85I5YRj+6MfqhXhH7Af7BHwx/&#10;YG+FE3gXwXePqusarMtx4j8RXFusct9IoIRABnZEgZtiZONzEklia93rzcyxFPFYyVSntor97JK/&#10;zPzPxV4lyvizjjE5hl13SahFSkrSqckIwdSS6ObV9bO1rpO6Pnn/AIKveKtP8I/8E8vile6hk/bP&#10;Dv8AZ8CL1eW5ljgQD/gUgP0Br1j9n/SbrQfgR4K0O+TbNZ+E9OgmUjoy20an9RXzL/wUd1KP9pP4&#10;7/Cr/gnn4Zdpm1rX4fFHxAkjyRZaLZNvCNg8NNICq9cFVyPmBr7GjjjhjWGJAqquFVegHpUVV7PB&#10;04vdty+WiX5M5M3p/wBm8D5dhKmlStUrYi3am1TpU3b+86dRrvHlezTHUUUVxnwx8nf8EbNXt1/Z&#10;O1T4bk/6Z4J+JHiDRtQVlKsJPtr3APPqtwv+RX1jXxv8CJ4v2SP+CmnxD+A/iCb7N4d+Nduni/wP&#10;OzHy21KMbL6z/wCujfNKO2xVHUgV9kV2Y5f7Q5raXvL57/c7r5H3HiJTVTiapmNPWni4xxEX39qu&#10;aa9YVOeD7Si0fmD/AMFstNufgF+2r8DP24P7Lkl0zTLm3sNWkiU8NaXbXKr6bmjmmx3Pl+3H6WeD&#10;fGPhj4g+FNP8ceCtct9S0nVrOO607ULWTdHPC4yrqfQiuS/ab/Zs+GH7WXwb1X4J/FnSvtGmalGG&#10;iuI8CayuF/1dxExB2yKenYgkHIJB/Oyx/wCCfX/BZb9haCfw/wDsTfH2z8U+F2umax0f7ZaxyRBs&#10;5Y22pr9niPc+XIcnnGa7IewzDCwpyqKE4XS5tmm779Gj7jB/6v8AiNwfgMsxOYUsHj8Cp04uu3Gj&#10;VoylzR/eJNQlTbas1ZrX0/SP4+fGfwh+z18HPEXxm8danDa6b4f0yS5kaeQKJHAxHEM9WdyqKByW&#10;YAV49/wTH/bQ+Jn7dPwN1D4x/EH4W2PhmGHXJLDSzYXTyJfJGil5QHGVAZtnUglW9K+P4/8Agmh/&#10;wVW/by1TTm/4KF/HqLw/4ZsroSyaDb3VpNcFgWXfHBYr9lDlc4kZ2IDfdPIH6VfBz4QfD/4CfDLR&#10;/hF8LtBj03Q9Ds1t7G1Rixx1LMx5Z2YlmY8kkmscRRweFw/s1JTqN7q9kl0T6tni8TZPwXwnww8u&#10;p4qljsyqVE3UouUqVGnFP3Yz91VJTb1dmkl0aTfTV8m/8FFBZ+L/ANpH9lz4Sg+ZdXXxe/4SFLcM&#10;c+Vpds0zScdlMi98HuD0r6yr44+E11J+1p/wVM8TfG7RbtbrwX8E/DzeFtHvo23Q3WtXPzXhi7Hy&#10;1zG5HcJjIINY4P3ZyqdIxb+bVl+LR4PAkHh8dic1m7QwtCrJv+/OEqVJX7upUi7b2Un0bX2PRRRX&#10;GfDnzf8A8FdPD974j/4J1fE+1sI2d7fRY7plUc7IriKRz+CqT9BXsnwG8V2vjn4H+D/Gdlt8rVPC&#10;9hdKF6Dfbo2PwzitL4jeAvDnxU+H2ufDLxhaefpPiHSbjTdShDYLwTRtG4B7Haxwexr5p/4JLfE3&#10;WY/gxrH7I3xGby/GPwV1ubw9qKvw11Yh2azuVHZWiOwdciMH+KuyP7zAtLeMr/KSS/NL70fdUY/2&#10;l4d1KdNXlhMR7SS/6d14RpuXpGdKEX2dSPc+sK/NX/g5U/5IZ8Nf+xsuv/SWv0qr5F/4K6fsC/GL&#10;9vn4ceEfB/we8SeGtNutA1ye8vJPEt5cQxvG8OwBDBBMS2fUAY71plVWnRzCnObsk9X8j0PCDNst&#10;yPxIy/H4+qqdGnKTlKWyTpzSv82kfUXw8/5EDQ/+wPa/+ilrhf2z/wBonwX+y7+zd4p+LPjLXLez&#10;+y6VNFpMM0gD3l88bCGCNerMzY4HQAk4AJHw7Z/8E/8A/gu/p9pFYWX/AAUB8LxwwxrHDGvinUcK&#10;oGAB/wAS3sKsaD/wRH/aa+PHjXS/FP8AwUF/bMufFljp8vmNouj3lzcB+csiS3CxrCGGAzLFuI44&#10;wCOiOBwNOop1a8XFdI3bflsfRYXgfgPL8yjjc14goVKEZc0oUY1Z1JpO/JFOCSctuZuyvc6P/g3Z&#10;+CV/4L/Zl8VfG7WLIw3HjzxGq2jMpHmWdmrojc9vOmuB+FfoTWX4J8FeFfhx4R03wF4G0K30zR9I&#10;s47XTdPtY9scEKDCqB9PxPU03x3418OfDfwVq3xA8X6lHZ6XounTX2oXUzBVjhiQux/IGuHGYiWM&#10;xUqtvie34JHwPGnEWI444xxWbKDTxE/dju1FWjCOm7UVFabvY+WfhVDceLv+CzvxQ8RW0qyWvhP4&#10;SaTpNxt/5Z3F1Olwqn6ojn8q+vK+Tf8Agkx4a8T+Kfh343/bE8fadJb618avGU+twLcLiSPSYi0V&#10;hF0B2LHvKeqOD3r6yqsdpX5P5Uo/NKz/ABudPiBKNPiBYGLT+q0qVBtbc9KnGNS3de157PqrBRRR&#10;XGfEBRRRQAUUUUAFFFFABRRRQBFff8eU3/XJv5V/Lx49/wCSqa1/2MFz/wCj2r+oe+/48pv+uTfy&#10;r+Xjx7/yVTWv+xguf/R7V9dwr8VX0X6n9kfRH/j5x/ho/nVP6fvDH/Itaf8A9eMP/oAr8a/+DiP4&#10;1ePPEP7U+j/Ay71Mp4b8O+Hbe/s7GMkLJdXBk3zPzgsFUKvHA3f3jX7KeGP+Ra0//rxh/wDQBXin&#10;7Q//AATO/Yv/AGqviK3xW+Onwmm1nXmsorRrxPEV/bDyY87F2QTonG484ye9eJlWLoYHGKrVTaSe&#10;29/nY/DfCXjHIOBOOP7XzelOpCEZqKhGMpKcrJSSlKKXu8yve+ux+TH7C3/BXYfsHfCJvhl8Pf2Y&#10;NF1K8vbxrrXPEF5r0qXGoSkkJuCxEIiJhVUHAwTyWYnyf/goJ+3Fr/7fnxl0z4xeIvAFn4cm03wx&#10;Doy2NlfPcK6x3FzP5hZlUgk3BGMfwj1r9hf+HHn/AATM/wCje7j/AMLHVv8A5Kr8xP8AgtP+yt8D&#10;P2Qv2pdB+Gv7P3g59D0a+8AWup3VrJqVxdF7p76+iZ99xI7DKQxjaDj5c4yST9Tl+MynFY9yo05K&#10;o7u7/H7T/I/rDw5448IuLvEKWJybAV4ZhVjOUqtTZqy5l/HmldWSShZJWVkkdz/wTY/4K/8AjT9m&#10;bwL4P/ZJ0v4KaXq1ndeKBC2tXGrSRyr9suxuOwIR8u/jnnFftrX5i/8ABHb/AIJw/sefHL9k/wAK&#10;/tEfE74Vy6h4ug8RXckWqLr99CA1tdnyT5UUyx/LtX+HnHOa94/4LRftWfHb9kX9m7QfiB8APGa6&#10;Hq174uisrm6fTLa63wG3mcrtuI3UfMinIGeOteHmlPDYzMlRw0eWbbUm9m777vz6L0PwjxVy/hnj&#10;jxShknDNB0MXKtVp151W1CdXm+JNSqNRupbQjuvd7fYVFfmt/wAET/8AgoR+1r+2B8cPFvg39oT4&#10;nx65p2l+F1vLG3TQrK18ub7Qibt1vCjH5WIwSRX6U15OMwdTA4h0ajTatttr9x+O8bcG5pwFxBPJ&#10;8wnCVWCjJum5ONpK6s5Ri9nroFct8cvDcvjL4KeMPCEG7zNW8LahZptODmW2kQY4P970rqaR0WRD&#10;G65Vhhge9c0XyyufMYetLDYiFaO8WmvVO589f8EofGlp45/4J5fC3UbQ/NY+Hf7LuE2lSktnNJas&#10;pB75i/HOehr6Gr43/wCCeN8v7M/7R3xa/YB8WXoha38QSeL/AIeb8hb7R7075EjJ/ihk2qy8fMXI&#10;yATX2RXTjo8uKk1tLVej1X5n1niBhIYfi7FVaX8KvL29N96db95Bp9bKXK+0k07NNH58/wDBfX48&#10;eILX4U+Ev2N/hrbyXfiP4m63EJrS3b949rHKojiHI5luGjAzxiNwetcL4U/4IUftheEfDtr4d8M/&#10;8FItY0exto8Q6ZpceoRW9vk7mVFS8VQNxJ4AyTnvXuOsf8E8vj78VP8AgqVZ/trfGrxf4Um8EeGY&#10;xH4P8P6fe3Mt7CIoiIPMR7dI1JmeSdiJHwxCjIAI+z69B5hLA4WnRw8ltzSdk9X01XRaH6NW8R8R&#10;wLwrluS8NV6cm4OtiZezhUTrVHpD95GSTpQiotx3vu7H4l/tufsE/tP/APBOPWPBf7aWt/tEXXxG&#10;vtL8U2sJ1C8t7jzrNo8ywrI8sspMT7ZE6gAtjq1fsZ8FPiz4W+O/wk8O/GPwVMX0vxJpEN/absbo&#10;xIgJjbH8SnKn3U1zv7YX7Plj+1R+zR4w+At5LBFJ4g0lorG4uc7ILtCJIJDgMQFlRCSATgHAPSvN&#10;f+CXP7Mf7SP7H37PUvwH/aD8T+F9Yj03VpJvDN14b1C5n8q1l+Z4JPPt4sbZdzKRuyJCONozOKxc&#10;cdgYzqNe0g7drxfkuzOHi7jDD+IPANDFZpWgsywdVwSUYw9ph6iTTUYxUb05q1klaLb3bPpSvk/9&#10;oG8tPGP/AAVt/Z88IWU6tdeC/BvirxBfRr95Yby3WxjLexeNsdOR17V9XTTQ20LXFxKsccalpHds&#10;BVHUk9hXxz+wZJN+0/8Ati/F79vSJ/N8Mb4/BPw8uGz/AKVZ2b7ri5QEf6t5dpU99z5AIrjwvuxq&#10;Ve0WvnJctvubfyPjuDaf1XD5jmtTSFHD1KafepiYuhGPq4TqTt2hJ9D7IooorjPhj5I/4LPyXmi/&#10;sm6R8QbOBn/4RX4k6Dqsm0j5VjugM8gjqw6g9a+s7S7t760ivrSQPFNGrxuvRlIyD+Vee/tcfAnT&#10;v2mf2avGnwM1EqreIdCmgspnXIgu1G+3l/4BMsbY7gYrgf8AgmP+0LN8ff2UNEg8Sxm38WeC93hn&#10;xlp8jfvLe/s/3JZvTzEVZPYsRztrsl+8wKa+zJ39JJW/FP8AA+6rQ/tLw7ozpq8sJXqKflDERg6b&#10;9OelUi3sm4p6yR9CV+Yf7aH/ACn++Cv/AGA9M/8ARuoV+nlfAP8AwUY/4Jkfth/tKftkaJ+1N+zL&#10;8WPCPhibQ/DdpZWN1q2qXkF5BdRS3DGRBDaSrt2zAA7s9eBxnoympSp4iXtJKKcZK77tHueD+YZT&#10;l/EWKjmGIjQhVwtekpzvyqVSPLG9k3v2XQ+/iARgivyf/wCC8HgvwF8DPjz8I/jD8BdBstF+Il1q&#10;E08kei26xSXjQywm3ldI8bmMhZN2MsCQSccdh/wwV/wXo/6SD+Gf/Cq1H/5W12H7MP8AwRg8aaR8&#10;f9N/ae/bg/aFm+I/iTSJI7jT7GNppbcXEfMZklnG90jY7lRVQbgCeMqerCQwuXVvbSrKVk/djfW6&#10;tZ6JWPtOC8Lwn4Z5w87xOe0cTGEKi9hQVWTrOUHFQlzQjFRu7ty00+a+/oWkaFWmTaxUFlz0PpTq&#10;K4X9pf46eGP2afgP4o+OPi6eNbPw7pUlwscjY8+b7sMI/wBp5GRB7tXhxjKpJRitXofz9g8JiMwx&#10;lPDYeLlUqSUYxW7lJ2SXq3Y+f/2D4bzxN+3f+1Z8TIFVtMbxXoug2s0ecPcWVrMLhT7qZEHXv0Ff&#10;XVfOH/BKr4OeMvhL+yFpmsfE+GVfFvjzVrvxd4pa4j2zNeXzB8yDAw/lCLIwMHIxxX0fXRjZRliW&#10;k7pWX/gKS/Q+p4+xNDEcV14UZKUKKp0VJbSVCnCjzLyl7PmXqFfIPxoik8Jf8FlPg94nuZBHb+KP&#10;hfrWkQZ/5azW8jTsv4LIh49K+vq+Uf8AgrJ4W8U6B8LPCH7XHw80yS5134K+MLfxC0cK5ebSyRHf&#10;wnjIRotpfHRYye1VgX+/5P5k4/NppfjY18PqkZ8RfUpNL61TrUE3spVqcoU7vovaOF30Vz6ur5t/&#10;4K4fBrWvjh+wF498L+G9NkvNR0+zi1eztYVLPIbWVZmCgclvLV8DueO9e8/Dvx54a+KPgPR/iR4N&#10;1GO70rXNNhvtPuI2BDxSIHU/XB59DWwyq6lHXKsMEHvWNGpLD14zW8Wn9zPCybMsZwzxBh8fGNqu&#10;GqxnyvT3oST5X21VmfIX/BEr9ozwx8b/ANhnw54MtL+P+3PAcR0XWbHd88aKzG3lx/deLaM9NyOO&#10;1fX1fnB8e/8AgjX8e/hb8dLz9oz/AIJpfG+HwZeahM0t14bvryS3jiLNueOJ0R0khLfN5Mq7V7Eg&#10;ADjj8Fv+Diz48JJ8MPiX8SLXwlotxCUudak1bR7cOm5VKh9LV7ncVJboAQCCwJAPq1sHhcXVdalW&#10;jGL1ak2mr7q1tfkfsOecF8H8ZZxWzzKc8wuHoV5OpOliJyp1qUpvmnBQ5X7Tlk3y8r1Vld7v6N8D&#10;f8FPfEfxa/4KT3/7FPwk+GFjrnhfR45RrfjCG9cPZtBDmd8DKMizlLcdCXPfIr7Dr5p/4Jv/APBN&#10;r4ef8E/fAt9BZa22v+Lte2HX/EMkIjUov3beBOqQqct8xLMxJJxtVfpauDGvC+25cOvdSSv3fV+V&#10;z8447rcJSzqNDhyD+r0acKftHzJ1pxXv1nGTfLzt6RVlZJ2TbOZ+NPiW08G/B7xV4tv/APU6Z4cv&#10;bqT3CQO2P0rw/wD4I/aFfaD/AME6fhrHqETRvdabcXaKy4Ply3UrofoVII9jWX/wVm+KGt23wL03&#10;9ln4cP5njL40a1F4a0mGPlobNmU3lyR/dWL5SeMebntX0d8Mvh/4e+E/w50H4X+ErbydL8O6Pbab&#10;p8ZOSsMESxpk9zhRk9zQ/wB3gUn9qV/lFNfi2/uNqsf7N8O4U6mksXiPaRX/AE7w8Jw5vSU6sop9&#10;XTl2NyiiiuM+FPk/9gCSPw7+1n+1N8N799uoQfEyz1po24Jtr+zEkLD1GEP/ANavrCvjX423sn7J&#10;P/BUjwf8fdXla38G/GbQF8Ia9fMcQ2usQsHsml7AyALGrHOP3nQAmvsquzGRvKNRbSivvSs/xR9x&#10;x1TeIxWEzSGtPE0KLT6c9OnGjVj6qpTk7bqMovZpuO6/49pP+uZ/lX5pf8G4f/Iq/F//ALGWz/8A&#10;QJq/S+ZDJC0a/wASkV+T/wAJP+CPf/BWv9nuXV4vgN+1n4E8L22s3nn30OmeI9RTz2Gdhb/iXHkB&#10;j+ddWX+xqYWtRnNRcuW1/Jtn1vhzPI8dwZnuTY7H0sLPEvCuEqrlyv2c5yl8Kk9Fbpu0frFX5U/t&#10;QeNtN/bu/wCC2Pw1+FXwtC6po3wymgOsahb/ADwiW2ma7upNynGxWEMGTj94pHORXRXn/BM//gs9&#10;8RrWbwt8WP8AgojpUejXELJcf2X4g1KaRwcAqV+ywZUrnPz+2OSR9Uf8E+P+CbXwh/YA8J3kPhbU&#10;bjXfFGsqq654mvYVjeWMHKwRIM+VEDzjLFm5JOFC6U/quWxlUVRTm00lG9lfRtt9l0PTyn/VDwww&#10;+LzGlmlPG46dKdKjCjGfJB1FyyqznOMV7sW0opNtv5r6Mr5N/wCCzWr23/DHlv4ADf6Z4w+IHh/S&#10;dNRRkmb7dHP0/wB2Bq+sq+Nf2ibu3/a3/wCClHw3/Zu8Pym40H4Oq3jTx3cJzGt8RssbPP8Az0yR&#10;IwIxsc4OQQOHAr/aFN7R95/LX8XZfM+A8Oqfs+KKWYT/AIeEUsRN9lSXNFf9vVOSC7ykl1PsiIFY&#10;lU9lAp1FFcZ8MFFFFAH5/wD/AATd/wCUqn7WH/YWh/8ASmWv0Ar8/wD/AIJu/wDKVT9rD/sLQ/8A&#10;pTLX6AV35l/vC/ww/wDSIn6Z4tf8lZD/ALBsH/6i0gooorgPzMKKKKACiiigAooooAKKKKACiiig&#10;AooooAKKKKACiiigD5N/4LBf8kR+F3/ZyXw9/wDT9bV9ZV4h+3j+zX46/ai+HXg3wj4A1bSbO58O&#10;/Fzwt4pvZNYnljjez03U4bqeNDHHITK0cZCKQFLYDMo5r2+gAooooAKKKKACiiigAooooAKKKKAC&#10;iiigAooooAKKKKACiiigDM8a/wDIm6t/2DLj/wBFtXxT/wAG9n/Jiuqf9lG1L/0RaV9reNf+RN1b&#10;/sGXH/otq+Kf+Dez/kxXVP8Aso2pf+iLSvQo/wDItq/4of8Atx+mZH/yavOf+v8Ag/yxB900UUV5&#10;5+ZhRRRQAV4f/wAFI/jF43+Av7EnxA+KHw41BbPW7DRtmn3m3JtnlkSLzV/21DllzwGAOD0r3CuX&#10;+M/wa+HX7QPw11T4RfFjQm1Lw/rEax6jYrdywGVVcOBviZXX5lB4IrWhKEK0ZTV0mm15X1PX4fxe&#10;AwGfYXE46HPRp1ISnFJPmhGSco2bSd0mrNpPZs/m9/Zv+OGl/A7486P8dPF/w+h8aTaPetfQ6Xql&#10;+0cc93yUllbazPtc78cZYKScAg/X/wC0f/wXy+In7RfwJ8VfA3U/2dNF0u38UaPLYTahBr00jwK4&#10;++FMYBI9CRX3x/w48/4Jmf8ARvdx/wCFjq3/AMlV5R+3R/wSK/YB+C/7IHxE+Kvw4+CU1hrug+Gb&#10;i80u8bxRqUwhmUfK2yS4ZG+jAivr5ZtkuMxMHOnJyukn2102l38j+y8T4veCPHHE+Cq4zLcTPExn&#10;ThSlJJRg3NcrtHEcqSk02+Vt21vZI/KX9kX9ozU/2Sv2ivDf7QujeGLfWbnw3NcSRabdXDRRz+bb&#10;SwEF1BIwJS3TqK/dT/gmJ+3T4g/b++CGtfFrxH8PrPw3NpXiqXSEs7G+e4WRUtrebzCzKpBJnIxj&#10;+H3r8Wf+CaHwW+HH7Q/7cHgT4N/FzQG1Tw7rVzepqVit5LbmUR2FxKn7yJldcPGp4YZxg8Eiv3x/&#10;Zo/ZR+BP7IPgm8+Hn7Pvgx9D0jUNUbUbq1k1O4ut9y0ccRfdcSOw+SJBgEDjOMk5z4mqYO6g4v2l&#10;lZ9LXem/r0OD6U2YcGwqUsHWw03mbp05Qq/YVH2lS8H761upP+G9173b0Wivwv8Ajr/wWc/4KN+C&#10;/jd4y8HeG/j3Db6dpPirULOwgPhHSn8uGK5kRF3NbFmwqgZJJPcmv3B8K31zqfhfTdRvZN81xYQy&#10;TNtA3MyAk4HHU18/jstxGAhCVRp821r+W+i7n86ceeF3EHh5g8HicyqUpRxSk4ezlJtcqg3zc0IW&#10;+NWs318r36+Sf+Czc91oX7KmifEO2tmkXwr8TNA1aYL2SO6AyfbLAfjX1tXnP7XHwJ079pn9mrxp&#10;8DNRKq3iHQpoLKZ1yILtRvt5f+ATLG2O+MVz4WpGlioTlsmr+nU+d4MzPC5PxZgcbif4UKsHP/Bz&#10;JS/8lbPQrS7t760ivrSQPFNGrxuvRlIyD+VSV89/8Ex/2hpvj/8Asn6HF4kj+z+LPBu7wz4y0+Rs&#10;yQX9n+5LN6eYirJ7FyOdte7eJ28SJ4b1B/BttYzauLKU6XFqU7xW73Gw+WJXRXZYy2NzKrEDOATx&#10;WdWlKjWdOW6djz84yfFZLnVbLMRpOnNwd3po7J325WrNPZpp7H5Qft3+HPGH/BVD/gqVD+yj8JfF&#10;w0nSvhtos0d14g8lporW4TbJczbVdTkTNDbjBB3pnkc13v8Aw5M/bg/6Sj+Jv+/mp/8AybXuX/BL&#10;L/gnn8Uv2Nb3x98Rf2gvFfh/XvGnjfVFlm1LQLieaMW4LSMC00MRDPLIzEBcYVeT0H19Xs4jNKmG&#10;lGhhpLkikr2Tu929V1Z+2cTeLWZcM16GRcK16csFhKUKcZulTqKpO3NVqJ1ISa5pt6Ky0vbU/Hv9&#10;lXwr8Sv+CRX/AAVP0v4J/FTxpHrnh/4mabDaXHiDynijvDcOfJuCHZiJEu0MbZY/LIzfxCv2Er5A&#10;/wCCsv8AwTl8d/t2+HPB+s/BjxRoui+L/CeqSNFfa5dTQQtZyLlgJIIZXEiypEy/KBgvznFfTnwh&#10;s/iVp3wu8P6d8Y7zTLnxVb6TBF4gutHld7We6VAskkZkRG2sRuwVGM47VzZhiKeMp0691z2tJemz&#10;+aPmvEriDLeNcry3P3Vh9flB0sTBLlblTb9nV5UkrTho7WSskkdHXyN+wdb3fiT9uz9qz4nQiNtN&#10;bxZo2g2skefmuLG1lFwp7ZUyxjg9zkDjPv8A+0x8dvC/7NHwH8UfHHxfcRpZ+H9KkuEjkbb58/3Y&#10;YR/tPIUQe7V5X/wSt+DnjH4S/shaXq/xNikXxZ471S78XeKWuI9szXl+wkzIMDD+WIgwwMEEdq56&#10;P7vCVJv7Vor71J/dZfej5zJoyy/gnM8bPRYh0sND+81UjXqNf4FSgpdvaR7n0dRRRXGfCnyF8ZEm&#10;8I/8FlvhD4luZfKtfFPwt1jSLfd/y1nt5GnZefRXQ8V9e18of8FZfCvijw/8MfB37Xvw80prnXvg&#10;p4wg8QOsK5kk0piI7+HoT5bR7S+Oixk9q+l/h9468N/E7wLo/wARfB2ox3ela5psN9p9zG2VkhlQ&#10;Op/I/nXZiP3mHpVF0Ti/VNv8mj7riSMsw4ZynMoaqNOeHn5TpVJTV/8AFSqwavu1K2xsHpX5if8A&#10;BB3/AJOq/aU/7DcH/pdqFfp2eRivyr0D/gkH/wAFTvhH8VPGfj79nT9qPwL4Ti8W61PdXX2LxBqM&#10;ck0JnlkiWQDT2GVEh6EgEnk11Zc6MsNXpTmo8yjZvbR3PqfDStkuJ4Xz3KMdjqeFlioUFCVVy5W4&#10;VeeXwpvZdt2j9Stb0LQ/E2lTaF4k0a11CxuYylxZ31us0UqnqrIwIYexFflL+yVa6f8ABH/gvp4s&#10;+EP7ONusHgvUFvrfXNO0/wD49reNdPFy64HCiO9AjX+7u2j72K7Q/wDBPX/guZrg/snxN/wUQ0KG&#10;xuAUupLPxNqTSquP4QLCPn/ga/Wvob/gnD/wS+8GfsHnWPHOs+NZvFvjrxFD5OqeIJrfy1ihLiRo&#10;ogxZvncKzszEsVXpjnan9WwGHqp1VNzjZJXtfu7226HuZbLhfw74bzanLN6WNnjKEqMKNFVHBSk1&#10;arNyjGKdO149bvQ+qq5j42eJrTwX8G/Fni6//wBTpnhu+upPcJA7Y/Sunr5T/wCCtPxP16D4GaX+&#10;yv8ADWTf4y+NGtQ+G9Jij5eGzZ1a8uMf3Fi+QnIwJc9q8nD0/bV4w7v7l1fyWp+QcK5TPPOIsLgl&#10;opzXM3tGC96c32UIKUm+yZrf8EgNBvfD/wDwTp+GsV/EyPdaZPdqrD/lnLcyuh/FSD9DX0tWH8NP&#10;AHh74UfDrQfhh4RtfJ0vw7o9tpunw5zthgiWNAT3O1Rk9zW5RiKntq86ndt/ezHiXNI55xFjMxir&#10;KtVqVEuynNyS+SYV8m/8E90t/Cn7Vf7U3wxuAsd9D8UbfXWh7mDUbTzY3/Ha34ntX1lXxt8a7+b9&#10;kr/gqP4R+PWrztb+C/jNoK+EdevWOIbXWICHsmlPQGRcRqx/6adACa2wq9pGpTW7jp6pp/kme9wb&#10;TlmGDzPKofHWoOUF/NOjOFblXdunCokt3KyWuj+ya/O//g4s+Buo+Nf2cfCXxz0WzaaXwP4gkgv9&#10;oPyWd6qBpDjsJoIF56eZ9c/ohWL8RPh74M+LHgfVPhv8Q9Ag1TRNas3tdS0+4U7JomGCOOQe4III&#10;IBBBFTgsS8HioVl0f4dfwOTgTiipwXxdg85jFyVGd5JbuDTjNLzcJSS8zk/2S/j34U/aY/Z48K/G&#10;Twjq0N1Fqukwm8WGTcbe7VAJoX7hlfIIPPQ9CK7vXtd0Xwxol54k8R6rb2On6fayXF9e3UojjghR&#10;Szu7HhVABJJ6AV+Ymr/8Epf+CjH7Evi3VvFf/BN79oaO60G9nadfDOoX0cNwxGdqPHco1pOQPl8x&#10;mQnjIArP1D9i7/guT+25Zt8Pf2uPjHZ+D/CbMq6jbzX2n/6ZHnPEGkgrMQf4ZXQcfSu+WX4OpJ1I&#10;YiKh535ku3LbVn6JifDbgvH46WYYLiHCwwEpc1qkpRxMIt35fYct5yitE07StfQ+ov8AgnV/wUe8&#10;W/t4/FH4i6PZfC+zsPB/hO72aH4kt7iTffK8rLEskbDAYxoZDg8ZAwK+tK8t/Y8/ZH+F37FnwUsf&#10;gx8LrZnjiY3Gq6rcIBcandsAHnkx3IAUKOFVVA6ZPqVedi5YeWIboK0en+fz3PzbjLF8OYziOvPI&#10;aLpYRNRpptttRSTnK7bTm05NdL2srHyf/wAFmNVt2/Y+tfh8pJvPGHxA8P6Rp0arlml+3Rz9P92B&#10;q+rowVjVT/dr43/aGu4P2t/+ClPw4/Zx0CX7RoPwcU+NPHVwhzGL8jZY2f8Avg7ZGB42OcHIIr7K&#10;rSuvZ4enB76y++yX4JP5no8R0/7N4XyrL56VGquIkuyruEYJ+tOjGa/uzi+oVy/xx0i68QfBXxho&#10;NiMzX3hfULeEY6s9tIo/U11FNkjSWNopEDKy4ZT3FckZcskz4zD1pYfEQqreLT+53Pnb/gkv4tsv&#10;GP8AwTv+F95ZxtG1job6bcRv95JbW4lt3z6ZMefoRX0XXxr/AME7L+D9mX9on4sf8E+vEs/kix8Q&#10;S+Lfh20mdt5o16Q7xJnq0DkK3qS5AwpNfZVdOOjy4qTWz1Xo9V+Z9b4g4WOH4vxdal/Crydem+9O&#10;t+8g/kpcr7STT1TR8h/8Fzv+UcPi/wD7CWmf+lkdegf8Et/+Ue3wl/7FCD/0Jqm/4KQ/sw+Pv2wf&#10;2TNe+A/w01fR7HWNUu7OW3uNduJYrZVinSRtzRRyMCQpxhTz6da+L/Af/BM7/gtx8MPB+n/D/wCH&#10;/wC3N4Q0nRdJtxBpum2fifUVjt4x0VR/ZvArvw8aGIy32UqsYNTb1vtZLoj7/h/D8P8AEXhVDJsR&#10;mlHCVoYydW1Vy1g6UYJrljLrf7mfpd8QfiB4N+FXgnU/iL8QvENvpWi6PZvc6lqF0+1IY1GST6ns&#10;AOSSAMk1+bX/AAQ7sdT+PH7Xnxy/ben0mSCw1i6m0/TnkUgg3V0t00fUjcscUG7BONw7GpL3/gjd&#10;/wAFCv2jJrfSP21f29Y9S0KG6DzaZo19eXwkUAYYLNFBGH64JRtvXnJFfoL+z58APhj+zD8JtK+D&#10;Hwi0L7DoukxERhmDSzyHl5pWwN8jnkt+AwAAFKWGwOFnTpz55zsm1eySd+u7Zz4rFcK8B8HY/LMu&#10;x8cbjcdyQnKnGSpUqUJKbSlNJzlNpJ2Vku1ve7Svkr9oCOPxh/wV4/Z+0LTpt1x4P8EeKNd1KNcE&#10;rbXUH2GNj6AyZAPcjFfWc00NtC1xcSrHHGpaSR2wqqOpJ7Cvjn9gWe4/aa/a++MP7eMc3neG5po/&#10;BXw+utp23NhZsGnuI8jmJ5sMCDyS+QCMVx4S8Y1KvaLXzl7tvubfyPj+DYSweGzLNZaQpYepTT7z&#10;xMXQjFefJOpO3aEn0PsiiiiuM+FCiiigAooooAKKKKACiiigAooooA/nV/4Kq/8AKQ/4sf8AY1P/&#10;AOi46/b/AP4Jv/8AJhHwh/7J/pn/AKIWvxA/4Kq/8pD/AIsf9jU//ouOv2//AOCb/wDyYR8If+yf&#10;6Z/6IWvrM8/5FOG9F/6Sj+yPH3/k0PDn+Gl/6jo+Kv8Ag5E+OHj7w54W8A/AXRNRFvoPiT7ZqWtx&#10;x533T2zwrDGxz/qwZGfbjlgp/hr4w/4J7/8ABRy0/wCCfsWuar4b/Z50jxN4g1xljl1/UtWeGWC1&#10;XB+zxqsZ2qW+ZjnLELn7or9r/wBp/wDYN/Za/bI1HR9W/aI+HEmu3GgwzQ6W8etXlp5KSlS4xbyo&#10;GyUX72cY4ryz/hx5/wAEzP8Ao3u4/wDCx1b/AOSqxwWa5ZSy1YavCT3va1nrfun2PB4I8XPCzKfD&#10;OjwvneCr1LuTqqnGKjOTqOSbkq1OUrR5U7pfClZpI/KL/goz/wAFLfFP/BRH/hDf+El+Fen+Gf8A&#10;hD/7Q8n7DqT3H2n7X9mzu3Iu3b9mGMZzuPpWh/wTv/4KmeLf+CfHhXxJ4X8N/CLTfEi+ItQhupJr&#10;7VJLcwmNCm0BUbOc5r1D/guV+w9+zL+xn/wq/wD4Z0+Hsmg/8JJ/bf8AbHmaxd3fn/Z/sHlf8fEr&#10;7Nvny/dxndznAxtf8ERf2B/2Vv2xfh346179ob4bSa7daLrVrb6bJHrd5aeVG8LMwxbyoGyR1IJr&#10;3JVsr/sVTdN+y/l6/F699dz90q514VrwQp4+WAqf2O3pR/5eJ/WJR/5+/wDP28v4uz/7dP11+Enj&#10;W4+JPwr8NfES6sEtZNe0Gz1CS1jcssLTQrIUBPUDdjNdDXz/APt6ePPFP7JH7AvibxV8AtSGiX3g&#10;/Q7S38PzPCl19mjSWGFRicOHwnGXBPfrzXwL/wAEu/8Agqh+3N+0h+3D4M+Dfxj+MkOreHdXXUP7&#10;QsF8NadbmTyrC4mT95Dbo64dFPDDOMHgkV8fQy2tisPUxFNpRjfR3vor9n08z+M8j8Lc64u4azDi&#10;XLZ04YXCuq3GcpKpywh7S0UoSi3ytJXmtd3bU/XqiiivNPy0K+T/APgkKv8AYXwT+IXwyuzt1Dwj&#10;8avEmmahGww28XCyBsehWQYPfFfWFfGvgC/n/ZO/4KueLvAXiF2tfCvx+0eDWvDd1L8tudctFZLi&#10;2U9BK6HeR/Fuj5yQK7MOvaUakFvZNfJ6/g2/kfccMU3mPD+a5bD43CFeK6ydCT50vSlUqT9IM+yq&#10;+U/+Cy37TVx+zZ+xB4gGgagsGu+Mm/4R/SWDYdVnVvtEi4IOVgEmCOjMpr6sr4w/b6/4J3/Hn9t/&#10;9qz4b+KtW8aeF7X4UeC5oZdQ0Wa+uf7Qu2aZZLorGtv5eXSOKIEyjaATwSQTL/YfWoyrO0Vq/O2t&#10;vnsV4bxyGPGGGxOdVYww1FurLm+37Nc0YJdXOSUbdmz5m/Zx/wCCH/7W5+Dmg+KfDH7cup+BR4h0&#10;u31S78N6XDexi0lmiV9jmG6RXkUEKzbeq46CuN/bx/4I+/tO/Bj4E6l+0R43/a5v/iMfB6pN9g1C&#10;3u2mt4HkQSSxvNPJtC/KzAAZC5J4r9mIYYreFYII1WONQqKo4UDoKzfG3g/w/wDELwbq3gLxZp0d&#10;5petabPY6jayrlZoJYyjofYqxFd8M+xyrqcmrX1Vlt2va+x99gfpCceUuIIY7ETpun7RSlFUaKk4&#10;X96Cnyc+sbxvzX7s8j/4J0ftN2H7Wn7IXhH4rrfCbVFsRp/iOMtlotQtwI5d3+/hZR/syKa9wr41&#10;/wCCVH7BP7Sf7AuqeN/BPxC8a+FNa8E65dLeaCNK1K6e9trhGKAyRyW0cYEkJXcVc4aJQAQSR9lV&#10;52NjRhipKi7xvdej1t8tj8349wmRYPi7FxyWtGrhZS5qco7KM/e5ejTg24a9rnyN/wAFPr6HVfij&#10;+zT8OrV86hf/ABxstRhjHUw2sEvmH6Dzlr65r418N39r+2J/wVcufFekrJJ4R/Z30KXTo7sMDFe+&#10;Ir0YlC88rFEWU9CJIs8ggn7KqsV7lOnTe6V3822vwsdXF9P+z8ryrK56VKdF1Jr+WVecqkYvz9k6&#10;cmujk09Uwrw7/gpb4dvfFX7A3xY0bTkZpj4Lu5kRVyW8pfNIHuQmK9xrP8V+GtK8Z+F9S8Ia7B5l&#10;jqtjNaXkf96KRCjD8ia56NT2dWM+zT+4+ZyTMP7JzrDY61/ZVITt/gkpfocf+yd41sviP+y78OfH&#10;mnLti1bwPpd0I8/6tntIyyHrypyp9xXoFfI//BJvxbfeAPAnir9hX4hah/xVvwc8RXNgkbqV+26P&#10;LIZbO8jz1RgzDHVQFzjcBX1xWmKp+xxEora+no9U/mj0uMcr/sfifFYaOsOdyg+kqc/fpzXlKEoy&#10;Xkz8uP8Ag4r/AOSmfs/f9f8ArH/o7TK/US3/AOPeP/cH8q+LP+Cu3/BOX49/t56t8OtV+B/jDwrp&#10;Eng3+0mvH8SX1zAzPcNaGIxeRbzZx9nbO7bjK4zzjyVf2Cf+C86jav8AwUG8M4H/AFNWo/8Aytr1&#10;nTw+Ly+hB1Yxcea6d+srrZH61UwPDfGHhvkOCnnGHwtbCLEqcKrnf97Xco25YS+yr690b3/Bwp8I&#10;PgZb/sv6b8Xrnw5pdh42h8VW1rpOqW8KxXV5G6ytNCxGDIoA8zJyVZRgjcQfsT9i3xL4t8Y/si/D&#10;TxV48aZtZ1DwPps+pPPne8rWyFmbPOT1Pua+JvBv/BEr9on42fEzRfiH/wAFEv2s28bW2jyb/wCw&#10;tLurm4WVd4YwiadI/Kjfau/ZGGI4BBAYfpBpemafomm2+jaRZR29raQLDa28K7UijUAKoA6AAACu&#10;fG1KMcHTw8J87i229bK/RX+88HjzNsiwvBeXcNYPHLHVaFSrUlVipKEFNJKlTc0m46czaSV9vKev&#10;k/w5cReNf+C0viLULGVZYPBPwAtdKvlU/wCovLvVBdKDjoTBg4PY5r6h8U+KfD3gjw1qHjLxdrEG&#10;n6XpdnJd6jfXT7Y7eGNSzux7AKCa+VP+CVXh3xH8Qx8Tf25/GFhJbzfGPxc114dhmH7xdEtAYLQs&#10;MArkBsD+6iEferlw/u0alR9rL1b/AMkz5Xhen9TyHNczqaRVJUIf3qlacdF6UoVZO21lfc+uqKKK&#10;4z4c+Qv+CnV3N4T+NH7M/wATJti2OmfGS3tL2STO1Bcx7M/XAbHPUd6+va8D/wCCmHwB1b9oj9j3&#10;xN4a8IxN/wAJNofk6/4TljXc8eoWb+cgUf3nQSR/9tK679jf9o/QP2sf2bvC3xy0JUjk1bTlGqWa&#10;tu+yXyfJcQ/8BkDYz1Xae9dlT95g4SX2W4v56r77v7j7vNI/2jwHl+Kpq/1adWhU8ueXtqTflPmq&#10;pedN+RuftE/Dn/hcHwB8bfCkRqzeJPCeoabGG/vTW7xqfwLA18K/8G9vxu0W0+FvjD9kbxVMLDxZ&#10;4V8SXF6umXGVklt32xy4B/ijmjYMOo3r61+jlfB37dn/AAR/8UfFX41f8NYfsX/FaPwD8QGl+0ah&#10;E9xLbW95cd50lgVnhkccONrJJ3xlid8DVoyoTw1aXKpWafRNd/Jo9zgLNuH8Zw/j+Fs6r/V6eJcK&#10;lKs05Rp1qd0udLXknFuLa+HR+a+8a+P/ANqD/gpt4i+E/wC3R4G/Yr+C3w403xdqWvT20XiYyXzx&#10;yaW07gryuQNkG6Zww4XaeM186P8AD3/g5I1e7b4ZXnjmzttLZngbxONR0FE2YP7zzY1N4AegPl7w&#10;SMgAZH0B/wAE4P8Agk3pn7H/AIt1D49/GrxyvjT4mat5nmaqpka3sPNJaZo2kAeWWQn5pXAOOAFy&#10;xbVYXB4OMp1qkZu3uxi29X1b0tbex69HhHgngnC4jH53mWGx83TkqFDDVJVOapJWjOrNKHs4w+Jx&#10;vd/Kz+y6KK8R/wCCh37SD/sv/soeJvH+jXW3xFfW39k+D7eMbprjVbkGOARqMl2U5k2gHIjNeXTp&#10;yrVFCO7dj8hynK8VnWaUcBhlepVlGEfWTsr+S3b6LU8y/wCCQ32nX/B3xl+KLwbbXxR8dtduNNm3&#10;ArPbxiCISDHYsrj/AICa+u68l/YT+Asv7Mv7I/gX4LXsCx32k6Kr6sF73szNPcZPc+bI4z7eletV&#10;pjKkamJlKO19PRaL8D2uN8xw2a8WYzEYZ3pc7jB94Q9yD+cYp/MK+Q/hvBD4M/4LT/EjTryXbN4x&#10;+D2k6rZq38SW84tW28DjMfv/AEH15Xx7/wAFKbjU/wBnf41/B79vrSrWQ6b4P1uTw948kiUkDRtQ&#10;xH5kn+zHKdw9Hdeua0wXvVJU19qLS9d0vm0kehwCpYvMcTlcfixdCpSj51Pdq04+s6lOMF5yR9hU&#10;VHZXtpqVnDqNhcxzQXEayQzRMGWRGGQwI6gg5zUlcZ8K007M/Lv/AIJvf8puv2hf+vjX/wD06RV+&#10;olfmD8Rf+CSf/BSPS/2u/iH+0r+zL+0X4I8I/wDCY+INQureZddv4bsWdxcGYRShbB1B+7kBmGRw&#10;TV4f8E8/+C5GvH+yvFP/AAUR0OHT5srcS2PibUWlUY/hH2GPPP8Atr/SvfxdDC4uUairxXuxVne+&#10;i8kf0fxvknCfGuYYbMqefYWio4ehTlGftHNOnTSlpGDT12SZif8ABdf4kSftHfHv4V/sD/CWeHVN&#10;cbXBc61awNuNvdXASK2RyD8m2JppHyOEdW4Ga/Tvwl4ftfCXhXTfCtiP3OmafDaQ4/uxoEH6Cvk/&#10;/gnx/wAEj/h5+xl4ruvjP488az+OPiFeh/8AifXcTJFZeZ/rTErMzNI5J3SuSxHA25bd9gVxY6vR&#10;dOnh6LvGF9drt7u3bsfBeIXEGQ1sty7hzI6jq4bBRneq4uHtatWSlUmovVRVlGKetr7qzfh3/BS3&#10;xRZ+Ef2Bvi1ql7IqrN4IvrNd3d7iMwKPzkFdL+xf4euPCn7I3wz8PXcbpLa+B9MWRJB8yk2yHB4H&#10;PNeD/wDBT/XP+F7eNvhn/wAE6/DTySXXxE8RQ6n40a3b5rPw/Zv5spODlTI64U9P3TA9RX2DbW8F&#10;nbx2lrCscUSBI41GAqgYAHtisan7vBQi95Ny+WiX4pnj5nF5bwFgcLU0niKtSvbtTSjSpv8A7elG&#10;r8op7MfRRRXGfChX59eE/wDlYg8T/wDZLo//AEltK/QWvz68J/8AKxB4n/7JdH/6S2lell/w1v8A&#10;r3L80fp/hn/Czz/sX1//AEqkfoLRRRXmn5gFFFFABRRRQAUUUUAFFFFABRRRQAUUUUAFFFFABRRR&#10;QAUUUUAFFFFABRRRQAUUUUAFFFFABRRRQAUUUUAFFFFABXhv/BS//kwH4u/9iLff+i69yrw3/gpf&#10;/wAmA/F3/sRb7/0XW+F/3mHqvzPouEP+Ssy//r/S/wDTkTC/4JF/8o4fhX/2A5v/AEsnr6Pr5w/4&#10;JF/8o4fhX/2A5v8A0snr6Pp4v/eqn+J/mdPHn/JcZp/2E1//AE7IKKKK5z5QKKKKACiiigDgf2kP&#10;2Zfg3+1n8Ov+FU/HPw1Lq2h/2hFe/ZYdQmtm86MMEbfCytwHbjODmuL/AGZP+Ccf7I/7H/jW8+IX&#10;wD+Hd1pGq32mtY3VxNrt3dBoC6uV2zSMo+ZFOQM8V7lRW0cRiI0nSU2ovpd2+49vD8S8RYXKZ5XR&#10;xdWOGnfmpKclTle17wT5XeyvddEU/EGhab4o0G+8M61AZLPUbOS1u41cqXikQowyORkE8jkV8zeB&#10;P+CMv/BPb4a+ONG+Ivg/4O31tq2gatb6lpdw3irUJBFcQSrLG5VpirYdQcEEHGCCK+paKKWIxFGL&#10;VObV97Nq/qGV8S8RZHRq0cuxdWjCr8ahOUFLRr3lFpPRta9GwooorE8QK+F72TW/+CTH7RWqeJpt&#10;Purr9nn4ma39qvprWFmXwNq8u1WkZVz/AKNKcZIACjA5KAP90Vn+LPCfhnx34avvBvjPQbXVNJ1K&#10;2a31DT76ESQ3ETDDIynggiujD1vZNqSvF6NfquzXR/o2fS8N5/TyepVoYqn7XC10o1ad7NpO8ZQe&#10;vLUpv3oSs1e8ZJxlJOTw94i0Hxbodr4m8L6za6hp19As1nfWcyyRTxsMq6spIYEdxVyvjC5/Y0/a&#10;5/Yl1q48R/8ABO/x9a694JeZrm5+DHji8YwRMzZkXT7tm/cbuysQobJYvnA09N/4K6+C/A9z/Yn7&#10;WP7M/wATPhffxZFzPfeG5dQsFI6lLi3Ul19GCYIrR4OVTWg+deXxfOO/3XXmexW4ExWYXrcO1Vja&#10;T1UY2VePlOg3z8y2bp88H0mz68or5bl/4LR/8E0U06PUo/2lophM22OCHwtqrTM3p5f2XcM9iQAf&#10;WsO8/wCCqXiT4q3LeHv2Mf2M/iJ4+vpfkttW1jTP7H0lWxw7zz9EHX5gpPQYoWAxnWDXm9F97sjC&#10;n4c8cyu62X1KMVvKtH2EF3vOryRVuup9QfFD4p/D34LeBtQ+JPxS8W2eiaJpkJkvNQvpgiKOwHdm&#10;J4CjJJ4AJr5L/Zp8I+P/APgoB+0pYft6fGLwzeaL8PfCSyRfBfwjqkZEtw7EbtZlQ8KzAAoME8KQ&#10;cIGfS8F/8E/fjT+0b42sfi9/wUv+J1j4q/s2cXOg/C3w2jxeH9Mm/vyhjuu3Awo3ehyzhsD6/t7e&#10;C0t47S1gWOKJAkccahVRQMAADoAKpyp4WLjTfNJ6NrZLql3b2b7aLudlTG5TwfgauGy2sq+MqxcJ&#10;1o39nShJWlCi2k5zmrxnVskotxp3UnMfRRRXCfnoVzPxl+Efgj48/C3XPg/8RtN+1aL4g0+S0vol&#10;bawVhw6n+F1OGU9mANdNRTjKUZJrdG2HxFfC4iFejJxnBqUWnZpp3TT6NPVM+Mf2M/2gPGf7JHju&#10;3/4J4ftj6qtvdaf+5+Evjq6UpbeJtMBAitmfJVLmIfJtJXIVVwWAaT7Orz79pT9l34J/ta/Dib4X&#10;/HLwZDq2ns3mWs3C3NjNjAmglxuicA4yOCMgggkH5u03TP8Agph+wcG07SLL/hor4bWuVs4Zbxbb&#10;xRpluPugs2VvNq/LgBnYgEBBkV3SjTxnvxajPqnom+6eyv1Tt5dl+hYrD5Tx1N4zC1aeHx8talKb&#10;VOlVl1nRm7QhKb1lSm4xUm/ZyaahH7Sor5J0n/gs7+yTpcTQfHXRPHnwzvoTtuLTxd4HvcK3oGto&#10;5cjPHIHJ6Vo6x/wWd/4J2WMpsdC+N114gvvL3x6f4f8ACepXEknsp+zhM+xYe9Z/UMb/AM+5fc3+&#10;Ox5cvDjj6M+VZXXl5xpTlF+anFOLXmnY+pa8f/bJ/bN+GX7HHw6/4SXxWZNU8Qak32bwn4R0/wCe&#10;+1m8YhUjjQc7dxG58YA6ZYqp8Xl/bq/bL/aejbw5+xR+xvrWg290NrfED4tRfYLKzQ9ZEtgS9w47&#10;BSwBwWUjNdx+y3/wT40z4U+Pm/aP/aH+Id38TPi5cxlX8WatHth0yMqV8ixg+7AgVmXcOSGbAUMR&#10;Vxw9PDvmxD/7dT1frbZd769kd1HhfLeG5fWeJakbx1WGpzjKrUfRVJQco0IP7Tk/aW+Gm78yj/4J&#10;/fswfEbwF/wkH7Un7Tk8d58WviU8dxrW1ty6HYgAwaXD2VYxt37eCygZbaGP0pRRXLWrSrVHOX/D&#10;Lol5JHyeeZ1jOIMznjcTZOVkoxVowjFKMYQXSMIpRiuiXfUKKKKzPJPC/wBvT9ke4/am+F9nc+A9&#10;ZXQ/iJ4Pv11f4feJQ21rK+Qg+WzYP7qQKFYEEfdbB24rP/YW/bisP2mNIvfhj8UNGPhX4teEcW3j&#10;bwbegRyJKoANzAMnzIHyCCCdu4DkFWb6Erwj9rn9gn4dftQajp/xM0XxDf8Agn4leH1B8M/ELw62&#10;y8tGGcRygEefD8zAoxBwzAEZOeylVp1Kfsa23R9v80+vbddU/t8mzjKcwylZJncnGnFuVGslzSoS&#10;l8UZR3nRm9ZRXvQl78E25Rn7vRXxnZ/tR/8ABQz9kS3Xw/8AtZfs0XHxS0OFttv8QvhWgknaMDrd&#10;WJwyvxkuuxOQOTyeh0P/AILRfsA3bQ2fjX4ka34P1CYc6Z4r8HahbyxkDJDMkLxgj/fx6ZyKHgcV&#10;vCPMu8dfy1XzSHW8OuLJL2mAofXKfSeGftotd2oXnDzU4xkuqR9V0V8m61/wWj/YhkSS2+FOr+Lf&#10;iDqCyeWuneD/AATfyOz5xjdPFEmO+Qx46ZrDv/iT/wAFNf22IP7G+Enwx/4Z/wDBdxlbrxZ4uYXG&#10;v3MZ4P2a0XH2c453PgnKlXGDQsDiFrUXIu8tPw3fyTKpeHfEtH95msFgqXWeIfsrLypv97N9lCEm&#10;+1rs6T9uj9sTxdF4gg/Yq/Y78vWvi94sjNvcTQHdB4TsmwJb+6fojKjFkXkggMVPyK/r37In7MXg&#10;v9kP4EaN8FvBjvcfY4zNq2qTf63Ub6T5p7lz6s+cD+FQq9qo/sm/sXfBX9jrwvd6R8M9NuLrV9Yk&#10;E/ibxXrEgm1LWbjLMZJ5sAn5mdgowoLscZJJ9aqa1amqfsaXw7tveT7+SXRevc58+zvLaeWxyXJu&#10;b6tGXPOpJWnXqJNKcopvlhBNqlTu+VOUpNyk7FFFFcp8aFfIv7cfwY+KXwR+MWn/APBRj9lrw6+p&#10;a7otiLH4leD7NSr+KNGBX5gADuuIVAKkgnai4zsCt9dUVtQrSo1OZK/Rro11X9bbnucPZ7iOH8x+&#10;swipwknCpTl8NSnLSUJW1s1s1rGSUotSimcD+zd+0p8Jf2rPhZp/xb+D3iSO+0+8jH2i3ZgLixmx&#10;80E6AkxyKeCDweoJBBPfV8pfG3/gnd4q8N/Eq8/aS/YF+KCfDTx1qEnmeINHmhMuheI+S2Lm3H+r&#10;csSfMUHq3ygktWRb/wDBSf48fAgxeHf24f2JPGGi3EO1LjxZ8P7X+2NHuT0My7W3xKeuxmZ1HXJr&#10;olhY1vew7v8A3X8S/wA/VfNI+krcH4XPJfWOGKqrRlr7CcoxxFP+7yycVWS2U6XM2rOUIPQ+xKK+&#10;W7L/AILQ/wDBNu4gme//AGhm06a2j3XFlqXhTVYpo/8AZ2m2+ZvZdxrH1f8A4LH/AAH8RyLpn7NP&#10;wi+JHxUvpl/0UeGvB1zDbuc8ZkuERlHvsPFT9QxvWnJeqaX3vQ5Kfhvx9KVpZZXgusp05U4L1nNR&#10;gl1u5bH1zcXEFpA91dTLHHGpaSSRsKqgZJJPQV8MfG7xxqP/AAVY+Mn/AAyd8Fb6Zfgz4U1aG5+K&#10;Xji1z5GuTQurppVq/wB1xvALPkjIDDIVd+xqHwC/b6/b4ulj/as8Qx/B/wCF9wf9J+G/hHVBPq+q&#10;wf8APK9vU+VUcfeReNvylAckfV3wl+EXw3+BfgDT/hf8JvCNnoeh6XFss7Czj2qMnJYnqzsclmJJ&#10;JOSTVx9ng/eTUqnS2qj536vtbRb3PTwssq4C/wBphWhiMxXwezanSw7/AJ3Ne7VrR+woc1OD99zl&#10;JKK2tF0fS/Duj2nh/RLGO1srG1jt7O2hXakUSKFRFHYBQAPpVqiiuA/OZSlKTlJ3bCiiigkKKKKA&#10;CiiigAooooAKKKKAGyIssbRuPlZcNXyfqH/BEb/gnFqmrz65e/BW/a5uLhp5pP8AhLdRGZGbcTgT&#10;46mvrKitqOIxGHv7KbjfezaPbybibiLh1zeVYurh+e3N7Ococ1r2vytXtd2vtdkdpbQ2VrHZW67Y&#10;4Y1SNc5woGBUlFFYniNt6sK8L/ac/wCCb37In7YXj2z+Jnx9+HV1q+sWOjx6ZbXMOvXdqFtklllV&#10;NsMqqSHmkO4jPOM4Ar3SitKVarRlzU5NPunY9LKs4zbI8WsVl1edGqk1zU5OErPdXi07PqcT+z3+&#10;zx8KP2W/hja/B/4K+H5NL0CzuJp7ezmvpbhleVy7nfKzMcsSeTx2rN/aa/ZO+Bv7X/gq0+Hvx88K&#10;zavpNjqK31tbw6lPalZwjIG3QurH5XbgnHNekUUe2rKr7TmfNe976373HDOs4p5r/accRNYnmc/a&#10;qUvacz3lz35uZ3d3e54j+zB/wTv/AGUP2OfFOoeM/wBn/wCH1zo+oapYCzvpptcu7oPDvD7ds0jA&#10;fMoOQAa9uoooqVataXNUk2+7d2Rmmb5pnmMeLzGvOtVaSc5ycpNJWSbk29FogooorM88+a/+Cg/7&#10;LPj/AOJVpoP7TX7NDx2nxe+Gkj3nhp2YBNYtcEzaZMCQGWUZC7iAGJG5Q7Edh+xj+2j8N/2xvh6+&#10;ueH0k0nxNo8htfF/g/UBsvdGvFJV0dDyULA7X6EcHDBlHslfOP7U3/BPfQvi947T9ov4CeO7z4a/&#10;FyzjC2/jDRlHl6ggAHkX0PS4jKqq5PICrncFC12U6lKtSVKq7W+GXbyfl101Tvvc+6yvNspzrKae&#10;TZ1N03Sv7CvZy9mpO7pVYr3pUXJuScU5U5OTjGSk4n0dRXxtF+3H+2r+y7broH7av7HOr+I7W2G3&#10;/hYPwlQX1rdoP45LUkPA2Ou4qCclQBiuj0n/AILPf8E77uRbLxD8ar3w7feXvk0/xB4R1K3ljHoT&#10;9nKZ7YDHOOM0PA4reEeZd4+8vw/Umt4c8YcvPg8K8VT6Tw/7+LXe9PmcfSajJbNJ6H1NRXyPrH/B&#10;aH9kbUoVg+Bei+PPiZfTNst7Pwj4HvfmbB6tcxxYGRjgMc9u9Y+pW/8AwUw/buVdMutL/wCGdfhz&#10;dKFvCbpbrxRqUJ+8BtwtmCvy4IV1Oc7hxR9Rrx1q+4v72j+7d/JF0/D3PsP+8zlLA0lvLEPkl/27&#10;R/jTfZRg/Npakn7Zv7R3jX9qD4hzf8E7P2M9W87WNQXy/ih44tRutfC+mEkTQiQcG5kAKbRnG7bw&#10;xJT6i+CPwa8Cfs+fCjQ/g18NNK+x6L4fsEtbOMnLPj70jn+J2YlmbuWJrG/Zn/ZZ+Cf7I3w3i+F3&#10;wO8IR6Xp6yebeXDYe5vpsAGaeTAMj4AGTwBwABxXodTXrQcVSpfCu+7fd/oui+bOPiLPcBWwdPKM&#10;ojKOEpNyvKynWqNWdWok2k7e7CCbVON1dylKUiiiiuU+QCviv9qfwn47/YB/aHvv+CgPwY8O3Wq+&#10;A/EiRw/GrwbpUf7zK52azCn3S6ZPmHIzuJJw7sv2pTZI0ljaKVAysuGVhwR6VtQrexndq6ejXdf1&#10;s+jPoOHM+nkOMlOVNVaNSLhVpt2VSm2m43WsZJpShJawmoyW1nz/AMKfiz8Ovjf4D0/4m/CrxZZ6&#10;1omqQiW0vrOQMp9VYdVcdCpwQeCBXRV8f+O/+CfXxk/Z98c33xl/4Jo/E6w8Iz6lObjX/hj4ijkl&#10;8O6rN/fRVO61cjIOzGRjDIBy22/4Ko+K/hLdr4c/bQ/Yw+IfgS+jOyfV9D07+2dJc93SeHqh64Ac&#10;jOD0rd4T2muHfMu20l8uvqr/AC2PfrcErN37fhqssTTevsm4xxEP7sqTa57fz0eeL3fK3yr7Cor5&#10;bi/4LR/8E0nsJb+f9pSODyWCzW9x4V1ZZlb08v7LubHfaCB3rF1P/grz4H8a3P8AYn7KP7NXxM+K&#10;GoSqv2ebT/DMtjYkscDfPcKCi+rFMAd6n6hjetNr1Vl97sjlp+HHHkpWqZbWppbyqwdKC9Z1OSC+&#10;cj601zXNG8M6PdeIfEWq29jYWUDTXl5dzCOKGNRlnZmICgDqTXw9Ffar/wAFcf2hdNvrHTbq3/Z3&#10;+Gmtfao7y4hZB441iJiEKBsZtY/pyGYHlwE3E/Y8/a//AG4tXh1z/goN44tvC/gRZkuYfgz4IvyU&#10;nKtujTUbtSfP2kAlUJUsAVKYFfXvg7wb4U+Hnhaw8EeBvDtnpOj6Xarb6fpthAI4beJRgKqjgCrU&#10;qeDXuvmn3W0fR9X5rRdG3t6NPEZVwLRnLCV44jMZJxU6bvSw6krScJ7VKzTaUo/u6ablCU5WcdJQ&#10;FG1RwOBRRRXCfnIVX1fStN17SrrQ9Zso7mzvLd4Lq3mUMksbqVZGB6ggkEehqxRQOMpRkmnZo+Ff&#10;g1401H/glD8Zm/Zd+Ml7O3wT8XatNdfDHxpck+R4enldnfS7puiKWYlXJAySxGGbZ9zWtzb3ttHe&#10;Wc6SwyoHiljYMrqRkEEdQRWD8VvhP8O/jf4B1H4YfFbwnaa3oWqw+Xe6feR7lYZyGB6qynBVgQVI&#10;BBBr5P079nr9vT9gedl/ZK8Sw/Fz4Y27Ztvhj4w1LyNU0uDOTFY3rfKVX+FX428BGbBPfL2eM95t&#10;Rqdb6KXnfo+99HvdH6PiamV8e2xFStDD5j9v2jUaWIe3Opv3aVaX21Plpzfv88ZNp/aVFfIekf8A&#10;BY34GeGnOm/tNfB34k/Cu+hXN1/wkng+5mtk5wdstursw99gFbF9/wAFof8Agm1bWkM9j+0R/aE1&#10;wu63s9P8K6pLNJ/s7fs3yH2bbUfUMb0pyfom1960PMqeG/H0ZWjlleae0qdOVSD9JwUoPvdPbU+p&#10;K4b9oj9oz4S/st/DC/8Aiz8Y/FMOm6bZRnyo2bM15Nj5YIU6ySMeAo+pwASPnS7/AOClfxx+OZk8&#10;OfsPfsSeM9eupgyW/inx5a/2Po9tzgTOXbdKo+95YZHYDjBrU+C3/BO3xf4t+JFn+0Z/wUE+KEfx&#10;L8aafJ5vh7QYITHoPh05Df6PAeJXyAfMZR90ZBIDVUcLGj72Idl2XxP5dPV/czro8HYfI5fWOJ6q&#10;oxWvsISjLEVP7vKm1ST6zq8tldxhNqxT/Yg+DnxV+PPxpvv+CjX7UXhyXSdW1Sxax+GHgy+BZ/DW&#10;kNuBkbIG2eZWJPAO12z97av15RRXPXrSrVOa1lsl0S6L+t9z5viHPa/EGYfWJwUIRioU6cfhp046&#10;RhG+tlu29ZSblJuUmwooorE8M83/AGsv2Z/BH7XHwK1r4JeOS8MeoQiTTtRh/wBbp94nzQXKe6Pg&#10;kfxLuU8GvGv2GP2vfGVr4ik/Yi/bKaLRfi54VQQafdTHbb+LrBciK+tnJKvIYwpdchicnaDvRPq2&#10;vJ/2sf2Mfgp+2J4UtdD+J+kzW+qaTIZvDfirSZBDqejXGQRLbzYJX5lRipyrFFJGQCOqjWp+z9jV&#10;+HdNbxfdeT6r07H2WQ53ls8ulkucqX1aUueE4q86FRpJzim0pQmklVp3XMlGUWpRV/WKK+MdP+IX&#10;/BTX9iOD+yPir8Of+GhPBVv8tv4o8Kstv4gtIxwPtFq2ftPH8SAkHJZ+grc0b/gtH+xHEkdt8WNV&#10;8XfD3UGk8ttO8YeCb6N1fOMboI5Ux3ySOOuKp4HES1prnXeOv4br5pHRV8O+JK37zKoLG0uk8O/a&#10;3/xU0vawfdThFr0s39ZUV8q61/wWi/4J+2rzWPg34n6x4u1CJcrpfhbwfqNxNKcZARnhSMk/7+M9&#10;SMVzt3+1V/wUH/a5hbw9+yT+zHc/DHRZn23HxD+K0YimSMjra2Iyzvzw53oMEHB5AsDit5x5V3lp&#10;+er+SZNHw64sivaY+h9Up9Z4n9zFLulO05eShGUn0TPTv24/23dK/Zk0G0+H/wAOtJ/4Sr4r+LG+&#10;y+B/BNl+8mnmbIFxMAR5cCYLFiRnGAQNzLY/YJ/ZL1L9mH4a3+r/ABK1tdc+JHjbUDq/xC8SFtzX&#10;V4+SIUbA/dRBiqgADliAM4Ef7I37Avw8/Zj1a++KniLxFf8Ajj4na9Gf+Ek+IXiFt93cFsbo4QSf&#10;Ih+VQEUk4VQSQAB71RVq06dP2NHVdX38l2S+9vV9ElnGcZTl2VPJMlk505NSrVmuV1pR+GMYvWNG&#10;D1jGXvTlac0moxgUUUVxnxAUUUUAfn//AME3f+Uqn7WH/YWh/wDSmWv0Ar8//wDgm7/ylU/aw/7C&#10;0P8A6Uy1+gFd+Zf7wv8ADD/0iJ+meLX/ACVkP+wbB/8AqLSCiiiuA/MwooooAKKKKACiiigAoooo&#10;AKKKKACiiigAooooAKKKKACivK/2tf2nbH9lXwZ4Z8Yah4Sm1hfEnxE0HwpHBDdCEwPqd9HaLOSV&#10;ORGZNxXgkDGRXqlABRRRQAUUUUAFFFFABRRRQAUUUUAFFFFABRRRQAUUUUAFFFFAGZ41/wCRN1b/&#10;ALBlx/6Lavin/g3s/wCTFdU/7KNqX/oi0r7W8a/8ibq3/YMuP/RbV8U/8G9n/Jiuqf8AZRtS/wDR&#10;FpXoUf8AkW1f8UP/AG4/TMj/AOTV5z/1/wAH+WIPumiiivPPzMKKKKACiiigArn/AIrfC/wX8a/h&#10;xrPwn+IumNeaHr9i9nqlrHcPC0sLdVDoQy/UEGugopxlKMk1ujWhXrYWtGtRk4zi0007NNO6aa1T&#10;T1T6Hzh8D/8Agk5+w1+zp8U9J+M3wl+FV5p/iHRJJX028k8SX06xmSJ4WykkzK2UkYcg4znqBX0f&#10;RRWlavWxEuarJyfm7no5xn2d8QYiOIzTE1K80uVSqTlNqKbdk5NtK7bttdt9T5U8V/8ABFf/AIJ2&#10;+NvFOpeMvEfwZvptQ1bUJr2+mXxXqKCSaVy7ttWcAZZicAADtX1Lp9jbaZYQ6bZptht4VihXcThV&#10;GAMn2FTUU6uIxFZJVJuVtrtu3oa5txJxDn1OlTzLF1a8ad1BVJymo3snyqTdrpK9uy7BRRRWJ4h8&#10;V/tT+FfHn7AH7RN7/wAFAPgx4budW8A+Jkjh+NXg3Sk/eBlzs1mFPul0yfMJK9SScO7L9ZfCn4sf&#10;Dv43+AtO+Jvwr8V2mtaHqkAls76zk3KR3UjqrA8FTgg8ECugliiniaCeNXR1KurLkMD1Br5B8d/8&#10;E+/jJ+z144vvjN/wTQ+Jdj4Tm1KY3Gv/AAx8RrJL4d1ab++iqd1q5GQdmM8YZAMHujKlioKNR8sl&#10;on0a6J9muj7aPufoVHG5RxhgaWFzOsqGMpRUKdeV/Z1YRVo06zSbhKCtGFWzTjaFRJRU19gUV8e2&#10;v/BVDxV8JrtfDn7Z/wCxj8Q/Ad9H8lxrGi6b/bGku2Dl0ng5Kcdg5GcHoa3ov+C0f/BNJ7CXUJv2&#10;lY4PIYLNb3HhXVlmVs4x5f2Xc2O+0EDvU/UMZ0g35r3l96ujjqeHHHMbOjl9StF7Sox9vB32tOlz&#10;xd+mp9SVU13XtF8L6NdeIvEmrW9hp9lC015eXcwjihjUZLszcKAO5r5M1P8A4K8eCfG10uh/sn/s&#10;0/Ez4oahMo+zzWHhuWwsST03z3CgovTLFMAc5rNT9jv9r79uLWINe/4KEeNrXwx4FWZLm3+DPgm/&#10;JjnZTujTUbtSfP2nBKoSpYAqUxQsHKnrXfIvP4vlHf77LzOijwHi8vtW4iqLBUlq1Np15eUKCfPz&#10;Po5qEF9qaMSK91X/AIK4/tC6bfWWm3Vv+zv8Nda+1R3lxCyL441iJiEKBsZtY/pyCwPLgJ91qAo2&#10;qOBwKzfB/g7wr8PvC1h4I8D+HrTSdI0u1S207TbGARw28SjCoqjgACtKs8RWVVqMVaK2X6vzfX7t&#10;kjx+JM/p5xUpYfCU/ZYWgnGlTvdpN3lOb05qlR+9OVktopKMYpFFFFc58yV9X0rTde0q60PWbKO5&#10;s7y3eC6t5lDJLG6lWRgeoIJBHoa+HPg1421L/glD8Z2/Zb+M19M3wU8XarNc/DHxrc7vI8Pzyuzv&#10;pV0xyEXcSVckDJLEYZtn3XXO/Fb4T/Dv44eAdR+GHxW8J2mt6FqsPl3un3ke5X5yGB6qynBVgQVI&#10;BBBrow9aNO8Jq8Zb9/JrzX46o+q4bz7DZbGtgMwpupg69vaRTSlGUb8lWm3oqlO7tfSUXKEtJXW9&#10;bXNve20d5ZzpLDKgeOWNgyupGQQR1BFSV8W6f+z5+3t+wRdMv7JniSH4vfDC3Obf4Z+MNT8jVdKh&#10;z/qbG9f5WVf4VfAC/KEZsE6+k/8ABY34GeGnOm/tM/B34k/Cu+hXN1/wkng+5mtk5wdstursw99g&#10;GK0eCqT1o++vLf5x3/TzPSq8A5pjb1chnHHUnt7L+KvKdBv2sZd7RlBv4ZyWp9d0V8tX3/BaL/gm&#10;1bWsM1j+0QdQmuE3W9np/hXVZZpP9nb9m+RvZttYFz/wUr+OPx1aTw3+w9+xL4y126mDJb+KvHtr&#10;/Y+j23YTOXbdKo6+WGR2A4waFgcZ9qDiu8vdX3uxjS8OeNpe9iMFPDw6zrr2EF3blV5Fp5Nvpa59&#10;E/tG/tH/AAn/AGWPhZqHxc+MHiWLT9NsYiYYdwM97Nj5YIEJBkkY8BR9TgAkfP37D3wb+Kfx3+NG&#10;of8ABRv9qLw3JpWsatYtY/DHwbfKWfwzo5LfvGzjbPMrEsQAdrtn7+1b3wV/4J3+L/FfxKs/2jv+&#10;CgHxSj+JXjTT5PN8O6FBCYtB8ONkN/o8B4kfcAfMZR91cgkBq+rqcqlLD03TpO8nvLpbsv1fXbbf&#10;qxmYZPwvldXLspqqviKy5a1dJqCho3So8yUnGTX7ypJRckuSKUHJzKKKK4j8/CvNv2tP2ZfBH7XX&#10;wK1r4J+OTJDHqEYl03UoP9bp97H80Nwnur4yP4lLL3r0miqhOVOalF2a1R14DHYzK8bTxmFm4VKc&#10;lKMlupJ3TXoz5T/YZ/bA8YQ+I5v2JP2xzHovxc8KxiCxurhtsHi6xXIivrZ/uu7IAXXIYkk7QQ6p&#10;9WV5N+1j+xh8E/2xfCtrovxP0qe31XSZGm8N+KtIkEGpaNPkES282CV+ZUYqcqSikjIBHhWn/EP/&#10;AIKafsR239j/ABW+HB/aE8F2/wAtv4q8Kstv4gtIxwBcWrZ+0kjncmSMEs/SuyVOlivepNRl1i9F&#10;f+63p8nZrZXPu8VlmT8Zy+uZTOnh8VLWphpyVOEpPeWHnJqHLJ6+ynKMot8sHNWt9nUV8m6N/wAF&#10;o/2I4ljtvixqvi74e6g0nltp3jDwTfRur5xjdBHKmO+SRx1xVjWv+C0P/BP62aay8G/E3WfF2oQr&#10;8umeFfB2o3EspxkKrPCkZJ/38ZzkjBqPqGO/59y+5/nsea/Dfj9VOX+y8Q/NUpuPrzpONvO9vM+q&#10;q+f/ANuT9t/SP2ZNDtfh58OdK/4Sr4seK/8ARfA/gmyHmTTzPkC4mAI8uBMFixI3bcAgbmXzO8/a&#10;o/4KE/tcwt4d/ZK/Zjufhhoszbbj4h/FaPypkjI62tiMs788Od6DBBweR6l+yN+wN8O/2Y9Wvvip&#10;4i8RX3jj4na9Gf8AhJPiF4hO+7uS2N0cIJPkQ/KoCKScKoJIAAuNGlhvertN9Ip3v6taJd1v6bno&#10;Yfh/KeFZfWuIZwqVI6xwtOanKUuntpwbjSp/zRUnVkvdUYX51J+wR+yPqH7Lvw0v9T+I+uLr3xI8&#10;aag2r/EHxIW3Nd3j5IiRsD91EGKqMAZLEAbsD3aiiuWrUnWqOct2fG5vm2OzzMquOxcr1Kju7KyX&#10;RKKWijFJRjFaRiklogooorM80+bP+Cgf7LfxC+JMHh/9pf8AZnlis/i58Npmu/D8jMEXWbPBM+mT&#10;HgMkgzt3EAMSMqGJHZfsb/tmfDj9sH4ftrfh8SaT4m0lza+MPB2ofJfaLeISjxyIedm4Ha/Qjrhg&#10;yj2GvnH9qf8A4J8aP8XPHq/tHfADx/d/DT4uWcYWHxdpMeYtSjChfIvoek6FVVdx5AVc7goWuynU&#10;p1qapVXa20u3k/L01T7n3WV5plOdZTTyfOp+zdK/sK9nL2ak7ulVirylRcm5JxTlTk5OMZKTifR1&#10;FfG8H7cf7aX7L0S+HP21f2O9Y8R21sNq/EL4SxfbrS8jH/LSS1JDwPjkhioJztUCuj0b/gs7/wAE&#10;7r6VbDXvjbd+H77y98mn+IPCepW0kfsT9nKZz2DGh4HFbwjzLvH3l+H6kVvDrjDl9pg8K8VT6Tw/&#10;7+DXe9PmcfSajJbNJ6H1LRXyTqv/AAWf/ZF1WIQfAvSPHnxMvpG2w2fhHwPe/M2Oha5jix6cAn2r&#10;D1Ky/wCCmH7d4XTr+w/4Z2+G92oW8VbpbnxTqUB+8AVwtnuHy4IV1OSd4wKFga0davuL+9o/u3fy&#10;RpT8Pc+w/wC8zlLA0lvKu+SXpGj/ABpvsowfm0tSx+2Z+0L42/am8dTf8E9P2NdWW41LUh5XxU8c&#10;Wfz2/hXTCxEsIfIVrmQAptBJAYjhiWT6h+Cnwd8Dfs//AAq0P4N/DbTWtdF8P6elrYxu252A6u7f&#10;xOzZZj3LHpWN+zV+y58FP2Svh3H8M/gj4Qj02x8zzb26kPmXV/NjBmuJcbpXI7ngDgADAr0KprVo&#10;SiqVL4V33b7v9F0Xq2+LiHPMDWwdPKMpjKOEpNyvKynWqNWdWok2k7e7CCbVON1dylOUiiiiuU+R&#10;CiiigAooooAKKKKACiiigAooooA+aPi7/wAEiP2Dfjn8StY+LnxK+Et5fa9r14bnVLuPxNfwrLIQ&#10;BkJHMFXgDgACvevhj8N/CHwe+Hmi/CvwBpzWeieH9NisdLtZLh5WigjUKil3JZsAdSSTW7RW1TEY&#10;irBQnNtLZNtpeh7mY8TcRZxgqWDx2Mq1aVK3JCc5SjCy5VyxbaVlorLbQKKKKxPDPIv2qf2GP2av&#10;20v7B/4aI8EXGs/8I19q/sfyNYubTyftHk+bnyJE3Z8iP72cbeMZObP7Ln7F/wCzz+xro2raB+z5&#10;4Nn0e11q6juNRjn1W4uvMkRSqkGZ2K8HoMCvVKK2+sYj2Psud8va7t329T23xLxFLJVlDxdX6qtq&#10;XPL2a97m+C/L8T5tt9dzlfjV8GPh7+0J8MtU+D/xV0aTUNA1qJY9Qs47qSBpFV1cDfGysvzKOhFe&#10;O/Aj/glL+xB+zX8U9M+M/wAH/hZeab4h0fzvsF5L4jvbhY/NheF/kllZWykjDkHGcjmvoyiiniMR&#10;TpunCbUXuk3Z+qHgeJuIssy6rl+DxlWnQq356cZyjCfMuWXNFNJ3jo7rVaPQKKKKxPDCvFf26/2S&#10;rX9rj4Nr4c0fW30Xxd4d1CPWfAviKHh9O1OE7o2z/cbG1sdAcjlRXtVFaU6k6NRTg7NHoZVmmOyX&#10;MqWOwcuWpTalF76ro09GmtGno02noz51/YY/bZm+O1pdfBD48aOnhP4yeE1+zeLPCd18jXOwAfbr&#10;bORJDJ975WbbnqVKs30VXh37XP7Bvwp/auksPGz6jf8AhL4gaAobwv8AELw24h1GwdSWRWYf66EM&#10;TmNjwHfaULE15HYftF/8FG/2O4F8P/tP/s9y/GDw3C2y2+IHwzVftwjH/P1YHktjq67V7EsSTXVK&#10;jSxPvUWk+sW7f+At6NeV79Ndz7TEZFk/FkvrWQzhSrS1nhZzUGpPf2E5tRnB/ZhKSqx+G07cz+za&#10;K+U9E/4LQ/sDzGGy8e/EHXvBeozDnS/Fng3ULeWM45DNHDJGMeu/FR61/wAFpf2Fdstt8NPFHijx&#10;5qEbbBpvhHwTfyyO2cYDTRRIR7hiMdM1P9n47/n1L7n+Z5//ABDjj/2nL/ZWI9fZT5fXnty28728&#10;z6wr5f8A26v2z/EXg7Ubf9kr9lGKPXvjR4ujNvp9rbsGi8OW7YDaheNyIgituUEHJwSCMBuR1D4w&#10;/wDBSz9tO1OhfAj4PH4D+E7j5bjxt48US61NHnH+i2S48o453SDB42sK9t/ZI/Ym+EP7IOh3zeDh&#10;eax4m15/O8V+NNcm87UtZnyWZ5ZD0XczMEHAzk5OWNRpUsL71VqUltFa6/3mtLeS1ezselhsoyfg&#10;+SxeczhXxEdYYaElOPMtniJwbgoJ6ulGUpya5ZezV2W/2M/2WPC/7IPwM0/4VaJc/btSkle/8Ua7&#10;ID52r6nLgz3MhPJJICjJ4VVHavVqKK46lSVSbnJ3bPhsxzDGZtj6uNxc3OpUk5Sk+rbu/TyS0S0W&#10;gUUUVJxHyd+3j8Bvit4B+JOj/wDBQT9kzQvtvjfwnbfZfGXhmFsf8JXoeRvgx0M0a5ZD94gADcyo&#10;p9s/Zg/aj+Ef7W/wss/ip8IvEC3NvKqpqWnzfLdaZc4+e3njPKOpyP7rYypIINei18s/H3/gnZqi&#10;fE26/aa/Yf8AiX/wq/4kXjM2tLFbiTR/EWW3Fby3AxvL/N5gBJJJKljuHbCpSxFNU6rs1tLy7Prb&#10;s1tttt99gcyyfiTK6WV5xV9jWorloYhpyjyXv7Ksopy5E23TqRUnTu4uMoW5Pqaivjm1/wCCjP7R&#10;/wCz/wCX4b/bk/Yl8V2M0G1JvGXw2t/7W0i75x5wUNvgB6+WzM4HboK6Kw/4LP8A/BN+5gmbUv2g&#10;n0u4t4fMuLHVPCmqQzR8Z27TbfO3+yhY+nak8Di94wcl3j7y+9XOer4c8aR97DYOeIg9p0F7eDXR&#10;81LnSv2dn0aT0PqSkd0jRpJGCqoyzN0Ar5G1j/gsp+zrr22w/Zy+GXxH+Kd9MD9lj8K+C7qOF27A&#10;yXCIRn1CGsfVfg1/wUH/AG/gLD9ovVI/gl8LbzK33gXw3qC3OvavbHrHdXS5SFXXgoo4BIZCegsF&#10;VjrW9xee/wAo7v7rd2jan4f5tg7Vc9ksDS6utpUflCgv3s5dvdUb25pxWpm/tE/E7XP+Cmvxck/Y&#10;l/Zz1eb/AIVlot7HJ8Y/H9i2IblEYN/ZNpJ0d2P3mGRx3VTu+1PCXhTw94F8L6f4L8JaVDY6XpNn&#10;HaafZwLhIYY1Cog9gAKxfgt8E/hf+zz8OtP+FPwe8H2uiaHpqkW9nap95jy0jt1kkY8s7Eknqa6q&#10;s69aM4qnTVorbu31b83+C08zzuI8+wuOo0suy2Dp4OhfkUrc85ytzValtOedkrLSEVGEW7OUiiii&#10;uc+UCvhnx6fEP/BKL9ozVPjLpGjXV7+z/wDErVRP4q03TYS3/CHaxIyq18sYGBby5G4L6YwNsYb7&#10;mqn4g8P6H4r0K88MeJtIt9Q07ULZ7e+sbyESRTxOpVkdTwykEgg10Yet7GTUleL0a/rZro/0PpOG&#10;8/jktepSxNP2uGrR5KtO9uaN7pxevLUg/ehKzs9GnFyTj8K+K/DXjjw7Z+LvB2vWmqaXqFus1jqF&#10;jOskM8Z6MrKSCK0K+M9Q/Yj/AGpP2MvEFz4w/wCCb/j+xvPClzctdah8GfG1w7WPmE5kNjcbt1uz&#10;DorEANyzMPlF3Tf+Ct+h+Arz/hH/ANrj9lX4mfDLUI9wuLqXw++pacCv3ilxbgmRc9GVCCOc1q8H&#10;KprQfOu32l6x3+668z2qvAuIzK9bhyqsZSeqimo14+U6DfM2v5qftIPpLofX9FfLbf8ABaT/AIJo&#10;DTBqa/tLRsrSbFt18K6sZi2Onl/Zd3tkjbnvWHff8FXr74m3jeHf2N/2PPiR8RtQkbZb6he6UdH0&#10;vJ6M9xcfcXPUsq/Wl9QxnWm15tWX3uyOen4b8dSbdXL6tGK3lWi6MF3vOryQVut2fU/xB+Ifgf4U&#10;+Dr/AOIPxH8UWei6LpcBmv8AUtQmEcUKDuSe/YAck8DJr48+AGj+MP8AgpT+0vpf7aXxD8PXuj/C&#10;f4f3Eg+Efh/UIWSTWb3IzrEqt0UYHlgDqq8/K27W8L/sE/H39qXxfZ/E/wD4KYfEmy1jT7G4F1ov&#10;wh8Ku8ehWcvZrok5u3Ucc56t8zKxWvsGwsbLS7GHTNNs47e3t4lit7eGMKkaKMKqgcAADAA6Cq5q&#10;WFi1B803o2tkuqXdvZvp0vud0sZlPBmDq0MurLEY6rFwlWhf2dGElacaTaTnUmm4yq2UYxbVPm5u&#10;dS0UUVwn52FYXxO+HHhH4wfDzWvhd490tb3Rte0+Wy1G2b+ON1wcehHUHsQD2rdopxk4u6NKNath&#10;60atKTjKLTTWjTTumn0aeqPiX9kb43+KP2E/iNa/8E8f2s9ZZdJiLJ8H/iJfDy7XVtPGPL0+Vz8s&#10;c8Q+QDIGML/cL/bQORkVw/7Qv7OPwd/al+HFz8K/jb4Nt9Y0m4bfGJBtltZgCBNDIPmjkAJww7Eg&#10;5BIPzNpXhH/gpL+wWf7M8BEftCfDO1XZZ6TqV8tr4n0q3HCKkrfJdhF424LNgbVQV3SVPGe8moz6&#10;p6Jvunsm+qdl2fQ/RMXSynjyX1yhVhh8fLWpTm1TpVpdalKbtCnOT1nTm4x5m3CWvJH7Ror5H0f/&#10;AILOfssaPE1v+0B4T+IHwvvoWCXFt4t8E3jKrY6K9skmRnjkKc9q09T/AOCz/wDwTntGW20X463G&#10;t3kkYeHT9E8J6nPLJnsP9HCg+xYEd6z+oY7/AJ9y+SbX3rQ8uXhvx9GfKsrryX80aU5xfmpxTi15&#10;p2PqWvJ/2vf2wvhX+xx8M5PHXj+6a81K6b7P4c8M2LBr7WbtiAkMMfU/MRubBCg9zgHw+X9vr9rn&#10;9pWJ/D37EP7F2vWKXHyr48+K0f8AZunWinOZBACZJz6KjEgkEgjiux/Zm/4J6xeBfiGn7S37U3xI&#10;uvif8WGX/R9e1JNtloic4hsLf7sQG4/PgEkkgLk5uOHp0PexD/7dT1frb4V669kd1HhXL+HZfWeJ&#10;qiXLqsNTnGVao+im4uUaEH9qU37RL4abeqrf8E/P2aviZpGteIv2zv2pIY2+KXxHjQvYlcjw3pII&#10;aHTY8/dIAQyAcFlUHJUsfqCiiuatWlWqOcvu6JdEvJHyufZ1i+IMznjMQkr2UYxVowhFKMIQXSMI&#10;pRS8rtttsKKKKyPH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BRRRQAUUUUAFFFFABRRRQAUUUUAFNkijlXZLGrD0Zc06igCnH4c8PRXTX0Wg2azMMNMtqgY/U4zV&#10;tUVF2ooUegFLRQVKcpfE7hRRRQSFFFFABRRRQAUUUUARz2lrcjbc20cg/wCmiA/zqvY6BoOlp5em&#10;6JZ267s7YLZUGfXgVcooKU5qNk3YPwooooJCiiigAooooAKKKKACq19o2j6nE0OpaTbXCN95Z7dX&#10;B/AirNFBUZSi7p2IbTTdO0+NYrDT4YVUYVYYQoA9BgVNRRQJylJ3YUUUUCCiiigAooooAKCAw2sM&#10;0UUAU7rw54evpUnvdBs5pI2zG8tqjFT6gkcVaiggt12wQKg9FUCnUUFOc5KzYUUUUEhRRRQAUUUU&#10;AFFFFABRRRQAUUUUAFFFFABRRRQAUUUUAFFFFABRRRQAUUUUAFFFFABRRRQAVTv/AA/oOqrs1TRL&#10;O5UNkLcWyvg+vI9zVyigqMpQd4uxHBaWlqNttaxxj0jjC/yqSiigm7e4UUUUAFFFFABRRRQAUjKr&#10;rtdQw9CKWigClJ4b8OzXa382gWTToMJM1qhdfocZq3HFFCuyKNVHoq4p1FBUpzlo3cKKKKCQoooo&#10;AKKKKACiiigBssEFwu2eFXHoyg1VtvDnh6yme4s9Bs4ZJDmSSO1RWY+5A5q5RRcqM5xVk2AAUYUY&#10;ooooJCiiigAooooAKKKKACobvTtPv42ivrCGZWUhlmiDAj05qaigalKLuitZaNo+mRrDpuk21ui/&#10;dWG3VAPyFWaKKBylKTu3cKKKKCQooooAKKKKAPz/AP8Agm7/AMpVP2sP+wtD/wClMtfoBX5//wDB&#10;N3/lKp+1h/2Fof8A0plr9AK78y/3hf4Yf+kRP0zxa/5KyH/YNg//AFFpBRRRXAfmYUUUUAFFFFAB&#10;RRRQAUUUUAFFFFABRRRQAUUUUAFFFFAHyb/wWC/5Ij8Lv+zkvh7/AOn62r6yrzH9qj9mXQv2qPB/&#10;hvwf4g8T3elR+HPiBofiqGazhV2mm0y9ju44W3dEdowrEcgHivTqACiiigAooooAKKKKACiiigAo&#10;oooAKKKKACiiigAooooAKKKKAMzxr/yJurf9gy4/9FtXxT/wb2f8mK6p/wBlG1L/ANEWlfa3jX/k&#10;TdW/7Blx/wCi2r4p/wCDez/kxXVP+yjal/6ItK9Cj/yLav8Aih/7cfpmR/8AJq85/wCv+D/LEH3T&#10;RRRXnn5mFFFFABRRRQAUUUUAFFFFABRRRQAUUUUAFFFFACMquu11DD0IqnJ4b8OzXS302gWTTJwk&#10;zWqFl+hxmrtFBUZzj8LsNjiihXZFGqj0VcU6iigkKKKKACiiigAooooAKbLBBcLtnhVx6MoNOooA&#10;p23hzw9ZTPcWeg2cMkhzJJHaorMfUkDmrgAUYUYoooKlOU9ZO4UUUUEhRRRQAUUUUAFFFFAEN1p2&#10;n36NFfWEMysuGWWIMCPQ5FMstG0fTI1h03Sba3RfurDbqgH5CrNFBXtJ8vLd2CiiigkKKKKACiii&#10;gAooooAKp32gaFqieXqeiWdwu7O2e2Vxn15FXKKCoylF3i7EcFpaWo221rHH/wBc4wv8qkoooJu3&#10;uFFFFABRRRQAUUUUAFFFFABRRRQAUUUUAFFFFABRRRQAUUUUAFFFFABRRRQAUUUUAFFFFABRRRQB&#10;XvdH0jUo2h1HSre4RvvLNArA/mKW00zTbBFisdPghVVwqwwhQo9BgVPRQVzz5eW+gUUUUEhRRRQA&#10;UUUUAFFFFAAQCMEVTvPDnh7UHWW/0GznaNsxtNaoxU+oyOKuUUFRnKGsXYZDb29uNtvAkY9EUCn0&#10;UUEhRRRQAUUUUAFFFFABTXjjlXZJGrD0YZp1FAFIeG/Dq3f9oLoFl9oIwZvsqbyPTOM1cREjXbGg&#10;UeiilooKlOUvidwooooJCiiigAooooAKKKKAI57W2uV23NtHIPSRAf51XsvD2gabu/s7Q7O33Nub&#10;ybVFyfXgdauUUFKpNRsm7ABgYAooooJCiiigAooooAK/Prwn/wArEHif/sl0f/pLaV+gtfn14T/5&#10;WIPE/wD2S6P/ANJbSvSy/wCGt/17l+aP0/wz/hZ5/wBi+v8A+lUj9BaKKK80/MAooooAKKKKACii&#10;igAooooAKKKKACiiigAooooAKKKKACiiigAooooAKKKKACiiigAooooAKKKKACiiigAooooAK8N/&#10;4KX/APJgPxd/7EW+/wDRde5V4b/wUv8A+TAfi7/2It9/6LrfC/7zD1X5n0XCH/JWZf8A9f6X/pyJ&#10;hf8ABIv/AJRw/Cv/ALAc3/pZPX0fXzh/wSL/AOUcPwr/AOwHN/6WT19H08X/AL1U/wAT/M6ePP8A&#10;kuM0/wCwmv8A+nZBRRRXOfK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wD8E3f+Uqn7WH/YWh/9KZa/QCvz/wD+Cbv/AClU&#10;/aw/7C0P/pTLX6AV35l/vC/ww/8ASIn6Z4tf8lZD/sGwf/qLSCiiiuA/MwooooAKKKKACiiigAoo&#10;ooAKKKKACiiigAooooAKKKKACivBf+ChX7QfxG/Zx+GfgfxR8M7q1hu9e+MvhLw3qDXlqJlNjqGq&#10;w21yqg9HMbttb+E8171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eB/tQf8ABS79kX9jz4gW3ww+Ovjy90/WbrSY&#10;9RitrPRLi6H2d5JI1YtEhAJaJ/lJzgA9xWlKjVrz5KcW32SuenlOS5vn2M+qZbh51qtm+WEXKVlu&#10;7JN2XU98or48/wCH7n/BN3/oq+sf+Elff/G6n03/AILmf8E59W1G30qy+KmrtNdTLFCp8J3oyzEA&#10;DPl8cmur+zcw/wCfUvuZ9PLwv8Roxu8oxP8A4Jqf/In15RSKwdQ69CM0tcJ8KFFFFABRRXif7Z37&#10;aPhX9lDw3p+k6doU/ijx94om+yeB/A+m5a51W5JAycZ8uFSQWc8dhk1pTp1K01CCu2ehleV5hnWY&#10;QwWCpudSbskvvbbdkopJuUm0opNtpJs9Y8ZeN/Bvw68N3XjHx/4q07RdJsY/MvNS1W8S3ghX1Z3I&#10;UfnXzPqv/BYf9lS+12fwx8FPDfxA+KeoW/DW/wAN/Bc9/k5I4ZjGpGR1BI9M1i/DH/gnP41/aE8R&#10;Wvx8/wCCl3jGTxhrrt9o034a2k7R+H/D4P3YvKVsXMig/MzEqTkHzMBj9a+FvCHhPwNo0Xh3wX4Z&#10;0/SdPhGIbLTbNIIk+ioABXQ44Ojo7zfk7R++zb/D5n1tbD8DcP3pV5Tx1dbunNUqEX1Sk4SqVbfz&#10;JUov7LkrN/ND/wDBSH4qWobUL/8A4JnfHxdPxlZLfw7bzXJx1/cCbd69+ePWpvB3/BX/APYy1rxM&#10;ngn4i634i+G+sOVH9m/Ejw3NpbISTgO7bo06dWYD3r6irn/iL8Kvhp8XdAk8LfFLwDpHiDT5FIaz&#10;1jT47hOeuA4OD7jBpKphJaSptej/AM7/AKGFPN+CMQ+TFZZOmv5qNeXMvNxqxqKXpeF+6NjS9V0v&#10;XNOh1fRdSt7y0uY1kt7q1mWSOVCMhlZSQwI6EcGrFfE/jP8AYy+Pv7Bup3Hxm/4Jz65fax4cWYze&#10;IPgfrl+81ncQk5dtPkdi0Mq9QuST0y3CH6M/ZR/at+Fn7X/wrh+J/wAML2VfLmNrrWj3qeXd6VeK&#10;P3ltOn8LKeh6MMEcGlVw/LD2lN80e+zT7NdPxT6M5s54Zp4XALNMsr/WMI2ouXLyzpye0K1O8uRu&#10;z5ZKUoTs+WbaaXplFFFcp8kFFFFABXDfHL9pf4C/s1eHF8U/HT4q6P4btZNwtl1C7AmuWA5WKIZk&#10;lI9EUkV4j+1P+2h8UtY+Kjfsc/sJaDZeIviU0W7xN4gvMtpng2BsATXJCsrS8/LFz7hj8tXf2e/+&#10;CX3wY+G2vt8Wfj1ql18WviNdfPfeLfGi/aEic8lbW2YtHAgOccMwBwGA4rsjh6dOCnXdr7Jbvz7J&#10;eb+SZ9zheGcsyvA08dxDWlTVRc1OjTSdapF7TfN7tGm/sympSktYU5R94yLL/grl8LfHTkfs/fsz&#10;fGj4kQ72Uap4V8BObEEZzmaZ0A6enPSp5/8Agpp4w8MJ9p+Jn/BOn4/aTag/vLzTvCUWoxQr/fcx&#10;TZUdc8HHHXNfU1tbW9nAlraW6RRRrtjjjUKqj0AHQVJjFL22F6UtPOTv+i/AylnfBsZctPKW4d5Y&#10;io5/+BRjCF/+4Z4F8BP+Cm/7GH7RPiCPwV4M+LsGneIZpDHH4d8TW76dePIM5jVJgA78H5VJPHSv&#10;fQcjIrzX9oD9j79m39qDRZtH+NXwm0nVpJI9sWqfZxFfW57NFcJiRGHUYbHqCMivmG81z9pr/gk3&#10;qUN3418Ta18VP2e3mSO41W8/f674N3NsUuePPtslBnPHOAhAElqjh8RpRbUv5X19Hpr5NLybZ2Us&#10;h4b4o9zIZzpYnph60oy9o+1GtGMFKfanOEHLaMpSaifdFFZvg7xj4X+IPhTTvHPgrXLbU9I1azju&#10;9N1CzlDxXELqGV1YdQQa0q4XdaM+BqU6lKo4TTTTs09Gmt010aCiiigkKKju7u1sLWS+vrmOGGGN&#10;nmmmcKqKBksSeAAOST0r4n8R/HX9o3/gpZ411L4WfsdeJrjwP8H9MumtPEvxeSE/a9bkX/WW2l5G&#10;AuSAZQQcZORwj70aEq13eyW7ey/4PZLVn0WQcOYrPZVKjnGlQpJOrVndQgnstE3KcrNQhFOUmnZW&#10;Ta90/aL/AOChP7IX7LF4dE+L3xm0231jbu/sDTt15fAYyC0MIZowexfaD2zXndv/AMFRdQ8Xr53w&#10;g/YF+PniS1bBg1STwWljZzg85SSaX5hjP8I5x6g16P8As2fsD/sv/ss6ejfDn4b21xrTHffeKtcA&#10;vNUvJT96R55AWBJ52ptUZ4Fey1q54OnpGLl5t2/Bf5s9arjuAsu/d4XCVcU1vUq1PZxl5qlSXNFe&#10;taT9D5P1D/grB4b8AwPdfHv9jX45+BbWFc3Gsap4G8/T4ucHNxDIw65/h6YPcV7F+z3+2T+zL+1N&#10;ZSXHwL+MOj65cQruutMjn8q9tx6vbybZFGeN23aT0NenMqupVlyDwQe9fPv7Sf8AwTW/Zr/aGlXx&#10;Zp+gSeB/GtpIZtL8c+CSLDULeXsXMeBMvqHBPXBUkmhSwVTSUXB907r7nr+PyKpYngHNP3WIw9XB&#10;ye1SnP21Nf4qU0p27uNVtLaMmrP6Cor48+C37W3x1/Zb+Lul/slf8FCbu2uhrU/2X4d/F61hENlr&#10;5BwtvdjAWC6wUHoWPJOQ7fYdY1qM6Mknqns1s15f1ddTws+4fx3D+IhGq4zp1FzU6kHzU6kb25oS&#10;stnpKLSlGScZRTVgooorE8IKKK5H46fHL4Z/s4fC7VfjF8XfEUel6Fo8Ie6uGXczsSFSNFHLuzEK&#10;qjkk1UYynJRirtm+FwuIxuIhh8PBznNqMYxTbk27JJLVtvRJHWSzRQRNNPKqIoyzM2AB65r5v+KX&#10;/BWP9ij4aeKj4C0z4iXXjLxB5piGi+AdLk1aZpBn5A0X7stwcjfkY5xXlPhX4P8A7S3/AAVPSH4n&#10;/tLazrHw4+DN1iXwz8NNFu2gv/EFq3K3GozKcqjrtIjHY8BeHf62+Dv7PfwR/Z98PR+Fvgt8LtG8&#10;OWccapt02zVZJAO7yHLyH1Z2JJ5JNdkqWGw+lVuUuyaSXq9b+iXzPua+T8J8LydHN5zxOKXxUqE4&#10;wp03/LOu4z55L7UacOVPT2l7peDx/wDBSj4lavGuoeFf+Cafx+uLH7zTal4Ygs5SnqsTzFmJ5447&#10;etQt/wAFgv2evCWow6T+0B8JPir8LZppGjWXx54Fmt4GYdSskTSBl/2hwRX1hVXWNF0fxDpsuj6/&#10;pNtfWc67ZrW8gWSOQehVgQR9ahVsK/ipaeUnf8br8DkhnXBlSXLXylxh3p4ian9841IN/wDbiv5G&#10;N8Lvi/8AC342+FIfHHwi+IGk+I9Jn4jvtHvknQN3VtpO1h3U4I7gV0dfJvxp/wCCYWi6J4pl+PP7&#10;BvjKT4R/EKFTK0Gkg/2LrTDkQ3dp/qwrHILIuBuLFWOK6j9jH9uHUPjb4i1b9nn9oDwV/wAIT8YP&#10;Cse7XvDMhPk30HG29s3JPmQsCDgElc9xg0Tw8ZU3Uou6W6e69e68180gzDhnA4rLp5nkNZ1qNPWp&#10;TmlGtRTduaUU3GdO7S9rB2Ta54020n9FUUUVyHxQUUUUAFFFFABRRRQAUUUUAFFFFABRQTjk18Rf&#10;FX/gvp+xX8KPijrXwqvPCfj/AFi50PVJLC41PQ9JsZLOaWNtrmJ5L1GZQwIyUGccZGCejD4XEYqT&#10;jSi5W7H0XDvCfEnFladHJ8LOvKCvJRV7Juyb2Wr2+fY+3aKisLyPULGG/hVgk8SyKG6gEZGfepa5&#10;z55pxdmFFfJfiv8A4Lb/APBPLwX4p1LwfrnxV1Rb7Sb+azvFh8L3kiiWJyjgMseGG5TyOD2qh/w/&#10;c/4Ju/8ARV9Y/wDCSvv/AI3XastzBq6pS+5n3FPwx8RakFOGUYlpq6ao1NU9n8J9h0V4D+zF/wAF&#10;NP2RP2v/AIiTfCz4FeONQ1LWrfS5NQkt7rQrm2UW8bxozb5EC53SpxnPPtXv1c1WjWoS5akWn2as&#10;fM5tkub5DjPquZYedGrZPlnFxlZ7OzSdn0CiiiszzAooooAKCccms3xf4v8ADPgDwtqPjfxprltp&#10;mk6TZyXepaheSBIreGNSzuxPQAAmvim28TftN/8ABWPVbofD3xNq3ws/Z7huJIY9essw654y2MUY&#10;wkj9xakhgTnnAB3ncsfRRw7rXk3yxW7f5Lu/L9D6bIOGa2dU6mKrVY0MLSt7StO/Km9oxS96pUlZ&#10;8sI6uzbcYpyXtnx8/wCCmn7F/wCzprkng/xt8YbW/wDEEMgjk8O+G4W1G8SQ4wjpCGEb8j5XKnkc&#10;VyMH/BTXxf4pT7V8Mf8AgnV8fdXtS3yX2o+EotOimX+/GZZiWU8Y4GefSvXP2e/2OP2a/wBlzQ4d&#10;G+C/wn0vS5Y48Tas8Amvrlu7y3D5kck8nnHoAABXp1aOpg4aRg5ebdvwW33s9KpmPAeB/d4TA1MR&#10;bedaryKXmqVJJw9HVn6nybef8Fcvhj4GKt+0B+zB8avhvbl1X+1PFHgFxY5PpNC75x344/PHu/wK&#10;/ac+AX7THh5vE3wL+K2j+JLePH2mOwugZrYnoJYTiSI+zKM9q7i4t4LuBra6gSSORdskcihlYehB&#10;6181/tCf8Ev/AIHfE/Wl+KXwRu7r4T/ESzy+n+L/AAR/ou9+y3MCbY50JxngMQMbscETwVXRpwfe&#10;9192/wCL9CqNXgHN/wB1VpVcFN7TjP21Jf4qbjGql3lGc2ukHsfS9FfKP7K/7anxY8OfFuP9iz9v&#10;XRbHRPiV5O/wx4msPl0vxjAuR5tuSqhZvlJMeBk5AVCNlfV1Y1qM6EuWXqmtmu6Pn8+yHMOHcYsP&#10;ikmpJShOL5oVIPacJLSUXr5ppxklJNIooorE8UKKK81/au/ar+Ff7Hnwiuvi78Vr2b7OkgttM0yz&#10;UPdaneMCY7aFSRudtp6kAAEkgCqhCVSSjFXbOzAYDGZpjaeEwlNzq1GoxjFXbb2SR6FqeqaZomnz&#10;atrOowWdrbxmS4urqZY44lAyWZmIAAHc18z+Nf8Agr5+xh4f8UN4H+H/AIh1/wCI2tKzL/Zvw38P&#10;S6qzkdQjrtjf6q5HvXCeDv2O/wBoP9v+/tfjF/wUT1m+0Lwm8gm8P/A/Qr6S3t4oc5R9SlQq8sp4&#10;JQEFeOU5QfXPw3+Evwv+D2gx+GPhX8PtH8O6fGoVbXR9Pjt1OOmdgG4+5ya63TwuH0m3OXZOyXzs&#10;7/JW82fZ1sv4N4bbpY+c8ZiF8UKM4wowfZ1nGbqtdfZxjC/w1JLU+eU/4KRfFO8A1HTP+CZ3x9bT&#10;+N0l34bt4LkZ/wCndptx4x3459KZpv8AwWE/Za0zWIPDvxw8J/ET4V30/C2/xG8Ez2IzkD7yeYuO&#10;epIGPSvqus/xR4S8LeN9Gm8O+MvDdjq2n3C7ZrLUrRJopB6FXBBqVVwsvip29JO/43RzU854LrS5&#10;cRlUoR70q81Nef7yNSL9OWN+63IfBHj3wR8TPDNr4z+Hfi/Tdc0m9j32mpaTfJcQSr6q6Eg/nwa1&#10;q+O/if8A8E4PFfwG8SXXx9/4Jq+NH8D+Ikb7RqPw8uJmk8PeIf70JhZsWzsOFZflBAwI/vD1L9in&#10;9tnw3+1h4f1Lw/r3hufwn8RPCk32Txx4G1DIuNNuASu9cgeZCxBKsOnQ9iVUw8fZ+0pPmit+jXqu&#10;3mtPR6GeacMYV5bLNclruvhotKalHlq0XLRe1gnJcrekasG4N6Plk1E9yooorlPjQooooAK534n/&#10;ABb+GHwW8KTeOPi14+0nw7pNv/rL/V75II89lBYjcx7KMk9ga8Z/bR/bgu/gTrmk/AH4EeCm8bfF&#10;/wAWRk+HfC0LfurSHnN7ePkeXCuCeSC208gAsOT+DH/BMXS/EXimH49ft7+NJfi18QJVEqWWqZ/s&#10;PRGPJhtLT7jKp4DMMHaGCqea6qeHhGmqlZ2T2S3fp2Xm/lc+0y/hnA4fLoZnntZ0aNTWnCKUq1ZJ&#10;2bhFtRhTumvazdrp8kajTSkH/BYP9nfxZqM+k/AD4T/FT4pzQyKjSeA/As1xCrHoWklaMKv+0elT&#10;S/8ABSj4laQjah4n/wCCafx+gsfvLNp3heC8mCZ5LRJMGU4xxk9/SvqDRdE0Xw5pkOi+HtItbGzt&#10;12wWtnbrFHGvoqqAAPpVqn7bCp+7T085O/4WX4FTzrgunLloZU5Q71MRNz++nGnBP/tx28z5r+GP&#10;/BWf9if4i+Kl8Baz8Q7zwXrzTCL+x/H+kyaTKshAwhaUeWrcjAL8k4Gc19JQzQ3ESz28qyIy5V0b&#10;II9Qa5H4w/s/fBP9oDw9J4W+M/wv0bxHZSxsmzUrJXeMHuknDxn0ZWBB5BFfJXiP4HftOf8ABL2S&#10;T4j/ALKmq6x8R/g/C5k8RfC3WLpp77Q7YctPpszEsyqucxnsBkNyy3GnhcRpTbjLtJpp+j0t81bz&#10;OqjlPCfE1qWU1J4XEv4aVecZ06j/AJYV1GHJJ/ZjUhyt6e1Tsn9y0Vx/wH+O/wAMP2lPhdpfxi+E&#10;HiNNU0PVot1vMq7XjYHDxSKeUkVsqynoR+NdhXHKMoScZKzR8NisLicDiZ4fEQcKkG4yjJNOLTs0&#10;09U09GmFFFFSYBRRXx/8cf2tvjr+0x8XNS/ZH/4J63FrDLo8v2b4ifFu6iE1j4cLHBt7YYKz3WA/&#10;H8LLjjDOm1GjOtKy0S3b2S8/6u+h7uQ8P47iDEShRcYU6a5qlSb5adOF7c05WfXRJJylJqMYuTSP&#10;df2hP2xP2af2WLCK8+O3xf0nQprhS1npss3mXlyB3jt490jDPG4LtBIyRmvGtO/4KxeF/H8S3PwE&#10;/Y6+OXju1kXNvrGk+BfJ0+XnAxcTSr1P+z0yexrrf2bf+Cav7N/7P0zeL9Z0Wbx342un83UvHPjZ&#10;vt99NJ6p5mVhXPQKM+rNjNfQSqqKERQqqMADtWzlgqekYub7t2X3LX8fke7VxHAOV/uqFCrjJrep&#10;Ofsab/w0oJ1LdnKqm1vGL0Xypc/8FQ9S8IL53xe/YC+Pnhy1XJn1SLwWl9aW64zueSGbgYx/Cecj&#10;sa9C/Z1/4KGfsgftTXy6H8IvjPp1xrDLu/sDUt1nfEYydsMwVpMd9m7HfFe1V47+0l+wZ+zB+1Pp&#10;zD4l/Da1h1hTvsfFGi/6HqdnKPuyJcR4YkHna+5T3BoU8HU0lFx807/g9/vRNLHcBZh+7xWEq4Vv&#10;apSqe0jHzdKquaS9K0X6nsVFfEegfG39o7/gmf4z034a/te+Krjx18GtSuls/DvxakhP23QpG/1d&#10;vqmPvJnKiXJOMHJ+4v2vZX1nqVnDqOnXcVxb3EayW9xDIGSRGGVZWHBBHII4IrKtQlRs73T2a2f+&#10;T7p6o8nP+HMTkbp1VONbD1U3SqwvyTS3WqTjON0pwklKLaurNNy0UUVgfOhRRRQB+f8A/wAE3f8A&#10;lKp+1h/2Fof/AEplr9AK/P8A/wCCbv8AylU/aw/7C0P/AKUy1+gFd+Zf7wv8MP8A0iJ+meLX/JWQ&#10;/wCwbB/+otIKKKK4D8zCiiigAooooAKKKKACiiigAooooAKKKKACiiigAooooA+Tf+CwX/JEfhd/&#10;2cl8Pf8A0/W1fWVcx8Vfg18M/jdo+m6B8U/CkOsWekeILHXNNhmmkQQahZzLPbTgxspJjlVWAOVJ&#10;HII4rp6ACiiigAooooAKKKKACiiigAooooAKKKKACiiigAooooAKKKKAMzxr/wAibq3/AGDLj/0W&#10;1fFP/BvZ/wAmK6p/2UbUv/RFpX2t41/5E3Vv+wZcf+i2r4p/4N7P+TFdU/7KNqX/AKItK9Cj/wAi&#10;2r/ih/7cfpmR/wDJq85/6/4P8sQfdNFFFeefmYUUUUAFFFFABRXkX7Vv7cn7OX7Flnot7+0D4uut&#10;LXX5Jk0xbXS5rppDEFL5ESttA3ryeua8Z/4fuf8ABN3/AKKvrH/hJX3/AMbrqp4HGVoc9OnJruk7&#10;H1mV8B8a51go4zL8ur1qUr2nClOUXZtOzSadmmn5o+w6K+PP+H7n/BN3/oq+sf8AhJX3/wAbr6p+&#10;HPj7wz8Vfh/ofxO8F3b3Gj+ItJt9S0q4khaNpLeeNZI2KsAVJVgcEZHeprYXFYdJ1YON+6aOXOuE&#10;eKOHKUKua4KrQjJ2i6lOUE2tbJySu7G1RRRXOfOhRRRQAVX1PVNM0TT5tW1nUYLO1t4zJcXV1Msc&#10;cSgZLMzEAADua89/av8A2q/hX+x38Irr4u/Fa9m8hJBb6Xplmoa61O8YEx20Kkjc7bT1IAAJJAFf&#10;N3g79jv9oL9v+/tfjF/wUT1q+0Pwm8gm8P8AwP0K+kt7eKHOVfUpUKvLKepQEFeOU5QdVLD81P2l&#10;R8se+7b7JdfwS6s+tyXhinisA80zOt9Xwibip8vNOpJWbhRp3jzyV1zNyjCF1zTTaT7vxv8A8Fff&#10;2MfD3iaTwR8Ptf8AEHxH1pCwGmfDfw9LqjyMvUI67Y3+quR71XH/AAUi+Kl1t1DTP+CZ3x8bT+N0&#10;l14ct4LkZ9IDMWPGO/HPpX0N8OPhL8L/AIPaFH4Y+Ffw+0fw9p8ahVtdH0+O3UgDjOwDcfc5NdFT&#10;dTCR0jTb9X/lb9TpqZtwRhnyYXLJ1F/NWry5n5qNKNNR9Lzt3Z8qaZ/wWD/Za03WYPDfxv8ACnxD&#10;+Fd/ccLb/EfwVPYjOQPvoZFxk9SQMcnFfSvgnx54J+JXhq18ZfDzxbpuuaTex77TUtJvUuIJV9Vd&#10;CQfz4qbxR4S8K+N9Gm8O+MvDdjq1hcLtmstStEmicehVwQa+S/id/wAE4fFfwG8R3Xx8/wCCavjR&#10;/A/iJG+0aj8O7iZpPD3iHH3ojCzYtnYcKy/KCAAI87g1HB1tFeD83eP5Jr8Tajh+Bs/tRoueBrvZ&#10;1Je1oSfROSjGpST/AJmqsV9pxV2vsSivDf2Kf22fDf7WPh/UvD+u+HJ/CfxE8KTfZPHHgbUMi402&#10;4BK71yBvhYjKsOnQ9ifcq56lOpRqOE1Zo+UzbKcwyPMJ4LG03CpB6p2e6ummrqUZJpxkm1JNNNpp&#10;hRRRWZ5wUUV87/tn/twXfwL17Sf2f/gR4Lbxt8YPFkefDvheE4htIec3t4+R5cK7WPJBbB5ABYaU&#10;qVStPlgtf61fZeZ6mTZNmGfY+ODwUOabu3dpRjFK8pSk7KMIrWUm0ktWz2b4n/Fz4X/BXwpN44+L&#10;fj/SfDmk2/El/rF8kEe7so3EbmPZRknsDXziP+Cwf7O/izUZ9I/Z/wDhP8VPinNDIqNJ4D8CzXEK&#10;sehaSVowq/7RHAqP4L/8ExdK8Q+KIfj1+3v4yk+LXxAmAmSz1TP9iaGx5MNpaf6tlXgbnXB2hgqn&#10;mvqrRtE0bw7psWjeH9ItbGzgXbDa2dusccY9AqgAfhXQ/qdHTWb9bR/K7/A+orR4DyO9Jqpj6q3l&#10;GXsaCfVRvGVWov7zdG/SNtX8vyf8FKPiXpKNqHij/gmn8foLH7yzad4YgvJgnctEkwZT04ye/pWt&#10;8Mf+Cs/7E/xG8VL4C1j4h3ngrXmlER0fx/pUmkyrIQMIzS/u1bkYBfknAzmvpSuP+MH7P3wT+P8A&#10;4ek8LfGf4X6N4js5I2TZqVkrvGD3STh4z6MrAg8g0lUwctJU2vNP9He/3oyp5rwNi3yYvLp0U/tU&#10;azbXm4VozU/RThfujroZobiJZ7eVZEZcq6NkEeoNOr4Z8TfBL9pj/glyZviX+yxqusfEb4PW7GXx&#10;J8LdYumuL7QrUHLT6bKxLMqruzGewyQ3Lr9bfAf47/DD9pT4XaX8YvhB4kTVND1aItbzKu143Bw8&#10;UinlJFOVZTyCPxqa2H9nFVIPmi+vn2a6P8+jZxZ5wz/Z2DhmOBrLEYOb5VUScXGVr+zqwbbpztdp&#10;NuMkm4Skk2uwooormPlQooooAK8z/aE/bF/Zn/ZYsY7v46/GDSNCmuFLWmmyz+ZeXAHeO3j3SMM8&#10;bgu0EjJFeE/HD9rf46/tN/F3Uv2SP+Cek9tDJo832b4ifFy6hE1j4dJOGt7YYKz3WA/HZlwMYLp6&#10;B+zb/wAE1f2bv2fZm8XavocvjrxtdSCXVPHPjZhf388vqhkyIVz0CjPTLNgGuxYelRipV29dorf5&#10;t7eW78rH3lPhrKMjwsMTxHVnGc0pRw9K3tnFq6lUlJONGMlZxTjOpJWfs1FqT5HTf+CsXhjx/At3&#10;8BP2OPjl46tJlzb6xpPgXydPl5wMXE0q9Tj+Hpk9jUl1/wAFQ9S8Hr5/xe/YC+Pnh21XJn1SLwWl&#10;9aW64zueSGbgYx/Cecjsa+q1VUUIihVUYAHalpe2wvSlp/id/v2/A53nnB6lyxyn3O7xFRz/APAk&#10;lC//AHDt5Hiv7Ov/AAUL/ZA/amvl0L4RfGbTp9YZd3/CP6lus74jGTthmCtJjvs3Y74r2qvHf2kv&#10;2C/2YP2ptOcfEv4bWsOsK2+y8UaL/oep2co+7IlxHhiQf4X3Kccg14L4f+N37R3/AATP8Y6b8Nf2&#10;vvFNx46+DepXS2fh34tSQn7boUjf6u31QD7yE/KJck4wcn7i17CjiP4Dd/5Xu/Rq1/Syfa52R4dy&#10;HiWEnw7UnGulf6tWcXOSWr9jVioxqyX/AD7cKc39hTeh9uUVHZXtnqVnDqOnXcdxb3EayQTwyBkk&#10;RhkMrDggjkEcEVJXEfn7Ti7MKKKKACgnHJrN8X+LvDHgHwtqHjbxprtrpek6TZyXWpaheTCOK3hR&#10;SzOzHgAAV8VweIf2l/8AgrDqdy3gDxLrHws/Z7ineKHXLT9zrnjPa2xjEcH7Pa7g/wA2cn5chiWV&#10;Oijh3VvJu0Vu3+S7vyX5H02Q8NVs5p1MVWqxoYWlb2lWd+VN7RilrOpKz5YR1aTbcYpyXtXx7/4K&#10;afsYfs6+IJPBXjX4v29/4hhkEcnh3w3bvqN5HIcYR0hDCN+R8rENyOK5GD/gpr4v8UJ9p+GX/BOr&#10;4/atak/u73UfCMWnRTL/AHozLMSw6Y4GeemK9e/Z9/Y7/Zs/Ze0SHSPgt8J9L0uWOPbNqzW4mvrl&#10;u7y3D5kdieTzj0AGBXplaOpg4aRg5ebdvwW33s9KpmPAmB/d4XA1MRbedaryKXmqVJJwXk6s/U+T&#10;r3/grl8L/ArD/hoD9mP41fDiDeqtqninwC4secdJoZHB688cdOte7/Av9pn4CftL+HW8T/Av4q6P&#10;4ktY8faU0+7BmtieiyxHEkRPYOoz2rt7i3gu4GtrqBJI5FKyRyKGVgexB6ivmr9oX/gmB8E/idra&#10;/FT4G6hdfCf4iWuZLHxd4JUWwlk7C5t02pOmcZ+6xAxuxxQngqujTg+97r5rf8X6FUanAOb/ALqr&#10;Sq4Ko9pqftqS/wAVNxjViu8ozm1/Iz6Yor5X/Zc/bO+Kvh74rJ+xx+3hotjoPxG8vd4V8SWfyab4&#10;zgXIMtucBUn4yYuM54VTha+qKwrUZ0ZWl6p9Gu6Pn88yHMOH8YsPiUmpJShOL5oVIPacJLSUX96a&#10;cZJSTSKKKKyPFCiiigAooooAKKKKACiiigAooooAKK+R/wBrD/gtB+yd+yB8Zr34GePfDfjTWdY0&#10;23hlv5vDOnWc1vA0i7hEzTXcTeYFKsRtwAw5zkD6Q+Cfxa8OfHn4ReG/jP4Qsr630vxRo8Gpafb6&#10;lGiXEcUqBlWRUd1DAHkBmGe5roqYXEUaUak4tRls+59FmXCfEmT5VQzLG4WdOhXt7OclZTuuZW66&#10;rVeR1FFFfNXx2/4K2/sPfs4fFbVvgt8VPiRqFr4g0N4k1K3tfD91cJG0kKSqPMjQqTskXODwcg8g&#10;1FGhWxEuWlFyfkrnHk2QZ5xFiZYfK8NUr1IrmcacZTaimldqKbSu0r92j6Vor48/4fuf8E3f+ir6&#10;x/4SV9/8brpvg3/wV/8A2Fvj18TtH+D/AMNPiNql5ruvXX2fTbabw3dwrJJtLYLvGFXhTyTW8sux&#10;8YuUqUkl5M+gxHhv4g4TDzr18qxEYQTlKTozSSSu2242SS1b6I+naKKK4z4kKKKKACiimzzw20LX&#10;FzKsccalpJJGwqqOpJPQUAOrx/8AaK/b2/ZM/ZWmGmfGf4y6XY6o0e+PQrRjdX7KejeREGdQcHDM&#10;ADjg14X42/aG/aJ/4KFeP9S+Cf7DnidvCfwz0u4az8YfGhYDJJeSrjzLTSwcAtggGYHjdkFQF3+0&#10;fs1f8E+f2YP2XbT7b4L8BR6p4imbzNR8YeJMX2qXk3eRppASmf7qBR7ZyT2+wo0Feu3f+Vb/ADb2&#10;9LN97H33+rmR8O0oz4jqTdaSTWGpWVRJ6p1qklKNJtaqChUqW+KMNL+fWf8AwVLfxrGLn4L/ALCP&#10;x58VWjqGt9WXwUtlZTqeQUlmlG4Y5+76etM1H/gq5o3gKB7z46fsU/HbwVZwxl7rWb/wOLjT4QDz&#10;unhlPHfO3oM+mfrDpwKDzwRUe2wt/wCFp/id/v2/A5f7c4O5uV5R7nf6xU9p/wCBWcL/APcK3keV&#10;/s7/ALa/7Lv7VUMg+Bvxh0rWLyBN9zpJkMN7Cv8Aea3lCybc8bgCueM16pXgv7Sn/BOP9mX9pBf7&#10;fuvCf/CKeLrd/N0zxx4Pb7BqVrN2cvHgSj1VwfbB5ry/4UftT/Hr9jL4qaT+y9/wUB1WHVtE1u4+&#10;x/Dv4yQxiODUnz8ltqOSBDcbSBv7kclsmSq+r0q0W6Dd19l7/JrR/cn5HTLhvJ8/w863DlSbqQTl&#10;LDVbOrypXcqU4pRrKKu5RUYVEk2oSSbX2VRRRXGfBBRRRQAUjyJEjSSOFVRlmY4AFc18YvjD8Ovg&#10;J8NtV+LXxX8T2+j6Do1v5t9e3DYAyQqoo6s7MVVVHLMwA5NfHuhfDr9qH/gqrKPHHxq1fW/hX8DZ&#10;nEvh3wTpcxg1jxPbnlLi9lAzFC67WEakghjjOFkPRRw/tIuc3yxW7/RLq/6bR9RkXDMs0w08fjKy&#10;w+Epu0qsk3eVr8lOCs6lRrXlTSitZyhFpnrfxa/4KtfsT/CfxS3gKP4nyeLPECzGFtE8C6fJq0/m&#10;gkGLMIKbwQQV3ZBGCBWFH/wUr+ImtqL7wZ/wTX+P91Y4LNcap4VgsZGTj5kjkmJfPOBxkY9ePcvg&#10;n+zT8Bf2cvD0Xhj4JfCnRvDtrHEsbNY2Y86UDvJM2ZJW9WdiT613FaOpg46Rg35t/orW+9nfUzTg&#10;XBvkwmX1KyX261Zxb81Cio8no6k7d2fJ8v8AwV/+A/g+8hsP2gfgl8XPhc00xiW68c+ApYLdmHdZ&#10;YmkDL7gV9D/CP43fCL49eFI/G/wa+I2j+JNLk4+16TerMI2/uOAd0bjurAMO4rodU0rTNbsJNK1n&#10;ToLu1mXbNb3UKyRyL6FWBBH1r5b+OX/BL7wi3iV/jj+xR4vm+DvxGt1MkN14fULpOqSD5hHeWeDG&#10;yk8FlXoxLK/AoX1KtprB973Xz0uvXX0NaX+oWdWpONTA1XtNy9tQv0UlyxqwXeSdW38vb6sor5s/&#10;Y4/bi8Q/E7xvqH7Ln7UXgpPBXxi8PW/m3mkbj9k1y1HS9sXP+sQ9SoJIwSCQGC/Sdc9ajUoz5Zf8&#10;Ou6fVHzOdZJmPD+OeExkbSspJpqUZxlrGcJK6lCS1Uk7P1ugooorM8kKKK8Z/bT/AGz/AAP+x14D&#10;s9S1LSbnXvFfiO6+weCfB+mjddazfEqqxqP4UDOm58HAYABmKqdKdOpWqKEFds9DK8rzDOswp4LB&#10;U3OrN2jFderd3okldttpJJttJNnq3ivxd4V8CaBdeK/G3iWw0fS7KMyXmo6ndpBBCg6szuQqj6mv&#10;mfWv+Cwn7Jk/iCfwn8GtJ8dfFLU7fIaz+G3g6fUCxyRwzbFYZH3gSD2JrnPh1/wT1+JH7UOvWnx4&#10;/wCCmfiuTxBftILjSPhPpd48Wg6Eucokio3+kyj+IklScglxX1v4O8DeC/h5okXhrwH4T03RdPhX&#10;ENjpdkkES/RUAFdLjg6Gkrzfk7R++zb/AA8rn11bC8D8P3pYiU8dXXxeymqVCL6pTcZzq26uKpx/&#10;llJanzU3/BSL4qxKdSm/4Jm/Hz+zgM+ZH4dt2uemf+PcTbvXvz+OKl8K/wDBYD9jq/8AE0fgr4o3&#10;nir4Z6xJt/4l/wASvC82lsmTgb3O6NB7swHvX1JWH4++Gfw6+KuhSeGPiZ4F0nX9PlUiSy1jT47i&#10;M5GD8rgjpUqrhJaSp29H/nf9Dnp5xwTiJcmKyyVOP81GvJSXm1VjUjL092/dGjoevaH4n0i31/w3&#10;rNrqFjdxLLa3tjcLLFMhGQyupIYEdwcVbr4r8c/sNfG/9ibVrz42f8E0/Edy+miQ3Gu/BHW7x5tM&#10;1KM8v9jd2LW82fmAzySQGA+Q+/fshftefDT9sX4Zf8J34EW4sdQsLj7H4m8N6khS80a+UfPbyqcH&#10;g5w2MMB2IICq4dRp+0pvmj9zXk108nqn3OfOOGKWHy/+1cqr/WMJdRlLl5alKT2jWp3lyt/ZnGUq&#10;c7NKXMnFerUUUVynyIUUUUAFcZ8a/wBoj4Ifs5+Gf+Ev+OHxP0fw1YsSsMmpXio87AZKRR/flbH8&#10;KAmvEP2uf22viFp/xNi/Y6/Yp8L2vij4tX1v5upXN3n+zvCtqQP9Ku2xjd8ylY/cZBJVWd8Af+CX&#10;nwm8F+IP+Fw/tMa5dfF/4kXS77zxN4wHn29sx5KWtqxMcKA525BIHAKjiuyOHp06anXdr7Jbvz8l&#10;5v5Jn3GD4Zy3LsBTzDiGtKlGouanRppOtUj0n73u0qb+zOd3LeFOa1M+z/4K7fCHx1LJF+z3+zr8&#10;ZPiZHHKyNqHhHwHI1mpHXdNM8YXpxxyfrUs3/BTHx14cT7Z8Qv8AgnD8ftOtNw3XWm+FYdQWJD/G&#10;4jmBUDvwSB+VfU9nZ2mn2sdjYWkcEMS7Y4YYwqoPQAcAVJS9thb6UtPOTv8AhZfgZyzrg2EuWllL&#10;cO88RUc/vjGEL/8AcOx8+fAz/gqL+xV8fPEMfgrw38W49H8QSTGGPw/4stX026aUHHlqJgFZ88bV&#10;YtntX0GGDDcpyK87+PX7Jn7Of7TmgzeH/jf8JNH1xZo9i3k1v5d3Dxw0dwmJIyOxVhXyzqw/aa/4&#10;JL3cWvN4j1r4qfs9+co1VdSk8/XPBsZYL5iNkefbAEccAY/g6vao4fEaUW1L+V639Hpr5NL1bO2j&#10;kXDPFD9nkU50cS/hoVpRkqj/AJaVZRgnN/ZhUhHm0UZyk1E+6qKx/h/4/wDB/wAU/BOl/Eb4f69B&#10;qmi61ZpdabqFs2UmiYZDD+oPIPB5rYrhacXZnwVWlUoVJU6kXGUW001ZprRpp7NPdBRRRQZ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r8Cv+C4Hj3/hOf8Agor4vt0u&#10;vMj0GzsdLjXtH5dursv/AH3I5+pNfvqzKil3bCjkk9q/mf8A2l/irpXxg/a48a/F7U2a60vW/HV5&#10;fKsK/M9kbpiirnH/ACx2qM/jX03C9Pmxc6naP5v/AIB/VH0UcrlW4tx2Y8t1Ro8v/b1Saa+bUJHs&#10;Xhv/AIIof8FGPFnh3T/FWi/BSzez1Kyiu7RpPFWnozRSIHUlWnBU4I4IBHet7wj/AMEQP+CkOk+L&#10;NL1S++ClgsNtqMMszf8ACXaccKsgJOBPzwK961L/AIOTtW03UoNO8Ffsp2Y0W3VIoxqHiRhcGNeP&#10;4ItoO0DA5wfWvrb9gr/grv8As9ftwakvgBLK48I+NtrNF4c1WdZFvlUFi1tMoAkwBkowVxzgMAWr&#10;vxGYcQYek5zpR5fvt62kfoHE3iF9Izh3K6mPxuUUI0EndxTm4RfWShXbSS3lay62Pq6FSkKow5Cg&#10;GnUUV8UfwuFFFFAGD8UPiR4U+D/w61v4p+Ob/wCy6P4f0ya+1CbbkrFGpY4HdjjAHckCvlz/AIJy&#10;fB7xL8ZvEuqf8FJv2hbDzvFfjwN/wgul3X7weGdB5WGKLd9x5V+ZmXGVb1dxVv8A4K5aneeMvhr8&#10;Pv2TtL1BreX4wfEjT9F1KSKTbImmRt590ye/yxL6YYg9a+rdG0fS/Duj2vh/Q7CO1srG2jt7O1hX&#10;akMSKFVFHYAAAfSuxP2GDut53/8AAV/m9/TzPvqdaXDvA6nS0r4+U4uXVYek0nFPoqtW6l3VJR2k&#10;07NVtZ1jTPD2kXWv61ex21nY20lxd3ErYWKNFLMxPoACas18e/8ABbb9pe6+A37GN/4K8MSMfEXx&#10;Eul0DTEi++kLjNy4AIJPlgxjHRplPascPRlicRGlHq7Hz/C2Q4rijiLC5Th/irTjG/ZN+9J+UY3k&#10;/JHG/sLf8FpoP2uv2rp/gB4i+Gdn4d0vVor2XwXqjXjma/ELsUSRWG0O0KO3ykjcjKO1felfkL+2&#10;t+xn4l/YW/ZB/Z4/aW8H6etv4y+GN7br4surUfeluZvtio7Y5SO4MsIPfzznOQB+qfwW+K3hf45/&#10;CTw58YfBV4J9L8SaPBf2jd1WRASjejKcqw6hlIPSvQzKhhlGNbDK0HdfNP8AVWZ+jeKnD3C9Gjhc&#10;84Yp8mCqyq0WruVqtGbXM22/4tNxqRXqdPXxL+114dm/4J+/tN6R+3/8NbRofBXizUYNF+NGg2il&#10;YyJnCw6uEHy+YjH5uAWJAz+8Y19tVxv7RHwj8P8Ax6+BXi34N+J7VZbPxFoNzZNuXJjdoz5cq/7S&#10;PtdT2ZQa4cLWVKr73wvRrunv/mvOx8HwjndPJc4j9ZXNhqq9nXh/NSk0pf8Ab0dJwe8Zxi1sddZX&#10;lrqNnDqFjOssM8ayQyocq6sMgj2IqSvnL/glD8W9a+Lf7DPg+bxVMsms+GVuPDerMr7iZLCVoELH&#10;ruaFYmOepbPevo2s61OVGtKm+ja+483PsprZDnWJy2q7yo1Jwb6Plk1deTtdeTCvC/8AgoT+09rf&#10;7MnwCkvfh5Z/bvHfizUIvD/gDS44w73GqXGVRtp4KxjLnPy5VQfvV7pXyD8SNGj+P3/BX/wZ4Rvm&#10;87R/g38OJ/Ek0ZIKf2pez/Z4UI6hhGFlB/2B+O2EhCVXmntFNvztsvm7L5nscFYHA4rOXiMbHmoY&#10;aE604vaapq8YPyqVHCm/KTPVv2Gf2RdD/ZG+DkXh67uP7U8Ya5IdS8d+Jp5DJPqupSfNIzO3JRSS&#10;qDgYGSNzMT6J8YvHF18M/hJ4o+I9lYx3U2geH7zUYbaViqytDA8gQkcgErjNdJXn/wC1f/ya78R/&#10;+xF1b/0jlqOeVfEKU9bvU4Pr2K4i4ljicwlzzrVI89+t5JNK2yS0SVkkklZJH54/D3/guh+3N8XN&#10;Im8Q/Cn/AIJ5XHifT7e5NvPfeHrPU72GOYKrGNnhhZQ4VlO0nOGBxyK2Lr/guh+1b8JpYdc/aW/4&#10;J1eIPDugTTLG19Lb31ickjO1rqAI7Y6LkZPcdaf/AMG/Xx5+Bvws/ZH8VaD8TvjN4T8OX0/xGubi&#10;Gz17xFbWcskRsLFRIqSurFSysNwGMqR2NfUP7X/7bX7DVj+zf4y0/wAYfHrwPr1tqHh27tk0XTde&#10;tr+a8keJgkaxQs5yWK4OMA85GM17+KjhaWMlQjhbpO105X+R/Q/EmG4RyrjmtkFHhP21KNRU1OE8&#10;QpyTtrFpuN1f00PWv2df2hvhh+1L8I9K+NXwh1lrzRtVjOwTR7JreVTh4ZVydsitwRkjuCQQT2Gs&#10;aRpfiDSbrQdc0+G7sr23eC8tbiMNHNE6lWRgeCCCQR3Br4l/4IA/Cv4h/Db9iO51bx1Y3Vnb+KPF&#10;lxqug2d0jKwszBBEsoB6LI0bsOxXDD71fcVeHjKMMPi504O6TsmfgvG+T4HhrjHG5dl9XnpUasow&#10;le7sns2t3HZtdVc+Kf2WUv8A/gn/APtm3n7B19eTSfDf4gW914g+Ec13ISdOuFYveaWrH7yjJdec&#10;gbScmQmvtavkv/gsd4evtK/Zj0v9o3wzGY9e+E3jTS/EWmXcanfGguUilXjnYwkXcOhC89K+pvC+&#10;v2nirwzp3iiwP7jUrGG6h/3ZEDj9DVYr99ThX6u6fm1bX5pq/ndno8XT/tvK8FxE/wCLW56VZ/zV&#10;qPI3UfnUp1Kbl3mpy6l6iiiuM+CPj/8A4KHeKvG/7RXxb8K/8E1vhHrU1gfGFm2sfFDWrEgzaZ4d&#10;jfaYweQjTv8AJkjn5RghzX1H8M/hr4I+DvgLSvhj8N/D8Gl6Hotmttp9jbr8sca/qWJySx5Ykk5J&#10;NfLP/BMiCT4t/Gr9oD9rzWEaS48QfEeXw5o80inKadpsaRoqH+4Sy5x1aPJ5r7Drsxb9ny0FtHfz&#10;k1r923yPvuNqksphh+G6OkMNGMqlvt4ipFSqSl3cLqjG+0YXVnKV+Y+Mnxj+HPwB+GmrfF34seJY&#10;dJ0HRbcS317Nk4ywVUUDlnZmVVUZLMwA61+ekn/BZb9tr9prXNSj/wCCf37Ek2taJYXHkrrWvWc1&#10;z8w+bEghkjiicpg+X5rEZByeKq/8FxvE2ufHf9qf4MfsEaNrU1rZ65eW+oat5Lfx3Ny9rExHQsiR&#10;zsAR/GK/Rv4VfCvwD8Evh9pfwt+GHhq30nQ9HtVt7Gxt14VQOpPVmJ5ZjksSSSSa64Qw2BwsKtWH&#10;POd2k72STtd23bPqsHgeF+A+EcFm2aYFY3G45SnTp1JSjSpUoS5VKUYtOcqjTaTfKo9mve/O/S/+&#10;Czv7Y37NvjDSdE/4KHfsbyeHdH1SbyxreiWM9vtGeWjWWSWOYqMFkEgbHPcCv0Z+H/j7wf8AFPwT&#10;pfxF+H+v2+qaLrNml1puoWr7kmiYZBHoexB5BBBwQa5b9qX9nXwP+1X8CvEHwQ8eWEElvrFi6Wl1&#10;NDvaxugMw3KcghkfDDBGcEHgkVyv7A37IuofsSfAGH4F3fxQuPFUNvqk93Z3dxYi3+zRyhSYFUO2&#10;VDh3BJ6yEdqwxFTBYigpwjyTT1SvZrur7W7Hh8TZlwHxDw7HH4LDLBY+E+WdGnzypVabTftI83N7&#10;OUXo4uVmtVd7dT+1D+zX8Of2sfgxq/wZ+JeneZa6hCWsb2PibTrtQfKuom/hdGww7EZUgqSD5P8A&#10;8E1vjn8SPEvhPxJ+y5+0NfeZ8SPhFqS6RrE0vEmp6eVzZX/+2JIgMt1JAZuWr6ar5B+OOlN8Dv8A&#10;grL8JPi/pavDY/FbwzqfhPxA0a/I1zaotzbM5/vNwi/9c/TNZ4d+2oyovs5LyaV396T+aRw8MVnn&#10;WS4zIK7ulCeIo33hVpQc5pdlVoxmpLrKNN7x1+vqKKK4z4EK+H9K0yD/AIKaftzarq3iTF18G/gR&#10;q/2LTdLb57fxF4kC5kmkH3WjgyVC85+U9JGFfSv7ZHxkvP2fP2V/H3xl0uWNL7QPC93caY0q5X7X&#10;5ZWDI7jzWTiuT/4Jn/B+y+Cv7EPgDw5HCPt2paKms61dNzJdXl5/pEkjseWb5woJ/hRR2FdtB+xw&#10;8qy3fury6t+trL5n3/DtSXD/AAzi88p6V5yWHoy6wcouVaou0lT5acXuvauSs4pnu6qqKFVcAcAD&#10;tXyz/wAFTP8AgoL4u/4J9/D/AMK+MvCXw703xFJ4g1iaymh1K7khWFUi37gUByT05r6mr81f+DlT&#10;/khnw1/7Gy6/9JarK6NPEZhTp1FdN6r5G/hJkuWcReIuX5dmNNVKNSUlKLbSaUJNapp7pPRle3/4&#10;LCf8FLruCO6tf+CWXiSSKRA8ckfh3WWV1IyCCLfkEVsfC/8A4L7RaB8R7X4Z/tpfsv678N5rhV83&#10;UGWbNruZgskttPGkoiyCCyliCD8p5x+gXw8/5EDQ/wDsD2v/AKKWvLv29v2Tfh3+19+zj4g+H3jL&#10;w/bz6lb6bPdeGdSK4m0++VC0bxv1AJUKy9GUkEdK6Y4rLak+SpQUU+qk7rz10Z9NheK/C/MsxWAz&#10;HII0KU5crq0a9X2lO7tzpTcoy5d3Fqz89n674e8Q6H4s0Gz8UeGNWt9Q03UbWO5sb60mEkVxC6hk&#10;dGHDKQQQR1Br5y/4KOfst+JviX4QsP2kv2f3XTfi18M3OqeGdStxsk1G3jy02nSEffSVNwCtlSx2&#10;nAdjXjX/AAb0fHnVPiJ+yz4g+DHiHUWuLv4f6+sdoryFmisbpGeJOewliuQOenHGK+/iAw2sK5a0&#10;KmW46UE9Yv715+TW58nnGDzPwt8QK+Epy5pYabWq92pTkr2nHZxqU5JSjtaTR5z+yd+0X4W/at/Z&#10;/wDDfxz8Jq0Ues2I+3Wcgw9neIdk8DD1SRWXPcYPQivRq+Qf+CfVhH8CP2sv2gv2QLQ7dHsfEdr4&#10;w8KQ9orXU4y88KgAAJFKqIvcg85619fVjiqcaVdqGzs16NXX4M8XjDK8JlHEFWlg7+wmoVKV9X7O&#10;rCNSCb6uMZKL80wooornPmQooooAKKKKACiiigArK8b+OfB3w18KX3jr4geJ7HRdG02HzdQ1TUrl&#10;YYYEyBlmYgDJIA9SQByRWrXgP/BUbwN4x+Jf7BPxG8CfD/w1eaxrOp6bbQ6fpunwGSad/tsBwqjk&#10;8Ak+gBJ4FaUYRqVoxk7JtK/zPWyHA4fNM9wuCxE+SnVqU4Slp7sZSUXLXTRNvXTTU+IP+ClP/Bdf&#10;SPEXh3UvgZ+xTf3JS+ha21Xx80bQlYzw8dmjAMCRlfOIBAOUGcOPy2tZJJdQjlldmZplLMxySc9a&#10;/U3/AIJ4/wDBBzVtKvrP41ftt2luotVNxp/w/jlWXc4GUa9kQlcdG8lSc8Bz95K/MrxrBBa/EzVr&#10;W2hWOOPXrhY441wqqJmAAHYAV+hZTLL6fPQwuvLa8u7d+vW1vTsf6PeElTw3y2WMyHhL94sOoOrW&#10;upe0nLmS9/Tm5eV/ClTV/d3Z/UB4Y/5FrT/+vGH/ANAFZvxY8fad8Kvhd4k+J2rsq2vh3QrvUrjd&#10;02QQtIR+S1peGP8AkWtP/wCvGH/0AV89/wDBXTx7/wAK8/4J3/EvU1ulhkvtHTTI2P8AEbmaOEqP&#10;qrmvz+hT9tiI0+7S+9n+dPD+V/23xRhcv/5/VoQ/8Dmo/qfgr8KPhV8U/wBp74w2Xw1+Hemf2x4p&#10;8S3krW8MtzHD58u15ZGLyFUXhWYkkCvor/hxh/wUr/6Ihp//AIV+m/8Ax+vNf+CfH7U/g79jL9om&#10;H9oHxZ4BuvEk2k6PdxaLp9tcrCBeTKIt7uwO1RE03RSclRjkkfb3hX/g5a1U69jxt+yvbrpZkA3a&#10;V4kY3Cpu5OJIgrHb2yAT3FfoWOrZvTrcuEppxS69/LVeR/o1x/nXjJl+bqlwjl1Gtho04tyqNJud&#10;5XjFe2p6KPL9ndvU3P8Agjf/AME1P2wf2Rf2rtQ+KPx4+G9rpOi3Hgu80+O6h16zuibiS4tXVdkM&#10;rNysb84xx7iv1Cry/wDZQ/bC+Bn7Z3w4T4kfBHxP9qiTamp6XdqI73TZiM+VPGCdp64YFkbB2sRX&#10;qFfC5hicRisU5V42ktGrNbetz+BPEnibiXiriqpis+oRo4mCVOUIxlC3Le14ylJ3172ejQUUUVwn&#10;wQUUVW1nU4NF0e61m6bEdpbSTSH0VVLH9BQVGMpSUVuz40/aybXP28v2x9P/AGA9EuriP4deCbe1&#10;8QfGW6s2Km7kbEllpRkH3Q4+dlHJGSCDHX2VoWhaN4X0W08OeHdLgsdPsbdILOztYwkcMSDaqKo4&#10;AAAAFfKP/BHHw/ea5+zr4g/ac8Qq7ax8XfHWq6/dTTKQ5gW6kggQ5/hAjcr2CuMV9cV2YyXJNUFt&#10;DT1f2n9+nokfd8eV/qOOjw7QdqOBvTaW0q2nt6j7uVROKfSnCEegV8X/APBUb/gqzqv7A/jTwz8O&#10;vAfw507xRrOsaXNqWpW19eSR/ZLUPsjf92CfmZJuvGIzX2bc3NvZ28l5dzrFDEheWSRtqooGSST0&#10;AFflj+xx8JdI/wCCpP7Yf7QX7S/xCkkn8Lz6PdeE/CczJuFsJ4vIimi3ZAaO3TfgcFrkkjnnbLaV&#10;CUpVq6vCC1XdvRL9fker4X5Lw/iMTi864gpe0wOCgnON2uedSSp04Xi09256P7HY/ST4DfGDw38f&#10;/g14Z+NHhI/8S/xJo8N9DGWBaIuoLRsRxuRtyn3U11tfnn/wQe+MHi7wzpPxA/YM+Kd1/wATz4aa&#10;5PLpsLNytq0xjnReASi3Hzgnn/SR0GBX6GVz43D/AFXFSprZbeaeq/A+d484a/1S4sxWWxd6cZc1&#10;OW6lSmlOnK/W8Gr+dzxv9uD9kfw3+178GLjwhLMdO8UaS/8AaHgnxJbsUn0rUo8NHIrjkKxUK47q&#10;cjDBSMn/AIJ2ftO+JP2l/gEJfifZCx8feDtUm8O+PtNZAjw6lbHa7lB90SDD8cZ3Afdr3qvj3wZp&#10;s/wI/wCCyXiXw/p0TQ6L8ZPhnDrTKuBHJqlhM0T8f3xFlyf+mvftdF+2w86T+z7y/VfNa/I7sjrP&#10;PeFsZlFd3lh4yxFBvePK0q9Nf3Z026jXSVJNW5pM+wqKKK4j4EZcXENpbyXVzKsccaF5HY8KoGST&#10;+FfE37Kfh5v+Ch37U2qft6fEazabwL4H1K40P4MaHcKGhkaJ9txq5B4Ls6gLj7pGMkxg16l/wVa+&#10;L+tfBn9hHxzrXhi8+z6rrFnHoWnTbirI97ItuzKRyGEbyFT2IBr1L9mj4RaN8A/2fvB3wc0Gxjt7&#10;fw94ftrRljXG6UIDLIf9p5C7se7MT3rtpv2GFdRbybivJJJy++6Xpc+/yqrLh3g2tmdLSvi5yw9O&#10;XWFOEYyruPZz9pTp3X2HUXU7ivhX/goV/wAFXPjV+yN+1Npf7Nfwj/Z4tPG13q3h211CzjjluWu5&#10;ppZZ08qOGFWL4EOeATyfSvuqvy1/bz8S+HPB3/BeL4P+J/F2v2Ol6bZ+H9MkvNQ1K6SCCBPN1D5n&#10;kchVHuSBW+U0aNbESVSPMlGTtruvQ9bwgyfJ854kxEMxwyxEKWGr1VTbklKdOPNFXg1LV6ad9jYm&#10;/wCCwX/BTC3iaef/AIJYeJI441LO7+HdZAUDqSfs/Ar3T9gX/grx8L/2zPHd18E/F3gS78B+O7cS&#10;NbaHqV2JEvhGCZEiYqjCVAGZomUEKpIJw2Pdn/bI/ZEjRpG/an+HOFGT/wAVvYf/AB2vz38ZXXgf&#10;9sP/AILieB/iB+x6sep6b4P0+0uPH3izR4yLOSWF7gu5lAxIWieG3DDO8jAyFJrqhTwuLpzUqHs7&#10;Rb5k3uujv327n2eX5fwrxll+Po4jIHl3saFSrHERnW5YygrxjNVbxam/dS+K7tHV3X6oV8g/8FH/&#10;AILeKvhXrOl/8FG/2cdOEPjX4eqH8X6fa/J/wkug5AuIJR0do0y6sRkKDglkjA+vqr6vpOm69pV1&#10;oes2UdzZ3lu8F1byrlZY3UqykehBIrx8PWlQqqS+a7rqn6n4rw3ntbh3N4YuK5oaxqQfw1KctJ05&#10;LqpRuvJ2as0msf4T/E/wf8afhpofxZ+H+preaL4h02K+0+4AwTG65ww/hYHKsp5DAg8iugr5L/4J&#10;KGb4c+BPiV+yLqGptczfCP4m6hpWmtI2XbSpyJ7SRuBgtmXjpxX1pRiKcaNeUFt09HqvwK4qyijk&#10;XEOIwVGTlTjK8JPeVOSUqcn5yhKL+YV59+1P+0J4V/ZZ+AfiX45+L/ng0PT2e1tFPzXl03ywW6+7&#10;yFV9gSTwDXoNfIP/AAURtIfjl+1B+z7+x3ep5mj6x4qufFfiuHjbNZ6XGHigcYOUlkdlbp93jnpW&#10;Fpxq10pbat+iV3+CNuD8qwuccQUqOLv7CKnUq20fsqUJVKiT7uMGl5tHQf8ABN39l/xR4A8Kah+1&#10;D+0Ew1L4tfE5v7T8QX1wC0ml2knzwabEW5jSNNm5FwAwC8hFNfT2aFUKu1VwBwAO1fO//BVX486/&#10;+zr+wp458e+EtSks9XubOPS9LvIXKyW8t1IIfMQggh1VmZSOhAPaq/eY7FJdZNJdl0S9EbSqZr4g&#10;cX06bsquJqQpwS0jBSahCMUtoQjZJLaKPFP2qv8AgtZYeEvjF/wzZ+xd8Hrj4o+Mlumtbia38xrW&#10;O4U/PFEsSl7gqA29wVRMfebDbfOtZ/4KW/8ABZX4R6dc/Ef40fsD6X/witnC0961no95FJbQggl3&#10;kW5m2qqZyzRgDqcAEV7H/wAENv2VPCfwW/Y90j4zXWlwzeKviFG+pX+pSRgyxWZcrb26sRkJsUSn&#10;1aQ5yAuPtR1WRSjqGVhhlYda9CtiMBhKrowoqajo3Ju7a3tbbyP0jO+IPD3g3OKmSYHJaeLp0JOn&#10;UrVp1PaVZRdpyhyyUaSumo2T0Sbvex4V+wb+398IP29vhrL4v8AJNpus6WyR+IvDd44aawkYHawY&#10;ACSJsHbIAM4IIUgge7MoZdrLkHgg96+T/wBnj/gl9pf7NP7bXij9qv4ZfFV9N0HxJ56S+A7TSQLf&#10;ypkRmQyb+NtyplXavC4ToSa+sK8/FrCqteg/daT13Xdedu5+b8aUeFaWeOfDtSUsNOMZqMlLmpSk&#10;rypNtLm5HopK6at7zabPiHxFo8H/AATN/be0nxh4XRbP4N/HLWBp2uaVF8lv4e8RMv7m4jX7qxz4&#10;2sBjA3HoiCvt7NeH/wDBSH4N6f8AHL9irx94RuYR9ss9Dk1bR7kEh7W9sx9oikRhypzHtJHVWYdC&#10;a6D9ij4z3X7Qv7Jvw/8AjHqUqPfa54YtpdTaP7v2tV8ufHt5qPV1n7bDxrPdPlfnp7r9bXXyPS4g&#10;qS4g4Xwud1Na9OX1etLrPlipUJvvJwUqcnu1Si3dts9QoooriPgT5l/4KW/H34ieCvBPh39mz9ny&#10;98v4mfFzVv7F8OyIfm060wDeX5wDtWKM/e6qW3DJWvVv2Wv2aPh1+yZ8GNJ+Dnw3sNsFjCH1HUJO&#10;Z9SvGA826mbqzu2T6AYUYAAHgvwf0hvjn/wVx+KXxU1MtNp3wh8I6Z4Y0PzF+QXl7Gbm4dD6ou+N&#10;u/zj2z9fV2Yh+xoworspPzbV19ya+bZ99xNW/sXJMHkNB25oQxFe286lWKnTT7qlRlBRXSc6j3ej&#10;ZnMcTSAfdUmvyz8Ff8F2P21fincagPhH+wG/iqHTbjybybw7b6lerAxJ2hzDEwQkAkA4ziv1Kuv+&#10;PaT/AK5n+Vfml/wbh/8AIq/F/wD7GWz/APQJq6sBHDxwtatVgp8vLZNtbu3Q+k8O8Lw3Q4PzvOs0&#10;wEMXLDPDKEZynFL2s5xlrCSeyT1vt6kGp/8ABbr9tv4bWzeKPjV/wTU17R9BhH+kXt1Z6lYqh95Z&#10;7YoOM9a+yP2I/wBv34Eft3eCJvEnwpv7i11TTVT+3fDepKFurBmzgnHyyRkg4kUkHodpyB7Zc21v&#10;e20lneW8c0M0ZSWKRQyupGCpB4II7V+Ufxg+HOnf8E3P+C0Hw/8AEnwalGkeEfihJCl9ott+7t4x&#10;dTtbT2wQceWJfKnQdFZgBgKK0pxwWYRlCnT5JpNqzbTtq00/LY9TLMNwL4lYPFYHAZasBj6VKdWk&#10;6dSc6dX2a5pU5Rndxk4puMk91rorP9RviN8O/Bnxb8C6p8NfiJoEOqaJrVm1rqVjcL8ssbdvUEHB&#10;BGCCARggV8q/8E+fFXjL9mr41+KP+CZ3xT1i41CLwvYDWvhZrl8w87UPD7vt8ljwGaB/lyoA4YAA&#10;IK+xK+O/+Co0E/wn+JvwH/a/0ONo7vwn8SYNE1a4iX5n03UVaKVHP9z5SOehk45NcWDftL0HtLby&#10;ktvv2+Z8PwTUlmyr8N1taeJjJ07/AGMRCLlSlHs52dKVt4zu7uMbfYlFAORkUVxHwIUUUUAfn/8A&#10;8E3f+Uqn7WH/AGFof/SmWv0Ar8//APgm7/ylU/aw/wCwtD/6Uy1+gFd+Zf7wv8MP/SIn6Z4tf8lZ&#10;D/sGwf8A6i0gooorgPzMKKKKACiiigAooooAKKKKACiiigAooooAKKKKACiiigAor5h/4KreN/GP&#10;gT4PfDfUfBXijUNJuLz9oLwLYXk2n3bwtNaz63bxzQMVI3RuhKsp4YEg5FfT1ABRRRQAUUUUAFFF&#10;FABRRRQAUUUUAFFFFABRRRQAUUUUAFFFFAGZ41/5E3Vv+wZcf+i2r4p/4N7P+TFdU/7KNqX/AKIt&#10;K+1vGv8AyJurf9gy4/8ARbV8U/8ABvZ/yYrqn/ZRtS/9EWlehR/5FtX/ABQ/9uP0zI/+TV5z/wBf&#10;8H+WIPumiiivPPzMKKKKACiiigD8d/8Ag5K8fLqPx/8Ah/8ADSG73f2T4Tl1CaEfwtc3LICffFv+&#10;VfNvwW/4JK/t1/tBfDHSfjB8LfhNa32ga3C0um3c3iSxgaVFdkJ2STKy/Mp6gZ61of8ABZj4kz/E&#10;r/gov8QZ/tomtdFuLXSLFV6Rrb20ayL7/vjMfq1e8fCD/gvof2d/gb4N+B/wt/ZogvLbwx4ft7G4&#10;vtY14xm4lVB5jqkcZ2gvvIyxOMdOlfoFFZhhcroxwsE5NXd9knr3Wup/ozktHxC4V8JckwvCWEp1&#10;8RKEZ1FUaUYxqRdR71Kfvc00t3s9Op4//wAOMP8AgpX/ANER0/8A8K/Tf/j9ftj+yZ4D8T/Cz9lv&#10;4cfDLxrYLa6x4e8C6Tpuq2yzLIIriC0ijkQOhKthlIyCQexr5b/Yr/4Lp/s+ftOeMLf4X/E7wzP8&#10;P/EF9KsWlSXt6txYX0jEARCYKpikJPCuoU44fJC19y183nGMzGty0sVBRtqrL9btM/l7xo4z8S85&#10;nQyni3BU8PKk3OPJGS5rqzak6lSMl/hej0fYKKKK8M/BwplxcQ2lvJd3MqxxxoXkduiqBkn8qfXz&#10;r/wVc+L+s/Br9hHxxrHhm78jVNatI9B06bcQUe9kW3ZlI5DCN5Cp7EA1pRpyrVo011aX3nrZDlNb&#10;Ps6w2W0XaVapCCfZyko3fkr3fkeW/so+H/8Ah4f+1Jqn7e3xGs3m8DeB9SuND+C+iXChoZGifbca&#10;uQeC7OoC4+6RjJMYNfblcP8As1fCPSPgL8APB3wc0OzWCDw74etbNlVcbpVjHmufVmkLsT3LE967&#10;itMVWVar7vwrSK7Jfq935s9TjDOqec5w1hly4aivZ0IdI0otqP8A29PWc39qcpPqFfAEn/Bbqyi/&#10;4KAt+yy3w703/hCf+EvHh5fGP25/N+0bRGWK48vb9p+Xr9zB619O/t9ftHj9lH9krxn8aLW4ij1K&#10;x0toNBE3Ktfzfu4OMjcA7BiAckKa/M+T/gnRqU3/AARbk+P2oGdvHjeIG8epc7T562BUQGFmxuOY&#10;R9qz137RnAOfQy3DYWdNzxG0moR8m+vy0+8/SPCrhThTHZbVx/Ekb08RVhg6Du1y1qibdXRq6pLk&#10;3933nfofslRXiP8AwTp/aXi/ax/ZA8H/ABbudTjutWaxFh4i2kbk1CD93LuHG0tgSYx92RSOCK9u&#10;ry6tOVGpKnLdOz+R+O5tleMyTNK+X4qNqlGcoSXnFtP5XWnkfIH/AAUh+DPiv4Uaxpf/AAUd/Zx0&#10;3yfGnw/Ct4w0+0+X/hJdA3AXEEo6O0aZdWIyFBxlkTH0/wDCn4m+EPjP8NdD+LHgHUheaN4h0uG+&#10;06424LRyKGAI/hYdCp5BBB6VsavpOm69pV1oes2UdzZ3lu8F1byrlZY3UqykehBIr5T/AOCShufh&#10;14C+JP7JOpahJcSfCP4najpOlvM2530uYie0duOCwaXjtiunm9tg9d4W/wDAX/k9vU+unW/1h4Hl&#10;KtrXwEopS6vD1W1yt9VSq8vJ2VVrZJL60oooriPgTz39qr9ofwr+yt8AfEnx08Xq0kGiWBa1s4/v&#10;3l0x2QW6+7yMq57AkngGvJf+CcH7L/ib4f8AhO//AGnf2gHGpfFn4nMNT8Q6hcqWk0y1k+eDTYi3&#10;+rSNNoZVwNwC8hFNc7/wUPtIvjn+1H+z7+x3eJ5mj6v4oufFniyHtNaaXGHigcYO6OWRnVumNox6&#10;j6+ACjaowB0Fdsn7HCRit56v0Tsl96bfyPvsVWfD/BNDD0dKuP5qlR9fYU5uFOn5KVSFSc19rlpv&#10;ZATgZr8wD/wXH/bC8U/EnxT4C+DX7DH/AAmH/CM6xPaXUmgRahePGiTSRo8ogibZu8s4zgEg46V+&#10;n56V+Uf/AARd+Lvwo+E/7Uv7RU/xT+J/h3w1Hfa7Gtm/iDWoLMXBW+v9wQzOu4jcM4zjIz1rqy2n&#10;Rlh61SdPncVGy16u3Q+n8L8ryOtw/neZ47L1jZ4WFB06bc1rOq4S/htPZ367ep0upf8ABbD9uz4f&#10;2reKvi5/wTO1/StBtsm+vrnT9Us1jXB/5azW5Rfx7A19o/sSftxfB39uv4Vt8R/hbLPa3VlMtvr2&#10;g32PtOmzkZCtjh0YZKyDhgD0IZRe8W/twfsV+HfDt3q3iP8Aah+HsljHC32mOHxTaXTOmDlfKjdm&#10;fI42hTnpXxf/AMEHfAWqXnxU+Nn7QPg3w3daT8OfEuuNb+EIZrdoo50W6nkBjU8bY43VOMgElc5U&#10;4urTw+IwdSr7L2bja2rs7vbXr10PTzTK+GeIOBswzRZO8trYV0uSSnVcKznPldPlq395K804u9lr&#10;ZLX9KGUMu1lyDwQe9fD+vaND/wAEzf24tL8V+Gdtn8G/jprA0/WtLj+S38O+IipMNxGv3Vjn+6QM&#10;YG49EUV9wV4b/wAFJPg1p/xy/Yo8feE7iLF5Y6JJq+jXS5D217Z/6RFIhHKnMZUkfwsw6E15+DqR&#10;jV5J/DLR/Pr6p6o/OuB8zo4XOFgMW74XF2o1l2jJpRqJfzUp2qRe94tbSafuVFeYfsWfGi6/aG/Z&#10;P+H/AMZdSkRr7XfDFrLqjRrhftip5dxgdh5qPj2r0+uepCVObhLdO33HzGYYHEZXmFbB11adKUoS&#10;X96LcX+KCvmX/gpZ8eviP4N8F+Hf2af2e74J8TPi5qjaN4fkT72nWYXN5fk87FiiP3uq7twBK8fT&#10;VfIXwd0j/heP/BW34p/FbU902n/CPwnpfhfQt6goLy9jN1cOnoyjdGf9/wCldGDjHndSSuoK9u7u&#10;kvxav5H1HBOHwscfXzPFQU6eDpOtyyV4zmpRp0oyXWLq1IOS6wUl5r3n9ln9mj4dfsmfBfSfg18N&#10;7Dbb2MIfUL+TmfUrxgPNupm/id2yfQDCjAAA7bxL4k0Dwd4evvFvivWbbTtL0yzkutQ1C8mEcNtD&#10;GpZ5HY8KqqCSTwAKvV+fP/Bw5+0Lqnw4/Zl8O/A3w9ePDdfEDWpPt7xsRusLRUaSPg/xSyweoIVh&#10;VYWjUx+MjTb1k9X+LYcL5LmXiNxvQwFWq3VxVRuc3q7azqT82oqTt5WMf4gf8FtvjR8aPiXqHwu/&#10;4Jxfsr3njv8As8MsniDUrOeSNuSqy+TCV8qEsDhpZFLeimsLVf8AgrX/AMFOP2Z/I8W/tm/sLWtt&#10;4XkuEjuNR0ixubMQ7jjHmtNPGHJ+6rldx4Ffb37Dv7MHgj9kv9m7w18LPCWhW9tdJpkM+v3kceJb&#10;6+dAZZZG6sdxIGfuqABgDFek+NvBPhP4keEdR8B+OtAt9U0fVrN7XUtPu03RzwuMMp/DuOR1GDXZ&#10;LGZfTqezjQThtdt8z877L7j7jEcaeGuW5k8vwuQU62CjLldSdSp9YqRTs6impKMHL4lFRstvTmP2&#10;bv2jfhZ+1Z8ItM+NPwf1v7ZpGpKVaOQBZrSZcb4JkBOyRSRkZPBBBIIJ6D4kfDrwX8XPAmqfDT4i&#10;+H4NU0PWrNrbUrC4XKyxt+oIOCGGCCAQQQDXz/8A8E6P+CdTf8E/YfF2laV8Y7vxBpPiW/S5t9Km&#10;08QpYlC4Vg29t7mMorHAzsB9q+m68/EKjTxD9hK8b6PZ/wDDo/N+JKeS5XxLW/1fxMqmHjJSpVGp&#10;RmlpJXuotSg9OZJXa5lufHf/AAT38U+M/wBmv40eKf8Agmh8VNXuNQj8K2I1r4Wa3fMPO1Dw/I+0&#10;QseAzQv8vygDhhgBBX2JXx7/AMFQoJ/hR8UfgN+19oaeTdeFfiVBomrXEa8tpuoq0UqOf7nykc9D&#10;JxzX2EDkZFaYv94o119pa/4lo/v0fzPW409nmVPB5/BJPFwl7VJWXt6cuWo0lovaJwqtLRSqNJWS&#10;CiiqfiHWbXw5oF94gvWxDYWclxMT2VELH9BXGfDxjKclGO70Pjf9q46t+3v+2NY/sCaTeTQ/DvwP&#10;b2viD4wXVnIytfSMQ9npRYfcDjDsOpGSMGPn7K0TRdJ8N6Pa+HtA06GzsbG3S3s7S3jCxwxIoVUU&#10;DoAAAB6CvlH/AII36Fd69+zlr37TXiL95rXxb8darr99dMp3NELqSCJOedi+W+0dAG4r64rsxkuS&#10;p7BbQ0+f2n9/4JH3fHtb6jj48O0Hajgb02ltKtp7eo+7lUTin0pwhHoeK/8ABQL9qXXf2Nf2X9a+&#10;Pvhzwpaa1d6XdWkUen307RxuJZ1jJLLzwGzXxX4Z/wCC0f8AwUQ8aaDa+KvB3/BM3WNW0u+iEtjq&#10;WmaPq89vcRnoySJAVce4JFfQX/Bc7/lHD4v/AOwlpn/pZHXoH/BLf/lHt8Jf+xQg/wDQmrsw/wBV&#10;o5b7apSU25tatrSyfQ+y4fXCeQ+F0M7x+VU8ZWni50bznUhaCpRmrckkt79Op8m6T/wXv+Kvwt8U&#10;2Gjfti/sNeIvBtlfzYF4kdzbzJFxl0gu4k87GeQHXgjvwf0J+EHxf+HXx5+HOl/Fj4UeJodX0HWI&#10;PNsb6DIDAEqykHlWVgVZSAQQQai+NfwU+Gv7Qvw11T4S/Frwxb6tourW7R3FvMvzRtghZY26pIuc&#10;q45Br88f+CF+ueJPgj+0v8av2FNa16S8s/Dt5NqGmJIxxut7pbWWUL0XesluSB3A60p08JjMLOrR&#10;hyShZtXbTTdrq+qaMcdlvBvG3B+NzbJcE8Fi8FyTqUozlUp1aU5crlHnvKEoNq6va3dv3ftL9uP9&#10;kXw9+178F7jwkJ/7N8VaTJ/aHgfxNBIY7jSdSjw0ciuvIViNrjn5TkfMqkZv/BPH9pzxH+0v8BRL&#10;8TrL7D4+8H6lN4e+IGmtGEeHUrf5WfaOAJBh+PlyWA6V7xXyB4E0j/hQP/BYbxT4bsQYdF+NHw3h&#10;12NF2rG2q2ExhlQDqW8omUn/AKaH3xyUX7bDypP7PvR/VejWvqvU+UyOt/bvC2Myiu7yw8XiKDe8&#10;eVpV6a7RnTbqNbKVJNW5pX+v6KKK4z4EKKKKACiiigAooooAKKKKAIr6+stLsptS1K7jt7e3iaW4&#10;uJpAqRIoyzMTwAACSTwBX55ft/8A/Bd74S/C3Q734cfshanb+LPFM0ckMniRELabphxjejH/AI+Z&#10;B1G3MfGSx+6fu34z2V5qfwe8Wabp1rJPcXHhq+ighhQs8jtbuFVQOSSTgDvX5E/sD/8ABBv4ufFT&#10;WLP4i/td2k/hHwvDMsi+G/MA1PU1BztcDItoz0JJ8wjOFXhq9jK6WXcs62LekbWXffpu/wCrn7d4&#10;R5P4ayw+Lzzi+taGGcOSjdfvZSUnblXvTs4rRNR1998tz8/PE3ibxD4z8Q33i3xZrVzqWqaldPc3&#10;9/eTGSW4lc5Z2Y8kknrX9Gf/AATf/wCTCPhD/wBk/wBM/wDRC1+Fn/BSLwb4V+Hn7cnxI8DeB9At&#10;dL0jSvEH2bT9PsoQkUESxRgKoHQfzr90/wDgm/8A8mEfCH/sn+mf+iFr2uI6kauAozSsnrb1R+3/&#10;AEmcdRzTw8ybGUYckKs4zjHT3VKjzJaaaJ200Pa2YIpZjgDkn0r+av8Aag8QeIf2iv21fHGr6IW1&#10;C+8VfES9h0ePcF8xZLxoraIE4AATy0GewGa/op+O/ji0+GXwQ8Y/Ea+nWOHQfC+oahJI3QCG3eT/&#10;ANlr+cD9mb4u+Gvg/wDtK+E/jl8Q/D9zrVn4d8Qx6xcafasqyXM0TGWIZbhR5wQk84GcA9DhwzCU&#10;Y1qsVdpJL8Xb8EeB9FjA4mjh86zahT56kKcIQX80rTm4pu27jBbrdXPeP+HGH/BSv/oiGn/+Ffpv&#10;/wAfr2L9gD/gkX+3h8CP2yPAHxd+Jvwms7HQdC1r7Rqd3H4msJmij8qRchI5izcsOACa6xf+Dlzx&#10;L/wkLF/2U7H+yd3yqPE7/aMY9fJ25z7dK+5/2HP+Cjf7Pf7eHhya4+GmoT6Z4gsYfM1fwnq5Rby2&#10;XO3zF2krNESRh16ZAYITitcdjs+o4eXtqUVFqza1tf0k7HqcecefSCybhuv/AG1ldCGGqwlTnOEX&#10;PlU4uLu4158r10cly3stdj32iiivjz+LQooooAK+R/8Ago18RfH3xc8eeEv+Cc3wH8QyWGv/ABDj&#10;a98davatiTRfDUbYmk3fwtMQ8ajvtKnG8GvrivkH9gLRv+Fv/td/tDfte6q/nL/wmzeBvDLOP9Va&#10;aYqiZ0OfuSyNGR/uH1NdmE5Yc1Z/ZV16t2X3b/I+44JjQwMsVnlaKl9TgpU01dOtOShSuno1Bt1b&#10;PR+zs9HY+mPg98Ifh98BvhtpPwm+Fvh2HS9D0WzW3s7WEdgOXYnl3Y5ZmJJYkknJrpqKK5JSlKTb&#10;3Z8biMRXxVeVatJynJtyk3dtt3bberberZ80/wDBTX/goCv7A/wv0HX/AA94Vs/EPibxNrX2PRdB&#10;urh086NF3TS/ICxClol4H3pVHeuw/YH/AGvdF/bd/Zr0f442GlxabfzSzWmuaRFN5gsryJyGQHqV&#10;Zdkik87XGec18b6nd2n/AAUB/wCC31rpdpt1LwT8DNPczMyloXvYj8/qN32t1XsSLXPIFRf8EzNd&#10;1b9h3/go98Uv+Cefiw+XofiO8k1bwZI7ELuVfOhC8AfvLV8N2D220d69ueBorA8qX71RU36N7W8l&#10;Zn75jvD/ACGn4evC06f/AAr0aFPG1Hd3dGpKSlS5W7J06bp1Hpzav0P0zriP2i/2fvhz+1D8Hda+&#10;CfxT0v7RpOs2rRmRAPNtZcfu7iIkHbIjfMpwRkYIIJB7eivFjKUJKUXZo/BcHi8VgMVDE4abhUg1&#10;KMk7NSTumn0aZ8r/APBNH42fEEw+MP2KfjzqJuvHXwd1BLA6nIx36xpEg3Wd4Qed3llVJ5yNhJJJ&#10;r6or48/azW5+B3/BTL4D/H3RUaG38cQ33gbxQ0KgLcxsvnWokPqsp3DviLHQYr7DrqxkYuUasVZT&#10;V/R3s/xV/Rn13G9HD18Ths4w8FCGNpqq4rRRqqUqdZJdE6kJTilpGM4xWwUUVxf7R/xMHwZ+AHjT&#10;4sb1VvDvhi9v42bpvjhZl/8AHgK5YxlKSiup8jhMLWxuKp4ekrynJRS7uTsvxZ8seJdIl/4KT/t1&#10;6h4D8QW5ufgv8CdTVNStVP7jxF4nA5hlI4dLf+KPpnIbIkAH2zDFFbxLBBGqRooVEVcBQOgFfOf/&#10;AASc+FrfDL9hDwPd3z+bqXi6xPijWLtmLPc3F/icSOTyzeU0QJP92vo6urGT/e+yj8MNF+r9W9fw&#10;6H13HeOpvN3lOFf+zYK9Gmls3F2qVWv5qs05t72cY7RSXx//AMFUf+ClXjz/AIJ+aj4D07wP8KtN&#10;8TyeMV1HzEvruWNomtzahQgjB3FvtB/75GOteHj/AIK+/wDBTUjK/wDBKzxN/wCE3rX/AMj1i/8A&#10;BxjPDbfEb4A3FxKsccd5rDSSO2FVRNpmSSegr9AIP2xP2RxAgP7U3w5+6P8AmeLD0/67V6kY4ehl&#10;9Gp7BTcua7u+jstj9Sw+D4ayHw5yTMHkMcdWxSxDqTcqya9nWcY6U5W1i7bL4fU+Xf2Rf+C2fhv4&#10;w/Gmy/Zx/aT+COpfDPxZqUsdtp7X0zfZ5bt8bYJEmSOSBnJATIYMSASCRn7sr8nv+Cuvib4aftyf&#10;tXfBn4Qfsd+INP8AFHji1urlNU1zw7cCaKzgeW2aEyTx5UrFsmlJBOwE92xX6vW6SRQRxSyb2VAG&#10;c/xHHWuPMKNGnCnUhHkck7x3tZ2vrrZ+Z8j4mZDkOX5fleaZfhpYOeLpzlUw0pSk6fJPljNOfvqF&#10;VXlFS7aaHzt/wUT/AGTdb+O/w9s/i38FJX0z4tfDyQ6r4D1mz2rLLJH8zWL54eOUDG1uN2M/KWB7&#10;z9jX9pLSP2sf2dPDvxq0+CO2vL63MOuaaud1hqER2XFuynlSrgkA87WU969Qr4//AGI9Gm+Av7f3&#10;7Qn7NdvEYdF1i4sPHXhy34C7bxPLuiowMATAR+/liueD9thJQe8NV6NpNfe0/v7nh4Ct/b/BmJwV&#10;d3qYFKtSfX2UpxhVp3/lUpwqxX2WqjXxM+wKKKK4z4Ey/HHjPw78OfBuq+PvF+oLaaXounzXuoXT&#10;9IoYkLu35A18j/8ABO/4Z63+0z8QtU/4Kd/HfS2/tbxV5lp8MdCuhvTw9oSMVjdM/wDLWb5iWAHB&#10;JH+sIG1/wWD8Ta3efs7+Hv2evDV61vefFrx9pfhiaaN9rpaSS+ZOV69RGqH/AGXavqLwp4Y0LwT4&#10;X03wb4X0yGy03SbGGz0+zt12xwQxIERFHYBQAPpXbF+wwfMt5tr/ALdVr/e/y8z77D1ZcO8DuvS0&#10;r4+U6fN1jh6XLzpdva1JcsuvLScdpNPQr45/b8/4K/fDb9kXxknwK+GXgu48efEid44jodjIVhsp&#10;JQPKjlZQzvK5ZNsKKWIPJXK7vpj4/fEqL4NfAzxl8WpguPDPhe+1MK3Rmgt3kC/iVA/GvgH/AIIC&#10;/s/6V430jxl+3X8Tk/tjxhr/AIkuLPTdQvv3j2y48y5mUtz5ksku0tyQseARubOuCo0PYzxNdXjG&#10;yS2u359luz1OBMh4fjkeO4nz6nKth8K4QhRjJw9tWqX5YymtYwjFOUravS3Zx3H/AAUH/wCC31nu&#10;8ZXP/BPbT/7BRGlaxXw/em72BTxxdF85Gf8AVZxxjvX0L/wTq/4Ko/DH9uwXngTU/Dz+E/H2lRtJ&#10;feGrqfzFuIlOGlgchSwU4DIQGTPcc19V18p+PP8Agl74d1v9vvQ/26Phz8R/+ESu9Pkt5ta0XT9J&#10;Vl1aZSyzF23qF82EiNiFJyN3JrT6xgMTTlGdNU2l7rjffs1rv36Hof6yeHfFOXYnC5hltPL6sabl&#10;QrUPatOcdqdSDc+ZT259HF6n1ZXxT+214Ov/ANhv4+aT/wAFIfhFYSQ+H7u7g0r436BpsXy39hI+&#10;1NS8scNNExGSMMcrzguT9rVzfxj+Fvhr43fCjxF8IPGMO/TPEmjXGnXm37yLLGV3r6MpIYHsQDXD&#10;hq3sat5axejXdPf/AIHZ2Z8HwnnkciziM665sPUXs60Ok6UtJr1S96D3jOMZLVG3o2saX4h0i11/&#10;RL6O6sr63S4s7mFtySxOoZXU9wQQRVmvmb/gkd8RtX8bfsU6L4R8U3Sza58P9Wv/AAjrbKxOJrKY&#10;qg55z5DQfnX0zUVqbo1pU30bRw8Q5TUyHPcTl03f2M5Qv/MotpSXlJWa8mFeK/t9/tSt+yd+ztqH&#10;jfQbT7d4q1e4i0bwTpKR7mvNUuDsiGO6pzI2eoTHUgH2qvkH47WMP7Qf/BWD4X/BzU4mm0P4V+C7&#10;rxtqEJx5c+oTym1tFbvmMoJh2OcGtcJThOtefwxTb87dPm7L5nqcF5fgsdnftcdHmoYeE61SP80a&#10;UXJQ/wC4k+Wn5c3Tc9K/YH/ZCt/2U/hHnxdeLrHxC8USf2p8QfFEzGSe/wBQk+Z08xvmaOMkqvQH&#10;lsAsa90oorGpUnWqOct2eLm+bY7PMyq4/GS5qlRtt9PJJbKKVlFLRJJLRH5r/Fj/AILV/tT6D+07&#10;46/Z2+C37Gsfjabwf4gvrFf7HW+urmSCCcxee8cEbFQTtyegLAVVm/4LL/8ABQ3w4n9teNf+CXni&#10;S10u3+a8uH0XVoAi+u+S3Kr9TWb/AME3v+U3X7Qv/Xxr/wD6dIq/USvaxVTA4SUafsFL3Ytu7W6v&#10;3P3rjPHcAcE47DZc+H6Vfmw9CpKbq1oybqQUpbSstdml8j5c/YD/AOCrfwD/AG7mfwjpVpceF/Gl&#10;vA003hfU5lk8+NcbpLeUACZRnkYVx124+avp3UNPsNWsJtK1WyiubW5haK4t54w6SxsMMrKeCCDg&#10;g8EV+Vf/AAWf+EFv+xf+0x8M/wBvn9n/AE230O+vNeZNeisV8qKe9h2yK7IvBE8PnJJ03BMnJYmv&#10;1M8Ma9aeKfDen+J7A5t9SsYbqH/ckQOP0NceOw9GEKdehdQnfR6tNbq/5HwfiBw5kOBwOX8Q5ApQ&#10;wmNjNqnKXNKjVpSUakObdxTacJPVrVnxn8BoJv8AgnR+2/8A8MivdzN8LPi99p1b4arMx26HqqHd&#10;c6cuePKYMGXHQsgwSzNX21Xyz/wWC8Hahe/seXXxl8J4h8TfC7XrDxX4bvlUlrea3nUP0Iypjdsr&#10;0OAT0FfRnw48aWHxH+HuhfELS0K22u6Pbahbq3VUmiWQA+4DVliX7alCv1d0/Nq2vzTXq02ebxXU&#10;ee5Pg+IZfxajnRrv+arSUGqj86lKcOZ7ynCcnrI2qKKK4j4E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Fc58oFFFFAGb400rVte8H6toeg6jHZ315ps8FneSRllgleMqrkAjIBIOM84r8&#10;nvDX/Btj8UP+FgWK+Nv2jdBk8MNMzatcaXp86X+zAIWJJFaPcTkbmfCjnDdK/T/9oub4oW3wH8X3&#10;nwUv/svi6Dw9dS+HZvsqT4u0jLRjy5AVfLADBBHNfiz8Ff8Agtp+2lofx88L+Kfjt8XbzVvCtjrY&#10;bxHoltpdtbia2fKSjbFEpJQMXVf7yAV7+T08ylSqSwkku6e70draevU/orwRy/xPr5PmdfhHF0ad&#10;kvaQkr1JNQm6fJenJJu8lG8kua91Y/QTxP8A8EC/+CfWr/D2Twn4f8KeINJ1j7Nsg8UReJLiW5En&#10;Z2ikYwMM9VEa5HTaea/Gv4teAPiF+x7+0trHgAa61v4i8B+JmjtNVsWK5khkDQ3CdwGXY4B5AbB7&#10;1/Qdc/t7fsZ2vw4/4WtJ+0p4P/sX7H9pEq61EZiu3O0Q58zf22bd2eMZ4r8Af2tPjHP+1h+1n4w+&#10;LvhzR5gvi3xM7aPY7cytCSIrdCP75RY8gfxE4r1eH62PrVKkcQ242+1fftr5Xuj9e+jrnXiJm2Y5&#10;jR4hnWqYVQ1dfmdqjlZxTnrZx5uaK0Vlor6/0Qfsw/Fg/HX9nPwP8Y5IvLl8S+FbHULmP+5NJCrS&#10;L+D7h+Fd1Xlf7OXg5f2X/wBjXwj4R8TiaRvBXgG2GrrCoZ2kgtQ84QEgfeD4BI7c96+dfhh/wXy/&#10;Yz+LPxL8O/Cvw14F+I0WpeJtctNK0+W80WyWFJ7iZIULlbxiEDOMkKSBnAPSvl1hK2InN0ItxTe3&#10;Ra2/A/k6PB2dcRZhj62QYWdbDUZz1irqMLycb/8Abqv8j7eooorjPiD5B/bz+zj9vb9lE323yv8A&#10;hKta8vzPu+Z9li24984xX19XyT/wV10vUfCHwu8A/tXaNp5uJvg/8R9O1zUoY490kmmO3kXSJ7nf&#10;EfTCknpX1ZoWuaR4m0Sz8R+H9Qju7HULWO5srqFtyTQuoZHU9wVII+tdlf3sLSkuia+abf5SR91x&#10;D/tPB+TYiHwwjWovynGtKq184VoPz17Fqvxs/wCCof7SXjn4x/8ABTTSdI+H3wn1b4gaJ8FLi33e&#10;GdItZpVubtZFmuWkMUchRTIIoSdpGIcDBJr9Uf2sPjrpf7M/7OPjD456rJGF8O6LLPapIRiW5PyQ&#10;R/8AApWRfxr48/4ICfAjWdP+Dniz9r34hXM154j+JmvTGO8uuZJLWKRi8pOM7pbh5WPYiNDXZlso&#10;4WjUxc43t7qXdvfXyV/vPtPCutg+D8lzHjLG0VVVJLDUYNuPPVrfxLSWsXCjzXa1tLTU8g/aI/4K&#10;g/tc/tI/BDxN8DPGn/BLnxMuneJNKks5ZltdSZrdzzHMoNljdG4V191Fekf8G9v7Sd7rHww8Ufse&#10;+OoLiz1zwPqD3mm2t4pSQWsshWaAo3zK0M4O4EDHnAdQa/Ryvyh/bQvNW/4Jwf8ABYrwt+1Vp2nt&#10;D4P+Iyq2uOp2xS+YRb36n/bjzDddACzLyfmx00K2HzDD1MJTpKDa5o2bd5Lpr3Vz6jh3OuG/ETh3&#10;MOD8tyuGDqTg8RQUatSpz16KT5UqjdpTp80brpe+ya/V6imW9xBd28d3ayrJHKgeORejKRkEfhXH&#10;ftGfF7w98A/gR4t+Mfii7WGz8O6Dc3jbmx5kixny4l/2nk2oo7swrwIxlKSit2fzjhcLiMbioYaj&#10;Fuc5KMUt3JuyXq27Hzr/AMEa/IHwQ+Iwsdv2X/hdXiH7N5f3NvmR42+2PSvr6vnH/gk/8Ita+EP7&#10;DHg638V2yx614kW48R6wqx7T5t9K06BgedywtEpzyCuO1fR1dGOlGWMm13f4aH1XiFiqGL44zCpR&#10;lzR9rOKfR8r5eZeTtdeTCvkT9mL7SP8Agrl+07/aHmZ/sDwh/Z/mZ/1P9nLu2f7PmZzj+LNfXdfI&#10;PxM1ZfgD/wAFe/BPja+Qw6L8Yvh3ceGbiZsCMapZz/aIWJ67jHtiA/2/yrCe9GrBbuL/AAal+SZv&#10;wTzYijmuCgrzrYSoo/8AcKpSxErefJRlp1Pr6vP/ANq//k134j/9iLq3/pHLXoFef/tXn/jF34j/&#10;APYi6t/6Ry1z0f40fVfmfNZJ/wAjrDf9fIf+lI/Jr/gkv/wSf/Z2/bx/Z/174rfF7xn4003UdL8Y&#10;zaTbw+G9RtIYWhS0tZgzCa1lYvunYZDAYC8ZyT9G+N/+DcH9m0aBNP8ACH46+PNM16Jd+nXWvXFl&#10;d2yyggruSG2hfHHUNkdcHGD8q/8ABL//AIK4eAv2A/gbrXwl8VfB7WPENxqniybV47zT9RihSNHt&#10;raHyyHUkkGAnPTDCvorVf+Din/hN9KuvD/wH/ZC8Q6h4lmgYafHPqAuI0c/KrtHBGXcBiPlGM9Mj&#10;Oa+vx0c/+uTdFvkvpqrW+Z/ZXHGF+kR/rti6uSTqRwftL0250VTUbLdTfw3vdSXyPQv+CMv7anxx&#10;+Kuu+Ov2Qf2mdRbU/Fnw4uHSHWpmDTTQxztbTQSkDDtFKo2v1ZXwfu5P3tXwN/wRP/Yo+MvweXxn&#10;+1f+0lp9xY+LviJNmHTL6LZcwwNM0808wz8rzSspCEAqI8n72B98185mnsPr0vZWtptte2tvK5/N&#10;fi9/q/8A6/YtZPyey9zm9n/D9ryR9r7Ppy8/Ntpe9tLHhH/BTwWh/wCCffxc+2iPZ/whd1t8zGN+&#10;Bs/HdjHvivQf2aPM/wCGc/APnbt3/CF6Xu3dc/ZI6+f/APgsf4ivNX/Zp0j9mvw03ma/8W/Gml+H&#10;tLs1Yh5I/tMc0r4HOxQiBm6APz1r6o8M6FZ+FvDen+GdPXFvp1jFawjHRI0Cj9BWc1y4GF+spP5W&#10;S/O/3Hm46H1Xw9wUZ71cRXnFf3Iwow5vRzUo+sH2L1FFFcZ8OfLH/BG3b/ww3pok/wCPv/hLvEH9&#10;obvved/atznd77dtfU9fHn/BMq4l+Efxt/aA/ZC1otDceH/iNL4k0a3kz8+m6lGkiMnqgKrnHQyY&#10;PNfYddeOX+1TffVej1X4M+28RqfLxrjK61jWkq0X0cK0VVhby5ZpH5b/APBTW0/4V1/wWi+AfxX1&#10;2RY9JvoNHjWeViFWSHUZ1deeOBNEf+Bfif1Ir5N/4K6fsGa1+2r8B7W/+Gcix+OvBdy9/wCHF8zZ&#10;9sUr+9td+RsZtqMjdA8ag4BJHzf+z3/wXr1L4JeH4fg3+3r8D/F1v4r0GIWt5qum2cYubvaMB57e&#10;4eLbIccsrFW+8AM4r0ZUauZYKk6OsoJxa62vdNLqj9IxWQZn4ocB5VVyKKrYnAQlQrUU0qihzuVO&#10;pGLa5otOztqpK1nrb9PL+/s9LsZtT1C4WG3t4Wlnmc4VEUZLH2AFcf8ABH9o34HftI6DdeJvgZ8S&#10;9M8TWNjceReT6bIW8iXGQjggFTjnkdK/Nv8Aar/4LKeO/wBtnwpdfss/sA/A/wAVyal4qh+x6hqt&#10;9ax/bFtX4kjijid0i3D5Wmd8KrNgA4Zftr/gml+xkn7D37L2m/CvVZ7a48Q31y+p+KLu15R7yRVG&#10;xWwCyxoiIDxnaTgZrlr5e8Jheau7Tb0j1t1b7eR8jn/h3Pg7hP63n0nRx1WaVHD3i5ezSbnUqJXc&#10;Ve0YK6bd7prb6Ar5P/4KWG4/4W3+zGNIaNdQ/wCF+aaV8z7v2XypftHT5s7OnbON3FfWFfH/AMbd&#10;Tl+Of/BWn4T/AAk0tml0/wCEvhfUvFevqjZQXV2i21srjsyja69/3hrHBfxnLtGTf3P83ZfM8bw/&#10;jKOfTxb+ChQxFSXayozil/29OUYLzkj7AooorjPiD5j/AOCxn2n/AIdx/Er7Nu/5B9tv2/3ftcOa&#10;9++Fv2D/AIVl4d/ssL9l/sGz+z7enl+Sm3H4YrlP2w/g1d/tC/st+Pvgvpoj+2+IPC91bab5xwgu&#10;vLLQFj2HmqmfauQ/4JmfGGz+NX7EXgHxAr7b/StHXRNbtH4ktLyy/wBHkjdeqthFYA87XU967Piw&#10;Ct9mTv8A9vJW/wDSWfczX1rw3p8n/LjFz512VelT5G/V0JpHvFfmr/wcqf8AJDPhr/2Nl1/6S1+l&#10;Vfmr/wAHKn/JDPhr/wBjZdf+ktdGS/8AI0pev6M+h8Cv+TsZX/jl/wCm5n6JfDz/AJEDQ/8AsD2v&#10;/opaPiD4i03wj4D1rxVrM6xWem6TcXV1I3RY44mZj+Qr82fDX/ByF8H9C8Oafokv7M/iSRrOxiga&#10;RdbtwGKIFz932rk/jx/wUK/bV/4KkeFl/Zv/AGQf2ZNb8O+H/EjCHXvEFxI0gntWJDRvceWsUEP9&#10;8gszgbRxkNpHJccql6seWPVtqyX3nqYfwN49jmiqZtQjhMLzXnVqVKSjCF7t6TbbtsktX2V2ut/4&#10;NrvBmrQ+F/i98T5Uxp+raxpen2bbT80tul1LJ+S3UX5/Sv09rx/9hT9k3Qv2K/2a9D+Bek6it9dW&#10;u+61rUlTaLu+lwZXA7KMBVzztRc817AWCjcxwB1NcuZYiOLx06sdm9PRKy/I+P8AFHibC8YcfY/N&#10;cNrSqTSg7WvCEY04u265oxTs9ddT4+8DmE/8FvvGo0wMP+LFWf8AaXTaW+3Q7PxxivsGvkP/AIJ8&#10;6jB8ef2rv2gv2v7Lc+j6h4jtPCHhSYjiW10yMrPMhycpLKyuvTAHPPT68qcd7tWMH9mMU/Wyv92x&#10;n4gc1HN8Pg5r36GHw9OflNUouUX5xcnB9nEKKKK4z4UKKKKACiiigAooooAKKKKAIr7/AI8pv+uT&#10;fyr+Xjx7/wAlU1r/ALGC5/8AR7V/UPff8eU3/XJv5V/Lx49/5KprX/YwXP8A6PavruFfiq+i/U/s&#10;j6I/8fOP8NH86p/T94Y/5FrT/wDrxh/9AFeF/wDBSv8AY+8d/txfs6J8DfAvxDsPDbvr1vf311qF&#10;m8yXEUMcu2H5CCuZWjbdzgJ0Oa908Mf8i1p//XjD/wCgCvj3/gtT+0B+13+zB8EvDvxe/Zl8Z/2T&#10;p0esPYeLGXSLe5ZFlUG3l3SoxjUOjoSMZMqA9q+dwMa0sZBUmlK+je1+nRn83cA4XOMZx1g6WU1q&#10;dLEupenOr8CmruN/dnq2rRXK/ea23PDf2W/+Dc7QPDvi261v9rr4lW/iDTbeZf7L0XwlcTW6Xa4G&#10;WuZHjWROcjZEc8A+YOVq7/wUa/4Iffs1eEf2fNe+Mv7L1hf+F9W8J6ZLqF1pE2qT3lrqNvGN0i5u&#10;HeSOQKCVYNtOMFedw5T/AIJOf8FifE3iD4ua98P/ANuP41vJH4ghhfw3rWqJFBZ2dxGCHgbYqrEJ&#10;FIIY/LuTBILDP07/AMFPv+ChX7NXwt/ZM8XeFNA+LOh694l8VaHcaVouj6HqUd47NOhjaVzExEca&#10;KWYsxGSAoySBXuVqueUczjCcm3dbfC11029T97zjNvHzKPFPCYLF4mpUm5UrKkpLDTg7c3u8sYNL&#10;3lOUo3i03dJJn5cf8Ee/2i/FnwB/bm8H2mk38v8AY/i/UE0PxBYK3yXEc+Uicj1jlKOD1wGHRjX9&#10;BVfzxf8ABJr4JeKPjf8At5+AdO0Cyla10HV01vWrpV+W2tbU+Zlj23OEjH+1IO2a/b39s/8AbX+E&#10;/wCwv8N7H4ofF/RtevtP1DVl06GPw/ZwzTCVo3cEiWWIbcIeck5xxRxHSVXMYQpK8mtUvV2J+kzl&#10;MM28R8Dg8rp+0xdWilKMfik+aXJf+9ZPfXlS6WPYKK+bf2Kf+CpX7PH7eHjfVvAPwd8M+LrG90bS&#10;xf3UniLTbaGNozIseFMVxKS2WHBAGO9fSVfOVqNbD1OSorPsz+Zc7yHOOG8wlgczoyo1opNxkrNJ&#10;q6fzQVxX7SQ1E/s6+PhpAJuv+EK1X7KBjmT7JLt68dcda7Wq+sabBrWkXWj3a7oru3khkB7qylT+&#10;hqIvlkmcWDrLDYynWavyyTt6NM8R/wCCYraU3/BPz4RnRwvk/wDCFWm/b/z1wfN/8ib692r5H/4I&#10;569eaB+z34i/Zg8RNIusfCPx1qmg3ME0hZxbvcyTwPzztIdwp6FUGOK+uK6MZHlxc15v7nqvwPpe&#10;PcLLB8aZhBu6dacov+aM5OcJf9vRkpfM+T/+Cz37SsX7Ov7DniK007VPs+t+NP8Ain9HWNiHImU/&#10;aHGOgWASc9iyjqRXw7+wt+3j+1P+xH+z9Y/BfwJ/wTU8Uauv2ye/1HXpLHUYpNSnlbIkZVtGAAjE&#10;cYwT8sa9ya9J/bQv9P8A+ChH/BYbwH+yXYwnUfCfw2bzfE0eN0Msihbm8U4z8pCwWzZx8+4ehP6k&#10;qqooVVwBwAO1ep7Whl+BhRqU+dz99ptq3SO3lr8z9cqZtkPh34f5fkuZ5dHF1Mb/ALZVjKpOnyJ3&#10;hQX7tpv3FKXLLROV7X2/C22/bG+KPwz/AOCmug/ty/EH9nrXvhfp/iPUYrXxNpuoW9ylveQPEsF1&#10;IrTRRbvl2TFcHDoG7gD9z7e4gu4I7q1mWSORA8ckbZVlIyCD3BFfK/8AwWU/Zmt/2kf2HvET2Ng0&#10;2ueDR/wkGhtH97dCp89PcNA0vH94Ke1Uf+CK37UNv+0Z+xNouh6nqnna/wCA2Gg6tHI+ZDFGoNtL&#10;7q0O1c/3onHapx0qeOwMMTTjy8nuNb6fZd/vWpw+IGKy/j7gHB8T5fhlQlg5LCVaalKfLTtzUJc0&#10;vecVdwvK7u0r6H1zXyn+1EWP/BUz9ltdLP74aX43Oqbf+fb+zIvLznt5vpzn2r6sr498Danc/Hn/&#10;AILGeKPEunTtNonwb+G0OhblbMaanfzGWT/gflgoR28qvPwekpz6KMvxXKvxaPzrgenKniMdjX8F&#10;HCYnm7fvaUsPBevPWjbzR9hUUUVxnxB8k/8ABZAWv/DOvg46sAdNHxe8O/2oDjmD7Sd3Xivravnb&#10;/gqz8H9Y+NH7CXjrQ/DNp5+raPZx65psKoWZ5LKRbhlUDksY0kUAdSRXp/7MXxf0b4+/s9eDfjHo&#10;V6lxD4g8PWt1IyMDsmMYEsZ9GSQOjDsykV2VPewMGukpJ/NJr79fuPuMwj9Z8PcBVh/y5r4iEl2c&#10;4UZwf/byjNLvyPsd1X5J/wDBU/4KeFf2jf8Ags18N/gf431DULXSfEnhTTbS+uNKlSO4jQz37Zja&#10;RHUHIHVWHtX62V+RX/BWb446b+zX/wAFh/h78ddY0GfVLXwz4R028m0+1lWOSdRPfLtVm4B+bvXd&#10;kXtPrkuT4uSVvW2h9x4AxzCXGOJWAv7d4TEeztZPn5VyWb0T5rWvp3PdD/wbhfsQ44+KnxV/8Hmm&#10;/wDyvrwr4keDvi1/wQY/aB8H618Nfi/feI/hR421Jzr2hapaxh28vYku/aMeasbq6SpsJKbWG3Ib&#10;0b/iJX+Dn/RsPib/AMHlv/8AEV5l4zuf2oP+C4P7S/ghLz4Bah4N+E/habzry81BX2NA7K8zmZlQ&#10;SySKixokQO3O4nGSPSoxzSMn/aD/AHVnfma7aW63va1j9YyDD+LWHxVR+Ik/+Ej2dT2yryoyTSg+&#10;VU0m5e05+Vw5bO/nY/XuORJUWSNtysuVYdxTqRVVFCIoVVGAB2qDWNX03w/pN1rus3kdvZ2Vu891&#10;cSNhYo0UszE+gAJr5M/jmMZSlyxV77HyT+xL9m/4eV/tZHTD+6+1+FftW3p532S66++M19fV8mf8&#10;ElUuPiH4A+JH7W2o6fJby/Fz4najq+mpKuGTS4WEFpGfUqFl56c19Z12Y7/eXHsor5xik/xR9t4i&#10;y5eLKlB/FRp0KMuvv0KFKlP7pwkgr4/+JwH/AA+y+Gp1EN5f/Cl9S/s/b93zPtM2/Oe+305+7mvs&#10;CvkH/goncx/A39pv9n79si6k8vSNE8VXHhXxZJgYjs9UjCRzu2eEikRmPXO8fiYHWs4/zRkl6tO3&#10;37FeHt62dVsJH46+HxNOHnOVGfJFecpJQXnJH19Xx9/wXV8Mah4k/wCCdHiiawQt/ZerabezDn/V&#10;rcqrdP8AfzzX2CrK6hlOQeQR3rnfi18MPCPxq+GWvfCXx5YfadH8RaXNYahCrbWMcilSVP8ACw6g&#10;9iAe1Z4Wt9XxMKv8rT+5nj8I51HhvirA5pNNxoVac2lu1GSbS82k7HkX/BLHxbpHjP8A4J7/AAo1&#10;LRrmOSO28Jw2E3ltnbNbFoJFPoQ0Zr3+vyA+Cv7Qn7TP/BDT4i618Afjz8LdQ8U/C7UtWa60XWrF&#10;iq/MAPOtpD+7yygeZbvtIdcgjkt7T45/4OO/2aovDUn/AAqj4JeONV1+SPbZ2OsQWtrbmU4ABkin&#10;lcjPomT+PHpYnKcXWxEp0I88JO6ataz117W63P1bivwf4wzjiWvj+H6H1vB4qcqlKrTlFxcaknJK&#10;TclyON+WXNbVM+2r39p74Aab8a4v2ctQ+K2kw+OJ4Ulh8NSTlbmRWQyLtGMElFLYBzjmu8r84f8A&#10;gkz+yB8dviR+0H4i/wCCln7ZPhqSz8R660p8J6bewGKSPzUCNdCIktFGsP7iJX+bZuYgjYx/R6uH&#10;G0KOGrezhLmsld9L9UvJH53x3kGS8L51HLcvxPt5U6cFWkmnBVrXqRptbwi7K71vdPYx/iL9l/4V&#10;9rv27b5P9j3Xnbum3ymzn8K+dv8AgjR53/DuX4e+du/1N75e7+79smx+Fdf/AMFJPjLYfA79ijx9&#10;4snm/wBMvtDk0jRbdVLPc3t4Ps8UaqOWOZNxA/hVj2ro/wBiz4M3P7PX7J/w/wDg3qMSJfaH4YtY&#10;tTWPlftbJ5k+PUea70L3cA7/AGpK3/bqd/8A0pGtNfVfDeq5/wDL/FU+TzVClU52vR14L5np9FFF&#10;cZ8MfKP/AAToBHx+/ah+0g/aP+F0SbvM+95f2ZPL687cZx2x0r6ur5B+Eesf8KL/AOCuPxO+FupJ&#10;5GnfGDwjpnibQyxARr2xjNtOiDHLMu+Ruf4Pevr6uvGL96pd4xf/AJKl+aaPtuPoSlndLFL4K1DD&#10;zi/L2EIyX/bs4yg/OLI7r/j2k/65n+Vfml/wbh/8ir8X/wDsZbP/ANAmr9Lbr/j2k/65n+Vfhd/w&#10;TO/4Kh+Cv+CfFp460HxZ8KtU8RN4k1mK4hk0+/jhEIiEikHeDnO7t6V35bh62KwOIp0ldvk0+bP0&#10;Dww4fzjijw74ky7K6Tq1pvBuMU0m+WpUk9ZNLRJvc/dWvy9/4K5S23xD/wCCp/7Ovws0G4WTUrG4&#10;0+5vI0+bykk1MOAcdDtt3bHoQehq9d/8HFsHjG1m0X4Jfsc+ItW15oWNrazakJlByAGZIImdlBIy&#10;BjOQMjNbX/BMf9h39on4i/tLat/wUi/bp0eax8UX7yP4X0K6Ty5IXePyvPaHJMUccOYoo2O4D5iO&#10;FY6YXC1srcsRiPdsmoq6u21bZdF1PU4T4PznwoqYriLiZRw7p0asKNJzhKpVq1YOEUoxlJqMVJuU&#10;nsrWT1t+jVfK/wDwWZ8v/hg/WgP+Pj/hKPD/ANj2/e83+1bb7vvt3V9UV8e/8FQJ5vi18U/gP+x9&#10;ojGW68VfEaHXNYt425TTNNVpZXf/AGeSRnqY8DmvMwK/2yD7O79Fq/wR+V+HFO/G2CrPSNGftpPt&#10;CinVm35csGfYEH+pT/dH8qdQBgYFFch8SFFFFAH5/wD/AATd/wCUqn7WH/YWh/8ASmWv0Ar8/wD/&#10;AIJu/wDKVT9rD/sLQ/8ApTLX6AV35l/vC/ww/wDSIn6Z4tf8lZD/ALBsH/6i0gooorgPzMKKKKAC&#10;iiigAooooAKKKKACiiigAooooAKKKKACiiigD5N/4LBf8kR+F3/ZyXw9/wDT9bV9ZUUUAFFFFABR&#10;RRQAUUUUAFFFFABRRRQAUUUUAFFFFABRRRQAUUUUAZnjX/kTdW/7Blx/6Lavin/g3s/5MV1T/so2&#10;pf8Aoi0r7W8a/wDIm6t/2DLj/wBFtXxT/wAG9n/Jiuqf9lG1L/0RaV6FH/kW1f8AFD/24/TMj/5N&#10;XnP/AF/wf5Yg+6aKKK88/MwooooAKKKZcxyy28kUE5hkZCElCg7DjhsHg496APys+P3/AAb9fHr4&#10;yfHrXviwv7RPhY2vibxPPqGoLcafcxzW0M07OwQAOsjqhAALIGPUr3+gfCv/AAQM/wCCfGi+AV8K&#10;+IfCniDWdWMBWXxPceI7iG58wj76RRMsC4PIDRt77q/PT4qf8FZ/+Cm/wv8AjJqXgP4jfG2b7V4Z&#10;8R+Rqmm2+i2dqtwbeYBo/wB3CCqSBOcdQ3vX66fBz/gof+yD8ZfhRY/FjTfjr4Z0u3uLJZr7T9a1&#10;uC2urCTGXiljdgwZTkZAIOMgkEGvpsweeYejTvUvHpyXXa17JfI/q3xEq+PXDOS5fKrj+eg1aEsH&#10;zRSso8im4Qg2pR+FNOLs+p+Ff/BQH9kW/wD2Hf2ndW+CMevy6lYwww3+g6nKoWWazlBKFwvAdWVk&#10;JAAJQkAAgV+1n/BJL4/eJ/2jf2E/B/jbxtqU17rFgs+k6lfXL7pLl7aQosjH+JjHsJJ5JyTzX4//&#10;APBW39qjwZ+11+2drHxC+G959q8O6Vptvo2j3+xl+2Rwl2aYBudrSySbeBldp71+t3/BGb4PeIPg&#10;z/wT78G6X4otJbe+1trjWpLeZdrRx3Mm6IEdsxCNsHnn8K6s7cpZPRlX/iXXrs7/AKX8z6vx2qYr&#10;F+C+TYnPY2zByp3ukp3dKTqXXS9oua0SlZWVkfU1FfDXjr/g4D/Ys+H3jbWPAWt+A/iRJeaHqtxp&#10;95JbaJYtG0sMrRsVJvQSuVOCQDjsK+3dK1GDV9LttWtVZY7q3SaNZB8wVlBGffBr5ethcRh4p1Yt&#10;X2v1P5Lz7hDibhijRq5rhZ0Y1ruDkrcySTdvRSX3osV8k/8ABY02i/s+eCpNWI/s1fjB4dOp7sf6&#10;j7Sd3WvravnX/gq38INY+M37CPjnRvDVmbjVdFs49d02FVJZ5LKRbhlUDksY0kAA6kgVWBlGOMpu&#10;W10dnh/iKGF43y6pWlyw9tBN/wAqlJR5vle/yPoqiuH/AGZ/jBonx9/Z/wDB/wAY/D9+lxb+IPD9&#10;tdM6NnZMUAljP+0kgdGHYqRXVeJ/EuheDPDWoeL/ABRqkNjpulWMt5qF5cNtjggjQu8jHsAoJP0r&#10;nlGUZOLWq0PmcRgcVhcdPB1INVIycHG2vMnZq2976WPyz/4ODPjZ4n+I/wAT/A/7GPw50zUtaks4&#10;zr2uaLocLzXE8zKyQJtRWO5YRM/Q4EoYjgVpQf8ABXL9rO38Ar8Lk/4JNa8dAXSf7M/strfUvKNp&#10;5XleUR9i+7s+X6Vc/wCCN/hy9/a3/bQ+Ln/BRfxzayS51CTT/DP2lf8AUtMAOPRorRIYRg8LKw9K&#10;/TyvfxOIwuCjDCTpKbgrt3a956vbtoj+jOLOJOF+BcLgeEMZlUMZPBQUpydWpT5cRWSqVUvZtc3L&#10;eMVJ6q1lax+RP/BA7496l8Gf2jvF/wCx38SNE1Lw3/wlUf8Aaeg6LrUTxzW99EgYwssiq257Uhtx&#10;UbhAPUCv12r8v/8Agul4G8Qfs9ftA/Cn/goT8NtO8u903VIdP1eaP5VlngYz24cj/npF58ZOPuoB&#10;2Gf0d+EPxQ8L/Gv4XeH/AIt+CrrztK8RaTBf2LN94JIgba3oyk7SOxBrmzblxHJjIKymtfKS0f3q&#10;zPl/GCOH4kp4DjbB0+SGOg41Yp35K9H3JK+/vRUXG+rSbZ0dfH/7ERtf+HlH7WX9mf6n7b4V+1bc&#10;4877Jdfr1r631nWNM8PaPda/rd7HbWdjbvPdXErYWKNFLMxPoACa+VP+CSS3XxE+HnxF/a41TTZL&#10;ab4vfEzUdX0+OZcPHpcREFpG3JyVCy8g454rjw/u4WtJ9Uo/NyT/ACiz4vh3mwvCOdYma92cKNBe&#10;c5V4VkvP3KE35aH1pRRRXGfCnx98SViX/gtp8OW1LzNrfBXUf7P242+Z9qm3Zz/s56c9O1fYNfIP&#10;/BRO6X4GftPfs/ftj3Mnl6Poviq48KeLJMACOz1SMJHOzdkikRmPruGPf6+Vgw3Kcg8gjvXZiveo&#10;0pL+W3zTf+afzPuuLr4nJcmxkPgeHdP0nSrVVKPryyhP0mgPSvxL/YC/4J4/Bb9v/wDaX+OOlfGT&#10;xP4o02Pwv4iaXT28M3ttC0jT3t2H8zz7ebIHlLjG3qc54x+2h6V+Gv7Fn/BRvwh/wT0/aU+NWreL&#10;PhpqXiNfFPiSSGBNOvY4TAYLy7JLbwc580Yx6V6eTLFPD4hYf47Rtb11/A/TvBGnxRV4b4hhw5zf&#10;XXTw/s+VpSv7V81nJpL3Obd7eZ9f63/wbe/sd3GlTQ+HPjJ8S7W+aMi3uL7UNPuIkbsWjWzjLj2D&#10;rn1Fc9/wTQ/aI+OX7MP7cOuf8Er/AI9+N28Tabp0MkXgvUnjw1r5NqLqONe4iktcttYnYyADgmoz&#10;/wAHIvgLVx/Zvg79kzxNfanMCLO1/tqJvMfHTCRs35Amnf8ABLf9mT9of47/ALafib/gpl+1R4Au&#10;PDc14s//AAi+l3lu8MjzTRC3DrG/ziKK13RAuBuL5H3TXTUjjo4Wr/aL05fdva/N0tbX18j6rGUf&#10;EDD8H5svEmV6HsX9WVWVKVX61dezdLlbmktefpy36cx+l1YvxHa0X4ea82oFfs40W6M27ps8ls/p&#10;W1Xhv/BST4yWPwO/Yo8feK5pf9NvtFk0jRbZQWe5vbz/AEeKNFHLHMhYgfwqx7V83RpyqVYwW7aR&#10;/MWRYDEZrnWGwVBXnUqQird5SSX5nI/8EavP/wCHcvw78/d/qL3y93937ZNj8K+oK8x/Yu+DN1+z&#10;1+yh8P8A4NalEqX2heF7WHU1jOV+1sm+fHqPNd69OrTFVI1MVOcdm2/xO/jLHYfNOLswxlB3hUr1&#10;ZRfeMpyafzTuFfJv/BN0Tr8df2oRqIj+1/8AC7rkttB/1HkJ5PXn7v4ZzjivrKvkL4Q6uPgX/wAF&#10;bvih8K9RjMOn/F/wlpnifQ2ZsI15ZRtbXCIP7zrukb/c96vD+9RqxX8t/ukm/wANfkenwrGWKyPO&#10;MJD43QjNeapVqUppekOab8oM+va/Ln/g5W8G6vLofwj+JMUW7T7HUNU066k5+SaZbaWIenKwTe/y&#10;9+36jV4z+31+yXpv7av7Meu/A64vobPUJ9l5oGoXCkpa38WTE7Y52nLI2OdrtjPSry3ExwmOp1Zb&#10;J6+j0f5nV4V8TYXg/wAQMBmuJdqUJtTfaM4ypyl/26pOWnY9W8JeItN8X+FdN8V6PMklpqdhDdWs&#10;kZyrRyIGUj2wa0K/Jj9lv/gq58Zf+CcmlQ/sjft7fA7xFND4bJttD1ixRPtS2inCoBKyx3US/wAE&#10;iuPlwDnArs/jv/wcF+HfH/hab4dfsU/BXxfe+Mtaha10u81vT4QbSZxgSR28EkxndRyoJC5HIIBB&#10;6ZZLjvaWhG8ekrq1u9z6fGeBPH39sOjgcOquGk7wxEZwdF029KjnfRKOrT1Wtk9L/ffw3/aW+A3x&#10;e8b698Nfhr8UdL1jXvDEzxa9pNrMfOsmR9jb1IHAf5cjIzxmu5r4x/4I3/sHeNv2UvhdrPxX+OKS&#10;f8LA+IE6XWqW9w26awtgS6wyNk5lZ3aR+eCVXqpJ+zq4MXTo0cRKFKXMl179/lfY/P8AjLLciybi&#10;OvgcoxDr0KbUVUdrSkkudxsknHnuovqknd3ufK//AAWYKD9hDWtv/Hx/wlHh/wCxY+95v9q233ff&#10;bur6mh/1S/7or4//AOCn8s/xc+K/wG/ZA0MtNdeJ/iPDr2sQRtzHpunI0kjv6L8xxnqUwOa+wgMD&#10;Aq6q5cHTT6uT+Tsvzizuzqn9V4JyqhP4pzxNZL+5N0qUX6OVCdgrjv2iPOP7P/joW4bzP+EO1Py9&#10;vXd9kkxj3rsap+INGtfEegX3h6+XMN9ZyW8wI6q6FT+hrmi+WSZ8lg60cPjKdWW0ZJ/c0zxH/gl3&#10;9j/4d8fCX7B5fl/8Ifb7vLxjflt/47t2ffNe9V8j/wDBG/XL3w/+zr4g/Zi8SM0eufCPx1qmg31p&#10;LnekLXMk8L4POxg77T0IXjpX1xXRjI8uLmvN/c9U/mj6Xj7CywnG2YwbunWqSi/5ozk5wl6SjJSX&#10;kz5D/wCC53/KOHxf/wBhLTP/AEsjr0D/AIJb/wDKPb4S/wDYoQf+hNXn/wDwXO/5Rw+L/wDsJaZ/&#10;6WR18jfsk/8ABer4Xfs3/s2eDfgXrH7P2v6ndeF9FjsZtQttXgSOdlJO5VZcgc969PD4PEYzKFGj&#10;G7U2+n8q7n6tkHB3EvGngpSw2S4d1pwx9SUknFWj7CCv7zit2kfrrX5d/wDBLJIviH/wWI/aC+Le&#10;gTCXSbe01W1E6g7Xkm1S32YPTBFvIffAqj8Tv+C1f7TP7W/g+6+E/wCwx+yh4ktNX1pWs28RLI13&#10;LZbgN3l+Wgjjkw3+sd8JkHGcEfVX/BJ/9gG5/YV+BVxbeOLqO58beK7hL3xNJDIHjtdq4jtEYfeC&#10;AsWbnc7tjIC0vYVMtwdX21lOaUVG6bte7btt5GNPIMd4W8D5ss8caeMx0IUKVBTjOahzqVSpNRcl&#10;GNklG7u30Wh9UV8k/tR+cf8AgrH+y39h37v7I8Z/bvLz/qf7M+Xfj+HfjGeN2O+K+tq+Qfh/q7fH&#10;/wD4LBeLPFViPO0X4M/DmHw/HIMFBqt9N50rA9QwiDREf7H5+fg/dlOfRRl+K5V+LR+c8CxlRxGP&#10;xr+ClhMTzf8AcalLDw+fPWjY+vqKKK4z4cKKKKACiiigAooooAKKKKACiiigD+dX/gqr/wApD/ix&#10;/wBjU/8A6Ljr9v8A/gm//wAmEfCH/sn+mf8Aoha/ED/gqr/ykP8Aix/2NT/+i46/b/8A4Jv/APJh&#10;Hwh/7J/pn/oha+szz/kU4b0X/pKP7I8ff+TQ8Of4aX/qOjoP2xPgn4r/AGkP2aPF3wL8F+MLfQb7&#10;xRposf7VurVpkhhaRPOBRWUndEHTrxuz2r87Pgl/wbda7ZfEpLr9ob45adfeE7eNX+zeFFlivbuT&#10;d/q2M0ZWKPGMspZjkgBcBq+3P+CnvxG/aL+D37HviL4sfsxa19h8QeHZIb27ddNhuibANi4OyVWX&#10;5VPmFsZCoxr83f2Af+C0nxys/wBqXS3/AGzPjbeX/gvVLGTTrlpLKGO30+Z2Vorp1hjBwGXazc4V&#10;yTwK5Mrhmn1GpPCySWt19q9ltp221Pi/CnBeLEfD3MMXwpi6UaKlNzpqPNiHOMIt8n7t2bjbk97e&#10;/KlI+tP2h/8AggN+xp4x+F95YfAXRdQ8G+KLe3Z9N1JtcuryCeULwlxHO8nyMepj2sM5GQNp/Iv9&#10;m744eN/2QP2kdB+LWh+bHfeF9cUalYxy7ftUCybbi1Y+joHT2znsK/fH49/8FFP2RfgX8I9Q+KGp&#10;/G/w5qyxWLSabpWh6xBdXWoSlcxxRpGxOWOBubCqDkkAE1+AXwq+G/jT9q39orSvh14Yth/a/jXx&#10;KI9yqWS38+XdJK3+xGpZz/sqa9XI6uKrYeqsW24d5fO+r12P13wDzbizO+G83hxfOpUwSikpV+Zu&#10;zjP2y5p+84qPK2rtR6Wuz+mrT76DU7CHUrRt0VxCskZPdWGR+hqauB+PXxt8Dfsk/AXVPjB45stT&#10;utD8L2MP2mHS4UluXTckS7Vd0UnLDOWHevA/2X/+C0n7Kf7Wnxv0X4BfDXwd47tda1z7QbO41rSb&#10;SK2XyYJJ23tHdyMPljYDCnnHQcj5GnhMRWpSqwi3FbvtbU/jTL+D+Jc4yqvmmAws6mGo83PNL3Yq&#10;MeaV/SLTfkfXVFFFc58yFfJ//BHHf/wy54gFzu+1f8LV8R/bfM+/5v2vnd/tYxX1hXyF+wNqo+Dn&#10;7X/7Qn7Iepwi3STxl/wnfhlWb/XWmpqvnqo/uxyJGB/vn0rro+9hasV0s/knb9UfbZDGWK4PzfDU&#10;/ij7Ctb+5TnKnL7nWi35JvZH17Xl37aP7Q2kfsr/ALMHjH436pKol0fR5BpcLZ/f30g8u3j49ZWT&#10;J7DJ7V6jX5of8FyviZr/AMc/jF8K/wDgnR8M3eXUPEWt29/roi5CGWTybZWxkgKpnmfIwFCH1w8v&#10;w6xWKjCXw7v0WrNPDfhqnxXxlhsFX0oRbqVn0jSprnqNvpeK5U+7R83f8E5v2yP2nv2OfCniTxH4&#10;N/YR8TePLvx9qUepXnir7FfKLmMBiio0dq6um6SV9wY5Mh9KxP21/wBsf9pr4m/tB+B/20NW/ZE1&#10;/wCGer+BZbdP7SvLK8NteFJ/MiSR5YIgM5kQrk71fHGOf3D+HfgfQ/hl4A0P4ceGbVYdO0DSLbTr&#10;GFFwEhhiWNBj6KK4v9sf9nzTf2pv2ZfGHwMv3SOTXNHkTTbiQZFveIN9vIfZZVQn1GR3r1oZxhXj&#10;PayorXRu72ej0226H7DgvGzhGtxw81r5JCLrS9nUq+2qt+xklTlem37N2p/ZtbTS2jOn+DfxQ8P/&#10;ABr+FHh34ueFZQ2n+I9Ht9QtcMDtWRA2047qSVPuK6Wvzq/4N9P2htT1P4WeK/2PvHt60OueANUk&#10;uNN0+5kHmR2cspE0ajuIrndnrgzr2Ir9Fa8fHYZ4TFTpdnp6dPwPxPj3hepwbxdi8plrGnL3H/NT&#10;l71OXneDV/O6Pkv/AIKmgHX/ANnXyR/pH/DQmj+Xt+9s8i53Y746Z/CvrSvj39q1p/jn/wAFM/gV&#10;8BNFb7RbeA7a+8ceKVjYFbZAvkWpcdiZQAB1xJnoc19hVWI93D0ovezf3t2/zOniaP1bhvJsNP4/&#10;ZVKjXZVK0+W/qo8y8pJ9QrwL/gqV9q/4d6/Fr7Ju3f8ACIzbtnXbuXd+G3Ofavfa4v8AaM+Gg+Mv&#10;wD8Z/Cfy1ZvEXhm90+NW6F5YWVf/AB4iscPNU8RCb6NP7meDw1jKOW8RYPF1fhp1ac36RnFv8ET/&#10;AAC/s/8A4UT4K/skL9l/4RLTfsvl/d8v7LHtx7YxXW183/8ABJn4pN8Tf2D/AAPZX6tHqfhCzbwv&#10;rFrIpV7aewxAI2B5DCIREg+tfSFGIpulWlB9G0VxNl9bKeI8Zg6vxU6s4t97Sav8915M/LD/AIOQ&#10;tNg1rxt8B9HundY7ufW4ZGjI3BWk01SRkHnB9K9Ni/4Nxf2IXiVz8U/ir8yg/wDIc03/AOV9eYf8&#10;HI2pponjL4E6zJEZFs5dcmaNTgsFk01sfpW/F/wcqfByONUP7MXib5VA/wCQ5b//ABFfTUo5pLK8&#10;P9Tv9q9mv5tN/mf1BlWH8WMR4S8Pf6mOokliva8koR1+sS5L87V/tWt53OB/ar/Yj+KH/BGK30/9&#10;r/8AYx+O2rXWj/2xb6f4k0LxJDFI08bMzRrKYkRJoWK7GAVHUuGUjqv6ifAf4q2Hxy+CvhT4x6Xa&#10;fZ7fxR4ftdTjty2fK86JX2Z9icfhX5U/tM/taftV/wDBZyDw7+zj+zn+zXqnh/wfcaxHearrmpbp&#10;InZCUWSW4CLHHDHl2Krud2AxyoU/q18EPhfpnwT+Dvhf4QaNN5lr4Z0G10yGTbjzBDEqbse+M/jX&#10;n5p7T6vT+ste2u77X5dLc1uvbyPgfFqOZR4Xy1cTShLOeepz8rg6ioJJQVZ09HJSvyXbfLdb3Oor&#10;5SUf8bt2Omrz/wAMx/8AEyP8OP7fHl9P+Wn+9/D0r6tr49/Ye1ef48/t8/tCftMwzefouk3lj4F8&#10;Nz8FQlmgkulVh1BmIk/7aCvPwvu06s+0bfe0v+D8j844QpypZfm2Ml8EMM4vzlVqU6cY+url6Qb6&#10;H2FRRRXGfEHyJ/wUfNkv7T37K51cj7L/AMLcP3/u+f5I8r8d+Me9fXdfJ/8AwWB8La5B+zroH7QX&#10;hm0knvPhL480vxRNDCu53tI5fLnA5HRZA59FjavqDwl4p0Lxx4V03xp4X1KK803VrCG80+8gbck0&#10;MqB0dT3BUg12VvewlKS6cy+d7/kz7nPF9Y4KyjEQ1VP29GXlNVPa69rxqxt3s+zPOf26/Cd/46/Y&#10;v+KvhPSgTdXngDVVtlGfnkFrIyrx6kAfj3r5r/4N7PE2l6v+whNoFpcRtcaT4yvo7uNT8yGRYpFz&#10;9Q3Ffc13a299ayWV5CskM0bJLGw4ZSMEH6ivyR8U6T+0j/wQ0/am8RfEX4ffD688WfBPxlc+dNDG&#10;ziK3TexSJ5AGEFxDvZVZxtlQ+udnXgV9awdTCprmbUo30u1o1622PsPD+hHi3gnMuEaNSMcXOpTx&#10;FCMmoqrKCcZ01JtJScWnFN6tPZJtfrlXB/E/9p34A/Bfxpofw8+KvxV0nQda8SnGhWGoTFGvDvCY&#10;U4xkuwUZIyTgZr4uvf8Ag4//AGRo/DbXmnfB/wCIEureUSlhNa2SQF+cKZhcFsdOfL/CvPf2Mvg5&#10;+0d/wU3/AG4bP/goH+034FOg+BvCs0U3g7RrqF1jnaJi1tFCr/NIiPiaSY4V5CAo2kqihlValGVT&#10;FJwik+12+iX9bGWA8Ic3yvC4nMuLoSwWFowk024KdWrb93TpxbfM5Std2sop6rdfqfRRXNfGT4p+&#10;GPgh8KPEXxf8ZT+XpfhvR7jULzb951iQtsX1ZiAoHckCvKjGUpWR+Q4fD1sViIUaMXKcmopLdtuy&#10;S829D5o/4JLiHd+0A2mAfYP+Ggta+zgY+/5Vtv6fhX15XzP/AMEjvhxqngb9ifQ/Ffia08nXPH2q&#10;X3i3XBt27pr2Ysh/78LAOfSvpiunHSUsXO3R2+7T9D63xDr0q/GuO9m7qE+S/d00qba8m4tp9bhX&#10;yD8FmuP+HzfxoXVOv/Cs9B/s3d/zxxHvxjt5m7rz+FfX1fIPx8v4v2e/+CrXwt+NOpzGHQ/il4Ou&#10;vA+pTM2I4L+GU3Vo7Z7yFxEPpn61g9faQW7i7fKz/JM24HvXlmWCgrzrYWqorq3TcK7S83GlJJdb&#10;2WrPr6iiiuM+GPy7/wCCb3/Kbr9oX/r41/8A9OkVfqJX4j+GP24/DX7BP/BWD46fFjxT4DvvEFvq&#10;HiTW9NWz0+6SF0ZtQEm8lwRjEZGPevogf8HIfgXW2/svwX+yV4mv9TmyLW0/tmJvMbGcYjjZjwM8&#10;A8V9Hj8sx2KnCpThdckdbrsu7P6h8TPC3jzivN8JmGVYJ1KLwuGXPz04q8aSvfmmmrdXaxP/AMHJ&#10;Hi/SD8HPhn8LEm3atqni2fULe3UEnyYbcwsT9XuUA9ecdDX6D/CDQLvwr8JvC/hi/H7/AE7w9ZW0&#10;3H8aQIp/UV+bH7MP7NP7Wv8AwUq/bJ0v9tz9tTwC/hfwZ4Vmhm8MeF7y2kh8/wApvMghjik+dog+&#10;JJZXx5jfKo2kqn6k1xZg4UcPSwqabjdytqrvp8lufBeJFTB5FwzlPCdOtGrWwqq1K8oSUoRqVpJq&#10;mpLRuEUlKzau990vG/8AgocbH/hhT4vf2gP3f/CvNVxn+/8AZn2f+PbaufsJ/bR+xj8LRqA/ff8A&#10;CC6buzj/AJ90x09q8v8A+CwXjHULX9kC4+CvhI+d4n+KWvWPhXw5YrIVaeWeZS545CCNG3HGBuAP&#10;Wvo/4deDNP8Ahz8P9D+H2kkm10PR7bT7dj1KQxLGD+S1yy93AxT6yb+SSX6/gfKYn/ZfDnDQnvWx&#10;NWcV/dp06cHL0cpNJ9XB9mbN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Cvzb/AOCiX/BCKL45/EG/+Nv7KfiLS9B1XVpXuNb8M6qrRWdxcsSzTQSR&#10;qfKLk5ZCpUsSQVyRX6SUV1YTGYjA1faUnZ/g/U+s4O424k4DzT6/k9bkm1aSaTjKPaUXo12ejT2a&#10;PwRtf+CFn/BSi48Tf2DN8GNNgtfOZP7al8XacbXaAcPtWYzbTjA/d55GQOSPuj/gm9/wQ+8P/sxe&#10;NLL45ftHeItP8T+K9NZZtD0jT4i2n6ZOMHzy0ihppVb7h2qqEbgC20r+g1Fehis+zDFU3TbST3sr&#10;X/F/gfo3FX0hvEXirKp5fUnToU5rln7GMoyknunKU5tJ7Pl5brTZtPD+Jnh2/wDF/wAN/EHhLSmj&#10;W61TQ7u0t2mYqgkkhZFLEA4GSM8HivyT/Zy/4IM/tqfCj9oXwH8UvE3iXwDJpvhrxnpeq6glnrly&#10;0rQW93FNIEU2oBbahwCQCe461+xFFceDzHEYGE407Wlvdev+Z8bwd4lcTcC5fi8HljhyYlJT5o8z&#10;0Uo6O6tpJhRRRXCfn5h/Ez4deE/i78Pda+F/jvTReaPr2mzWOpW+cb4pFKnB7MM5B7EA9q+V/wDg&#10;nH8XPEvwP8S6n/wTV/aG1DyvFPgUM3gPVrv92vibQSS0MkWTh5IlyrKpOFXHWNzX2JXin7aH7Fnh&#10;H9rfwvp19Br914Z8ceFrg3vgfxrpbFbjSrsYIzj/AFkTFRuQ9uQQea6sPUp8rpVfhfXs1s/0fl5p&#10;H2XDObZd9UrZLm0nHDV2pKaV3RqxTUaqju4tNwqxWsoO6vKEUe10V8b/AA6/4KK+Pf2bPENp8CP+&#10;CmfgyTwpq28QaX8UNOt3l8P68ucJI0iL/osh/iVvlX7zeWCBX1p4S8beDfH2jR+IvA3ivTdZ0+Zc&#10;xXul30dxE49mQkH86ith6tH4lo9mtU/R/wBeZ52ecL5xw/KMsTC9KesKsHzUqi7wqL3X5rSUdpRT&#10;ujUoornfiT8XvhZ8HNBk8T/Fb4h6N4d0+JSzXWsajHbrgem8jJ9hkmsYxlJ2SPDo0K+KrKlRi5Se&#10;iSTbb7JLVnRV8R/tY+JZP+Cg/wC0/o/7BPw2uGufAvhDU4Na+NGvWbboW8lw0OkBx8vmO4+cZJUj&#10;OP3bCl8WftjftB/8FAru4+Ef/BO7w/qGg+E5JDD4h+N3iCwkt7eKE8MmnQyKHllPPzYBXjIXIcfS&#10;P7Kf7Knws/Y++E9v8KfhZZzNH5pudV1S+k8y61O7YDzLiZ+7NjoOAMACu+MPqPvz/idF2832a6Le&#10;+r8/0jB4P/iHcXj8fZZjZqjR3lQbVvbVl9icU70qT9/mtOaiopT9Gs7O10+0isLG3WGGCNY4Yo1w&#10;qKBgKB2AFSUUV55+ZNtu7CvDP+Cg/wCy7q/7UfwBk0jwDeCx8c+F9Rh1/wAA6ssgja11S3O6Mbjw&#10;A4yhzwNwJ+6CPc6K0p1JUainHdHo5RmmMyPNKOPwrtUpSUlfVadGusWtJJ6NNp6M8T/YS/a90f8A&#10;a4+Dket6lb/2X400GT+zfHnhm4jMU+l6lH8rgxtyEcgsp5GCVzuVgPbK+Wf2rP2KPida/FX/AIbH&#10;/YX8TWfhn4oRwiLxBo94Nul+L7ZR/qLpQQFl+VcSn+6MlSA4tfs//wDBUP4O+P8AxA3wj/aI0m5+&#10;EPxGs/3d94W8ZyC3hmkGATa3ThY51J+7yGI5AI5rqqYdVk6tBXXVdY/5rs/vsz6/NuGaOdU55vw3&#10;Bzov3qlFe9Vw7e6cfinST+CrFNctlU5Z6P6coqO0vLS/tkvLG6jmhkXMcsLhlYeoI4NSVwn5+7rR&#10;hVXXNb0fw1o114i8QanDZWNjbvcXl5cyBI4YkUszsx4AABJNec/tDftm/s0/staDNrXxn+K+madN&#10;HxDpEM3n39y54CR20eZGJOB0wOpIGTXzPe+E/wBpf/grHqdqPiN4a1f4Xfs9x3Ec7aDd/udc8Y7G&#10;3oZhz9ntiwUhcZIGQWJV06qOFlOPPP3Yd3+S7vyXzsj7DI+EMVjqCzDMZfVsEn71aa+K28aUXZ1a&#10;jW0Y6LecoxvJaf7KZ1X9vz9sW8/b11W1mh+HPgKG60D4P2t3GQ1/M52XmqgH7qsAUXjJGAcGMg/a&#10;tZ/hLwn4b8B+F9P8FeD9Gt9O0rSbOO006xtYwscEMahURQOgAAFaFRiK3tp+6rRSsl2X+fV+bOHi&#10;bPKeeZhGVCn7PD0oqnRhe/JTjdpN6XlJuU5y6zlJ6JpIooorA+dPj/8A4KIeDvG37Pvxa8Kf8FLv&#10;hHpNxfzeCrFtH+JWi2f+s1Pw3JJvZh2ZoXPmYPH3WJASvqH4XfE7wP8AGf4e6T8Uvhtr0Op6Hrlk&#10;l1p17D0eNh0I6qwOVKnlSCDyK27m2tr22ks7y3jmhmQpLFIoZXUjBBB4II7V8U+KfgD+0V/wTg8d&#10;6l8Xf2KvC8njL4S6pcte+Lfg2kmLnS5T/rLnST2GApMODwpABBUx90OXFUlTk7Tjs3s12b6NPZvT&#10;o+h+hYGeD4xyejllepGljcOnGjObUYVabbkqM5PSE4ybdKcmotSdOTjaDPtqud+Inwg+Evxf05NH&#10;+LPwu8O+KLONg0dr4i0SC+jVh3CzIwB/CvOP2bP+CgP7Ln7UdiIfAXxGt7HXY3MWoeE/EBFlqlnK&#10;OqNBIQWx/eTcvbOQQPaa5ZQrUKlpJxa+TPksZgc64dzD2WJpzoVoPZpwkvNbP0a0a2ZgfD34U/C7&#10;4SaQfD/wp+G2geGbBm3NY+HtHgsoSck52Qqq5ySenUn1rfpryJFG0srqqqMszHAA9a+e/wBpL/gp&#10;l+zZ+z9dx+C9E1ifx742vGKab4I8Dr9vvZpM4AkMW5YBkj7x3HsrYNVTp1sRUtFOT/rc0y/K894n&#10;zB08JTnXqy1dryfnKUnokt3KTSS1bsehftS/tMfDj9kv4Mat8ZfiVf7bexi2afYRfNPqN23EVtEo&#10;5Z3bA9FGWOACR5T/AME1PgL8SfB3hDxJ+01+0Pb7fiV8XtSTWNeifltOslUiysR/cEcTcp1UkKcl&#10;K5b4Hfsg/HX9pX4yad+17/wUNis47jR5ftHw7+E1nJ51j4bywZZ7g7is91gJk4wGXPGFRPsOt6kq&#10;eHoujB3b+JrbTaK766t9Xa2iu/pc2xGX8NZLPJMDVjVr1nF4irB3haL5o0KcvtRUkp1Jr3ZzjBQv&#10;GHNIoooriPgQr4gtdXj/AOCZn7cerW3iQm1+DPx11b7bZ6o/y2/hzxIQBJHK33Vjnxu3HGPlHSNj&#10;X2/XKfG34J/DX9oj4Zap8Ifi54ah1XQ9Xh8u6tZOGUg5WRGHKOrAMrDkEV0YetGnJxmrxlo/815r&#10;dfd1PqOF88wuVYirh8dBzwmIjyVYxtzJXUozhfTnpySlG9k7ODfLJnVqwZdynIPII70V8NeHvi1+&#10;07/wSzZfh9+0Tout/E34KwuIvDfxE0e1NxqXhy2BwsGoxKMyRqmAJR/dwM5CL9X/AAZ/aP8AgT+0&#10;NoEPib4K/FbRfEVrPEJFGn3qtLGPSSI4kjYd1dQQeoFOthalJcy96PSS2/4D8nqVnnCOY5PSWMot&#10;V8JJ+5XppuD8pdac19qnO0k+jVm+2ooqprev6H4Z02TWfEes2un2cK7prq9uFijQepZiAK5j5eMZ&#10;TkoxV2y3XzH/AMFHf2ovE3w98J2H7Mf7Pirqfxb+JzNpfh3Trc730y2kG2fUZQP9WkcZYqzYG4bu&#10;QjVi/GH/AIKeaf4t8U3HwE/YB8ETfFjx9LmD+09PUjQdFcj/AF91efcdU+8VRsMRt3hjiuu/Yu/Y&#10;euPgTrWrfHv47eMf+E2+MHiwE+IvFUyny7WI4xZ2in/VwqAo4A3bRwAAo7qdFYW1WuvNR6vs2ukf&#10;z2XdfouV5DR4SjDN+IIWkrSo4aXx1ZbxlUhvCgnq3KzqJcsE03KPov7Kf7PHhb9lX4AeGvgX4SJk&#10;h0SwC3d433ry7c755293lZ2x2BAHAFeh0UVxzlKpJylq3qfBY7G4rMsZUxeJk5VKknKUnu5Sd236&#10;thRRRUnKFFFFABRRRQAUUUUAFFFFADLmNpreSJerIQPyr8XPE/8Awb6ftyaz421DxFaeKPh4Le61&#10;Sa5jV9eugwRpCwyPsnXB9a/aaiu7A5jiMv5nStrvdX2P0DgPxM4m8OZYiWUOC9soqXPHm+HmtbVW&#10;+J3K2jWktho9rYTld8NtHG+3pkKAayPir8LPAnxs+HmrfCv4m+H4dU0PW7NrbULKbOHQ9wRyrAgM&#10;GGCCARyK6CiuJSlGV1ufC0sRXoYiNelJxnFqSadmmndNNapp6prY/GX9pj/g3j/aP8IeI7/Vf2Zf&#10;Emk+LtCaV30/TdSv0s9RiTkrGxk2wyEfd370B4OBzjz/AOGP/BBH/goV421gWfjXwVofg20WRRJe&#10;6z4ktbjKnqUSyeYkj0bbnPXrj92qK92HEmZRp8uj82tfzt+B/QGE+k54nYXLlhZOjOSVvaSpvn9d&#10;Jxg35uDPnr/gn1/wTr+E37Afw+m0fwrctrHibV0Q+I/E9zCEkuivIijTJ8qFSThckk8sScY5v/gr&#10;d+xb8XP24/gBovww+DmoaJb6jp/iiPUZ3128kgiMSwSoQDHHIS2XHGAMZ5r6pory44zELFLEN3ne&#10;92fk+H444ko8XR4lqVvaYuM+fmmrpu1lporJaKKskkkkkj8+/wDgkL/wS9/aN/YU+MXifx78ZtY8&#10;K3NjrHhxbC1XQdTmnkEonSTLCSCMBcKeQTz2r9BKKKWLxVbG1nVqbvt5GPGHF2cccZ5PNszcfayU&#10;U+VcqtFWWl30CiiiuY+XPi39rmPXf2EP2v8AT/8AgoLoNlPN8PvF9rb+H/jNZWMbM9sVwlpqpjX7&#10;/lgCMn7wHyjPmcfY3h7xDofi3QrPxP4Y1a3v9O1C3S4sb21kDxzxMMq6sOCCDnNR+LPCnhrx14Z1&#10;DwZ4y0K11TSdUs5LXUdPvoRJDcwupV43U8FSCQRXxTH4O/af/wCCUut3l78LvD+rfFL9nya4advC&#10;9vI02t+DA5y32YM3+kWwbcSgHG7J2kPI/fHlxlNRvacdFf7S6K/dbK+6st1r+jUI4bjrK6OFdSMM&#10;woRVOHM1GOIpR0hDmdlGtTXuw5mlUgowTUopT+5qK8t/Z5/bS/Zn/aj0SHVfg98V9Mvrlxi40W5m&#10;FvqFq/eOW2kxIrA5HQg4yCRzXqVcU6c6cuWas/M+FzDLswyrFSw2NpSpVI6OM4uMl6ppMKKju7y0&#10;sLaS9vrqOGGNd0k0zhVRfUk8AV80/tAf8FQ/gr8OteX4T/ATTbr4tfES7/d2PhXwT/pMcMh4Bubl&#10;MxwrnryWAySAOaulRq15csFf+ur6fM7MmyDOOIMT7DL6MqjWra0jFdZTk7RhFdZSaS6s7L9uf9rz&#10;w/8Asg/BmbxQts2peLNamGm+B/DdvGZJ9U1KT5Y1CDkopIZz6DA+ZlBpf8E9f2Y/Ef7M3wEWz+Jm&#10;orqPjzxbqk3iHx9qxbe9xqdydzqX/iCDCA9MhiPvVxv7LH7FvxU1X4r/APDY/wC3d4hsfEXxKaMx&#10;+GvD9j82l+Drds5itQWYNMcnMuTjsWPzn6nretKnRpexpu/WT7vol5L8X5JH0WeYzLclyf8AsHLa&#10;iquUlPEVo/DOUb8lOm2k3Sp3bcv+Xk3zJcsYNlFFFcZ8KNnhiuYHtp4w0cilXVuhBGCK+Jf2XPEK&#10;/wDBOz9qjVv2GfiLdtB4B8eapPrnwc124bbBBLK2640hieA4dhsweTzjMgA+3K83/ao/ZZ+FH7YH&#10;wjvPhB8W9LkktJZBPp9/asFudNulVglzA5B2uu49iCCQQQSK6cPVhG9Op8Mt/Ls15r8VdH1nC+dY&#10;HB+2y7M03hMSkp8qvKEotunWgtLyptu8brnhKcLrmTXpFFfEPhT9rv8AaH/4J4TW/wAJP+Cg2g6l&#10;4m8FwsIfDvxs8O6dLcx/ZwAFj1KJAzpKB/EAWYdA5Bavrr4Z/GP4UfGfQYvFHwn+IujeIrCaMOtz&#10;pGoRzgA+u0kqfYgEd6VbDVKPvbxezWz/AK7PVGWe8J5rkcViGlVw0/gr07ypTXlL7Mv5oT5Zxeko&#10;o6SiiszxZ408H+A9Ik8QeOPFWnaPYxDMl5ql6lvEv1ZyB+tc++iPm6dOpVmoQTbeiS1b9EadfIH/&#10;AAUb+NHi34teINL/AOCcX7N+pGXxl49AHjXUrT5h4a8P9Z5pWHEbyLlVBOSpIA3PGTX+Jf8AwUa8&#10;bftD+ILz4C/8Ez/BUnjLXGc2+pfEu8haPw9oAz88olZcXUgH3VXgkgr5gBU+t/sZ/sXeF/2U/D2o&#10;a3q/iCbxV8QfFE32rxx471JSbrVLgknauSTHCpPyxg4HU89PQp0/qf7yqve+zHrfo2uiXZ6v0P0j&#10;LcqjwLy5tnMEsVH3qGGl8fPvGrWj9inB+9GErTqSSXL7O8j034V/DTwj8Gvhtofwo8A6YLPRvD2l&#10;w2Gm2+7JWKNAoJP8THGSx5JJJ5Nb9FFcDk5O7PzitWrYitKrVk5Sk223q227tt9W3qwrz/8Aak/Z&#10;88J/tTfATxJ8CvGRaO113T2jguo/v2lyp3wzr7pIqtjuAQeCa9AopwlKnJSi7Nao2wWMxWXYyni8&#10;NJxqU5KUZLdSi7pr0aufMH/BN/8Aad8U+NfDOofsq/tDbdO+LPwxb+zNcs7j5G1azQ7bfUYQT+8R&#10;4wm5lyC3zcB1FfT9fPX7aX7D8vx81XSfjp8EvGLeC/i94RXPhjxZCD5c8YJJs7tBnzYGBYcgldx4&#10;IJU8Z8H/APgp1a+DPFNv8Av+CgXgmb4VePIdtuusXyn+wNbcD/X2139xFfrtdtqk7d5YYrsqUVir&#10;1aC9Yrdd2l1j+Wz7v77NMipcXRnnHD9O83eVbDR+OlLeU6cN50G9Vy3dK/LNJKMpfWWo6bp2sWUm&#10;natp8N1byDElvcQh0f6qQQa4vwP+y9+zR8MvETeL/ht+zv4F8P6syMjapofhGytLgqWDFfMiiVsF&#10;lUkZ5IB7V12h+INC8T6bHrPhvWrTULOZd0N1ZXCyxuPUMpINXK41KcbpNrufB08Xj8HTnQhUlBS0&#10;lFNpPyktL/MKGYKNzHAHJJ7Vxfxk/aK+Bn7Pfh6bxR8afipovh2zgjLt/aN6qyOPRIhl5GPZUUk9&#10;ga+TvEXxj/ad/wCCo7N8PP2aNE1r4a/BmdzF4l+JWtWpt9R8QWx4aDToWGURlyDKf72DtwUbajha&#10;lZcz92PWT2/4L8lqe9kfCOZZxSeLqtUMJF+/XqXVOPlHrUm/s04c0m+iV2pda1eL/gpn+3Dpfhvw&#10;3uufg38C9Y+36tq0LbrfxF4jUYigjb7rRwfeJGc/MOA6mvuCuR+BfwN+Gf7OHwu0v4PfCLw5Hpmh&#10;6RDst4VO55GPLSyN1eRjlmY8kmuuoxFaNSSjDSMdF+rfm3r+HQnijPMLmlalhsBFwwmHjyUoy+Jq&#10;7lKpO2nPUk3KVrqKtBNxigooornPlz5p/wCCk/wD+IvjnwLoH7Rf7Pdqp+Jvwl1Nta8Nqq/PqFrt&#10;xeWB/vCWIfc/iKhRjca9P/ZU/ac+HX7W/wAF9L+MXw6vgY7uPy9U06TibTbxRiW2lU8qyNkejDDD&#10;IINej18f/HX9j745fs7fGHUf2vv+CeP2T+0NYkNx8Q/hVfTeVp/ifDbjPAdwWC65k+boWfPGWWTt&#10;pyp4iiqM3Zr4W9td0+yvqn0d76O6++yjEZfxJksMkx9WNKtScnh6s3aFpO8qFSX2YyledOb92E5T&#10;UrRm5R+wKK+d/wBnH/gpp+zd8eb+TwN4k1af4f8Ajizby9S8EeOV+wXkUmcERGTas4yD907u5UZF&#10;fQ0ckc0ayxOrKwyrKcgj1rmqUalGXLNWZ8rm+R5vkOKeGzChKlPtJWuuji9pRe6lFtNaptDqKK8Y&#10;/aT/AG/f2XP2WrAp8Q/iTa3WtSN5dh4U0E/bdTvJT0RYIssuTxufaueM5IBVOnUqy5YJt+RnluVZ&#10;lnOLjhcBRlVqS2jCLk/uXTu9luz0v4lfEjwV8IPAeq/Ez4i6/BpeiaLZtdajfXDYWKNf5knAAHJJ&#10;AHJr5Y/4J6+EPGP7R3xm8U/8FM/ito02n/8ACXWC6N8L9FvF/fad4ejcsJW7Bp3+fA45YgkOKxvD&#10;/wABP2iv+ClfjbTfin+2Z4YuPA/wh0u6W+8K/CFpf9M1aVf9Xcaqcfd+8RDhThgMDDM/2xa2ttY2&#10;0dlZW0cMMMYSKGJAqooGAoA4AA7V1y5cLSdOLvOWja2S7J9W+rWnTqz7PHSwfBuT1stoVI1MbiEo&#10;1pQalCjTTUnRjJXU5zkl7WUW4xUfZxcuaZJRRRXCfngUUUUAfn//AME3f+Uqn7WH/YWh/wDSmWv0&#10;Ar8//wDgm7/ylU/aw/7C0P8A6Uy1+gFd+Zf7wv8ADD/0iJ+meLX/ACVkP+wbB/8AqLSCiiiuA/Mw&#10;ooooAKKKKACiiigAooooAKKKKACiiigAooooAKKKKAM3xT4z8I+CLS31Dxl4msNKgvNQgsbWbULp&#10;IVmupnCRQqWI3O7kKqjlicDJrSr5N/4LBf8AJEfhd/2cl8Pf/T9bV9ZUAFFFFABRRRQAUUUUAFFF&#10;FABRRRQAUUUUAFFFFABRRRQAUUUUAZnjX/kTdW/7Blx/6Lavin/g3s/5MV1T/so2pf8Aoi0r7W8a&#10;/wDIm6t/2DLj/wBFtXxT/wAG9n/Jiuqf9lG1L/0RaV6FH/kW1f8AFD/24/TMj/5NXnP/AF/wf5Yg&#10;+6aKKK88/MwooooAKKKKAPh//gpp/wAEb/CP7aGuH4y/CHXbHwv48ZFTU5Lq3P2PWVVQqmbZ8ySq&#10;AF8wBsqACOAR+eOuf8EK/wDgpPpPiL+xLD4N6Zqlt5ir/bFj4u09bfBPLYmmjmwOp/d59Aa/e6iv&#10;Ywme4/B01Ti00trq9vuaP23g/wCkB4hcG5XDLqE6dalBWgq0ZScF0SlGcJWXRSbSWiskkflr+w1/&#10;wb733hHxtY/Ev9svxJpeowafIs9t4N0WQzQ3EoPyi6lZQGjHBMaD5jwW25DfqSiLGgjjUKqjCqo4&#10;ApaK4sZjsTjqnPWd+3Zeh8Jxpx9xP4gZjHGZxW53FNQilywgnuoxW19Lt3k7K7dlb8afjN/wQI/b&#10;c8f/ABg8WePND8TfD9bLW/Et9f2a3GvXSyCKa4eRAwFqQG2sMgE89zX7EeGtPn0jw5p+lXRUyWtj&#10;FFJsORuVADj2yKvUVeMzHEY6EI1be7tZen+R3caeJXE3HuFwmHzVwccMpKHLHldpKKd9XfSC/EKb&#10;PBDdQPbXEavHIpWRWHDKRginUVwn5+fEP7LGvj/gnV+1Nq37C3xHujB4C8eapca58G9dnOy3gklf&#10;dPpDE8B1ZhswRuPOAZQB9vV5v+1T+yz8KP2wPhHefCD4t6ZJJaSyC40/ULVgtzpt2qsI7mByDtdd&#10;x7EEEgggkV80+Dv2uf2iv+Celxa/CH/goRoeoeJPBsbrB4d+N3h/T5LiHyBhVTUokDPHKBzu5LDo&#10;JMFq9CUfr3vw/idV/N5ru+63vqvL9OxmD/4iJTWOwLTzKyVajopV2lb21HpKckv3tJe85XnBSUpK&#10;P29RXN/DP4x/Cj4zaDF4n+E/xF0bxFYTRh0udI1COdQD67SSp9iARXSVwSjKLs0fm9fD18LWdKtB&#10;xktGmmmn2aeqCiszxZ418H+A9Ik8QeOPFWm6PYxDMl5ql6lvEv1ZyB+tfJXxM/4KMeOf2h/EF38B&#10;f+CZ/giTxhrjuYNS+Jl9A0fh3Qlzh5RKwxdOB91V+UnlfMAKnajh6tf4Vot29EvVntZHwvnHEEpP&#10;DQtShrOrN8tKmurnUfur0u5PaKbsix/wUb+M/iz4u+IdL/4Jw/s36kZPGHjzaPG2p2fzDw1oGczy&#10;ysOI3lXKqCclSQBueMn6i+F3w28I/B34c6J8K/AWlrZaN4f02Gx022XnZFGoUZPdjjJY8kkk8mvM&#10;f2Mv2L/DH7Kfh7UNa1fxBN4q+IPiib7V448dakpNzqlwSTtXJJjhUn5Ywcdzz09sq8RUp8qpU/hX&#10;Xu+r9OiXbzbPS4lzXLVg6OS5VJyw1BuTm1Z1qsklKo09VFJKFKL1UE27SnJBRRRXKfGnn/7U37Pf&#10;hT9qf4B+JfgV4wZo7fXdPaO3u4/v2lyvzwTr7pIqtjuAQeCa8g/4JvftPeKfG3hjUP2Vv2hwunfF&#10;r4Yt/Zmu2dx8jatZodtvqMIJ/eI8YTcy5BY7uA6ivp+vnn9tL9h+b4+arpPx1+CHjI+C/i94RGfD&#10;PiyFT5c8YJJs7tB/rIWBYcgldx4IJU9dCpTlTdGo7Ju6fZ/5Pr8n0sfbcO5lluMy2pkOaz5KM5c9&#10;KrZv2Na3LeSWrp1IpRqpJtcsJpNw5X9DUV8j/B//AIKd2ng3xVb/AAD/AOCgXgib4U+PIsQLq98p&#10;/sDW3A/19td/cRX67XbCk7d5YYr6s0PxBoXifTY9Z8N61aahZzLuhurK4WWNx6hlJBrKth61B2mv&#10;R9H6PZnjZ5w3nXDtVRxtJqMtYTVpU6i6Sp1I3jOL7xb7Oz0LlFFcX8ZP2i/gX+z34em8UfGn4qaL&#10;4ds4Yy7f2jeqskgHZIhmSRj2VFJPYGs4xlOVoq7PKwuFxWOxEaGGpynOTsoxTlJvskrtv0O0Zgo3&#10;McAckntXxDrGqx/8FMv24NK0Dw4rXXwa+Bmr/b9U1aNt1v4j8SKMRQRt91o4PvEjOfmHAdTUPiL4&#10;w/tOf8FSC/w8/Zr0bWvhr8GZnMXiT4ka1amDUfENsThoNOiYZRGXOZT/AHsHbgo31v8AA/4H/DP9&#10;nT4Y6X8IPhF4aj0rQ9Jh2W1vHyzsTlpJGPLyMcszHkk13KP1GLcn+8eiX8t92/O2iXTd62P0Knh4&#10;+HuFqVcRJPM6kZQhBNP6tGS5ZTqNaKs4txhBa07uc+WaijraKKK88/NQr5o/4KU/AH4jeOfBHh/9&#10;o79nq2X/AIWZ8JNSbWvDar97ULUqBeWBx98SxLwn8RXaMbq+l6K0o1ZUaimun490/JrQ9bIc5xXD&#10;+bUsfQSbg9Yy1jKLTjOEl1jOLcZLqmzzj9lT9pz4dftbfBfS/jF8Or8GO7j8vVNOk4n0y8UYltpV&#10;PKujZHowwwyCDXo9fH/x3/Y/+On7Ovxi1D9r/wD4J4/ZDf6xJ5/xD+FN7L5Wn+J8NuM8B3BYLrBk&#10;+boWfI6sj9z+zf8A8FMv2b/j3fSeB/EWq3Hw/wDHFk3l6n4I8cL9hvIpM4IjMm1ZxnP3Tu9VGRXR&#10;Vw3NF1aGse3WPk/0ez9dD6bOOE6eMoSzXh5OthN5QXvVcPf7FWK15U9I1UuSatdxleK9x8Z+A/A3&#10;xH0OTwx8Q/Bmk69pswIm0/WtOiuoJARjmOVWU8eorJ+G3wF+Bnwae4k+D/wX8J+FGuv+PpvDfh21&#10;sTN/veQi7vxrqo5I5o1lidWVhlWU5BHrTq5eeSjyp6dj42OOx1PDSw0aslTe8VJ8rfnG9n9wVh/E&#10;z4leCfg94B1b4n/EfX4dL0PRLJ7rUr64PyxxqPTqSTgBRySQBkkV5p+0n+37+y5+y1YFPiH8SbW6&#10;1qRvLsPCmgn7bqd5KeiLBFllyeNz7VzxnJAPhXh34CftF/8ABSnxvpvxV/bN8Lz+CfhDpd0t94V+&#10;ELSf6Zq0q/6u41U/3eWIhwpwQMD5i/TRwt4+0q+7Dv1flFdX+C6n1eS8I1KmHWZ5y3hsEtedq06t&#10;vsUIOzqTe3MvchvOSWj2P+Cefg/xl+0b8ZfFX/BTP4saPNYf8JfYro3ww0W8X97pvh6NyyyN2Vp3&#10;+fA45Y5IcV9iVHa2ttY20dlZW0cMMMYSGGJAqooGAoA4AA7VJWWIrOvU5rWWyXZLZf1vueRxJnk+&#10;IM0lieRU6aUYU4J3VOnBcsIJ9bRWst5Sbk9WwooorE8E+K/2t/7Z/YL/AGv7H/goBoljPP8AD3xp&#10;b2vh/wCMVnZR5a0kX5LPVCo++EG2M9wBgZ8zA+ydB17RvFGiWfiTw5qkF9p+oWyXFleWsgeOeJ1D&#10;K6sOCCCCDUXivwr4d8c+GdQ8G+L9Gt9R0vVLOS11Cxu4g8dxC6lXRlPBBBIr4ot/B37S3/BJ3VLu&#10;b4W+GtX+KP7Pk1xJcN4btm87XPBxc73aDp9otgxYlcZAIJIIZ3748uMpqN7VFor/AGl0V+62XdWW&#10;61/RqEcNx1llHCucYZjQiqcOZqMcRSjpCHM7KNamvchzNKpBRimpwSn9z0V5b+zv+2l+zP8AtTaJ&#10;Dq3wa+LGmahcPxcaNcTfZ9QtXHBSS2kxIpB4zgqeoJHNepVxTp1KcuWaafmfC4/LswyrFSw2NpSp&#10;VI6OM4uMl6ppMKKjuru1sLdru+uY4YY1zJLK4VVHqSelfNH7QH/BUP4MfDzxAvwl/Z/0u5+LnxGv&#10;PksfCnguQXEcTngG5ukDRwKD15LAckAc1dGjVry5YK/6er2S82dmTZBnHEGI9hl9GVRrVtaRiusp&#10;ydowiuspNJdWdn+3N+13oH7Inwbm8SwW/wDafi7WpP7O8C+GbeMyT6rqUnyxoqLyUUkMx44GAdzK&#10;DR/4J5/sv69+zD8AUsPiRefbvHnizUpvEHxA1RpRI9xqlydzqXHDBBhBj5SQxH3iTxv7K/7FHxR1&#10;L4sL+2V+3b4js/EXxO8kx+HdCsfm0rwhbsDmK2Ulg03zNmXJxk4LH5z9UVvWlTo0vY03frJ930S8&#10;l36v0R9FnmMy3Jcn/sHLaqquUlPEVo/DOcbqFOm3ZulTu25NfvJvmS5YwbKKKK4z4UKKKKACiiig&#10;AooooAKKKKACiiigD8mf23P+CIX7YX7RP7V/jn42+A/EXgaLR/Emttd6fHqWtXMc6xlFHzqtswBy&#10;D0Y1+kP7Ivwp8TfAv9l/wF8HPGU1pJq3hnwrZ6dqElhK0kLTRRBWKMyqSuRwSAfavRaK7sTmOIxV&#10;CFKpa0dtPKx+g8UeJnE3F+Q4TJ8wcPY4ZRUOWNn7sORXd3f3fxINT03T9a0240fVrKO4tbuB4bq3&#10;mQMksbKVZWB4IIJBHcV+UH7ZX/BvP41ufHF940/Y28UaW2jX0pmXwn4gumhksmY/NHDMFKvHn7of&#10;aVHBZsZP6zUVODx+KwFRyou1910ZzcD+InFPh7jp4nJ63LzpKcJLmhNLbmj3WtmmpK7Sdm7/AIKe&#10;EP8AghP/AMFJPEut/wBla18IdJ8P2+0n+0tX8XWDwjkDGLWWaTOCT9zGAec4B/Sn/gmp/wAEkvh1&#10;+woZPiP4t1qHxR8QLq3aE6stuUt9Mhb70VsrZOWHDSnDEfKAoJDfYVFdmMzzHY2n7OTST3S0v+LZ&#10;9hxp49cf8b5ZLL8TOnRoz0nGjGUeddpOUpyt3SaT2aaPHf2/PgL41/ac/ZI8Y/A34d3Onw6zr1nF&#10;FYyapO0cCss8bneyoxAwp6Kea+F/+Ccn/BGX9rP9k/8AbF8JfHr4m6/4Ln0XQxfC8j0nWLiW4PnW&#10;U8C7Ve3RT88i5yw4z16V+pVFc2HzLE4bDToQtyyvfTurHzHD3iZxNwzwvi+H8E4fV8Tz8/NG8vfg&#10;qcrO6t7q000eoUUUVwH58FfI/wDwUd+Gvj74WeNvCf8AwUX+Avh6S+8SfDhGtPGmk2q5k1vw1I2Z&#10;4sfxNDueRe67mbnYBX1xTZYop4mgniV0dSroy5DA9iK2oVnQqKVr913T3XzR7nDueVeH82hi4wU4&#10;2cZwfw1Kc04zhLylFtX3TtJapHM/Bj4yfDz4/wDwx0f4u/CzxDDqmh63ZrcWdzD1GRzG6nlHU5Vl&#10;OCrAgjIrqK+K/G37Nn7Q3/BPz4i6p8df2EvDx8VfDvV7lr7xr8E/tHltDKc+ZdaUx4RsYPkhSTs2&#10;gPlFT2T9mv8A4KH/ALL37Ttt/Z3hbx7FoviS3fytS8G+KMWOqWko6oYZCPMA/vJuHY4PFbVsL7rq&#10;Ufeh+K8pLp67Poe1nPCMvYSzPI28RgnrdK9Sjf7FeC1hJbKdvZz3hLdL3CigHIyKRmVFLuwVVGST&#10;2rjPiRa4X9pD9ob4b/stfB3WfjX8U9VFvpekW5dYVYebdzEfu7eIEjdI7cAficAEjzv9pL/gpN+z&#10;J+znPH4V/wCEnk8YeMrx/L0vwP4Lj/tDULmXsrLFlYef75BPOA2DXmvwi/ZP+Pf7Xfxd0n9qz/go&#10;JYwabp+g3IvPhz8IbSUSW+kMSGS5vj0muAAvy9A3XaB5Y7KWG5YqpX0j+MvJf57L8D7rJ+E1QoRz&#10;XP70MGtUnpVr2+xRi9Xd6SqtezgrttySi+j/AOCafwU+IcVl4s/bP+Pth9n8e/GK/j1CTTnU7tH0&#10;mNQtlZEnnIjCseBxsBGVNfUtA44AorCtWlWqOb+7slol8lofPcQZ1iOIM2qY6rFR5rKMV8MIRSjC&#10;Ef7sIJRXWy11Ciiisjxj4j8XavN/wTW/brv/AIl67LJD8GfjtqSHWLpSfJ8O+Jv+fiUdEjuMks46&#10;nJbiMZ+2opYp4lngkV0dQyOpyGB6EVzvxc+Enw9+Ovw51X4UfFTwzb6toWtWpgvrK5QEEdVdT/C6&#10;sAysOVZQRggV8eaF41/ah/4JTSN4L+KOha58VPgPA/l+HfFWlQ/aNa8KW4PyW93GD++gRMKJAABt&#10;4KgrGO/lWOirP94tLfzJbW/vLa3XpqfpXsaXiBgqXsZKOZUoxg4Saj9ZhBKMJQk7L28IpQlBtOpG&#10;MXG8+ZP7norg/gf+0/8As/8A7SPh+HxL8EvizoviC3mjD+TZ3g+0RZGdskLYkiYd1ZQRXeVxSjKE&#10;uWSs/M/PsZg8Zl+Ilh8VTlTnHRxknGSfZppNfMKKratrOkaBp8mra7qlvZWsK7prm7mWONF9SzEA&#10;Cvlj42f8FQfDN54pm+BH7Dng6b4vfEafMMP9j5bRdKlPAlvLwER7FPLKjjoVLoea0o0K1eVoL1fR&#10;er2R6eScN51xFWdPA0nJR1lJ2jCC6ynOVowiurk0jov+Cif7WOvfBHwHZfBn4HBtR+LnxFl/svwL&#10;pFrgyQM/yvfSZ4jjiGTubjdjqqsR6B+xz+zbov7Jn7Ovhz4IaTcLdT6bbNLrGo87r6+lYyXE7E8n&#10;c7HGeQoUdq89/Y0/Yd1r4TeLtS/aa/aX8ZL41+MfiWIpqeusv+jaRbnGLKyU/wCrjAABYAZ6AAZz&#10;9IVrWqU4U1Rpu6vdvu/LyXT1bPb4hzDLMvyuGQZVP2lOMvaVqqTSrVUnFct7P2VJOSp3ScnKc2lz&#10;JIooorkPiDM8aeD/AA/8QvCGqeBPFlgt1pes6fNZahbN0khkQo6/iCa+Rv8Agnr8S9c/Zg+I2qf8&#10;ExfjvqUn9peG2ku/hXr9421PEGhMSyRJngzQ/MCoPQFQP3ZJ+zK8f/bH/Y48CftfeBbXS9W1G40P&#10;xR4fuPt3gvxjpp23mi3wwyyoRglCypuTI3BRgghWHVh6lPldKp8MuvZrZ/o1287H2HDOb5fDD18n&#10;zVtYXEOL50rujVjdQqpfaSUpRqRWsoSdvejE9gpssUU8TQzxq6OpV0ZchgeoIr4z+H//AAUF+KP7&#10;KGuWnwL/AOCm3hOfR7hZFt9H+L2kWMk2ha0hOI2mMaf6NN/fBGB95ginNfW/gv4geBfiPo0fiL4f&#10;eMtL1ywkUGO80m/juImyOPmQkVNbD1aGslo9mtU/R/0+5xZ5wtnHD7jUrw5qM9YVoPmpVF3hNaPz&#10;i7SjtKMXocva/sofstWPi7/hYFj+zV4Ah17zmm/tuLwbYreeYwIZ/OEW/cQSCc5IJrvwMDAFFYPx&#10;B+Knw0+E2hyeJvif4+0fw/p8KlpLzWNSjt4wAMnlyM1lzVKjSd326nlTr5lmtaFOcp1ZfDFNyk/J&#10;RWr+SN6vin9tLxhd/t1/tAaT/wAE5fhJfPceGtPvIdW+N2vafIdlnZxOGj0wSDgTSsBkDLD5eMK4&#10;DfGf7b3x3/bovbr4Nf8ABNrwzfWOjyOYde+N3iCxe3sLCHlWFjG4DTzE9GxlcE7cEOv0J+yL+yL8&#10;Lf2Ofhevw++HcM11d3k32vxF4h1Bt95rF6R89xM5ySSc4XOFB9SSe2EPqPv1Pj6LqvN9rdFvfV6b&#10;/f4HArw9j/aOZWWYW/cUN5UpNaVqy+xKF70qb99ztOSjGK5/TNI0rTdB0q10PRrKO2s7O3SC1t4V&#10;wsUaKFVAOwAAAqxRRXnn5nKUpSbbu2FeL/t6/stL+1p+zxqPgLR7sWPifTLiLV/BerBtrWOq253w&#10;uD2Dcxt6ByeoFe0UVdOpKjUU47rU78qzTGZLmVHH4SXLUpSUovzTvquqezT0aunozwf9gH9r9f2q&#10;fhI1r44sl0f4jeE5v7K+IXheZDFNZX8fytKImO5YpCCynkA7lySpr3ivmP8Aa4/Yn8f618R4P2uf&#10;2L/Fdr4S+LWnwiLUEugf7P8AFVoMf6JeKDjPA2yYzwASMKyQfAf/AIKifC/xN4l/4Uz+1P4cuvg7&#10;8RrX93daH4ubybO8kHDNaXbYjlQnlckFgw2l+tddTDxrJ1aCuusesfl1XZ/efZZrw3Rz+nPN+G4c&#10;9N+9UoR1qYd/aXL8U6N/gqRT5Y2jU5ZLX6joqGw1Cw1Wzj1HS76G5t5l3Qz28gdHX1BHBFTVwn58&#10;04uzCoNU1TTdE0241nWb+G1tLWFprq6uJAkcUajLOzHgAAZJPAFeefH/APa+/Zu/Zh0CfXvjV8Wt&#10;J0gwoTHpv2gS3tw3ZIrdMyOx9lx3JAya+YdStf2of+CsN/b6bqfh3WvhR+z39oU6jb3+YNd8aRqc&#10;7No5t7ZuB3BGTl+AnVRwsqkeefuw7v8AJd35L52R9dkfCGMzGj9fx0vq2Ci/erTVk+8aUdHVqPpC&#10;F9bOTjG8le/Z+kuf+Cif7bbftiXNjInwt+E4udI+GInjYDWtSc7bnUlzx5agbVwOSEOQVYV9tVke&#10;AvAfhD4X+DNM+HvgHQLfS9F0ezS103T7WPbHBEowFA/r1J5PNa9TiKyrTXKrRSsl2X+b3fmzk4nz&#10;ynneOgsNB08NRiqdGDd3GnFt+8+s5ycpzeznJ20skUUUVznzYV+fXhP/AJWIPE//AGS6P/0ltK/Q&#10;Wvz68J/8rEHif/sl0f8A6S2lell/w1v+vcvzR+n+Gf8ACzz/ALF9f/0qkfoLRRRXmn5gFFFFABRR&#10;RQAUUUUAFFFFABRRRQAUUUUAFFFFABRRRQAUUUUAFFFFABRRRQAUUUUAFFFFABRRRQAUUUUAFFFF&#10;ABXhv/BS/wD5MB+Lv/Yi33/ouvcq8N/4KX/8mA/F3/sRb7/0XW+F/wB5h6r8z6LhD/krMv8A+v8A&#10;S/8ATkTC/wCCRf8Ayjh+Ff8A2A5v/Syevo+vnD/gkX/yjh+Ff/YDm/8ASyevo+ni/wDeqn+J/mdP&#10;Hn/JcZp/2E1//TsgooornPlAooooAKKKKACiiigAooooAKKKKACiiigDN8WeDvCXj3QLjwr448L6&#10;frGl3kZjutP1SzS4gmU9mRwVI+or5l1z/gjr+yTHrs3ij4P6l44+GWoTZ3XHw98YXFjtycnapLqo&#10;z2AAHpX1ZRW1LEVqN/Zyav2PcyfibiDIIyjl2KnSjL4oxk1GX+KPwy+aZ8ov/wAEw/GdzbrpN/8A&#10;8FKf2jJLBePKTx0iTMo6AzCHcfc96v8AgP8A4JC/sX+FvE6eOPHHhjWviDrSSLJ/aHxC16bVCzgf&#10;eaNyI3+jKR7V9P0Vp9exVrKVvTT8rHrVPELjKVKVOGMlTUtH7NRpXT3TdNRbv1vuQabpmm6NYRaX&#10;pGnwWtrBGEgt7aERxxqBgKqqAAAOwqeiiuU+OlKUpXYUUUUCCiiigArivjZ+zl8C/wBo7w2fCfxx&#10;+Fei+JbIZMK6lZq0luxBG6KUYeJsEjcjKeetdrRVRlKEuaLszowuLxWBxEa+GqShOLupRbjJPumr&#10;NP0PkuL/AII//BnwjO0vwH/aH+Mvw1jaXzPsfg74gSxW+70KSq+V6cE84xU11/wS31LxIwg+IX/B&#10;QX9oTWrMKQ2n/wDCdi2hlB6hxFEN/wCfHPrX1dRXT9exT1cr+bs39+59d/xEXjST5p4tyl/NKMJT&#10;/wDA5Rc/nzHg37P3/BM/9jH9mzWE8VeAfg9a3mux42eIPEUz6heIR/EjTFhE3P3kCk+te8gYGAKK&#10;KwqVqtaXNUk2/PU+bzTOc2zzFfWcxxE61TbmnJyduybbsvJaBRRRWZ5oUUUUAFFFFAHjv7RH7A37&#10;JX7Us66p8Yvg3pt5qsa4i16x3Wd+vXAM8JV3AycK5ZQTnFeX2H/BKTTvBoW2+EP7cfx88J2SR+XH&#10;pNj49860jT0WOWJtp9DngfU19ZUV0QxmJpx5VJ27PVfc9D6rA8bcWZbhFhKOLn7KO0JNTgvSE1KK&#10;+SR8lX3/AASN8BeNw0Xxy/a2+OXj22kZWk03xB4/f7IcdAIokUAfjXtv7P8A+yF+zZ+y5pjad8C/&#10;hBo+gvKMXOoQ2/mXlx/10uJN0rjPQFsDsBXpFFFTFYirHllJ27bL7loZ5lxlxTm+F+q4rFzdLf2a&#10;fLT/APAI8sfwCiiiuc+ZCiiigAooooAbLFHPG0M0aurDDKy5BHpXzn8X/wDglJ+xP8XfEr+OR8MZ&#10;PCuvSS+a2teB9Qk0qZpM58wrCRGXzyW27iepNfR1FaU61ajK9OTXoz1spz3OshrOtl2InRk9G4Sc&#10;brs7PVeTuj5Rg/4Jf+KdHRrHwt/wUe/aKs7JhhbWbx0lx5fsjPDlBjoB35qO2/4I5/s069qUOrfH&#10;L4k/FD4oTQNlf+E/8eXF2p9iE8vivrKit/r2K6St6WT+9anv/wDERONI3dPGSg3vKChTk/8At+EY&#10;y/E5/wCGnwo+Gfwa8LQeCfhP4B0nw7pNuP3Wn6PYJbxg92IQDcx7scknkkmugoorllKUndnx9atW&#10;xNaVWtJylJ3bbbbb6tvVvzYUUUUjIKKKKACiiigAooooAKKKKACiiigAooooAKKKKACiiigAoooo&#10;AKKKKACiiigAooooA8J/aA/4JrfsaftJ6y/iz4gfB2ztdek5bxF4elbT7124+Z5ICvmsMDDOGIAw&#10;OK4a1/4JaX3hljD8Of8AgoF+0Jodlt2ppq+PBc28KjoI1liO38zX1fRXTHGYqMeVSduz1X3O59Zg&#10;+OuLsFhY4WGMnKlHSMJ2qRiu0Y1FJL5JHyVL/wAEf/g94wmWX48/tGfGb4kRrN5hs/GHj+WS3z/d&#10;EcaptXPYHjp6V7/8EP2b/gT+zd4b/wCET+Bnwr0XwzZtgzf2bZhZbhgMbpZTmSVscbnZjjvXbUUq&#10;mKxFaPLOTa7dPu2OfNeL+J86w6w+Nxc50k78l7Qv35I2hfzsFFFFc582FFFFABRRRQBDqGn2GrWU&#10;mm6pYw3NvMhSa3uIw6SKeoKngg+hr5n+IP8AwSG/Yr8X+J38ceDfCOr+AdaaQyf2l8Pdcm0spIRj&#10;csaExof91QP1r6eorWlXrUf4cmvRnsZPxFnvD9SU8txM6LlpLkk0pLtJJ2kvJpo+UYv+CYnjO0gb&#10;S7D/AIKU/tGR2LcCKTx0kkyqeoExh3D2x0p+hf8ABHf9kyXXIfE3xi1bxz8TtQhwRcfEPxhcX28j&#10;nLKNitz2IwfSvquitvr2K6St6WX4qx7j8RONOVqnjJU77umo05P1lTjGT+8zPCHgvwf8PvD9v4T8&#10;B+FdN0XS7OMR2mm6TYx28EKjoFSMBVH0FadFFcjberPjqlSpVqOc223q29W33bCiiiggKKKKACsH&#10;4j/C34bfGDwxP4K+KngPSfEWk3A/fafrFhHcRN6Ha4OCOxGCDyDW9RTUnF3RpRrVsPVjVpScZRd0&#10;02mmtmmtUz5Nuv8Agjl+zNoepT6t8D/iJ8TvhhNcHLf8ID47uLRR7AP5nFSTf8EwfFWrxLp/ij/g&#10;o9+0TeWS/etofHSW5k7Yd0h3MMZyD1PPavq6iur69i+sr+tm/vep9j/xETjSVnUxkptbSmoVJL0n&#10;OMpfifN/wj/4JQfsT/CbxPH46l+Gk3izXo5fNXWPHGpSapKJMg+ZtmJj35AIbbuHYivo6GGG2iWC&#10;3hWONFwqIuAo9AKdRWFStWrSvUk36u54GbZ9nWfVlVzLEzrSSsnOTlZdld6LyVkFFFFZnkhRRRQA&#10;UUUUAecfH/8AZF/Zu/ai0tdL+Onwg0fXmiGLa+nt/LvLf/rncJtlQZ6gMAe4NeJWX/BI34f+CdsX&#10;wM/az+OPgG2jdmj03w78QH+yDJ6GKVGBH1P519aUV0U8ViKUeWMnbtuvueh9NlvGXFOUYX6rhcXN&#10;Ut/Zt81P/wAAlzR/A+Tb7/glLZeMA1v8W/25/j74qs3j8uTSrzx75NpIno0cUS7iecnPI47CvTv2&#10;dv8Agn/+yP8AstT/ANq/CH4N6bb6sy4k1/Ud15ftwAcTzFmQHAyEKg+leyUUTxmJqR5HJ27LRfct&#10;DTHcb8WZjhJYStjJ+ylvCLUIP1hBRi/mmFFFFc58qFFFFABRRRQB+f8A/wAE3f8AlKp+1h/2Fof/&#10;AEplr9AK/P8A/wCCbv8AylU/aw/7C0P/AKUy1+gFd+Zf7wv8MP8A0iJ+meLX/JWQ/wCwbB/+otIK&#10;KKK4D8zCiiigAooooAKKKKACiiigAooooAKKKKACiiigAooooA+cP+Cm/wAJfiR8YvhP8PdD+GPh&#10;G61i70v47eC9Z1CC127oLC01iCa5uDkj5Y41Zj3wOAa+j6KKACiiigAooooAKKKKACiiigAooooA&#10;KKKKACiiigAooooAKKKKAMzxr/yJurf9gy4/9FtXxT/wb2f8mK6p/wBlG1L/ANEWlfa3jX/kTdW/&#10;7Blx/wCi2r4p/wCDez/kxXVP+yjal/6ItK9Cj/yLav8Aih/7cfpmR/8AJq85/wCv+D/LEH3TRRRX&#10;nn5mFFFFABRRRQAUUUUAFFFFABRRRQAUUUUAFQ6hp9hq1lJpuqWMNzbzIUmt7iMOkinqCp4IPoam&#10;ooGm4u6PmH4gf8Ehf2KvF3iZvG/gzwhq/wAP9aaQyLqPw91yXSyj4xuWNCY0P+6oH61np/wTD8Z2&#10;1u2lWH/BSn9oyOxbgRP46R5lXuBMYdw9sdBX1dRXV9exVrObfrr+dz7Gn4hcZRpRpzxkqijovaKN&#10;WyWyTqKTVulrWPlPQv8Agjt+yXLrkPib4xar44+J2oQ4IuPiH4wuL7eRzllGxW57EYPpX014Q8Ge&#10;EPh/4etvCXgTwrp2i6XZxiOz03SbJLeCFR/CscYCqPoK0qKzq4ivW/iSb/rseTnHE3EGfxjHMcVO&#10;rGPwxlJuMf8ADH4Y/JIKKKKxPDCiiigAooooAwPiR8K/ht8YvC1x4J+KvgTSfEWk3S4m0/WLFJ4z&#10;6EBwcMOzDBB5BBr5suv+COX7M2h6lNq3wO+InxO+GE1wct/wgPju4tFHsA/mcV9ZUVtSxOIo6Qk0&#10;u3T7tj6DKOKuJMhpypYDFTpwlq4qT5G+7g7xfzTPlGb/AIJg+KtXiXT/ABP/AMFHv2iryyX71tD4&#10;6S3MnbDukO5hjOQep57VvfCL/glD+xR8JfE8fjuT4aTeLNejk81NY8calJqkokyD5m2YmPfkAhtm&#10;4HoRX0hRWjxuKcbc7S8tPysehW4+4xrYeVBYyUIS0kqdqSkuql7NRun2dxsMMNtEsFvCscaLhURc&#10;BR6AU6iiuU+PCiiigAooooAK83+P/wCyL+zb+1Fpa6Z8dPhBo+vNEuLa+nt/LvLfv+7uE2yoM9QG&#10;APcGvSKKqFSdOXNB2fdHXgcfjstxUcTg6sqdSO0oScZL0aaaPkuy/wCCRnw/8E7Y/gZ+1n8cPANt&#10;HIWj03w74/f7IMnODFKjAj6n86df/wDBKWx8Yhrb4uftzfH3xVZOnlyaTe+PPJtJE9GjiiXceuTn&#10;kcdhX1lRXT9exW/Nr3sr/fa59X/xEbjRy53i25/zuMHP/wADcee/nzXPG/2eP2AP2R/2W7k6t8IP&#10;g1ptrqzDEmvahuvL88DOJ5izIDgZCFQfSvZKKK56lSpVlzTbb7vU+YzLNMzzjFPE4+tOrUe8pycp&#10;fe23byCiiioOAKKKKACg88EUUUAeD/tBf8E0f2Mv2ldXfxT8Qfg7a2uuSA79f8PTPp945P8AE7wl&#10;RK3A+ZwxHQGuJtf+CW2o+G2MHw7/AOCgf7Qeh2ZXC6cPHguYYgOgQSxHZ+fPHpX1dRXTHGYqMeXm&#10;duz1X3O59ZhOOuLsHhY4WGMnKlHSMJ2qRiu0Y1FJL5JHyVP/AMEf/g54wmWX48ftF/Gb4kRrMJDZ&#10;+MPH8slvu9BHEqbV68A8Z617/wDBH9m/4Efs3eG/+ET+Bvwr0bw1ZnBm/s2zCy3DYxullOZJWwAN&#10;zsTgV21FKpisRWjyzk2u3T7tjnzTi/ibOsOsNjcXOdJa8l7Qv35I2hfzsFFFFc582FFFFABRRRQA&#10;UUUUAFFFFABRRRQAUUUUAFFFFABRRRQAUUUUAFFFFABRRRQAUUUUAFeSftD/ALCv7KX7UxW7+NHw&#10;b0vUNSjXEOuWyG1v4x2AuISshAz91iVz2r1uirp1KlOXNBtPutDuy/M8yyjFLE4GtOlUW0oScZL5&#10;ppnybYf8EntE8GBbf4O/ttfHvwhZxrsh0rTfHxks0X0EUsbDgdOeKbqH/BJPwf44SS2+N/7Ynx18&#10;cWkxXztL1rx8y2bAcAeTFGoHv6nnqTX1pRXR9exW/Nr3sr/fa59R/wARG405udYt8/8APyw5/wDw&#10;Pl57+fMeYfs+fsZfsxfss2jwfA34O6TotxMMXOqCEzXs/fD3EpaQjPO3dtHYCvT6KK5p1J1Jc022&#10;+71PlcfmGYZpipYnG1ZVakt5Tk5Sfq222FFFFScYUUUUAFNkRJUaKVFZWGGVhkEelOooA+dfjT/w&#10;Ss/Yn+NniWTxzqHwq/4R3xBLIJZNc8G30mlztIG3eYRCQjPu5LlSxPUmubtv+CYHiXQlay8Hf8FF&#10;/wBobT7E/ds5vHCXKxeyGSElR7evNfV1FdUcZilHl5m12ev53PrsPx7xhh8PHD/XJzhHSMalqiiu&#10;0VUUkl5Kx8lx/wDBHP8AZ08SXcF98d/iz8VvifJbsSq+PPH1xcoc9RiMJx24PavpD4WfBz4U/A/w&#10;tD4J+EHw70fw3pUP3bLR7BIEJ7s20Zdj3ZiWJ5JNdJRUVcTiKytOTa7dPu2OHNuLOJM+oxo4/Fzq&#10;U4u6g5NQT7qCtFP0QUUUVgfPhRRRQAUUUUAUfEnhnw34x0W48N+LvD9lqmnXcZjurDUbVJoZkIwV&#10;ZHBVgR2Ir5l8S/8ABHj9j+48RSeLvhSvi74a6nIWJuvh34qn0/aSc/KmWVBnsoAHpX1RRW1LEVqP&#10;8OTXoz3Mn4k4gyDm/s7FTpKXxKMmoy/xR+GXzTPlH/h2H41e1Gkzf8FLP2jmsQcbF8dotxtzkDz/&#10;ACdx579xxVzwZ/wR/wD2MdD8Sx+NPiJoPiD4i6vGyt9u+IniKbU97Du8bERv9GUj2r6iorT69irW&#10;U7emn5WPWn4hcZypyhDGSpqWj9mo0m773dNRbv1u9Sto+jaP4e0yDRNA0m2sbO1jEdtZ2cCxRRIB&#10;gKqqAFAHYDFWaKK5T4+UpSk5Sd2wooooJCiiigArkfjH8A/gv+0J4Xbwb8a/hlo/ibTmyY4dVsVk&#10;aFsY3xvjdE+CfmQhh6111FVGUoyvF2ZvhsVicHiI18PNwnF3Uotpp901Zp+h8lf8OefgZ4WuJp/g&#10;P8ePjB8M1lfd9m8E/ECe3hHttkV8jpxntU9z/wAEutZ8QusPjz/gob+0Nq1mvDaevjxbWKUHqJBF&#10;EN4/EY59a+rqK6fr2L3cr+bs3971Pr/+IjcaSfNPGOcv5pRhOf8A4HKLn87ngPwG/wCCY37F/wCz&#10;zr0fjLwh8IoNU8QRvvj8QeKLh9Su435+dGnLLG3J+ZFU+9e/ABRtUYFFFYVK1WtLmqSbfnqfOZrn&#10;WcZ5ifrGY4idae15ycml2V27LyWgUUUVmeYFFFFABX59eE/+ViDxP/2S6P8A9JbSv0Fr8+vCf/Kx&#10;B4n/AOyXR/8ApLaV6WX/AA1v+vcvzR+n+Gf8LPP+xfX/APSqR+gtFFFeafmAUUUUAFFFFABRRRQA&#10;UUUUAFFFFABRRRQAUUUUAFFFFABRRRQAUUUUAFFFFABRRRQAUUUUAFFFFABRRRQAUUUUAFeG/wDB&#10;S/8A5MB+Lv8A2It9/wCi69yrw3/gpf8A8mA/F3/sRb7/ANF1vhf95h6r8z6LhD/krMv/AOv9L/05&#10;Ewv+CRf/ACjh+Ff/AGA5v/Syevo+vnD/AIJF/wDKOH4V/wDYDm/9LJ6+j6eL/wB6qf4n+Z08ef8A&#10;JcZp/wBhNf8A9OyCiiiuc+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wD4Ju/8pVP2sP8AsLQ/+lMtfoBX5/8A/BN3/lKp&#10;+1h/2Fof/SmWv0ArvzL/AHhf4Yf+kRP0zxa/5KyH/YNg/wD1FpBRRRXAfmYUUUUAFFFFABRRRQAU&#10;UUUAFFFFABRRRQAUUUUAFFFFAHC/H79of4e/s2+G9F8U/Eh7xbXXvGGleGtP+w23msb7ULpLa3DD&#10;IwnmOu5uw55ruq+Tf+CwX/JEfhd/2cl8Pf8A0/W1fWVABRRRQAUUUUAFFFFABRRRQAUUUUAFFFFA&#10;BRRRQAUUUUAFFFFAGZ41/wCRN1b/ALBlx/6Lavin/g3s/wCTFdU/7KNqX/oi0r7W8a/8ibq3/YMu&#10;P/RbV8U/8G9n/Jiuqf8AZRtS/wDRFpXoUf8AkW1f8UP/AG4/TMj/AOTV5z/1/wAH+WIPumiiivPP&#10;z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Vm+MfGPhX4feFr/xt448QWmlaTpds1xqGo30wjigjUZLMx4AoV3oi&#10;qdOpVqKEE227JLVtvZJdWzSoLAdTXxe/7X/7YH7cus3Xh3/gn74Ns/CngNJnt5vjR40sWZbnadrt&#10;p1ow/ekHIDOCpIIbYa1NH/4JBfDTxlK2rfta/H/4kfFi+uAftNvrPiiez0/J67ILZlZRz034A4xX&#10;Z9VhS/jz5X2Su/mtEvRu/kfdVOD8Dk8f+Mgxyw9T/nzCDrVl/jipQp03/cnVjNfaij6uh8UeGriV&#10;YIPEVjJI7bVRLtCWPoBmrwIPQ18yXP8AwRw/4JrXVi2nv+y7p6oybd0euaisg9w4uQ2ffOa5rVf+&#10;CUt/8NLs+Iv2Lv2vPiL8N76L5rbSbzV21fScgcK1vcEkr67mf6UlTwctFUa9Y6fg2/wMaeU8CYt8&#10;lHM6tOXR1sMow8rypV6018qbsfYFFfHfhH9vz45fszeNrP4R/wDBS74cWHh+3vp/s2h/FrwzvfQd&#10;Rl7LOGG61dhz82BkN8qqM19gWl3a39rHfWNzHNDNGskM0ThlkUjIYEcEEcgjrWVahUo25tns1qn6&#10;P+mup4+ecN5pw/KDxCUqdRXp1ISU6dRLdwmtHb7UXaUXpKKehJRRRWJ4IUUUUAFFed/tL/tT/BP9&#10;kj4dyfEv43eLo9NstxjsrWMeZdX82MiGCLOZHP4AdSQOa+cdPf8A4KW/t5wtq0OsN+zp8Obht1nC&#10;tqLjxRqcJ6F92BZgjB42uDx8ynNdFLDSqR55NRj3f6dW/Rep9Vk/CeMzLBvH4ipDDYVO3tarai2t&#10;404xUp1ZLqoRly3XM4p3Ps66vLSxha5vbqOGNfvSSyBVH1JqGy13RNSkMWnaxa3DKMssNwrED14N&#10;fLGgf8EZv2OZ2TUfjZ/wmPxO1RZPMbUvG3jK8kO49cRwSRJj2Ib8a0dW/wCCNf8AwTm1GNW079n3&#10;+ybqLJt9Q0bxJqVvNC2MbgVuME/UEVfs8EtOeX/gK/8Akjrll/h/TlySzHESf80cLDl+XNioya83&#10;GL8j6gor43uv2CP2v/2ay/ib9iH9s/XtSht/nXwD8V5v7S0+7UHJhW4CiSAnoGUA9AWAyR2n7L//&#10;AAUKsPiV8Qz+zZ+0r8PLn4Y/FqBcr4Z1STdbavGAT59jP92ZTtY7evynBYAkEsL7rnSkpJb20a9U&#10;/wA1deYsZwdKpg6mNybEwxdKmrzUVKNWnHrKdKS5uVdZwc4L7UkfSlFFFch8WFFFFABRRXgv7XP7&#10;fXw9/Zl1iw+FHhrw7feOPidr6geG/h94fw91PkMRLMefIhAViWIJIUkAgEjSnSqVp8sFd/1+Hmel&#10;lOT5lnuOjhMDSdSo7uy2SWrlJuyjGK1lKTUYrVtI96qvfaxpOmbf7S1S3t933fPmVM/TJr48g/ZN&#10;/b9/a5iTxL+1v+1FffDXRrpMx/Df4UyLDJAhzxcXzbmkkwRkDegxxjmum0L/AIIzf8E9tPT7R4n+&#10;Dl94o1F0C3GseJvFWoXNxPju2JlQH/dQda6HRwtPSdS7/uq/4tpfddH01TIOEct9zH5o51FvHDUf&#10;bRT7OpUqUIu3eHPF9G1qfT9nqOn6jF5+n30NxHuxvhkDDPpkVNXyp4h/4Iy/sKziS9+Gvg3xB4B1&#10;Rk2prPgvxffW8yY6HbJLJHx/uc5rmtQ+FH/BS39ia3bxD8F/i23x78HW/wA114M8aKsOt28QPJtb&#10;tf8AXNt42uew2oSTQsPh6mlOpr2kuX8btfe0VR4b4Zzb3MrzO1V7QxNP2HM+yqRqVqSfb2k6a809&#10;D7QoryH9kr9tb4M/theHLu8+H93dadr2jv5PifwfrcPkalo8+SrJNETnAYMocZBIxwcgevVzVKdS&#10;lNxmrNHyeZZbmGT46eDxtJ06sHZxkrNdV8mtU1o0002mFFFFQcIUUUUAFGccmvk/40/8FEPGXiv4&#10;m3n7OH/BP/4WxfEjxpp0nleIteupjHoPh1slcXE4x5rgg5RCPukAlgVGXbf8EyvjD8b7hfEf7cP7&#10;bHjXxNcTMJJvC/gm8/sfR4ev7lVRd0iDON2EcgZJzXYsLyRUq0uW+y3k/l0+bXkfcUeDY4LDwxGf&#10;YqOEU0pRg4upXlF6qSpRtyprVOrKnzKzjdan1xdeI/D1jO1te69ZwyL96OW6RWH4E1ahuILmJZ7e&#10;ZZI3UMjowIYHoQR1FfMunf8ABG//AIJtadai2/4Zms7htxZ573XtRmkdj1LM9wSST+FYevf8Ecf2&#10;dtDK6l+zT8RfiB8JtShZngl8JeMLqS33nu8Ny8mRnsrLS9ngpaKpJesVb8JN/gyYZbwBWlyRzGvB&#10;9JTwsFD58mJqSXyjI+uKK+LNQ+OH/BQD9gGVZf2m9DT40fC+3Ym5+IHhXT/J1zSIP+el5aL8sqJ3&#10;dP4QWZ8/LX1b8IvjD8Nfjx4A0/4ofCTxfZ65oepR7rW+s5MrkcFGHVHU8FWAIPBFRWw86MVK6cXs&#10;1t/mn5OzPOzrhbMMnw8MXGcK2Gm7RrUm5Qb35XdKUJ215KkYTtra2p01FFFc580FFFFABRRRQAUU&#10;UUAFFFFABRRRQAUUUUAFFFFABRRRQAUUUUAFFFFABRRRQAUUV83ftSf8FCdL+Fnj9f2b/wBnX4f3&#10;XxN+Ll1FvTwnpMoEOlx7QfPvps4gQBkO08kMudoYE6UaNStLlgv+B5t9F5nrZNkeacQYz6tgafNK&#10;zk3dRjGK3lOUmowiuspNJdz6RzVW913RNNkEWo6xa27MuVWa4VSR68mvj+1/YP8A2x/2mv8Aip/2&#10;3P2ytc0a3uvnX4ffCeYafY2KEgiJrkqXnPHLMGOSQrkYrqtH/wCCNP8AwTm02Jm1L9n/APti6lIa&#10;41DWvEuo3E8zf3mLXGAf90AV0Ojhaekql3/dV197cfwTPoqmR8G5f7mMzSVSp1WHoe0gn29pVq0E&#10;7d4xlF9G1qfTlre2d9CtzZXcc0bfdkikDKfxFSV8neIf+CMn7GkbtqXwXi8X/DPVN4ddT8E+MryJ&#10;iw6ZSeSVMewC/hXPahB/wUy/YOg/tS11v/hor4d22GurW6hFt4n02EfeKMuReADnne5PGFHNCw9G&#10;rpSqa9pLlv6O7X3tF0uF+H839zJ8yUqr2p4iCw8pPtGaqVaN+ynUhfprZH2lRXnP7Mf7VXwU/a7+&#10;HEfxN+CXipb+z3iK+s51Ed3p0+0Ew3EWSY3H1KnqpYc16NXLOEqcnGSs10PjsdgcZluMnhcXTlTq&#10;QdpRkmpJro09UFFFFScoUUU2aeG2ha4uJVjjjUtJI7YCqBySewoAdQSByTXx741/4KA/Gn9o/wAc&#10;Xnwd/wCCaHw40/xN/Z8xtte+KniRnj8P6XLj7sRUbrpwDn5cjphXBzTtL/4JUax8T75fEv7aX7YP&#10;xE+Il9Id1xo+nas2kaSCRyiwW+GC+m1k9e5rs+qqmr15cvla8vu6fNo+6XBtHLKSqcQYuOFcldUl&#10;F1a7T1TdNOKp3Wyqzpyas1FrU+sp/FHhq1ma3ufEVjHIrYZJLtFZT6EE1eDK33TXzLa/8EcP+Ca1&#10;pZLYJ+y7p7Kqbd0uuai7n3Lm43E++c1zurf8EffhX4NmXV/2Tfjz8SPhPfQr/o1vofiie8sAQcjf&#10;Bcs7MPbzMEdjS9ngpaKo16x0/CTf4Mzp5ZwDiJclPMq1N9HVwsVD5uniKs18oS/z+vKK+Lv+Guv2&#10;yP2FtVt9B/b58E2/jLwD5iQL8Z/BOnlTbbm2o+o2a/6rkgMyALyNu88H698F+NfCXxG8K2PjjwH4&#10;js9W0fVLZbjT9SsJhJDPGw4ZWHX+nQ1nWw9SjZuzT2a1T/rs7PyPLzzhjMsjpwrzcatCpfkrU5c9&#10;Odt0nZOMlu4TUZrrFGpRRRWB86FFFFABRXN/Fr4u/Df4F+AdQ+J/xZ8XWeh6HpkW+7v7yTao9FUd&#10;WdjwFAJJOADXyfp3x4/b6/b/AJWk/Zb0KP4N/C+4b/R/iL4q0/ztZ1eD/npZWjfLGrdnf+EhlfPy&#10;10UcPUrRctFFbt7f8F+Suz6XJeFswznDzxblCjhoO0q1V8tNPflVk5TnbXkpxnO2tran2lLNFAjS&#10;zSqiquWZmwAPWqlt4k8PXsy21lr1lNI33Y47pGY/gDXypoX/AARy/Z614nUv2mfiV8Qvi1qMjK80&#10;nizxfdR24Yd0htnjwM9mZq3NQ/4I4f8ABNrUbU2x/Zls7c5BWaz17UYZEYHIIZLgEHNX7PBR09pJ&#10;+kVb8ZJ/gj0J5bwDRlyTzGvN/wA1PCwcPlz4mnN/OET6cBB5Bor48vP+CZHxa+Cty3iP9h79tXxt&#10;4VuIm8yDwv4yvf7Y0aXp+6ZJAXRDjG752GSRzWn8Hv8Agoh418EfEuz/AGdf+Cg3wuh+HHi7UJBF&#10;4d8SWczS+H/ELZC4gnbPlOSR8jk/eAJUkKW8Lzx5qMua3TaX3dfk2XV4NhjsPLEZDio4tQTlKCi6&#10;deKWrfspX50lq3SlU5VdystT6woo5zRXGfDhRRRQAUUV5J+1l+2j8Gf2P/DFrqXxDvri+1zV38nw&#10;z4Q0WLz9T1m4JCrHBCDkjcVUucKCQOSQDdOnOrJRgrtndluW5hnGOhg8FSdSrN2jGKu3/wABLVt6&#10;JXbaSPW6hvNR0/ToftGoX0MEeceZNIFXP1NfG1h8L/8Agpf+21Auv/GD4qn4BeC7gk2vg7weiz67&#10;cxE8G6u2/wBQ2P4Ux947kBArpNA/4Iy/sLx+Xf8AxM8IeIvH2qopDax408YX1xM5PUlY5Y4+f9zj&#10;ArpeHw9PSpU17RXN+N0vubPrKvDfDOU+5mmZ3qreGGp+35X2lUlUo0m+/s51Eu7eh9R2OsaRqm7+&#10;zdUt7jb97yJ1fH1wasV8t63/AMEZ/wDgnpfhbnw38GLzwzqEakW+reG/FWo21xD7j9+yE/7ynpXL&#10;z/si/t9fskxSeJf2Q/2qL74jaRarmT4c/FhxO1xGMZW3vl2tHJgHAOxCT82cChUcLU0hUs/7ysvv&#10;Tl+NkTSyDhHMvcwGaOFTpHE0fYxb7KpTqV4r1nyRXWSWp9mUV4F+yP8At+eAf2lNcvvhD4w8NX3g&#10;T4paCpHiH4f+IPluYsAEywNwLiIghtyjIBBIwQx99rnq0qlGfLNWf9fevM+azbJ8yyHHSwmOpuE1&#10;Z2dmmnqpRaupRktYyi3GS1TaCiiiszzAooooA/P/AP4Ju/8AKVT9rD/sLQ/+lMtfoBX5/wD/AATd&#10;/wCUqn7WH/YWh/8ASmWv0ArvzL/eF/hh/wCkRP0zxa/5KyH/AGDYP/1FpBRRRXAfmYUUUUAFFFFA&#10;BRRRQAUUUUAFFFFABRRRQAUUUUAFFFFAHi37cn7M/ir9qX4feD/CHhHX9P06bw78VvDPiq6l1LzN&#10;stvpmpRXcsS7FY+Y6xlVzgZPJAr2miigAooooAKKKKACiiigAooooAKKKKACiiigAooooAKKKKAC&#10;iiigDM8a/wDIm6t/2DLj/wBFtXxT/wAG9n/Jiuqf9lG1L/0RaV9reNf+RN1b/sGXH/otq+Kf+Dez&#10;/kxXVP8Aso2pf+iLSvQo/wDItq/4of8Atx+mZH/yavOf+v8Ag/yxB900UUV55+ZhRRRQAUUUUAFF&#10;FFABRRRQAUUUUAFFFFABRTZ54baF7i4lWOONS0kjthVUDJJPYV8f+Nf2/wD41/tIeN734Pf8E0Ph&#10;xp/ib+z5jba98VPEjPH4f0yXH3Yio3XTgc/LkdMK4Oa2o4epWb5dlu3ol6v+r9D3sj4czTiCpP6s&#10;lGnTV6lSclCnTT2c5vRX+ytZSekU3ofYRIAyTVGbxR4Zt5WguPEVjG6nDI94gIPoRmvkzSv+CU+s&#10;fE67TxJ+2n+2F8RPiNfP81xpGn6sdI0kEjlFgt8EL6bWT6cmuntf+COH/BNa0slsE/Zd09kVNu6X&#10;XNRZz7lzcbiffOa1dPBx0dRv0jp+LT/A9iplPAuDfJWzOrVl1dHDKUPO0qtajN+X7tXPpoMrfdNF&#10;fIWrf8EffhX4NmXV/wBk348/Ej4TX0K/6Nb6H4onu7DIORvguWdmHt5mCOoNZf8Aw13+2P8AsLat&#10;baD+314Lt/GXgHzEgj+M3gmwKm23Har6jZqP3XJAZkAXkbd54L+qwq/wJ8z7NWfy1afonfyNqfB+&#10;AziNuH8csRU/581IexrS/wAEXKdOo/7kKspv7MWfaNFZfgzxp4T+IvhWw8ceBPEVnq2j6pbLcafq&#10;VjMJIZ42HDKw6/06VqVx7aM+GqU6lGo4TTUk7NNWaa3TXRoKKKKCAoorm/i18Xvhv8CvAGofFD4s&#10;+LrTQ9D0yPfd395JhRngKB1ZmPAUAkk4ApxjKUrJam2Hw9fFVo0aMXKcmkopNtt6JJLVtvZI6Smy&#10;zRQI0s0qoqrlmZsAD1r4t0748ft9/t/zNJ+y5oUfwb+F1w3+j/ETxVp/nazq8H/PSytG+WNW7O/8&#10;JDK+flrc0L/gjl+z1rxOpftM/Er4hfFrUZGVppPFni+6jtww7pDbPHgZ7MzV1vC06X8adn2S5n89&#10;Ul6Xv3R9tV4RyrJvdz3HqlVW9GlD29WPlP36dKMu8XV509JRT0Pqu28SeHr2dbaz16ymkb7scd0j&#10;MfwBq7kHkV8x6j/wRw/4Jtajam2/4Zls7c5BWaz17UYZEYcgqyXAIOa5e5/4Jj/Fv4JTt4i/Yf8A&#10;21/G/he4hbzIPDPjO8/tjRpun7pkkXciHGN2HYA5HNJUsHLRVGn5xsvvTb/Axp5PwPjfcw+aVKc+&#10;nt8Pywb850a1eS+dOy7n2JRXyf8AB7/goh408EfEuz/Z1/4KDfC6H4ceLtQl8rw74ks5ml8P+IWy&#10;FxBO2fKckj5HJ+8ASpIU/WFZVqNSjK0lvs90/R9Tw884fzTh+vGnjIK01zQnFqdOpH+aE4txkujs&#10;7p6NJpoKKKKxPFCiiigAoryP9rL9tL4M/sf+GLXUfiFfXF9rmrv5PhnwhosXn6nrNwSFWOGEHJG4&#10;qpc4UEgckgHwzT/hd/wUu/bahXX/AIxfFdvgH4NuObXwb4PRZtcuYieDdXbf6hscbUI6ncgIFdNP&#10;CylDnm1GPd9fRLV/LTu0fW5VwjisZgVmONrQwuFbaVSpf32t1ShFSqVGtm4x5YvSUon2Teajp+nR&#10;faNQvoYI843zSBRn0yabY6xpOp7v7N1S3uNv3vImV8fXBr5c8P8A/BGX9heHy7/4meEPEXj/AFVV&#10;IfWPGnjC+uJnz1O2OWOPn/c4qfW/+CM//BPS+C3Phv4MXnhnUI1It9W8N+KtRtriH3H79kJ/3lPS&#10;nyYLbnl/4Cv/AJI3eX+H8ZcjzDEP+8sLT5fxxalbz5U/7p9SUV8Z3H7I37ff7JET+Jf2Qv2pr74j&#10;aParmT4cfFiQTtcRjHy298u1o5MA4B2ISfmzgV6d+yN+374A/aV1u++Efi7w1feBPijoS/8AFQ/D&#10;/wAQfJcxYAJlgY4FxEQQwYAEAgkYIJKmFfI505KUVvbdeqeq9dV5k5hwfVhgZ5hlWIhi8PDWcoKS&#10;nTXerSklOMb6c6Uqd7Lnu7Hv1FFFcp8aFFFFABRRXzb+1D/wUL0v4X/EJf2bv2cvh7dfE74tXCbv&#10;+EV0mYLBpUeFPn30/wB2BQGU7evzLnaCCdKNGpXlywV/0829kvNnrZNkeacQYz6tgafNJJybuoxj&#10;FbynKTUYRXWUmku59JVVvdd0TTZBFqOsWtuzLlVmuFUkevJr5Atf2Df2xP2mCnif9t39svXNJguR&#10;vPw/+E839nWNmp58prkgvOfVmBOSQrEYNdTpP/BGr/gnNp8bPqX7P39r3UuDcahrXiXUrieZh/Ex&#10;a4wD9ABXQ6OFp6SqXf8Adjdfe3H8Ez6KpkfBuX+5jM0lUqdVh6HtIJ9uerVoX9YxlF9G1qfTlreW&#10;l9CtzZXUc0bfdkikDKfxFSV8n6//AMEZv2NoS+o/BVPGHwz1RnDrqXgnxlexNuHQlJ5JUx7ADj06&#10;1zupR/8ABTD9g6BdWh10/tGfDu3+a8tZ7VbXxRpkI6mMrkXgA553OScYUDNCw9GrpSqa9pLlv6O7&#10;X3tF0uF+H839zJ8yUqr2p4in9XlLyjNVKtG/ZTqQv01sj7Sorzn9mT9qz4Jftd/DuP4k/BLxdHqF&#10;qrCO/sZcR3enzYz5M8Wcxt+jYypI5r0auWcJU5OMlZrofHY7A4zLMZPC4unKnUg7SjJNSTXRp6oK&#10;KKKk5QooooAKKKKACiiigAooooAKKKKACiiigAooooAKKKKACiiigAooooAKKKKACivC/wBrn9vP&#10;4YfssXFj4CtdI1Dxj8RdfXb4X+HvhuPzr+9c52u4GfJh4JMjA8KxUNtIrye0/Zi/4KG/tgwx+Jv2&#10;qP2krn4T6BdDdD8OfheypdRxnp9pv2yxkIPKruQYGADkV1U8LKUFUqSUYvZvd+iWr9dvM+wy3hCt&#10;WwMMwzOvDCYafwyqczlUto/ZUopzmr6c9o009HNPQ+xL7VtL0xVfUtSt7dWOFM8ypn8zS2WqabqU&#10;fnadqEFwobBaGZWAPpwa+YNC/wCCMn/BP2y/0zxf8KNS8Xak0eybWPFXizULm4m6csBMseeOoQd/&#10;Wo/EH/BGT9gu7DXngDwBrngfVDHsj1nwb4uv7a4i9CA8rx5Huh980/Z4Hbnl/wCAr/5I0/s/w/cu&#10;T+0cR/i+q0+X/wBS+a3ny3/un1VRXxje/A7/AIKS/sYQN4j/AGfvjg/xw8KW/wA114D+IGI9WSIH&#10;/l0vV+++ONrkLxwpJxXtX7I/7b3wj/a70m+svDCXmh+LNCPl+KvA+vReTqWkTBtrB0ON6buBIvHI&#10;B2tlQqmFlGHPBqUe66eqeq/LzMc04RxGFwMsxwFaGKw0WlKdO94X29rTkozp3eik4uDekZtnslFF&#10;Fcp8iFFFFABRRXyv8eP+CiWu3nxPuv2Zv2GPhh/ws74hWLbNduhceXovh3krm7uAQC+QR5akcqwJ&#10;DDadaNGpXlaC9Xsl5t7I9nJMgzTiDESo4OF+Vc05SajCEespzk1GEel5NXdkrtpH1RnHJqnd+IdA&#10;0+b7Pf65ZwyAZMc10isPwJr5Ft/+CbHx7+PM6+JP24v22/GGsSzsJJvCPw/uf7H0e3Gc+QNq75UG&#10;du8hXYDJOea6nTP+CNv/AATb0238lv2abW7kZi0txqHiDUp5ZGPViz3BOT14wM9q3dLCQ0lUbf8A&#10;djdfe3H8j3qmTcE4H3MTmk6k+vsMPzwT/wAdWrQb9VCz72PpuGeC4jWa3mWRWXKsjAgj1FOr5J17&#10;/gjb+zJpP/Ex/Zz8ZePfhPqSyNJFc+DfGN2Yi5HV4rh5ARnnClfy4rA1X4r/APBQ3/gn4P7Q+PFk&#10;Pjp8LLQF7zxhoNgtv4h0e3H3nuLcEJcIi5O8EkgEu68ChYalV0ozu+zXK/lq1+NzWjwnk+c2hkeY&#10;KpVe1KtD2FSXlB89SlKXaPtVJ7RTeh9q0VyXwR+Ofwq/aL+Hdj8VPg34xtdc0W+X93dWr8xuAN0U&#10;i/ejkXIyjAEenIrra5ZRlGTUlZo+JxOGxGDxE6GIg4Ti2pRkmmmtGmnqmuqYUUUVJiFFFU/EXiLQ&#10;vCOg3ninxRq9vp+m6fbPcX19dyiOKCJBuZ2Y8BQBkk0FRjKpJRirt6JLdsuUFgOpr4xu/wBtT9qv&#10;9tbxDd+Dv+CdXgWy0nwfDM9re/Grxpav9kLqcObC1K5nZeiswKlvvKo+Y6Glf8EhvBPjq4bW/wBr&#10;39pH4k/Fa+nVvtVjqPiSWw01ixyQtvbMrKOwUSBQOMdMdn1WNL+PPlfZK8vmtEvRtPyPupcG4PKI&#10;/wDGQY1Yapa/sYQdauv8cFKEKb/u1KsZrrFH1gninwzJMLePxFYtIzbVjW8TcW9MZ61eDA9DXzLL&#10;/wAEcf8AgmtLYnT2/Zc04RtHs3LrmoiTGMZ3i53Z985965nVf+CTVv8ADq6Ov/saftYfEb4Y30Yz&#10;b6a2tPqulgjOA1vckll9QzsPakqeDloqjXrHT8JN/gY08q4DxUuSlmdWnLo62GSh85Uq9aa+VOR9&#10;gUV8ceHP27/2hv2UfF9n8M/+Clnw6sbDSb2ZbXR/jF4Sid9FupT91btCM2jsPYDIOFCjcPsDTNT0&#10;7WtOt9Y0e/hurS6hWa1ureQPHLGwyrqw4IIIII4IrKth6lG19U9mtU/R/puup5GecN5nkDhKuoyp&#10;VLuFWElOnNLflmtLr7UXacdpRTJ6KKKxPACiiigAorhf2if2k/g5+yt8N7j4p/GzxfDpOlwt5cK4&#10;3zXcxBKwwxjmSQ4OAPqSACa+ZdM8Qf8ABSr9veP+0vC8g/Z4+Gtyd9peXVqLrxPqtuR8p2NhbQMv&#10;zZ+V1OAC4ya6KWGnUjztqMe72+XVv0T8z6jJ+E8bmmDeOrVIYfCp2dWq2otreMIpSnUklvGnGTV0&#10;5cqdz7Quby0soWuby6jhjX70kjhVH1JqvZ+INB1GXyNP1uznkxnZDcqxx64Br5X8P/8ABGb9ka7d&#10;dT+O2oeNfijqnmea1/428ZXbgP8A7McDxLj2bd171rat/wAEa/8AgnFqVuqWf7O0emTxtvgvtJ8R&#10;ajbzRNjhlZbj+YI9qv2eCWntJfKK/WS/Q7ZZd4f05cksxxEn/NHCw5flzYqMmvWMX5H09nPIor43&#10;uv8Agnx+1Z+zkzeJv2G/21PEUgt28xPAvxTuP7U0y8XOfJ84L5kAPQMo3dAWHJrrv2a/+ChTeL/i&#10;RH+zP+1j8NJ/hh8VGUfYtHvpvMsddXn97Y3H3ZMlT8mSewLEHBLC3i5UZKSW/Rr1T/NXQYrg322D&#10;njMlxMcZSguaaipQrQit5Toy95xXWdN1IRXxSR9NUUUVyHxQUUUUAFfn14T/AOViDxP/ANkuj/8A&#10;SW0r9Ba/Prwn/wArEHif/sl0f/pLaV6WX/DW/wCvcvzR+n+Gf8LPP+xfX/8ASqR+gtFFFeafmAUU&#10;UUAFFFFABRRRQAUUUUAFFFFABRRRQAUUUUAFFFFABRRRQAUUUUAFFFFABRRRQAUUUUAFFFFABRRR&#10;QAUUUUAFeG/8FL/+TAfi7/2It9/6Lr3KvDf+Cl//ACYD8Xf+xFvv/Rdb4X/eYeq/M+i4Q/5KzL/+&#10;v9L/ANORML/gkX/yjh+Ff/YDm/8ASyevo+vnD/gkX/yjh+Ff/YDm/wDSyevo+ni/96qf4n+Z08ef&#10;8lxmn/YTX/8ATsgooornPlAooooAK/If/grR/wAFkPiVe/EbVv2av2UfF0mh6Pod21pr3irTJcXW&#10;oXCErJDDIP8AVRK2VLLhnKnBC8N+mH7YPxOuPgx+yx8QvinZTNHcaH4Rvrm1kjPzLMIWEZHvvK49&#10;6/nr/Yz+E6/tAfta/D/4U6lD9pt9e8WWsepLI337YSCScn1/dK596+kyDB0KntMTWV1Dp0va7fyR&#10;/UH0deCshzCOP4ozqmqlLBL3YySceZRc5SaejcIpcqd1eV90malt+yv+3P8AFDwh/wANHx/CLx5r&#10;mmCH7ZH4qlt55neNPn85HYmRlH3gy5HcGvor/glV/wAFZvjB8DvjDo/we+PPj/UfEHgHxBexWBk1&#10;m6aebRJpH2pOkrkv5QZgHQkgLllAIwf1h8Y/tr/sV/B3V0+GvjH9ojwVot5aKtsNJk1eIG3CgKI2&#10;VSQmBgbTjArwT4ff8EZ/+CZXxBvrj4weHYr/AMYWesavc6hDdWfjA/Y0aSRn8mI2PlBY42OFXJYb&#10;QGLYNdU84o4rDyhjKLUX8LS/V228j6rG+NGR8UcO4rCca5LOlhqith5U6bbV07OMqjhFSjo1KLSe&#10;q5bXv9sAhhuU0VHZ2kNhZxWNsGEcMaxxhmLEKBgcnk8dzzUlfIn8avfQKKKKACvhO9sdY/4K4ftE&#10;6lo95ql1bfs7/DPWvss9vZzFU8c6vEVZlZlPNrEcdM5yCOXynsH/AAVQ+M3iT4Rfsg6tpHw/nZfF&#10;fjrUbXwl4Vjik2yPeXz+X8p7MIhKwPYgV6h+zF8B/Df7MnwD8L/Avwqkf2bw7pUdvJNFHtFxP96a&#10;bHq8jO57/NXdRl9Woe2XxN2j5W3frqkvm90foWR1v9VOHJZ7D/eq85UsO+tNRSdWtH+/78adN/Zb&#10;qSXvQTXY6FoOieF9GtfDnhrSLbT9PsYFhs7KzhWOKCNRhUVVACgDsKt0V43+39+0dZ/sqfsj+NPj&#10;G9+sF/a6W1roY/ik1Cf91AFHch2Dn0VGJ4Brlp051qihHdu3zZ8bluX43PM1o4LDpyq1pxhHq3Kb&#10;SV/m9WdJ8OP2qv2dfi98QdX+FPwy+L+i614i0Fpl1fSbG53TW3lSeVJuGMfK/wApwTzXoFfhj8CP&#10;Bnj3/gnF4j/Zz/b31G+uP7H+Iy3UPi6Gb+G3mnb5mz1ElrLHMn+3blj1FfuVa3Vve2sd7aSrJFNG&#10;rxyKchlIyCPbFd2ZYKng6kfZy5ou+vmnZr7/AMGfoHidwHl/BWOoSyzEOvhaqnFTaSftaM3TrR0S&#10;XuySa7xktXu8X4mfDHwB8ZPA+ofDb4oeE7PW9D1SAw32nX0W5JFPf1Vh1DAhlIBBBGa+Rf2aPEnj&#10;r/gnj+0lpv7B/wAWvFF5rXw58ZeZJ8GfFWqSEyWcq43aLK54JXI8vpksoAw4VPtivA/+Cln7Olx+&#10;0d+yZ4h0fw5+78UeG0HiHwfeRj95DqNmDKgQjlWdQ0YPYyZ7Vjhakb+xqP3Jfg+kl6de60PH4Nza&#10;g6zyPMpf7Himoyvr7Ko9IV49pQbXPb46fNB7q3vlFeZ/sb/Hiy/aa/Ze8E/HC0lVpNd0KJ9QVf8A&#10;lneR5iuY/wDgMySL+FemVyzhKnNxlunY+TzDA4nK8fVweIjy1KUpQku0otpr5NMK5f40/F/wR8Av&#10;hXrnxi+I+pfZdF8P6e93fSKuWYKOEQfxOzYVR3ZgK6ivjn9v6C8/aW/a2+Dv7BwDS+HbyaXxn8Qr&#10;UfduNOsmxBDKO8Uk4KkdC2z0zWuGpRrVkpbK7fotX/wPM9jhPJ8PnmdQo4mTjQgpVKsluqVOLnO3&#10;95xi4x7yaRX/AGMP2ePGH7VPj+3/AOCiv7Ymm/aNS1JfO+Ffge7YyWvhbTSQYp9hAVrmQAPuIOAw&#10;bhiAn2F4g1/RvCmg3vifxFqEdnp+m2slzfXUxwkMMalnc+wUEn6VaiiigiWCCJUjRQqIq4CgdAB2&#10;FcD+1hz+y58Rxn/mRdW/9I5aqpVliqyvotEl0S7L+td2bZnnGI4uz6kqq9nS5o06dOPw0qd7RhBe&#10;Sd23rKV5SvJtnA/8PTf+Cen/AEdn4S/8C3/+JrX8F/8ABRP9hv4ha1H4d8I/tS+Dbm9mZVhgk1dI&#10;TIxOAqmTaCSeMA5r88v+CKn/AATr/ZB/a9/Zn8R/EP8AaC+Fcmuavp/jqfTrW6XXr612Wy2VnKE2&#10;28yKfnlc5IJ5xnAGPoD9qL/ghb+wpcfBLxDq/wAJfCWpeDtc0rSLm9sdSg8RXV1E0kUZcJMl1JID&#10;GduDt2sM5zxXqYjCZRQxDoSnNNO17Ra/O5+rZ9wd4M5DxNVyDEYvHRrQmqbn7OhKmm7au0lNxV9b&#10;RT8j70BBGQa8j/bD/Y5+GX7Ynw3PhXxdE2n67prfafCfiyx+S90S9Uho5onGDjcq7lzhh6EBh4D/&#10;AMEEvjd8QvjF+xRNpfxB1K6v28I+KJtG0vULqQu0losEEqR7jyfL80oOuFCjtX21XmVqdXAYtwT9&#10;6L3R+XZ1l+b+HfGVbCUa1q+FqNKcdL22dtdJJ6xd1ZuLvqfM/wDwT7/af+I/jaTxB+yl+1D5Nt8W&#10;vhsywasygKuvafwINUi7MHG3ftxhmUkLvCj6Yr44/wCCkOnRfs4/HD4U/wDBQrw3E0L6D4ih8MeP&#10;ljU7bzQ71tm98dWhclk9S4znAFfYsUsc8SzQuGR1DKy9CD3p4qMZctaCspdOzW69NmvJ2NuMMLg6&#10;8cNneCpqnSxcZOUIq0adaDtVhFdI6xqQX2YVIx+yOooorkPijwn9vj9ri/8A2W/hjY6f8OdDXXvi&#10;P4z1BdI+H3hvbuN3evx5rjI/dRghmJIGdq5G7Iq/sL/sPaT+y9oN54/+IWsN4p+K3iz/AErxx40v&#10;m8yaaZgpNvC2BsgQgAAAbiMngKq+a/AK1g/a4/4KZfEX9oLxFF9o0H4LRL4P8C27D92uoOu++u/e&#10;QEtGCONjqcZAI+yq7q0vq9FUY7tJy+eqXolZ27+iP0TPsRLhfJaWQYX3alWEKuKkt5OaU6dG/wDJ&#10;Tg4ylHrVlLmvyQsV4X8cP+Cln7Dv7O2u3Phb4qftCaPa6pZttvNM0+Oa+uIG3bdrpbJIVYHqpwR3&#10;Arwv/gtt+2Z8Svgb8OvDn7OPwEu5rfxp8TLo20d3ZOVurazDohWEjG2SWR1jDZ4XfjBwy2v2Pv8A&#10;ghx+yn8G/h7az/tA+Dbfx94yvIll1e71SaRrO1kK/NDbxAqCgOfncM7HnKjCjWjhcLTw6r4qTSlf&#10;lUbXdt3rokelkvB/C2W8M0eIOKq9WNPESkqFGgo+1qKDtOo5T92EE/dV03J6rTf2z4E/8FJv2I/2&#10;kdeg8KfCX4/6TeardNttdLvoprG4nbn5UjuUjZzx0AJIr3Kvz/8A+Cg//BF34A+JPg7qXxM/ZM8C&#10;/wDCHeOfDNq9/p9rockoh1Tyhv8AI8vJ2SkA+W6bTvwGyOnvv/BMX4jftEfEX9kvRZf2o/Bes6P4&#10;u0i4k026l1yyaCfUYY1UxXRDAElkYKzY5eNj1qMRh8L7BVsPJ2vZqVrrz03Ry8TcNcHy4djnvDWK&#10;m6an7OpRr8irQk03GScLRnBpWuknF2vu7c5+3V+x94v1DVY/2yf2P5I9B+MPhOM3D/Z/li8VWSAG&#10;TT7pcFZGZFKoxAO4hSyjDJ6x+yF+1B4L/a9+BOj/ABo8Go1u12hg1jS5v9bpt9H8s9s/+62cH+JS&#10;rd69Or42+FVlL+yT/wAFU/Enwa0a3+z+DPjh4fk8UaXZr/qrbXLY4u/L9DIu6RwO7J0AAqYS+s4d&#10;wl8UFdPyW6+W67Wfc5cBXlxZwzWy/E+9iMHB1aE38Tox1q0W92oRbq07/Ao1IrSSS+yaKKK4T89C&#10;vkP9uP4wfFH49fGSx/4JxfsweIJNL1bV7Fb/AOJ/jGzJLeGtGJH7tSCNtxMCAATna4wPn3L9RfEn&#10;x/4e+FPw8134neLrkw6X4e0i41LUJF6rDDG0j49ThTj1NfNf/BJT4XavF8EdW/aw+Ii+Z4y+NOtT&#10;eI9UlflrezZ2FnagkA7Vj+cenmY/hFdmF5aUJV5K/LZL/E+vySv62PuuE6eHynL8TxFiIKToOMKE&#10;ZK8ZV53cZNPSUaUIyqNPRz9mpaSafun7Ov7OXwl/ZZ+F2n/CP4N+F4dN0uxjXzJAo869m2gNPO4A&#10;MkrY5Y/QAAAB/wAbv2kfgX+zdpVjrnx0+J2l+GLTUrhoLG41SUqs8iruKrgHkDmu3r81f+DlT/kh&#10;nw1/7Gy6/wDSWqwdH69jo06jfvPV9TTgXJf+IhcfYbL8zrT/ANpnLnmnebfLKV7yTu21rdM+rP8A&#10;h6b/AME9P+js/CX/AIFv/wDE13vwh/au/Zq+Ptz9g+DXxx8M+IroRGU2Wm6tG9wEBwW8rO/A9cYr&#10;598Hf8ETv+CaureEdK1W/wD2fJpJ7rTYJZn/AOEw1YbnaNSTgXWBye1eEft3/wDBFDwP8G/Al5+0&#10;z+wdr2ueF/EXg2BtTbQv7YlmWSKLLvJbTPmaOZVycM7K4XaApJJ6o0MnrS9nCc4t7OSVr+dnc+sw&#10;vD/gvnWOWXYPH4zD1pvljOvToulzN2Sl7OfMk3pzbLd6H6cTQw3MLW9xEskcilZI3XKsp6gjuK+G&#10;fjv4F1P/AIJXfGH/AIa7+BumzN8HfE2pQWvxW8CWeRDpEkrhE1a1TkJhmAZBgEnGQGBT1T/glN+2&#10;Pqv7aX7JmneO/GM8L+J9DvG0fxK0ShfPuIkRln2jhfMjdGOABu3AYAwPoDxz4M8O/EbwXq3gDxdp&#10;sd5pet6bNY6jayrlZYZUKOp+qk1yRdTA4iVKorq9pLuv61TPkcLWzDw/4mxOU5pT56Sk6WIpX92p&#10;BPeL6SXx0p2vF2a0bTtaFrmk+JtEs/Emg38d1Y6hax3NldQtuSaF1DI6nuCpBHsatV8m/wDBJzxJ&#10;4r8KeAvHX7HXxC1KS41j4K+MptFtWnfc8mjy7pdPl6n5GjDbAeQigcYxX1lWGIo+wrOF722fdbp/&#10;Nanz/EuTf6v55XwCnzxg04y6ThJKVOa8pwlGXzCiiisTwwooooAKKKKACiiigAoorw//AIKS/Ffx&#10;/wDA/wDYe+IXxT+FviB9K17SdJifTtQjhSRoGe5hjZgHVlztdhkjjORyAa0p05VakYLdtL7z0cny&#10;2vnWbYfL6LSnWnCnFu9k5yUU3ZN2Tetk3boQ/t1/t+fBj9hf4ZXHifxvq0N74iubdv8AhHfClvcL&#10;9q1CXopI6xwg8tIRgAEDc2FP8+PxP+KXi742/FzWPi548vzc6x4i1iS+vpcnG93ztXPRVGFUdlUD&#10;tXr37M37J/7Vn/BTP40T6o+q6tqUbzb/ABR488QSyzQ2cY5IMjH53xwkKn0+6uSPDNZ0hfD3jK60&#10;BJ/NWx1OS3EhXG/ZIVzjtnFfoGU4DC5e5U1LmqWXN5J7L+tfwP8ARvwg8O+F/DuWKwFDExxGY8sH&#10;XkvsRlfkglrypuLdm+aVlJpLlS/qL8Mf8i1p/wD14w/+gCsP43/GXwN+z58J9e+M3xI1BrbRfD+n&#10;vdXjRrud8fdjQcZd2IVRkZLDkda3PDH/ACLWn/8AXjD/AOgCvzz/AODjv4y6l4W/Z38F/BbSrmWI&#10;eLPEcl5qRjbiS3s4xiJvYyzxv9Yfz+HwOG+uYyFHu9fTd/gfwRwJwv8A658cYTJm2o1qlpNbqEby&#10;m158sXbzsfCf7V3/AAU3/bE/bi+KR0fwn4l13RdGvLxbfw74I8JzyozZOED+Th7mZu+cjPCgDivN&#10;/GPwJ/bX/Y0+w/EjxZ4F8bfD/wC3TKlnrS+da+ZJ98IZIz97gttY5ODxwa+tf+Dej4WeAZvi746/&#10;aS+I8mn29r4H0KKHT9Q1SZI4bGa5ZvMn3PgIyxRMoYngStX6A/HL47/8E6v21Phzrn7LHi39qTwr&#10;NBryxwXC6b4htY7mKRJkZGheZXj8wOFwcN9K+tr5hDL8V9Vo0bwjbmsr7/8AA77n9kcQ+JGD8OeK&#10;I8L5LkqngKCprEShCUmlJKX2U03GDUm6l3NtptfE/Gf+CJv/AAUs8a/tXaLqX7Pvx11Nb7xf4Z09&#10;bvT9ckYCbVbEOEbzR3ljZkBcffVwSNwZm+/q+dP2Y/8Aglj+xt+yX8Q4fi38GvBurQ6/DbyQ2+oX&#10;niO6mCxSIVdfL3iNwwOfmVsEAjBAr6Lr5PMKmFrYpzw6ai+j0169Xofx94kZlwfnHFlbG8NUZUsN&#10;USfJKKjyz+1yxjKSUW9UrqzbSSSQUUUVxHwYUUUjusaNJI2FUZY+goA+av8AgoR+1F8Rfh5B4f8A&#10;2YP2Ykjuvi78TJmtPD3mKDHotmARPqcxIIVYxnbkHJBOG2FT237G/wCxr8Nf2Ovhz/wjXhdX1LxD&#10;qjfafF3i2+Je81q8Ylnlkc87dzHanQDrlizHxf8A4J12iftLftDfFv8Ab88V2fnPeeIZfCPw+aTO&#10;2y0ayO12jB6GaTazn+8rAYBIP2RXdiJfV4LDx9Zeb7ekdrd7s/QuKsRLhvAx4Ywvu8qjPEtb1KzS&#10;lyN9YUE+SMdvaKc9bqxXA/HD9qL9nz9myPT5fjv8WdI8LrqzSDTf7UmK/aNm3ftwD03L+dd9X5E/&#10;tseDvGn/AAVV/b++Ivw0+Hplk0P4L/D+/i0tbc/Le6pGP9Xk4w8l0/ljsUtc8ZJoy/C08VWftHaE&#10;Vdv8F+LQeHHB+X8XZxUjmdZ0cHQpupWqK14q6jBK6avKcorVbX7H642N9Z6nZQ6lp1zHNb3ESywT&#10;RNuWRGGQwPcEHNS18f8A/BEr9qC3/aE/Yr0rwlqt2zeIPh9INB1SOVhuaBFzaygddpiIj5/ihf2z&#10;9gVz4ihLDYiVKW8Xb+vU+b4oyDF8LcRYrKcT8dGco32uk/dkvKUbSXk0fG37an7N/jP9m/x/J/wU&#10;U/Y10cQ+ItJUyfEvwbanbbeLNMzmaQoBgXKAl9wwTtzyww3078DPjR4E/aH+EuhfGf4aan9q0XxB&#10;YJc2jsu1488NG4/hdGBVh2KnrXVSxRTxNBPErxupV0ZchgeoI7ivjn9hGKT9mD9s/wCL37B9vD5P&#10;heQx+OPh7a9rS1u22XNsmT/qkl2hABxsfJJNdHN9awz5vigrp947W+V1byv2R9LHES4u4VqxxHvY&#10;vARUozfxTw/MoSpye8nRlKMqbeqpucdowS+yKKKK4T88Cviv9p7xV47/AOCgf7Rd7+wT8G/El1pX&#10;w98LeXL8avGGkyASTM2duiwycgO2D5nBxtIPCsrfR37XXx30/wDZm/Zp8afHK/VWbw/oc01jCx4m&#10;u2Hl28f/AAKZo19gc1wn/BM39nqf9n/9lHQz4lla58WeMN3iXxlqEi/vLjULz98yse/lqyx+5Qnv&#10;Xbh/3FJ1+t7R9d2/kvxa7H33DLp8P5PW4jnFOrGapYZNXSqtc06tno3Rhy8qe1SpCVnytHsPwu+F&#10;nw9+CvgXT/hp8LPCVnomh6XD5dlp9jFtRB3J7sxPJYklickk1xvxk/bY/ZR/Z78Wx+BPjX8dNB8N&#10;6xJZpdx6fqVwyyNA7MqyYAPBKMP+AmvUq/KH/gpR8K/Avxv/AOC3Pwt+E/xM0U6joOueGdNttUsV&#10;upIfOj86/O3fEyuvIHKkGry/D08ZiJKq3ZJybW+mvU6PD3h3L+NuIsRDOK1RQhRrV5yhZ1JOmuZ6&#10;zum3ru9Xu0fcH/D03/gnp/0dn4S/8C3/APia9e+HPxX+GPxg0I+J/hV8QNH8R6esnlteaLqUdzGj&#10;/wB1ihO1vY4NfNc3/BDv/gmZJE0afs+3EbMpCyJ4x1bK+4zdEZ+oIr5I8K/CLUf+CWv/AAWJ8D/B&#10;f4B+NdSvPBvxIs7dr/QryYSMtrcS3EPlS8fMYpIfNSTAbb8pJ+fd0RwmX4qMlhpS5km7SSs7b6p6&#10;M+kwvB3hvxZhcTS4axeJjiqNKdZRxMKShUjTXNKKlTk+WXLdpy0e2m5+sOs6NpHiPSbnQdf0u3vb&#10;G8haG7s7qESRzRsMMjKeGBHUGvh2XTdR/wCCRv7Q1hNo95czfs8fEzXBaTabJKzJ4H1eUko8e48W&#10;shzkZ4APUoof7srh/wBpL4HeGP2k/gV4o+B/i+2jks/EWkyWweVc+RN96KYejJIEcEcgrXDhqypy&#10;5J/BLRr9V5rdfds2fBcJ5/SyvFSweOvPBYi0a0PLpUj2qUm+aDWuji/dlJPuFYMu5TkHkUV83f8A&#10;BKf4u+Mfih+yJp/hz4mzSN4s+H+sXng/xOLiTfKt1YOIwHOTlvKMeT3OT3r6RrGtTlRrSpvo7HkZ&#10;9lFfIc6xGXVmnKlOUbraVnZSXlJWa8mgqtrOsaX4e0e61/XL+K1srG2kuLy6nYKkMSKWd2J6AKCS&#10;fQVZr5P/AOCs3ifxR4k+GXg39kH4e6q1rrvxq8YwaBJJHJh4tKQiS/m6glFj2hwOquRg5xVYel7e&#10;soXtfd9l1fyWptw3kz4gzyhgOfkjN+9J7QhFOU5vyhBSk/JHD/BHwZq//BVf4xyftS/GyxnX4K+F&#10;dWmtvhf4Gus/Z9enidkbVrpeA43AhEIIByvRW3/c0EEFrAltbQrHHGoWOONQqqo6AAdBWT8P/A/h&#10;z4ZeBtH+HXhCwW10vQ9NhsdPt0XAjhiQIo/ICuZ/ak+Pmg/sv/s/eKvjx4jtftEPhzSZLmGzEm03&#10;U/3YoQcHG+QqucHGc9q0rVJYqqoU1ptFf11fV9WepnmaYri3OKOBy+m40YtUsNRT+FN2iuidSbtK&#10;pN6yk227JJSfHH9pv4A/s2aRDrXxz+LOi+GobjP2WPUbsLNcYIB8uIZd8EjO1TjPNeNeGv8Agst/&#10;wTe8Va9/wjmn/tI2sE27Am1HRb61gJ3Bf9bLAqdT/e6c9BXx/wD8E7f2B9Q/4KV65qH7fn7eGuap&#10;r1jqmrzR+HfDpumjt7yOJypJIO5LWOTdGkSFctGxYkZDfYvxB/4I+/8ABPXx94NuvCMf7POmaHJP&#10;btHBq+gyPb3dq2OJEfcQzA4OHDKe4IJB7qmHyvCz9lWlJyW7jayfVa6u3yPvsy4Z8JeEcc8ozvFY&#10;qvioe7Vnh1SVKnP7UV7ROVRwekmuW7VlZ3S+jvD3iLQPF2h2vibwtrVrqWnX0KzWd9Y3CywzxsMh&#10;0dSQwI7g1yf7Q37O3wn/AGovhfqHwj+MfhaHU9Kvo2CMyDzrSXBCzwuQTHKueGH0OQSD8Pf8Ep/A&#10;H7Wf7GP7Vnjj9jPxv4S8Ta38MIriZ/D/AIrk0+X7BaXARZ43V2+VEmifDqpIEwA6lq/RmuPE0fqe&#10;ItTnfZprs9V6M+F4pyWfA/E0Y5bjFVilCrRrU3ZuMlzQlZO8JrZxeqa7NHx/+xD8XPij+zx8bLz/&#10;AIJwftOeIpNW1DT7Fr/4V+M71iH8R6SuSYHLE7riBQcgEnajZGFDN9gV8qf8FavhVreo/AbT/wBq&#10;D4cbovGfwY1iLxNo00fDTWqOovLcnB+VosuR38rHc19G/C/4heH/AItfDXw/8UvCdwZdL8R6Lbal&#10;p8jDBMM8SyLkdjhhkdjRieWrCNeKte6f+Jdfmnf1ubcWQw+cZfhuIqEFF13KnXjFWiq8FFuSS0jG&#10;tCUZpLRT9oo2SSW9RRRXGfCnmv7W/wC054J/ZE+BOtfGzxurzLYxiLTNNh/1uoXsnyw26e7NjJ/h&#10;UMe1eQfsMfsgeMV1uT9tH9sXytc+LvipBcWkVxlovCVi4Jj0+2T7qMqMA7AZByoY/Mz4HxmsX/ax&#10;/wCCpnhH4GavbtdeD/gv4fXxbrdm2TDcazcMFshKOhMa4kQH/pp1BIr7IrunL6th1CPxTV2/Lovn&#10;u+912P0LHYiXCfDNHA4b3cTjYKpWmviVGT/dUU90pxXtalvjUqcXpFpjMFUsx4HJrwOX/gqP/wAE&#10;+IJWgm/aw8JqyMVZTdvwR2+7XvF1zbSf7h/lX45/8EX/ANg39ln9sXR/iVq/7RHw2k1640TXreHT&#10;ZE1q8tPKSRZSwxbzRhslR97OO1aYLDYWrRqVa7klG3w2vq7dTu4D4V4Uzbh/NM4z6rXjSwfsFago&#10;OUvbSnHapZaNLqtL76H6QeH/APgpZ+wP4n1JdJ0j9rDwW0zDKi41ZYV6/wB6Tao6+te1adqWn6vY&#10;Q6rpN/DdWtxGslvc28oeOVCMhlYZBBHQjg18d+O/+CDf/BOrxV4buNH8MfDjWPDN7Ih8jVtL8UXk&#10;0sLY4Oy6kljYZ6grz6ivnX9gj4jfG3/gml+35J/wTk+N3ie51nwb4mZf+EQvp5GEULSB2t7mFWJ2&#10;JKyvC8YOBKMj7pLaPB4PEU5Sws5c0VdxkldpbtNPp2PUlwRwRxPlOKxHCOMrSr4aDqyoYiEIznTj&#10;8cqcqcnFuK1cXq1t5/a37cv7D2h/tTeH7Pxv4H1hvC3xS8Jt9q8D+NrEiOa3mXJWCZgCXgYk5Ug7&#10;ScjqytN+wL+1tq37Tvw0v9F+KGix6H8S/BOoNo/xC8ObdptrxOBMi5P7qUAspBIyGAJxk+8V8b/t&#10;IQw/slf8FIvhn+0loEX2fQvi9nwV48t4xhHvAN9hdntvzhGJ/gjOOSa56MvrFJ0ZbpNx8ratejV9&#10;O/qz57h/ET4oyepw/ifeqUoTqYWT3jKCc6lG/wDJUgpOMelVRcbc87/ZFFFFcJ+eBRRRQB+f/wDw&#10;Td/5SqftYf8AYWh/9KZa/QCvz/8A+Cbv/KVT9rD/ALC0P/pTLX6AV35l/vC/ww/9Iifpni1/yVkP&#10;+wbB/wDqLSCiiiuA/MwooooAKKKKACiiigAooooAKKKKACiiigAooooAKKKKAPIv2yv2nbz9lXwL&#10;4V8YWfhKPWG8SfE3w74UaCS6MIgXU9QitDOCFOTGJNwXjdjGR1r12vk3/gsF/wAkR+F3/ZyXw9/9&#10;P1tX1lQAUUUUAFFFFABRRRQAUUUUAFFFFABRRRQAUUUUAFFFFABRRRQBmeNf+RN1b/sGXH/otq+K&#10;f+Dez/kxXVP+yjal/wCiLSvtbxr/AMibq3/YMuP/AEW1fFP/AAb2f8mK6p/2UbUv/RFpXoUf+RbV&#10;/wAUP/bj9MyP/k1ec/8AX/B/liD7pooorzz8zCiiigAooqO8vLbT7OW/vZljhgjaSaRuiqBkn8BQ&#10;CTbsj85f+Cxf/BXHxN+z3r1x+y5+zLrENv4q+yq3ijxIi75NH3gMtvDn5fPKEMzEEIrjHz8r+a/h&#10;74Cft2ftlafcfFLRvAPjzx/awzSCTWphPdJ5n8ao8hwx4GQmcYA9K434m+MfEn7SH7QGteNNsk2p&#10;+NPFMs1vHO3zb7ic+XGT7blX8K/oI0740fsa/sJfDnw38AvF/wAb/CfhdNA0eCzttPvtUjjmYKnM&#10;jRg7gXYMxJAySTX21SUciw9OnQp81SWr6vS19teuh/emZ16HgDwzluX5FlscTmOITlUlyuUnyKPt&#10;G+Rc9uaSjCKaikm3d3v+M/7FP/BTP9p39iP4tW2m+LPFGu6v4Wgvja+JvBuvzySGJAdknlLKd1vN&#10;HjgDAyNrAgmv348JeK/D3jvwrpvjbwjq0N/pWsWMN7pt9btlLiCVA8ci+xUg/jXx/ff8Ey/+CaH7&#10;bnxR8Q/tO2fiibxpL4ivIZ9Qh0DxYgsreVY1BAW1CyI0gAZvMctk5G3NfWXwv+Gng34NfD3R/hX8&#10;PNMkstD0GxSz0qzkupZzDAgwqb5WZ2AHA3EnFeHnGKweLlGdODjP7Wll/wAOvQ/APGjizgnjCthc&#10;Xl2DnhsfFWxEXBQi24p2eqk5QlePM4Lmi9XpFG9RRRXin4UFFFeb/tffHiw/Zl/Zm8afHG+CtJoG&#10;hzS2ELZxNeMPLt4+OzTPGpPYHPaqhCVSajHdux14DA4nMsdSweHjzVKkowiu8pNJL5to+cf2n/FH&#10;jr/goN+0Ze/sEfBzxJdaV8O/Cvly/GrxfpUgEkztnZo0EnIDtg+ZwcFSDwjK/wBbfC/4W/D34LeB&#10;tP8Ahr8LfCdnomh6XD5dnp9jFtRB3J7sxPJY5JJySTXj/wDwTN/Z7n+AH7KGh/8ACSym58WeMN3i&#10;XxlqMi/vLjULz98wY9/LVlj99hPevoCurFVI39jT+GP4vrJ+vTstD63jLNaMaqyLLpf7HhW4q2nt&#10;ai0nXl3c2nyX+CnyxVtbled/8NZ/s2/8LtP7N5+Mmif8J0sgjPhn7T/pO8wifbjGM+WQ2M9Pfiuk&#10;+K/xL8LfBr4Z698WPG135Gk+HdJn1DUJFXLeXEhcgDuxxgAckkCvwtm8HfH27+F0v/BZWziuF1aP&#10;41tOY3/1f2XIZZs94Rcf6Ie5zjsSOjLsvhjFJzly7Jecnsvw1PovDLw4wfHFHFVcdiHQhHlpUXpa&#10;eJqXdODbTurRfMlrrHVXP3yqrrWi6R4k0i50DxBpdvfWN5C0N3Z3UIkjmjYYZGU8EEdQaw/gx8Vf&#10;DXxx+E/h34v+DpS2m+I9Igv7UMwLIsiBijY43KcqfcGumrzWpRlZ7o/LK1HEYLEypVE4zg2mtmpR&#10;dmvJpo+FW0y//wCCR/7RNg2kXtxL+zz8Ttc+yyafLIzJ4H1eUko0ZbIFrKc5GRgA9Sg3/dSsGG5T&#10;welcP+0n8DPC37SnwK8T/A/xhaxSWfiHSpLZXmTd5E2N0Uw9GSQI4I5BWvJ/+CVPxe8Y/FL9kLTd&#10;A+JkkjeKvAGrXfg/xMJ5N8ou7BhH85ycv5Riyc8nJ712VpfWcP7Z/EmlLzvs/XRp/J7tn3ed1v8A&#10;WrhtZ5U/3uhONKu+tWM03SrPvNckqdSX2rU5NuUpN/SFFFFcJ+elbWdY0vw7o934g1y/itbKxtpL&#10;i8upnCpDEilndiegCgknsBXxB8EfBer/APBVX4xSftT/ABssph8FfC+qTW3wv8C3WTb65PE7Rtq1&#10;0vAcZBCIQQDleitv7j/grJ4n8T+Jfht4L/Y/+H+qPba58a/GMGgyyQth4tJQiS/m6jKLHtDgdVcj&#10;nOK+mPh/4G8OfDLwLo/w68H2C2ulaHpsNhp9ui4EcMSBFH5AV3Ql9Ww/tF8UrpeSWja829L9LPuf&#10;oWX13wlwtHMqOmMxjnGnLrSow92pOPadWd6cZLWMYVEneV1rQQQWsC21tCsccahY441CqqjoAB0F&#10;eF6x/wAFNv2BtA1a60LWf2p/CtveWVw8F1byXTbopEYqyn5eoIIr3Y9K/HD/AIJd/sV/s2/tkftO&#10;/HzT/wBor4fvr0OgeIPM0pU1i7tPJaW9vRIc28se7IjT72cY4xk1pgcLhq1KrVrtpQS+G19Xbqdn&#10;APCvDGd5Rmma57VrRo4ONKVqKg5y9pPk2qWTs7PdaX32P0b0X/gpn+wH4g1OLSNM/ax8GtPMcRib&#10;VBEvTPLOAo/EivbdL1TTNb06DWNF1GC8s7qJZba6tZlkjlQjIZWUkMCOhBwa+QPGn/BCH/gnL4l8&#10;N3Wj+Hfhbq3h28mjIt9W03xVfSywNg4YJcyyxtg84KnOO1eQ/wDBBzxp8SfBnj/4xfsdeJPFM2ta&#10;D8P9YK6NcsxaOCQXM0Eqx5zsSTyxJszgHcQMkk1UwuCq4edXDSl7lrqSWzdrppndmPCHA+bcL4zN&#10;+F8VXbwfI6tPEQhFuE5cilCVOTjpJq8XrbX1+7P2hv2dvhN+1H8LtQ+Efxj8LQ6npV9GdjMg860l&#10;wQs8LkExyrnhh9DkEg/PP7D/AMW/in+z58ar7/gnD+034gm1bUNNsWv/AIW+NL1iH8R6QpOYXLE7&#10;riEAggHO1TkYUM319Xyp/wAFafhXrN/8B9O/ai+HW6Lxl8F9Zh8TaPNGdrTWqOovLckA/K0WWI7+&#10;VjvWOFn7T/Z57S28pdH+j8vRHhcG46Oaf8Yzj5fuMS7U2/8AlzXelOpF9FKVoVVtKDu9YRa+q6Kw&#10;vhf8QvD3xb+G3h/4peErgy6X4j0a21LT5GGCYZ4lkXI7HDDI7Gt2uJpxdmfCVqNXD1pUqialFtNP&#10;dNOzT80wrzP9rr9p3wV+yH8CNZ+NfjVWnFjGItL02I/vNRvn4htk92bGT/CoZu1emV8bfGWyk/ay&#10;/wCCp3hH4GavAbrwb8FvD6+Ldas2UmG41mdgtmJexMa4kQH/AKadQSK3wtONSpefwxTb9F0+bsvm&#10;fTcH5Tg80zWU8df6tQhKtVs7Nwhb3E+jqScaafRzT6HQ/sMfsg+L01qT9tD9sQR638XvFSC4tY7j&#10;5ovCVi4YxafbL91GVGAdgM5yoY/Mz/VFFfNH/BV/9sjVP2Lv2StS8a+Db2OHxVr10ujeGJHUMYLi&#10;RHZrgKQQfKjRmG4Fd2wHOcGv32PxSit5NJLouyXZI25s98RuK6OGppe1rSjTpwWkKcdowilflpwX&#10;ZaJNu7bb739oD9ur9kr9l69/sn44fHDR9F1DyTL/AGVve4u9mMg+RCryDI6ZX5u2a434W/8ABWj/&#10;AIJ7/GHX4vDHg/8AaQ0yO9nlWO3i1qxudOErnoqtdRRqSfrXzf8A8E7v+COHwq8UfD2x/aZ/bXsr&#10;rxx4w8ZW66t/ZerXkpt7JZv3itLhg1xMysC28lFzgDI3H1n9p3/gih+xd8aPhnfaH8Lvhjp/gXxM&#10;tuzaLrmitJHHHMOVWaLJWSNjw3y7gPukGu6VHJ6c/ZSnNvZySXLf03aPu8RkfgrleYPKcXjcXUqx&#10;fJPEU40lQjK9m1CV6koRe7Tu0m430v8AYasrqGU5B5BHevAf25f2H9E/am0Cy8ceBtZbwr8UvCbf&#10;avA/jaxIjmt5l3FYJmAJeBiTlSDtJyP4lbyj/giz4j/a40n4Pa58B/2p/h5r9gvgy+W38L61rVm6&#10;fabXLI1ssjf60RMmVbn5JFAOFFfatcNSNTA4pxjJNx6rZr/JrdfI+HzKhmfhzxhUo4PExnOhL3ak&#10;GpQnFq6utU4zi7Tg7rVxlfU8H/YF/a21X9p34aX+i/E/RY9D+JXgnUDo/wAQvDm3aba8TgTIuT+6&#10;lALKQSMhgCcZPvFfG37RVrD+yZ/wUp+Gv7SGgq1voPxgVvBfju3jX9298o32F3/10LbY2JP3IzgZ&#10;JJ+yaMVTipKpBWjJXS7dGvk9vKxHGGX4GliKGZZfDkw+Lh7SMVtTkpOFWmr62hUjLkvr7NwbbbCi&#10;imySJEjSyMFVVyzHsK5T48+a/wDgoJ+1B8RPAK+H/wBlr9mJYbr4ufEp3ttD3Dcuh2OCJ9Ul7KsY&#10;zs3AgspO1thU9x+xx+xv8Nf2O/hz/wAI14WRtS8Qao/2rxd4tvsvea1esS0k0jnJ27mO1M4A65Ys&#10;x8V/4J0WEX7Snx/+LH/BQXxPbea2qeIJfCnw/WRTtstFsTsZ0z0adwGb0KsBwSK+yK7sTL6vH6vH&#10;prLzfb0jt63Z+hcVYiXDmCjwxhfd5VGWJa3qV2lLkb6woX5Ix29opz1urc78Vfi58Nvgf4KuPiN8&#10;WvGNnoOh2bxpc6lfuVijZ2CqCQD1YgV5H/w9N/4J6f8AR2fhL/wLf/4muB/4Lnf8o4fF5/6iWmf+&#10;lkdeW/sGf8EkP2AvjZ+x38Pfiv8AEr4ITahr2veHIrrVL1fFGpwiaUlstsjuFRenRQBW2Hw2B+p+&#10;3xDl8XL7tuyfU9zh3hXgOPAi4h4hrYlc2IlQjGgqT+GnGd37Rx7taN9ND66+F37cP7IPxq1qPw38&#10;L/2jfCWsajPJ5dvp8GsRrPM2M7UjchnOP7oP6GvVK/Pv9qb/AIIB/s0eJ/AlzrP7J66n4L8XafC0&#10;2kwSa5PdWV5MoyqSGdpJYySABIjgKTkq3be/4Il/tp/Er4+fDrxH+z18erq4uPGnw3ult5by+kJu&#10;rm1LsmJsnLSxSI0ZbuNmcnJKrYPDyw7r4aTaja6krNX2emjRhnfBPDGM4YrZ/wAK4upVpYeUVXpV&#10;oRhWpqbtCfuNxlBy0dtU9+ttv9tL9nHxp+zL4+m/4KKfsb6f9l1nS1874oeCbVilr4r0wEmaXYAV&#10;FyikvuGMhS3LDD/UHwP+M3gb9oT4TaD8Z/hvqDXGjeINPS6s2kULJHkfNG4BO10bKsMnDKeT1rqZ&#10;Yo54mhmjV0dSrKy5DA9QRXx3+wZBdfszftk/GL9hSOIQeGd8Xjf4e2fRbWyvG23MEQzxEk21QoAA&#10;Kv8A3qy5vrWGfN8UFe/eO1vldW8r9keWsRLi7hWqsR72LwEYyjN/FUw/MoShJ7ydGUoyg3qqbnG/&#10;LCKX2NRRRXCfngUUUUAFFFFABRRRQAUUUUAFee/tK/tQfBn9kz4aXXxR+NXi6DTbGFGFpa7gbi/m&#10;AyIYI+sjn24HUkDJrovivrep+Gvhb4l8R6Lc+Teaf4fvLm0m2BtkqQOytggg4IBwQQa/ni8MaB+2&#10;d/wU5+O0GktquueOPEVw4E19qEx+y6XAzcux4jtoR1woAOMAE4FetleWxx3NOpPlhC1/626H7N4S&#10;+F+D49licwzPGRw+CwnK6rekmpczsm/dirRd5Nu2losxv21f2rfFv7Z/7Q+tfHbxXYiyF8Ug0vTF&#10;lLrY2cfEUO7uQCWY4ALMxAGcV+9f/BN//kwj4Q/9k/0z/wBELX8/n7UfwOm/Zq+P/ij4EXOvrqk3&#10;hnUBZzahHD5azuI1ZmC5OBljjJzgV/QH/wAE3/8Akwj4Q/8AZP8ATP8A0Qte1xEqMcvoKl8PT0to&#10;fuf0lKWU0fDnJYZWksMpx9mldLk9k+XfX4bb699T2PWNX03QNJute1q9jtrOxt3uLu4mbCxRopZn&#10;J7AAEn6V+G3/AAUR/wCCx/x2/aY8e33gr4D+L9U8I+AbO4eCxi0m4MF5q4DYE80qYcBsZWJSAAfm&#10;3Hkfo7/wW0+LerfCf/gnr4tTQb6W2vPEtxa6Is0LYYQzyAzr9GhSRD7Oa/Ln/gin8G/Dnxg/b38O&#10;v4w063utN8L6fda9cQ3YBi3wKBEzA8ELK6NzxlQa5skwuHp4Wpjq0eblvZei/wCDZHy3gPwtw/lf&#10;COY8dZxQVb6tzqlCSTSdOClKSTTXNJyUItp8rTa1Z5f4q/ZY/bi+FHhn/horxZ8I/HWh2LYuJPFU&#10;9vPFInmHHmPJnzE3E/ebGc+9feH/AARS/wCCqPxP8X/Eu1/ZG/aO8V3WvJqySf8ACI+IdSm33UE6&#10;IW+ySufmlRlVijMSysNuSCNv3J8R/wBs/wDYB8bWOsfA3x3+0z4FmTWdPn07UtPk16BleKWNkdSx&#10;JTO0nqetef8A7Of/AARy/YF+DHiTw38Yfh1pOta3qmjSQX2h6/eeK5ZFkmQhkuMW5jikzjpt8tgS&#10;NuDV4nNqOKwcoYuk4y+y0vu3t/wUdXE3i5knF3BuKwXGmUToV5J/VpQpPR8rcZKVRxa5ZW5uVtSi&#10;2uXdH1tRRRXyp/IoUUUUAFeJ/t3/ALW8P7JHwbXX9B0Nta8ZeJNQj0bwH4dj5bUdTmIWMEf3Fzub&#10;1wF4LCvbK+N/hxbXf7V//BVrxh4/8QK1z4V+AOkw6H4Ztpl3QDXLxS91cLxgyoi+WTnK4j74NdWF&#10;pwlJzn8MVd+fRL5tpelz67g/LcDisZWx2YR5sNhIOrUje3PaUYU6d1qvaVJQjJrVQcmtUd9+wt+x&#10;CP2frK8+M/xr1r/hLPjB4uAufF3i28bzGgLKP9Ctif8AVwp935QN2OyhVX6KoorGrVqVqjnPf+tF&#10;2S6I8XOs6zDP8xnjcbPmnL5KKWkYxitIwirKMVZJJJHLfGD42/Cf4A+ED4++M3jzT/Duji5S3/tD&#10;UpNsfmvnanAPJwfyrS8B+PfBvxQ8Haf8Qfh74jtdX0XVrcT6bqVlJuiuIz/Ep+oI9QRivzv/AOCp&#10;s+o/tsft+/Cn/gnLomqzR6Hp8n9t+NPsx5BaMuNxx8pS2R9p9brJB4rb/wCCD3xf1Lwpo/xC/YL+&#10;ImoeV4g+G/iS6k02ymIDNatO0dwEHolwNx/6+R1ya9CWXxjl6rX9/Rtf3W2k/vX3NH6VjPDGjh/D&#10;eGexrN4tRhWnRsrRw1Wc6dOotL3coqT1soST0P0Mr5j/AG7P2MPEPjy7tv2qv2VJo/D/AMavCCm4&#10;0vULZQieIIEX5tOuwSFkVwAqs3Q4UkKcr9OUVwUa06FRTj/wGuz8mfnOR55mHD2ZRxmEaurpxavG&#10;cXpKE47ShJaSi9GvOzPJ/wBjH9qnwz+198DrH4oaRaf2fqkEz6f4q0GTIm0jU4uJrZ1bkYOGGeqs&#10;vfNesV8b6FY2X7IH/BV2bw5pKyQ+FP2hvD8t8LbpFaeIrEEyFewEsOWPUmST0wK+yK0xVOFOopQ+&#10;GSuv1Xyd18j0+MMrwOX5lDEYBNYbEwjWpJu7jGV1KDfV06kZ079eW/UKKKz/ABd4n0rwT4V1Lxlr&#10;03l2Ok2E15eSf3Y40LsfyBrm30PlqdOdSooQV23ZLu3sfLf7eHx1+KnxL+J2kf8ABPP9k/XfsXjL&#10;xTafa/HHiiHP/FK6Hkb5d3aeUZVB94AjG0ujD3H9mL9mD4SfskfCix+Enwg0BbWztkVr69lw1zqN&#10;xtAe5nfHzyMRnsAOFCqAB4R/wSV8G6h448AeKv26PiHZlvF3xl8RXGoeZISfsWkRSNHZ2ceRwigM&#10;c9WBTOdoNfXVd2Kl7H/ZobR385dfktl9/Vn3/GWL/sWP+q2DdqWHf75r/l7iErVJSa3jTlenSWyi&#10;nL4pyZ5/8cf2qv2d/wBml9Mj+PHxb0jwu2srMdLGqTFftIi2eZtwD93zEz/vCuB/4em/8E9P+js/&#10;CX/gW/8A8TXxj/wcd2Nrqnj34C6ZfR74bi61qKZNxG5Wl0wEZHI4NfTEP/BED/gmY8Ks37PE2SoJ&#10;/wCKy1f/AOSq6o4XLqWDpVq7ned/ht0dup9Th+EfDbKeCcrznP62L9pjVWajQjRlGPsqrg7+0cWr&#10;rle71vtofQXwj/aG+Bnx7sJNR+C/xa0DxNHDGr3C6Pqcczwq33S6A7kz/tAV2RAYbWFfjn+3/wDs&#10;0+Hf+CRP7Unwp/aB/Y91vU7GHXr64W48N3eoNPlbd7bzbcM2XeCZJtpDFirDIOSuP2Jt5TPBHM0b&#10;JvQNtbquR0rlxmFp0YQq0pXhO9r6NWdmmfM8ccH5XkOBwGbZRiJVsHjYzdN1IqFSMqUuSpGaTa0b&#10;VpJ2ettFd/EH7Svwy1//AIJp/Fb/AIbe/Zs0eYfDfVr6OP4zfD3Tx+5SN22/2vaxnhJEJG5VKgnH&#10;AVnI+0PCHi3w5498K6d428H6vDqGlatZR3enXtu2UnhkUMjj2IIqTxP4Z0Dxp4b1Dwf4q0mG+0vV&#10;LOS01CxuE3RzwyKUdGHcFSQfrXyj/wAEqde8RfDaX4n/ALCni/UXuZfg74uNv4dlmbMraJdg3FoG&#10;OcnALEHj5XUYG2iT+tYZzfxQtd94vRX807L0a7CxdaXF3Cs8bW1xmB5FOXWrh5NQjKT3lOjNwhzP&#10;VwnFN+4j68ooorhPzwK+GPGkGt/8FYv2jdS+FVrqVza/s+/DHWlh8RXmnzFR401iIqxtBIDg20RA&#10;ztHOcg5ZGT2n/gpp8etX/Z+/Y98S674Qkb/hJvEBh8PeFY45Nrvf3r+SpU+qIZJP+2f412X7Hn7O&#10;egfsofs3+FfgZoJjkbR9NT+07yNcfbL1xvuJ+efmkLEZ5C4Hau6i/q9H26+Ju0fK279VdJere6P0&#10;HIKv+q3D0s/j/vNWcqOHb+xyxTrVl/eipwhTfSUpSXvQTXfeGfDHh3wX4fs/CnhHQ7XTdM0+3WCx&#10;sLGBY4YI1GAqqoAAArJ+Knxh+FnwP8Jy+Ofi94/0rw7pMJ2tfateLCjNgnYuTl2IBwqgk44Fa/iT&#10;xBpfhPw7f+KdbuBDZabZy3V5M3RIo0Ls34AGvyV/Z0+Cnjf/AILjftQ+KP2if2iPEGqWHws8Jakt&#10;pofh/T7ooHBO5bOMkHZmNUeeUAOxlUKV42GDwscQp1asuWEd3u9dkvNj4L4RwvElPF5tnGJdDA4V&#10;KVWolzTlKbtCnTTfvTm76vSK1Z9pj/gtB/wTZPiD/hHP+GkIPO3bfP8A7B1D7P8Adz/rvI8vHvu6&#10;8da+hvhv8UPh18YfCdv47+FnjbTfEGj3WRBqOk3izRMR1XKk4Yd1OCO4rxG5/wCCSn/BOu68Pt4b&#10;b9lrQFhaIx/aI5J1uADnkTCTzN3PXdkV8o/s3fsx/tLf8E0P+Ck1v8MPgvofivxZ8GfGiwnUpks3&#10;mh0+OZmRJZ2UBFlgkXlxgtEckc4HR9Xy7EU5ewlJSir2laztvZrZ+R9B/q34Z8TZfif9XsTiKOKo&#10;U3UUMU6XJWjH4owlC3LO2sYyvfZPdr9I/HngHwX8UfCN94C+Inhiz1nRtShMN9puoQCSKZD2IP5g&#10;9QeRzXx18DdZ8Yf8E1P2mdK/Y78f69fat8IfiHeSD4Ta5fzF30C+zk6RK7clGJHlnJ5ZcDl9v25X&#10;iv8AwUI/Zwk/ai/ZS8T/AA70a3/4qG0tv7V8I3CNtkt9VtgZLdo36ozEGPcDwJDXHhasVL2VT4Jb&#10;+T6SXmvxWh8jwfnGHp1nk+ZS/wBixLUZ3/5dzekK8e0qbd3a3PDmg9Hp7VRXkf7CHx5uP2l/2RvA&#10;vxm1G4Emoapoqx6u2MH7bA7QXGRgYPmxOcYHWvXKwqU5UqjhLdOz+R8zmeX4nKcyrYHEK1SlOUJL&#10;tKLcX+KCsH4pfEvwh8G/h1rXxU8faotno2gadJe6jcN/DGi5OB3Y9AO5IFb1fHn/AAUltL/9ov46&#10;/Bv9gfT55DpfivWpPEnj6KNsA6Pp2HEcn+xLL8q8Eb0XpgVph6Ua1ZRk7LVt+SV3+B6nCuT0c9zy&#10;nhsRNwopSnVkt40qcXUqNefJFqK6yaXUy/2PvgZ4p/be+I1v/wAFE/2t9DLWdwN3wh+Ht9mS10PT&#10;8gx30ithZLiUAOG24xhv7gT7XqOztLXT7SKwsbaOGGGNY4YY1CqigYCgDoAOMVJSxFeVed9ktEui&#10;Xb+t3qLiTiHEcRY/2rj7OjBctKkvhpU18MI/nKT1nJuUm22eJ+Mv+Cjn7Dfw98Wal4F8a/tMeGdN&#10;1jR72S01PT7m6YSW88bFXjYbeoIINU9N/wCCnn/BP3Vr6PTrL9rLweZZm2x+ZqHlrn3ZgAPxNfnf&#10;+zh+yt8Cv2uP+Cwvx8+Hvx/8GNrmk2esa5e29qupXNrtnXUkQNut5EY/K7DBOOelfZ2sf8EMf+Ca&#10;mpadLY2fwR1DT5JFwl5Z+L9SaSL3USzumfqpFepWwuVYfljUlPmaT0Ubaq/dM/Wc+4R8IuFK1DB5&#10;piMd7apRpVW6cKEoL2kFL7Uoydr6q3zZ9UeEfGXhHx/4ft/FngXxRp+s6XdrutdR0u8S4glHqroS&#10;p/A159+1t+yL8Kf2w/hjN8P/AIi2BgvIczeH/EVmoW90a6GCk8EnVSGVcrnDAYPYj81LTTPib/wQ&#10;t/bk8N+Fv+Fialrnwb8fzfvY7xtv7nekcsjoPk+0W5eNi6Bd6MBgbsD9fIpY54lmhdWR1DKyngg9&#10;65cVh5YGpCrSneMtYyWm2/zXU+O4p4cxPh/mOCzbJsY6uHrx9rh68U4SfK7SjKL2nB6TjqnfXdxX&#10;y/8A8E+/2kPilf674i/Ys/apmjHxP+HMa7dSOVHibSCQsOpR5+8cFVcjPzMM4JYD6ir47/4Kh6Kv&#10;wM8X/DP/AIKI+HUljuvhz4kh07xiLZfmu/D94/lTAgDLGNmyq9P3rE9BX2BaXVvfWsd7ZzLJDNGr&#10;xSIchlIyCPYissVGMlGtBWUt10Ulvby2flex5nF+HweLo4bPcHTUIYpS54RVowr02lVjFdIyUoVY&#10;x2iqnKtIklFFFch8SFfn14T/AOViDxP/ANkuj/8ASW0r9Ba/Prwn/wArEHif/sl0f/pLaV6WX/DW&#10;/wCvcvzR+n+Gf8LPP+xfX/8ASqR+gtFFFeafmAUUUUAFFFFABRRRQAUUUUAFFFFABRRRQAUUUUAF&#10;FFFABRRRQAUUUUAFFFFABRRRQAUUUUAFFFFABRRRQAUUUUAFeG/8FL/+TAfi7/2It9/6Lr3KvDf+&#10;Cl//ACYD8Xf+xFvv/Rdb4X/eYeq/M+i4Q/5KzL/+v9L/ANORML/gkX/yjh+Ff/YDm/8ASyevo+vn&#10;D/gkX/yjh+Ff/YDm/wDSyevo+ni/96qf4n+Z08ef8lxmn/YTX/8ATsgooornPlAooooA+c/+Cts1&#10;1B/wTl+Kz2edx0CNWx/dN1CG/wDHSa/n5+HvjDxz4E8X2niT4baxeafrcfmQWN1p7EToZo2hYIRy&#10;GKyMoI5GeMHBr+jX9vrwBefFH9iz4neBdOiaS5vvBt8bVFXcWlSMyIMd/mQV/Px+x5qvh7Qv2svh&#10;nrPi2SNNLtfHmky6g0+Niwrdxli2e2M5r7PhucVgaytezvbvp+tj+5Pow43D0/D3N4OCqOFSU3Df&#10;mi6StFrW6lySW3c+gtM/4ITf8FA9X+E3/C1m8K6DDcyWjXS+E7rWiurOuCwGzyzCHYchGlDAnBAO&#10;QPOv2D/24PjH/wAE/fjvHdQXF8NBbVPs3jXwjdyOkcyq3lyMYz9y4j52tjOV2nIyK/onVldQ6HIP&#10;II71/Oj/AMFS38Lv/wAFCfiw/g9oWs28WSmRrfG03OxPtHTv5/m5981eV5jUziVTD4mKcbX0Xna3&#10;+T3O7wk8S8y8ZsRmOQcSYanOg6bmuWLSSclHld29VzJwlpJOLd27W/ok0HW9O8S6HZ+I9HuFms9Q&#10;tY7m1mXo8bqGVvxBBq1XmP7FNvrdp+xz8KLbxI7NqEfw30Nbwyfe8wWEOc++evvXp1fF1I8lRxXR&#10;n8NZlhY4HMa2Gi7qE5RT7qLav87BRRRUnEfIX/BQqOXxJ+2T+yt4Cupf+JfL4+1DU7iFlBDzWtsj&#10;RH6jc+P96vr2vkH/AIKZLN4G+PH7NPx9nmMem6F8Vv7H1KXy8rGuowiNHY/wqDEwJP8AeHI7/X1d&#10;mI/3ei12f38z/Ro+54l97hXJJQ+FUq0X/jWJquV/PllB+jQV+XP/AAXG+OHgv4q/tK/Cv9iPWfGd&#10;npOhWurW+r+OtUvbpYrezWZvLQOxI2skHnOfaZMZJxX6beLPFGieCPC+peMvEt6ttp2k2Mt5fXDd&#10;I4Y0Lu34AGvyd/4J+/sn+A/+Cs3x4+L37YH7UPhC/uvDd5rwtvDtjHqk1uY5T8wi3xOC3k2/kIex&#10;MmR7dmURp0pzxVW/LBdN7vRW9NX8j7PwZoZblGMxnFmauUcPgYWi4JOXtq37unyxk0pSinKdr6NJ&#10;s9w/4KZfGb/gn1+0v+w5rXwg8CftO+Af7W8O2cN/4Ns7XXIeJ7VcJboM/wAcW+IDsXU9q9M/4Is/&#10;tPyftH/sS6Lpuu6x9q17wO/9g6t5khaVo4lBtpGzyd0JVd38TRt3Bqp/w4m/4Jt/9Ei1b/wrr/8A&#10;+O18vfshQaT/AMExP+CwniL9lqa9ms/A/wAQ444NBe8mLBRJul08MzcuVkMtqGOSWfJ6munlwWKw&#10;E6FByco++uZL0aVn21+R9TTw/A/Fnh3j8g4frYirXwrljKarwpp2ioxrRg4Sk3zRfM421kk11P1i&#10;ps8MdzA9tMu5JFKsvqCMGnVV1zV7Pw/ol5r2oTLHb2NrJcTyO2FVEUsST2AAr54/myMZSklHd7Hy&#10;b/wRha5039mvxd4Habda+G/i14g0/TwFwEhE6vtA7Dc7n/gVfXlfJX/BF3SdQk/Y5uPiXqAk/wCK&#10;68ea5r1v5ke0+TJdNEpx7mEsOnDD619a12Zh/vtT1f39fxPtvEqUZcfZlbdVZp/4k7S/8mTCvkj4&#10;C3i+Mv8AgsF8etX1GENP4N8A+GtB02RsErb3UQvpAOOAZCCR3Iz6Y+t6+Sfh8ln8K/8Agsj8QtEv&#10;z5X/AAtT4V6XrVhKx+Wa405/sbxDnlxEN+APuqT9TC/BVXXl0/8AAot/hcXB3LLA5xBfG8JLl/7d&#10;r0JT/wDKUal/K59bV5/+1f8A8mu/Ef8A7EXVv/SOWvQK8/8A2r/+TXfiP/2Iurf+kctc9H+NH1X5&#10;nzmSf8jrDf8AXyH/AKUj8bf+Cad7/wAFe7b4Kawn/BPvSLe48I/8JTKdWeZtDBGpfZrfeP8AiYOJ&#10;P9V5H3Rs9Od1emftJp/wcIa98KNU0z44+GdabwrLbsuuw+E30M3EtqeJFP8AZ7NNtKk5wCMZzxmv&#10;YP8Ag3n+Kfwx8DfsgeLNL8a/EbQdHupPiTcyx2+qaxDbyPGdPsAHCyMCVyCM9Mg+lfb3jr9sD9lv&#10;4ceF7zxh4t+P/hGCxsYWlmaPX7eV2AGdqojlnY9AoBJPAr6bHY+pRzGcY4eErPfld3877n9S8d+I&#10;WaZP4mYvD4fh7CYh06qUajw0pVpuys/aKXx9pKLtpoeI/wDBG74y/sq/EH9lO28Bfsy6Le6K3hab&#10;y/EmhazcrNfJdS/MbqV1CrKJSrEOqqPkKhV27R9bV+WP/BBPTNV8fftT/HL9ofwn4cm0nwVq1xLF&#10;p9sYSsSyXF89zFAv8JMMIwQPuiRf7wr9Tq8bNqMaOPnFO+z1d2m1dpvyPxTxiyfDZH4hYyhRnKXM&#10;41JKcuecZVIRnKEpfacXJq71ta93dnzz/wAFXfC1h4t/4J5fFOy1Af8AHp4cN/CwzlZbaWOdCP8A&#10;gUYH416x+z9qt1rvwH8E63fOWmvPCenTTMTnLNbRsT+ZrxX/AIK/eOh4K/4J9ePrWAqbzxDb22iW&#10;ETH/AFkl1cRxsB6nyzIfwr3b4QeGZ/BXwm8L+DrkfvNJ8PWVnJn+9HAiH9RWMr/UY3/ml+Ub/oeR&#10;ilOPhzhefaWKruPypYdSa8ruK9V5HRUUUVyHxB8n/wDBGvSbdv2S9S+IpB+2eNPiR4h1jUWZsky/&#10;bXt//Qbda+sK+R/+CPusvpHwf+IHwE1BVjvPhz8Wdc0zyd3P2eWf7RG59MtJKP8AgNfXFdeOv9cn&#10;fv8Ah0/A+28SI1Fx1mDls6spR/wS96n8uRxt5H5Z/wDBRYy6p/wXR+BOk6+2bGOx0E28cn3dp1K8&#10;JP4uP0FfqZX5x/8ABeP4TePvCGt/DP8Aby+GWkyXN18PdUjt9YaNS3kxCcT28j4HEfmh4y3YzL61&#10;9hfsmftp/Aj9sb4c6f45+FXjKze8uLdTqXh6a6T7dp023LxSR53fKc4YDaw5Bwa7cbGVbAUKsFpF&#10;OL8mn19dz7TjrDYnOvDvh/N8JByo0KU8PUcdVTqQqN+/b4eeLUk3v9x61RXz3/wUH/b3+En7F3wU&#10;1nWdV8XWcvi+6sZIPDPh23uFe6nunUqkjIDlIkPzs7YGFwMsVU8j/wAEbtZ/af8AG/7JUfxU/ah+&#10;IOra5feJtVkuvDq6uq+ZBpoVVRs4DESOJHGc/Lsxwa4fqlT6q8Q9Feyv19PTqfBx4MzSPB0+I67V&#10;Oj7SNOCldSqyabbpq1moJXk20uibaaPrKvkv/goubPwj+0j+y38Wgoju7X4wDw/HcBcnytUtzC6c&#10;c4YovbA74r60r5L/AG472Px7+3N+zH8DbBPMmtfFeoeLtS24/wBHgsbU+Uzd8PIzKPdaeB/j/KV/&#10;Tldzo8Pb/wCsqk/hjRxLn/gWGq8/3xuvV212PrSiiiuQ+JPm7/grrr154e/4J0/E+5sZWR7jRY7V&#10;mU/wS3ESMPoVYj6GvZvgR4XtPBHwR8H+DrHHk6X4YsLWMjuEt0XP44zXln/BUrwRe/ED/gn58VND&#10;06HzJ4PC8t+iAZJFsy3DY99sbY967z9k74gW/wAU/wBmPwB8Qra5WYat4R0+eSROhk8hA/8A48Gr&#10;sl/yL42/md/ujb8mfc4jml4a4dw2ji63N6yo0eT8Izt8z0KvzV/4OVP+SGfDX/sbLr/0lr9Kq/NX&#10;/g5U/wCSGfDX/sbLr/0lroyX/kaUvX9GfQ+BX/J2Mr/xy/8ATcz9Evh5/wAiBof/AGB7X/0UtWvF&#10;Fva3fhrUbS+RWhlsZkmVuhUoQQfwrhvAP7QXwFh8C6LDN8bvCKOuk2ysreJLUFSIl4P7zrXz/wD8&#10;FJv+CpP7PfwA+A2veFfh38StJ8S+ONe02bT9H0vQdQjuDaNKjIbmZoyRGiZJAzuZsADGWXlo4XEV&#10;6yhCLu32Pk8p4T4i4g4hhgcFhpynOdl7rsve1k3aySWrb0SPn3/g2q1LV2T41aIZpDpsF7ok1vGc&#10;7Emf+0Fcj3Kxx59lWv1Jr41/4Id/su+I/wBnL9jePXfHeizWOveOtUbWbm2uVKyw2vlqlsjA8qSg&#10;MmDyPN59K+yq6M3rQrZlUnDa9vuSX6H0XjRm2CzrxPzLFYRpw54wTWqbp04U5NNaNOUW79dz5E+F&#10;ktx4R/4LPfE7w9bIqWviz4R6Vq1zt6yXFtOlujH6I7j8q+u6+Rf2eLaP4jf8Fbfjp8ULB2ks/Bvg&#10;zRPCvndY2uJv9KlVTj7yeVtbB4Lc9RX11WOM/iR78sb/APgK/Sx4/HllmGDg/jjhMKpevsION/SD&#10;ggooorjPhwooooAKKKKACiiigArnfiv8KfAXxv8Ah/qPwt+J+gJqmg6ssaajp8kjos6pIsgUlCDj&#10;ci5556HiuiopxlKLujWhXrYWtGtRk4zi04yTaaad001qmnqmtUzC8IfD7wN8LfA8XgX4b+ENO0LR&#10;7G3ZbPTdKs0ghiGCThVAGSeSepJJOSa/mQ8e/wDJU9a/7GC4/wDR7V/UPff8eU3/AFyb+Vfy8ePf&#10;+Sqa1/2MFz/6PavreFm5TrN+X6n9jfRNq1K+MzqpUk5SkqLbbu226t229W31Z/T94Y/5FrT/APrx&#10;h/8AQBX5U/8ABy5LcHxN8KITnyhY6oy/72+3z+mK/Vbwx/yLWn/9eMP/AKAK/Nj/AIOUfhtqmpfC&#10;z4bfFqzgZrXSdcvNMvmVSdjXMSSREnsP9HkHPcivIyOUY5tTv3f5M/HPAXEUcN4wZe6jsnKrFesq&#10;VRL73ZLzZ+aX7Onw2/aM/aO1v/hl/wCA0GoagNfvI72/0a3ufKtW8nKi5uCSFCRhzy3ALcAsQD6t&#10;+1n/AMEh/wBsT9jz4fj4p+PtH0XWtAi2jUtR8K38lyunZOFM6yRRsqkkDeAyAkAsCRn6C/4NtNc8&#10;LWX7QXxC0LULiBNYvvCdu+mLIwEkkMdzmdV9eWhJA/u57V+mP7eDaEv7F/xSPiUxCz/4QXUhJ52N&#10;u77O+3r/ALW3HvX0OPzjEYPNFQhFct1fTV3t/wAMf0b4g+NHEnB/itSyHB4an9XcqXPeL56rqqN5&#10;KSas4pqMdHrHW60X53f8EGf+Ch/jabx/b/sU/F7xPNqGmX1jI3gW5vZC0llLDGXayDHnyjErMgPC&#10;mPaPvAD9aq/nK/4Jh2+t3X/BQL4SxeH2dbgeMrZmMZ58lctL+Hlh8+2a/o1rx+I8PSw+OTgrcyu1&#10;53a/E/FvpNcN5VkPHlOvgoKH1mkqk4rRc/NKLlZbcySb7yUnuwooor58/nMK5X46eJJ/BvwS8Y+L&#10;7bPmaV4V1C8j29d0VtI47j+76iuqrD+JvhiPxt8NvEHg2Zdy6tod3ZMpGciWFk/9mqo25lc6sDKl&#10;DHUpVfhUo39Lq/4Hiv8AwSi8G2ngf/gnl8LdOtF+a+8O/wBp3DltzSS3cslyzE9zmX9Mdq+hq+Y/&#10;+CPnjuTxn+wB4J0m/wBq6l4V+2eHtUgWTd5UtpcyRqp+sXlNjtur6crfGcyxlS/8z/M+i48p4inx&#10;vmca/wAf1itd926knf0e68jy39tX9oa0/ZX/AGXfGXxxlaP7Vo2jyf2THN92W9k/d26H1BlZcj0z&#10;Xwr/AMEU/jl+yT+zt8ANc+Inxy/af8H6f44+IHiCa/1az1PWokureCNmSNZQT99382b6TLnkVpf8&#10;FwvG3iv4/fGz4T/8E5vhtqnlXXibVodR1zblggdzDbtIARlEUXExU9dqnsK9mt/+CEX/AATfigSK&#10;b4U6xIyqA0jeLL4FzjrgS459uK9WjHB4fLVHEOSdR391Jvljte/d3fyP1vJqPBvDPhbTwnENWtTq&#10;ZpP2v7iEJT9hRbjTjP2kopRlUcpq127K9ra/Kf7IH7RHwo/Zi/4LFeKvBHwo+IOj698Nfi5ebLO/&#10;0fUFmt7a7n/fw/cOAy3Blt9pxhZg3TFfrhX5Qf8ABVn/AIJQfBj9lX9nyy/aU/ZC8Nalo2o+Edet&#10;59cZ9auLlltmYLHOnms21o5/K6Y+V2J+7X6FfsS/tGWn7Vv7Lng/45RGFbrWNKUavDAflhvo/wB3&#10;cIB2HmKxA64IrPNI0cRRp4qi218LvvdLRv1X5HF4t0cl4kyPLuLMllOdJpYWtKolGp7WjFckqii5&#10;LmnT6p2tFaJux6rXyf8AtBWdn4P/AOCtn7Pfi+yg23XjLwb4q0C+kXq8FnbrfRhvYPI+OvJ/GvrC&#10;vkn4l6rF8TP+Cxnwz8F2cJmT4Y/DHWNcvJgwKwT6kRZqns3loG7cOK4MH/Ek+nLK/wD4C0vxsfnf&#10;Aql/aGLm/gjhMXzejw9SML/9xZU/nY+tqKKK5D4k+Sf+CzsV3rf7KWi/D61naMeKviXoGlTbcfMs&#10;l0Djnjqo/KvrK1tYLK1jsrWMJHDGqRqP4VAwB+VfKX/BaPR9Ul/YhvPHOkJmbwf4r0fWy3l7tqxX&#10;aKW/DzAT7Zr6j8MeILDxZ4a0/wAU6VKslrqVjFdW7qcho5EDqfyNdlT/AHGn/il9/u/pY+4zTml4&#10;fZZKPwqvik/KXLh3r6x5bejL1fkL/wAFcpPjpF/wV9+H8n7M8CyePF8H6b/wi8cn2bDXPn32M/aS&#10;Ifu7vvnFfr1X5dft0azo/h7/AIL1/BzWtf1W2sbO30DTHuLu8nWKKJfN1DlmYgKPqa7cjly4qbte&#10;0JaPZ6dT7LwJxEsLxVjK0acajjg8S+SS5oytC/LKOl4y2avqnYik1T/g5oaNlPhqz5X+GTwln/0b&#10;XE/sL/E+b4Kf8FEE1r/gqP4F8XQ/FzxI62fhLxV4ikjaw08SL5SBI0G0BzuiWWNmRd+Nq5d6/VD/&#10;AIaH+AH/AEXLwf8A+FNa/wDxyvzA/wCC3Pxl+Gf7Wnx4+E37Pf7NXimx8S+LLPUpYptQ0Obz47WW&#10;5khWKLzY8gspQyNtJ2AAnFduDxEsbUdCVGMFJO8opxaVr6vXTuup+g8B8SYrjjMK+QYnJcPgaGIp&#10;VI1K+FozoTpxUHK8580k6bcUpQdlK9nfZ/rfRTYUeOFY5JN7KoDNj7x9adXzJ/Kh8i/sIz3nhz9v&#10;L9qz4awsv9mr4p0XXbWJP4Li9tZjcMfdjGh6duc19dV8j/8ABOa0Txz+0x+05+0VZ3DTafrfxMh8&#10;OabKfuOukwNG7p6qzT9ckHbxjmvriuzHf7x8o39eVX/E+48RLf6zOP2o0cLGX+OOGoqd/NTTT87h&#10;XyD8Z5m8V/8ABZf4P+GbqNZLfwz8L9Z1a33D/VTzyNAzc/7MaDivr6vkL9puGP4d/wDBV/8AZ/8A&#10;inqKutn4p8M654V+0Efu47hV8+FCezOZSF7kjjoaMD/EkuvLK3/gL/S4+AbSzLFwXxywmLUfX2FR&#10;u3m4KSPr2vjP/gvTdahbf8E6deWydlSXxDpaXW3/AJ5/aAcf99Ba+zK8f/b4/Z4vv2qP2R/G3wT0&#10;V411TVNKMmjtM21DeQsJYVY9lZ0Ck9g2anA1I0cZTnLZSTf3nJwDmeFybjfLcdinanSr0pSb2UVN&#10;Nv5LX5GX/wAEybLTtP8A+Cf3wjg0pVETeCbOVtv/AD0dd8n472bPvXulfnT/AMETf29vAln8Iov2&#10;Kfjx4lt/DfjPwZqE9lo1rrcotzfW5lZvIBfC+dE7Mnl53FQuAcNj768d/E34d/DDwvN42+InjfS9&#10;F0m3hMsuo6lfJDCFAzncxAP4ZzmtMww9Wljpxkt22vNN6Ndz0vEbhzOMn48xuFxFKTlUrTlBpN+0&#10;jOTlCUGviUk1tfW63TNyivzh/Yv/AGv/ANpT9vf/AIKaeI/Gfwn+Iuraf8D/AAtbnztKmt9sF9Gs&#10;RhgG113JLNKWnP3SETBwQAf0erPFYWpg6ihN62Ta7X6PzPK4v4Rx3BeYUsDjZxdaVOFScI3vSc1f&#10;2c7pWmlZtK6s1qcz8aPDdn4x+D/irwnqH+p1Lw7e2svsrwOuf1rw7/gj7rl7rn/BOj4avfytI9rp&#10;txaKzNk7IrqZEH0CgAewr1z9qHx7afC79nDx38Q725SGPR/Cd/ciST7oZYH2/wDj2K82/wCCU3ge&#10;/wDAH/BPf4XaTqcRSe78OLqTKQRhbqR7hP8AxyRaqP8AyL5X/mVvulf9Duw94+GuJ59pYujy+saN&#10;fnt8pQv6o+hKKKK4z4Y+T/8Agn+i+If2sf2pviNqC7tQn+JlporSHki2sLMRwr9MOf8A69fWFfJv&#10;7Fd1D8Pf2+P2mfghfyBJtQ17SvF+lBmG65gvLXbOyjrhJQiH3YV9ZV1Yz+Mv8Mf/AElH2viBf/WJ&#10;TXwyoYVx/wAH1ajy29Fp5NW3RHdf8e0n/XM/yr80v+DcP/kVfi//ANjLZ/8AoE1fpbdf8e0n/XM/&#10;yr8uP+De34k/DvwJ4a+LMHjjx7oujSXHiOza3TVtUhtzKAk2SokYZA9q68GpSy3EJf3PzPreCqNW&#10;v4V8TQpxcnfBaJXf8WfRH6l1+YP/AAWTeXTP+Ck/7NWs6L8uotqFjGXj+8UGrR7V+nzyfma++vF/&#10;7XP7LfgPQ5vEfiz9obwbZ2dvGXklbxFbucAdlVyzH2AJPYV+cHwj8Ua//wAFZf8Agrvp3x78I6Xc&#10;R/DP4VxwtZ3tzG0e+GBneDIP/LWe5cybcAiJfmwVwbymnUpVJ15q0YxldvbVWS9Xc7vB7K8wynNM&#10;ZxDjaUqeEwuHr88ppxjKU6bhCmm1ZylKStFX29D9Y6+T/wDgszpduP2OYfHoX/TfCPj/AMP6tpsi&#10;nBWb7fHBwf8AdnavrCvkf/gsXrR1L4DeDPgZYqJL74ifFPQ9Khgz8xiS5Fw7Ad8GKMf8CriwN/rl&#10;O3dfd1/A+F8N1UfHmXOOyqxlL/BF3nfy5FK/kfW0TFolY91FOpEXYip6DFLXIfEhRRRQB+f/APwT&#10;d/5SqftYf9haH/0plr9AK/P/AP4Ju/8AKVT9rD/sLQ/+lMtfoBXfmX+8L/DD/wBIifpni1/yVkP+&#10;wbB/+otIKKKK4D8zCiiigAooooAKKKKACiiigAooooAKKKKACiiigAooooA89/aR/Zr8C/tReFtB&#10;8I+P9W1aztvDvjfR/FNlJo88Ucj3mm3aXUEbmSOQGJpIwHUAMVyFZTzXoVFFABRRRQAUUUUAFFFF&#10;ABRRRQAUUUUAFFFFABRRRQAUUUUAFFFFAGZ41/5E3Vv+wZcf+i2r4p/4N7P+TFdU/wCyjal/6ItK&#10;+1vGv/Im6t/2DLj/ANFtXxT/AMG9n/Jiuqf9lG1L/wBEWlehR/5FtX/FD/24/TMj/wCTV5z/ANf8&#10;H+WIPumiiivPPzMKKKKACuV+O093a/BDxlc6fn7RH4V1FodvXeLaQj9a6qquvaPa+IdDvNAvh+5v&#10;rWS3mx/ddSp/Q01udGEqxo4qnUkrqMk36J3P5adA13VvC+u2XibQbxre+068jurO4VQTFLGwdGGe&#10;OGAPPFfW3we/4I8/t/fte+BZP2jJhpNv/wAJAzX9rN4x16RL7WVcb/tChY5MByeDKyE9fukMflPx&#10;54P1f4eeN9Y8Ba/EUvtF1Sexu1ZSMSRSMjcH3Wv6ePhZrfhXxJ8M/D2v+BZoZNFvNFtZtJa3I8v7&#10;O0SmPbjttxX3+d5lWwEKcqKV5X1a6K353P8ARLx28Ts48PcBgMTktOnKeJc06ko8yUIqElFWa+Pm&#10;vq9ouyvqv50fhl8UP2nf+Ccv7R81zpv9oeF/FXh+8W317Q7mT91dxghjbzqpKyxMMEMCRghlPQ1/&#10;Qp+zX8dfDf7THwI8L/HXwpbtBZ+JNJju/ssjhmtpCMSQsR1KOGXPfbnvX41f8HA7eGW/4KByHQTC&#10;br/hC9NGteVjd9q3TY34/i8nyOvONtfor/wQ4g1iD/gm/wCDP7YZjvvtTa13doTey7fw615eeKni&#10;suo4xpKbsn80/wDLQ/KfHmlgOKvDHJ+MqlGNLF1XTjK2l4zpyk13ajKN4N3ai3rqfXFFFFfJn8dh&#10;XyT/AMFnIbvXP2VNE+HlrO0a+KviZoGkzMuOUkus4Oe2VH5V9bV8m/8ABaLSNUb9iO68eaOv77wb&#10;4t0fXN2zdsWK7RS34eYD9M12Zf8A77T9V9/Q+28N5KPH2Wa2ftoJN9JOSUf/ACax9XWttBZW0dna&#10;xhI4Y1SNF6KoGAPyqSqPhjX7DxX4b0/xRpUqva6lYxXVu6nIZJEDKfyNXiccmuM+LqRnCo4z3T19&#10;ep+fP/BwZ+0yfh7+zro/7Nvhy8VdW+IGpBr/AHTKoi063YM24kgLvmMQyeNqSZxXSQ/FD/gmzJ+w&#10;En7EE/7YPw9jtf8AhCf7Ia8XXotq3mzcbjGf+fj956mvn7TPhtoX/BXz/grP42n+IlpcXvwu+G+m&#10;yabHDb3bw+aI2MMaCSNgQ0twZ5sj+CPaexr6i/4cTf8ABNv/AKJFq3/hXX//AMdr6KX1HC4elQrS&#10;kpL33ypbu1r3e6Vj+msdLgXg7hnKcgziviaOLotYyp9XhTlatVSdNTdSStOnTUUklbW93fTyj/g3&#10;q/aXvfFnwj8Tfso+KdZhur7wLftd6G0cwkDafM5DqjDh0SfcQwPSdR0Ar9GK/IP42/CTwt/wRw/4&#10;Kd/Dn4pfCk3mnfDXxXara6hb3V48wghciC8ieRyWZVJhuRuJIPThQK/XqKWKeJZ4JFdHUMjqchge&#10;hFceb06cq6xFL4aiuvXZr79fmfD+NGX5bW4go8S5Un9UzKHto3VmqifLWi0m0pKa5pJNq8tG9x1f&#10;Iv7B8954c/bw/as+GsTKNNXxXouu2sKZ+S4vbWY3DH3Yxxnp25Jr66r5H/4JyWSeOP2k/wBpz9oy&#10;zuGm0/XvibF4d02UnKSJpMDRvIh7qzT9RwdvHeuXD/7vWv2X38y/RM+T4Z5Y8MZ3KfwujSiv8bxN&#10;GUbefJGo/RM+uKKKK4z4c+Q/jFJP4t/4LLfCPw3cQ+Za+F/hZrGrQ7j/AKqa4laBmH1VEHHrX15X&#10;yF+0tbR/D3/grH8Afilfq0dn4q8L654W+0MPkS4RfPiQnszmUhfUjjpX17XZiv4dJr+X/wBulf8A&#10;E+54wtLLcmnD4HhEl6qvXU/nz3b9QPSvwp/ZCuv+Cklt+0l8Zz/wTs02G4u28SS/8JV5zaUNsf2y&#10;68jH9oso6+b9zn17V+6x6V+Vv/BEj4geA/Af7U37R0vjjxtpGirc65ELdtW1KK3EpW+v8hfMYbsZ&#10;GcdMivQyqo6OExE1FSso6NXT97sfoPhHmVTJ+D+JMXDC08S4U8N+6qwdSnK9a3vQTTla/MtdGk+h&#10;n/EC+/4OVLnwhfRa3oN1HamBvOfQZPDf2sLg58v7LIZt3psG7PTmvVv+CEPxP/ZxsfC3ib4BaD4O&#10;1zw/8VrOb7d46XxRceZdarIreW8iNhSqRu20xFQyl8kuWZq+1NT/AGmv2cdGsJdU1T4+eDIbeFC8&#10;0z+JrXCqO5/eV+Z/7HGtWn7U/wDwXi8U/tEfARmbwXpMd5c6lqUMbJDdQ/2cLEN0GTNckSqDyQrN&#10;/DW0a0sdg60Z01TUVzXinFNp6J979D6LA5xW474HzrCYzK6OXUqFH26qYanKhCdSm1yUqsW5Kpz3&#10;fIm/daulfU/WiuZ+NPhqz8ZfB3xV4S1AfuNT8OXtrL/uvA657+tdNXB/tRePrX4W/s3+O/iHe3Cx&#10;Jo/hO/uRJJ0DLA+3/wAexXgU1J1Eo73R/OOV069XM6EKHxucVH1clb8TyX/gj/r19r//AATp+Gsu&#10;oTNI9rptxaIzHJ8uK6lRB9AoAHsK+lq+e/8AglR4HvvAH/BPj4W6Rqce2e78NrqLLtIwt073Cde+&#10;yRa+hK2xnK8ZUa25n+bPc46qUanG2Zzo/C8RWattb2krWCvk3/gnu1t4p/aq/an+J0yq99cfFK30&#10;OSbnPk6daCGNOfTc3b8TxX1lXyZ+xReQeAP29v2mvghqDCO4vvEGl+LtL3Nzc295a4mZR1wkoRT2&#10;ywqsP/BrW/lX/pUTs4ZvLhzOoQ+L2FNv/AsTR5vXXkb8lfofWdflX/wct3moi8+DOmtKwspG1uQx&#10;7vlaQGwGT7hW/wDHjX6qV8Wf8F1f2Y9Z+P8A+xs3jHwfpct1rXw/1T+2I4YELSSWRjaO6QADJwpS&#10;TjtDW+T1Y0cypylte33pr9T3vBPNsHkvijluJxTShzyhd7J1ISpxfklKSu+x9l6Ra2VhpNrY6YFF&#10;tDboluF6eWFAXH4YqxXyz/wTK/4KGfCD9rX4E+H9DuvGlnZ+PNI06Gx17w/fXSx3Es0aBPPiDEea&#10;kmN2VyQSQcEc+xftK/tUfBT9k/4c6h8SPjH4ztLCGztXlttO89ftd+4HyxQRE7ndmwo7DOSQASOW&#10;phcRTxDouL5r2sfH5pwpxDlvEc8lrYebxKm4KHK3KTvZOKt7ylumtGne9j0Sivg//gjH8a/2tf2p&#10;dY+JH7RPxo8Y6pJ4I1LV2g8H6HegNDbyGQySeQxG4xxJ5cXXaSW7g4+8KMVh5YWs6Umm1vb8vkHF&#10;3DWI4Qz6rlOIqwqVKXLzODbipOKk43aWsb8sraXTVz5P/wCCzOl24/Y7t/HoX/TPCPxA8P6tpsi8&#10;Ms32+ODg/wC7O1fV0ZJjUn+7XyT/AMFidZbVfgT4L+BVgqyX3xE+Kmh6VDb7vmMSXIuHb3AMUY/4&#10;FX1ug2oF9BirqX+p0795fd7v63PSzZVI8B5Wqm7q4qUf8DWHivlzxqfO4tct8cdXudA+CnjDXrM4&#10;msfC2oXEJB6MltIw/UV1NYPxS8OSeMPhl4j8IxD5tU0G8s1+skLp/wCzVzQtzK58ngZU4Y6lKp8K&#10;lG/pdX/A8T/4JM+FLLwh/wAE7/hdZ2TFje6C2o3EjdXluZ5Z3J+hkx9AK+iq+Yv+CPHjlvGX/BPz&#10;wRpl46fb/DP2zQdSiU/6qS1upUVT7+V5Z/Gvp2t8ZzLGVObfmf5n0XHsMRT44zONb4vrFa/nepJ3&#10;9HuvI+Q/+C53/KOHxf8A9hLTP/SyOvQP+CW//KPb4S/9ihB/6E1ef/8ABc7/AJRw+L/+wlpn/pZH&#10;Wx/wTO+N/wAF/D/7BPwr0XXvi74Xsby28JwpcWl5r9tHLE25vlZWcFT7EV28spZMrL/l4/8A0lH3&#10;EsPiMR4F0I0oOTWYVNk3/wAw8ex9SV+Xn/BNOSfTf+C2/wC0BoujZXTpdL1qS4jT7m9dVstrfUF3&#10;A/3mr7F/ai/4KVfsnfswfDfUPGWr/FrQtc1SG3Y6V4b0PVori6v5sfKgEZbYucbpGwqjnrgH5l/4&#10;IM/Bb4k6xP8AEX9ub4r6VJa3nxH1J00hpVK/aYTM088yA8iMylUUnr5RxxgmsJTnQwFerUVlJKKv&#10;1d09PS1zq4Oy7HcP+HOf5pmNN06VelToUudOPtKkqik+RP4uSMXJtbfJ2/Rivkn9oGSPwh/wV6/Z&#10;917TrdRceMPBPijQtSkHDNb2tv8AbYweOQJCcDsWJ+v1tXyT8S5LX4of8Fjvhn4aslaT/hV3wu1j&#10;Xb2ZfuxTai32JIjz94x/PgjowP048H/Ek3tyy/8ASWl+Nj4fgT3cfjJy+BYTF83zoTjC/wD3FlC3&#10;nY+tqKKK4z4kKKKKACiiigAooooAKKKKAKuvaJpviXQ7zw5rNv51nqFrJbXUW4rvjdSrLkcjIJ5H&#10;Nc38F/gL8HP2d/B6+A/gn8OtL8N6Wr73ttNtwhmkxjfI33pHxxuYk44ziuuoquaXLy307HRHGYun&#10;hZYaNSSpyabim+VtXs2tm1d2bV1d23P51f8Agqr/AMpD/ix/2NT/APouOv2//wCCb/8AyYR8If8A&#10;sn+mf+iFr8QP+Cqv/KQ/4sf9jU//AKLjr9v/APgm/wD8mEfCH/sn+mf+iFr6rPP+RThvRf8ApKP7&#10;A8ff+TQ8Of4aX/qOj5z/AODiWW4T9iLR44vuP47sxL9PIuCP1xX47fB6H4v+IPFL/DH4KDVJ9W8Z&#10;W/8AY0mmaQxEmowyOjm3OMZQmNSwJAwp3cZr9tP+C8ngDUfGv/BPfWtX02BpG8O67p+pTKiFiIvM&#10;8lm47DzgSewBr81/+CHmseG9H/4KM+Dz4jnhjN1Zahb6e0zAZuXtn2AZ/iI3AeucV1ZLWVLJKk0r&#10;uLk7eiTR9T4G53DKfAnHY6lTVWeGlXnyPVOUYRqRT8tn37ak3xi/4Igft2fBf4RzfF/WPD2gavb2&#10;Vp9p1TRvD+rPcX9lEBl2aMxKj7RnPlO/QkZHNdB/wRk/4KFePf2dfj1oP7P3i7xJJdfD/wAX6omn&#10;iwvJiY9KvZ3AjuIc/wCrDSMA6/dIcseRmv3JvXhjsppLhlWNYmMjMeAuOc1/MFrNrcXvxturL4ZF&#10;hNN4qkTw+bNsEMbkiDYR0524x7UZfjJ53h6tHEpaLR9r3/KxXhnxljPHXhrN8n4mo02oRi4zjGyj&#10;zqdnZt2lTcbxkne10/P+oKimxeYIlEpy20bj706viT+DAooooAK+UP8AgkI6638D/iB8SLlc33iz&#10;41eJdU1CRuWMhuFjAz6BYxgdBX1fXyb/AMEprm18H6Z8Zv2dbqRY9S8C/GjWR9l3fN9gu3E9rNjq&#10;A483H+4a6qX+61Lf3fuu/wBbH2uS+9wVm0YfEpYaT/wKVSLv5c8qfzsfWVZXjvxloXw68E6x4/8A&#10;FF4lvpuh6XPf39xI2FjhhjaR2J9lU1q18J/8F8f2iLr4cfss6f8AAPwrfSLr3xM1ZbJbe3fEjWML&#10;I8w4OcO7QxkdxIw9anCYeWKxMKS6v8Or+SOHgzhutxdxVhMop6e2mk3/ACwWs5f9uwUpfI8D/wCC&#10;Tv7SX7Ot9+0b8W/25P2qfj14b0HxR4o1RrPw/Ya7q0cM0No7eY7BWP3Ai28KeixMO9ZX7Tn7U37P&#10;X7P/APwVu8G/tkfAL4taH4h8OeKreK38fL4d1BZxAp221wzqnfyvKmAP3niPfOPpn4Pf8EHv2GLX&#10;4UeG4fip8O9U1DxMNDtT4gvY/El5Cst6YlMxVEkCqu/dgAcDFcJ+3f8A8ESP2U/Bf7KXjDx5+zb8&#10;PNUs/Fnh/TW1Oz369dXXnxQfPNEI5HYMxiD4wM5AA619FHF5TUxzfNK0lyWsuW1rLrey0Z/S+F4z&#10;8Isx4+q1Pb4rlxNP6k4OnSVBUXGNKKTU+ZQi1Gadrp626H6N2l3bX9rHfWU6ywzRrJDLG2VdSMgg&#10;9wRUlfJf/BGD9qY/tLfsU6LYa3c7/EHgdv7B1fLZaVIlBt5v+BQlFOerxuemK+tK+bxFGWHrypS3&#10;i7H8u8S5DjOF+IMTlOKXv0Jyg/Oz0kvKStJeTR8j/wDBT6yh0r4ofs0/EO1XbqFh8crLT4ZB1EN1&#10;BL5g/HyVr64r5D/4KOX58Z/tN/sx/AvTh5l1efFBvEU6Kw3RwWFuxLY9MSP/AN819eVtiP8AdqV+&#10;z+7mf/BPc4j5o8J5LGe/s6zX+B15pfLmU7fMK8N/4KXeIb3wv+wN8WdX092WYeC7uFGU4K+avlE/&#10;gHr3KvIf2/vA918SP2KPil4NsIy9xeeCb826jvIkRkX/AMeQVjhnFYiDe11+Z4/CdSjT4pwE63wK&#10;tScvRTjf8De/ZQ8F2Hw5/Zf+HfgPTGLQ6T4I0u1WRsZkKWkYLnAHLHLHgcmvQK8l/YN+JsPxg/Yx&#10;+GPxAS6jmmvPBenx3zR52i6ihWGcc5PEsbjkn8a9aqaylGtJS3u7+tzm4gp4qjn2Lp4n+IqtRS/x&#10;KTv+Nz8rf+Dkg6oPGHwLOhj/AE3zNc+x9P8AW+Zpuz73H3sdePWrEWq/8HM3lr5fhmx27Rt/eeEu&#10;n/f2nf8ABxfLHD8SP2f5ppFVFvtYZmY4AAm0zk1+itv+0N8ARAgPxx8H/dH/ADM1r6f9dK+geJlh&#10;8rw9qUZ35/ije3vdNT+iKnFGI4d8JuGlSyrDY3nWLv8AWKDrclsQ/gtKPLzX97e9l2PyIX4g/HH4&#10;P/tseDfjH/wWm+HPjLULfT7hF8KXitavpemziQEzmK1Vop1RgshSJg/yhtsmFWv2i0fV9M8QaTa6&#10;7ol/HdWd5bpPa3MLbkljZQyup7gggivze/4L2/tZ/s6+Mv2atO/Z+8FeOtJ8T+LNS8TWt7b2ui3K&#10;XX2COESBpXeMlUZt/lqudzB2wMA19u/sYeD/ABP8P/2SPhr4J8aCRdW0vwTpttqCy53JKtugZTnn&#10;IPHPPFcuZP2+DpV5R5G7rlWisuqXTz8z5rxRnPPuCsp4gxWG+p1pSqUVQinGl7OFpKpSpy/hpyk1&#10;Kzak9bnplfKHh62h8Ff8FpfEFjYQJDB42/Z/ttTvmVeZ7201QWyk47iDAyccAAdK+r6+SfhHqdv8&#10;Uf8AgsT8UvGWmpI1v8PfhLpfhCafH7t57m7/ALRYA9yv3T3BBrhwvw1X05X+at+Nj874OUlhs1m/&#10;gWEnzfOpSjD/AMqOD+R9bUUUVxnxJ8h/8FN7abxT8a/2ZvhtKV+x6l8ZILu8STo4tot4H1wW/Ovr&#10;yvj/AP4KwPJ4K1n4B/HlmkjtfCPxo05dSmjBxHb3IKMW9FOzaTx97HevsAEMMg12V/8AdaTXaX33&#10;/wAmj7niG8uD8llH4VGun/jVZuXz5JU/lY8d/wCChN3qlj+wt8XrrRmZbhPh1q+GXqq/ZJN5/Bd3&#10;/wBbrXgH/BvvaWEH7AMdxahfOn8Y6i1zjruHlqM/8BAr7H+I/gvT/iR8Pde+HmrH/Rde0e60+4/6&#10;5zRNG36Ma/MP/gkd+0/pf7B3xb8cf8E9v2sNUh8MyQ+JHn8P6tqknlWzXGBG0ZdsKqTIsUkTkhWy&#10;RnLKK68LGVfK6tKCvJOMrdWtU/uPr+E8NiM/8Jc4yrAx58RSrUcQ4LWUqSUoSaS1ag2pO2ydz9Vq&#10;Kzrzxf4U07w+3i2/8T6fDpSxmRtSlvEW3CDq3mE7ccHnPavzk8eft3fGT9sv/gqD4N+Av7EHxe1K&#10;z8D+G5l/4S/VtMjDWmowxyiS8lw6kPGFAgjfADO2VJVlY8WGwlTFc1tFFNtvZW/z6Hw/CnBea8WV&#10;MQ6LVOlh6c6lSrNSUIKCvZtJ+9J6Rja7fSyZ+llFFMuLiC0gkurqZY440LySO2FVQMkk9hiuU+P3&#10;0R8j/wDBIf7ToPhL4zfDBpma18M/HbXINNhP3YLeQQSCNfYMXb6sa+u6+SP+COOmXmrfs/8AjT44&#10;3A/0f4l/FnXfEGkttwTZmVbaP3+9byH6EV9b12Y//fJ+uvr1/E+48SGv9eMcvtKajL/HGMVP586l&#10;fzCvkP4a3EfjH/gtN8StQvIsy+EPg/pOl2bMOVjuJxdNjnpuk9v619eV8i6bFD8Mf+C0upLfR+TD&#10;8TfgzDNYTswC3N5Y3JSSEf3nWBFfvhe/YGE+GquvK7fem/wuHBVpUM2gvjeEqcvynSlP/wApxnfy&#10;ufXVFFFcZ8Ofl3/wTe/5TdftC/8AXxr/AP6dIq/USvyo/YG8Z+D/AAR/wWr/AGgtU8aeK9N0e1kv&#10;dejjuNUvo7eNn/tSM7Q0hAJwDx14r9H9T/aa/Zx0axk1LVPj54MhgiXMkj+JrXCj/v5XrZrTqSrw&#10;sn8EP/SUftnjNl+OxXFGEdGlKSeEwq0i3r7JdkfDf/ByVZaef2b/AIe6s0a/boPHTx20n8SxvZyl&#10;wPYskefoK+8/gdd3998FfCF7qjM1zN4XsHuGfqXNuhJPvmvyz/bZ+L2nf8Ffv28vh7+y3+zlqFxq&#10;XgnwneSSa14hgjZYJVZ4jd3a7gMpHHGI42IG53O3KuGP636fY22l2EOm2UWyG3hWKFP7qqMAfkKe&#10;OjKhgKFGekvek11SbVr+trk+IGFrcP8Ah3w/keNXLio+3ryg9JU4VZr2akt05KLk07NbNXPFf+Cl&#10;Xhiz8XfsD/FrSr2NWWLwPfXi7uz28ZnU/nGK6P8AYu8Q3Xiv9kb4Z+Ib6VpJrrwPpjSPIcszfZkB&#10;J5OTxXDf8FW/H1n8O/8Agnx8UNVu5lRr7w4+mQ7mxue6ZYAPykNemfsxeCLz4a/s5eBPAGoweXc6&#10;P4R0+1uo/wC5KlugcdB0bNcj/wCRer/zO33K/wCh8dV5o+GtHn+1i6nL/wBu0afPb/wKF/kd1RRR&#10;XGfD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BskaSxtF&#10;KisrLhlYZBHpX4Tf8FVv+CWnxF/ZP+KGp/FH4V+EbnUvhprV7Jc2M2mwtKdDZjuNrOBkogJOyQ/K&#10;VwCdw5/dumyxRTxtDNGrqwwysuQa9DLcyrZbW54ap7rv/wAE/SPDPxMzjwyzqWMwkVUp1Eo1KbbS&#10;mlqmmr8sotvllZ2u0002fz5eDf8AgsP/AMFBfAvwvh+E+h/HORrG2s/strfXmnQT30EQXaoW4dS+&#10;VAwGJJHrV/8A4J0f8E4fjP8At1/GO08V+LNI1Gz8C2+opfeKPFGpW77dQXzN7wQM+POmlwwLAsE3&#10;bmzwrft9c/skfsp3viZfGl5+zH8PZtYWRZF1aTwXYtdB1GA3mmLdkAcHORXfWtpa2NutpZW0cMUa&#10;4SOJAqqPQAdK9apxBThTksLRUJS3en6LX+tD9gzT6RWU4LLcRT4VyeGDxGIXv1VyXTd9UoQjzSV2&#10;4uTSTd+V7HJ/GOws9H+APirS9NgWG3tfB99Fbxx8CNFtXCgfQAV/Ov8AsUX98/7ZfwjV7yYqfido&#10;IIMh5/4mMFf0ruqyKUdQysMMrDrVOLw34ehkWaHQbJXVgystqgII7jivPy3NP7Pp1IOHNz+drb+T&#10;7n534Z+LEfD3KMxwU8H7d4tJc3tOTltGcb25Jc1+a+628y7RRRXkn42eR/t2fs4v+1d+yt4u+Ctg&#10;8ceqahYifQbiR9oi1CBhLbtu/hBkQKW7BjWT/wAE9f2ol/ak/Zy0zXvEUrw+MvD5/sbx5pN0uy4s&#10;tUg+STzE42+ZgSDt8+OqkD3Kvjj9qj4HfGP9k745Xn7fn7HnhhtYh1KFR8YPh3bsc63bIR/ptquO&#10;LpFyTjluTg7nDdmHca1J0JOzveLe1+qfa+mvdLufe8OVMLn+Tz4dxE1Cpz+1w05NKKqtKM6UpPSM&#10;a0YwtJ2SqQgm1GUmvpX9oT4J6F+0d8Gdf+CHijxLrOkab4ks/smoX2gTxR3awl1LojSxyIA4BRso&#10;flZsYOCMr9lL9lz4afsdfBbT/gX8J5dQm0nT55p/tWrTRyXVxLK5dnkaOONSeQBhRgKB2pf2aP2q&#10;vgn+1p8PofiJ8GfF8N9Cw23+mysEvNOm6GG4hzuicH14I5UkEGvRqxlKvTi6MrpXu157Hz+MxXEG&#10;VYOpkOJc6cI1OedKS5bVEuW8k1e6Wivp23Cvnv8AbC/4JqfAL9tP4geF/ip8Qde8TaD4i8Jx+Xp+&#10;reE7y2t5pUEoljWUzW824RybmTG3Bkfrnj6EoqaNapQnz03ZnNk+dZtw/jljcurSpVUmlKO9pJpr&#10;s002mmMtomt7eOBp3lKIFMkmNz4HU4AGT7AV8sf8FVPjH4jtvhRpv7IfwduWm+IXxmvP7A0qztzm&#10;S209yBe3b/3IliLIWOMB2I+6SPQ/2wf24vg/+x94Wjm8UXEus+KdUbyfDPgnRf32o6rcEfIqxLll&#10;TOAZCMDOBkkKeA/Yd/ZW+K7fEHVP23/2yvs9x8VPFNosGm6PAc2/hTSyAVsohyBKf42yT1GSS5bq&#10;w9P2KWIqLRfCv5n/AJLq/lufXcL5bDI6UeJ80jalTd6EJb160fhSj1pU5WlVl8Nl7NPmlp9BfBv4&#10;ZaD8FvhN4b+EfheILp/hvRLbTrX5cblhjVNx9zjJPck10lFFcUpSlK7Pg8RXrYqvOtVlzSk223u2&#10;3dt+rCvkX/gqR4O8TfDm4+H/AO378O9Le81T4O64ZvEFhbr+8vdBucRXaqf7yKd3PAVnJ6YP11Vf&#10;VdK0zXdMuNE1rT4buzvIHhurW4jDxzRsCrIynhlIJBB4INa4et7Csp2v3XdPRr5o9fhvOpcP51Sx&#10;vJzxV4zg9FOnOLhUg3054SlG/S91qjO+Hnj/AMJ/FTwNpPxI8CavHf6PrmnxXmm3kfSSKRQyn2PO&#10;CDyDkHkUvxC8FaV8SfAWtfDvXbi4hste0m40+8ltGVZUimjaNihZWAYBjgkEZ6g9K+J9L13xz/wR&#10;5+IVx4b8VWGqa9+zX4i1JpdD1S1jkurjwJdSnc0EqgMxtGbeRjucjLlg/wBveD/GfhH4heG7Txj4&#10;E8TWOsaTfwiWy1LTbpJoZ0PRldCQR+NaVqLoyU4O8Xs/0fZrqv0PR4h4fq5DiKePwE3UwlR81Gsu&#10;tteSdvhqw0U4PVPVXi4yfwj/AMQ4X7EH/RU/it/4PNM/+V9aHhr/AIN3P2D9B1NdQ1PxR8RtaiX/&#10;AJctS8QWixNyDkm3tIn9vvdD9CPvCiuh5vmT09qz3qnjJ4oVIOLzatr2kk/vSTXyOV+DHwT+Fv7P&#10;fw+svhb8HPBtpoWh2APkWVop5Y/ekdjlndjyWYkmuqozXyv+11+3nrFp4v8A+GRf2K9Nj8ZfF/Wo&#10;/KaS1PmWHhaJshry9lGUUoMkRk5ztyOVV+OnTrYqppq92307tv8AU+TyvKc64uzWUabc5yvOpUnL&#10;3YreVSrOXwxW8pSf3tpPmf2idV/4bS/4KEeCP2UvD8f2zwb8IbuPxh8SbmH5on1FR/xL7FmHAIY7&#10;2Q5LAsMDYTX2dXjv7E37Ivhz9j74R/8ACHwazNrfiTWbttT8aeKLvmbV9Sk5llJPOwMSEUkkL1JJ&#10;JPsVaYqpCUlCn8MVZefd/N/hZHdxZmmAxVahl+XNvC4WPJCTVnUk25VKrT1XtJttJ6qChF6xCiii&#10;uU+RPi/xhqcf7DH/AAU2h8dagn2f4e/tDWsNhqd0/wAsOneJrcbYXLdFWaPgg8s7s2cIQftCuA/a&#10;d/Zv+HX7WHwX1j4I/E60ZtP1SIGG6gC+dZXC8x3ERIO10bkeoyDwSK+c/wBmL9sT4g/szeN7H9iP&#10;/goTfLp/iCP9x4D+JUwYab4rtAMRiSYkrFcgKQQ7DJ2g/MymTulH65RUo/HFWa6tLZr0Wj8kn3t+&#10;j4jCy44yWni8IubG4WmoVaa1lUpU1anWgt5OnBKnVirtRhGpqnNx+vfEvhrw/wCMvD974T8V6Nba&#10;jpmpWr29/Y3kIkiuInGGRlPBBB6V8A/HT/g3Y/Zt8c6tNrvwM+LXiDwDNcTb2sZbVNUsolzysaM8&#10;Uq/8ClYD0r9Co5I5o1lidWVlyrKcgj1p1Z4bGYrByvRm1+X3bHhcL8ccWcF1pVMlxcqLlbmSs4yt&#10;tzQkpRbXRuLsfAf7OP8Awb5fsx/CrXLfxX8bvHurfEi+tZN8dndWaWOnPhiR5kAeR5OMDBl2nnKk&#10;HA++LS0tbC1jsbG2jhhhjVIYYkCqigYCgDgADtUlQapqmmaJp02r6zqEFpaW0ZkuLq6lEccSAZLM&#10;zEBQPU0sRi8VjJc1aTk/62WxPE3GXFXGmMjXzjFTryWkU7JRvuowilGN9L8sVfQdfX1npljNqWo3&#10;UcFvbxNLcTSsFWNFGWYk9AAMk18cfsKPJ+2B+138Qv8Agobd20q+GbSH/hDfhasyn99ZQPm6vRkc&#10;CSUfLjoHdTyM1i/GT41eN/8AgqR4uvf2Uf2StXvtN+FljeeT8UPitAjpDqMAYb9M09sDzS+GV3BK&#10;lTzlD8/2V8Nfhz4O+EXgHSPhl8PtEh03RdD0+Oz02zhXCxxIuB9SepY8kkk5JNauP1Oi4y+OWlu0&#10;d9fN9ui9T3q2HlwPkFahiNMfi4qDh9qhQbUnz/y1KzUUov3o0lLmS9oktyiiiuE/OSHUdPsdW0+f&#10;StUs47i2uoWiuLeZQyyRsMMpB6ggkEV8e/8ABNLxTqn7O/xD8cf8E2PiXeNDeeCtTm1X4byXcnOp&#10;eHbmQyoI2P8ArDE7kNj7u8rxsOPsivnn9vH9kDxJ8eLDQ/jT8Btcj0H4ufD+Y3fgvWmYLHcjOZLG&#10;4/vQyDI54BPoWB6sNOm1KjUdlK2vZrZ+m6fkz7PhPH5fUo4jJcxmoUMVy2qPalWhf2VR/wB33pU6&#10;lldQm5K7ik/oavD/ANt/9gb4Pft8+FND8H/GHxJ4l0210DUJLyzk8NXlvDI8jx7CHM8EwK49ADnv&#10;WV+xp+3z4T/aMkuvhN8TtGbwR8WPDuIPFPgfVmEchmUYaa1JJ8+AkEgqSQCM5BVm+han/aMHXv8A&#10;DJbP9UcMocScB8QRknKhiaTvGSts00pQlrGUZRfuyV1JO6Z+f/8AxDhfsQf9FT+K3/g80z/5X16Z&#10;8AP+CKP7B/7P3iWy8ZWPgrVfFGqadIstndeMNSW6VJFOVk8qOOOIsDjGUIGAcZ5r60orepmmYVI8&#10;sqrt6nu47xY8SMywssPiM1rOElZpS5bp7puNnZ9VswAAGAK89/am/aJ8FfsrfAjxD8bvHV4qW+kW&#10;LGztesl7dt8sFsg6lnkKr6AEscAEjY+M3xu+FX7PngG++Jvxj8b2Og6LYRM811fTBTIQOI41+9JI&#10;3RUUFmJAAJr5L+GHgj4i/wDBUL4y6L+0v8bfCl5oPwU8I3ou/hz4F1aMx3Gv3qEbdTvEH/LIH7iH&#10;II4wVZi+WHoxl+8qaQW/n5Lzf4bs8/hfh6ji081zW8MBRfvy2dSS1VGlf4qk9tNIRvOVktfUP+CX&#10;nwF8Y/Br9mw+L/irFt8a/EjXLnxf4sDD547m9bzFibj7yxldw7MWHavo6gAAYAorGtVlWqupLqzw&#10;88zjE5/nFfMa6SlVk5WW0U9ortGKtFLokgooorM8kKKKKACiiigAooooAKKKKAIr7/jym/65N/Kv&#10;5ePHv/JVNa/7GC5/9HtX9RlUT4Z8Nlt58P2O7Oc/ZE/wr2MpzT+zHN8nNzW622v5M/ZvCHxaj4W1&#10;MZKWD+sfWFBfxPZ8vJzf3J3vzeVrdbh4Y/5FrT/+vGH/ANAFcF+19+zT4Y/a7/Z38SfAPxTd/ZY9&#10;as8WOoeT5hsrtCHgn25G7bIFJXI3DIyM5r0sAAYAoryYVJU6inF2ad0fk+DzDF5bmNPHYWThUpyU&#10;4yW8ZRd0/k0fzd/E/wCDv7V//BN/9oKKbVbTVfC/iLQL8vofiaxjYW14u04lglI2SoyEhl56sjgE&#10;MB0P7QH/AAU//bh/ay8Cr8HfiV8TpLrR7uSMXOl6PpcVt/aDKwKLL5KhpRuAbaeCwBwSBj+hPxN4&#10;S8K+NdJk0Hxl4Z0/VrGZds1lqdlHcQyD0KOCpH1Fcv4D/Zk/Zt+FepNrHww/Z78D+G7xsbrrQfCd&#10;nZyHAIHzRRqehPfufWvp1xFQqJTrUFKa2en+V1+J/VFH6SeQY6nRxudZFTrY+ilyVE42utbpyhKV&#10;PXVJOVnqmj8+f+CGv/BMvx78LfEv/DYf7QHhV9JvjYyQeC9E1CErdW4lBSW8kQ8xFoy0aKfm2yMS&#10;ACue6/4OMZ5oP2PfC7Qysh/4T2HlWx/y63FfoJUN5YWOoxiHULKGdQ2Qs0YYA+vNeVLNKtTMo4uo&#10;r2e22nY/Ia3ixm2Y+JlDi/MqSqOlJONKMuWKhFNRhGTUrJXbbad5Nu2p+O//AAbeXVzP+0t48We4&#10;kcDwSvDMT/y9xV+x1V7PR9J05zJp+l28DMMM0MCqSPwFWKxzHGfX8U63Ly3tpe+33Hi+JXG0fELi&#10;ypnUcP7DnjCPJzc9uWKV+bljva+2gUUUVwnwJ8Y/AjUrT9iH/goh4y/Zl18tB4Q+Nl03iz4e3cp2&#10;xwargi/sMngl2IdAMbQqLglwa+zq8h/bU/ZI8M/thfB2TwHf6vJouvabdLqPg/xRZqftGjalHzFO&#10;hBDYzwyhgSOhBAI8x/ZK/bw1yPxmv7H/AO27YReD/i5pMflW93dN5eneLIRgJd2cxARndSpMYOS2&#10;7aMhkTvqR+t0/aw1kl7y66aKX3b9nq9z9GzXCz40yuOcYJc+KowjHE01rJxglGOIit5RcVGNa13C&#10;a55aTuus8O/8E4fgjof7aWoft3ah4s8Wax4zvvMEVrq1/bNYWe6BbdfJjjt0kGyFdi7pGwCScnBH&#10;0BRmiuSpWqVrc7vZWXklsj4zNM6zTOpUpY2q6nsoRpwv9mEPhiktElfRHO/Fr4YeE/jV8Mte+Evj&#10;q1ebSPEWlzWGoLHtDiORSpZSwIDDOQSCAQDg151+xR+w/wDDj9hHwFqfw0+FPjzxbq+j6lqn2/7L&#10;4ovraf7LMUVHMXkW8O0OFTcDuGVBGMnPs9Zvi3xh4U8BeHbvxf438R2OkaXYwmW81DUrpYYYUHVm&#10;diABTjWrezdJPRvbzNMLnGcxyyplFCpL2NWUZSprVSmtIu1r83RW1exH468b+GPht4M1T4geNNVj&#10;sdJ0axlvNQvJmwsUMalmP5D8TXy5/wAEwvDOvfFrWviF/wAFCvHmkzWWofFrWFTwrp9z96y8O2uU&#10;tB/vScs2OCERh1riPEOv+NP+CxHju38FeCbLVND/AGbfD+ppN4h8QXEMltP45uYn3JbQI21ltVYK&#10;SxHXk4YKF+6NH0jS/D+k2ug6Hp0NnZWVukFna20YSOGJFCqiqOFUAAADgAV01I/VaLpv45b+S3s/&#10;NvVrpZd3b63MaH+pfD9XLKr/ANuxXL7aPWjRi1ONKXapUmoznHeEYRi/elKMbFFFFcJ+dnP/ABZ+&#10;G3hz4x/C/wAQ/CjxdbedpfiTRrnTr6Pv5c0bISD2IzkHsQDXzj/wSr+MHij/AIVvrP7G/wAZrry/&#10;H3wZvzol3DcDZJe6WpIsrxFPLRmIKgYZBCoxPzjP1dXy/wDtwfso/FHUfH2j/tqfsgzwWvxX8I25&#10;guNLuGC23irS+r6fPyPmP8DEjHTIO1l7MPKE4Sozdk9U+zX6PZ/J9D7fhfFYDH4CvkGPqKnCs4zp&#10;VJfDTrxTUeZ9KdSMnCb2i+Sb0gfUFfLP7Zv/AASL/Zu/bl+LcHxl+LPjbxxp+qW+iw6Ylv4d1Kzh&#10;tzDHJK6sVmtJW3ZlbJ3YwBwOc97+x9+3N8If2v8Aw5Mvh95tB8XaS3k+KPAuuDydS0q4H3laNgC6&#10;Z6SAY7HawKj2mohUxWBrPlbjJaHDhcZxZ4fZ7N0JTwuKgnF20lZ22eqcZKzTV01ZptM/P/8A4hwv&#10;2IP+ip/Fb/weaZ/8r694/ZR/4Ja/sd/sdeIk8b/CzwHcXniGOExw+IPEN59ruoQV2sY/lVImYEgl&#10;FUkEjoSK+iKK1rZlj68OSdRtdrnp5t4n+IWeYKWDx2ZVZ0pK0o81lJdpJWuvJ3QV4l/wUA/aitf2&#10;V/2c9U8U6Uz3HirWv+JP4H0m35nvdUnGyIIPRCfMY9guOpAPV/tI/tQ/Bf8AZR+Hlx8SPjP4wg0+&#10;1jXbZ2KsHu9Qm6LDbwg7pXJ7AYA5JABI+ef2YPgz8Yv2wvjtZft6ftceFJNE0nSY2Pwb+HF82W0m&#10;F/8AmIXSYA+0uu0qCMqcHA2pU4ejG3tqvwL/AMmfZfq+i+RnwtkeHp0/7dzeNsFRd0no69Raxo0+&#10;ru7e0ktKcLtvmcU/ZP2A/wBmub9k79lHwp8HNVdJNYt7M3niKaN9wk1Cc+bPhv4gGbYG7hAa9koo&#10;rmqVJVajnLdu7Pls0zLF5zmVbH4p3qVZynJ95Sbb9Fd6Logr50/4KgfAPxf8bf2ZJdf+FkLN41+H&#10;usW3i3wf5Y/eNeWTGQxpxyzR7wo7ttFfRdB54Ip0asqNWNSPRm2R5vichzihmOHSc6UlJJ7Oz1i1&#10;1jJXjJdU2jzn9k/9o3wd+1b8BPD/AMbPBl2jR6pZqNQtOj2N4nyz27g8qySBhz1GGGQQT6NXxD8W&#10;PAXxJ/4Jj/GrWv2pfgP4SvPEHwb8XXn2v4neA9LUyXGjXjE7tVs0Ofk5zIgIAHBwoUx/WXwV+OXw&#10;o/aH8AWPxO+Dnjax1zR7+JXjuLOYM0TEcxyL96ORejIwDKRgitsRRjH97T1g9vLyfmvxWqPd4o4e&#10;o4WKzbKrzwFZ+5Ld05PV0atvhqQ2V9KkbTjdNpeBftjf8Efv2TP2x/FU3xH1+z1Twv4puNpvNc8M&#10;Sxxm9YAANPE6MkjYGNwCucDLHGK+dPA3/Bth8PLHxKt38UP2sNe1zR1GRpuk+G49PmLbgRmaSe4G&#10;3aGBAjBJIIIxg/ppRW1HNcwoU/ZwqNL5O3pfb5HrZP4veJOQ5YsvwWZTjSS5UmoTcUtlGU4ylBLo&#10;otW6HB/s7fs1fBf9lT4cw/C34G+CbfRdKjkMs/ljdNdzEAGaaQ/NLIQqjcxOAoAwAAO8or58/bM/&#10;b68G/s2C3+F3w80iTxt8VvEGYPCvgXR/30zTNwstztP7iEE5JYgkA44DMvLGNbFVrLWT/q7f5s+T&#10;weCz7i/OXCnzV8RVblKUnd95TnOTsopaylJpJatpHnn/AAU28U6v+0D4y8E/8E2/hhqHmal481KH&#10;UviA9q53aZ4dtpBLI0hH+r810Crn72zbzvGfr7S9MsNE0y30bSrSO3tbO3SG2giUKscaqFVQB0AA&#10;AAr5/wD2EP2P/FPwPh1346/tBa5Fr3xf+IEwufGGsRsGhsowcx2FtgYWGMYBx94gdlXH0RWmJnBK&#10;NGDuo317t7v00SXkr9T2OK8dl9Khh8ky6aqUcNzOVRbVa07e1qL+5aMKdO6u4QUnZyaRRRRXKfFn&#10;xp+3t5/7JP7Vnw6/4KJ2NpM/hxYz4P8AiktumWi064cG2u8DqI5T83c4jA65H2Lp2o2Or6fBqul3&#10;cdxa3UKy29xCwZJI2GVYEdQQQQay/iL8PvB/xY8C6t8NvH+hw6lout2MlpqVjcLlZYnXBHse4I5B&#10;AI5FfGHwi+Mvj3/glh42tP2W/wBqzVL7VPhDqF0Yvhl8U5ld49JjLnZpmoNg+XsBAVyQAq8DYD5f&#10;dGP1yiox+OOlu8d9PNa6dVtsfo1DDy44yCjhsPrj8JFxjDrXoXckofzVKLcly/FOk1ypum0/ueRB&#10;IjRt/EuK+Bbv/g3L/YjvLqS7l+KXxUDSyM7Bdc03AJOf+gfX3ppWraXrumw6zompW95Z3MYkt7q1&#10;mWSOVD0ZWUkMD6g1YrLD4vFYS/spON97Hg8O8Y8VcHyqrKMVOg6llPl0vy3te6e3M/vZ8HeG/wDg&#10;3b/YP0LUhfap4o+I2sxbcfY9S8QWqxnkHObe0ifPGPvYwT3wR9g/A74AfB79m3wJD8Nvgl4CsfD+&#10;jwyGRrezj+aaQ9ZJHOWkc4A3MScADoAK7Ckd0jRpJGCqoyzMeAPWniMbi8UrVZtrzen3Gmf8dcZc&#10;VUVRzbHVa0E7qMpPlv35VaN/O1xa+MfD+pr+3J/wU6/4SfTP9J+Hn7O9rNa2tyq7odQ8UXAKyEN9&#10;1hBHjAHKumc4cCpP2of2zPiB+0R46vP2Iv8AgnteLqfie4/ceOPiLBubTfCdoRiQrMuFkucEABCd&#10;pyBlwdn0R+y5+zV8Ov2SvgrpPwR+GVvJ9h02MtcXlzjz764bmS4lIABd259AMAcAVpGP1Oi5S+OS&#10;sl1Se7fqtF6t9r+3hcLPgjJamMxa5cbiqbhRpv4qdKorVK01vFzg3TpRdm4zlU0Sg5ehUUUVwn5w&#10;FFFFAH5//wDBN3/lKp+1h/2Fof8A0plr9AK/P/8A4Ju/8pVP2sP+wtD/AOlMtfoBXfmX+8L/AAw/&#10;9Iifpni1/wAlZD/sGwf/AKi0gooorgPzMKKKKACiiigAooooAKKKKACiiigAooooAKKKKACiiigD&#10;57/4KP8Axx+JXwE+FvgPxH8LteGn3mtfG3wfoGoyG3STzbC+1aG3uYsOCBujdl3DkZyCDX0JXyb/&#10;AMFgv+SI/C7/ALOS+Hv/AKfravrKgAooooAKKKKACiiigAooooAKKKKACiiigAooooAKKKKACiii&#10;gDM8a/8AIm6t/wBgy4/9FtXxT/wb2f8AJiuqf9lG1L/0RaV9reNf+RN1b/sGXH/otq+Kf+Dez/kx&#10;XVP+yjal/wCiLSvQo/8AItq/4of+3H6Zkf8AyavOf+v+D/LEH3TRRRXnn5mFFFFABRRRQB+RH/Bb&#10;D/glt4+sPiPqn7YX7P3ha61jR9aZZ/GGjafCZLiwu+j3aRr8zwvhS20Eo+5j8rfJ8qfAD/gqb+3D&#10;+y74AX4SfDT4rNDotoWSz0/VtMhujY5JJSIyqWjGSTtzgHoBX9ERAIwRXB+Mf2V/2YfiJrY8S/ED&#10;9nDwHrmpL93UNY8H2V1OOc/fkiLdST1619Fhc8jHDqhiqaqJbfpuvxP6V4V8fsHR4ZpZFxXlkcfS&#10;o2UJS5W0oq0VKM4yTcVoppp8ujTd2/wN+AX7Mv7WH/BTT9oCfU7ddS1W81i++0eKPG+qQk2tmvAa&#10;R34UkAYSFTk4AAABI/oE+CHwe8Hfs/8Awj8PfBfwBbSR6P4b0uOys/NYGRwo5kcgDLs2WY45ZjXQ&#10;aPoei+HbBNL8P6Pa2NrHxHb2dusUa/RVAAq1XDmWaVMw5Y8vLCOyX9f8MfDeKXi1mHiROhh40I4b&#10;CUP4dKLuk7WvJpRTaWkUopRV0t23/Mj+07f36/tKfEJVvZgB441bA8w/8/ktf0teByT4K0cn/oF2&#10;/wD6LWpn8NeHJXaSTQLFmY5ZmtUJJ9elXgAo2qKrMs0WYU6cFDl5L9b328l2N/FLxXp+JGX5dho4&#10;P2H1VSV/ac/PzKmtuSHLbk7vfy1K534t/DXw78ZPhb4i+E3i238zTfEmi3Om3q9xHNGyEj0IzkHs&#10;QDXRUV5UZSjK6PyGhWrYatGtSk4yi001umndNeaZ8p/8ErfjB4mf4Zav+x38Yrlo/H3wZv20K+iu&#10;PlkvdMViLG8RTy0ZhCoGGchVYn5xX094n0WbxJ4b1Dw9Brt9pcl9ZS26alprItzaF0K+bEXV1Ei5&#10;3KWVgCBkEcV82/tv/sofFG/8f6P+2t+x/Lb2vxY8I2xgudLuWC2virTOS9hPyvz/ANxiwA6ZB2sv&#10;bfsfftz/AAg/a/8ADkw8OyTaD4t0lvJ8T+BtcHk6jpU4+8rRtgumekgGOx2sCo7cRD23+0U9n8S/&#10;lf8Ak3t06H3/ABNgY51GXFGVRTpzalXhFXdCs3714/8APqpK8qcrcqu6b96Osf7En7AvwU/YK8L6&#10;34Y+D+reINS/4SDUEu9R1DxLeQTXDMibVQNDDEuwfMeVJyx56Ae3UUVy1atStUc5u7fU+MzbNsyz&#10;zMKmOx9V1a03eUpat2SSv6JJeiPFf22v2Dfgn+3t4H0nwN8ZbzWrFNF1Q3un6l4duIIbqNjGyPHu&#10;mhlXy2BBZduSY0ORjn0n4TfDuz+EXwz0H4Xab4i1TVrXw/pcNha6hrcySXc0USBEMrxois20AZCj&#10;OPWuhrz39pH9qH4L/so/Dy4+I/xm8YQafbRrtsrFWDXeoTfww28I+aVyewGAOSQASKVSvWhGirtX&#10;0Xm+x3UMdxFnWDw+RUZTqwjNulSS5rTnvypK95dUtOpyf/BQD9qK1/ZW/Z01TxTpbNceK9a/4k/g&#10;fSbfme91ScbIgg9EJ8xj2C46kA2v2A/2a5v2Tv2UfCfwc1V45NYt7M3fiKaN9wk1Cc+bPhv4gGbY&#10;G7hAa8b/AGX/AIL/ABf/AGwPjrZ/t7ftceFptF0vSlY/Bz4b3zZbSIH/AOYhdJ0+0uuCARleDxtT&#10;H2RW1dxo0VQi7u95NbX6Jemuvdvse/xFUw3D+Sw4dw81OpzqriZRacfaJOMKUZLSSoxlPmkrp1Jy&#10;SbUU2UUUVxnwJ85/8FQPgJ4y+Nn7M0niH4Uo3/CbfD3Wrbxb4PMQ/eNeWRMhjT/bZN4Ud22ivR/2&#10;Uf2jfBv7VnwF8P8Axs8F3iNHqlmo1C0GQ9jeL8s9s4PIZJAw56jDDIIJ9FPPBFfEXxW8B/Ej/gmN&#10;8ada/ai+BPhO88QfBvxdefa/iZ4E0tDJcaLeMTu1SzQ/8s+cvGCAB6KFKd1G2Io+wfxJ3j533j89&#10;153XU/QMj9jxTkP9gTko4mlKU8M5NJT50lUoNvROTjGdK9lz80W7zTX26eeK+EPGH/BvT+xf418W&#10;6p4y1X4nfFCO61bUp725jt9a04RrJLIzsFBsCQuWOMknHc19h/BX45fCj9ofwBY/E74OeNrHXNHv&#10;4VeO4s5gzRsRzHIv3o5F6MjAMpGCK6ys6OJxWCk1Tk4vZ/I8rJeJ+LuBcXXp5dXqYWo7RqJe7K8W&#10;9JJq6abeh8C6b/wbm/sMWN9Hd3XxA+J17HG2WtbnXrARyexMdirY+jA19Zfsz/skfAH9kPwbJ4I+&#10;AvgG30e1uZBJf3BkaW5vHAwGllclnwOgJwMnAGTXpFFOvjsZiY8tWba7X0Ns+8QeNuKML9WzXH1a&#10;tO9+WUnytrZuKsm10bTsFfHH/BTXxVq/7QPjXwT/AME2/hhftJqXjvU4dS+ID2rHOm+HbaQSyGQj&#10;/V+a6ALkjds2/wAYz6H+2Z+3z4O/Zt+y/C34daQ/jb4reIcweFfAujkSzGZhhZrraf3EIJySxBIB&#10;xwGZYv2Dv2P/ABT8DoNc+On7QWuR698X/H8wufGGsIwaKzjBzHYW2BhYYxgHHDEDsq4vDx+rRWIn&#10;/wBuru+/ot79Xp3PV4bwb4UwseJseuWSTeFpv4qlXaNW2/sqL9/m2lUUYRv7zj9A6XplhommW+ja&#10;VaR29rZ26Q20EShVjjVQqqAOgAAAFWKKK4T86lKUpXYV8Z/t6ef+yR+1h8Ov+CiVnayP4b8o+Dvi&#10;isK5aHT7hwba8wBkiOX73UnEYAySa+zKxfiL8PfB/wAWPAurfDXx/ocOpaLrdjJaalY3C5WWJ1wR&#10;7HuCOQQCORW+HrKjVu1dPRruno/+B5n0PC2dUsizeNavBzozjKnVgtHKlUTjNJ9JJPmg+k1F9DU0&#10;/ULHVrCDVdLu47i2uYVlt7iFgySRsMqwI6gggg1Myhl2suQeCD3r4X+D/wAZPHf/AASy8Z2f7LP7&#10;VuqX2qfCXULwxfDH4qTK7w6TEzHZpmoNg+XsBARywUKvA2D939waVq2l67psOs6JqVveWdzGJLe6&#10;tZlkjlQ9GVlJDA+oNPEYeVGV1rF7Po1/n3XQviThvEZDXjUhL2uGq3lRrRXu1I/+2zjtOD96Erpq&#10;1m/iH9p3/ggl+yh8cvEN945+GXiLWPh3rV9I8siaTHHcad5rHJf7M+1l5/hjlRfQDrXE/Bj/AINy&#10;PgZ4V8QLrPx1+Pev+NreGQNb6Zp+lrpML/7Mp82eR1P+w0Z9/X9HKK6o5tmUKfs1Udvlf79/xPqc&#10;L4zeKGDyv+z6WaVFTtZX5XNLsqji6i+UkZHgLwF4N+F3g3Tvh98PfDdrpGi6Tarb6dptjEEigjHQ&#10;AfqSeSSSck1r0jukaNJIwVVGWZjwB618bftQ/tleP/2jPHN5+xF/wT2vI9U8TTqYPHHxFh3NpvhO&#10;0YYk2TAhZLkggAITtOQMuDs5KNGpiKjt6tvZLu3/AFf1Pk8jyHNOKswmoSsledWrNvkpxv71SpJ/&#10;8GUpNRinJpOHw3qn/Dcn/BTxvFOnr9o+Hv7O9tNaWd0q7odQ8T3KlZSG+6wgjxgDlXQNnDgD7Qrz&#10;39l39mr4c/slfBbSPgj8MbaT7DpsZa4vLjHn31y3MlxKQBl3bn0AwBwAK9Cp4qrGpUSh8MVZenf5&#10;u7+ZvxZnGDzTHU6OATWFw8FSpXVm4xbcpyXSVWcpVJLWzly3aSCiiiuc+WPi/wCAWqw/sS/8FD/G&#10;n7LuvI1r4N+M10/i34dXUzYii1Qj/T7FSeMs3zqowVAQYO8GvtDNeP8A7bH7Ivhr9sT4PP4GvdXk&#10;0XxBpd0upeDvE1qv7/SNSj5imUjB25wGUEEr0IIBHmP7IP7ePiL/AITJv2QP24dPh8H/ABd0dfKt&#10;7q4Ux6f4rtxwl3aTH5Gdl2kx5yW3bQCGRO+pH61T9rDWSVpLrppzelt+z1e5+kZrhJcaZXHOcEub&#10;FUYRjiaa1m1BKMcRFbyi4qKrWu4TXPL3Z3XtH7Vv7MPgL9sH4Kal8B/iXq+sWOj6pNBLcXGhXEUV&#10;yrRSLIu1pY5FAJUZyp49OtfIv/EOF+xB/wBFT+K3/g80z/5X1+gGaKjD4/GYWHLSm0t9DyeH/ELj&#10;ThXBPCZTjp0abk5OMWrczSTeqetkl8j4r+FX/BA/9gH4aavDrOraR4o8XyQTeZHD4q1qN4TwMK0d&#10;tDCrrxnDA5yc5GAPszSNI0rQNLt9D0LTLezsrOFYbWztYVjihjUYVFVQAqgDAAGAKsVm+LvGPhPw&#10;B4cu/GHjnxLY6PpVjCZbzUtSulhhgQdWZ3IAH1NZ1sVicVJe1k5dr/ocOecU8VcX4iDzTFVMRJaR&#10;UpOVm+kY7JvTZakXj7x14V+GPgnVfiJ441ePT9H0WxkvNSvJvuxQxqWY+5wOAOSeBzXy7/wTA8J6&#10;78U9X+IP/BQjx3pU1nqHxe1hT4Z0+6/1lloFt+7tQx/vSAbjjjCIR1rh9a8ReOv+Cw3xCt/CHgq0&#10;1TQv2bPD2pJL4g1q6iltZ/HdxE25beFWCsLUMFJJ7jJwwVV+6dI0nS9A0q20PQ9Ohs7Kzt0gtLS2&#10;iCRwxqAqoqjhVAAAA4AFbVI/VKLpv45b+S3s/NvV9rJb3PoMxo/6l8P1crqP/bsVy+2it6NGLU40&#10;pdqlSajOpHeEYQi/elKKsUUUVwn52FFFFABRRRQAUUUUAFFFFABRRRQB/Or/AMFVf+Uh/wAWP+xq&#10;f/0XHX7f/wDBN/8A5MI+EP8A2T/Tf/RC16/P4f0C6ma4udDs5JGOWkktUZj9SRVqGGG2iWC3hWON&#10;FwqIuAo9AK9bHZp9cwlOjyW5La3veyt2P2bxA8Wo8ccH5bkawfsvqiguf2nNz8tP2fw8keW++7tt&#10;5mT8Q/Anhr4o+A9a+G3jPTlu9J17S59P1K2b/lpDNGUcexwxwex5r+fP9tj9gr9oL/gn18XzJdWu&#10;oS6HBfLd+FfHGlRyLCwV8xEyL/qLhCBlSQQQCpIIJ/okqvqel6ZrVjJpmsadb3dtMhSa3uoVkjkU&#10;jBBVgQQR61OWZpVy2bsuaL3Rw+Fnixm3hljavs6Sr4atb2lJu12r2lGVnaVm07pqS0a0TX8+vj//&#10;AIK//t/fEz4VXPwe8T/Gxjpl9Zm0v7m00yCC8uYWUqyPOih8MpIbBBI/Gvcv+CL/APwTH+J3xG+M&#10;+h/tUfGHwncaN4R8K36X+i2+qWjRzavep80LxowB8qN9shkIwWUKufmK/rB4e/ZO/ZY8I+JP+Ex8&#10;Kfs0/D/S9Y8wv/aun+DbGG53E7i3mpEGyTznPWu/RVjUIihVXgKo6V3YjPKf1eVLC0lDm3en6L8T&#10;9B4k8fst/wBXcRlPCeUwwKxCaqTXKn7ytLljCMVdrRSbbSeiTs181f8ABYKR4v8AgnN8THjdlYaZ&#10;b4ZTyP8ASoa/Jv8A4Im3l5L/AMFLfh3HLdSMpXVsq0hI/wCQXd1++9xbW95C1vd26Sxt96ORQyn8&#10;DVe20HQ7KZbmz0W0hkX7skduqsPxArlweaLC4Gph+S/PfW+11bax8ZwX4tU+EfD/ADLhp4L2rxaq&#10;r2ntOXk9pSVP4eSXNa3N8SvtpuW6KKK8c/GQr4v+M95H+w7/AMFJ9H/aP1i5+z/D7436fB4Z8VXI&#10;U7NN1yD/AI87iU9BHIh2bv4f3jEgDn7Qrif2h/gF8Of2nfg/rXwU+Kek/atJ1q32Oy4EltKDujni&#10;b+GRHAYH1GDkEg9GGrRpVLT+Fqz9H+qdmvNH0/Cec4XKMylDGpvDV4SpVkvi9nKz5o305qclGpFb&#10;OUEno2dsrBhuU5B6GvAPjh/wTj+B/wC0P+1B4V/ar+J3ifxVd6t4ONqdG0GO+tl0sGCUzJvjNuZW&#10;zId7fvQCQB0yD5V+zd+1h8RP2NvHFh+xJ/wUC1gxOMQfDn4sXW5dO1+0AxHBcTNxFcqAFJdsnKhu&#10;SrSfaUM0NzCtxbyrJHIoaORGyrKehB7irlHEYGpeL3WjWzT7f1dbHbjMLxFwDmXtMJWajVhJU61P&#10;4atKejcJW6rSS0nB3jJJpodTZoYriFreeMMkilXVhwQRyKdRXIfFnz7+x1/wTf8Agt+w5438UeMP&#10;gt418YNb+LFA1Dw/q19ayWELLIzxtEkdtG6lA7ouXI2uQQSAR9ASyxQRNPPIqIilndmwFA6kn0pl&#10;9fWWmWcmoaleRW9vCheaeaQKkajqSTwB7mviL47/ALQPjr/gpH401D9jX9jDVZ7fwLDKbb4rfFmB&#10;D9nW2ztk0+wY4E0rgkFgSCM/wZY9kY1sdVc6j23k+i21/RbvY+2wuFz7xAzepjsxrvlgoutiKnw0&#10;4RSinJq3NKyUYQV5zdoxv01v2PtSn/bR/bn8c/tvT2nm+C/BNm/gv4WXDR/u7kht19fIT9/cxKBx&#10;xsk28lTX2ZXN/CH4UeB/gZ8NNF+Enw20dbHRNBsVtdPtl6hR1Zj/ABMxJZm7sSe9dJWeIqxrVLxV&#10;orRLyX6vd+bPN4qzrD51mvPhYOGHpRjSpRe6pwVo36c0nec7aOcpMKjura3vbaSyvIFkhmjZJY3X&#10;KupGCCPQipKK5z5u9tUfGX/BPHXH/ZU+Pnj7/gmv4xdobbS9Sn8TfCu6uZDuvdDunLNbjP3mgcHJ&#10;H3iZOAFxX2bXgf7eP7HupftLeFdH8dfCnxL/AMI38UPAd4dS8BeJF42TAgvazHqYJQoVh0BwSGG5&#10;Wy/2M/2/dH+OWozfAj476AfAfxj8PoIfEXg/VMxLduvBubJm4mhfG4BWYqCOWXDt314/WofWIb/a&#10;XVP+b0fXs/kfo/EGElxfgnxHgVzVUl9bprWUZpJOvbd06vxSktIVHKMrJwbu/tz/APBNv4G/8FAp&#10;/DNx8ZfFXizTG8JreLp3/CM31tD5n2kw7/M8+3mzjyExt24y2c8Y8C/4hwv2IP8AoqfxW/8AB5pn&#10;/wAr6/QCilRzLHYemqdOo0l0OPJ/E7j7h/LaeX5dmFSlRhflhFqyu3J206ybfqz5R/Zv/wCCMP7D&#10;n7NPi7T/AB/oPhLVvEmt6VMJtP1DxdqK3XkzK25ZRFHHHFvU42tsyCARzzX1dRXOfFb4u/DT4HeB&#10;r74k/FrxpY6DommwtJdX1/NtUYGdqj7zueiooLMcAAkgVhVrYjFVL1JOT+/7jxM2zziXjDMYTx9e&#10;piaz92PM3OWr0jFa2u9lFb9DO/aI+O/gj9mf4L+IPjf8Q7ny9M8P6e9xJEjASXMnSOBM/wAbuVQe&#10;7eleLf8ABK/4MeLPBfwN1T48/Fa3aPxt8YNem8V+IIZFwbSOY/6NbDIBwsWGweQ0rDsK828FeG/H&#10;/wDwVj+L+i/Gz4meE7/w98AfBupC88H+FtYhZJ/GN+n3L+4jOALZc/KpDBhuXJ3vj7mACjaowB0F&#10;b1f9louj9p6y8rbR9er87Loz6LOo0+EsglkSkni68oyxNndU4wu6dC6unLmftKttIyUIfFCQUUUV&#10;wn56eY/tlfs+af8AtTfsyeMPgZeonna3pTDTZnbb5F7Gwlt5M9tsqIT7ZHQmuL/4JtftN6n+0Z+z&#10;pZ2PxDdrf4geCpj4f8f6XdnbdQahbjYZpE6jzQu/OMFt4H3Tj6Cr5B/a5+AHxl/Z9+N7f8FA/wBj&#10;Pw7/AGtq0lqsHxU8ArIFTxLp0YB8+EcYu41BxjJbC4VjuWTsw7jWpuhJ21vFvv1T7Jrr3S6H3nDd&#10;bCZ3lFTh3FTjTlKftcPOTSjGrZRlTlJ6RjWiormeinCnzNRcmvr6vAf2zv8Agmr+zB+3LHDqXxZ8&#10;P3ljr1pb+TZ+J9AnSC9SPJIjYsjpKgJOFdTjJ2lcmux/Zc/a5+Cf7XngCPx38IfE6zNH+71TRbvE&#10;d9pk44aGeEnchByM/dbqCRXptYxliMJWum4yXyZ4OHxXEfBedudGVTC4qk2na8ZxfVPyfVO6a7o/&#10;MS2/4Nq/Bo8Veff/ALX+ty+H/OY/2XH4VjS68vB2r9oNyybgcZbyMEAjaM5H27+yJ+w1+zv+xH4T&#10;uPDHwN8JyQzahsOra1qMwmvr8pnb5kuB8o3NhFCqCxwBk169RXRiMyx2KhyVZtrtovvta/zPoOJf&#10;FHj7i/BLB5tj51KWnuJQhF21XMoRipNPVOV3fUK+YP8Agqb8cta8IfA+H9nD4Uy/aPiL8YLr/hGv&#10;C+nwuRIkU/yXN0xH+rjjiYgv2Lg9ASPQv2tv21fgv+x54OXW/iDqj32tXzCLw/4P0jE2p6vOeFSG&#10;EfNtzwZCNq5AJyVB8w/Yv/Zj+Lniz4rX37eP7ZdvH/wn2t2f2fwj4V3FofB2lNyLdQcD7QwPztjI&#10;ywzlmAWHpqmvrFTZbL+Z9vRdX8tyuFcrp5PTjxLmsbUKTvRhLfEVo6xjFdacJWlVlsorkT55JHvX&#10;7PPwd0b9n34HeFfgp4fkElr4Z0SCxWYLt810Ub5Mdtz7m/4FXZUUVySlKUnJ7s+HxWKxGOxU8RXl&#10;zTnJyk3u3J3b+bdwr5R/4KofD/xto3hXwT+2Z8KtMa88Q/BXxJ/bFzZw/wCsutHlUR38S+p8sBiP&#10;7qv1OAfq6o72ys9Ss5tP1C1jnt542jmhmQMkiEYKkHggjgg1pQrOhWU7X7runo181oenw7nVTh/O&#10;qOPjFTUW1KL2nCScakH5ThKUX6mF8J/ij4K+Nfw30X4r/DrWY9Q0XXtPjvNPuo/4kdc4YdVYHKsp&#10;5VgQeRXQ18I7vG3/AAR6+I+oXEWialrv7NPifUjcItjG1xc+A76VvnyvLtZsfc4OP48+Z9reA/iB&#10;4I+KPhSz8c/DnxZp+t6PqEIls9S0y6WaGVSM8MpIz6jqDwavEYf2fvw1g9n+j7NdV81oejxNw2sp&#10;lHG4GTq4Gs26VT8XTqW+GrC9pxf+KN4NN/Hvxn/4IL/sg/HP4teJPjL4t+I/xJt9U8Ua1capqFvp&#10;2saelvHNNIZGWNXsXYKCxwCzHHUmsHSv+Dc/9hfT9QjvLvx78Tr6OM5a0utesVjk46Ex2KP78MOn&#10;4V98UVvHNcxjFRVVpLQ9uj4veJeHwscPSzSrGEUopJpWSVklpdWWx5h+zH+xz+zt+x94ZuPDHwE+&#10;Hdvo63hQ6jfNI011eFRhTLM5LMBk4XIUEkgDJr0+ivmH9rz9vebwh4oj/Za/ZI0uHxt8ZNdQw2Wn&#10;2bCWz8PqTg3d/IDtiCDLeWTk4GcAjdzxjXxlbu3q2/zbfTzPnMHg+IeNs6k+aVatL3p1Kkm1GK3n&#10;UnJ+7CK3lJ2SVuyOQ/a11d/2x/24/h/+xR4SkW98M/D/AFCHxn8V5IxuhVoSPsNhIw43OzbmjPJV&#10;1OPkNfZteK/sPfsgaZ+yV8M7mz1jXZNf8beJ7w6p488VXHMmp6g+S2CeREhJCL9T1Y17VVYqpTk1&#10;Tp/DHS/d9X83t5JHXxZmeX1p0Msy2XNhsLFwjK1vaTk+apVtuueWkU9VTjBPVMKKKK5T5A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UUUUAFFFFABRRRQAUUU&#10;UAFFFFAHzX8e/wDgmh8NfiF8Qpvj38BPHesfCX4ksuT4o8HsFhvH/wCnu0yI7hT/ABD5S/8AEWrl&#10;dP8AGf8AwWP+Csz6f4m+Dnw4+MmnwgiG+0PXv7CvpxngsJwYlJHUBcAn7x7/AF9RXVHGVOVRqJTS&#10;7/5qzt5XsfZ4fjjMvqsMLmNKljKcElFV4uUoxW0Y1YShWjFdIqpyrokfKcn7an/BQCW18uw/4JPe&#10;ITesoCx3HxQ0uOEP3zJtPyjnnbz7dsq9j/4LG/H+6bS3i+HfwO0Sf5ZLy3nOu6tChU52f8sWbPTh&#10;MevHP2DRVLFQjrGlFPvq/wAG2vwNKfGGX4X3sHlGFpz6SarVbeka9apT084M8D/Zd/4J3/BH9mnx&#10;LdfFK5vtW8b/ABA1Ef8AEy8feM7w3moSE9RGW+WEH/Z+YjALECvfKKK56lapWlzTd2fNZtnOaZ7j&#10;HisfWlUqNJXk9ktopbRitlFJJLRJBRRRWZ5oUUUUAVdZ0XR/EelXGheIdJtb+xu4WiurO8t1limj&#10;IwVdGBVlI6gjBr5L1/8A4Jn+OvgXr198Qf8AgnL+0DefDa6vJmnvvA+sRHUPDt8x7CJyWtTnoyBs&#10;D5QFHT6+orajiKtG/K9Hunqn6p6HvZLxNnHD/PHCVF7OduenKMZ05pbc9OacJW6Nq8d4tPU+R9N/&#10;aD/4KzfDZBYfEr9hLwr4+VJNrar4F+IEOn5TP3/IuwxY+wK/hVu8/bD/AOCi+sp9g8G/8EsdQtrl&#10;8j7Z4g+KGmxW8PoxCKWfnsCDX1bRWv1mk9XSj/5N/wDJHsS4ryepLnqZLhXLuniop/8AbscSor0S&#10;S8j41m/Z4/4Kg/tVI+k/tMftDaD8LPCd0uL7w78KYnbUbqPvE17KSYQRjJRmyMgrg19Bfs0fsl/A&#10;f9kjwY3gr4I+CIdNjnk8zUdRmYzXmoS/89J5m+aQ+gztHYCvSKKiriqtSPJoo9krL59/nc4s24wz&#10;jNcH9SjyUMPdP2VGCp021s5Je9Ua6SqSm10aCiiiuc+WCiiigArj/jh8A/hD+0h4Buvhn8afAtjr&#10;2j3QyYLuP54X7SROMNFIOzqQR64zXYUVUZShJSi7NG+FxWJwWIhiMPNwnBpxlFtSTWzTWqa7o+M7&#10;f9jL9vD9klfs37Dn7Ttp4l8Jxndb/D34sRvcizGD8lvep86pnGI8Iq8nJJNblj+1p/wUu8Lgab8Q&#10;P+CYq6vMqf8AIU8I/E6x8iVu+Ip13oO/LGvrCiup4z2n8WEZPvZp/wDkrV/nc+yqccSzD3s2wGHx&#10;U+tSUZ06j85SoVKPO+8pqUnu23qfJepftPf8FS/HCPp3w0/4JzaT4VdhiPWPHHxJtbiJT729qA/B&#10;/wBrmsyP/gnr+0l+1HcQ6p/wUV/acl1jRo5lli+Gfw/jbTtJyDnFxNxLc9hggbcHDHNfY9FCxkqf&#10;8KCj5q7f3ttr5WCHHWIy+P8Awj4OhhJfz04znVX+GpWnVnB+dNwfZpGP4B+H3gf4WeErHwH8OfCl&#10;homjabCIrHTdNtVhhiUeiqOvcnqTyck1sUUVxtuTuz4qrVqV6kqlSTlKTbbbu23u23q2+rCiiigz&#10;CiiigDxv9qn9hX4Aftd2tpe/EXQ7nT/EWlndovjDw/cm01TT27bJl5Kg87WDKDyADzXj1n8Pv+Cu&#10;v7NMkek/D/4l+C/jf4atsJax+MlfTdaEQ6K06EpI4GB5jsxY5JAr7Forpp4qpCHI7Sj2avb06r5N&#10;H1mW8Z5tgcDHA14wxOHjflp1oKcY335HdTp36+znG71d2fKlv+2d/wAFA7JWtPEP/BKXXPtUbEM2&#10;l/FDS54XHZlYqp59MZFZ2o/F7/gsD8XUWw8Afso+A/hVDNw+peMvGS6xPEOzKloqqD7MrV9eUVX1&#10;mnHVUo/+TP8ABya++51R4symjLnoZLhYy6NvEzS9I1MRKD/7ejI+VPhl/wAEw9K1rx9Z/HD9tz4w&#10;ap8ZPGVnJ5tjb6xCIND0tuwt7BSU49W4YgMVDc19UxRRwRLDDGqIihVVVwFA6ACnUVlWr1azTm9t&#10;uiXolovkeHnXEOccQVozx1XmUFaEUlGEI/ywhFKEF5Ril13CiiisTxQooooAKKKKACiiigAooooA&#10;KKKKACiiigAooooAKKKKACiiigAooooAKKKKACvOf2k/2UvgX+1n4HbwJ8bfBEGpQo3mWF/H+7vL&#10;CXtLBMPmjb6HB6EEcV6NRVQnOnJSi7NdUdWBx2Ny3FwxWEqSp1IO8ZRbUk+6a1R8b237OH/BTX9l&#10;RI9K/Zh/aJ0P4neEbbP2Lwx8VoXXULSPPEKXsRzKoHQuV2jAC4Fbdp+2F/wUY0Xdp/jL/gljfXVx&#10;HgLeeHvilpssE/qQrqGQexJNfVtFdTxan/Epxk+9mn/5K0vwPrqnGlPHe9meW4bET6zcalKbfeX1&#10;epRjJvq5Rbe7d9T5I1H9of8A4Kw/ElG0/wCGn7BnhjwGrttTV/HfxAhvsLnl/ItArKfYk/jVbRP+&#10;CaHxD+POu2fjv/go3+0PefEaazmWWz8C6FG2n+HbRh/eiXDXJz/EwUkfKcivsCij65KH8KKh5q9/&#10;vbbXyaBcdYzBQccnwtHBN6c9KMnVt1tVqzq1IX68ko9ttCromh6J4Z0i30Dw3o9rp9hZwrFaWNjb&#10;rFDBGBgIiKAqqB0AAAq1RRXGfEylKcnKTu3uwooooJCiiigDwX9qT/gnj8D/ANprX7f4lx3ereC/&#10;H2nrjS/H3g28NnqERH3d7JgTAf7XzAcBhmvOLC1/4LGfs/Xa6XDJ8PPjloUB2w3V5MdD1eWMDjef&#10;9Sr+/wA+eucmvsGiuqGLqRgoSSklsmr29Ho18mfX4HjXNMPgo4LFwp4qhBWjCvHn5F2hNONWmv7s&#10;Jxj1tc+U4/21f2/orXZf/wDBJ7xEt4qkNHb/ABP0qSHf6CTaMj3x+dZupeN/+CxvxrkTTvCvwV+H&#10;XwasZlxNfa/4hGu30PPVRAoiJA7FcE9xX19RT+s046xpRT/7ef4OTX3pm8OLcrw8ufDZNhYT6N/W&#10;KiXpCrXnB/8Ab0ZHzN8BP+CZfw68CfEGL49ftEeP9X+L3xIX518SeLgDbWT5z/olnlo7cKfu/eKf&#10;w7a+maKKxq1qtaV5u/6ei2XyPAznPs34gxKr4+q5tK0Vooxj0jCEUowiukYpJdgooorI8gKKKKAG&#10;yIkqNFKisrLhlYZBHpXyv8Uf+CYei6X8QLz46fsU/FzVPg341vHMt9Ho0Yn0XVHPUXNgx8vB9VwA&#10;Tu2lua+qqK2o16tF3g99+z9U9H8z2sl4hzjh+tKpgavLzq04tKUJx/lnCScJx8pRa67nyHpnxa/4&#10;LCfCENp3jz9lfwD8VoIcKmpeEPGK6PPKO7Mt2pXPfAVa0bn9s/8A4KB3iLa+Hv8AglJrv2qRgFbU&#10;/ihpcEKDuzMFY8emOa+q6K1+s03q6Uf/ACZfgpJfdY9yXFmU1pc9fJsLKXVp4mCfrCniIwX/AG7G&#10;J8d3Pgb/AIK7/tJzSaT48+IXgn4H+G5yVuF8Hq+qay0RxlVmc+XGxGR5ilSpwQDXr37Kn7CHwA/Z&#10;FivNU+H2jXepeJNV51rxl4iujeapfnqd8zfdUnkqgUE8nJ5r2aipqYqpOHJG0Y9krX9er+bZy5lx&#10;lm2OwMsDQjDDYeVuanRjyRlbbnld1KluntJySeqsFFFFcx8mFFFFABWT468BeCvid4TvvAvxD8LW&#10;OtaPqUDQ32m6larNDMhHQqwI+h6g8jBrWooTcXdGlOpUo1FUpycZJ3TTs01s01s13PjiX/gnj+0V&#10;+y7dTav/AME5/wBpmXQ9IlmM0/wz8fRtqOjsc5xbynMtt3BABLZGWGK0tL/ac/4Kn+BVTTfib/wT&#10;q0fxYy5EmseBviPa28bHsRb3QZ+eP4uP0r61ors+uSqfxYKXm7p/emm/nc+1nx1iMwj/AMLGDoYy&#10;X89SM41X/iqUZ0pzfnUc33bWh8n3v7Wv/BSzxODpvgD/AIJif2TMy/8AIT8WfE6w+zxN2zFCu9x3&#10;4YViyfsd/t9ftZI1p+27+03ZeFvCc3/Hz4B+E0T25vF4/d3F7J8+zjlBvDZ6jFfZVFCxfs/4cIxf&#10;ezb+XM3b5WFT43eX65Vl+Hw0+lSMZ1Ki84yr1K3I+0oKLW6aepx3wM+AHwf/AGbPANr8M/gp4Fsd&#10;B0i158m1j+eZ+8kshy0rnuzEn8ABXY0UVyylKUnKTu2fH4rFYrHYieIxE3Oc23KUm3Jt7tt6tvuw&#10;oooqTnCiiigD8/8A/gm7/wApVP2sP+wtD/6Uy1+gFfn/AP8ABN3/AJSqftYf9haH/wBKZa/QCu/M&#10;v94X+GH/AKRE/TPFr/krIf8AYNg//UWkFFFFcB+ZhRRRQAUUUUAFFFFABRRRQAUUUUAFFFFABRRR&#10;QAUUUUAYHxE+Fvw7+LWmWOi/ErwhZa1a6ZrVpq+n299FvWC+tZRNb3C+jxyKrKexArfpGdEGXYLz&#10;jk0tABRRRQAUUUUAFFFFABRRRQAUUUUAFFFFABRRRQAUUUUAFFFFAGZ41/5E3Vv+wZcf+i2r4p/4&#10;N7P+TFdU/wCyjal/6ItK+1vGv/Im6t/2DLj/ANFtXxT/AMG9n/Jiuqf9lG1L/wBEWlehR/5FtX/F&#10;D/24/TMj/wCTV5z/ANf8H+WIPumiiivPPzMKKKKACiiigAooooAKKKKACiiigAooooAK8F/ak/4J&#10;4/A/9prX7f4lpd6t4L8faeuNL8feDbw2eoREfd3smBMB/tfMBwGGa96orSnVqUZc0HZnpZTnGaZH&#10;jFisBWlTqK6vF7p7praUXs4tNNaNM+P7C2/4LFfs/wB4NLib4efHHQoTthuruY6Hq0sYHG88wh/U&#10;/PnrnmtSP9tX9v6O12X/APwSe8RLeKpDx2/xP0qSHd6CTaMj3x+dfVlFbvFQl8VKLffVfgml+B9J&#10;U4wy/Fe/jcowtSfWSValf1jQrU6evlBHyDqPjb/gsb8a5E07wr8Fvh18GbGYYmvte8QjXb6Dnqgg&#10;UREgdiuCe4rpvgL/AMEzPh14E+IMPx7/AGh/H2sfF74kL86+JPF2Db2Umc/6JZ5MduFP3fvFP4dt&#10;fTFFKWMqcrjTSgn2X6u7+V7E4jjjMlhZ4XLaNLB05pqSoRcZSi94yqzlOs4vrF1OV9UwooorlPiw&#10;ooooAKbJGksbRSorKy4ZWGQR6U6igD5V+KH/AATE0bS/H958cv2KPi9qvwb8aXkhlvotGjE2iao/&#10;cXNgx8vB9VwASW2luazdL+LX/BYP4Qq2nePv2VvAXxXhhwsepeD/ABiujzyjuzJdqVJ74CrX15RX&#10;X9cqSjaolP13+9NP8T7anx1mFahGjmtCljYxSUXWjJ1EltFVqcqdblXROo0lskfKlx+2f/wUDvFW&#10;18Pf8EpNd+1SNtVtT+KGlwQoO7MwVjx6Y5rEu/Af/BXj9pWaTSPHvxF8F/A/w1cZS4Twer6nrJiO&#10;Mqk7EJG5BI8xGUqQCBX2NRTWKjH4KcU++r/9KbX4FU+MsJgvewGVYalPpNxq1mn3Ua9WrTuunuM8&#10;Z/ZU/YQ/Z/8A2RYrzVPh9o13qXiTVOda8ZeIro3mqX5775m+6pPJVAoJ5OTzXs1FFc1SpUrS5pu7&#10;8z5fM80zLOsZLF46rKrUlvKTbemiWuyS0SWiWiVgoooqDzwooooAyPHfgHwT8UPCd94E+InhWw1r&#10;R9ShMV9pupWqzQzIexVgR9D1B5GDXyfJ/wAE8f2i/wBl27m1f/gnP+0zLoejyzGWb4Z+Po21HSC2&#10;c/6PKcy23cEAEtkZYYr7HorejiKtFNRej3T1T+T/AD3Posl4ozjIac6OHmpUZtOdKpGNSlNrZypz&#10;TjddJJKS6SR8l6Z+07/wVN8DKmm/Ez/gnRo/itlGJNY8D/Ei1t42PqLe6DPycfxcD8qkvv2tf+Cl&#10;nifOm/D/AP4Jif2TMyf8hPxb8TrDyIm7ZihXe478MK+sKK0+sUd/Yx/8m/8Akj1HxVk0pe0lkuF5&#10;u/Nikr9+VYnl+SSj5HxrJ+x3+3z+1kjWf7bv7TVj4X8JzYNz4A+E8T25vF4/d3F7J8+zI5Qbw2eo&#10;xX0z8DPgB8H/ANm3wDa/DP4KeBbLQdItefJtY/nmfvJLIctK57sxJ/AAV2NFRVxVWtHlekeyVl9y&#10;3fm7s8/OOLM4zrDLCTcaWHi7qlSiqdNP+Zxjbml/fm5S6c1gooornPmQooooAK85/aU/ZR+BX7Wn&#10;gn/hBvjd4Ih1KGKTzdPvoz5V5YS9pIJl+aNvocHoQRXo1FVCc6clKLs11R1YHHY3LcXDFYSpKnUg&#10;7xlFuMk+6a1R8bxfs5/8FOv2VUXSv2YP2iNC+KHhO2XFj4a+K0TrqFpGMYiW9iIMyjnBcrtG0AYF&#10;bVn+2F/wUZ0Xdp/jP/gllfXVwgG288O/FHTZYJuOSFdQyc9iSf6/V1FdTxan/Epxk+9mn/5K0vwP&#10;rqnGtPHe9meW4bET6zcalKbfeX1epRjJvq5Rbe7d9T5I1H9oX/grJ8SUNj8Nf2DvC3gJXk2rq3jr&#10;4gQ3+Ez9/wAi0Csp9iW/GoND/wCCaXj/AOPOuWPj3/go5+0HefEa4s5lnsfAuhxHT/Dtkw5wYkIa&#10;6Of4nCkj5SGHX6+oo+uSh/Cioeavf72218mgXHWMwUHHJ8LRwTenPSjJ1bPe1WrOrUhfrySjfbbQ&#10;q6Joei+GtJt9A8OaPa6fY2cKxWllY26xQwRgYCIigKqgdAAAKtUUVxnxMpSnJyk7thRRRQSFFFFA&#10;BRRRQAUUUUAFFFFABRRRQAUUUUAFFFFABRRRQAUUUUAFFFFABRRRQBy/xi+Cvwr/AGgPAd58M/jH&#10;4HsNf0W+j2zWd/CG2t2kRvvRyDqrqQynkEGvl6L9iP8AbX/ZNHl/sGftOwap4VQ7ofhv8VIXu4LX&#10;qdtteJ+8RST/AKvCgcksc8fZNFdFLE1aMeVars1dfc+vmtT6TJuLM4yXDywtNxqUJO8qVWMalJvv&#10;ySTUZf348s+0j5NsP2r/APgpv4TVdN+In/BMy31yVUw2q+DvidZLDI/tBOpdB1OSxxwOabqv7Uv/&#10;AAVF8aRtp3wx/wCCbuneG5GXCat44+JFpLCje8FsBIwHqG5r60oq/rNHf2Mf/Jv/AJI9L/WvJVL2&#10;iyTC83+LFWv35frPL8rcvkfG5/YE/aq/asdbj/goZ+061x4fEokX4Z/DVXsNNl5zturg4luB22kc&#10;YyGya+qvhn8L/h78G/BVj8Ovhb4PsdD0TTYRHZ6dp8AjjQevqzHqWJLMSSSSc1vUVnWxFWsuV6Jb&#10;JKy+5fnueXnXFWcZ5Rjh60lCjB3jSpxjTpRfdQiknLvKV5vrJhRRRWB86FFFFABXkX7VH7EP7P37&#10;X+k2sHxV8MSRavprb9F8UaPN9l1PT26/u51G7bnnY2VyM4yAa9doq6dSpSkpQdmux3ZbmeYZPjIY&#10;vA1ZUqsdpRbTXzXRrRrZrR6Hxza/C3/grV+zI66R8Kfi74R+NXhe3YLaWvj6N7DWI4cn921zG22V&#10;guB5jsSTyVHStq2/bM/4KE6erWfif/glNrLXUbEGXSPihpc8Eg/vAlVIz/dPIHWvqyiul4qMvjpx&#10;b76r/wBJaX4H1VTjLDY73swyvDVp9ZqNSjJvu1h6tKDb6vkufImqfGj/AIK9/FdP7P8Ah1+x94H+&#10;GEcrFf7T8beNk1aVFxw4jtFUA9DghsdOetWfh/8A8Ewk8a+OLH4z/t6/GfUPjF4osmEljo95bi28&#10;P6a2chYbFflkxxlnGHxlkzX1lRR9cqRVqUVD03+9tv8AEmXHWYYajKllOHpYJSTTlRjL2jT3Xtqk&#10;6lVJ9VGcU+qYy3t7e0gS1tIEjijULHHGoVVUdAAOgp9FFcZ8TvqwooooAKKKKAPm/wDaL/4JqfCv&#10;4vePG+Onwh8Y618K/iUqho/GXgyYw/aXHT7Xbgqlyp6MDtLr8rMRxXI6f4l/4LIfA6dtO1/4bfDn&#10;41abCpEN9pesf2DqM+OhYSjyVJHUBSM/xev19RXVHGVOVRmlJLa/T0as16XPssLxvmkcHDCZhSp4&#10;ylBWjGvFylBfywqRlCtGPaKqKK6JHym37av7frW3l2//AASd8RG8KgCKT4n6UsPmenmbfu5/i29O&#10;cCsvULv/AILH/Hu4/syz0P4d/A/R5+JL5rz+3tUgU9SmB5DMO2Qo96+wKKaxVOOsaUU/m/wba/A1&#10;p8X5dhXz4PKMLCfSTVarb0hWrVKb/wC3oM+ff2ZP+CcvwZ/Z78XzfGHxPrWr/EL4jXi/6Z488aXH&#10;2q7Vj18hWytuOw25YL8u4ivoKiisKlapWlzTd2fOZtnWa59jPrOPrOpOySb2SW0YpWUYrpGKUV0Q&#10;UUUVmeWFFFFAEOpabp2sWE2lavYQ3VrcRtHcW1zEJI5UIwVZWBDAjqDwa+S/FH/BMjxH8HvFF78T&#10;v+Cd/wAeb74WapeStLfeEbyM33hy/Y8kG2bPkHPR0DbRwqqK+uqK2o4irRvyPfdbp+qejPdyXiTO&#10;OH5T+p1LQnZThJRnTmlsp05pwlbpdXW6aZ8j6b8e/wDgrZ8L410/4k/sQeEfiIscgVtW8C+PItNZ&#10;k4y/k3asWbqcDbn261cuv2x/+CiOrBbDwl/wSt1OG6k/5edd+KGmw28I/vHYpZ+f4Rg19WUVr9Zp&#10;PV0o/wDky/BSPZlxXk9SXPVyXCuXdPFRT/7dhiYxXpFJeR8cXPwJ/wCCpn7Uwk0n9oD49eHfhF4U&#10;uuLzRfhfHJNqs8WeYvtkh/c5HV0Jz024JFe8/sw/sffAX9kPwlJ4W+C/g5bWS8k8zVdYvJDPfajL&#10;/fmnb5m9dvCjJwBk16dRUVMVVqR5FZR7JWXz6v53OPNeMM3zTBvAwUKGHbTdKjBU4NrZzt71Rro6&#10;kptdGgooornPlQooooAK/Prwn/ysQeJ/+yXR/wDpLaV+gtfn14T/AOViDxP/ANkuj/8ASW0r0sv+&#10;Gt/17l+aP0/wz/hZ5/2L6/8A6VSP0FooorzT8wCiiigAooooAKKKKACiiigAooooAKKKKACiiigA&#10;ooooAKKKKACiiigAooooAKKKKACiiigAooooAKKKKACiiigArw3/AIKX/wDJgPxd/wCxFvv/AEXX&#10;uVeG/wDBS/8A5MB+Lv8A2It9/wCi63wv+8w9V+Z9Fwh/yVmX/wDX+l/6ciYX/BIv/lHD8K/+wHN/&#10;6WT19H184f8ABIv/AJRw/Cv/ALAc3/pZPX0fTxf+9VP8T/M6ePP+S4zT/sJr/wDp2QUUUVzny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APBN3/lKp+1h/wBhaH/0plr9AK/P/wD4Ju/8pVP2sP8AsLQ/+lMtfoBXfmX+8L/D&#10;D/0iJ+meLX/JWQ/7BsH/AOotIKKKK4D8zCiiigAooooAKKKKACiiigAooooAKKKKACiiigAooooA&#10;+Vf+CuWq6npPwW+GM2lajcWry/tGeAIZGt5mQvG+u24ZCQeVIOCOhHWvqqvlX/grnpmpar8FvhjD&#10;pmnz3LR/tGeAJZFt4WcpGuu25ZyAOFAGSegHJr6q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vGP2nv2+f2bP2TpYtB+I3i6a+8TXir/Zfgzw7am91a+ZjhFSBPu7jwC5VT2N&#10;eUaZ+1B/wVI+N07XHwU/Ye8O+B9JkUm01X4teInVyM8F7W1xMpI5xggeprpp4StOHO7Jd20k/S+/&#10;yufWZfwVn2OwMcbOMaNCXw1K04Uoy/wc7Tqf9uKR9fUV8qto3/Bam3txfxeM/wBm+4uPvNp8mm62&#10;kJ9VEgO7A7EgZwM45rHv/wBtX/goL8Brprj9p79gd9a0KDm68R/CXWBqGxAMtILWU+bgejFfrVrB&#10;yl8Eov5pfna/yOunwLjsU+XBYvDVp/yxrwjJ+UVU9nzPso3b6H2FRXmP7Nf7Yn7On7W3h99f+BXx&#10;Js9Wa3RWv9LfMN7ZZ7TQPh05yN2NpI4Jr06uWcJ05OM1Zroz5TH5fjsrxcsLjKUqVSLtKM4uMk/N&#10;NJoKKKKk4wooooAKKK+Zfjb/AMFRvgp4D8ZTfCD4G+FNf+LvjyF2SXw14CtPtCWbDgm5uf8AVxKG&#10;+U43kE4IHWtaVGrWlaCv/XV9Pmevk+Q5xxBiHRy+jKo0rytpGK/mnJ2jCP8Aek0vM+mqK+SNL+JX&#10;/BZH4qxfbvDH7P8A8IPhvaSP8qeOtevNQu/L/vBbE7Q3s+OnIq3dRf8ABaPwzjULe7/Z58TxKCZt&#10;PWLWLGZsdBG5JTJ/2sAcepxt9Ua0c439f1V1+J70uCatOXJUx+FjP+X28Zf+TwUqf/k9j6sor47t&#10;/wDgpz8WPgXfR2H7fn7HHiT4e6a8yxN420GddY0eJycAyvDlolJwARvJLYwOtfUvwz+Kfw5+Mvg6&#10;1+IHwq8aadr+i3q5ttR0y6WWNvVcjow7qcEHqBWdbDVqKvJaPqrNfero8zOuFM9yGlGviqV6UnaN&#10;SEo1KUn2VSm5Qbtry83MuqRv0UUVgfOhRRRQAUUVQ8UeKfDXgnw9eeLPGOvWel6Xp8JmvtQv7hYo&#10;YIx1ZnYgKPrRvoioQnUmoQTbbsktW29kl3L9FfIfiD/gqfd/E/XLjwj+wV+zP4o+ME9rMYbrxJCo&#10;07Q4Jcfc+1TD94RxnhRgghjV3T77/gtJ42jj1JtE+AHgm3ePd/ZuozapqN4jf3XeE+TjH90nkdwe&#10;Oz6lWir1Go+rs/u3/A+0lwDnWFpqWY1KWFb15a1WManzpJyqx/7egj6vor5L1PxZ/wAFoPhxG+oX&#10;/wAL/gb8Q7WPBWz8M6pqGm3rr3/4+z5WfTB7d88WPh1/wVX+H1j4qg+GX7YPwk8S/BPxJcMFs28X&#10;wBtKvmzjEN6nyEjvvCqMjDHnC+p1pRvC0vRpv7t/wFLgLPKtGVXASp4pRV2qFSNSaXV+yTVWy6vk&#10;stbs+rKKjtbq2vbaO9s7hJoZow8MsbBldSMhgR1BHepK5D4rbRhRRRQAUUUUAFFcT8dv2jPgl+zP&#10;4Nbx78cviNp3h3TQSsMl5L+8uHAzsijXLytj+FATXzjb/wDBQf8Aa3/aAuY5v2K/2EtY1DQLhh9l&#10;8Z/EbUF0izuIyT++jhJ8x4yMMCCWIP3QeD0U8LWrR5krLu2kvvdvuPpso4Rz7OsK8VRpqFBOzq1J&#10;wpUr9lOo4xcv7sW5eR9iUV8qx6X/AMFpNWja+ufFP7Oejsx/dWMNjrVxtXHG6RiPmzwcDHAI64rN&#10;1b48f8Fcvg2Bf/Ez9kT4efELT4+bqb4XeJLi3mVf9mG+zI59gDV/U5S0jOLfrb87L8T0IcEV68uT&#10;D47Czn/L7eMX6KVTkg36SZ9eUV4H+zl/wUd/Z4/aE8Tf8KvubjVPBPj6NjHdeAfHFkbHUVkAyRGG&#10;O2YEZYbGJK8lRXvlYVKVSjLlmrM+bzbJs1yPFfVswoypTte0la6e0ovaUX0lFtPo2FFFFZnmhRRR&#10;QAUUUUAFFFFABRRRQAUUUUAFFFFABRRRQAUUUUAFFFFABRRRQAUUUUAFFFYXxI+J3w9+D/g+7+IH&#10;xR8Y6foOi2K5utS1O5WKJM9Bk9STwFGST0FNJydkaUaNbEVo0qUXKUmkkk223sklq2+iRu0V8e3f&#10;/BTj4o/G6/k079gb9jrxP8RbBGaNfGmuSLo+jSsDgmGSfDSqDkEnYcg4B61rWyf8FpPExN/Ncfs8&#10;+F4WUGKxePWL6dc9RI4ITj/Z9/Y11/U6kf4jUfJtX+5Xa+aPs58BZtg4r+0a1HCy/kq1Yqov8VKP&#10;NUg/KcYs+rKK+SdV+I//AAWS+FkP27xF8BPg98SLWOT5o/A+u3mnXZj9St8dpbrwuevA9dr4L/8A&#10;BUr4L+MvGEPwi+P3hHXvg/46mYJF4d8e2v2eK7Y45trriOVSflG7YSeAD1qXg63LzQtJf3Wn+G/4&#10;GVbgPPvq0sRgnTxUIq8nQqRqSilu5U4v2sYrrJwSXVn05RRRXKfGhRRRQAUUUUAFFea/tH/td/s8&#10;fsm+HY/EXx2+JVlo/wBoVjYafzLeXpHUQwIC784GQMAkZIrwew/bb/b8+Pdys/7LX7As2k6HNzbe&#10;JfizrC6croRkSG1jPm4Popc/Tt0U8LWqR50rLu2kvk3a/wAj6jK+Ds+zbB/XIQjToa/vas4Uqba3&#10;UZVHFTa6qHM12PsKivlWPR/+C1FzAdQm8Zfs32twfmXTo9N1uSEeiGQkNz3IHHOO1ZmqftM/8FTf&#10;gjKt18aP2JfDHjrS4lzean8JvEUhkAzyUtbvMzHHOMc+oq/qcpaRnFv1S/Ox3Q4HxWIlyYXG4WpP&#10;+VV4xbfZOpyRb7Wk79D69orxb9mL9vv9m/8Aatu5vDPgLxNc6X4qslb+1PBPiazNjq1ky/fV4HPz&#10;bT1KFgO5Fe01hUp1KMuWas/M+ZzPKsyyXGSwuPoypVFvGSadns9d0+jWjWqYUUUVmeeFFFFABRRX&#10;gf7Sf/BR39nX9nLxH/wrMXmpeM/HsrCO08A+CbM32pPIRkK6qdsPHzHeQ23kKa0p0qlaXLBXZ6WU&#10;5Nmue4v6tl9GVWdr2ir2S3k3tGK6ybSXVo98or5D0r49/wDBXD4ybr/4Y/sg/D74e6fJzaz/ABS8&#10;SXE8zL/tQ2OJEPsQK0ptK/4LTaVGt9aeLP2c9WZWHm2M+n61bhlxztdSfmzwMgDnJ6YPR9TlHSU4&#10;p/4k/wArr8T6SXBGIoy5MRjsLCf8rrxk/Ryp88E/WSPqqivju6/4KB/tffs/XLzftofsIatZ+H4W&#10;P2vxl8N9SXV7W3jBH754QfMSMDLEsQwA+6elfRvwH/aQ+CH7Tfg5fHnwM+I2n+IdO3BZms5MSW7E&#10;ZCSxMA8TY/hdQazq4WtRjzNXXdNNfer/AHHn5vwjn2S4VYutTU6DdlVpzhVpX7OdNyjGX92TUvI7&#10;eiiiuc+ZCiiigAooplxcW9pbyXd3OkUUSF5JJGCqigZJJPQAUBvoh9FfKnxG/wCCrHw3u/Fdx8MP&#10;2Qvhb4j+Nnii1bF5H4Phxpljzj9/esNgyem0MDg/MKraZ4u/4LPfEiJNQ074WfA/4d2shJa08Uap&#10;qGpXqL2/49D5WfXJ79sc9f1Osledo+rSf3b/AIH2seAs8p0Y1cfKnhVJXSr1I05tPVNUm3Vs+j5L&#10;Poz60or5Rv73/gtJ4KR9SXR/2f8AxtbpHuOnafLqmnXjt/dR5j5OMd2I5PbHOfof/BVDUPhVrNt4&#10;V/b5/Zk8UfCGW6mENt4mYDUtDmlx903MIOwnnHDDAJJGKf1KtL+G1LyTV/u3/AceAc6xUHLLalHF&#10;NfZo1YyqfKk3GrL/ALdgz6+orP8ACni3wv468O2fi7wX4hs9W0vUIRLY6hp9ws0M6HoyupII+laF&#10;ce2jPi6lOpTm4TTTTs09Gmt013CiiigkKKKKAPz/AP8Agm7/AMpVP2sP+wtD/wClMtfoBX5//wDB&#10;N3/lKp+1h/2Fof8A0plr9AK78y/3hf4Yf+kRP0zxa/5KyH/YNg//AFFpBRRRXAfmYUUUUAFFFFAB&#10;RRRQAUUUUAFFFFABRRRQAUUUUAFFFFABRWH4++JvgD4WadZav8RfF1jo1rqWsWulWM9/MI1nvbmU&#10;RW9upPV5JGCqO5OK3KACiiigAooooAKKKKACiiigAooooAKKKKACiiigAooooAKKKKAMzxr/AMib&#10;q3/YMuP/AEW1fFP/AAb2f8mK6p/2UbUv/RFpX2t41/5E3Vv+wZcf+i2r4p/4N7P+TFdU/wCyjal/&#10;6ItK9Cj/AMi2r/ih/wC3H6Zkf/Jq85/6/wCD/LEH3TRRRXnn5mFFFFABRRRQAUUUUAFFFFABRRRQ&#10;AUUUUAFFFea/tH/te/s7/sm+Ho/EPx1+JVlo/wBoVjY6fzLeXpHaGBAXfnAyBgEjJFVCE6klGCu3&#10;0R14HAY7NMVHC4OlKpUk7RjCLlJvySTbPSqK+P7D9tj9v349XCz/ALLv7A02j6HMc2viT4tawNOD&#10;JjIc2sZ83B9FLfhzjWj0f/gtRcwHUJvGX7N9rcH5l06PTdbkhHopkJDc9yBxk47V1PBzjpOUV80/&#10;yvb5n1dTgXHYV8uNxeGoz/llXhKS8pKn7TlfdSs11PqqivkHVf2m/wDgqZ8EZVuvjP8AsR+GfHOl&#10;Rrm81L4T+IpDIozyUtrvMrHHIGOfUV6t+zF+31+zf+1bdTeGvAPie40zxVZq39qeCfE1obHVrFl+&#10;+rwP97b3KFgO5qJ4StCHOrNd007ettvnY5cw4Kz7A4KWNhGFahH4qlGpCrGP+PkbdP8A7fUT2iii&#10;iuY+TCiiigAooooAKK8D/aS/4KOfs7fs6eI/+FZLeal408eyMI7XwD4Jszf6k8hGQrqp2w8fMd7B&#10;gvIU15/pXx7/AOCuHxk3X/wx/ZB+H3w90+Tm1n+KXiS4nmZf9qGxxIh+oFdUcHWlFSdop9W0r+l9&#10;X8j67B8D59icHHGV1DD0ZK8Z16kKSku8IzanNecIyXmfXlFfKsul/wDBabSYlvbXxV+zlqzqR5tj&#10;cWGtW4Ze+11J+bsMgDnJ6YrFuv8AgoH+19+z9ctN+2h+whq1n4fhY/a/GXw31JdXtbeMEfvnhB8x&#10;IwMsSxDAD7p6VSwdSXwSjLyTV/udm/kdNPgPMsZ7uX4nD4iX8kK0FN+UYVOSU35QUm+iPsSiuH+A&#10;37SHwQ/ab8HL48+BnxG0/wAQ6duCzNZyYkt2IzslibDxNj+FwDXcVyyjKEnGSs0fIYvB4rAYmWHx&#10;NOVOpF2lGScZJ9mnZp+oUUUVJzhRRRQAUUy4uLe0t5Lu7nSKKJC8kkjBVRQMkknoAK+VviN/wVZ+&#10;HF14tuPhd+yD8KvEnxs8T23F4vg+EDS7A5wPPvW+QZOcbAynacsOM7UaFau7QV7b9l6vZfM9rJeH&#10;c64hqShgKLnyq8paRhBd5zk1CC85SSex9WUV8l6X4u/4LPfEmJNQ074WfA/4d2shJa08UapqGpXq&#10;L2/49D5WfXJ79sVNf3v/AAWk8FI+pLo3wA8bW6x7v7O0+XVNOvHb+6jzHycY7sRyewHOv1Tpzxv6&#10;/rt+J7j4JqRl7OWYYRT/AJfbxf8A5Ok6fz57eZ9XUV8g6F/wVR1D4V61b+FP2+P2Y/FHwhmupRDb&#10;eJnA1LQ5pMfdNzCDsJ5wMMMAkkV9XeFfFfhjxz4ds/F3gzxBZ6rpeoQiax1DT7hZoZ4z0ZXUkEfS&#10;sq2HrUbOa0ez3T9GtGeRnXC+ecPqE8bRtCfwzi4zpz/wVIOUJW6pSbXVI0KKKKxPACiiigAoorB+&#10;JXxQ+Hnwc8HXfxA+KfjLT9B0WxXN1qWp3KxRp6DJ6segUZJPQGmk5OyNKNGtiK0aVKLlKTSSSbbb&#10;2SS1bfRI3qK+PLr/AIKc/FP4438mn/sB/seeJPiLp6ytEPGmuTLo+jSODg+U82GlUHOSdhBGMHrW&#10;vax/8FpPE+dQnuf2efC8TKDDp7x6vfTrnqJHUhMj/ZyDz7E9bwdSP8RqPk3r9yu180fZz4BzbBxX&#10;9o1qOFl/JVqxVRf4qceapB+U4xZ9WUV8kar8SP8Agsl8Kovt3iT4A/B/4kWsb/NH4G1680+78v1K&#10;3x2lvZc9eM1u/Bf/AIKkfBbxr4xh+EHx58Ja/wDCDx1MyrD4d8fWv2eO8J6NbXP+rlUn5QTsJIIA&#10;NTLB1uXmhaS8mn+G/wCBlW4Dz76tLEYN08VCKvJ0KkKsopbuVOL9pGK6twSXVn01RRRXKfGhRRRQ&#10;AUUUUAFFFFABRRRQAUUUUAFFFFABRRRQAUUUUAFFFFABRRRQAUUUUAFFFFABRVPXtf0Pwrot14k8&#10;Taxa6fp9jA015fXkyxxQRqMs7sxAUAdSTXyn4n/4KqWfxC8QXHgj9hT9njxR8ZNQtZPKvNc06P7F&#10;odtJ/da8mGGbocABSDkMa2o4etXvyLbd7JereiPeyXhnPOIOd4Gi5Rh8U24wpwvtz1JuMI36c0lf&#10;ofXFFfJ+nat/wWk8dRR6kvhb4B+BbeRNx0/VrrU9SvY2/us0B8kj1weo4zTdT8R/8FoPh5BLqNz8&#10;PfgX8QbePDJZeH9R1HTL1+ORm6Pk+w5/nxr9U6c8b+v67fiev/qTUcvZrMMJz/y+3j/6W17P589v&#10;M+sqK+TfA3/BVnwb4d8U2vw2/bU+DXiT4J6/eOUsbrxLH52kXzA4IivYxtHqdwCgEfMc19Wabqen&#10;azp0Gr6Pfw3VrdQrLbXVvKHjljYZV1YZDAjkEcEVlWw9ah8atfZ7p+jWj+R42dcN53w/OKx9FwU9&#10;YyTUoTS3cKkW4TS6uMnbqTUUUVieGFFFFABRRXI/Gr48/B/9nXwXL8QvjX8QNO8O6TG20XN/NtMr&#10;4zsjQZaR8D7qgn2qoxlKVoq7N8LhcTjcRGhh4Oc5O0YxTcm3skldt+SOuor45i/4KLftQfH+43/s&#10;O/sL67r2hSsotfGvjy+TRrC5Qn/XRRud8kWPmBB3Efwg8VuW+nf8FpdaVr678Sfs6aJub91YQ2Os&#10;3RRf9tyQN3+7x/Kup4OpD+JKMfJvX7ldr5n2FTgPM8HpmGIoYeX8lStDnXlKEOecH5TUX5H1VRXy&#10;Lq3xr/4K+fB2NdQ+IP7Kfw0+I1jFk3L/AAz8R3NrcBR6RX3zM3soPPau2/Z2/wCClP7P3x38Wp8J&#10;fEMOr/D/AOIHmeVL4F8dWX2K9aTsISTsnDfw7TuYc7RUywdaMXKNpJdmnb1S1XzRhiuB8+oYOWLw&#10;6hiKUVeUqFSFXlXecYtzgvOcYrzPoSiiiuU+PCiiigAooooAKK8e/ae/bt/Zs/ZJjhsPir438zXb&#10;0L/ZfhPRYTeapfMx2osdunI3N8qs+1SeM15Dpn7Vn/BTr45XJuPgR+wto3g3R5VJtNY+LniBoXZc&#10;/KXtbbEykjnABA/vHv008JWqR59Eu7aSfpff5XPrMu4Lz7MMEsbKMaNB7VK04UoS78jqOLqW68il&#10;Y+v6K+VX0X/gtTHB9vi8bfs3y3H3jp76ZrawZPVRIDvwOxxk45rJ1H9sj/gor8B7g3P7SP7BMfiT&#10;RYV3XWvfCPWvtzKoGWZbSY+acY6Ern1q1g5S0hOL+aX52v8AI6qfAuMxT5cFjMNWn/LGvCMn5RVX&#10;2fM+yi230PsCivLf2aP2zv2dP2t9Im1D4J/EKC+vLOMNqmh3SG31CwOcFZrd8MuG+UsMrnoTXqVc&#10;s6c6cnGas+zPlcwy/H5Ti5YXG0pUqkd4zTjJeqdmFFFFScYUUUUAFFFfNvx1/wCCn3wK+GPjGX4P&#10;/CXQ9b+K3j9WZP8AhEfANn9ra3YcE3E4/dwqp4blmUnletaUqNWtLlgr/wBdex62T5FnGf4h0Mvo&#10;yqSSu7LSK/mlJ2jGK6yk0l1Z9JUV8j6V8VP+CxfxYja/8I/s4fCX4cWcj/ul+IHiC7v7ryz/ABbL&#10;HgN7NjkcjFXri2/4LR+HsX9vqn7O/iKNcmWwa31mzkbHQRvkrk/7XArf6o1o5xv63/FXX4nvy4Jr&#10;UpclXH4WM/5fbxl8uaClT/8AJz6qor48T/gpX8b/AIDXSw/t6/sXeI/BOkqwWfxv4VuF1rSYOcb5&#10;vJy8SdOfmbkDbX0/8KPjB8MPjl4Nt/iD8IvHWm+INHuuI77TLpZFDDqjY5Rh3VgCO4rOrhq1GPNJ&#10;ad1Zr71dHm5xwnnuRUY18TSToydo1YSjUpSfZVKblC/XlvzLqjpKKKKwPnAooooA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mP7Zf7QN9+yx+zJ4t/aA03wzDrE/hqxjuI&#10;9NnuTCk+6eOLBcKxX7+eh6V+bv8AxEvfEP8A6NN0X/wqpv8A5Hr9K/2s/wBn61/ap/Z38Ufs/Xvi&#10;iTRY/E1nHbvqkVmJ2t9s0cuRGWXd9zH3h1r4A/4hnfCP/R32pf8AhFx//Jde7lUslVGX1xe9fT4t&#10;vkf0B4S4jwPo5FWXGkb4j2r5NMQ/3fLG38L3fi5t9flY5P8A4iXviH/0abov/hVTf/I9H/ES98Q/&#10;+jTdF/8ACqm/+R65j9sb/gif8C/2L/gXqnxs+I37YepyLar5Ok6XD4NjEupXjA+Xbp/pXGSMs3RV&#10;DMemD4B/wTB/YA1z9vD46romqNcWXgvw/wCXdeLNUhjOWj3fLaxt0EsuCAf4VDNg4APu08Lw7Uw0&#10;q8Ye7Hd+8vuu9T9+wPCn0b8y4ZxPEGHwd8JQvzTbxMFdJe7HnlFyd2klG+rS3Z+/3w68Uy+OPh9o&#10;XjWazW3fWNHtb5rdX3CIyxLIVB4zjdjOK2Kq6DommeGdDs/DeiW3k2en2sdtaQhifLiRQqrk88AA&#10;Var4aVr6H8DV5UpV5OkrRbdl2V9F9wUUUUjIK+Wf2zP2tPive/E6y/Yj/Yrt7W/+Jmt23m+INek/&#10;eWvgzT2xm7nwCPNKtlEPPKnB3KG9j/av/aA0b9lv9nfxZ8eNctluI/DulPPb2rPtFzcEhIYs9t0j&#10;Ivrg15h/wTM/Zr1f4PfBaT4v/FYSXnxM+J03/CQeONUukxKJJvnitQP4EiRgNnZi3QYA7MPGFOm6&#10;81ezsl0b8/Jde90trn3PDeFwOV5XV4hx9NVFCXs6FOWsala3M3NdadGLUpR+1KVOL91yN79kf9gX&#10;4OfsqwSeK1jk8VfEDUt0viL4heIP32o38z/fKu5JhTsEU9ANxY817pRXP/Fj4keH/g98MfEHxV8V&#10;S7NO8O6RcaheHcBlIoy5UZ7nGB7muedSriKl5O7Z85jswzjiTNPbYqpKtWqNJX1bbdoxitkltGKS&#10;SWiSR0FFfkf/AME9P+Cl/wC1fdftj+FZf2q/G2oXHgf4xLfL4Zt7lVFpYztdyRwiHgYVZo/I2kkh&#10;ZUJ9/wBcK6MbgquBqKE2ndXutuz+56M+i484Czbw/wA0p4LHThPnhzKUG3F2k4yjdpe9CUXGS6P1&#10;Pmv9q/8A4J2+Ffi1ry/Hn9nnXj8N/i7prNPpvi/RE8tL98cw3sa/LNG/ALEFh33DKm9+wx+2Zr3x&#10;6XWPgn8fPCsfhP4veCWWHxZ4aYkLcx8Bb+2z9+CTIPylgu5eSGUn6Gr5A/4KffDnWvhLP4c/4KN/&#10;BrTWXxd8L7uP/hJobdf+Qz4ddwt1bygddgYsG/gUuewK3QqfWoqhU3+y+z6L0f4PVdb9/D+Yf63U&#10;YcOZpLmm/dwtWXxU6n2aTk9XRqP3eV3VOTU42XOpfX9FZXgXxloXxF8E6P4/8MXSz6brmmQX9hMp&#10;BDwyxiRDx/ssK1a4HdaM/O6lOpRqOnNWabTT3TW6YUEgDJNFfLP/AAVI+Lnjaz+H/hv9kv4M3zW/&#10;jb40a0NBsbxWI/s7TsA3t2dvOFjO3gg4diPu4OtGlKvVUF1/BdX8lqetw/ktbiDOKOApSUed6ye0&#10;IRTlOcv7sIKUn5JnC+PfiT8Yf+CofxU1r4C/s5+Nr3wj8FfC941n44+ImlvtuvElwAA+n2D4IEYD&#10;fNJ0OMnKlVf6n+AP7NnwR/Zf8Ex/D74G/D2x0HTkCmb7PHma5cDHmTStl5X/ANpiTVn4B/BHwL+z&#10;h8INB+Cvw30/7PpGgWK29vlQHmbq8z46u7lnY9yxqP8AaO8Qaz4U/Z88deKPDmoSWeoab4P1K6sb&#10;qH70M0drIyOPcMAfwrepW9rJUaWkL6Lv5vu/y2R9BnGff2vWp5HlF6OBU1GEdnUk2l7as18dSW+t&#10;1TT5IJJa9pRX43/sWQ/8FnP27fhpqXxU+D37bVvY6bpeuyaTcReItYlhmaZIYZiyiKzlUptmTksD&#10;kHjoT6J8Rfhr/wAF+P2T/Cd58abj9orR/HGn6PC1zqml2N6t8yW6fM7mG5tYSygZz5ZL4Bx613VM&#10;nVOo6brw5trNta/cfbY7wXp4HNJZXVz3BRxMZcvs5TqRfM9otunZN3Vrs/UbUNPsNWsZtL1Syhub&#10;a4jaO4t7iMPHKhGCrKeCCOCDwa+Mfjp+xl8Tf2NvFV1+1j/wTgsmt/LkFx44+DqyH+zPEFuD+8kt&#10;o8jyLlU3EBeu0bRnKSeuf8E6P20rH9uv9m2z+MTaLDpmr2t9JpviLTbeQtHDeRqjEx5JOxkdHUHJ&#10;AbBJxk+8V58Z18DWlCS8pRez8n+j+aPg8PjuIPD/ADzEZfiIL3ZOnXoT96nUSesZpOzXWM01KOko&#10;STszzz9lz9pj4bfta/BrS/jN8Mb12tb6PZfWFwu24067UDzbWZezo3BxwwwykqQT6HXxZrejj9gP&#10;/gozo3iPw6RYfC/9oO8ew1jT4/ltdN8UgAwzgdIzc5K8cMzOSPlUj7TqcTSjTkpQ+GSuv1T809Px&#10;6nNxXk+Cy3FUsVl7bwuJh7SlfWUVdxlTk9nKnNSg39pKM7JSQUUUVznypznxb+LHgL4GfDfWPiz8&#10;T9fj0zQtDs2udQvJFJ2qOgVRyzMcKqjlmIA5NfHXwx+B3xV/4Km69Z/tG/tdQ3+g/CBZhP8AD/4R&#10;xXBi/taEcx6hqZUkvuzuWMEcKuMLky637S2ny/t3/t7aH+x0Ln7R8OfhbZweJvijahj5WoahIc2W&#10;nSD+MbSJSv3SpfPzKBX2hDDFbxLBBEsccahURFwFA6ADsK7+b6nSTj8cle/8qe1vN736K1t2fpEc&#10;T/qHk9GeG0zHEwU+frh6MvgUP5atWPvufxQpuCg05yao+FvCnhnwP4etfCfg3w/Z6VpdjCIrPT9P&#10;tlhhgQfwqigAD6VoV4n+3r+238P/ANhL4F3PxW8XQf2hqVzMLTw3oMcm2TUrsjO3ODsjRcu79lGB&#10;lmVT8N/DP4O/8Fl/+CjugH42eLf2lZPhN4X1gLLoOl6bcT2TS25+dJIorYiQRHIAeaXewGcFcEvD&#10;4GVem61SahC9rvq/JLVk8O8AYzP8rnneZYyng8JzuPtazk3UnvJU4RUp1Gt5Nab63Tt+qFc78U/h&#10;H8Mvjd4Oufh/8WvA+m+INHux++sdTtVkTOOGXPKMM8MpDDsRX5h/Fzwf/wAFev8Agljplr8ch+0Z&#10;N8VvA9jcL/wkFrqV3cXghjZ8fvkuN0kcbFsCWOQlTjcAMZ/RT9kf9p3wP+1/8BND+O/gOOSC31aE&#10;reWEzAyWV0h2ywMRwSrdD3UqeM4pYjBzw0FWpzUo3tzK+j7PqmLiLgfH8K4GhnmW42GJwsp8sa9F&#10;yThUWqjOLUZ05295eWqZ8sX0fxW/4I8+MbW/h1rV/GH7NWsagtvcWt5J9ovvAEssoVGViA0lnl8A&#10;ZJAXH38GX7n0PW9I8S6LZ+ItA1GG8sb+1juLO7t3DRzROoZHUjqCpBB9DVfxj4R8N+P/AAnqXgbx&#10;jpEOoaTrFjLZ6lY3Cbo54JEKOjD0Kkivk/8A4Jw614h/Zz+Lfj3/AIJt/EDXJr5fBLLrXw31C6Ys&#10;134euWyIsn+KB2CEcDLEKNq0pv65RdR/HHf+8tr+qe/dO/R3eOrU+NsjrZjOKWPwyUqrSt7ek2o+&#10;1aWntacnFVGv4kZKcvehOUvsKiiiuE/OQrxv9tP9sLw3+yN8PLXU49Bm8ReL/EN4NP8ABPg2xJNz&#10;rF6xACgDJEa5BdscDgckA+xu6xqXdgqqMszdq+Lv2H9El/bT/ah8Zf8ABQz4g2n2rQ9F1K48MfBm&#10;1mXMNtZQNsub+MdGaWTcA/JB8xRwox1YanCXNUqfDH8W9l8+vkmfX8K5Xl9ZYjNMzTlhcKouUU7O&#10;rUk2qVFNarnacptaqnCbXvWOg/Zr/wCCe2q+IvF0f7Uv7fmqW/jz4mXm2ew0i6XzNJ8JoTvFraQE&#10;lGZDwZDnlcrk5dvrIAAYAor4N/4Lx/tKfHb9mv4ReA9d+BPxN1Lwzeal4kuIL6401lDTRrb7gp3A&#10;8A81pTjWzLFRp3s3ouy8klsj0cto5/4qcXYbLJVownVbhTTTjSpRUXJRhCKahFKNkorV6u7bZ95U&#10;V+Y2jfsaf8F7dc0i11q0/bx8OLDeW0c8SyeIroMFdQwzjTjzg+tc944/aW/4LK/8EyNZ0/xj+1JJ&#10;pvxK+H8kywX2oQvHPDlmPyi4WOOeCXptaVPLbIUbiCF6FlXtHy0q0JS7Xab9Lq1z6Sj4QxzGt9Wy&#10;rOsFiMQ78tKNSUZza+zDnhGLk+iuvU/QL9qj9i34CftfeF/7F+K3hNRqltH/AMSXxRp37nU9KlB3&#10;JJBOvzDa2G2nKE9Qa8V/Zq/aJ+NX7LvxvsP2Fv22vEX9sPqqsfhf8UZl8uPX4lxiyuCwAF2oIHUl&#10;iQCSWVm+jP2dfj78Pv2nvg3ofxu+GN+02k65ZiWOOYAS28g4khkAJw6MCpAJGRwSCCeV/bl/ZV0H&#10;9rz9n7VPhvdStaa5Z/8AEx8IaxCdsunapCC0Eqt2Bb5GxyUZsEHBHNSqcv8As9f4b284vuv1XX1s&#10;z5zJ82lhakuGuI1L6tzOD5leeFqXs6lO+q5Zfxaa92pFNNcyjJewUV4T/wAE5/2mNY/ah/Zi0vxT&#10;41tvs/i3QbiXQfGdq3DJqVofLlcjtvG2THYuR2r3auarTlRqOEt07HyGcZXjMjzStl+KVqlKTjK2&#10;quna6fVPdPqmmFFFFZnmhRRRQAUUUUAFFFFABRRXC/tL/Hzwx+y/8C/Efx78Z6VfX2m+G7NZ7mz0&#10;1UM0u6RI1Vd7Kv3nXJJ4GTz0NRjKclGO70OnB4PE5hjKeFw8XKpUkoxit3KTSSXm20jrPEviXQPB&#10;vh6+8W+KtYt9P0zTbWS51C+u5QkUEKKWZ2Y8AAAkmvyH+Kn/AAcX/tIwfFfWtM+Dfw0+H83hOPV5&#10;IdBuNa0q/ku5rUPtSSRo7yNdzAbsBBjOOcZPif7dX/BVX9o3/goLqsfwo8LaHN4f8I3d3HFZeD9H&#10;kae41OXePLNw4UNM27aRGoCg44YjdXyctpdWGsCxvYGimhufLmjkXDIwbBB9wa+0yvIKdKDli0nJ&#10;9Oy/zP7m8J/o85blOBqYni2jCtiKiXLRb5lSj3bTs5t6O14pKybu7f1N6PeS6hpFrfzKoee3jkYL&#10;0BKgnFfIv/BUT/gqB4j/AOCemt+EdJ0L4Q2PidfE1rdTSPd6s9r5HlNGABtjfdnf7YxX1p4Y/wCR&#10;a0//AK8Yf/QBXzD/AMFHv+CXuj/8FDdY8L6tqnxkufCv/CM21zCkdvoa3n2jzWQ5JM0e3Gz3zmvl&#10;cB9VWMj9Z+DW+/Z2213P5K8P5cG0eMqL4oV8CufnVpv7EuT+H7/xcu3z0ufHf/ES98Q/+jTdF/8A&#10;Cqm/+R6P+Il74h/9Gm6L/wCFVN/8j11n/EM74R/6O+1L/wAIuP8A+S6+Pf8AgpX+wR8H/wBgXW9G&#10;+H+gftEXXjDxXqMf2q+0k6Clqun2hyEkkcTud7sPlTH3QScDGfq8PR4bxVVU6Ubt/wCM/rbhvJ/o&#10;w8XZtDLMpwvta07tRSxi0Su23JqKS7tpXst2j7o/Yr/4Lr+NP2r/ANp/wn+z5qf7Oul6LB4kup4p&#10;NTt/EMkzweXbSzZCGFQ2THjqOtfo9X5X/wDBB7/gnBLYix/bp+LtnJHMyyr4B01mZWVGVo5L5xxk&#10;MrOkanIwWYjlCP1Qr53OI4KnjHDDKySs999b7/cfzb42YPgbK+NJYDhekoUqMFCpaUpRdVSk5Wcp&#10;SbsnGLtZcyenVlFFFeUfkIUUUUAef/tPftKfDX9kz4Mat8bfinfSR6fpseLe1twDPf3LA+VbQgkA&#10;yORgZIA5JIAJHzX8FP2N/iV+2r4ssv2sv+CicLT2kh+1eBPg2WP9naDA3+rku0wPPuSgDEMSBvIY&#10;dI0W30kft/f8FHdQvtYl+3fC39nq4jt7SxkbNvqvipxueQp0cWwBXLfdZRt4ds/adehKX1Omow+O&#10;Su31SeyXZtat76273/SsRi5cB5ZTwuDfLj68FOrUXxUadRJwo03vCcoNTqzVpWkqaaSnzQ6bpuna&#10;Np8Gk6RYQ2traxLFb21vEEjiRRgKqjhQBwAOBU1FfmT/AMFjf25f2kfDn7Qtj+zx+x58RNU0u88I&#10;+EbrXvHE2isuY12eb5chIOPLgRZP+3hBnJwMcHhamNr+zi0t229l6ni8E8HZlx5n6y3CzjBuMpyn&#10;NtQjGK1lJpN6tqK03kj9Nq4n48fs5/BX9prwRN8Pvjf8PtP17TZA3lrdRfvbZiMeZDIMPE/+0pBr&#10;mf2FP2jIf2rP2UfBvxuaeJr7VNLWPWlhxiO+iJinGP4f3iMwHowr1ysZKph6zW0ov7mjxcRRzThn&#10;OqlHmlSxGHnKLcW1KM4Np2as1ZrdHw74J+IXxZ/4JXfErRfgh+0F43v/ABd8EPFF+th4H8eakwe8&#10;8L3ByEsb58DdCQBtkxgAEgBQVX7hR1kQSI25WGVYd65P46/BbwJ+0R8I9e+DHxJ0pLzR9fsWt7mN&#10;lBMbfeSVM9HRwrqezKDXgv8AwS7+KPjK28GeKP2NvjJrT3njb4Lax/Y1xeSZ/wCJjpTAmwu1LckN&#10;GpXnkBFzya6qnLiaLqr4l8XmntL79H6p9WfWZs6HF2RVM6hBRxdBxWIUUlGpCb5Y4hRVlGSm1Cqk&#10;kpSlCaV5SPqeiiiuE/PQr57/AG6f2z9V/Z3stH+EnwR8JDxd8XPG0jW/g3wrHkqgwd17cHICQRkc&#10;5Zdx7hVdl9y8ZeLND8B+EdU8ceJ76O103R9OmvtQuZGwsUMSF3Yn0CqTXyf/AMExPh74g+M+p+JP&#10;+CkPxr0t38UfEi6li8Gw3i/NovhyOQrbwRL0TzAoYsOXUK2fnbPVh6dNRdaorqNtO7ey9NG393U+&#10;04Wy/L6WFr55mcOehh3GMabbSrVp3cKbas+RKMp1LNPljyppzTXVfsnf8E69A+FviEfH/wDaW8SH&#10;4lfF+/ZZr7xVrC+ZDpjdRBYxsNsKIScMFDegUfLX0xRX5jf8FP8A45/ttv8A8FJvCP7Kn7LX7QF5&#10;4TXxR4Xsfsls915VmLp5rvdJIVikYZWJRkKeg4rahRrZpiGpSSsm7vZJdrbL0PSyPLM+8VuJJ08R&#10;i4QlCnOo5VLxp06dNXcYxhFqEYraMYqKSP05or8zZv2JP+C+8cTSJ+3d4bkZVJWNPEl1lvYZ04DP&#10;1IFbX7FP/BQ79sL4XftgxfsGf8FFdIhm1rWW2+HPEUFvDGfMZWaLLQ7Y5oJdjKjqu9ZPlb+LZpLL&#10;H7NypVYzsrtJu9l1s0j0sV4U1qmX18TlGaYXGyoQdSdOlOXtFCPxSjGcI8yitXZ3XRNtI+pv2uf2&#10;B/gx+1hZx+I762l8N+PNM2yeG/iBoB8jUtPnTlCXXHmxg8FHzwTtKnDDif2Ov2sPiroXxWuv2F/2&#10;0RDD8SNHtTN4b8URKI7Txpp6g4uYcgYnCgl0A/hY8FWFfVFfOf8AwUp/Zl1L45/BJPiN8NZWsfiN&#10;8Nbj/hIfAmqQr+8W4hxJJbHHJSVU24/vBDyAQcMPVjVSoVn7r2f8r/y7r57nj8N51RzajDh7Op3w&#10;83y0qktZYao/hlF7+ybsqtP4eVucUpxTf0ZRXmv7IP7RWjftW/s4eFPjxo9stu2uaar6hZo+4Wl2&#10;h2Tw57hZFYA9xg969KrknCVObhJWa0Z8Vj8Disrx1XB4mPLUpylCSfSUW018mgoorw7/AIKIftLa&#10;x+y1+y/rHjfwbai48U6tNFong+12ljJqd0fLiIUfe2fNJt77Md6qnTlWqKEd27G2UZXi87zSjl+F&#10;V6lWUYRvorydrt9Et2+iuzy79pv9pH41/tKfG67/AGFf2INb/s2608J/ws/4oQjzIvDULZzaQkcN&#10;dsARwcqcgYIZk9o/ZW/Yq+A37IXhn+y/hf4XWTWLqPOueK9S/falqsxO55Jpm+b5m+bYuEB6Cqn7&#10;CX7Kei/si/s/6b4BWVrzxDqDHU/GWtT4abUdUm+eZ2buFJ2L6Kozkkk+ta9rujeF9DvPEviPVILH&#10;T9PtZLm+vLqQJHBCilnkZjwqhQSSegFdFeskvY0fh/GT7v8ARdF53Z9VxFn1GnTeQ5E2sHFpNrSW&#10;JmtPaVOrTf8ACp/DCNtOdyk7dFflrrH7af8AwUL/AOCpHxo1L4bfsBXJ8CfDnRbrydQ8ZTMIpJFz&#10;lZpZirOrOF+SCEbsNlzjJXQ1z/gmX/wV6+F2l3XxC+GH/BRDVfEmu29u0yaFd+IL4JdMCHMSfaXe&#10;HcSMDeEXsSoJrq/suNO0a1aMJPo7tr1srI+nfhPh8t5MPnucYbB4qaTVGbnKUObZVZQi4021Z2bd&#10;k7ux+nRAIwRXyf8AtL/8E9tR0nxdJ+1J+wbq8PgH4n2W6e90+0Xy9L8VIPmNrdwghAznpIAOW+bn&#10;DLzv/BKT/gpD42/aluNd/Z0/aR0OPSfih4Mjb7cPJ8k6lDG4ikkaLpHNG5VXVflO4MoAJA+0q5ZR&#10;xOW4hwe/Xqmv1T/rU+XxVHirwv4kq4Oq1GaSUo6TpVqcldXT92pTmndXWn92S08V/Yk/bG0X9rf4&#10;e3c+q+H5PDfjjw1eHT/HXg28yJ9JvVJB4bkxPglG78g8qa9qr4t/bt0Wb9jD9pTwf/wUX+H1r9n0&#10;nUNSt/DPxktY+IbvT52EcF647PE+0b+pPlg8Zz9oRSxzxLNC4ZXUMrL0IPepxNOC5atP4ZdOzW6+&#10;XTyaOXivK8vpRw+bZZHlwuKUnGDd3SqQaVWi29WoNxlBvV05wb9646iiiuU+PK+savpfh/SLrXtc&#10;v4bSysbeS4vLq4kCxwxIpZ3YngKFBJJ6AV8L2/8Awtb/AILCeMruWLXdV8Ifs16LqMlqsdlIYL74&#10;gSxyFXJfGY7MFCCMgkNjBfJi7D/gpJ4i8QfH/wCJngP/AIJufD3XLixl+IEj6p8QNStGIay8PWzZ&#10;ePj+KdlKDPHy4bhq+rPBHgvwx8OfB+l+AfBejw6fpOjWMVnptlbrtSGGNQqqB7AV3Qf1Siqi+OW3&#10;ktr+re3a1+qP0XL6sOCcjo5lGKePxKcqLav7Ckm4+1SentaklJU2/wCHGLmvelCUc/4U/B/4X/A3&#10;wbb/AA/+EXgXTfD+j2o/dWOm2ojUn+8xHLse7MSx7mukplwxW3kZTyEJH5V+M/7HfiD/AILD/t4J&#10;4o1b4KftpLp9v4a1JLa8j8RatJCzGTeV2eVaS5ACnOSPxp4XByxkZ1JTUVG13K/X7xcKcFYrjjDY&#10;/M8Tj6dCGHdN1Kldz1dVyUXdRk2246t9Wj9m6oeKPC3hrxt4fuvCnjDQLPVNMvoTFeafqFussM6H&#10;qrIwII+tfmlrn7M//Bwh8K9Nm8Z6B+1Rovi24tY2b+xrHWFuJJQOfljvbOKJjxwN2TnA617N/wAE&#10;wv8AgqTrn7VPiXU/2b/2kPCkPhn4oeH4n8238s266oIjtmAhfmKdOrRgkEZZcAEC6uW1KdJ1aU4z&#10;Ud+V6rzadmd2aeGOZYDKaucZTj6GNpULOo8POTnSV9JyhKMZKN/tK9tXok2s/wCKPwF+LH/BLzX7&#10;z9o/9jW0vtd+FMkxuPiB8IJJzIunQnmS/wBM3EFCuMmMk8Fuq48v7B+D/wAXvh98efhro/xc+Fvi&#10;CPVNB1y0W40+7RSpKnqrKeUdTlWUgEEEHpXRyxRTxNBPEro6lXRlyGB6gj0r4v8A2ddNm/YO/wCC&#10;gGsfskQf6L8Nfi1aT+I/hpag/uNO1SIZvrCIfwAoPMC/dChAOSwqOb65Sbl8cVe/8yW9+7W9+qvf&#10;ZHLLFf6+ZPWlidcxw0HUU/tYijBe+qn81WlH31P4pU4zU23GLPtKiiiuA/NwooooA/P/AP4Ju/8A&#10;KVT9rD/sLQ/+lMtfoBX5/wD/AATd/wCUqn7WH/YWh/8ASmWv0ArvzL/eF/hh/wCkRP0zxa/5KyH/&#10;AGDYP/1FpBRRRXAfmYUUUUAFFFFABRRRQAUUUUAFFFFABRRRQAUUUUAFFFFAHyb/AMFgv+SI/C7/&#10;ALOS+Hv/AKfravrKvnr/AIKQ/A34pfHz4W+AvDnwm8L/ANrXmi/G7wdr+pw/boIPJ06x1aC4up8z&#10;OgbZEjNsUl2xhVY4FfQtABRRRQAUUUUAFFFFABRRRQAUUUUAFFFFABRRRQAUUUUAFFFFAGZ41/5E&#10;3Vv+wZcf+i2r4p/4N7P+TFdU/wCyjal/6ItK+1vGv/Im6t/2DLj/ANFtXxT/AMG9n/Jiuqf9lG1L&#10;/wBEWlehR/5FtX/FD/24/TMj/wCTV5z/ANf8H+WIPumiiivPPzMKKKKACsX4k+LJfAfw61/xzBZL&#10;cvoui3V8luz7RKYYWkCE4OAduM44rarI+IHhNPHvgLXPA0t81qutaRc2DXKx7jEJomj37cjON2cZ&#10;GcU1vqdGF9j9ah7b4OZc2+19dtdux+U3/ES98Q/+jTdF/wDCqm/+R6P+Il74h/8ARpui/wDhVTf/&#10;ACPXWf8AEM74R/6O+1L/AMIuP/5Lrm/i5/wb5/Br4HfDTWvi38SP21tQsND0Gxe71C6bwVGcKvRV&#10;H2vlmJCqO7MB3r7GMuFZSSS19Jn9oYet9EzFV40aNHmnJpRSjjW227JJLdt6JdSv/wARL3xD/wCj&#10;TdF/8Kqb/wCR6/Rz9ir9om//AGr/ANmbwv8AH7U/C8Oiz+IbeWWTTbe6MyQ7JnjwHKqTnZnoOtfg&#10;D+yR+yb4v/bL/aKsPgj8KftIs7q5eW+1i6tf+Qfp6N81xMFJAO3AC7iC7KoPOa/oi+AfwQ8Dfs3/&#10;AAf0H4JfDeC4j0bw/YrbWhupvMlk5JaR2wMszFmOABknAAwK48+w+W4OMadCNpvV6vbzuz436QvC&#10;/hjwbg8Ll+R4ZUsbOSnK0qkrUrSVpc85JOUrNK17ReytfsKKKK+ZP5ZCiis3xn4t0LwD4Q1Xxz4o&#10;v47XTdF02e+1C5kbCxQxRmR2PsFUmjfRF06dSrUUIK7bskt23skeH/ty/tnap+z3b6N8IPgl4VXx&#10;Z8XPHEptvB3hdclYhghr65II2W8ZHOWXce4VXZcv9lD/AIJ2+HvhZ4g/4X5+0n4kPxL+L1+yz33i&#10;zWV8yLTWHSGwjYbYI0JOGADem0fKOT/4Ji/DzxD8ZdT8Sf8ABSD42aY7+KPiRdSR+DYbxfm0Xw5H&#10;IVt4Ih0TzAAxYcuoVs/O2fsKu+tP6qnQp7/afd9VfstvN6vofovEGYf6oUZ8O5ZLlqJcuKqxfvVK&#10;n2qUZLVUab91pW9pJOUrrkUSimySJFG0srhVVcszHAA9a/HK7/4KyftLW37bbftCN8QtUPwJ/wCF&#10;mHQf7NXabEWqxKhYcZ3eV/pPXlsnHalg8DWx3NyW91X16vol5s4+B/D3O+Pvrf8AZ8or2EOZ8za5&#10;5O/JTjZO852lyp2Wj1P2Prw39rf9gj4MftW2kfiW7tpPDPjzTdsvhv4g+Hz5GpafOnMZLrjzkHQo&#10;+eCdpU4Ye329xBd28d1azLJFIgeOSNsqykZBB7gin1y06lSjPmg7M+VyvNszyPHRxeBqyp1I7NO3&#10;qmtnF7OLTTWjTR8s/sd/tYfFLRfivdfsL/tneTD8StHtTP4e8TRKI7Xxnp67sXMIwMTBVJdAP4WO&#10;BtYV9TV85/8ABSv9mTU/jn8E4/iR8NJ2sfiN8Nbj/hIfAuqQLmQTw4eS2PcpKqYwP4gh5AIPon7I&#10;n7Q+jftV/s4+E/jxo1qtt/b2lrJfWSvu+y3akpPDnuFkVgDxkYPeuivGFSmq8Fa7s10T8vJ9OzTW&#10;1j6biPC4HNMpp8Q4CmqalL2denFWjTrW5lKC6U60VKUY7QlGcV7qiekUUUVxnw4V8e/tOftH/Gz9&#10;pb43Xf7C37D+uHTLjT9n/C0PihCvmReG4Wzm0hI4N2wBHBypyBghmT1D/goj+0xq37LX7MGseNfB&#10;1sLjxVq80WieDrXaWMup3R8uIhR97Z80m3vsx3q/+wv+yron7I/wA034fxs114g1D/iZ+MtYmbdN&#10;qOqTDdPIzdwGOxfRVGcnJPZRjGjR9vJXd7RT2ut2/TTTq/JM+9yCjg+H8lfEOLpqpUlN08NCSvFz&#10;ik51Zxeko0lKKjF3jOpJcycYSi7P7Kv7FPwF/ZB8Mf2V8LvC6yavdR/8TzxXqR87UtVlJ3PJNM3z&#10;fM3zbFwoPQV61Qelfjh8B/Gn/BWn9tv46fE7wb+z/wDtiHSLfwXr0yyw+INUeBFhkurhIki8q1lJ&#10;2iEg5xgY69tMPhamYc9WdRLls25X66eZ28O8L5p4kVMfmuOzGFJUFCVWrXlN39pJxjrGMnukraJX&#10;SWh+x9BAIwRX5i63+yz/AMHBfw302Txnon7WuieJrixRpE0Wx1rzpLj5TwEu7KOJj6BmHOMV9A/8&#10;EoP+Ch/in9tfwV4g8FfGLw3FpfxA8D3EcGvJbxeVHdoxZRN5R5icOjo6dAQCMZ2q62Xyp0XVpzjO&#10;K35Xtfa6aRWeeGmJy3I6ub5fj8PjaFFxVV0JycqfM7RcoyjF8reiavr6Nln9pf8A4J66lpHi6T9q&#10;T9gzWIfAPxOst097ptmvl6V4qQfMbW7hBCBnPAkAHLfNzh19H/Ym/bF0P9rf4fXdzqWgSeG/G3hu&#10;7On+OvBt5kXGk3qkgjDcmJsEo3cZB5Br2mvi39uzRJf2L/2lPB//AAUX+Htp9m0nUdSt/DXxktY+&#10;IbvT52EcF847PE+0b+pPlg8ZzNKTxkfYz1l9l9f8L7p9Ozt0JyfGT44wqyPMHzYqMX9Vqv43KKus&#10;POW8oTS5aV7unU5YpqEpJfaVFNiljmiWaJwysoZWXoQe9OrgPzUKrazrGl+HtIutf1zUIbSxsbaS&#10;4vLq4kCxwxIpZ3YngKFBJPYCrNfHv/BSXX/EP7QXxO8Bf8E3Ph7rc1i/j6V9W+IWpWrEPZeHrZgW&#10;j/3p3UoO3yYYYetsPR9vVUb2W7fZLVv7j3uGsk/1gziGFlP2dNKU6k7XUKcIuVSdutop2X2pWitW&#10;jkbb/hav/BYXxneTx67q3hD9mvRdQe1WKyk8i+8fyxyFXYuBujs8oQRkEhsYL5MX2Z8Kfg/8L/gb&#10;4Ot/h/8ACLwLpvh/R7UfurHTbYRqT/eYjl2PdmJY9zWh4K8G+Gfh14Q0zwH4L0eHT9J0exis9Nsb&#10;dAqQQxqFVQB6AVzf7R3x/wDh/wDsvfBfXvjj8TLx49K0KzaZoYcGW6l6RwRgkAyO5CrkgZOSQASN&#10;alaeIkqVJWjfSP8An3b7/doetnGeY3iXE0soyqk6eFUlGjQjq3JuylO38StPTmm+r5Y8sEoruKK/&#10;Kj4f+MP+Ct//AAVm1O++Inwy+JK/B/4Y+dJBpc1pcS2/2hclSI3iHn3Mi4+aTdHGGyFwQVqf4mfs&#10;ff8ABYz9iPwldfHD4W/to6n8RbfRV+16tod5qF1dytCnLssF4ZFlUKCWVWV8fdBNdf8AZcYy9nOt&#10;FT7a79m7WTPsn4R4TDYpZbjs8wtHHOy9i3NqMntCdWMXTjK+jV3Z6XP1B8UeFvDXjbw/deFPGGgW&#10;eqaZfQmK80/ULdZYZ0PVWRgQR9a+KPij8B/iz/wS81y8/aN/Y2tb7XvhQ03n+P8A4QTXBlXTYTzL&#10;f6YWYFCuMtGSfvMTlceX69/wTY/b28Oft8fAr/hOP7Oi0zxRotwtn4q0eHPlwz7dyzRZJJhkGSuT&#10;kFWU525P0NLFFPE0E8SvG6lXRlyGB6gjuK5VKtga0qVReUovZ/10a17HydDG594f51iMozGjzQUu&#10;Svh56wml102lbWnVj70bqUXZ2fOfB/4u/D/48fDXR/i38Ldfj1PQdcs1uNPu0UqSp6qynlHU5VlI&#10;BUgg9K6Wvi39nLS5v2Dv2/dZ/ZHgb7L8NfizZz+JPhpa7v3Gm6pEM3unxD+AFB5gX7u0JjktX2lW&#10;eJoxo1Pdd4tXT8n+q2fmjyuKslw+S5lH6pNzw1aEatGT3dOV7KVtOeElKnO2nPCVtAooornPmjz/&#10;APae/aU+G37J3wb1X40fFDUGjsdPj22tnCu6e/umB8q2iXu7twOwGWJABI+afgd+xx8T/wBtTxTZ&#10;/tZf8FG7NpYWc3HgX4N7/wDiW6Fbn/VzXSZPn3LJhiGPG4hgOI45LLSE/b8/4KN6pqeuuL/4X/s9&#10;XMdpp9hJ81rqfipwWklI6SG2A2nd91lXAw7E/aVd8pfU6ajD42rt9Unsl2bWrfy73/SsRjJcB5ZT&#10;wmC93H14KdWqvio06kVKFGm94TlBqVWatK0lTTSU+aHTtO0/R9Ph0rSbCG1tbaJY7e2t4gkcSAYC&#10;qo4AA4AHAqavmb/grt8XviX8DP2F/E3xH+EnjG80HXLO+09LXUrFgJI1e6RWAyCOVJHSvjr4D/Af&#10;/guX+0P8HvD3xt8Eftz6Pb6T4l01b2wh1PXriO4SNicB1SwdQ3HZiPeqw+X+3w/tpVIxV7a33tfo&#10;i+HfDl5/w289xWZUMLSdWVJe2c05TUYzduWEltLvfRn6vVxHx5/Zx+Cn7Tfgmb4ffHD4e6fr2myK&#10;3li6i/e2zEY8yGUYeJ/9pSDX5w/EnWf+C8H7Aekj4weO/iHpPxK8J6a32jXkt5Ev4YYRjd5oeGC5&#10;jTAzvjG1eSxAPP3X+wh+2z8Pf26/gdb/ABY8GQfYNQt5vsniLQZJd8mnXYGducDcjKQyPjkHBwwY&#10;BVsDWwsFXpzUo3+KL2fns0xZ3wHnvCGBpZ/luMp4jDqaiq+GqN+zn0U9IzpyfR2ttrdpPwXwN8RP&#10;jB/wSy+KOifAr9oPxre+Lvgf4mvBZeCviBqjbrvwxcEER2N8+AGiO0bXxgA5GApRfuRWDLuU5B5B&#10;HeuR+O3wV8C/tE/CPXvgv8SNNW60fxBYNbXK7QWibqkqZ6OjhXU9mUV4L/wS2+K3jYeB/FH7H3xm&#10;1Jrrxr8F9Z/sS6vnJP8AaOmEE2N0u7nBjG3nJAVSeWwJqWxVF1kvej8XmntL1vo/VPqzlzZ0OLsi&#10;qZ3CCji6DisQopKNSE3yxxCirKMue0KqSScpQmknKZ9UUUUVwn56FFFFABRRRQAUUUUAFFFFABTX&#10;kSNS8jhVVcszdAPWqPizxHZeD/C2peLtTile20vT5ry4SFQXaONC7BQSAThTjJAz3Ffin+3z/wAF&#10;xfjB+1Do918KPgPot14H8I3ivDfT/aA2p6nE3Gx3T5YUI6ohJOcFyOK9DL8txGYVLU9lu30P0bw7&#10;8MeJPEnMJUcuio0qbXtKkmuWCd7afFJtJ2SXq0tT2f8AbU/4L/8AxS+Fv7Q+tfDr9lnw54C8QeFd&#10;GKWq61rVjeXDXd0o/fNG8F1EhiDfKp2nO0kMQRX6Jfsl/FrxH8eP2ZfAnxn8X2Vjb6p4o8L2epah&#10;b6bG6W8cssQZljV3dgoJ4BZjjua/mk8SeGfEPg/WpvDnivRLrTdQttv2iyvYWjli3KGAZWwQdpB5&#10;9a/oz/4Jv/8AJhHwh/7J/pn/AKIWvYzzAYXB4Ol7Ja3s330P27x98POEeCOC8reUUIqbmoyq7yqJ&#10;U2+aTvZ8z97TTtoYf/BSr9t/Wf2CfgZp/wAX9E+H1r4klvfEMOmtY3WoNbKqvFK+/cqNkjy8Yx3r&#10;4W/4iXviH/0abov/AIVU3/yPX3x/wUH/AGH9O/b4+DVj8H9T+I03hmOy12LUhfwaWLouUjkTZsMi&#10;Yz5mc57dK+M/+IZ3wj/0d9qX/hFx/wDyXXPlssjWG/2te/d/zbfLQ+b8McT4A0uFox4uhfGc8r6Y&#10;l+5py/wvd7+fc5P/AIiXviH/ANGm6L/4VU3/AMj10Hwm/wCDinx78Sfin4Z+HVx+y7o9rHr/AIgs&#10;9Nkuk8Tys0KzzpEXC+QMkbs4yM4rwD/gox/wSu+CP/BP74ZWfiLVP2qb3XvE2tXHlaB4XHhdIWuU&#10;UjzZncXDbI0BALYOWZQB1I2f+CJH/BOe4/aQ+JsP7TPxKhkh8G+C9Wjk0y32srarqUZEiAN/zyiY&#10;KzYPLbV6bsevUwuQfUZYmMPd1SfvK78rvXU/ZMdwr9Hj/UPEcTYbBf7PFSjCTeIi5z2ioRnKLleW&#10;l0uW6d3aMrfttRRRXxB/BYUUUUAFYvxG+Ing34S+BNW+JfxC16HTNF0Wye71K+uGwsUajJPuT0AH&#10;JJAGSRW1Xxd+2HFJ+2/+2t4T/YFtpJh4J8H2sXi/4ryRv8t9hx9i00j0ZsO+f4ZARhkrow9FVqlp&#10;O0Vq32S/XovNo+k4WySlnmacmIm4UKUZVK01q404K8rJ7yk7Qgus5RT0MT4e/Cn4qf8ABWfXrf46&#10;ftKJqXhv4FwXQk8EfC+OZoJvESIxKahqDLzsY7SqK2DtGMD55PtjwV4H8HfDfwxaeC/AHhex0bSb&#10;GPy7PTtNtVhhiX0CqAPr6nrWhZWVpptnDp2n20cNvbxrHDDEoVY0UYCgDoABjFSUV8RKt7q0itl0&#10;X+b7vdmnEXFGKzyUcPSj7HCU9KVGL9yC7v8AnqP7dSV5SfVKyRRXw7/wWN/a2+NHwyf4e/sv/sqe&#10;I72x+I3j7XFeK4011ElvaIRGqnIO0SSv97BAWCTOOK7b/gj3+154r/az/ZRjm+KGrSXnjPwjqkuk&#10;+JLmZQslwQd8MzjsxjIVumWjY8ZwNZYGtHBLE6Wb2621V/S6aPUxHh7nmG4Fp8UycfYzmo8l37RR&#10;blGNRq1lCU4Sine7a2s7n0f8R/hl8Pfi/wCELrwD8UPBun69o16uLnTtTtVlif0OD0YdmGCOxr4t&#10;8QeHfiv/AMEgPFaeNvA1/q3i79nDU74Jr3h+6ka5vPAnmOP9Itjnc9tljlcE4wD8xDt931R8S+G9&#10;B8Y+Hr7wn4q0i31DTdStJLXULG7iDxXELqVdGU8FSpIIrKhiHS92WsHuv1XZ9n+mh5vDnFFbJ+bC&#10;YqPtsFVf72i3o/78P5Ksd4VI6p6O8W4tvhXxT4d8ceGrDxj4R1iDUNL1S1judPvrWTdHPC6hldT3&#10;BBrQr45/4J+XfiP9lj9onx5/wTi8Y6rcT6PpMP8Awk/wluL6Qs0mhzyYltkY8sIJmK4POfMI+UDH&#10;2NU4ij7Gpyp3W6fdPVf8HzOXibJI5Dm0sPSn7SlJRnSntz05pShJro7O0l9malHoFFFDMFG5jgDk&#10;k9qxPnzyH9tH9r3wf+x38J/+E01fTJtY17VrpdO8H+F7IbrjWdRkIWOFB2UEgu3ZegLFVPkX7Ov7&#10;AHif4m+L4f2r/wDgoleQeMPH14on0XwfNiTRvCETHeLaGHlZJV4VnYsMrwXI8w4/7J+kN+3L+2d4&#10;s/bn8VypqHgrwDqVx4W+DtrIxeEyR4F5qiKeAXO0K+MkHsY1r7TrvqS+px9lD4mvefVX+yu1uvd6&#10;bI/Ss0xlTgXBrKMA+XGTiniaq0nHmSaw8HvBRi17Zq0pzbg3yQtJERIkWONAqqMKqjAA9KWvzs/4&#10;Lu/tOftJfs/+JPhFof7Pfxc1Lws/iRtXi1D7BIqrcMj2CxF8q3C+a/T+8etYKfsR/wDBfR0Dj9vP&#10;wz8wz/yMl3/8rq1p5ZzYeFadWMVK9r36Oz6HdlvhbHF8NYPOsdm2GwsMV7R041XUUn7ObhL4YSW6&#10;T32aP0xry/8Aag/Y7+Af7Xvg9vCnxm8GR3E0cbDS9es8RajpcnaS3nwShBw205QkDcrDivgnwR+3&#10;j/wUM/4J5/tJ+Gfgl/wUd1Gw8ReD/FUkcFp4mgWJzCm9I2uo541jLrGzqZUlTftO5cZG79RlYMNy&#10;nIPII71hXw9fAVIzUk76xlF6P0fl1PF4g4Z4g8OcwwuNo4mMo1U50MRh5twkk7S5ZWi04vSUWla9&#10;ndM+M/2ffj78b/2M/jnpf7En7aXieXxBo/iCQx/Cn4qTqB/aOMY0+8Pa4GdoY5JJAywZSPsyvK/2&#10;zP2W/Cn7YXwA1r4MeJXjtrm4j+0aDqxj3PpmoRgmG5Q9QQTg4IJRmHeuR/4Jr/tHeJP2gv2dI9P+&#10;JrOvjzwLqk/hnx1BNnf9vtiB5uT94SRlH3DgsXHY0VlHEUfbxVmnaSW2uzXa/Xs/UM9p4TiTJP7f&#10;w1NU61OShiYRVotyvyV4xWkVUalGpFWjGok0kqiivoKiiiuI+BCvmL9tL9r34i6R4+039jX9j7Tb&#10;fWPi14nty91eTfNa+EtPPDahdHpuAJZEOSSASrZRH9o/aN+Nfh79nL4FeKvjh4oK/Y/DWjy3jRu2&#10;3zpAMRRZ9XkKIPdhXi3/AATC/Z+8Q+DfhVdftNfGq1+0fFD4tzDXfFGoXEZEtvby/PbWKqf9UkcZ&#10;HyDGC2DnauOzDxp06brzV7aJd35+SWr+S6n3HDODy/L8trcQZhTVSFOSp0acvhqVmub31u6dKPvz&#10;S+JunB6Sdui/ZF/4J/fCv9mJ5PiBrt3P40+JWqFpvEXxD8Q5mvbmZx8yxFifIi/hCrzt6k175QSA&#10;Mk1+av7Uf/BR/wDaz/as/aQvv2MP+CY1hD/xK5mg8QeOk2H7pCSyJLICkFvGxIMgDSSMv7v+EPVG&#10;jiMxrNt7att2SX6eSXyOjJ8l4o8T86rVqtZfu489WtVlyUqVNaK7taMVtCEVtpGKSdv0qor8z7j/&#10;AIJWf8FZIg3jK0/4KaahJryoXWxbxBqi2hk2kBepTBGOfK4POM810/8AwTo/4KL/ALRemftE3X7A&#10;H/BQDSWg8cQMy6Dr00aI92wTzBDL5YCSh4/mjmT7wGDkkGtZ5anSlOhVjPlV2ldNLvZrVI9bG+GN&#10;OplOIx2RZpQx31ePPVhTU4VIwXxTjGcVzwj9px27Hvf7W/8AwTu8C/HbVV+M/wAGtab4dfFzTW8/&#10;R/Hmgr5TzSBceVeIvE8bcAkguAByRlWT9hn9srxb8YNV1r9m79pLw1H4b+MHgdVTX9NBCw6xb8Bd&#10;StOBuifIJAGFLr2IA+j6+Sf+CpPwn13wp4f0P9v34NW3l+O/g9OL64VMquraJu/0yzlxzt2MzA/w&#10;jzMfeyMqFT6xFYep6RfZ9F/hfbpuut/P4dzJcVUafDmay5ub3cNVl8VGo/gpuT1dGo7RlFu1NtVI&#10;2tJS+tqK5/4T/Erw58Y/hloHxW8ITGTTPEWkwahZM2MiOVAwU47jOD7g10FcUk4uzPz6vRrYatKj&#10;Vi4yi2mnumnZp+aYUE4GTRXzN/wVC+OXjbwD8HtH+BXwdmaPx18XNcj8MeHbhM5so5SPtN1xz8kR&#10;IyPulw38OKujSlWqqC6/1f5bnpZDk+I4gzijl9FpOo7OT2jFaynL+7CKcpeSZwHxV+Lfxi/4KP8A&#10;xa1r9mH9lTxtd+Ffhj4XvDafEb4o6a2ZNTnGN+mae44yAfnkB/8AHSBJ9Mfs7fsufAr9lTwVH4D+&#10;Bvw+s9FtNq/ariNd1zeuBjzJ5my8rdT8xwMnAA4qT9mf9nrwF+yx8EdA+Bvw4tCun6JZLHJcSKPM&#10;vJyMy3MmAAZJHyxxxzgYAArvK2xGIUl7KlpBfj5vz/LZHucR8SU8RS/snKL08BTfux2lVkv+Xta3&#10;xTluk7xpp8kErNsor8hdQ+Jv/BT79qP/AIKGfFz9nD9mr9rCbw/B4Y8RarLZWusag0FrBZw3nlLE&#10;hjt5WyN64BGMA816RN+x7/wcB+Gk/tzTf20/DeqTW/zR6eniCRzMfTE9gsZ/4EwFdssqjBLnrQi2&#10;k7O/VXXQ+1xXg/Ry5UoY/PMHQqVIQqKE5VE0pxUo3/dtLR73sfpfc21veW8lndwJLDKhSWKRQyup&#10;GCCD1BHavjj48fsPePf2X/Fl1+1n/wAE4oxo+q23+k+LvhTCWXSfFUCZLrHEDiG52527QAT93BJD&#10;ee/sD/8ABU/48/8ADQEf7EH/AAUK8EDQvHEs32fSdckt0tTczkZjgmRP3bGQf6uWL5HO0YJIY/oZ&#10;XPUhistrcsrNNesZL9V+K8mfP47B8VeFOdfVsTyTp1YptJqph8TSez00nF62ek4P3ouMkmeZ/sm/&#10;tTfDr9rz4P2fxX+H8kkDMxtta0W64utJvk4ltZl7Mp6HowwR1r0yviz4maQ37BX/AAUN8M/F7wjA&#10;1n8OfjzqC6F41sUwLaz8RHm0vAP+WbTfMpxwf3hPOMfadY4mnCElOn8MldeXdP0f3qz6nhcV5Rgc&#10;BiKOMy6/1XEx9pTTd5Q1cZ0pPrKnNON/tR5Z6c1gooormPl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BRRRQAUUV4d/wUf/aLX9lv9jLxx8Vra42akumf2foYVsMb65IhiYeuwuZD&#10;32xtWlKnKtUjTju2kvmejk+V4rO82oZfhlepWnGEV5yaivxep+Sf/BZL9sPW/wBsH9rdvhP8PdVk&#10;v/Cvg2+bR9As7Vsx32oFwk9wP75aQCNW5G1AV4Yk/rX/AME7f2QtD/Yt/Ze0H4UWyJJrNxGNQ8U3&#10;qqP9I1CVVMgz3VABGv8AsxgnkmvyC/4Il/s+6b+0B+3jomq+KrP7Xpvg23l8Q3UUnIkuIiFt8+uJ&#10;3jf32YPBr976+hz6pHDU6eBp7RV35v8Aq7+Z/Sf0gsxwvC+W5bwFlbtQw9ONSpbTnm7qLlbr8VSX&#10;RuafRWKKKK+aP5bCiiigD5C/4KnSr8QPGXwD/ZfuS7af44+LFtc65aqoK3VjYJ5rwyDujM6E/wC5&#10;7V9e18h/t+SnR/24/wBlPxFdwt9j/wCEz1azaZV+VJZbWMIpPbPOPXB9K+vK7MRphqKXZv58zX5J&#10;H3PEn7vhPJKcPhdOtN/45YipCT9eWnTXokFfBP8AwXn+NniOx+DPhP8AZG+HV0x1/wCKniCG2mt4&#10;WPmPZxSJ8nHIDztCD2Kq46Zr72r8Z/i/4d/ah/4Ka/8ABTjxl8Q/2Q/FOk27fCiaC08Pa1qt1i2t&#10;ktpXRJIj5Miszz+fKuVII+YHgV1ZPRjPFe1m0owXNd7X2V/n+R9V4JZLhcXxZLN8bOFPD4CDrSlU&#10;dqaqX5aKk7O16jUtm7Rdlc93/wCCqX7CkXwp/wCCcXw+vvhJC8mqfAlraddQhjHnPDIYxd3HA6mc&#10;RztjgBSei19l/sR/tH6X+1h+y74Q+OFjsW51TS0TWLdGz9nvo/3dxH9BIrEeqlT3r4V8W/sZ/wDB&#10;fXx34X1HwV4v/ap8J6hpWrWUlpqVjcahEUuIJFKujf6B0Kkim/8ABDP4jfEH9nT4+fEj/gnF8aXj&#10;g1DTLyXUNJt1m3It1FhLkRMcbo5IvJmXgcKzY+Y47MRh/a5a/wB5GcoNy0d3yvfouup9vxHw7HOv&#10;DCunmeHx2LwNWeITozlKXsa0l7ZSUox2qtVLq6Sctuv6hVl+N/Cul+OvBeseCNctUnstY0u4sbyC&#10;RcrJFLG0bqfYqxFalI7rGhdzhVGWPpXzqdtT+aKdSpSqKcHZppp9mtj5U/4I0eLtX1n9iSx8B69d&#10;zT3fgPxNqvhppbjG8x29yzRD6LHIiDpwlfVlfIf/AARnd9Q+APjzxNHC62urfGTxDc2TOuN8ZlQb&#10;h6jII47g+lfXldmYK2NqerPs/EinCnx5mPKrXqybS6OT5pL5Sb06BXyPpVpY/GT/AILMaxqN+sc9&#10;r8HfhLb29nF1MGp6nN5hl9ibViuMfxA19cV8jfs4Wc/h7/grv+0fa6kAr+IPCfhTU9NXn95bw2Yt&#10;nb8JVI4owukKr6qOnzcU/wAGyuDf3eDzevF2nDCS5f8At+tQpT/8p1J38rn1zXn/AO1f/wAmu/Ef&#10;/sRdW/8ASOWvQK8//av/AOTXfiP/ANiLq3/pHLXPR/jR9V+Z83kn/I6w3/XyH/pSPyi/4JGf8FVP&#10;2bf2Fv2e9e+Fnxk0LxZdalqfjKbVbeTQdLgmhED2lrCAxknjIbdC/GCMY57D3f49/wDBwh+zP4n+&#10;FOteEPgz8M/GF9r2s6bNYWP9vWtrZ2sLyoYxJI6zyEqN2cYGcdR1GT/wQH/Zt/Z2+Mn7JninxJ8X&#10;vgH4L8Vajb/ES4tre/8AEnhW0vpooRYWLCJXmjZggZ2baDjLMepNfZnj/wD4JsfsG/EXwxdeFtV/&#10;ZP8AAmnx3URT7Z4f8M2unXUR7Mk1uiOpB98diCCQfpMwrZTDMp+1pybT1s9Pu/4J/THiBnXhBgPE&#10;zGSzbLsRUrQqpzlGrHkbSi7qHuu22nMr9zz7/gjV+yrqn7LH7HltY+JNb0++1bxbq0mu6g2k6hHd&#10;W8G+KOJIVljJRyqRDcVJXczAEgA19Y1+YP8AwQd8c+L/AAF+0H8ZP2OYfFs2t+EPC99c3GizM26O&#10;KSG+a1aSP+6sy7XKg4ymRyST+n1ePmtOpTx0+d3vrfbRq606H494vZfmOX+IWNeNrKrKq41VNRcU&#10;41IqUfdbbjaLUbNu1t3ufLn/AAWN8FXPib9g3xP4s0mNv7U8F31h4i0uaNirQyW11GXdSOhETSH8&#10;K+iPhr4pHjj4daB40H/MX0W1vf8Av7Er/wDs1eOf8FTdd07w9/wT0+LF9qk4jjl8JzWqEkcyTOkM&#10;Y/F3UV6X+zlZ3Gnfs9+BdPu49ssHg/TI5F9GFrGCKzlrgY36Sl+UTy8VKVXw6wjmvgxVdRflKlQc&#10;l6JpP1b7nZ0UUVxnxB8h/wDBI/SrjxV4c+Lf7SmrKGvPiF8XNWmtp924tY2r+RCPwYTDHpivrw57&#10;V8p/8EadQtf+GMB4RWVWvPDfjvxDpupoP+Wc41GWbaf+ATIfxr6srrx3++TXZ2+S0X4H23iRKcuO&#10;sfB7QqOEf8FO0Kfy5Ixt5H5Z/wDBXORPj1/wVN+BX7LHiJfO8PrHp815Zs3yTPd38iyhh6GK3jX1&#10;wx9a/UqKKKCJYIIlSNFCoirgKB0AHYV+Xv8AwWJhi+An/BSX4C/tdawkkeiR/Y7XUbgfdiazvnld&#10;vr5Vzn3EZr9PrC/sdUsYdT0y8iuLe4iWW3uIZAySIwyrKRwQQcgjqK68w/3LDcu3K/vvqfXeI3vc&#10;C8MSofwPq9RLt7VVX7X535b/ACKPjbwd4c+Ing7VPAXi/TVvNK1rT5rLUrVyQJoJUKOuRyMqSK5r&#10;9n79m74Mfst+Bn+HHwL8Fx6Ho8t815NaR3Msu+dkRGkJkZjkqiDg44+tb/xH8e+Hfhb4A1r4keLb&#10;1LfTNC0ya+vppG2hY40LHn14wPc15H+wF+3PoP7fHwu1T4peGfhnq/huz0zWG07GqTJItzII1djG&#10;yYyAHTOQME4rgjHEPDykr8iav2v0Pz3C4PiSrw3iMRQ5/qUJwVS0rQ9pK/JeN1zStezSbit7XPdq&#10;+R/2wdKT4Y/8FF/2c/j7pmIv+EgvNT8Fa8wBzPHPAZbRfTiXzDz7enH1xXyd/wAFI4xr3xy/Zf8A&#10;BVncNHfTfHC11SPyX2ymCygeSYdc7CGAcY5BxkZ50wX8e3dST9OVnqeH0n/rJ7Jv3alHExn/AIXh&#10;6t2/T4l2aT6H1jRRRXIfEniP/BSH4l6l8JP2Fvih420W7kt76Pwnc21ncRNteKW4HkK6nsymTcD6&#10;itz9iP4a2nwg/ZE+HPw7s7QQf2f4RsvOj44mkiEspOO5kdifUk15z/wWE0251P8A4Jy/ExLVNxh0&#10;uCZuP4VuoST+Ve6fBzXrLxT8I/C3iXTWzb6h4dsbmA/7DwIw/Q12S0wEbdZO/wAkrfmz7mten4a0&#10;ORfxMXV5vWnRo8ifp7Spb1Z0lfmr/wAHKn/JDPhr/wBjZdf+ktfpVX5q/wDByp/yQz4a/wDY2XX/&#10;AKS10ZL/AMjSl6/oz6HwK/5Oxlf+OX/puZ+iXw8/5EDQ/wDsD2v/AKKWsz46fDfw98YPg14o+F/i&#10;qxjuNP1zQ7m0uIpFDD54yA3PdWwwPYgGtP4ef8iBof8A2B7X/wBFLWD+0f8AFrw58C/gP4s+LPiv&#10;UIbWz0PQrm4LTSBQ8gjPlxj1Zn2qAOSWAFefHm9quXe+nqfneFjjJZ5COEv7V1FyW35ub3bed7W8&#10;z4L/AODbr4nanqnwo+JnwVvJZJLfwz4hs9RsWdshReRzRug9AGs93plzjvX6VV+cP/BuJ8JNR0D4&#10;G+P/AI46jbtGvi/xHb2VmGPDw2UchLj2Ml1Iue5j9q/R6vQzrk/tSryd/wAbK/43P0Lxylg5eK2a&#10;PC25eeN7fzqnBVP/ACfmv53PkT9lA2Xwk/4KdftB/ArSgsOneKNP0nxxY2UaYWK4kXyb2QYHWSWR&#10;HPv+NfXdfIXw9juNf/4LWePtUsoV+z6D8FdPsryZcczTXccqK3vtDH6LX17XPjf4kX1cY3/8BX/D&#10;nz/H3v5lhK0vjqYXCyl/i9jCN35uMYyfVt3e4UUUVxnw4UUUUAFFFFABRRRQAV5P+3L8BPE37UH7&#10;KXjD4C+D9Vs7HUvElnBb295qBbyYttzFIzNtBP3UbAA5OBx1r1iiqp1JU6inHdO/3HdluYYnKcyo&#10;47Du1SlOM4tq65oNSV111S0Pkf8AYO/4JGfAT9iC0Hjq8nPi7x4LWQN4kv7cJHZ7lIK2sOT5XB2l&#10;yS7c8qDtH4V+Pf8Akqmtf9jBc/8Ao9q/qHvv+PKb/rk38q/l48e/8lU1r/sYLn/0e1fZcOYitia1&#10;apVldtL9T+1Poz8SZ5xVnWd5hmteVarKNG8pdFerZRSsoxXSMUkuiP6fvDH/ACLWn/8AXjD/AOgC&#10;r1UfDH/Itaf/ANeMP/oAq9XxZ/ENb+LL1Zxf7Rfxx8K/s2fBDxL8cfGnzaf4c0uS6eFX2tPJ0jhU&#10;9mdyqD3avwj/AGW/hb8R/wDgqd/wUES5+IrTXUevatJrXja8hYqlpp0ZGY1JOVXHlW6AZI3r2BI+&#10;0f8Ag5A/aH1HRvCPgn9mHRdQaJNZlfXdcijbBlhiYxW6N/smTzWwerRKf4a3/wDg3N/Z6Xwp8CfF&#10;H7R+rWYW78Wat/ZulSEDP2K1++w9mnZ1I/6YivqMCv7NyeeL+3PSPp/V38kf1hwDTj4X+CmN4v0W&#10;Mxv7qi+sYtuKt53U6vZqEL7H6K6BoOi+FdCs/DPhvS4LHT9PtY7axs7WMJHBCihURVHAUKAAOwFW&#10;6KK+XP5NlKU5OUndvVthRRRQSFZfjfxDD4S8F6v4ruW2x6XpdxdyNjoscbOf5VqVx/7Quh3Xif4A&#10;+OPDdj/rtQ8H6nbQ4H8UlrIo7jufWqjrJJnVgadOtjaVOo7Rcop+jav+B4T/AMEcPBV1oP7DWh+P&#10;9bjH9sePtX1LxLq8u4sZHuLqTyyWPJ/cpGfqTX1NXgP/AAS08Tab4s/4J6/CbU9KZGjh8Iw2b+W2&#10;cSW7NbyD674mz6Gvfq3xkpSxlRv+Z/mfRceVq+I42zKdZWl7eqrdrTklH0ikkvJGP8QPHXhv4Y+B&#10;dY+I3jG/W10nQdMnv9SuG/5ZwxIXc+5wDgdzX53/APBGn4Yf8NU+N/jd+3L8Y/Df2qP4hahd+H7O&#10;3vlLK9jLte5iGeqbDbw5Bx+6ZRjBFd1/wXw/aOuvhz+zBp/7PXhETTeIvibqi2a2tqpaT7DEytLg&#10;AEkvIYYgv8QdsdK8X+Dv7A3/AAXP+B/w4034ZfCX9ozwl4e0DT43NjpFvqUeIDI7SvkmxYli7sSS&#10;x5J5r1cHh1HLpSdSMHUdk5O3ux1drLq7L5H65wTw3SwnhhicVVx9HBV8xmqdOdacoXoUJKVRwcYy&#10;d5VeWL0StHfv0n/BHLxVd/smftffFr/gm7431h0jh1abU/Ca3bgG5aMKG28ffktfJlwOMQse3P6Z&#10;V+Hf7U/we/4KG/sL/H/wL+3t+1R4r0fxJqkfiO3tv7W0W7VpJvKjJ+zzbYIR88AlQNg5UEHgAV+1&#10;nw/8deGfif4F0f4jeDNRW80nXdNhv9NuV/5aQyoHU+xweR1B4rPOKK54YiMlLnWrW3MtH9+55vjh&#10;k1GpjMFxLhq1OvDGU1GrUpPmpvEUkoVeV2TSlpJJpNvmNivkXxFox+Ev/BZnw34k0+RYrP4s/Cm9&#10;sryFVIMt9psgl8w9j+4MY/4Ca+uq+Uv2lWTxF/wVY/Zn0WwkUz+HPD/jLVtQXusFxYR2sZ9gZAef&#10;Y1w4P45R6OMr/KLa/FI/P+BZSeOxlF/BPCYrm/7coTqw/wDKlOFvOx9W0UUVxnxJ8r/8FlfF+seH&#10;f2EPEHhnw/JMt34u1bTfD8fkfeZbm5QOv/AkVkPqGNfSHw98Hab8PPAOieAdHhWO00TSbewto0HC&#10;xxRLGoH4LXy//wAFmboaJ+zH4Z8Zzw+Za6D8VfD9/eoU3KYkuedw7jkV9bRyJLGssThlZcqy9CPW&#10;uyppgaa85f8Atv8AXzPuMzvT8PsthBe7OvipSfeSjh4pP0jt/ifcdX5K/wDBUj40eEv2d/8Ags/8&#10;NfjZ47tr6bR/DnhXTbu/j02FZJ2jE9+uEVmVSckdWFfrVX5Z/t9eE/Cvjv8A4Lu/CHwh438M6frO&#10;k3/h7TYr7S9Vs0uLe5TztQO2SOQFXGQOCCK7Mk5frM+bbklf0sfY+BcsJDijGyxUXKksHiXNRdm4&#10;8nvJPo2rpPoz1h/+Din9hQIxj8HfEhmx8qnQbMZP/gZXk/7PXia4/wCCuH/BTrRf2ttJsbPwz4L+&#10;FOnwQWGm32pQtqmotFJLNGTCrFlUy3G5mwUCqFDFicfex/YR/YfIwf2NvhV/4b3Tf/jFfm//AMFb&#10;/gf8Mv8AgnR+0H8Kf2nP2RdEj8J6xdalcPdaJpMjRwSmEx5Kx5+RZEleJ0X5WDYwOc9eCll9ao6W&#10;GjKM5JpNu6217WutL62Ps+A8V4d51mNfKeFsNXwuYYqjVp0qtaSqwV4NzjZOPK5xi4qdpct72P12&#10;oIyMEU2GQyxLI0bLuUHa3Ue1Or5w/mM+Rf8AgmHLY/Df4n/tC/soaZF5Vj4H+Kb6notuq4W2sNUj&#10;M0UCcY2oYZMem7ntX11XyH+w95+tf8FEv2rvFNvbkWMeseHNNjn/AIZJ4bS481R7ruXP+8K+vK7M&#10;d/vF+6i36uKb/E+48RPe4olUfxVKWGqS/wAdTDUpzb83OUm/N66hXyD+2B5Xxa/4KVfs6/AXUnWX&#10;S/D8eqeN9QsWXKy3Funl2Uh945UkYfU+1fX1fIHxYjk0T/gtL8K9XvYx9n1j4Q6rZWkknOJop5JG&#10;Ceh2suevDGjA/wAST6qMrf8AgLHwB7maYqtH46eFxUo/4vYTV15pNyXVNXWx9f18m/8ABbf4h6r8&#10;Pf8AgnZ4yOj3Lwy63cWekyNG20mKadfMX6FFZSO4JHTNfWVfK/8AwWg+GmpfE3/gnd46tdItpJp9&#10;FW21jy4+vl20yvIfoI97H2Boy/l+vUubbmX5mXhxLCx8QMqeJtyfWKN77fxI7+V9y9/wR/8AhF4c&#10;+Ef/AAT6+H0eh2Ecdz4j0v8At3VrhVG65uLolwzHvti8qMf7MYr6ar5d/wCCOPxp8N/GL/gn/wCB&#10;YNIv0e+8K2J0HWLXcC9vLbsVTI9Gi8tx7N7GvqKpx3P9dqc+/M/zM/EGOOjx1maxt/a+3q3vv8cr&#10;fK1rdLWtoeWaB+xZ+zX4Z/aH1D9qvR/htDF481OVpLnXBeTZ3NAIHxHv8sbkHPy8sS3U5r1Ovmi1&#10;/wCCmfw41f8Ab6b9gjwz4A1bVtUhUreeI7GZGtLWVbY3EqyL94BAAhYE/OdvUV9L1OIjiI8vtr6p&#10;Wv26fI4uI8HxNg54Z51z3nRhKlzy5n7F39ny6txjZPljpbsjzT9sr4a2fxg/ZS+Ifw3vrUTLqnhG&#10;+SKM4/1qxM8ZGehDqpB7ECuW/wCCZ/xM1H4t/sH/AAw8Y6zcvNe/8IvDZXk0jbmkktibYux7lvK3&#10;H3NerfFXWbLw78MPEmv6k+23sdBvLidvREhdj+grwD/gjhYXNh/wTl+HJuY9v2i1u5o/9xryYg1p&#10;HXL5X6SVvmnf8keth71PDbEc6/h4ujy+tSjW50vX2dO/oj6dooorjPhj5J/ZO0y2+KP/AAUm/aI+&#10;O9+ol/4Rf+yPBXh992fJSO3E94OuMmYR+4GQepr62r5R/wCCeR/sv9pT9qTwteELew/FxL+SHPIg&#10;ubRXhbHXDBT7ccZr6urqxn8ZLtGP/pKPteP5SXEEaS+GFDDRj/hWGpNW9buT7tt9SO6/49pP+uZ/&#10;lX5pf8G4f/Iq/F//ALGWz/8AQJq/S26/49pP+uZ/lX5pf8G4f/Iq/F//ALGWz/8AQJq6sL/yLMR/&#10;25+Z9Twf/wAmn4n9cF/6emfpjX5Z/wDBS3w/ov7Pf/BYb4G/HfwVa/YrzxZeWCa59n+X7RKLv7G8&#10;p92glRG9RH6k1+plflj/AMFAfEuk/tSf8Fnvg18BvAkg1BvA91Ztrklu2RFOk5vp0J6YSGKMt6Es&#10;vBBqsn/3qTfw8kr+lv8AOxt4H+1XFWKnK/sFhMS63b2fsn8XS3Ny79bH6nV8h/8ABXnSpvDPgP4Y&#10;ftI6SAl98OfixpF2027aRaXEvkSrn0LGLPbGa+vK+U/+Czd9bj9iC88NFx9r17xn4fsNNj/56TnU&#10;oZdo/wCAROfwrkwP++U13aXyej/A+R8N5SXHeXwW06sYS/wT9yd/LklK/kfVaNuUMO4zS02EEQqD&#10;/dFOrkPiQooooA/P/wD4Ju/8pVP2sP8AsLQ/+lMtfoBX5/8A/BN3/lKp+1h/2Fof/SmWv0ArvzL/&#10;AHhf4Yf+kRP0zxa/5KyH/YNg/wD1FpBRRRXAfmYUUUUAFFFFABRRRQAUUUUAFFFFABRRRQAUUUUA&#10;FFFFABRXnf7Sf7SXgz9mDwroHi3xvpeoXVv4i8caN4Xs006NWZLrUrtLWF23MP3avICxGSBnAPSv&#10;RKACiiigAooooAKKKKACiiigAooooAKKKKACiiigAooooAKKKKAMzxr/AMibq3/YMuP/AEW1fFP/&#10;AAb2f8mK6p/2UbUv/RFpX2t41/5E3Vv+wZcf+i2r4p/4N7P+TFdU/wCyjal/6ItK9Cj/AMi2r/ih&#10;/wC3H6Zkf/Jq85/6/wCD/LEH3TRRRXnn5mFFFFABRRRQAV+QH/Bwd+2vJ4x+INj+xt4C1yT+y/Dr&#10;R33jD7PIVS4v2XdDbtj74iRg5HI3yD+KPj9WfjL8T9D+Cnwm8SfF3xKrNY+G9FudRuY1YBpFijL7&#10;BnjLEBR7kV/PZ+zX4S179u39vvw9o3j+T7XceOvGjX3iDaSA8O57m4Uei+UjgegAr6Lh/DwdWeKq&#10;fDTV/n/wF+h/S30ceGcDUzTGcV5lH9xl8HJduflcnLz5IJvylKL6H6y/8EQ/2MNO/Zs/Zatfiv4i&#10;0xl8XfESCPUb6SZfmtrDGba3HoCp81u5aTB+6K+1KZbW9vZ28dpaQJFDEgSKKNQqooGAAB0AHan1&#10;4mJxFTFYiVWe7f8AS+R+E8VcR4/i7iLE5vjHedaTlbflW0YryjFKK8kFFFFYHz4V8r/8FlvF2s+H&#10;v2Edf8MeH5Jlu/F+sab4fTyDhmS5uUDqP95FZD6hiK+qK+R/+Cy11Hon7NfhTxpdxeZa6B8WPD1/&#10;eLt3AxJc859ufQ114D/fKfqj7Tw5pxqceZapR5rVoNLu1JOK+bSR9QfD3wdpvw88BaJ4B0aFY7TR&#10;NJt7C1jQYVY4oljUD2wtbFIkiSoskbBlYZVl6EetLXI3fVnx9WpUrVZVJu8m22+7erPl3/gsL+0q&#10;v7Nf7Dnia90zVmtdc8Vr/wAI/obQyFZRJcK3mupBBBSFZW3DodvcivB7f/gmxY/8ORm+EVv4VMnj&#10;KbTv+E4/1eZzq2zzAigjIb7L/o2OuCe5NeW/8FYT8S/+ChX/AAUO8P8A7Ev7Pk1ndXHgXSZpbuTU&#10;ZCLKK9eNZ52kIRxtWMQRnII3sUPORXeL+y5/wcKogjT9r3wuFAwFGow4A/8ABfX0tGj9XwdK1WMJ&#10;N875m1/h2W1rv5n9SZHkv+rPA+UU6ea4fBYqpVjjqka85QlKK0w8bQhJuDipSadtZbM97/4Iu/tR&#10;2v7SP7E+iaTqN+0niDwLjQdZjkbLMkag20vurQlFz/ejcds19a1+Pn/BN26+Mv8AwTS/4KV3H7LH&#10;7SK2UUfxK0+JJLrTp91m91JultbmI7UG0uJrcjauGf0UZ/YOvNzbDxo4xyp6xl7yttZ/5O5+W+Mn&#10;DuEyLjSpiMA1LCYtLEUZRd4uNS7kovtGfMkt1G10BGRgivkX/gl++m/DP4k/tBfsl6PEIdP8B/FJ&#10;9R0O0VcJaafqkZmht07bUMMmAOm7nqK+uq+RP2HVuNZ/4KHftXeLLe3K2MeteHdMjmzxJPDaXHmq&#10;Pddy5/3hWGH1w9ZPsn8+ZL8mzweGv3nC2d0p/CqVGov8ccTShF+b5KlRejfS59d0UUVxnw58g/tf&#10;eR8Wf+Cln7OvwH1Jlm0vw/DqvjbULF4wyy3ECCOykOehjlSRh7k+2Pr6vkH4prNof/Baf4Yarewx&#10;m31n4P6pZWcswBxNFcSSOqc8Hay59mNfX1dmK0p0ktuX85Sv/l8j7njD93leTUYfAsLzL/FOvXc3&#10;63919bRS6ID0r8Uf+Ce3/BQX4H/sE/tMfHLVPjVpPiK6j8TeImi08eH7CGcq0F7eF9/mTR4GJVxj&#10;Oeelftcelfk3/wAEafgf8FvjV+1J+0RbfGT4QeF/Fsen69G2nx+JvD9tfrbM99fBzGJ0bYW2rnGM&#10;7RnoK78rlRjg8Q6qbjaN0tH8R974T1skw/BfEtTN6U6mHVPDc8YSUZv9/paTTStKzemyaPYvEv8A&#10;wcZ/sZ2WiXFz4U+G/wAQNQ1BYyba0vNNtLeORscBpBcuVGe+0/SrP/BEf4E+KfL+IX7bnjrU9HXU&#10;PixqzXNro+jalHcrYQNNJcESmMkJIWl/1ZO5VUbsMxUfTOt/8E+v2Fdf0qbR779jz4aRw3EZSR7H&#10;wVZW0oB/uywxq6H3VgRX5/8A7D3mfsYf8FsfFn7G/wAHNRuZvAfiD7RFNpslw0iWpTTf7Qifn+OJ&#10;t0G487XIOTitaf1Ovg60MJFxaXM763imtE+nfbU9rLanBnEHBOd5fwjQq4WtGiq9b20lU9pQoyUp&#10;QjJNKDTal8DcrKN0r2/WCvM/2zPhtZ/F/wDZQ+Inw4vrTzl1TwjfJFHjnzViZ4yPcOqkehAr0yuf&#10;+K+tWXhz4W+JPEOpPtt7HQby4nb0RIXY/oK8KnKUaia3TR/P+U4jEYXNcPXofHCcJRtvzKSa/E8r&#10;/wCCaHxL1L4tfsH/AAv8Y6zcyTXv/CLw2V5NK25pJLYm3Lse5bytx+te6V8x/wDBHHTrrTv+Ccvw&#10;5+1IV+0Wd3PHkYyjXkxB/KvpytsZGMcXUjHZSf5ns8cYehheNMyo0VaEcRWSS2SVSSS+WwV8k/sl&#10;adb/ABS/4KSftEfHfUEEn/CLtpPgrw+7c+SkcHnXi+nMwjPrjNfW1fJ//BOmI6L+0Z+1J4SvZG+2&#10;xfGI6jJHI2WEF3bLJCf90qpx7DvTw+lGq1/Kv/SonbwzJ0eHc6qwfvewpx81GWIo8332UX5Sa6n1&#10;hX5l/wDByV8VNd0r4bfDT4J6dcNHY+INYvdT1IK2PMNqkUcSn1XN07YPGUU9q/TSvzZ/4OQvhDqu&#10;v/Bj4e/HLTYZJIfC2v3OnagqdEjvY42SQ+we1C59ZR6jHVkvJ/alLm7/AI2dvxPpfAmWBj4sZY8V&#10;bl5p2vtzunNU/nz8tvOx+gPwb+G+ifB74T+G/hZ4cs0t7Hw/ottYW8Ua4AEcYXP1JBJ9zXS1yfwH&#10;+Kmg/G/4M+GPi34Zv47iz8QaLb3kckbhsM6AspI/iVtykdiCK6qWWOGNpppFVFUszMcAAdzXmz5u&#10;d8299fU/MMwjjI5hVjir+15pc99+a75r+d73PM/2fv2Ov2c/2W9R1rVvgZ8N4NCufEU3mavLDcyv&#10;55Ds4GHYqqqXbAUAAHHSvTq+cf2M/wDgpB8Pv21fi146+GXw88B6nb2vgmdl/wCEjkuEks9QTzmi&#10;RoyMMpfazAEH5RnNfR1a4iOIhWarX5tN9Xtp+B6vFGD4kwOczp59z/WbRcvaS5p2cU43d2/htZN3&#10;SsrLY+Qv+CvWlXPhjwP8Lf2kNHGy++Hfxa0i6kuN23ZZ3EnkSj6FjECPTNfXituUN6ivlT/gs1fW&#10;4/YiuvDJkAutf8aeH9P05D/y0mOpQy7R6/LE5/CvqqLIiUH+6K0qe9g6bfRyXy91/m2erm8pVuBM&#10;qnPeNXFQX+Bewmvlz1KnzuOrI+IHiNfB3gPW/FzdNK0i5vDn/plEz/8Asta9cj8frG51P4E+NtNs&#10;4981x4R1KKJf7zNayAD8zXNHWSTPk8DTp1sdShPZyin6Nq54N/wRt8GXegfsK6D451pG/tbx1q2p&#10;eJNUkc5aR7i6k2MT3zEkZ/Gvqevn3/glT4g0zxL/AME8fhRf6VN5kcPhdbST2lglkhkX8HjYV9BV&#10;vjJSljKjf8z/ADPo+Pq1avxxmc6qtL6xVVu1qkkl6JJJeSPkP/gud/yjh8X/APYS0z/0sjr0D/gl&#10;v/yj2+Ev/YoQf+hNXn//AAXO/wCUcPi//sJaZ/6WR16B/wAEt/8AlHt8Jf8AsUIP/Qmrrl/yJV/1&#10;8f8A6Sj7HE/8mJw//Ywqf+o8T3i8tLXULSWwv7aOaCeNo5oZUDLIhGCpB4II4Ir8vf8Agj1DafA/&#10;/gpz8fP2XvDYeLQ4re9urC1Vvki+yajFHGgHtHdFQfROa/T7V9X0vQNKudc1zUYbOys4Gmu7q5kC&#10;RwxqMs7MeAAASSegr8w/+CMJT48/8FC/j1+15pNtJ/Y92Lqz02dgQHF3fJMhwR97y7VT7b6rAf7j&#10;iXL4eVffdWNvDznjwDxPKvf2HsKS8vauqvZf9vX5rdbXP1Er5F8Q6fafB3/gst4c12wdYbb4wfCm&#10;8sryAADz9R0yQTCXryfswVcY/hJ+n11XyV+0rA+vf8Fav2abLTiGk0Hw34v1LUF5zHbzWP2ZG46Z&#10;kOOcD8eK5cH8c09nGX4RbX4pHyfAj5sdjaEn7k8Jiubz5KE6sL/9xKcGvOx9a0UUVxnw4UUUUAFF&#10;FFABRRRQAUUUUAYvxK8O33jD4da/4S0ySNbjVNFurS3aZiFV5IWRSSAeMkZ4PFfFX7BP/BDT4M/s&#10;zatZ/FH47atB468X2kyzWNu1vt0vTpByrJG2WmkB5DvgDjCAjcfu+iuili8RQpSp05WUt7dbf8Of&#10;UZPxnxJw/k+Jy3LsQ6VLEOPtOXSUlFNJc3xJe87pNX2d1ofzq/8ABVT/AJSH/Fj/ALGp/wD0VHX7&#10;f/8ABN//AJMI+EP/AGT/AEz/ANELX4gf8FVf+Uh/xY/7Gp//AEXHX7f/APBN/wD5MI+EP/ZP9M/9&#10;ELX0mef8inDei/8ASUf1B4+/8mh4c/w0v/UdHtdVNf13SfC+hXvibX7+O1sdOtJLq9upmCpDDGpd&#10;3YnoAoJJ9BVuvif/AILzftDTfBn9iafwFo2p+RqnxB1NdIVY3w5s1Uy3J/3SoSNv+uwHevm8Lh5Y&#10;rERpR+07H8s8I8O4jizibCZRRdnXnGN97Jv3pf8AbsU5fI/MP9oD4ofFX/gq1+37DZeGixHiLXI9&#10;H8I2chPlabpquQsjDthN00hxkktgdBX7y/AT4K+Cv2dfg94f+Cvw9sFt9J8PaeltbgKA0rdXlbHV&#10;3cs7HuzE1+VH/BuX+zla+LfjH4t/aW1yJWi8J6eml6NGyg5u7rJkl+qQpt/7b+1fsNXs8QV4xrRw&#10;lPSNNLTz/wCG/U/cPpGZ/h6OcYXg/LfcwmApxXKtvaSimr93GDjrveU76thRRRXzx/NoUUUUAFfJ&#10;X/BMDT7Tx/4x+PH7VF6nmah4y+Lt/plnNu3Y0rTcQ2qj0+/JnHB49BX1rXyf/wAEeEbTf2cPF3hO&#10;64vNB+MHiXT9Rj/55zrdBiv5Ov511UdMLUa/ur5Xb/NI+2yVulwXm1SHxSlh4P8AwSnObXpz06fz&#10;SPrCkd0jRpJGCqoyzN2FLXzn/wAFVv2nJP2V/wBinxZ400i5Eet6xb/2J4fO7DJc3KshlHvHH5kg&#10;90A71jRpTr1o047t2+8+fyLJ8ZxBnWHyzCq9StOMI+smld+S3fZI+Xf2N7m6/b+/4K9ePP2tp7Vp&#10;PB/wttzpPhdpDuRpsPbwsucj5wLqc45XzE9qz/g3JN/wTq/4LVa/8GzeNa+BPjUq3GlwuQsS3M7t&#10;JABxwY7k3Fuo/uzLnJxXm37G37A3/BY/4b/BbTvEX7Nfxl8N+D9C8YW0Guf2dcXyLcP50KFGmD2c&#10;hV/L2/LuOOnBzXJft/8A7F//AAVU8M+CbX9qj9qn4saH4mXwLJF9i1DSdQH2ywDzptddltFlVk2H&#10;JYlTyOpr6z2OHqYmVL20ORx5Eru+mz2tfm136n9iRyvh7MOKsRk8c5wjwNbDRwNOipydWLgl7KVn&#10;DldRV7y+L7T1bP20ory39iv9ojSv2qf2X/B/xw026jkm1fSUGqRx/wDLG+j/AHdxGR2xKrY9QQeh&#10;FepV8jUhKnUcJbp2fyP4xzHAYrKswq4LEx5alKUoSXaUW018mj5B/b/sZPh3+2f+zN+0LphEch8b&#10;XPhPUpMkeZBfW7bUPPI4lPPc19fV8k/8FR7iK88Z/s3+GIHVry6+Pml3MMOeWjhgn8xse3mL+dfW&#10;1dWI1w9Jvs18uZ/5n1nEkpVeFclqT+JU60E/7sa83H7nKSX3BXl/7bHxDuPhP+yJ8SPiJZStHcaX&#10;4Nv5bZlbBEvksqYPruIr1CvB/wDgp/pd3rH/AAT7+LVnZR7pF8G3M23/AGY8SN/46prHDRjLEQi9&#10;m1+Z4vCtCjiuKMDRrfBKtSUvRzin+Bc/4JxfCyP4OfsNfDHwWbXybhvCNpf6hG2CRdXSC5lBI4JD&#10;ylfwr2yuJ/Zq8TaZ40/Zz8A+L9Fk3WeqeC9Lu7ViCCY5LSJ1yD0OD07V21TWlKdaUpbtu/3mPEWJ&#10;xOM4gxeIxH8SdWpKX+Jzbf4n5Yf8HIOpQaN43+A+r3asYrWfW5pBGMsVWXTGOPfAr1mL/g4m/YSS&#10;JUPhD4kfKoH/ACALP/5Mryv/AIOM4ILv4i/AG1uoFkjkvNZSSORQyupm0wEEHqCK+8oP2E/2ITAh&#10;P7G/wq+6P+aeab6f9cK9+U8DHK8N9Yi38drO32tT+gMVjOBcJ4TcNf6xYWtXbWL5PZVFDl/2h83N&#10;dO9/dt2s+5+cPxt+N3h//guZ+1j8OPg78K9Kbwv4N8GTXF5rGpeI7+2gv7uOdoTKsEAdiz7Lfaqo&#10;WwXLPgAV+ukMUdvCsES4WNQqj0Ar8xv+C2X7D/7OHwC+BWlftTfs++DbL4f+LND8V2cVvJ4VUWMU&#10;+8uwKxxbVjmjdVkV02kBGHPG372/ZE+I3iH4vfstfD34o+Lgf7U1/wAH6ffagzLjdNJAjO2Pckn8&#10;a5cw9nUwdKpR0pq8Ununu3e+t/l2PmfEt5ZmvBOT5jkXNTy6lKrQhRmvfp1W1UqSc+aXtPaXTuuV&#10;Rso23PRa+Rf2etHX4Nf8FZ/jR8MLGVY9P+IHgbS/HFnZqmBHJHN9huH9y0xZif8Aa+tfXVfKViRr&#10;/wDwWvvruw/1Xh/9m+O11CWI4Pnz635qRP6r5Y3gcYPNcWF+Gqns4v8ABpr8bHwfB8pSwma0JfBL&#10;CzcvWFSlOD9eeMUn526n1bRRRXGfEnyB/wAFeLiXxl4a+EP7N4lb7L8RvjBpNjqsAXIuLSF/NeNv&#10;9nf5bH/dFfXsUaQxrFGu1VUBVHYV8i/8FKLs+H/2if2XfF91Fmzt/i8tpcSZwEa4h8tSf1Pvivrz&#10;Oa7K+mFpJf3n872/JI+54g/d8G5NTj8LWIm/8brOD+fJTp/Kx5r+2R8Qr74T/snfEj4kaVIyXmje&#10;CdSubJ1bBWdbZ/LP/fe2vkn/AIN3fhhoOgfska98W1slbWPFXiyaK9vmXMjw2yqsceeuAzyt9ZDX&#10;2D+1Z8PLj4t/syfEL4Y2cbNca94L1KxtVU8+bJbSKmP+BEV8bf8ABu98WNC1j9l/xH8Dp7xYte8K&#10;eKpri60+RgJBb3CrtkA648xJFPoRz1FdVH/kT1eXfmjf01t+J9VkPNLwTzhYa/OsThnVt/z6tLlv&#10;5e0+V7H6EV5j4+/Y3/Zy+KHxx0X9o3x18OIb/wAYeHUt10fVmupka3MErSxMFRwrFXYnJB44PHFe&#10;nV82ftOf8FKfh9+zb+1B4H/ZWb4far4l17xpJbp/xJ7iPdp5nnEMPmI3UMdzHBGFXPeuHDxxFSo1&#10;Rvez2006n59wzg+JcwzCVHI+f2vJNy5Jcj9mo3neV4rl5Vqm7PbVux9J1V1zRNK8S6JeeHNdsI7q&#10;x1C1ktry1mXck0TqVdGHcFSQfY1aornPn4ylCSlF2aPk/wD4I6eItQT9lrV/gpqkksknwt+IeteF&#10;I5pvvSwRTieJs+gW4CD2SvrCvkP/AIJHyf2zp3x28Z2sRSz1T4/a59jwuEdY47dS6+oJOM9Mivry&#10;uzHf75Pzd/m9X+J9p4kQjHjjHSSs5TU5L+/OKnP/AMnkwr5F1qNPjB/wWa0nTNUKzaf8JPhHJf6f&#10;bsCfK1TUZzE8vp/x7bF9iM59PrqvkH4RWp8Of8Fn/i5b3zjf4h+Fei39ircExxMkDY9fmQ+lGD2q&#10;Pqou3zaT/Bsrgn93SzWtF2nDCVeXv786dOdv+4c538rn19RRRXGfDn5d/wDBN7/lN1+0L/18a/8A&#10;+nSKv1Er8u/+Cb3/ACm6/aF/6+Nf/wDTpFX6ic+lepm3+8Q/wQ/9JR+xeNv/ACVWF/7BML/6aR+Y&#10;/wDwcXfDyx8M6d8K/wBqDw3I1j4g0nxC+lm8t8LI67ftUDbuuYngkK+nmn2r9Hvht4mfxp8O9B8Y&#10;Ou1tW0W1vGX0MkSvj9a/Nv8A4OFPiD/wsbxF8Jv2OvA8I1DxBq2vHUZrOBsyRvJi1tEx6yGWb6bA&#10;ehr9KPAXhpPBfgbRfB8Ryuk6Tb2atnr5USpn9KrF/wDIrw/Nv71vS6/XY04z9pHwl4ajiv4t8U4X&#10;39k6keXz5XK/LfptoeB/8Fcvh+vj7/gn78QGh3LeaBp8euadcRsVeCa0lWXzEYcqwUPgjnmvZPgH&#10;49n+KfwO8H/Em7A87XvDNjf3GOgklgR2/wDHia4T/go1rVloH7B3xcv79lEbeAdSgXc2PnlgaJP/&#10;AB5xWr+w5pVxof7G/wAL9Luv9ZH4F0zdx62yH+tcstcvV+kn+KV/yR8lW/e+GtFz+xi6ij6To03N&#10;L5wg/meqUUUVxnww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Ar81/+Dk34&#10;gXGk/A74d/DSG5CrrfiW6vpo+7rawKoP4G5H51+lFfOP7eP/AATQ+EH/AAUD1HwzqHxV8d+J9IPh&#10;aG6jsY/D89uqyfaDEXL+dDJz+5XGMe+eMd+WVqOHx0KtX4Vr+Dt+J+heFWeZJwzx9gs0zZtUKLlJ&#10;tRcnfkkoWS/vuPpufJX/AAbUfDCK38HfE/40XCK0l5qdjoto23mMQxvPKM/7Xnw/98Cv1Drxr9iD&#10;9ib4bfsH/Cq++Enwv8R6zqljqGuyarPda48LTec8UURXMUca7QsK4yCevPTHstLMsTHF46dWOzen&#10;olYnxS4owvGXHuNzfCybpVJR5G1Z8sYRgtHt8Ji/EnxJe+Dfh3r/AIv02GKS40rRbq8t451JRnih&#10;Z1DYIOCVGcEHHcV+Uf7PP/Bf79rr4t/H7wP8KfEXwu+HEGn+JvGGmaTfT2Wl36zRw3N1HC7Rlr1l&#10;DhXJBKkZxkHpX6y+L/Ddp4y8J6p4Q1CaSO31XTprOeSHG9EljKErkEZAbjIIzXxD8Kf+Df39ln4R&#10;/FHw38V9B+LvxAuL7wxr9nq1lb3l1YmGWa2nSZFcLahtpZADgg4zgjrXRltXLadKosTG7fw6ev8A&#10;wD6Twzzbwwy/J8xp8U0PaVppewfJKXK+Wd9U1b3nHfsfd9FFFeSfjZ8v/wDBWz4e+JNf/ZWX4w+A&#10;bbzPEnwn8TWPjPRVAPz/AGRz5yNjkqYXkYjvsFe9/Bz4qeFvjh8K/D/xe8FXHmaX4i0mG/syzAsq&#10;yIG2Njjcpyp9CDXQX9jZapYzaZqVpHcW9xE0VxBNGGSRGGGVgeCCDgg9a+IPgZ4vvv8Agl7+0NL+&#10;yT8Wr6WP4PeOtWlu/hH4nuJCbfRbmRt0uk3Dt/q13klCSRk5/jbZ204/WMN7NfFG7Xmnuvla/wB5&#10;+gZXRfFPCbyulrisJKdWlHrUpTS9rCPeVNxVWMd3GVVrVJP6h/axk+Mg/Zw8YW37PnhaTWfGl1os&#10;tr4fsY76C3Pny4j8zzJ5I418sMZOWGdmBkkA+Hf8Edv2JPFf7F37M1xpvxW8Mx6b438TaxJe+IIB&#10;dQ3DQRp+7t4PMhZkYBQz8McNM3NfWasrqHRgysMgjvS1lHE1I4aVBJWbTb6u2y9Ou254uH4qzDB8&#10;K18goxjGlXqQqVJWftJciajBvm5eRNuSXLfm15raBX56/t/fsMftW2//AAUG8B/t0/sY+BRrl1ai&#10;A+KrGHV7OydXgby3ybqaMOtxayGEhclfLYk/MMfoVRTwuKqYSo5xSd0009mn32K4R4tzLg3M54zC&#10;QhPnpzpThUTcJwqK0oyUZRbWzVpLVLdXTZbySzW8cs1u0TsgLRMwJQ4+6SMg49uK8i/b1/aJsP2X&#10;v2UfGHxVlkB1GPS5LLw/b/xXGpTgxW6AdwJGDHHO1Wr1jVNU03RNNuNY1nUIbS0tYWlubq4kCRxR&#10;qMszMeAAOST0r4k8HXupf8FT/wBq7TfilFZTf8KC+EurNJ4f+1xlE8W6/GcC6CH79vD/AAk8Hpj5&#10;3CvC0oyl7SfwR1f6L1e349Dq4OyfD4zHSzLHq2Cwtp1XtzWd40YvrOq1yxW6XNN+7Fs+gP8Agn98&#10;Bpf2a/2PfAvwmv1b+0rXR1u9baQ5Zr+5Zrm4ye+JJWUeyivY6KKwqVJVajnLdu/3nzmaZlic4zOv&#10;j8Q71Ks5Tk/70m5P8WFfHf7Xmo3P7Nf/AAUZ+Df7Vlwqw+HPGGm3Hw78WXzfKkRmkNzZb2JwuZhn&#10;J7RsPSvsSvPf2qf2c/B/7V3wG8QfAvxq3lW+tWeLW9WMM9ldKd0NwoP8SOFbqMjIyM1rhakaVb3/&#10;AIWmn6PT8N/kezwhm2DynOoyxl/q9WM6VWyu1TqxcJSS6yhdTiusoo9Crj/2hPC2veOfgL428FeF&#10;rH7Vqer+E9Qs9PtvMVPNnltpERNzkKuWIGWIA7kCvBv+Cfn7Vniy7u7z9ib9qhxpvxa8Awi2aW6n&#10;+TxPp6jEOoWzPgykpt343HI3nG4qv1TSqU6mFrWfTVdmujXkznzXK8w4SzxUqyTlTcZwktYVI6Sh&#10;OLXxQmrNNPZ2dmnb8ff2UP2ef+C837F3gG++GvwL+A2k2ml6jrD6ndR6hrWgXLm4aKKIkM15kDbC&#10;nHqD616Vqlh/wcc/FnS7rwLr2i+H/CdpfW7RT6xDqOjROit8pCvbTSyKcE/Mq5GOCDiv04or0amc&#10;TqTc5Uad315Xf8z9Kx3jZjcyx08diMky+VeT5nUeHnKTl3blVd3p1TPl3/gl5/wTm0z9gT4Z6kPE&#10;Ouw61428USxy+I9Vt9/koke7yreLdyVUu5LkAuzZIwFA+oqK4n9oX9oT4W/swfCrU/i/8XfEcen6&#10;XpsOVUnMt3MeEghTq8jtgBR9TgAkedUqVsZiHOWspM/Nc0zTPuNuIp4vEuVbFYiSVktZN2jGMYro&#10;laMUtkkj5z/4Ksao/wAZbv4Z/sD+E7oyaz8TPGFtda1HFz9j0OycTXNxJ6DKjaDjcUYDkYr69sbO&#10;206yh0+yiEcNvEscMa9FVRgD8q+UP2APg18Tvib8Rte/4KI/tOeHZNN8XeNrRbTwX4buM/8AFOeH&#10;wd0URU9JpRtdyQD7KXZR9aVrinGnGNCLvy3v/ie/3WS+Vz2eMKuHy/D4Xh/DzU1hVJ1JRacZYio0&#10;6vK1o4wUYUk1o3ByTtJBRRRXGfDHxx+xpL/wzT+358av2SvED/ZbPxpfL8QPApkG1LuKcLHeInYu&#10;kgA29SsTNjAJr7Hr5t/4KJ/sx+P/AIoaB4f/AGiP2dSIfit8Lb1tT8KD+HVISP8ASNPk5GVlTOBk&#10;c8ZAYmu3/Y3/AGwfhx+2R8K4/HXg9msdXsX+y+KvDF5lbvRr4D54JUYBsZztfADD0IYDuxC9vTVe&#10;PkpeTSsn6Nfjc/QuKKMuIsro8SYf3nywpYlLeFWEVCM2v5a0IqSlt7RVI6WV4P24/wBjb4fftxfA&#10;i++DvjiT7JcrJ9r8P6zHHuk029VSElA43KQxVlz8ysehwR8A+Dr/AP4Ll/8ABNvw5H8LvDnwit/i&#10;h4P01vI0OS302XWVii6Ksa2sqXccY7LIu1eg44r9YKKeFx88PT9lKKnC97S6PuuxXC3iNjuHsrll&#10;OLwtLGYOUuf2VeLkoytZypyTUoSa0drrfS7bPyZ8Y+B/+Cz/APwVU0+3+HXxf8A2/wAK/AM11G+r&#10;Q3Wly6XHLsc4L208jXdxgjcqHEeVVsg7Wr9Jv2X/ANnD4ffsnfBHQ/gZ8NIJP7O0e3Ie6uMeddzs&#10;d0k8hAA3OxJ44HAHAFegUUsVjqmIpqmoqME7pLa/d92Z8WeIWP4my+nllDD0sJg6cnONGjFxi5tW&#10;55ttuc7aXb0WyQV8dpdz/tN/8Fe4LvSdt14b+AHg6aG4ukw0aa5qa7WjDD+MQDDDqpiIODXoX7ef&#10;7aCfs1+E7P4efC7S/wDhJPit40c2HgTwnafvJWnf5ftcyjJWCIncScBtuMgbmXY/YM/ZQH7I/wAC&#10;ofCGu602r+LNcvpda8b65Jy19qk/zSnJ5ZV+4CeSF3HBYiilH6vh5VZbyTUfno36WuvV+THk1GXD&#10;XDeIzjEe7VxMJ0MPF7uM/dr1v8EYc1KL2lObtfkkj2qiiiuE/Pjlfjj8K9I+OXwa8VfBvX52hs/F&#10;GgXemTTouWhE0TJ5g91JDD3FeG/8EmvjBdePP2UrP4T+Lt0PjD4V383hLxVYyE7kltXKwyDOCVeH&#10;Zhscsrjtmvpyviv9q/QfF37Av7TT/wDBQf4X+HrrUPAXiiOGx+N/h/T13vEFISHV4o/7yDAfb15J&#10;Hzsw7cN++pyodXZx9V0+a/FI++4VjDPspxPDknarUlGrh7uydaCcXTu9nWhJqPepCnHS7Z9qV8P/&#10;APBb/wDZA/aK/a/+FPgfw1+zr8PP+EivdH8Q3FzqMP8Aa1paeTE0G1WzcyxhstxhST7V9jfDv4h+&#10;Cvix4I0z4j/DrxHbatomsWi3OnahaPuSaNhwfUEdCpwQQQQCCK2qyw9epg8QqsVrF7P9djx+GeIM&#10;04H4mo5ph6cfb4eUrRqKVr2cWpRTjLS70umnv2PzG0vxR/wcj6PplvpFl8GPDghtbdIYQ154eJCq&#10;oA5+2egrO8R/8E+/+CuX7f2r6To/7dXxY0vwr4OtLxbm60TT7q2kYMCQSsNnujeTbkK0khC7sjuD&#10;+pVFd39rVI606UIvuo6r0u2feQ8ZcywdT2+XZTgMNX1tVpYdqpFvrFznNJ+fKcv8Ffg54A/Z++Fu&#10;i/B74X6Kun6HoNmtvZQA5Y92d2/idmJZmPJYk10Grarp+haVda5q93Hb2lnbvPdXEjYWONFLMxPY&#10;AAmrFfFv7bnxk8T/ALYXxP8A+Ha/7LuvuJropJ8YfF1nJ+40PSNy+ZZh1zuuJR8hQEcHYThn28NG&#10;lPFVtX5tvourf9avQ+DyLKMbxZnUnXqNR1qV60rtQhe86k31eui3nNqKu5I1v+CVY1L4xaj8XP25&#10;tctWRvit44aLw9uUjGiadvtrQDJPOC4Yjhiua+vKxfh14B8LfCrwFo/w18D6VHY6PoOmw2Om2sSg&#10;COGNAqjjqcDJPUnJPJraqcRW9tWc0rLp5JaJfcjHirOKefZ9WxlGHJTbUacf5acIqFOPrGnGKfmg&#10;ooorE+fCiiigAooooAKKKKACiiigCK+/48pv+uTfyr+Xjx7/AMlU1r/sYLn/ANHtX9RU0YmiaFjw&#10;ykGvz/1j/g3W/ZM1nxDdeI7j4yfERZru8e5kRLuw2hmcsQP9FzjJ9a+gyLMMNgJVPbN62tZX7n9F&#10;/R/8SOF/D2rmMs5nKPtlTUeWLlfl573tt8SPvTwx/wAi1p//AF4w/wDoAq9UOn2cenWEOnxMzLBC&#10;sas3UgDHNTV8+fzvUkpVG13P5/8A/gtV8UdR+Jv/AAUU8cRXN4JrTw2LTRNNVf8AllHDAjSL/wB/&#10;5J2/4FX7Hf8ABNHwHB8OP2DPhZ4bgjVd3hG2vZNq4y9yDcMfxMprw344/wDBBb9mL49fF/xH8ZvF&#10;Xxb8fWupeJtWm1C8t7G6shDHJI2SqB7Zm2jtkk+9fZnw98F6X8NvAOh/DvQ5JGsdB0e206zaXbua&#10;KCJYlJ2gDOFGcADPQCvezLH4avl9GhRb9219LapW/wAz+gvFDxE4X4g8O8l4fyecm8Moe0Tg4rmj&#10;SULpve7cm3536mxXy7/wVd/bc+KP7CPwG0f4pfCjw5oOp3+o+Jo9Omh8RW88kKxNDLIWAhlibdmM&#10;dSRjPFfUVeMftv8A7EPw3/bw+GWn/Cz4neKNc0mx07WE1GG40GSFZWkWN4wp82OQbcSHoM5A5rys&#10;HKhHFQdZXjfX0PyLgvE8P4PirCVs8hz4SM71I2bvGz0stXrbY+bv+CS3/BVL4+ft7fF7xN8P/i14&#10;J8IaXZ6L4dW/tZfDtldRSPIZ0jwxmuJQVwx6AHPevvivmH9hj/glX8Ef2B/HmsfED4XePvFWrXWt&#10;aSLC4h1+e2aNIxIsm5fKhjO7KjqSMdq+nq1zGeEqYpvDK0NP+Cet4lY7g7MOLKlbhen7PCOMOWPK&#10;46qK5tHd6sKbcQR3MD20y7kkUqy+oIxTqK4T4E+Pf+CV+oXXwY8Q/Fb9g7xdcrDqfw78aXGo+H7W&#10;RgGudD1BzcQTRj+JQzEtjOxpQDgkCvsKvk3/AIKD/BT4k+BPHfh3/gob+zToMmpeNPh/bNb+KPDk&#10;C8+I/D5JaeDj5jLGMsmAT1wGKqD7v+zh+0b8LP2p/hRpvxf+EfiCO902/jxNCWAnspx9+3mTrHIp&#10;4IPUYIyCCe7FR9sliI7S38pdfv3XzXQ/QeMsO88pQ4owyvCvZV7f8u8So++pdlVs6sG9HzSim3CR&#10;8h/Eb9jr9qb9pb/grnoPx9+LfwtXTfhP8P1T/hGL6bWbKU3jW6+ZG/kRzPKGkunLjci4jjUHDDn7&#10;3oorHEYmpiFBNJKKsrf1u+p4nEXFWYcSUsHRrwhCGFpRo04wTS5YttyfNKTc5Ntzd0m+iPGf+CgX&#10;7Nf/AA1p+yR4x+C1lYQzate6f9o8P+aVXZqELCWHDMQE3MuwsSBtdsnBNcD/AMEjfh5+1V8FP2WY&#10;vgd+1X8MZPD994Y1CSLw9cNrNleLd6fJ+8Vc2s0m1o3LrhsZUpjODj6koprFVFhXh7Jxbv5p7aeq&#10;Ko8WZhT4RqcOShCVCVVVk5KXPCajytwakklKOkk4yv0s9Qr43/ZWmk/aX/4KYfFv9qmw23HhjwLo&#10;8Hw+8M6kuGjuriOQz3vlN3VJCckcHzVwSK6P9v79rbxPol5Z/sZfsslNW+MHjyE29rHbyZTw5YuC&#10;JdQuWX/VbU3FASDn5sEABvXf2S/2a/B/7JPwD0D4F+DJWuIdJts32oSIFkvrtzumuGHYu5Jxk4GB&#10;k4rWC+r4aUnvNWXp1fztZd9T2sHRlwvwnXxmI92vjoezpRe6ocylVrNdFNxVKnf4k6jWkU36RRRR&#10;XCfnp5D+3r8BJ/2mP2RPHXwe007dS1DRXn0Vt2P9OgIntxnsGkjVSfRjVX/gn1+0JYftL/sk+D/i&#10;KjsuqQ6aum+I7OTiS11K2/czow6rlk3jPJV1PevaK+HPiDdah/wSv/ar1L40xabN/wAKF+LGqLJ4&#10;vW1hMg8Ka85P+mbVywt5udwUEAnAwRGrd2HX1ii6C+JO8fPo16tWa9LdT9A4dp/6y8P1uH4/7xGf&#10;t8Ov55cqjWpL+/UjGEoL7UqfIvemkfcdfmz/AMFM/wBj/wD4KA+Nf+Cg/hf9q/8AY9+EsGsDwz4Y&#10;sorHU7nWtNijjvI5rosphuriNmAWVedu054PBx+jujazpHiLSbbXtA1O3vbG8hWa0vLWYSRzRsMq&#10;6spIYEcgirNZ4PF1MFWc4pPRqz2s9+qPN4O4uzHgbOJ43DUadSUoTpShVjKUHGatJOMZQeytvbe6&#10;PzN/4Tn/AIOUP+iNeG//AAK8Pf8AyZVj4O/8Ev8A9t79pn9pjw/+0r/wUu+I+nz23hmSKfT/AArY&#10;XMcxZkbzEgxDiGCMSYZypcvt2k8hh+lVFdUs2qKLVOnCDateMbPXzbZ9dU8YM0o4epDK8twWCqTj&#10;KDq0KDjUUZK0lGUpz5brS6SfZ3sFc98WfiZ4Z+DXwy174r+M7tYdL8PaVNf30jMB8kaFtoz3OMD3&#10;IroWYKu5jgDkk9q+Gf2gvGlz/wAFQvj/ABfsafBvUZJPhR4L1aK8+MXiu2c/Z9Tmik3RaTbuvEnz&#10;pl2BwCM/8swH48NR9tU97SK1k+y/zey7s+L4UyCOeZg5Yl8mFornr1OkKaetu85/BTjvKbSXVr0P&#10;/gkb4N8W2n7Ld18bviJaGLxF8W/F2oeNNUDKRhbtx5IGeQnlIjKOwevqOobCwstKsYdM020jt7e2&#10;hWK3ghQKkaKMKqgcAAAAAdKmqa9X21aU7Wu/u8vkcHEWcTz/ADzEZjKPL7WbkoraMfsxXlGNoryQ&#10;V8i/8FVrfUfhOfhT+3HoGnyTTfCPxxG2vLEuWfQ7/bb3q9RzgR7SeFJJ9a+uqx/iB4F8MfE/wNrH&#10;w58a6VHfaRrmmzWOpWkq5WWGVCjr+R69QeaMPW9jWU3quvmno180b8L5xTyHPqONqx56abjUj/NT&#10;nFwqR/7epykvmXtD1rS/Emi2fiHRL2O4s761juLS4jbKyxuoZWB9CCDUmoafY6tYTaXqdpHcW1zC&#10;0VxBMgZJEYYZWB4IIOCDXxj+xR8XPFH7F/xSH/BNv9p/XZGjieSX4M+MLxv3GtaVuJSxaRvu3EII&#10;UJ2HyA4Ee77Up4ijKhUtunqn3XR/1s9CuJMhrcO5n7KMuelNc9GovhqU38M4+fSS3hNSi9Uz8t/G&#10;X/BPH/goT/wTy+N2r/Ff/gmnq6+IPB+tXAluvB9zcw7okzkQzQzOizqhJCSxsJQpxxyTXb9tr/gv&#10;T8eY5Phh4M/Y6Pg++nhKyeIG8FXmm+Uu5ULrcalObcNzkbQTjJAIGR+qFFd6zZys61KM5Lq1rp31&#10;1P0KPjDVxlOFXOcpwuMxMElGtVhLnfKrJ1VGSVRpJLVLRa3Pj3/glh/wTO1P9i601r4u/GjxVH4h&#10;+Jni1Suq30cjSrZQM4keETOS00jyDfJKcbiFGDt3N9hUVj/ED4geDPhX4K1L4ifEPxFbaTouj2j3&#10;Oo6heSbY4Y1GST6nsAMkkgAEkCuCvXrYys6k9ZP+kkj884gz/PONM+nj8dJ1K9VpJRXpGMIRWySs&#10;opfi22/AP+Crvxmvfhr+yXqXw88Io1x4t+Jl5D4S8K2UZO+Se7bZI/AJwkXmHOPvFRxnNe1fAX4U&#10;aT8Cvgn4T+DWhyGS18L+H7TTY5mXBl8mJUMh92ILH3NfK/7K2jeLf+CgP7T0X7f/AMSNDurH4d+E&#10;UnsvgnoGoJse4ZspPq8kfq44TOcYUj7gY/atbYn9zTjQ6rWXq+nyW/m2j3eKowyDKcNw4mnVpylV&#10;xFndKtNKMaV+rowVpdqk6kfs3CiiiuI+BPjnWNRl/Zi/4K+Q6zqrLa+G/j/4NhshdMAscmuaaAsS&#10;M3ZzAQig/eMoAyeK+xq8Z/bt/ZSg/a6+A9z4G0rWW0nxRpF5HrHgnXY2Kvp+qwZaF9w5VSfkYjkB&#10;sjkCsH9gn9s2X9ovwrefDH4u6T/wjfxa8EsLDxx4WvG2StKny/bYVIBeCXG8EAhS2MkbWbuqx+sY&#10;eNWO8UlL0WkX6W08mvNH6DnFF8S8NYfN8Or1cLCFDERW6jD3aFa2/I4ctKT+zKEb254o+gbhWeB0&#10;TqVIH5V+PH7L37LX/Bcz9i//AISLT/2f/gJpdra+ItQW5vv7Q1zQbguybghG+8yvDHiv2KoowmOn&#10;hIyioRkpWupJtabdUZcHcf47g3B4vCU8JQxNLE+z54V4SnH925ONlGcFvJvW+qVrdfzJuof+DkH4&#10;l203hTU9I8P+EYbiFg2sRahosbJkgYVreWaRWwSQQvGDgg4z71/wTM/4Jd2X7FU2rfFz4q+ME8Wf&#10;EzxEjpqWtYZ47OJ3DvHG8nzyO7AM8rYLcDAAJb68oq62ZVqlJ04RjBPflVr+u7O/OvFLOc0yerle&#10;EwuGwVCrb2kcNS9m6iWqU5OU5OKetk0u+mgV8c/ttyD9pT9ub4KfsgeHZPtNv4X1X/hPvHWz5ks7&#10;W2BS0R/RpJCyheoDq2MEGvcP2v8A9rf4cfsefCa4+InjWX7ZqNw32bw14btWzea1fNxHbwoAWOTj&#10;cwBCrk8nAPn/APwTt/Zn+IXw90vxF+03+0jCrfFj4pXS6h4ki2/Lo9qB/o+nRjJ2rGp+YZPOASdg&#10;NZ4dexpuvLzUfNvS/ok7+tjl4Woy4fy2txJiPdtGdLDp7zrTi4Sml/LRhJyctlU9nHW7t9LUUUVx&#10;H58FFFFAH5//APBN3/lKp+1h/wBhaH/0plr9AK/P/wD4Ju/8pVP2sP8AsLQ/+lMtfoBXfmX+8L/D&#10;D/0iJ+meLX/JWQ/7BsH/AOotIKKKK4D8zCiiigAooooAKKKKACiiigAooooAKKKKACiiigAooooA&#10;+Tf+CwX/ACRH4Xf9nJfD3/0/W1fWVeP/ALaX7MWq/tVeBPCfg/SPFlvo7+G/ih4b8VyT3Fq0onj0&#10;zUIrtoAARhpBHtDchSckHpXsFABRRRQAUUUUAFFFFABRRRQAUUUUAFFFFABRRRQAUUUUAFFFFAGZ&#10;41/5E3Vv+wZcf+i2r4p/4N7P+TFdU/7KNqX/AKItK+1vGv8AyJurf9gy4/8ARbV8U/8ABvZ/yYrq&#10;n/ZRtS/9EWlehR/5FtX/ABQ/9uP0zI/+TV5z/wBf8H+WIPumiiivPPzMKKKKACiiigD4+/4Lo/E5&#10;/hz/AME8PEmnW9ysVx4o1ax0WHP8QeXzpFH1igkr4b/4NzfhtYeJv2uvE3xF1C2WQ+GfBci2W5Rm&#10;K4uZ44w49D5SzL9HNfp3+3J+w78OP29fhlpfwr+J/izXtJsNK15NVhm0CWFZHmWGWEK3mxyLt2zM&#10;eADnHPUHmf2Ef+CZPwY/4J/6v4i1r4WeNPEmrzeJLa3gvP8AhIJbZ/KWJnZdnkwxnkuc5z0Fe7h8&#10;fhqOS1MOm+eT7enX0R/QXDfiFwxkPgjmHD0JyWOxMpOyi+W0nTi1zbfw4vTzt1PpCiiivCP59Px8&#10;+MX/AAcIftg/D34ueKvAGj/Cv4ay2eh+JL7T7WW60vUDI8cNw8as5W9ALEKM4AGegHSv138OajPr&#10;Hh6w1a5RVkurOKaRYwdoZkBIGe3NfCfj7/g3r/ZT+IfjvWvH+rfGD4hQ3Wuatc6hcw293YiNJJpW&#10;kZVzak7QWIGSTjua+8NI06LR9KtdIt3Zo7W3SGNn+8VVQAT78V62ZVctqU6awsbNfFpbt/wT9j8U&#10;s28Mcyy/Lo8KUPZ1IKXt3ySjzNqny/E3fVT27+ZYryH9vX4CT/tMfsh+Ovg9pp26lqGivPorbsf6&#10;dARPbjPYNJGqk+jGvXqK8ynUlSqKcd07/cflWV5hicozKjjsO7VKU4zi/wC9FqS/FHjH/BPz9oTT&#10;/wBpj9knwf8AEeORl1KLTV03xFaycSW2pWw8m4Rh1GXXeM8lXU969Z8Uajq2j+GtQ1bQPD02rX1r&#10;Yyy2elW88cUl5KqEpCrysqIXYBQzsFGckgZNfFPj651D/glf+1XqXxli02b/AIUH8WNTWTxcLWEy&#10;L4U15zxd7Fyy283O4KCAeOCsat9t6PrOk+IdJttd0HU7e9sbyFZrS8tZhJHNGwyrqy5DAjkEcGuj&#10;FU4xn7SC9yWq/VPzW349T6fjDKcPg8wjmuAjzYLFN1KW9o63nRm1a06TfLJXTceWa0kmfEH/AASK&#10;/Yj+P/wT+IXxO/aW/a58DQ6P468aamUtY/7StbtktnkNxOyvbyyKqvKUG0tnEIyOhP3RRRUYrEVM&#10;VWdSdru2i2VlbQ83ivijMOMM8qZpjYxjOSilGCahGMIqMYxTcmkklo29bs+Fv+CzP7CPx2/aYk+H&#10;/wAaP2VfDI1Hxz4P1QxNHHqNtaSC1J86OZZLmSNP3U0YwuSf3xIHBr7G+EGsfEHX/hb4f1j4seEv&#10;7B8TXGkwN4g0hbqKZbW82DzUV4ndGXfnBVjwR3ro6CwVd7HAHJJ7U6mKqVMPCjJK0b2fXXp6fI1z&#10;LizMM24awWS4iEHDCObpztL2ijUfNKDfNyuN9UuW6720Oe+LPxM8M/Bn4Za98V/Gd2sOl+HtKmv7&#10;2RmC/JGhbaM9zjA9yK+fv+CR3g3xXafstXPxu+Idp5XiL4ueLdQ8aapuUjAvHHkgA8hPKRGUdg9e&#10;d/H/AMaXX/BUH4/xfscfBzUXk+E/gnWIrz4weKreTNvqk0T7otJt2HEnzpl2BwCM/wAAD/cFhY2W&#10;l2MOmabaR29vbwrFbwQoFSNFGFVQOAAAAAOla1I/V8N7N/FKzfklsvne/pY9jM6D4W4TWWVlbFYu&#10;UKtSPWnRgm6UJLpKo5Oo4vVRjSb1lZTUUUVwn5+fIv8AwVWg1H4TSfCj9uTQNPkmm+EvjhDryxKS&#10;W0S/2296Oo5wI9pPCkk+tfWGi6zpniLRrTxBot5HcWd9bR3FrcRtlZY3UMrA9wQQao/EDwL4Y+J/&#10;gbWPhz410qO+0jXNNmsdStJVyssMqFHX8j17HmvkP9ij4weKP2M/imP+Cbf7UOuvthaST4NeL7tv&#10;3Gs6VuOyyaRsbbiIfKEPYbAcBN3dGP1jCqK+KF9O8Xrp6O7fk79D9AoUJcVcHwoUNcVgOdqPWeGm&#10;3OTiuro1HOUkteSo5bQkfah6V+Qfwm/ZQ/4LU/sl/Gn4i+Of2ZvgTp0dt401yaWa41DXNDnE8C3M&#10;8kLKst4CnExOCAeeRxX6+UUsHjp4OM4qMZKVrqSbWmvdGPBvHuO4MoYuhSwtDEU8SoKpCvCU4tQk&#10;5R0jOHV31vsrWPzN/wCEh/4OS/EH/Emn+HnhvSVuAUbUvtWgf6Px975LmRvyRvpXrv8AwTF/4Jj+&#10;PP2XvH3iL9pv9pvx1b+JviX4nikikmt5nmSyjlcSTMZXA8yWRlXLBQFUbRkMa+1aK1rZnVqUnThC&#10;ME9+VWv5N3Z6mbeKmbZhlFbLcFgsLgqddJVPq1H2cqkU78spSlN8t90mr7PRu5XzP/wVg+M198Nv&#10;2TdQ+HPg9Gn8XfE28h8JeFbOLO6Sa7YJK/AJASHzDnH3io75r6A+IPxA8GfCvwVqXxE+IfiK20nR&#10;dHtHudR1C7k2xwxqMkn1PYAZJJAAJIFfIf7KujeLf+CgH7Tsf7f/AMSdCurH4eeE45rH4I6BqCbH&#10;uGbKT6xJH2Zxwm7OMKR9xWOODpqMvbz+GOvq+i+fXyuzy+Ccvp4fEPiDHR/2XCNSd9qlVa0qMe7n&#10;JJzS+Gkpyeyv9UfAf4UaR8Cfgp4T+DOhSmS18L+H7TTI5mXDTeTEqGQ+7EFj7k11lFFcspSlJt9T&#10;4vE4itjMROvWfNObcpPu27t/NsK+OdV1Gb9mL/gr0mr6vttfDf7QHg+GyjumG2N9c00BY0Zv75gI&#10;VQfvGUAZIxX2NXi/7d/7KUf7XXwGuPA+j60dH8UaPexax4K12MlW0/VICWhfcOVVuUJHIDZGSBXR&#10;hakI1HGfwyVn5X2fyaT+R9PwbmWBweaTw2Ply4fFU5UakrX5FNpxqW6+zqRhUa3ai0tWe0VyPx3+&#10;CPgH9o34Sa58FvidpzXOi69ZNb3SxNtkj7rJG2DtdGAZTg4IHB6V5T+wX+2dJ+0b4Xvfhn8XNKHh&#10;v4teCZBYeOfCt03lymZPl+2QqQC0EuN4IBClsZIKs30JWc4VcNWs9Gv6TX5pnmZhgc44Tzt0at6d&#10;ejJSUovqrShOElo4vSUJLRpppn5P+GvgF/wWH/4JW3mp6B+zRo0HxP8Ahz9skubTT0tftoGTnP2N&#10;ZEuYpGGNwh3KxHUk07xT8VP+C6X/AAUE8PXfwX/4Z7X4Z6DqURtdf1CbQrnQ1kt3++Ge/laZ1IO1&#10;lgBJBIIwTX6vUV6X9rNvnlSg5/zW692r2bP1D/iM1StWWPxeTYOrjlZrESptScltOUFJQlPrzWWt&#10;nbQ8F/4J5fsK+C/2C/gZH8ONFvV1LXdSmF54p10Rlftl1t2hUB5WJB8qr/vMeWNe9UV5T+2B+1x8&#10;N/2PPhPcfELxrL9s1K4b7N4a8NWrZvNZvW4jghQAseSNzAEKvPXAPmylWxmIu/elJ/ez80r1s/42&#10;4idSfNXxeJn85SflsklttGMV0SPDv223H7Sv7dPwT/ZB8PSfaLfwrqh8f+OimGS0trYFLRH9HkkL&#10;KF6gSK2MHNfY9fNX/BO79mb4h/DrSfEX7S37SMav8WPijdrqHiaP+HSLYD/R9OiGW2rGv3hk84XJ&#10;2An6VrXFSj7tKDuoK1+73b+/ReSR6vGWLwdOphsnwdRVKWDg4c61jOrKTnVnF9Y875IPrCEX1Co7&#10;q2gvbWSyuo90c0bJIp/iUjBH5VJRXIfFptao+Pf+CV2oS/BXXPil+wT4suvK1X4c+Mri/wDD8MjD&#10;N3od+5nt50/vAFjvAzsaQA4JxX2FXyX/AMFBPgr8Tfh94/8AD/8AwUM/Zj8Py6l4z8C2zWvizw5b&#10;5P8AwkegElpodo5M0YyyYBJ9GKqte+fs6/tEfC39qP4U6b8X/hH4hjvtN1CL95FuxNZzD79vMnWO&#10;RDkEHr1GQQT3YqPtksRHaW/lLr9+6+7oz9A4yoPO6cOKMNrDEWVa3/LvEpe+pdlVadWm3o1KUU24&#10;SPKf+CrXwG+LH7Sn7FPiT4SfBTwr/bXiG/vbGS00/wC3QW3mLHco7nzJ3RBhQTywz2ya+Nvg54f/&#10;AODh74EfC/Q/g/8AD34IaDDonh+xW002K51Lw/LIsS5wGc3mWPPU1+q9FVh8xlh6HsXTjJXv7yb1&#10;tbujq4b8TMbw7w7/AGLPL8LiqHtHVSxFOdRqbjGLatUilpHtfV6n5a+Nv2X/APgu1+2zojfDH9ov&#10;xnofgXwrezBNWtYdQsgLiIYOWTT2kaVc/wDLNnUEj5hjBr70/Y0/ZC+GP7E/wRsfgz8NITMI5Dc6&#10;xq80YWfU7xgA88mOnChVXJCqqjnGT6tRU4nMK2IpqnZRje9oqyv3fc5OJvEbOuJcsjlio0cLhYy5&#10;/Y4en7ODna3NJXlKTS25pO3YK+Of2ULu4/aU/wCClHxg/amt1W48N+B9Jg+HnhW/XDJNJHJ9ovdj&#10;A/NtlJyw7SqATzXQ/wDBQH9rHxZotzY/sZ/sshdV+Lvj6M21ubWbK+GbFuJdRuSoJiwm7ZnHPz87&#10;Qrev/sn/ALN3g/8AZL+Anh/4FeC5DPBo9r/pl+8YV766c7prhhzgu5Jxk4GBk4pRX1fDOT3mrJeV&#10;9X87WXfUrB0ZcL8JV8ZiNK+Oj7OlF7qhzKVSs+ym4qlC/wASdRrRJv0aiiiuI/PgooooAKKKKACi&#10;iigAooooAKKKKAP51f8Agqr/AMpD/ix/2NT/APouOv2//wCCb/8AyYR8If8Asn+mf+iFrw/9ob/g&#10;hT+zP+0h8a/Efxz8X/FXx1Zal4m1A3l5a6bdWSwROVC4QPbM2OO7E19Y/A34SaF8Bfg94Z+C3hjU&#10;Ly707wvo0Gm2V1fspmljiQKrOUVV3EDnAA9q9/NMww2KwFGlTbvFK+nlY/ozxX8SOF+LfD7J8oy6&#10;cnWwygqicXFLlpKDs3o/e7ep1VfjP/wce/EW6139p3wb8NRc7rbw/wCEWuVh/uTXU53t+KwRf981&#10;+zFfI/7ZP/BHT4A/ts/Gmb44/Ej4leMtN1KbTbey+yaLcWiwLHECFIEsDtk5OfmxXJk+Kw+Dxyq1&#10;tkn0vq9D43wV4p4d4M46hm2cycacKc1Fxi5PnkuVaL+65anN/wDBAD4ew+Ev2AbPxd5a+d4q8T6h&#10;es+3kpFJ9lUe+DA3519uV5/+y5+zt4P/AGTvgP4f/Z+8BanfXmk+HY50tbrUjGZ5fNuJJ2LmNEUn&#10;fK3RR75OTXoFcuMrLEYupVWzba9L6fgfIcdZ5S4l4yzDNKTbhWrVJQbVnyOT5Lro+W2nQ8h/bw/a&#10;A8X/ALLf7KHi/wCO/gPS9NvdW8P2cUtna6vFI9u7NNHGQ4jdGIwx6MOa+If+CeH/AAWu/ad/a4/a&#10;88K/s/8AxD+HfgOx0fXVvTdXWi6fex3KeTZTzrsaW7kUZaNQcqeCeh5r9AP2mv2fvCv7UvwP174D&#10;+NtX1Cw0vxBbpFdXelsi3EYWRZAUMisucqOqnivnH9lL/gid+zn+yL8eND/aB8B/E7xtqGq6D9oF&#10;rZ6vc2bW8nnW8kDbhHbo3CyEjDDkDqOK7cHVy2OBqRrxvUd+V28tPxPu+C828LsJ4f5lhs8oc+Yz&#10;VX2EuST5b0kqfvJ2Vql3rtufZVFFFeQfjIV8d/s2apdfs5/8FOfi9+zlrjG30j4pwQ+PPBysu2OW&#10;6wY9QVD/ABOzLuI6gRZxg5r7Er53/wCCiP7LXjX47+A9D+KPwM1BdP8Aih8M9U/trwPefd+0OMed&#10;YuwIPlzKoUjO0kKG+UmurCyhzSpzdlJWv2d7p/etfK59lwbjMCsVXyzHTUKOMp+yc3tTmpRnSqPy&#10;jUjFTfSEp+h9EV8Gf8FQv2Qf2sf24f2nfhf8OvD/AMP/AC/hD4evYrrxL4gbWrOPdJLKPtDeQ03n&#10;OUgQImIz80rc4OR9IfsWfti+Cf2wfhevibTbVtH8TaVJ9j8YeEb5wt5o98gxJG6HDbC2djlRuA6A&#10;ggex06NWtl+IbsuZXWvS+l1+nQrJ82z3w14onWVCKxVFTglUTfI5RceePLJJySbcJXlHVOzViHTt&#10;Ps9J0+DStOt1it7WFYoIkGAiKMBR7ACsP4u/DHwx8afhd4g+EvjS08/SvEej3Gn30ffy5YyhZT2Y&#10;Z3A9iAe1dFRXKpSjK6PkaOIr4fERr05NTi1JNbpp3TT7p6nwv/wRk/Zp/bE/Y6tvHPwO/aA+GT2X&#10;hWbUv7R8L69HrdjPFNMD5Uq+VDO8sfmIsUi7lAGxgxBwD90UV4T+3X+2dpv7KvgKDRfBmmf8JF8S&#10;/FTmx+H/AINtUMs99eN8qyui8iFCQWYkA42ggnI66tStmGK5rLml229fLu+h9fm2YZ34m8YSxMaE&#10;FicQ1dU04wuopOb5pS5VZc05NqK1k7K55b41ms/2q/8AgrV4X8J6HMLrQP2f/Dk+q+IJ9uYxrd8o&#10;SC2B7useyUkcAoynBGK+yK8K/YC/ZPvv2XPhBPJ4+1M6r8QPGOoPrfxB1ySXzDc6hLyY1P8AzzjB&#10;2qBxncR96vdanFVIymoQd4xVl59W/m22vIy4yzDA4jHUcDgJ8+HwlNUYS6TacpVKi8p1ZzlG+vI4&#10;p6oKxfiT4H0z4mfDzXPh1rJ/0TXdIuLC4bbnCSxshP4Bq2qK5k3F3R8nRq1KFWNSm7Si00+zWqZ8&#10;q/8ABInx9q0v7NNx+zf49l8nxh8HdfuvC2vWEj/vEjikY20o4GYmjO1G6MIzjOM19VV8Zftn+EPH&#10;H7GH7RNv/wAFIvgx4avNX0O9tYtK+NXhmxQs0+ngqsWpxKOfMh/i4xtUE7R5jV9V/Cj4r/D744fD&#10;3S/il8LfFFrrGh6xarPY31q+Qykcqw6o6n5WRgGVgQQCCK7MZHnf1iHwy/CXVfqvI+642wccwrLi&#10;XBxvh8W3KVtqVd61aUu3vNzp3+KnKLWqkl8Rf8FvP2L/ANqr9q/X/hTrf7MnwyHiKTwq2rSakzaz&#10;Y2gt3lexaHi6mj358mT7ucbecZGeMTxv/wAHJ6KEX4NeG8KMf8fXh7/5Mr9MqK3pZpOnh40ZUoSU&#10;b25k29Xd9T2Mq8WMbl/DuEybEZXg8VSw3P7N16U5zXtJuctVVitW+kVole7Vz8tdV/4J0/8ABU3/&#10;AIKB+N/Dtx/wUJ+ImneG/B+kXnnzaDpl7bSSAbsP5cVoWh81kG0Su7bAxwDllP6deFPDGieCfC+n&#10;eDfDVkttp2k2MVpY269I4Y0CIv4ACtCiufFY2tilGMklFbJKyVz53izjvOOLqdDD16dKjQoc3s6N&#10;GCp0oOTvJqN2231bbf3u7Lm5t7O3ku7udIoYkLyySMFVFAySSegA718gf8Ex01D43fFz42ft2Xtv&#10;J/ZvxA8WR6V4OuJM/wCkaRpqeQkyc/cZhjtlo2OOlQ/t4/HLxV+0n45/4drfsrar52veII1HxP8A&#10;FNnmWDwrorf65HKkDz5VO0RlgcNtOC4I+pfhD8LPCPwQ+GGhfCPwFY/Z9H8PabFZWEZxu2IMbm9W&#10;Y5YnuSTVW+r4V3+KdtO0b3v82lbyXmjtdGXCvB9SNfTE5gopRe8MNGSqc0u3tqkYcie8KbltOLOj&#10;ooorhPz4+a/+CsHwg8Q/FD9j7VPE/gWJm8S/D/VLTxb4fVc/PNZPvkTjk5hMuB3YLXsX7Pnxr8Jf&#10;tF/BTwz8bfA8+7TfEekxXkcbMC0Dsv7yF8fxo4ZG91NdhPBBdQPbXMKyRyKVkjkUMrKRggg9QRXw&#10;x8NfE8n/AASh/aNuvgN8RJHtvgP8Rtaku/h3r8mXh8NanKw83Tp35McLEgozfKB82f8AWle6lF4n&#10;D+yXxRbaXdPdeqsmvmfoOT0ZcVcKyyelrisNKVajHrUpzjFVqcV1nHkjVhFate1trZP7pr83/wBr&#10;3/gmJ+1P8Gv2lrz9tH/gmX4ijstW1SWS413wmt1FBvmkbdN5YnIhlhkPzNE5Uq3K5+UL+j0Usc0a&#10;zQyK6OoZWU5DA9xTqzwuLq4Oo5Qs76NNXTXZo8rhHjLOOC8dOvglCcakXCpTqR56VSD3jOGl12s0&#10;10erv+Wb/t/f8F4tWuW+F9l+wzHa6sxe3/t7/hAb9I1cAneLiS4+x49G+4TgDJOD6p/wTl/4JgfG&#10;bwR8dL/9t/8Abr8X/wBufEi+Z5NN077Ytz9gkdSjSyyrlS6x4jjjj/dxICASNoT74orqqZnJ0nCj&#10;TjDmVm1u/K72XkfWZp4q1qmVV8BkuW4fARrx5asqMZe0nF7w55NuMH1it9r20CvL/wBs39oXT/2W&#10;P2YvGPxyu3h+0aLo8h0qGZsLPfONlvH7gysmcc4zXpl7e2enWkmoahdx29vDGXmmmkCpGoGSxJ4A&#10;A7mvh221m4/4Kt/tV6ZqHh9Hk+APwh10XUl1cR/ufGHiCL7gRTw9vDnOTkMCRgiQbeXC0Y1J88/g&#10;jq/8vV7L79kfL8H5LQzDHPHY9WwWGtOtLo0n7tKL6zqtckFvq5P3Yya9y/4Js/BLVPgD+xZ4H8De&#10;JIZl1q4099V15rjPmte3kjXMm/PO5TIE55GzBr3SgccAUVjUqSrVJTlu23954OcZniM6zbEZhX+O&#10;tOU5dryk5O3kr6eQV8d/t16mv7M/7bfwT/bRkiEeiXzXHgLxxdbcBLS7JltHZv4Vjn3uc9cY4r7E&#10;riP2jvgN4K/ac+CXiL4G/EC3Dab4gsDA0vlhmtpQQ0U6Z/jjkVXHutaYWrGlWTl8Lun6NWf+a8z1&#10;OEc2wuT55Cpi03QqRnSqpb+zqxcJtd5RUueP96K23O3BBGQaK+S/2Af2nfGPhbXpv2AP2tdSFt8U&#10;fBVuItI1K4lzF4q0pFAhu4JG5klCD5wfmO0sckOF+tKmtRlQqcr+T6NdGvJnJxBkOM4dzOWEr2kr&#10;KUJr4alOWsKkH1jJartqnZppfkx4j/ZF/wCCu3wL/bx+Kn7S37J3wQsZLfxZ4i1T7BqV/rmjOlxY&#10;z3fnKwinu1ZCdqH5lDDoQK7Zde/4OSvEbf2NceAPDWjpPlW1I3Wg/uOOvyXEje3CNz7V+mNFeg82&#10;lKKUqMG0kruLb0Vl1P0mv4zY7GQpfXMmwFadOEKanUoTnPlhFRjdurZtJdreVtD4P/YC/wCCTvxC&#10;+GfxxuP2xv22fiYvjP4kTSGbT4luWuIrKZk2maSV1BkkVfkjVQqRqOM/Lt+8KK5D46/HT4Zfs3/C&#10;/VPi/wDF3xLFpei6TDvmmfl5W/hijXq8jHhVHJPtk1x18RiMdWTlq9kl+CSPhuIOIuIuPs8hWxX7&#10;yrJRp04QjaMYrSNOnCOiWuiWrb1u2fOf/BWrxLL8QvBPgv8AYX8I3zL4i+Mniy1sJjDy1lpEEizX&#10;l0eCMKAgAON2Wx9019ZaNpFh4f0e00HSbdYbWxto7e2iXokaKFVfwAFfJf7Bnwt+JPx7+L2sf8FI&#10;f2j/AA4+nap4hsf7P+F/hq7A36DoJbcsjL/DPNncT97azdA+0fXtViuWnGNBfZvf/E9/uSS9Uzv4&#10;vlh8rwmF4eoTUnhueVWUWnF4ipy+0UWt1TjCnTvqnKM2tHdlFFFcZ8K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CiiigAooooAKKKKACiiigArkvjh8Dvhh+&#10;0Z8M9T+Efxf8LQ6toeqw7Li3l4aNuqyRsOY5FPKsMEGutoqoylGSlF2aN8NisRg8RDEYebhODUoy&#10;i2mmndNNapp6po+JNI0/9vj/AIJvH/hHtC8N6h8evg3Yr/oEdtIB4o0C2z/qwuP9NRB91RkkYA8t&#10;Rgek/C3/AIK0/sIfEx/7O1D422ng/VI/+PrSfHcTaTNA2cFWafEWQQRgOa+kq5L4g/AP4G/FlWX4&#10;o/Bzwv4i3Lhjreg290SPrIhrqeIoVta0Ne8Xa/qrNfdY+3q8S8O597+eYJqu962HlGm5vrKpSlGV&#10;OUn1lD2Tb1ld3Zn3n7VP7MGn6Wdbv/2jvAcNmAxN3N4vslj4GT8xlxx35rxz4k/8Fev2MfCGoHwv&#10;8OPF+ofErxFJ8tnoPw70uXUpLiQ52qsiDyjnHZyfauzg/wCCbX7A1vfHUY/2Q/AJkbHyyeHYWj4/&#10;2CCv6c16Z4F+Enwr+F9t9i+Gvw10Hw/Dt2+XoukQ2q49MRqKSeBjraUvuX+f6HPTreHeE9/2WJxD&#10;6RlKnRj/ANvOKqya725W+6Pkaf8AZ/8A20f+Cjd9HN+2NA3wq+EqypcRfC/Q9Q8zVNZwcqt/cqB5&#10;adzGuDngqrKGH2P4N8G+Ffh54V0/wP4H0C10vSdLtUttP0+yhEcUESjCqqjpx+dadFRWxEqyUbJR&#10;WyWy/wA35u7PNzzibG53Tp4ZQjRw9O/JRppqnFveWrcpzdlec5Sm9r2SSKKKK5z5sKKKKAPF/wBs&#10;L9iH4afte6Jp93q+qX/hvxh4ekM/hHxxoMpiv9Jm6ggqR5keeShI9QVPNeL6T+2V+2R+xdnwv+31&#10;8EdQ8XeG7ZvLtPi98OdP+0Rug6PfWiAG3JHJcBVydoVvvV9oUjokiGORAysMMrDg11U8Ty0/Z1I8&#10;0e3Vej6emq8j6/K+LJUcvjluaUI4rCxvyxk3GdK7u/Y1V70LvVxalTb1cG9TxD4X/wDBSj9hP4u2&#10;iz+Ff2ofCNvMzFfsGu6qmm3IYdR5V15bHHsCK6jxV+2N+yV4HszfeLv2nPAOnx7dy/aPF1mrOMZG&#10;1fM3MSOwBJp3jv8AY/8A2UvifcNefEL9m/wPrE7Nua41DwvayS59d5Td+vNc/wCG/wDgnd+wp4Tu&#10;Eu9E/ZK8ArNG26OW48NQTsjeoMqsQf5U/wDYd/eXlo/x0/I3k/DmpLnSxcF/J+5n/wCVPc+/2fyP&#10;LPFH/BW74beOdUm+H/7Efwq8UfGPxU+Utxouly22lW7cjzLi7mVRHECPvYwegYZBpfg3+wl8WvjL&#10;8UtN/ah/4KMeK7HxJ4i0qTzfCvw70vLaD4dPUOUYlbicE53sCAVU5bapX6q8PeGPDfhLTl0jwr4e&#10;sdMtE+7a6fapDGP+AoAKvU3io04uNCPLfdt3l9+iXyXzNKnF2DyvDzw/D2F+rc6cZVZz9piJRas4&#10;qajCNOMlo1ThGTV1Kbi7AAFG1RgDoKKKK4z4UKKKKACvl/8AaZ/YF8R6j8UJP2sf2LviAvw/+Kix&#10;41JWjLaT4nQDHk30A43Ef8tQpOQCQWAZfqCitaNapRlzQ+fZrs11R7GSZ9mXD+LeIwcrXTjKLSlC&#10;cHvCcHeM4vqmnrZqzSa+O9C/4Ko6h8EZ4fA//BQ/9n/xH8M9aU7P+Ek0/T5NR0C/wP8AWw3EIYr0&#10;yY8OVyMnnj3LwN+2/wDsdfEm0ju/BX7UPgO+8wArB/wlFrHMM9A0Tusin2Kg16Vqmk6VrlhJpeta&#10;Zb3lrMuJbe6hWSNx6FWBBrynxb+wF+xH45uJL3xR+yl4BuLiT/WXC+GbeKRvq8aKx6ev8zW7ng6m&#10;ri4vyd19z1X3s+hqZhwFmf7yvhK2GqPf2M41Kd/7tOqlOPo60l2sN+I3/BQP9iT4U2Ul741/al8E&#10;xNCm5rOy8QQ3lyR04gt2eQ8gjheorxTWP+CiXx2/alWXwf8A8E3v2etU1UM3l3PxL8dWL6fodkM4&#10;3RB/nuXHXaACOCVYHFe8+Cf2If2Ovhzcre+CP2X/AAHp1wn3bqHwva+cOn/LQoW7evXnrXp1tbW9&#10;nAtrZ28cUUa7Y441Cqo9AB0oVTB09Ywcn/een3L/ADHSzTgfKf3mEwVTE1Vs8ROKprzdKmk5ejq8&#10;veLV0eAfshfsE6D+z54i1D43/FfxtdfEL4seIUzr3jfWE5hByTb2cZJFvCM7QFwSoA+VQEH0HRRX&#10;PVq1K0+abu/6+5HzOcZ1mWfY6WLx1Tnm0lsklFaKMYpKMYxWkYxSilokFFFFZnlhUOoafYatYzaZ&#10;qljDc21xG0dxb3EYeOVCMFWU8EEcEHg1NRQNScXdHxb4h/Y3/aZ/Yd8Xah8Tv+CcN7Z6x4T1S6a6&#10;8RfBbxFeeXa+Z1L6bMeLdiONpIH3fvABV6TwL/wWA/ZkfVY/BH7Ruk+JPg/4qXal5ovjvR5oY45O&#10;+y5VCjJwSJG2Bhg8ZxX1dWP4w+H/AID+IWn/ANlePfBWk63a/wDPvq2nx3CflIpFdn1qnW/jxu/5&#10;k7P56NP5q/mfeS4uy3PIKPEeFdaolZV6c1TrtLRe0bjOFWysrygqjWjqM5bRf2s/2WPEem/2xoH7&#10;SngG8tRHva4t/GFk6qvqSJeOeOe9effFj/gqX+wZ8IEeLWP2jdB1i9VmVdM8J3H9q3DOOqYtd6q3&#10;HRitbGp/8E4f2CtXvl1G9/ZF8A+asm/9z4bgiUn3VFCn6EEV2Hw8/Zh/Zw+ErpL8MPgN4P8AD8kf&#10;3ZtJ8O20En13IgbPvnNL/YY6+8/LRfjr+RhGXh1RlzuOKq/3L0qfyc7VPwgvkfMmsfFz9vj/AIKA&#10;j/hFv2ffh9qXwT+Gd8pi1D4geL7cLrmoWzZDfYrTrBuX7sjEHDBldSMV9F/sufspfB/9kP4bx/Df&#10;4R6I0aSSmfVtWvG8y81S5P3p7iXGXYnp2UcAAV6VRU1cS5w9nBKMey6+be7f4LokcmccVVsdgf7O&#10;wVGOGwiafs4XbnJbSqzk3KpJdLtRjd8kI3YUUUVzHygUUUUAFFFFABRRRQAUUUUAFFFFABRRRQAU&#10;UUUAFFFFABRRRQAUUUUAFFFFAARkYIr5H+NH7BvxV+EfxS1L9qT/AIJ0eMrPwv4o1R/M8U/D/VM/&#10;2B4k7ljGCFt5+Mh1A5ZuU3OW+uKK2o16lCV49d09U12a/ryPcyLiHMuHsRKphWnGa5ZwmlKnUjvy&#10;zg9JK+q2cXrFqSTPkTwt/wAFbvh/4D1CHwD+3F8I/FPwd8UIAlw+raVLdaTctwPMtruFWEkZz1xh&#10;eQWOCa9z8J/tkfsk+OrNb7wh+034B1CNlzi38XWZdcDJ3L5m5SBzggHFd1r/AIa8O+K9ObSPFGgW&#10;WpWkn37W/tUmjb6q4IryfxL/AME7v2FfF1y15rn7JfgFppG3SS2/huCBnPPJMSqSee/X8BWzlgqm&#10;ri4vyd18k7Nfez3KmM8P8w9+phq+Gm91SnGrTv8A3Y1FGcV5Sqz9St8T/wDgpJ+wp8I7OS58V/tR&#10;eEJpY8D7DomrJqVySeg8q1MjgnI6gDv0rx7Vf20v2v8A9s6NfDH/AAT++B2oeGPD90THd/Fz4jae&#10;bW3iQ9WsbVstcMAchiCARgqOtfRHgb9jr9k74ZXIvvh/+zZ4G0e4VtwubHwvaxy57HeE3cfXivR0&#10;VY1CIoVVGFVR0oVXC0tYQcn3k9PuX6tryKp5xwZk/wC8y/Azr1VtLEyi6aff2NNJSa6KdScO8Gjx&#10;T9jz9hr4a/siaXqGrWWtah4q8a+IJBL4r8feIpGm1DVJOvLMzGOPOSEDHnlixANe2UUVz1KlStNz&#10;m7tnyuaZtmOd46eMx1R1Ks95PyVkkloklZKKSSSSSSVgooorM88KzfGPg3wn8QvC994J8c+HLPVt&#10;I1O3a31DTdQt1mhuI2GCrKwIIrSooTa1RdOpUo1FODaad01o01s0+jR8T237On7ZX/BOrVpr39jF&#10;P+FofCiWZri4+FevaoY9R0fJy4065fIKHkiNsnP8LElq7b4bf8Fff2M/Fmpf8Ip8TfFGqfDPxFG2&#10;y80H4iaTLp0lvIOqtIwMQxnuw+lfUVc/45+FHwu+J9r9i+JPw40HxBDt2+XrWkw3S49MSKeK7Xia&#10;Vb+PG7/mTs366NP10fdn3dTirJ8+97iHCOpW/wCf9Gap1ZedWLjOnUfeXLCct5Tk9TCs/wBqn9mD&#10;UdO/tjT/ANo/wFPZ/L/pUPjCyaPnp8wlxz255ryz4p/8FZ/2D/hk66dZfHCy8XanJ/x7aT4EjbV5&#10;Z2zgKrW+6PJOBguOtdFcf8E2v2Brq+XUJP2Q/AIkXOFj8OwpHz6ooCn8Rx2r0D4e/s//AAK+EoUf&#10;C74NeFvDu1cK2iaDb2pA+saA1K+ox1tJ+Wi/HX8jnhU8OsPLncMVW/ut0qS9HNKq2vSKfpufKetR&#10;ft9f8FHJG8N3PhrUfgL8G73A1CS+YDxTrttnPlhB/wAeSOMAg4IGcmRTtP1V8B/gL8K/2avhjpvw&#10;i+DnhaHSdF02PEUMfzSTOfvSyueZJGPJY8n6AAdhRUVsRKpHkilGK6L831b838rHDnXFOKzTCRwG&#10;HpRw+Fg7qlTvyuVrc85SblUnbTmm3ZXUVFOwUUUVzny4UUUUAecftQfsr/CD9rn4aTfDP4u6E00P&#10;mCbTdUtWEd5plwOVnt5cZRwfwYcEEV846H8Uf2+/+Cf3/FLfHbwDqPxv+GFjti07x14Tg3+INPtx&#10;wn2y063G0cM6knA3FyTivtWiuiliJQh7OaUo9n08090/wfVM+qyfiqtgMC8uxlGOJwjbfs53XJJ7&#10;ypTi1KnJ21s3GWnPCVkj58+E3/BU79gz4vokWk/tF6Fo18xVW0zxZP8A2VOrnomLnYrHJx8rNzXo&#10;es/tZ/sseHdN/tnXv2lPANnamPetxceMLJEZemQTLzzxx3qx8Qv2Zf2c/i0Xf4n/AAI8IeIHk+9J&#10;q/h22uHz67nQnPvnNcbpv/BOD9grSb46jZ/si+AfNMm/994bglUH2V1Kj6AYq/8AYZa+8vLR/jp+&#10;R2Sl4dVpc6jiqX9y9Kp8lO1L8YP5nnvjv/gr/wDsvwatJ4I/Z5sfEXxe8VNujs9E8B6PNPHJL2DX&#10;BQRqnPMi7wBk84xXM6J+x7+09+3T4qsfiL/wUYvbXQfBum3S3Wg/BXw5feZC0gIIfUp1/wCPgjAG&#10;wEjrjYCVb668H/D3wF8PLD+y/APgnSdEtun2fSdOit0/KNQK2Kf1qnR/gRs+7d38tEl91/M3jxbl&#10;uRwa4cwro1Gre3qTVSur7+zajCFK605owdRLaoiHTtO0/SLCHStJsYbW1t4ljt7a3iCRxIBgKqjA&#10;UAcADgVNRRXGfBuTk7sKKKKBBXz/APtgfsH6D+0Xrmm/Gb4aeNrzwD8VvDaZ8OeONHX5iAci3uo8&#10;gXEBIwVbJAJHKkq30BRWlKrUoz54Oz/r715Hp5PnGZZDjo4zA1OSautk001ZxlFpxlGS0lGScWtG&#10;mfGekf8ABQz9oD9lZk8If8FHv2etT0+CNhHa/FDwHYvqGi3vON0yIN1q567Ty3OFUCvavhx/wUH/&#10;AGIfitZRXngz9qXwTI0y7ls7/XobO5H1guGSQfitev3Ntb3kDWt3bpLHIu2SORQysPQg9a8x8bfs&#10;RfsefEe4a98b/sweA9SuGzuup/C9r5x6/wDLQIG7+vXnrXQ6mDqayg4v+69Puf8AmfT1M14Hzb95&#10;jMFUw9V7vDzi6b81RqJuPpGry9opWQnjj9t79jv4b2kl341/ag8B2PlgloW8U2skzY6hYkcux9gp&#10;P514d4g/4Kp3HxpuJPA3/BPL4CeIvihrknyf8JDeadLp2g6fkf6ye4mVScdRHhS3Zux9l8J/sA/s&#10;ReB7iO98Mfso+Abe4j/1dw3hm3lkX6PIrMOvrXquk6PpGg2Eel6HpVvZ2sQxHb2sKxxoPZVAAoU8&#10;HT1UXJ+bsvuWv4oVPMOAcs/eUMJWxNRbe2nGnTv/AHqdJOcl5KtFd7nzN+zR+wN4ptfilD+1n+2x&#10;4/j8ffFLy8aXbpGRpHhhCMeVZQnjcB/y1IBySQNxLt9RUUVhWrVK0uaXy7JdkuiPns7z7MuIMWq+&#10;MknypRjGKUYQgtoQgrRjFdElvdu7bbKKKKyPHCiiigD8/wD/AIJu/wDKVT9rD/sLQ/8ApTLX6AV+&#10;f/8AwTd/5SqftYf9haH/ANKZa/QCu/Mv94X+GH/pET9M8Wv+Ssh/2DYP/wBRaQUUUVwH5mFFFFAB&#10;RRRQAUUUUAFFFFABRRRQAUUUUAFFFFABRRRQAUV4r+3R+0r4t/Zd+Hvg7xd4P0SxvpvEXxY8MeFr&#10;qPUA+2O21LUorWWRdpH7xUkJXORkcgivaqACiiigAooooAKKKKACiiigAooooAKKKKACiiigAooo&#10;oAKKKKAMzxr/AMibq3/YMuP/AEW1fFP/AAb2f8mK6p/2UbUv/RFpX2t41/5E3Vv+wZcf+i2r4p/4&#10;N7P+TFdU/wCyjal/6ItK9Cj/AMi2r/ih/wC3H6Zkf/Jq85/6/wCD/LEH3TRRRXnn5mFFFFABRRRQ&#10;AUUUUAFFFFABRRRQAUUUUAZvjHwb4T+IXhe+8E+OvDlnq+kanbtb6hpuoW6zQ3EbDBVlYEEV8cQ/&#10;s8ftl/8ABOnVJb39jKL/AIWh8KJbhri4+Feval5epaPk5YafcvnchGSI2zz/AAsSWr7Zoroo4idF&#10;ONk4vdPZ/wCT81Zn0mR8TY7I6dTD8ka2HqW56NRN05NbS0alGa+zOEozWylZtP5d+G//AAV9/Yy8&#10;V6l/wivxM8U6p8M/EUTbLzQfiJpMunSQSDG5WkYGIYz3YfSvZbT9qr9mDUNO/tjT/wBo/wABXFp8&#10;v+lQ+MLJo+enzCXHPbnmt3xz8J/hd8T7X7D8SfhxoPiCHbt8vWtJhulx6YkU15jcf8E2f2Brq+XU&#10;Jf2Q/AIkXOFj8OwpHz6ooCn8Rx2q28DLW0o/c/8AL9T0qlbw7xfv+yxOHfWMZU60f+3XJUpJevM1&#10;3ZznxS/4K0fsH/DKQadZfG+z8XanJxb6T4FjbVpZ26BVa33R5JIGC4rzbWYv2/P+Cjr/APCOXfhn&#10;UfgH8G74D+0GvmH/AAlOu23Xywg/48lcYBBwQM5Mikqfqz4e/s//AAJ+EoUfC74M+FvDu1cK2iaD&#10;b2pA+saA111NYjD0daMNe8tbeitb77nRS4k4byH95keCbrratiJRqOD6Sp0oxjTjJdHP2tnqrOzO&#10;P+A/wF+Ff7NXwx034Q/BzwtDpOi6bHiOGP5pJnP3pZXPMkjHkseT9AAOwoorllKUpOUnds+JxWKx&#10;OOxM8RiJudSbcpSk23JvVtt6tt7thRRRUnOFeb/tQ/sq/B/9rr4ay/DT4vaCZolkE+mapasI7zTL&#10;gfdnt5cZjcfkw4IIr0iiqhOVOSlF2a6nXgcdjMsxkMXhKjp1INOMouzTXVNHxTonxT/b7/4J+D/h&#10;Gfj14D1D43fC+wAi0/x54ThDa/p9uOFN5aZzPtXhnUk4G4uScV6p8Jv+Cpv7BnxfRIdI/aL0LRr5&#10;iqtpfiyf+yp0c9ExdbFZueiM1fQVcP8AEL9mT9nL4tF3+J/wI8IeIHk+9Jq/h22uHJ9dzoTn3zmu&#10;p1sPW1qws+8dPvW33WPsavEHCueXqZvgZU6z3qYaUYKT6ylRlGUOZ9fZypR/u3uytrP7Wf7LHh3T&#10;P7Z179pTwDZ2pj3rcXHjCyRGXpkEy888cd68U8d/8Ff/ANmCDV5PA/7POn+Ivi94qbclnovgPR5p&#10;45Jewa4KiNU5GZF3gDJ5xivQtN/4JwfsFaTfNqNn+yL4B80yb/33huCVQfZXUqPoABXqXg/4e+Av&#10;h5Yf2V4B8E6Tolr/AM++k6dFbp+UagUlLAx1tKXrZL8Lv8UZU8R4e4L31QxGJl0jOcKMP+3uRVJy&#10;XdRlBvuj5F0T9j39p39ujxXY/Eb/AIKMXlroPg7TbpbrQfgr4cvjJA0gIIfUp14uCMAbFJHX7gJV&#10;vszTtO0/SLCHStJsIbW1t41jt7a3iCRxIBgKqjAUAcADgVNRWVbEVK1k9Etktl/Xd6s8jPuJMwz7&#10;2dOoo06NK6p0qa5adNPfljdtuVrynJynJ/FJ2QUUUVifPhRRRQB8/wD7X/7Bvh/9ojXdO+NPwx8a&#10;3fgD4r+HEz4d8c6OvzPjBFvdxggXEBxtKtkhSRypKt5po3/BQ34//ssLH4R/4KQfs86ppscbeXb/&#10;ABO8B2L6hol4M4DTKg32znrtIy3OFXGK+y6Zc21veQNa3duksci7ZI5FDKw9CD1rqhifcVOrHmS2&#10;6Nej/RpryPssv4si8vhl2c4dYrDw0heThVpLdqlVSbUb68k4zpp3aim2zyD4cf8ABQf9iL4rWMN7&#10;4M/am8EyNMu5LO+1+Gzuh9YLhkkH4rWh44/be/Y6+G9pJd+Nf2ofAdj5YJaA+KLWSY46hYkcyMfY&#10;KTS+Nv2Iv2PPiPcNe+N/2YPAepXDZ3XU/he2849f+WgQN39evPWqXhP9gH9iLwPcR3vhj9lHwDbz&#10;x/6u4bwzbyyL9HkVmHX1p/7Dv73pp+f/AAC/+Ncylz/7Wl/J+5fy9pp9/svkeM69/wAFU7r413E3&#10;gb/gnj8AvEfxP1xvk/4SK+0+XTtB0/IH72a4mClsZ4jwhbBwfXov2af2BfE9p8Uov2sv21vH8fj/&#10;AOKXlkaXCkZGj+GEPHlWMJ43AZ/ekA5JIG4l2+mdJ0fSNBsI9L0PSreztYhiO3tYVjjQeyqABVmn&#10;LFRjFwox5U93e8n5X008kl53KxXF2HweDqYPIMN9VhUTjObl7SvUi94yqWiowfWNOEFLabkgooor&#10;jPiAooooACARgivkj40fsH/Fb4R/FLU/2pf+CdXjCz8MeKNVk83xV8P9UBGg+JO7MYwQLe4JGRIo&#10;GSzHK73LfW9FbUa9ShK8eu6eqa7NHuZHxDmXD+IlUwrTjNcs4TSlTqRvflnB6SV9Vs4uzi1JJnyH&#10;4U/4K3/D/wACalF8P/24/hJ4m+DfipDsnOrabLdaTcnIHm295ChEkZz1xheQWOM17p4R/bH/AGSv&#10;Hlot74O/aa8A6ghGStv4tsy6/wC8nmblOOxA4ruvEHhnw34s05tI8U+H7HUrR/vWuoWqTRn6q4Ir&#10;yjxJ/wAE7/2FfFtw95rn7JXgFppG3STW/hqCBnb1JiVST9etbOWCqauLi/J3X3Oz/FnuVMZ4f5h7&#10;9TDV8LN7qlONWn/27GoozivKVWb8yr8Tf+Ckn7CnwltXn8VftReEJpkwPsOh6smpXJYjgeVamRwT&#10;x1AHNeOar+2h+2H+2gP+EX/4J/8AwQ1Dwr4cuD5d38XviNp/2aFEPBextWBNwQOQxDDIwVHDV9F+&#10;Bf2Pf2Ufhjcre/D79m7wPo9wrbluLDwvaxy59d4Td+vFejIiRoI40CqowqqMAUKthaWsIOT7yen/&#10;AICv1bXkXSzngzJ/3mX4GdeqtpYmUXTT7+xpxSk+ynUnDvBni37Hn7EHw3/ZE0fUNRsNYv8AxP4z&#10;8RSCbxd4616QyX2qzdeSzN5ceeQgJ9SWPNe1UUVzVKlStNzm7tnymaZrmGdY6eMx1R1Ks95PyVkk&#10;lokkkoxSSikkkkkgoooqDzwooooAKKKKACiiigAooooAKKKKACiiigAooooAKKKKACiiigAooooA&#10;KKKKAPmf9qf9gfVPGvxJX9qn9k34hN8Pfi7ZQbG1KOPfp2vxj/l3v4OVcEfL5m0sOCQxVdvJaB/w&#10;VA8WfAWaLwP/AMFGP2fNf+H2qR4RPGGh6fLqXh/UQB/rEmiDNExxkx/OVGMkZxX2LUOo6Zp2sWcm&#10;natp8N1byriSC4iDo49CCCDXXHFRlBQrR5ktnezXknrp5NO3Sx9tg+LqOIwVPA57hliqVNcsJKXs&#10;69OK2jCraScF0hUhOMfscp5f4A/bo/Y1+KFnHd+B/wBqHwLeGVVZbZvE1vDcDPTdDK6yKfYqDUHx&#10;D/b6/Yo+FdhNfeNv2pfA9uYELSWtr4igurkgf3YIGeVjxjAU80/xh+wT+xT4+uWvfFn7KvgO6uJO&#10;Huf+EZto5W+rogY/n/M1J4N/YX/Yz+H10moeDf2WvAVjcxrhLqPwvbNMBx/y0ZC3Yd+vNH+w3v73&#10;pp+f/AD/AI1zzc/+12/k/cp+ntNfv9l8jwzWv+Cknxc/aVaXwZ/wTe/Z41fxRMzmO4+IXjCyk07Q&#10;dP8A9pTIA9w44OwbSBzhhxXf/sj/ALBVp8FPGF9+0L8dvHk/xC+LmvQ41XxXqUf7nT0JybawiPEE&#10;Q4XIAJA6KDtr6Gs7O00+1jsrC0jghjXbHDDGFVB6ADgCpKU8SuRwpR5U9+rfq/0SSJx3FtOngJ5f&#10;kuGWFozVpvmc61Vfy1KrUfdvryU404PTmjJpMKKKK5T4sKKKKAI7m2tr22ks7y3jmhmQpLFIoZXU&#10;jBBB4II7V8ceLv2Kf2h/2OPHGpfGT/gmxrFlNour3TXPib4L+Irll025cksZbCQnFpIST8vyrjAz&#10;tVUH2XRW1HEVKN7ap7p7P1/z3XQ9/IeJMw4flUjR5Z0qiSqUprmp1EtUpR01T1jKLU4vWMkz5P8A&#10;BX/BXz9nmz1WPwL+1F4W8TfBzxYu1LzSfGmjzLbiQ8ZjukQo8ZIOJGCAjnivbdB/a5/ZT8U6f/av&#10;hz9pfwBfW4jMjTWvjCydUUdS2JflxnnOMd66/wAWeB/BfjzT/wCyPHHhDTNYtf8An21SwjuI/wDv&#10;lwRXlWr/APBOT9g3XL4ajqH7IvgHzhJ5hNv4bghVm/2ljVQ3uCCD3rZywM9bSj6NNfjZ/iz2amJ8&#10;Pcd78qGIw0uqhOFaH/bqmoTivKU5td2ZnxV/4Kg/sG/CGBv7d/aU8N6pdKxRdN8L3g1W4Zxn5Ntr&#10;v2nj+IrXk+s/Hn9vH9vZB4Y/ZV+G2pfB74e36mK++J3jizMerXELdZNPs9wZcr92QkZJBDxkV9L/&#10;AA+/ZZ/Zo+FEizfDP9n/AMG6DIpys2k+G7aCTPruVAxPvnNd7Qq2Fo604XfeWq+5K33tryNKWfcJ&#10;5LaplWBlVrLapiZRnGL6ONCMVBtdPaSqR/us8t/ZR/ZD+EH7Hvw/bwT8MNOmmur2Y3OveItSk86/&#10;1e6P3pp5Tyx9FGFXJwMkk+pUUVy1Kk6knKTu2fH5hmGOzbGzxeMqOpVm7ylJ3bfr+CWyWi0Ciiip&#10;OMK5n4w/Bz4bfHz4d6l8Kvi14TtdZ0PVoDFd2d1HnHo6HqjqcMrrhlIBBBFdNRTjKUZXW5th8RiM&#10;JXjWoScZxacZJtNNapprVNPVNHxHpHhH9vD/AIJtyjRPhroV98dPgzasWtNGa6x4m0CAnmOIkEXc&#10;adVQAkj5R5Y5r0b4W/8ABXD9hb4j3R0TW/i9H4J1iMlbrR/H1q+kywMDhlZ5sRAg5BG/PFfS1cr8&#10;QPgZ8FfiwjR/FH4ReGfEQZdrf25odvdZX0/eIeK7HiKFbWtDXvF2v6qzT+VvM+4q8TcP597+fYJ+&#10;3e9ahKNOU3/NUpyjKnOT6yiqbk9ZOT1M2T9qn9mGHTP7bm/aP8BrZj/l8bxhZCLpn73m46c9eleP&#10;/E3/AIK7/sT+B73/AIR3wR4/uviJr0jBLTQfh3psmqTXDnhUSSMeUSTxw9dcv/BNj9gVL86iP2Q/&#10;AXmFcbT4dhMf/fGNv6V6V4C+Dfwj+Fdv9k+GXwu8PeHY9u3y9E0aC1GPT92oqU8DHW0pfcv8/wBD&#10;np1fDvCvn9nia76RcqdGPzlFVZNeii/NHyTqPwZ/bd/4KQ3a2/7TlnN8Hfg68qzN8P8AS74PrmvR&#10;g/Il7OuBAhHzNGMEcAoSA6/YHw7+Hfgj4TeCtN+HXw48M2mj6JpNqtvp+nWMQSOJB/MnqWOSSSSS&#10;STW1RUVsROslGyUVslt/wX5u7PNzzijGZ1RhhYwjRw1Ntwo001CLejk7tynNrRznKUmtLpWSKKKK&#10;5z5sKKKKAPHv2v8A9ir4VftieFbOw8XXF7oviLRJvtHhbxlocvk6hpFx2eNxglc4JQnBwCMEAjw7&#10;SP2sP22P2IVbwx+3J8HdQ+IHhG0/d2fxc+HliJpBEOFe/slwYiVwWkGFB4G/O6vtKggMNrCuqnie&#10;Wn7OpHmj2e69H0/FeR9dlXFksPl6y3MqEcVhU24wk3GdNvVujUXvU7vVx96nJ6yg3qeF/Cz/AIKY&#10;fsI/F+2WTwv+054VtbhjtOn+INSXTLlWA5Xy7ry2Yj/ZyPeuu8T/ALX/AOyf4LsDqXiv9pjwDYQ7&#10;Qytc+LrNSwPTaPMy2e2Ac07x7+yL+yx8UpmuviL+zn4J1qZm3Ncah4ZtZJN3rvKbs/jXN+H/APgn&#10;R+wj4YulvtI/ZI8ArMsm9JLjw3BMVb1HmK2Pw6U/9hevvLy0f46fkdEn4c1Jc6WLgv5P3M/l7T3P&#10;v9meYeLP+Cu3wf8AFGpzeA/2N/ht4o+M3ipgyWtr4b0uWDT435G6e7mQLHED1cKw6YPOaq/Cz9hb&#10;41ftFfEnS/2j/wDgpN4l0/WL/R5/O8J/CzRTu0PRj1Dzg5F1NnGc7l+UZZxhV+sfDXhLwr4M05dH&#10;8IeGtP0q0X7trptmkEY/4CgArQp/WoU01Qjy36t3l9+iXyV/M1nxdgcpozo8O4V4dyTjKtOftMQ4&#10;tWajNRhCkmtH7OCm02nNx0EREjRY40CqowqqOAPSloorjPhAooooA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5/wD/AATd/wCUqn7WH/YWh/8ASmWv0Ar8/wD/AIJu&#10;/wDKVT9rD/sLQ/8ApTLX6AV35l/vC/ww/wDSIn6Z4tf8lZD/ALBsH/6i0gooorgPzMKKKKACiiig&#10;AooooAKKKKACiiigAooooAKKKKACiiigD5N/4LBf8kR+F3/ZyXw9/wDT9bV9ZVwvx+/Z4+Hn7Sfh&#10;vRfCvxJW+NroHjDSvEun/YLrym+3afdJc2+44OU8xF3L3HGRXdUAFFFFABRRRQAUUUUAFFFFABRR&#10;RQAUUUUAFFFFABRRRQAUUUUAZnjX/kTdW/7Blx/6Lavin/g3s/5MV1T/ALKNqX/oi0r7W8a/8ibq&#10;3/YMuP8A0W1fFP8Awb2f8mK6p/2UbUv/AERaV6FH/kW1f8UP/bj9MyP/AJNXnP8A1/wf5Yg+6aKK&#10;K88/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BRRRQAUUUUAFFFFABRRRQAUUUUAFFDMFGWPHc+leJ/FT/go3+w78Fr+XSviH+0v4ZtryEkTWdndm&#10;8mQjqClursD7YzWlOnUqytCLb8lc9DLcpzXOK3scBh51p9oQlN/dFNntlFfKqf8ABaj/AIJzEJcz&#10;fGvUYbKVtsOpTeCdWW3kb0DfZfr1A6GvU/g9+3N+yH8fb+PSPhJ+0J4Z1e+mOIdPXUBDcufRYpdr&#10;k+wFaTwmKpxvOnJLzTPWx3BPGWV0HXxmXV6cFvKVGpGK73bikrdb7Hq9FFFc58yFFFFABRRRQAUU&#10;VT1/xDoHhTR7jxF4o1uz03T7WPfdX1/crDDCv95nchVHuTQVGMqklGKu3okt2XKK+c/Hn/BWr/gn&#10;d8ObqSx1/wDae0W4mjba0ei2tzqHzembWKQfrismw/4LM/8ABOu51FNI1X453GkXMgBjj1rwnqdq&#10;GUnG7c9uFAzkZJHQ+ldSwOMkrqnL/wABf+R9ZT4A46rUVVp5ViXF6pqhUaa7r3dUfUVFcb8Iv2if&#10;gV8e7BtS+DHxb0DxLHGoaZdJ1OOaSIHoXQHcn4gV2Vc8oyhK0lZnzOKwuKwNd0cRTlCa3jJOLXqn&#10;ZoKKKKk5wooooAKKKKACiub+Jvxj+E/wX0QeI/i38R9F8N2LMRHca1qUdusjAZKrvI3HHOBk14Lr&#10;v/BY/wD4J0aLqQ0W2/aCXVrxmIS30Lw7qF7vwMkhooGU4HPXoDW1PD4isr04N+ibPeyvhfibPKfP&#10;l2CrVorrTpzml6uKaR9PUV80+E/+Cv8A/wAE6vF9/wD2TbftIWOn3SybJLfXdIvdPMb/AN0m4hRc&#10;g+9fQHgvx34K+I+gQ+K/h/4t03XNMuM+TqGk3yXELkdQHQkZHcZyKKmHr0f4kGvVNGea8N8RZHZ5&#10;lg6tC+3tKc4X9OZK5rUUUVieKFFFFABRRRQAUUV518ZP2uf2ZP2fZDbfGb45eG/D9wqhvsN9qSfa&#10;Np6HyVJkwe3y81UYTqS5Yq78jqweBx2Y4hUMJSlUm9owi5Sfokmz0Wivlef/AILSf8E6Fnmi0742&#10;32oR23/H1caf4N1WaKAerMLbGMZORnoa6v4bf8FR/wBgD4r3Udj4P/ag8Oiab/Vw6s0uns34XSR1&#10;0SwWMirunJfJ/wCR9FiOAuOMJRdWtleIjFbt0aiS9W46fM99oqO1ura+to7yyuY5oZVDRyxOGV1P&#10;QgjgipK5T5PbRhRRRQAUUUUAFFFFABRRRQAUUUUAFFFFABRRRQAUUUUAFFFFABRRRQAUUUUAFFFF&#10;ABRRRQAUVxvxb/aF+BnwGsE1L4zfFnQPDMciM8K6xqccLyqOpRCdz49ga8P1H/gsv/wTstNSbR9L&#10;+OdxrFzGpaSPQ/Cmp3QVc43bktypGcDgnqPWtqeGxFaN4QbXkmz6DLOE+Kc6o+1y/A1q0P5oUpyj&#10;98YtfifUVFfOXgT/AIK2/wDBO34iXSWOhftO6PbzSNtEetWl1p5DembmKMfrivf/AA74l8O+L9Ft&#10;/EnhPXrPVNPu499rfafdJNDMvqroSrD6GlUoVqOlSLXqmvzObNOH8+yOSjmWEq0G9vaU5Qv6cyRe&#10;ooorI8gKKKKACiiigAooryv4x/tw/sj/AAAvJNM+Lv7QXhnR72L/AFmnyagJblPYwxbnB9itVCnU&#10;qS5YJt+Wp24HLcwzTEKhgqM6s39mEXJ/dFNnqlFfKr/8Fqv+Cc37y4t/jXqNxZwvsuNSt/BOrNbx&#10;N6Fvsv06A9RXefCv/gpB+wz8aL2LTPh9+0x4ZuLqdlENpfXTWUzk9AEuVjYk+mM5reWDxkI3lTkl&#10;6P8AyPdxfAvG2AouticsxEILdyo1El6txsvme3UUKwZdynIPII70VzHyoUUUUAFFFFABRRTLm5t7&#10;O3ku7udIoo1LSSSMFVFHUknoKA30Q+ivA/iX/wAFQ/2A/hJdy6f4z/af8O/aIeJYNJaXUHU+mLVJ&#10;Oa5OH/gtJ/wToM8MeofG6+sI7j/j1utQ8G6rFFOPVWNtjHQ5OOtdMcHjJK6pyfyf+R9Zh+A+OMXR&#10;VWhleIlF7NUajT9Go699Oh9UUV5x8Gv2vf2Yf2g5RafBj45+G/EFyVLfYbLUk+0YHU+S2JMDv8vF&#10;ej1hKE6cuWSs/M+dxmBx2W4h0MXSlTmt4zi4yXqmkwoooqTlCiiigAooooAKKy/GXjnwX8OtAm8V&#10;+P8AxZpuiaZb/wCu1DVr1LeFPQF3IGT2Gcmvn7xb/wAFfv8AgnV4Pv8A+ybr9pKx1C6Z9kdvoWk3&#10;uoGR/wC6DbwuuSfetqeHr1v4cG/RNntZXw5xDnl/7NwdWvbf2dOc7evKnY+laK+YdE/4LJf8E6NY&#10;1JtGuf2gRpV4pG+31zw5qNmVyMjLS24UZHPXoa94+GPxm+Evxq0U+IvhH8SdE8SWSkCS40XUo7gR&#10;kjIDbCShx2ODRUw+Ioq9SDXqmjTNOF+Jsjp+0zHBVqMX1qU5wTvtZySWp01FFFYnghRRRQAUUUUA&#10;fn//AME3f+Uqn7WH/YWh/wDSmWv0Ar8//wDgm7/ylU/aw/7C0P8A6Uy1+gFd+Zf7wv8ADD/0iJ+m&#10;eLX/ACVkP+wbB/8AqLSCiiiuA/MwooooAKKKKACiiigAooooAKKKKACiiigAooooAKKKKACivnH/&#10;AIKafF34kfBr4T/D/Xfhj4sudHu9V+OvgvRdQntduZ7C71iCC5gO4H5ZI2ZT3weCK+jqACiiigAo&#10;oooAKKKKACiiigAooooAKKKKACiiigAooooAKKKKAMzxr/yJurf9gy4/9FtXxT/wb2f8mK6p/wBl&#10;G1L/ANEWlfa3jX/kTdW/7Blx/wCi2r4p/wCDez/kxXVP+yjal/6ItK9Cj/yLav8Aih/7cfpmR/8A&#10;Jq85/wCv+D/LEH3TRRRXnn5mFFFFABRRRQAUUUUAFFFFABRRRQAUUUUAFFFFABRXlPxi/bj/AGRP&#10;gFey6V8XP2hPDOj30PE2nPqAluYzjODDFucHHYrmvK3/AOC1P/BOb95cW/xr1G4s4X2XGpW/gnVm&#10;t4m9C32X6dAeorohhMVUjeFOTXkmfTYHgrjLNKCr4PLq9SD2lGjUlF9rNRad+nc+qqK8R+Ff/BSD&#10;9hn40XsWmfD79pjwzcXU7KsNnfXTWUzsegCXKxsSfTGc17crBl3Kcg8gjvWdSnUpStOLT81Y8nMs&#10;pzbJ63scfh50Z9qkJQf3SSYUUUVmeeFFFFABRRRQAUUy5ubezt5Lu7nSKKNS0kkjBVRR1JJ6CvBv&#10;iX/wVD/YD+El3Lp/jL9p/wAO/aIeJYNJaXUHU+mLVJOa0p0a1Z2pxb9Fc9PLMlznOqrpZdhqlaS6&#10;U4Sm/uimz3yivleH/gtJ/wAE6DPDHqHxtvrCO4/49brUPBuqxQzj1VjbYxjBycDmvYvg1+15+zF+&#10;0HL9k+DHxz8N+ILkqW+w2OpJ9owOp8lsSYH+7xWlTC4qlHmnBpeaZ6OYcG8XZTQdfHZfXpQX2p0p&#10;xj97il+J6NRRRXOfNhRRRQAUUUUAFFFZfjLxz4L+HWgTeKvH/izTdE0y3x52oatepbwpnoC7kDJ9&#10;M80JNuyLp06laooU03J6JJXbfZLqalFfNXi3/gr9/wAE6vB9/wD2VdftI2OoXTSbI7fQtJvdQMj/&#10;AN0G3hdck+9VtD/4LI/8E6NZ1M6Lc/tBLpV4pAe31zw5qNnsyMjLS26qMjnr0NdX1HGNX9lL/wAB&#10;f+R9XHw/48lR9qsqxPLa9/YVLW7/AA7eex9PUVzPwx+M3wm+NWiHxH8I/iRoviSxUgSXGi6lHcLG&#10;SMgNsJKHHODg101c0oyi7NHy+Iw+IwtZ0q0HGS0akmmn5p6oKKKKRiFFFFABRRRQAUVxvxc/aG+B&#10;fwF09dT+M3xa0Dw1FIpaEavqccLygdSiE7n/AABrw/Uf+Cy3/BOy01FtI0v46XGsXKLuki0Pwrqd&#10;1tXON26O3K4zgcHuPWtqeGxFaN4QbXkmz6DLOE+KM6o+1y/A1q0P5oUpyj98YtfifUVFfOfgX/gr&#10;X/wTv+Id5Hp+h/tOaPb3Ej7BFrVndaeQ3oTcxRgfnivoDw/4j8P+LdGt/EXhXXLPUtPuo99rfafc&#10;rNDMv95XQlWH0NKpRrUdKkWvVNHNmnD+fZHJRzLCVaDe3tKcoX9OZK5cooorI8gKKKKACiiigAoo&#10;ooAKKKKACiiigAooooAKKKKACiiigAooooAKKKKACiiigAooooAKKK5/4jfFf4ZfCDQv+Em+KnxA&#10;0fw7p+7at3rOoR26M391S5G4+wyaaUpOyNKNGtiKqpUouUnokk22+yS1Z0FFfMev/wDBYv8A4J06&#10;FqA0eH9oWPVbxs+Xb6D4f1C+L464aGBl9+vSpPDH/BYX/gnP4o1D+yI/2jrXTrpW2yW+uaLf2Plt&#10;6Fp4FUH8a6fqOMtf2Uv/AAF/5H1X/EP+PFS9r/ZWJ5bXv7Crt3+Hbz2PpiisbwJ8RfAPxQ0CPxV8&#10;N/Gml69psvEd9pF9HcRE9xuQkZHcdRWzXM04uzPlatKrQqOnUi4yTs01Zp9mnqmFFFFIzCiiigAo&#10;oooAKK8/+Mn7Vn7N37PgCfGn42eHPDszJvW11HU0Wdl9RECXI9wvNeM3X/BZ/wD4J1x3c1ppfxtv&#10;tU+zjN1Npfg/VJ44RjOS622MdeQT0PpXRTwuKqx5oQbXkmfRZbwfxZnFH22By+tVh/NClOUfvUWv&#10;xPqaivn34df8FUf+CfXxTu4rDwn+1D4eWaZsRx6wJtOJP/b3HHivfbG/stTs4tR028iuLeeMPDPB&#10;IHSRSMhlYcEH1FZ1KNai7VIteqa/M4c0yPOsjqKnmOGqUJPZVISg38pJEtFFFZnlhRRRQAUUUUAF&#10;FBIAyTXjPxY/4KHfsTfBG/l0n4k/tJ+GLO8gZlmsre8N3NGw6q0duHYEehGaunTqVZWgm35K56GX&#10;5Vmmb1vY4GhOtP8AlhGU390U2ezUV8qf8Pq/+CcoQXrfGvUlsGbauqN4I1f7Ozegb7LnOeOnUV6f&#10;8If29P2Ofjxfw6R8Kv2ifDOqX1w22DTzfiC4kb0WKYI5PsBmtZ4PF04806ckvNM9jHcE8ZZZQdfF&#10;5bXpwW8pUakUu924pK3W+x65RRRXOfLhRRRQAUUUUAFFFVda1vRvDelXGu+IdWtbCxtYzJdXl5Os&#10;UUKDqzMxAUD1JoKjGUpKMVdstUV87/ED/grF/wAE8fhpcyWfiT9qDQ5po22tHo0FxqJz6f6LFJWH&#10;Y/8ABZz/AIJ1z38emar8cbrSZpgDCuseEdUtldT/ABbnt9oHuSK6lgcZJXVOX3P/ACPrKPAPHWIo&#10;qrTyvEyi9mqFRp+nu6/I+pKK4j4QftKfAH4/WrXXwX+MHh/xJ5aB5otJ1OOWWNT0LRg71HB6gV29&#10;c8oyhK0lZnzOKweLwNd0cTTlCa3jJOLXqmk0FFFFSc4UUUUAFfn14T/5WIPE/wD2S6P/ANJbSv0F&#10;r8+vCf8AysQeJ/8Asl0f/pLaV6WX/DW/69y/NH6f4Z/ws8/7F9f/ANKpH6C0UUV5p+YBRRRQAUUU&#10;UAFFFFABRRRQAUUUUAFFFFABRRRQAUUUUAFFFFABRRRQAUUUUAFFFFABRRRQAUUUUAFFFFABRRRQ&#10;AV4b/wAFL/8AkwH4u/8AYi33/ouvcq8N/wCCl/8AyYD8Xf8AsRb7/wBF1vhf95h6r8z6LhD/AJKz&#10;L/8Ar/S/9ORML/gkX/yjh+Ff/YDm/wDSyevo+vnD/gkX/wAo4fhX/wBgOb/0snr6Pp4v/eqn+J/m&#10;dPHn/JcZp/2E1/8A07IKKKK5z5QKKKKACsjxr4/8DfDfRW8SfELxjpeh6ejbWvdWvo7eLd6bnIGf&#10;brT/ABt4u0jwD4N1bxzr8hSx0fTZr28ZRkiOJC7Y98Ka/na/aR/aT/aG/wCCkf7StvcapLd313rW&#10;sCw8G+FYLgm30+OWTbFBGpO0McrvkIBYjJwAAPUyvK5ZjKTcuWMd3/X9I/XPCjwpxXiVi69SpXWH&#10;wuHSdSo1d63ajFNpbJttu0Uru90n+62l/wDBQr9hvWdXGg6b+1f4FkuyzKIf+EigHI68lgO3rXre&#10;latpWu6dDrGh6nb3lncRh7e6tZlkjlX+8rKSCPcGvxT+KP8Awb4ftXfDr4R33xH0z4geF9e1LTNP&#10;a7u/DenmZZnVF3OkUjqFkcAHAIXdjA5wDzP/AARt/b4+In7N37Rvh74GeI/El3ceA/GWsR6Zc6Rc&#10;Mzx2F5cOI4bmIH/VnzSivjAKsSRkA13VMlwtbDyq4Orz8u6t/Xy017n32ZeB3CuccN4rNOC83+uS&#10;wybnTlFJuybfK0otNpPlvFqVmlI/dqiiivnT+ZQooooAK84/ah/am+E/7JHwym+JnxV1ZlVpPI0n&#10;SbRQ95q12R8ltbx9XkY/gBySBXdeJPEeheD/AA9feLPFGqQ2Om6ZZyXWoXlw22OCGNSzux7AKCTX&#10;xp+xl4A1r9vD423H/BRn486VLJ4dsbyW0+Bvhe/X93YWaNtbU3j6GaRlJUtkggkcCMjqw9GEk6lT&#10;4Y/e29kvX8Fdn1vDOS4HFUa2aZo2sJh7cyi7SqzlfkowbulKVm5Ss+SEZSs3ypt0L9nT9sX/AIKG&#10;lfHf7YHjzVPhn8NdQXdp/wAIPCt0YL68tTyv9pXONwLjBaIfw8YjbNfQ/wAGP2JP2Tf2fLeKP4Sf&#10;ALw1pU0K7V1D+zUmuz9Z5d0h6f3q9TplxcQWlvJdXUyxxxoXkkdsKqgZJJ7ACiri61SPKvdj2Wi/&#10;4L83djzbjTOs0pfVKEvq+GXw0KV4U0unMk71Jd51HKb6sWSOOWNopY1ZWXDKy5BHpXivxv8A+Cdf&#10;7F/7QcMz/ET4A6CL6bn+2NHtRY3qtjh/Og2sWHGN2RxXm37IP/BX34E/tiftG6p+zv4K8Kapp1xb&#10;RXk2i6tf3EZi1aOCTBMaD5lLR/vQrchQfQ19a0Tp4rA1bSvGW/b8icdgeMfD3No0q3tMJiOWM1aT&#10;jLlls7xe2j0vo001dNHxBrll+2x/wTIdvFen+K9c+OXwVt2C6hpeqES+JPDduP8AltHKAPtUSjhg&#10;egAO1Buavrf4M/Gj4aftA/DnTfiv8I/FdtrOh6pDvtby3boejRuDyjqflZSAQRg107qsilHUMrDD&#10;Kw618O+MdE/4daftaab8SPCH+hfAr4ua0th4q0aL/j28M67Kf3V7Gv8AyyhkwQ235VAbI4jFbJxx&#10;ys1ap0tpzeTX83ZrfZ6nvUamG8QKM6M6cYZnGLlCUIqMcSoq8oThFKKr2TcJxS9q04yTm4yf3HRQ&#10;rK6h0bKnkEd6K88/NQooryf9tb9qHRv2Q/2etY+L95ZLfakuyy8NaPyW1LU5jtgt1VfmbLfMQvO1&#10;WParp05VaihFXb0R25bl+MzbMKWCwkOapVkoxS6uTsvTzb0W7OV/bI/bptv2etZ0v4LfCDwHcePv&#10;ix4mX/in/BmnyACFP+fq8fI8iAHucFvVRlh534M/4JneM/j5qcPxM/4KWfGC8+IGqGTz7PwFpN1J&#10;aeHdIcj7qxoQ07KPl3MR3zvzmu4/4J7fsg6t8CfC2ofG742Xjax8XviIw1DxxrVztLW5fDJYRY+5&#10;FEAoIBILL/dCKvuXxN8cWvwz+HGv/Ee+sZLqHQNFutRmtoWCtKsMTSFATwCQuBmu2Vb6vL2eH32c&#10;urfl2Xpq+vZfe4jPKfDNb+yeGJL2t+SeKj/EqTejVGT1pUk9IuPLOovenKzUI53ww+AvwS+Ctgum&#10;fCP4TeHfDcKjB/sfSIbdn4xlmRQzHHckmuj1rQtD8SafJpPiLRrW/tZBiS1vbdZY3HurAg1+b/8A&#10;xEqfA3/o2rxZ/wCDa2rW8Ff8HH37L2s63HYeNPgx4y0SzkZVa/ia3uxHk8lkVlbAHPGT6A1tLJ82&#10;+KVNv5pv8z1sX4M+MU6ksVXy6rKe7lzwlJ/dNyb9Ls9++MH/AASi/ZJ+IV1/wlvw28K3Hwx8XW+X&#10;0vxZ8OpzptxaS46+XHiJlPRl2gkEgEE5rg/CX7WH7R/7CPjrTfgz/wAFC7uHxB4L1S4Ft4Z+OGm2&#10;hSEOc7LfUolB8l84Akxg5ySwDuv1p8Mvid4C+MngTTfiZ8MPFFrrOhavbifT9Rs2ykqH64KkHIKk&#10;AqQQQCMU34pfC7wF8afAGqfC/wCJ3hm11jQ9ZtTBqFheRhldTyGGfuspAZWHKsoIIIBrmjipfw8R&#10;eUfPdejeq9Nu6PnsLxdjOb+y+JoSxNBNxan/AB6LTs3SqS96EovenJunJ3Uo31W5aXdtfWsd9ZXC&#10;TQzRq8M0bBldSMhgR1BHepK+N/2FPGXjj9lT4+ax/wAE0fjH4hutWs9P09tY+EPiS9kLPeaNnBsX&#10;LHJkg5CgZG1GA2qqA/ZFYYij7Gpy3unqn3T2f9bPQ+e4kyOfD+ZewU1UpyjGdOolZVKc1eE0uja0&#10;lF6xkpReqYUUUVieCFfIfxt/ba+NHx0+LWpfsm/8E7NEs9S1rS2EPjT4naou7SPDBOd0adrm5AGN&#10;oDKGOMNtfZqf8FG/jl8TZ9S8K/sQfs36o1l8QPipI8c2tRsc6Boyf8fN78pDBiAyoQR0bBDBa9q/&#10;Zn/Zu+GH7KHwd0n4K/CbRltdN02PM07KvnX1wQPMuZmAG+RyOT2ACjCqAO2nGnh6SqzV2/hT2/xP&#10;vrol11vpv99luFy3hnJ6WcZjSVavWu8PRlrBRi3F16q+1HmTjTpvSbjKU7wioz8W+E//AASd+Amm&#10;ar/wsb9p7VtT+M3ji4w154g8dTmeCP8A6ZwWufLjjB6K288nkDgfSfhPwT4N8BaTHoHgbwjpei2M&#10;KhYbLSdPjt4UUdAEjUKAPYU/xb4u8MeAvDN94z8aa9a6XpOm27XGoahfTCOG3iUZLsx4AFfAXxM/&#10;4OBvh5J4tvPCX7LP7Nvij4kG1OF1CMvaRT4Y5dI1hllCbQSC6KT3UVdOlmGZS928rfJL8kvQ6cDl&#10;niR4oVpvDxqYiNO17yUKNPslzOFKmu0VbTZWPu74g/Cj4YfFnSG0D4ofDrQ/EVk4Aa11vS4rpODk&#10;ECRTgg8gjkHpXzN8Q/8AglP4V8E6tN8UP2B/iVqnwb8Y/feDS7l5tF1PHKx3Vo5Zduc4K8LuPytx&#10;jy74R/8ABwB8OLvxxZ+A/wBqT9nnxF8M5b11X+0LiZrmG3DMQryq8UUip0yyo2OeMDNfoFpGr6Xr&#10;+lW2uaHqMN5Z3luk9pdW8geOaNgGV1YcFSCCCOCDRUhmGWySmmk/nF/mmXjsH4keF1aFLFxnRp1U&#10;2otxqUKqW6aTnRqLa6d7aPTRnzT+yx+3f4s134pSfskftleBIfA3xYs4d1h5Mm7S/FEIyDcWMhJ5&#10;IXcYmO4A4HKsq/T1eM/tv/seeFP2wvhR/wAI9PdtpPizQZv7R8C+KrX5bnR9SQh45FcchGZEDqCM&#10;gAjDKpGP/wAE7/2o/FP7RvwgvfD/AMXNLXTfiN4B1RvD/j7TehF5FlVuQOyzKu8Y+XdvC5ABrOtC&#10;nWpe2pq1viXbs15P8H6o8/OsvyvOsnee5VTVJwajiKKbcacpfDUp3bfsqjTTi23TnaN3GUD36iii&#10;uM+FCs3xh4x8K/D7wvfeNfG/iC10rSdMtmuNQ1C+mEcUEajJZmPQVpV8R/G2LU/+Clf7YN1+ypp2&#10;oXEfwb+FN1DcfE6SCYoviLVuHh00Mpy0cZGX5GGVu4jaujD0VWk+Z2itW+y/zey8z6ThnIqed4yc&#10;sTU9nhqMXUrVLXcYJpWius5yahTjfWUldpJtMh+Lf7X/APwU41KaD9mjxBf/AAj+C8Fw0T/ECa1I&#10;1nxOoYqTYowBgi4/1nDZxySGQevfBD/gmB+xd8DRHqVj8ILPxLrm8S3XifxoBql/dT5yZmeYFVcn&#10;klFUZ6AV7toGg6J4V0Sz8NeGtJt7DT9Ptkt7Gxs4RHFBEihVRFXhVAAAA6CvCP8AgoJ/wUE8Hf8A&#10;BPzwb4f8ZeMfh9qfiCPxBqcllDDpl1HE0TJHvLMX6gjjiuiNaviKioYZcqeyW79X1frp2SPpqGec&#10;RcR46GQcLUnQpVG1CjSkozqWTd61W8XVk0m3zNQW0IxVke/WdlZ6dbJZafaRwQxriOGGMKqj0AHA&#10;rhfi/wDsr/s4fHy1ktvjF8EvDfiBpFI+1ahpMbXC5/uzACRfwYV8J/8AESp8Df8Ao2rxZ/4NravT&#10;P2d/+C9f7Gnxt8V2fgnxja634Fvb5glvdeII43sTITgI08THy88fM6qvqw4zpLKs1w69p7Nq3Vb/&#10;AIO531PCXxe4fi8wjgK1Nw1cqck5Lq3+7k5fci54j/YX/aL/AGLp5PiL/wAE3viheXGh2ha4vvgr&#10;4wvnutNvEzl47KVzvt5G5Iy3LdXxxXtv7Hf7anw7/a88L3h0zTbrw74u0CY2vi7wPrHyX2kXAOCG&#10;U4LRkj5ZAMHoQCCB7HDNFcRLPBIrxuoZHVshgehFfIv/AAUM/Z/8afDbxBaf8FEP2VdK8n4g+Cox&#10;J4t0u1UBPFOhrt+0QTL0d4413K33tq4GWWPGcakcZ+7q/F0l59pd79916HDgc1w/HdRZbnTisXLS&#10;jiXaLc+lPEPRTjN6KrK9SEmnKUoXS+vKK5X4IfGLwV+0D8JfD/xm+HepLdaP4i02O7tXU8puHzRt&#10;6OjbkYdQykV1VcMoyjJprVH51iMPiMHiJ0K8XGcG4yTVmmnZpro09GFFFFSYhRRRQAUUUUAFFFFA&#10;BRRRQAV5L40/by/Yy+HXi6+8BeOf2mfB2l61ptx5Goabea1Gk1vKOqMueGGenavDf+Ckf/BXj4P/&#10;ALIfhbUPAHwr1ux8T/Ei4hkhtdPtZRLb6RJgr510ynGVPIhB3MRg7RzX4Z614l13xn4xuvF/ijUp&#10;LzUtU1J7vULyY5eeaSQu7n3LEn8a+hyvIp42m6la8Y9O7+/of0l4T/R/xvHGX1MyzmVTDYdpeysk&#10;pVH1laSdoJbO3vN6aLX+paGaK5hW4gkDRyKGRl6EEcGnVR8Mf8i1p/8A14w/+gCvnX/grB+2RrX7&#10;Fn7Jl9468FXEcfijXdQj0bw3JJGHEE8iO7z7TwdkcbsM8btgOc4rxKNGpiK0aUN27I/BsjyPHcRZ&#10;7QynBK9WtNQjfRXbtdvoktW+iTZ7F8U/2lP2ffgg3lfF740eGfDcnlh/I1fWIYZNpIw2xm3Y5HOK&#10;yfhx+2b+yd8XtVXQvhn+0X4O1q+kk2R2dlr0LSyN/dVN2WPsAa/Br9kr9kD9ov8A4KW/G/VrLQPE&#10;QuLxVOo+KvFniK6d1h3tgM7cvJI7cKo5wCeFUkdV+3l/wSm+Pf7Afh/S/iH4m8TaX4g8P398LQax&#10;oqyobS52l0SRHGV3BW2sCQSpBwcZ+j/sLAxqKhOv+8fS39fmf0+/o/8Ah7hc0p8P4vP2symk1BQX&#10;Ldq6Vm+u6TnGUlZpao/oHor89f8Agg7+3l8R/wBozwTr3wA+MuuzaxrHg+2hudH1q7kZ7i5sHOwx&#10;zOc72jYDDk5KuAc7cn9Cq+fxeFqYPESoz3R/N/GfCeZcD8SV8mx1nOk1qtpRaUoyXk007bp3T1QU&#10;UUVzHy4UUUUAMuLiC0gkurqZY440LySSNhVUDJJJ6ACvjLxj+1x+0T+3P491T4Hf8E8J4dE8J6Td&#10;NaeLPjdqVt5kEcgHz2+mxnHnSc/6zBAxkbQUc2v29/G/jn9p744aL/wTK+DOu3Glx67pp1b4teI7&#10;Nv3mnaDkKbRe2+43bTu42soIZXbH1J8JvhP8P/gd8O9K+FXwu8NW+k6Fo1sILGxtYwqqM5LH+87M&#10;SzMeWZiTkmu6MaeFpqpJXm9Unsl3a6t9Ft1d9D9CwdDL+D8po5jjKUa2Mrrno05q9OlTu0q1SO05&#10;Tafsqcvd5VzzUk4p+E/B7/glF+yd4AvD4w+KPhq4+KXjC6O/VfFnxFm/tKa6k9RFJmJFHQLtJAwC&#10;TjNfRui6DofhuwTSvDui2lhaxjEdtZW6xRr9FUACrdfMP/BQb/gqJ8Lf+CfereHPD3i/wNqfiLUP&#10;EVvPcJZ6XdRxtbQxsqh239mYsBj+4azj9bx9ZQV5Sey/rRHm0ZcaeI2cwwUJ1MVXlflg5aJRTbUU&#10;2oQiktEuVJKyWyPc/ib8Cvgt8aNPbS/i18KPD3iSE9F1rSIbgrxjKs6kqcdwQa+ZfGf/AATF8TfA&#10;vV5vif8A8E2PjFffDjWN/nXngnUrqS78O6uw/heFyzQsfu7lJAGMBTzX1T8M/iH4Z+LXw80P4n+D&#10;Lz7RpPiDS4L/AE+bGCYpUDrkdiAcEdiCK3KmniMRh24p6dU9V809DnyzijiThqpPDU6rUE3GdGou&#10;elKzs4zpTvB691dPVNPU+d/2N/274vj74h1L4EfG7wFN8P8A4veG0B17wbfSBkuExzc2cgJE0J68&#10;FiBg5ZSHP0RXzp/wUD/Y5uvj94VsvjJ8HLr+xfi94BP9oeBvEVqoWWVoyWawlPBeGUF12k4VnzyC&#10;6t1/7D37Umnftf8A7O2kfF1NK/s3Vd8lh4m0ck7tP1KAhZ4TnkDOGAPO11zWlanTnT9tSVlezXZ/&#10;5Pp22fd9+fZZlePyuOfZRD2dNyUK1G7fsajTceVtuTpVEpODk3KLjKEm7RlL1yiiiuM+ICuZ+MPx&#10;j+GvwD+HepfFb4t+K7fRdC0mHzLy9uc/giqAWd2PCooLMeADXTMwVdzHAHJPpXw3oGjD/gqj+1tq&#10;firxUWuvgP8ACDWWsNH0OfP2fxXr8eRJdSp92SCLoobOQw4w8gHRh6Majcpu0Y6t/ovN9Pv6H1HD&#10;GR4bNatXFY+bp4TDxU6so25mm7Rpwvo6lSXuxvolzTfuxZJpKftpf8FPwPEi+Kdb+B3wTuMrp9vp&#10;rCPxJ4mtz/y2MhBFpEw+7jOQxyJBg17n8Ev+Cc/7F/7P6Qz+AfgHocmoQnd/bWtWov71pO8nnT7m&#10;DHnJXHWva4444Y1iijVVVcKqjAA9BXx/+3f/AMFg/hr+wl8arf4LeLvg9rmvXVxoMGqLe6bfQxxh&#10;JZJUCYfnIMRPpyK6acsXjJexw0bL+Vaaeb6v1+Vj6jA5hxjxti/7D4YoOlSs2qFGSgnFbyqTbi6s&#10;tdZVG93yqMfdX2BFFFBGsMMaoijCqq4AHpXmPxm/Yq/ZQ/aBt5Y/i38A/DOrTTLtbUG0xIrofSeM&#10;LIP++q+Jf+IlT4G/9G1eLP8AwbW1fUv7FP8AwU0/Zm/bqnvdC+Fep6hp3iDT4fPuvDuvW6w3LQ5A&#10;M0exmWRASAcNlcjIAIJdTL8ywcfayg426rp9z0JzDw78U+B8O81rYSth4w3qQkvd826cm4q/V2V+&#10;p5VrX7NH7YH/AAT0LePP2MPHep/Ef4c6eu7UPg54svGmurW1z839mXJ+bKDlYz1AIxI2BX0d+yn+&#10;1h8Jv2wPhdD8TfhZqMi7X8jWNFvsJe6TdD71vcRgnawOcHow5FemV8T/ALa3w41z9h341W//AAUn&#10;+AOjzf2TNcx2nxw8M2a5j1PT3cKNRVO00TNlmHX5WOB5haYyjjvcn8fR932fm+j3vv3U4PGUPEKX&#10;1DHqMcwl/BrpKPtpdKVZKylOe1Otbm52o1HJS5o/bFFUfDPiXQvGXhzT/F3hfVIb7TdUs47vT7y3&#10;cNHPDIodHUjqCpBH1q9Xnn5rOEqcnGSs1o090+zCiiuZ+M/xa8G/Af4U+IPjF8QdRW10fw7pct7e&#10;yHqyouQij+J3bCKvUswA5NOMZSkkt2aYfD18XiIUKMXKc2oxS1bbdkkurb0Rwf7YP7aPw2/ZC8KW&#10;k+uWd1r3irXZvs3hHwTo6+Zf6zck4CogBKoCRukIwOgyxCnw/wAO/sO/tIftrzp8RP8Ago38Tr2w&#10;8P3jLcaf8FfB2oPbafax9UjvpkO+4kHBYA8N0cD5Rq/8E9/gL40+LHiW6/4KL/tU6V5vjnxlGW8E&#10;6TdfMvhbQm3eRDEnRJJI2DM33trc4ZnFfXtd0qkcG+Sl8S3l59o9rd9300P0THZph+A5vLsmcXjI&#10;6VsSrScZ9aeHe0Iwejqx9+ck3GUYWT8++D/7KP7NfwCtkg+DvwP8NaA6KB9qsdJjFw2Om6YgyN+L&#10;Gu9vLO01C2eyv7SOeGRcSQzRhlYehB4NfJX7Zv8AwWP/AGa/2SvGLfCjSNP1Dx14yjkEdzonh1k8&#10;uzkJAEU0xyBKc8RoHYfxBcjPhkP/AAcDeOvDd0NW+LP7APinQ/DzHjVF1SUtgsApxNaRpyD/AH+u&#10;B3zVxy3MsTH2vK3fq2rv0u7s6sJ4X+KXFWHjmiws6ntFeMqlSEZzXRxVWanK+6aTvurn1d8b/wDg&#10;mL+xd8c0kv8AU/g5Y+Hdc3eZa+JvBqjS7+1nzkTI8ICs4POXVhnqDXj1z8U/2xf+CY+oQp+0Rr2o&#10;fGH4LzXCxf8ACdRWpbW/DClgA16i5+0Q88yZJyDyCVQ/Sn7K/wC1r8Ev2x/hlD8Ufgl4n+2Wu7yt&#10;QsbhRHdadPjJhnjydjdwclWHKkjmvQ9W0nS9e0u50PW9OhvLO8geG6tbiMPHNGw2sjKeGUgkEHgi&#10;s1iK1J+yrptLdPdej3T/AA7pnmU+J88yitLJuI6UsRRg3GdGtfnpvq6U5XnRmt1yvllpzxlHQqeD&#10;fGfhT4h+FrHxv4G8Q2mraRqlstxp+o2MwkinjYZDKw6itOviH4P2+of8EzP2w7P9mi71CT/hSvxa&#10;uppfh21xMXXw5rX3pNPLMcrFKSNmScsy9/MNfb1Y4iiqMlyu8Wrp+X+a2fmeFxNkNPJcVTnhqntc&#10;NWiqlGpazlBtq0lqlOEk4VI3dpRdm4tNlFFFc582FfMX7V37eHinwv8AE2H9kz9jvwHF46+LV9Dv&#10;u4ZHxpnhmE7cXN/ICMYDBhGDkgckFkV+h/4KH/tTeJP2aPgxa6f8LNMTUviH451WPw/4B0s/MZL6&#10;Y7fPK91iB3H+HdsBIDVp/sOfsd+GP2P/AIUton2xtW8X+IJv7S8eeKro7rjV9SclpHZjzsVncIp6&#10;AknLMxPZRhTpUvbVFe+kV3tu35L8X6M+6yXL8ryfJ1nua01V55OOHottRqSjbnqVGmn7Km2lypp1&#10;J+7dRjM8u+H3/BKnw7461aH4oft+/EzU/jH4v3b4rXULh4NF0vON0dtaIVUjPVmADAL8gIOfpr4e&#10;/Cb4XfCXSV0L4XfDnQ/Dtmq4FtoulxWqcnJyI1GSTySeSa3pH8uNpCPurmvzbvf+Dkv4H2V5NZt+&#10;zZ4rYwyMhYarbc4OK1p08wzK6gnJLorJL0WiXyPUy/L/ABM8VPawwMZ4iFHlvThKEKVNS5uVRp3h&#10;CKfLLSMejb1ev6KeKvBfg7x3pMmg+N/Cem6zYzKVms9VsI7iF1PUFJAVIPuK+a/iv/wSc/Z91bVW&#10;+I/7NF9qXwb8dQKTY+IvAtwbeFiSCY57UHy5IjjlQF7ckDB8I8P/APByT+zfe6ksHiT4BeM7G1I+&#10;a4t7i1uGHP8AcLpnv3r7b/Zt/an+Bn7WvgGP4jfArxzb6xY5CXcGDHc2UhGfLnib5o2+owRyCRzT&#10;nh8yy1c0ouK/D57r5MvGcO+K3hjSWKr0a2GpSdm7qVKV/szScqck/wCWaae1meCfBb9tT41/AD4s&#10;ab+yj/wUT0mzstT1R/I8F/FTTY9mk+JWGNsUva2uT0wdqlhjC5Uv9e1wv7SP7Onwx/ap+EGrfBf4&#10;s6JHeaXqkP7uXy1M1lOAfLuIWIOyRCcgjtkHIJB8N/4Jz/G/4laRr3ir9g/9pDWZNQ8efC/y/wCz&#10;9dm3Z8Q6I+Bb3g3ZJdQVV8kn5lySdxrKpGniKTqwVmviS2t/Mu2ujXTppovNzLC5bxRk9XN8vpKj&#10;iKNniKMNIOLaiq9JfZjzNRqU1pByjKFoNxh9WUUUVxHwAUUUUAfn/wD8E3f+Uqn7WH/YWh/9KZa/&#10;QCvz/wD+Cbv/AClU/aw/7C0P/pTLX6AV35l/vC/ww/8ASIn6Z4tf8lZD/sGwf/qLSCiiiuA/Mwoo&#10;ooAKKKKACiiigAooooAKKKKACiiigAooooAKKKKAPk3/AILBf8kR+F3/AGcl8Pf/AE/W1fWVZPi/&#10;wH4H+INla6Z498GaTrltY6lb6hZ2+sadFcpb3kEgkguEWRSFljcB0kGGRgCCCM1rUAFFFFABRRRQ&#10;AUUUUAFFFFABRRRQAUUUUAFFFFABRRRQAUUUUAZnjX/kTdW/7Blx/wCi2r4p/wCDez/kxXVP+yja&#10;l/6ItK+1vGv/ACJurf8AYMuP/RbV8U/8G9n/ACYrqn/ZRtS/9EWlehR/5FtX/FD/ANuP0zI/+TV5&#10;z/1/wf5Yg+6aKKK88/MwooooAKKKKAKmu6/oXhfSJ9f8Ta1aadY2qb7m9vrhYYYl9WdiAo+prya4&#10;/wCCh37DNprP9gXH7WHgRbzzFj8n/hIofvHoM7sd/Wvxq/4Kx/t3fEz9rX9o7XPAFrr00fgfwrrU&#10;2n+HdDtGYRTyRMY2upFz+9ldw+0kfKpCjuW9J8Hf8G8n7Wnin4TW3jy+8e+GNL1u809bqHwrfGbz&#10;kLKGWGSUKUSTBwRyAeCepH0kMlwtGhGpjKvI5bK39fP8z+nsH4F8J5Dw/hcfxpnH1SpiVeFOMU7X&#10;SdpNqTbSa53yqMW0uZ7v9nfCPjTwh4/0OHxP4F8U6frGmz/6m+0u8SeF/YOhIz+Nadfzr/sb/tbf&#10;HX/gnN+0j5ctzfafZWet/YfHnhO6JMdwkbmOVWTOPNT5irryCOpUkH+iOxvbXUrKHUbCdZILiJZI&#10;ZF6OjDII+oNefmmWyy6pFc3NGWqZ+c+K3hbi/DPMqEVXVfDYhOVKola/LbmTSbV1zRaabUk01bVK&#10;WiiivLPycKKKGZUUsxwBySe1AHMfGP4yfDb4A/DnUviv8W/FVvo+haTAZLu8uM/giqAWd2PCooLM&#10;TgCvkTSYP21P+Cn+PEx8V658DfgncZGn2ulkR+JPE1uf+W5lIP2WJl+6ACCCSRIMEM8PaKv/AAVT&#10;/a11Txf4t3XXwI+EGtNYaHoNwCbbxVryAiW6lT7skMOdqhsghh2eQV9xxxxwxrDDGqqq4VVXAA9B&#10;XoPlwMUkr1N3fVR8kn17t7bLU/SqtTDeH1GFKFONTM5RUpSnFSjhlJJxhGEk4uu005ykmqV1GKU1&#10;KS8V+CH/AATq/Yx/Z9jhm+H/AMBNDk1CH5v7a1q1F/fM/d/On3MGPfbjrXtUUUUEawwxqiKMKqrg&#10;AelOr5Eb/gsR8CV/bkP7E3/CIan9o/4SAaKvir7VF9jN4Ywdmz73+uPk5/vDPSsY08VjZSavJpXe&#10;t9F6ng4bA8ZceYjEV4e0xU6MJVKkpScnGEd3eT89Ert9E7HtXxn/AGKf2Uf2greaL4ufAPwzq00y&#10;bW1BtNSG7H0njCyD8Gr521r9mn9sD/gnqW8d/sY+OtT+I/w509d2ofBzxZdma6tbXPzf2Zcn5soO&#10;VjbqARiRsCvtqilSxVanHlfvR/leq/4HqrMeUcaZ1llH6rVl9Ywr+KhVvOm15Ju9OXadNxmukjzP&#10;9lT9q/4Tftf/AAvg+Jnwr1OQbW8nWNFvQEvNJuh9+3uI8/KwOcHow5BNemV8T/tp/DnWv2GPjPD/&#10;AMFI/wBn/RpF0e4uo7X44eGLNf3WpWEkgA1JUHSeJ2yzDOchiAPMLfZXhnxLoXjLw5p/i7wvqkN9&#10;puqWcd3p95buGjnhkUOjqR1BUgj608RRhGKqU/hl96a3T9O/VWHxNkuAw1GjmuVNvCYjm5VJ3lSq&#10;Rtz0ZtbuPNGUZWXPCUZWT5kr1FFFcp8iFeN/thftpfDf9kPwpZza1ZXWveK9dmFt4R8E6OPMv9Yu&#10;CcBUQAlUBPzSEYHQZJAPefGr4veC/gJ8KNf+MfxD1JbXR/DumyXl5I3Vgo+WNR3d2wiqOSzADrXz&#10;V/wT3+AvjL4r+JLr/gov+1PpRm8deMkZ/BOk3XzJ4W0Js+RDEnRJJI23M33sNzhmkB6qFKnyurV+&#10;FaW7vt+rfRebR9jw5k+W/UqudZum8LSaioJ8sq1Vq6pp/ZikuarNaxjZL3pxMrw9+w5+0h+2tOnx&#10;D/4KN/E69sPD94y3Gn/BXwbqD22n2sfVI76ZDvuJBwSA3DdHA+UfSXwf/ZS/Zt+ANusHwc+CHhrw&#10;+6qF+1WOkxi4cDpumIMjfixr0AnAzX50eN/+Div4K+B/GuseDLr9nTxTPLo+qXFlJNHqlsFkaKRo&#10;ywB7ErmuinHMMxvCitF9laJfK/46vufR5fR8RvEz2uDyak3QpJN0KLjTpQUrpe45RUm7aylzTla8&#10;pN6n6J3lnaahbPZX9pHPDIuJIZowysPQg8GvBfjf/wAExf2Lvjmkl/qfwcsfDuubvMtfE3g1Rpd/&#10;az5yJkeEBWcHnLqwz1Br5d0X/g5M/Z3utSig139nzxjZ2rH99cQXlrMycdk3Lnn/AGhX3F+zd+01&#10;8Gv2sfhlbfFn4IeLI9U0qZzFMrKY57OYAFoZozzG4BHB4IIIJBBM1MLmWXWnKLj5/wDDHHmHCnid&#10;4ZqOOxFGthE3ZTjL3b9E5Qk1rr7st1fRny7cfFb9sT/gmNqMMf7Rmvah8YPgvNcLEPHcNqTrfhhS&#10;wUG9UZ+0Rc/6zJOQeQSqH7N8G+M/CnxD8LWPjfwN4htNW0jVLZbjT9RsZhJFPGwyGVh1FW9X0jS/&#10;EGlXOha5p0N5ZXlu8F3a3EYeOaNgVZGU8FSCQQeor4r+DltqX/BND9sKz/Zju7+Zvgv8Wbqab4cN&#10;PMXTw3rAy8unlmOVjlJGzk5Zl772qfdxkG0rTWumiklvp0a300a891L6nx3gatSFKNLMaUXNqCUY&#10;YmEVebUI2jCtCKc2oJRqRUnyqa9/7cooorhPzgKKK8D/AOCiH7Unib9mz4MW2mfCnTF1L4ieOtUj&#10;8P8AgHSwNzPfTfL5+3usSnec/Lu2BiA1aUqcq1RQjuz0snynGZ7mlLAYVJzqSSV3ZLvKT6Riryk3&#10;okm3sc/+1X+3f4p8MfFCH9kr9jzwJF46+LV9DuvI5mI0zwxC23FzfyAjGAwYRqckDnBZFfB+Hn/B&#10;Knw7461eL4o/t+/EzUvjH4vzvjtdSuHh0XS843R21ohVcZ6swAYBfkBBJ9R/Yc/Y78M/sf8AwpbR&#10;Ptrav4v8QTf2l488VXR3XGr6k5LyOzHnYrO4RT0BJOWZifZ5p4baFri4lWOONS0kjthVUDkk9hXV&#10;PERoe5htO8ur+fReS+dz7LHcU0eHubLuF5OnFe7PEpWrVn1cZfFSpPaNODTcbOo5N2WD8PfhN8Lv&#10;hLpK6F8Lvhzofh2zVcC20XS4rVOTk5EajJJ5JPJNXvFXgvwd470mTQfG/hPTdZsZlKzWeq2EdxC6&#10;nqCkgKkH3FfEf7Q//BeT4DfDvx9cfCz9nr4aa18UtZt3eJptHk8mzkmX+CJ9jyTAEcsiFe6lhXGe&#10;F/8Ag4Oi8O+ILXTv2mP2M/FXgmxvJAsd/DdvOwXu/lzwQFgO4Uk/yrWOVZnUj7TkffdX+5u/4HqU&#10;PCPxWx9FZjHBT5pLnXNUhGrJb3UJTVVvr8Nz3z4r/wDBJ79n/VdUb4i/sz6hqXwb8cQAmx8ReBbg&#10;28LHOdk9qD5ckR7qAp6c44OR8F/21vjX8A/izpv7KP8AwUU0eysdV1RvI8F/FPTI9mkeJWGNsUnG&#10;La5OcYO1Sw6LlC/098L/AIoeAfjP4C0v4n/DDxNb6xoOsWwn0/ULVjtlTp0IBVgQQVIBUgggEEVg&#10;/tJ/s5/DH9qr4P6t8FvizoiXel6pD+7mCL51lOAfLuIWIOyRCcgjqMg5BIOUcS5fu8Tdra7+KPo9&#10;9Oz09HqeThuKq2Kl/ZXFcZVqSbhzyV8Rh2na8Jy95qL+KjNuD1SUJWku8or5V/4J0fG/4k6Vrnir&#10;9hL9o/WXv/HvwuaMWOuTE58Q6I/FteDcSxdQVV8k/eXJJ3V9VVz1qMqFRwfyfdPVP5o+X4gyTEcP&#10;5pPB1ZKVrSjOPwzhJKUJx/uzi1JX1V7OzTQUUUVieKMuLiC0t5Lu6mWOKJC8kkjYVVAyST2AFfGX&#10;jH9rX9oz9ujx3qnwU/4J33MGh+EdJuPs3ij44ala+ZbiQD57fTYmH76TJI8zGBgkFQUdrX7eXjjx&#10;z+0/8dNF/wCCaHwX8Q3GlR6xp/8Aa/xa8RWbESafoeQPsiEdJJ87Tnjayg5DNj6m+FXwr8A/BL4e&#10;6V8LPhf4ZttI0LRbUQWFjaxhVRepY4+87MSzMeWZiSSSTXdGNPC01UmrzeqT2S7tdW+i26u+h+hY&#10;Ohl/B+VUcxxlKNbGV1z0ac1enSp3aVapF6TlNp+ypy9zlXPNSUop+D/CD/glF+yb4Bvm8ZfFDw1c&#10;fFDxhdESar4s+Ik39pTXUuOSIpMxIo6Ku0kDAJOM19G6JoOheGtOj0jw5otpp9pEMR2tjbrFGg9l&#10;UAD8q84/bK/ak0D9jb4Bap8ffE3ha81mz0u4t4pNPsZkjkcyyrGCC/HBbNfE/wDxEqfA3/o2rxZ/&#10;4NratKeFzLMo+0inJLTdaeVr/kehgeFfFTxOwrzHD06uLpxk4Xc48sWknyxjKUVFJNWUYqKWi2Pv&#10;74m/Aj4K/GjTm0r4t/Cjw94khb+HWdIhuGXjGVZ1LKccZBBFfM3jL/gmP4p+A+pz/Ev/AIJqfF+8&#10;+HOrtN9ovvBGpXEl34d1hwANrxOWaFiBt3rnAxgLjNcN8Jf+DiH9kLxx4ht9B+IfgbxV4PjubgRr&#10;ql1DFd20IOMPIYm3quc52o2OvTOPu7wr4r8NeOPDln4v8Ha7a6ppeo26z2OoWMwkhnjYZDKy8EGp&#10;nHMMtfLUTSfR6xfy2ZljMP4l+GMo0MwpVKVKp/y7qpVKFRdU4vmpS/8ASo7pp2Z4X+xt+3TF+0Br&#10;eqfBH4z+ApvAPxa8MqP7f8HX8g23Ef8Az9Wb5PnQE+hJX1YYY/QlfOn/AAUH/Y+1L4/eEbH4xfBm&#10;8bRvi78PmOoeA9etQokkdCWaxlz9+KUblCk4DNk/KXVux/Yj/ak0v9r79nnSPi7Fpy6fq257HxPo&#10;w3BtN1OEhZ4CG+ZcHDANztdc1nWp050/bUlZXs12f+T6dtU+78jPsryzHZVHPsoh7Ok5KFajdv2N&#10;RpuPK223SqJScHJuUXGUJN2jKXrVFFFcZ8SFFFFABRRRQAUUUUAFFFFABRRXzv8At0/8FKP2fv2H&#10;PCNxJ4p12HWPFskZGk+D9PuFa5lkIyGmxnyIuQSzckfdDHitKNGriKihTV2+iPUyXJM24izKGAy2&#10;jKrVm7KMVd+r6JLq3ZJatpHe/Fb9sn9lX4G+Kv8AhB/jB8fvC/hzWPsyXB03VtWSGYRPna+0nODg&#10;4+ldz4Q8X+GPH/hfT/G3grXbbVNJ1S1S503UbOQPFcwuMq6MOqkcg1/Mv+0B8d/iJ+0v8Xda+Nfx&#10;T1NbrWtcuvNuPJTbFCoGEijXJ2oigKoyTgcknJP9B/8AwTf/AOTCPhD/ANk/0z/0QtexmmURy3DU&#10;5uV5PR9tuh+1eK3gzhvDPhfAY2WIlUxFaSjUjpyRlyOT5HZNpNWTe61se11zPxI+M/wj+Dtgup/F&#10;b4maF4dgkUmOTWtUit/MAHO0OwLY9s1y/wC2T+0Zpn7J37M3i74+alai4bQdMLWFq2cXF3IyxW8Z&#10;x0Uyum49lye1fgX4Q8PftP8A/BTv9qqHRLjxFLr/AIw8SzM819qlyVt7C2QFmbv5UEa9EQegAJPO&#10;eW5X9ehKrUlywju/xPK8LfCP/X3BYrNswxSwuBw11Oo0m21HmkldpJRi05Sd7XSSd3b95/CH7e37&#10;Ffj3Vl0Lwj+1J4Hvrx8bLePxFArNk4AG5hk57V6zHJHNGssTqysuVZTkEetfhL+2H/wRH/aL/ZI+&#10;DV58cJvHGg+KdJ0nY2tQ6THNHPaRsdvm7XXDopI3EEEA5xjJHtn/AAQP/b7+JEvxOT9jD4neIbrV&#10;tEvtNlm8HzXkzSSabNCpdrZSc/uWj3kKThGQAcNgdGIyeg8LLEYSrzqO6tr/AF122PpeJfBPh+pw&#10;fX4k4PzP65RoX9pGUbSSik5NOy1inzOMoq8dU3on+uFFFFfPn84hRRRQAUUV8x/8FHP2g/iV4ZsP&#10;C/7J37Nt0o+J3xYvGsNNuF+ZtF01f+PvUWA+6ETcFY9wxGSmK1o0ZVqihH/hl1b8ktT2MhyXFcQZ&#10;rTwNBqLlduUtIwjFOU5yfSMIpyk+ydrsyf2gP23fi58S/i/e/sgf8E+/DVlrnjCzUJ4u8fan82i+&#10;EwSQwYqf31yADiMAgMVBD4dVm+Fv/BJz4L/2uvxN/a48San8aPHUqj7RrPjCZns7cZz5VvaA+WkY&#10;PZt3PI25xXsn7KX7L3w0/ZC+DGm/Bv4Y2DLb2q+bqWoTYM+pXjKBLcyt3dyPooAUYAAr0iuieK9l&#10;7mH91d/tP1fReS073ep9RjuMI5RGWX8MN0KK0lVXu163eU5r3oQl0pQailbm55Xk8nwd4C8DfDzS&#10;Y9A8AeDNJ0OxiULHZ6Rp8dtEqjoAsagAD6VD46+GXw4+KGkPoHxK8A6L4gsZFw1prWlxXUZ5z92R&#10;SOvP1ryz9vL9uf4efsEfCey+KHjvQLvWG1LV00/T9J0+4SOadyjOzgvxtVVyT7gdxXT/ALJX7Tng&#10;X9sH4C6J8e/h7DNb2OrrIs1hdMDNZXEchjkhfHGQy8EcFSrDgisvY4iNFYiz5W7X8zwp5LxNQyeH&#10;Ecqc1QnUcI1r71Em7XvzX0eu100ndM8T+JX/AASj8AeHtUl+Jv7DnxB1b4L+NV+ZZfD9y7aTqGMk&#10;R3VmxKMmTxtwBkkq3AF79mX9urx7b/FVf2RP25PBtv4O+JipjQtWtc/2T4ujBx51m+MK5GCYiQec&#10;AAgov1NXkf7Zv7Ivgb9sT4Qz+AvEMn9na5Yt9s8I+KLZSt1omoLzFcROpDAbgu5QRuA7EAjaOJVb&#10;3MRqv5vtL59V5P5WZ7+B4so59GOX8USdWm9I4hrmr0X0lz/FVpr7VKbfu39m4Ss365RXzp/wTm/a&#10;f8ZfG74e618Jvjfb/Zvid8MdWOheNYsjF4yZ8m+T/YlQZ6D5gx6EV9F1y1qUqNRwluv6v6PofJZ3&#10;k+MyDNKuAxNueDtdO8ZJpOMovrGUWpRfWLTCiiiszyin4h8Q6F4S0K88UeJ9Xt9P07T7Z7i+vrqU&#10;JHBEgyzsx4AAGSa+LZfjv+1r/wAFK9cvPD37IGr3Xwx+EFneSQXnxWvLT/iZeICrbSunQsQY4+Cf&#10;MOG6ZKEFDJ+0xNrP/BRT9rtv2FvD+o3Fr8L/AIefZ9U+MF/ZykNqt0WD22khh91QU3P3yGIwYxn7&#10;N8N+HNB8H+HrHwn4W0e30/TdNtI7XT7G0hEcVvCihUjRRwqhQAAOwruXJg6ak1eb1V9VFdHbq3ur&#10;6JWeren6NSjguB8vo4itSjVzCtFVIRmlKGHpyV4TlB3jOrUXvxjNOFODjJxlKSUPBvgl/wAEuP2M&#10;/guy6zP8LIPGPiJ3Et94q8d41S+u585MzGYFFcnnKKuK+gLDTtP0q0TT9LsYba3jXEcNvEERB6AD&#10;gV82/wDBQ3/gph4F/wCCedx4St/Gfwz1bxF/wlqXzW50u7ii+z/ZjBu3b+u7zxjH90182/8AESp8&#10;Df8Ao2rxZ/4Nrato4HNMdTVVRck9ndenVnqUOA/FzxCwNPOI0KuKpVL8s5VIte7JxaipTXKk01ZJ&#10;JW0Vj7v+Ln7MH7O/x6tGtPjF8FfDfiLcrKLjUtJiedM9dsuPMT/gLCvmvxN/wT/+O37Id3J8SP8A&#10;gmj8Uru1s7dnub74N+LNQe50bUudzR2zyNutZH5wSwG4jLqM1u/sbf8ABY79lL9sXxrb/C3Rxq3h&#10;fxReR5sdJ8QQoEvXAy0cM0bMrOOflbYWH3QeQPrKsZSxuBl7Komv7r1T+W3zXyZ5FbHceeHuLeV5&#10;lCcYNJyw9dc9KcXfXkbcWt0pwaknflkmjxL9jf8Abd8CftaaPqGhy6Jd+FfHnhqTyPGPgPWF23mm&#10;Sg43DIHmQk42yD1AIBIz7bXyf/wUS/Zt8X6VeWf7ev7L1n9l+KXw9h+0XlrbRnb4n0hBmewnVcGQ&#10;7ASnU4XaOdhX3z9nb45eEf2lPgl4b+OXgaT/AIlviPTVuoo2YM0D5KyQsR/Ekiuh91NZ16dN01Wp&#10;fC9Guz7ej3T+W6PO4iynLamX0s7yhOOHqScJ02+Z0Ktub2fM9ZQlG8qUnq4qUZXlBt9pRRRXKfGh&#10;Xn/7S/7TXwm/ZO+Fl78Wfi9r32Wytxss7OFd9zqFwR8lvBH1eRjwOw6sQASO41XVdO0LS7jWtYvY&#10;7a0s4HmuriZtqRRqCzMT2AAJr4p/ZW8F3v8AwUZ/aDuP2+/jDZyT/D7wzqU1j8EPCuoKfLXypAJN&#10;Ykj6eY7oNuckFeeI0J6cPRjK9Sp8Md+7b2S83+CTZ9ZwzkmBxkK2ZZnJxweHtz8ukqk5X5KMG7pS&#10;nZtyaahCM52dkmui/BL9s7/go6V8dftMeN9a+EPwrvh/xLfhf4ZuvI1bU7bOQ+oXO3cgkHWMD7vG&#10;1Cdx+hPgp+wr+yJ+zzBCvwn/AGf/AA3p9xbqAmpTaetxecd/Pm3SZ/4FXrNfOf7cH/BT79mr9heK&#10;PRfH2p3OteKbqHzbTwpogV7kJjiSZmIWBCeAWO49VVgDjWNTFYuXsaK06Rjt8+/qz2KeccYcZ4qO&#10;S5JSlCnK/JhsOnGFl1nZ3m0viqVXJ9XJLQ+ijHG0flNGpUrgrt4x6V458bv+CfH7Gn7Q0U7fE79n&#10;3w9cXlwP3mq6fZizvM4xu8+DY5I9ya+Npv8Ag4A+JttK3iG6/wCCeniiPwwql21h9VmBEYXlubPy&#10;+o/v4xzntX1x+xF/wUM/Z+/bv8L3Wp/CrUriy1nTVB1jwzqwVLy1UnAkAUkSRE9HUkZ4O08VdTA5&#10;jgY+1acfNNaetnp8zrzDgPxO8P8ADf2tKlUoQi0nUpVYy5W9lJ0pycddPetrZbtHi2t+EP22f+CZ&#10;gfxh8PPFWs/G74N2pzqnhbW5TL4i0C2A/wBZazYAuI0HVSOAAAo5cfVvwG+Pnwr/AGlvhlp/xc+D&#10;niqDVtF1KPKSRnEkEmPmhlTrHIp4KnkfQg12VfDfxc8Ot/wS7/al0/8AaN+H0P2L4K/EzWI9P+J2&#10;ixgm10DVJSRDqsaj/UxseHwNv3h1aMKouOOXK1ap0a05vJrv2fXZ66meHrYfxCpyw9anGGZpN05w&#10;SisTZXdOpGKUfbNJunOKTqS9yacpRkfclFNiljniWaGRWR1DKynIIPcU6vPPzQKKK8z/AGv/ANpb&#10;wz+yT+z7r/xu8SRC4fT4Fi0nTVb59QvpDsgt0A5JZyM46KGboDVU4SqTUIq7eiOzL8Di80x1LB4W&#10;DnUqSUYxW7lJ2S+bZx37Zf7dWh/sz3Ol/C74eeDbjx18UvE7bPC/gXSZB5z8H/SLg/8ALGAYPzHr&#10;g4wAzL5n4T/4JtfEr9pDUofiX/wUw+Md54yumk+02fw08P3kln4d0ljyEKoQ1wyfdDEjocmTOa6/&#10;/gnp+yT4j+G2kXn7T/7R6/2l8ZviEn23xNqFzgtpUEgVo9NhAJEaRqFDBSQWGMlVWvpqu2VaOF9y&#10;g9esurf919F5rV/gfeY7P8NwdJ5dw7Ne1jpVxS1nOX2lQlvSpJ6RlC1Sp8UpKLUFx/ws/Z8+BnwQ&#10;sV074QfCLw74bjVcM2j6RFC78Yyzqu5zjuSTXUarpGk67YyaZrel295bSDElvdQLJG49CrAg18E/&#10;Hf8A4L+fB74EfGnxV8FtX+AHiW/uvCuvXWl3F7b6lbrHO8ErRl1DcgErkZ5rmdO/4OT/ANn+e+ji&#10;1T9nbxfb27NiWaK/tZGQeoXK5/MVr/ZOaVYqp7Nu+t7r/M9T/iD/AIuZpGOYPAVKnOlNTc4OTTV0&#10;7ufNqnfufSnxm/4JV/sg/FG4/wCEn8HeCH+Hfiq3fzdM8W/Dub+y7u0m/vhYsRt15BXJBOCDyPOd&#10;B/ae/ab/AOCe/jDTfhh+3rqK+MPhzqd0ttoHxq0+zKNYuxwsOqRqDsPT96O3OXw23279kD9vz9mv&#10;9tzQJtT+CvjBjqNmm7UvDuqRiDULRc43NHkhkyR86FlycEg8V6d8RPh34J+LPgnUvhz8R/DVrrGi&#10;axatb6jp15HujmjPY+hB5BGCCAQQQDWbrVqcvY4pNpdHuvRvb02fY82fEGdZVinknF1CdalHSUKt&#10;1WpX+1RqS96DW6jd0p/ai07rU0zU9O1nToNX0i+hurW6hWW2ubeQPHLGwyrKw4IIOQR1qavjH9i/&#10;xH4v/Yq/aTvv+CcXxX8SXOpeG9QspNY+CeuXsm5msVY+bpbsed8PJUdNqnGAUWvs6uXEUfY1LJ3T&#10;1T7r+t+z0PleJMieQ5gqUKntKM4qpSqJWVSnL4ZW6NWcZx+zOMo9AooorE+f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HN/GHwM/xP8AhN4m+HEV2Ld9e0G709Jm&#10;6RtNCyBj7Atmv55f2ffEniL9gf8Abp8N+IfjP4NurW78B+KwniDTJov3ix/NFK6dn+Ry6MOG+Ug4&#10;INf0UePPG3hz4a+CtW+IXjDUFtdK0TTZr7ULhv8AlnDEhd29+Aa/A39s/wDa++Kf/BUz9pPS/DXg&#10;f4W6XardaoNN8G6ba6bD/aMyO+1PtF1t3tn7xXcI0544LH6bh32ko1aco/u2ved7W0f6f5n9XfRn&#10;lmmJo5tl9agnltWnavUlLk9m+Wa0dnzc0HLmWnKkpOS2l+tPxj/4K0/sH+DfgbqHxI0P9oPw/r88&#10;2lu2l+H9Ju/N1C5mZDsia3x5kOTgMZFUKOuK/Hj/AIJsfs9+OP2pf23PCGn+GNMdbHSvElvrviK9&#10;EZMVnZwTrO+T2Z9vlp6sw7A49s8df8G9n7Zfg/4bXHjfTfFfhHWtRtLM3E3hzTryYXD7Vy0cbvGq&#10;O+OgyMngVS/4JH/8FO7v9jzxza/AX4p+F9NTwTrmqCG+1K30mOHUNOunfaJppFAa4jUnayybmRR8&#10;pG3YfQwtHD4XA1ngJe0k9/Ja7K2vX1P0bhXI+H+FeAs6n4d4n+0cTNWnzSSlCKjNRcYqC5mk5OK0&#10;VRqyenK/3HopsckcsayxOrKy5VlOQR606viT+CwooooA+Vf+CuninX7v9nbRf2c/Bd61vrXxh8ba&#10;d4Tt7heTb20rmS5mIyMqI49pHpJX0n4A8DeGvhl4H0j4d+DdPW10nQ9OhsdPt1/5ZwxIEUZ7nA5P&#10;c818s/t7Qxah+3h+yjpt6d0C+LtZnEZPBkS1iKn3wRX17XZW93C0orreXzvb8on3WfN4Pg3KMLD4&#10;aqrV5ec3VlRV+9oUVbtzStuwr5b/AOCwv7Tsf7M/7EfiS40y5K694uX/AIR/Q1VsMrzqRNL0P3IB&#10;IR/tbR3r6kr8df8Agsx+2F4J8Tf8FBfBfwz8YWd1qXgf4U3ltceINP03Y0t9eO6TTxjcyrxGsMXJ&#10;G0mQ85xW2U4V4rHRVrqPvP5dPm7I9rwa4VlxVx3QhKm6lKgnXqRX2o09VH/t+fLC3Zsyfjh+yp4s&#10;/wCCdfwG/Zn/AG1/D2jy2Xijw/dIPHEKcMTcyNdxQvz94RSXFu/XO5RwFGf2J8AeN/DvxL8DaP8A&#10;ETwjqMd3peuaZBf6fdRNlZYZYw6MPqGFfld+2F/wW8/ZI/ax/Zs8VfALWPgJ40h/tzTSmnXk32Mr&#10;Z3iEPbzcS5wsiqTjkrkd69o/4N9f2pLb4pfsy6h+zzrmos2tfD+8zaRytnzNMuGZ4yvrskEqEfwg&#10;x+or0cxwuNqYFV8RFqUZO/8Ahk7r7m7fM/TPE3hnjbOPD2GfcQYSVLF4WvUjK9nzUK8+eLum9KVW&#10;Tgk9oyR+gFeZftkfATRf2mv2ZPGXwY1mFS2raHN/ZszDm2vUXzLaYf7sqoT6jI716bQQGG1hXz1O&#10;cqc1OO6dz+a8vx2JyvHUsZh5ctSnKM4tdJRaafyaPCv+Cavxv1L9oD9inwL458Qq66xa6a2ka4sj&#10;ZY3llI1rI593MQk/4HXutfIX/BGqGOx+BnxD0a1JFtZfGjxDFax5yEQSR8Cvr2ujGxjTxc1Ha7sf&#10;RcfYLD5fxpj6GHVqaqycV2jJ8yj8k7fIK+Pv2itKn/aL/wCCp3wp+Bl1IZvD/wAMfC9x491q12kx&#10;veNN9msw38O9XAcZGQpbHU19g18ifsz3M2q/8FdP2mJdQfzG0vw54Rs9PLDmOB9PWZ1HsZCW+tVg&#10;7x9pUW8Yv8Wo/wDtx18DuWGWZ5hD48Phako+Tqzp4e680q7afRq59d15/wDtX/8AJrvxH/7EXVv/&#10;AEjlr0CvP/2r/wDk134j/wDYi6t/6Ry1z0f40fVfmfNZJ/yOsN/18h/6Uj41/wCDcO3t5v2NPF7S&#10;wIx/4WddDLKD/wAw7T6+of29PCX7OOvfsveL1/aK0zQP7Ig0G7ktrjVo4hJb3AiJjeBm+ZZd+3bs&#10;O4nA74r8lv8Agmp/wSX1T9vf4K6x8WLH9pi48FrpfiiXSTpsPhlr0TFLa3m87eLuHGfP27dp+5nP&#10;OB7b8QP+DcL4p6Z4dm1XwD+13Z+JNUtR5trpOueE3s4LhlIOwyfa5wM89UIJ4OASR9LjcPl/9pyn&#10;PEcsr3tyvT57fM/qHjbh7w7/AOIrYnHYviV4auqylKmsNWvCS5dFWT5F/jtZX12Pdf8Ag3l0zx1Y&#10;fsO6jceKEmXS7rxxeS+G1mXGbfyYFdl/2DMsv/Ag1feFfEv/AARx/bq8QftC+E9e/Zp+K/gjT/D/&#10;AIy+Ge21ktdJ09LS2ltFcw7RAmFhkikTY6qAvKkAZIH21XjZp7T+0KjmrNu+muj2163R+H+LUMzj&#10;4i5jPH0VSqTqOfLF80eWSThJSSSkpRaleyu27pO6XyF/wV30m5+Hvw98C/tpeFLfy/EHwh8cWV79&#10;qTAZ9NupUt7u3Y/3JA0YP6dTn610jVLTW9KtdZsJN1veW6TQt6oyhgfyNeHf8FQdOs9U/wCCfPxa&#10;tr+3WSNfBtzMqt2ePEiN9QyqfqK9D/Zrnluf2dfAVzO+55PBuls7epNpHzWdR82Cg3um18tH+bf3&#10;nFmFT654f4GpP46NevST/wCnbjSqqPpGcqjX+NnbUUUVxnw58d/sAK/x8/bB+Pf7YeuEXP2PxL/w&#10;gfhKVvmFrp9iqNMkfHAklMcjY6tmvsSvlb/gjXBC37EVnrbKPtmq+MvEN3qT93nOpzoWPvtRBz6V&#10;9U1145/7VKPSPur0Wn6H2/iNU/4zHFYWOkMO1QiuijQiqSt68vM+7bb1Z+av/Bd34oeOPiT8R/hb&#10;/wAE/Ph5rslm3ji+gvdcjjchZke68i1EgGNyLIksm3ON0SnqAR9y/sxfss/Br9kf4XWXwq+DXhS3&#10;sbW3jU3195K/adSnChWuLiQAGSRsdTwBgAAACvz7/wCCjlnL4X/4LhfAfxhrg26beWmiCGZ2G0Mm&#10;o3SMn4FkP/Ax+H6k12Y6Tp4DD0ov3WnJ+bb6+lrH2XH2IrZX4ecPZVhJONCrRnXqJaKdWVRpuVvi&#10;cFFRjfZHi/7d37Gvw+/bV+Aer/DPxPolm2tR2ks3hXWJVCyadfbf3bh8FgjMFV1HDLkdcEZv/BN3&#10;9nP41/so/swaf8Dvjh4103XLzR76b+ybjS5JWS3sn2skBMiqSVcyYwMBSo7V7xLLHDG000iqiqWZ&#10;mOAAO5rP8MeMvCHjawOqeDPFWm6taq21rjTL6OeMN6bkJGa4PrFb6t7H7N7+j/Q/O48TZ7LhWWRu&#10;XNhFUVRJq/JOzXuy+zzJu6Vr7mlXx54yspv2eP8AgsB4U8WaZL9n0f47eC7vTNWhXISbVNMRZI5G&#10;7bvJKIp6/Mw719h18n/8FKZJtO+MP7MOu6ZbmW+T48WFoiK21hbzwyJO27phUAJXqwGBWmC1quH8&#10;0ZL8G19zSZ6fAE5VM6q4F/BiKFenJdP4Upwf/btSEJ/9u9Nz6wooorjPhzif2kvjBbfs/wDwA8Zf&#10;Gy6tVuP+EX8N3eoxWzvtE8scTNHFntufav8AwKvJ/wDglV8Gv+FS/sZeGtZ1oNN4k8ceZ4p8VahL&#10;/rLq8vW83c3+7EYk44+XPUmqf/BYq6ubX/gnH8SjbMR5mn2yPj+6buHNe9fCfTtP0j4WeGdJ0lVW&#10;1tfD9nFbBMYEawIFxjjGAOldnw4DT7Unf/t1K3/pR91zfU/Ddez0eJxUlN940KUHFPy5q8nbq0m9&#10;lboK/NX/AIOU/wDkhnw1/wCxsuv/AEmr9Kq/NX/g5U/5IZ8Nf+xsuv8A0lroyX/kaUvX9GfQeBX/&#10;ACdjK/8AHL/03M/Q34e2VmfAOhk2kX/IHtv+WY/55LXzx/wUp/4J1fBT9rf4JeINdg8Dafp/jzS9&#10;LmutB8SafZxxXUssStILeZ1AM0Tncu1idpcsuDnP0Z8PP+RA0P8A7A9r/wCilqfxfqVjo3hLVNX1&#10;OZY7a106aa4kf7qosZLE+2Aa4qNarh6ynTdmmfEZPnmb8PcRQx2XVZQqwndOLav73wvuns09GtGj&#10;4w/4ILftJ678bv2P7j4d+MdVku9V+HmrDSo3mk3Sf2e8Ye2B5zhcSxjP8MQA6cfbtzbwXlvJaXUK&#10;yRSoUkjdchlIwQfbFfl5/wAG1egaslj8Z/GTREabfaho1rbSbuJJYhfO4/4Cs8f/AH3X6jV15xTh&#10;SzKpGG17/ek3+LPsfGvLsHlPilmdDCJKHPGdlspVKcKkkrbWnJ+h8g/8EyLab4GfFX44fsPXMzfY&#10;/AvjRNZ8Jq2do0jVFaeKJck58ortY8Dc/wBa+vq+P/Ajf2d/wW38cWunXLNHqHwOsptQhXO1JEvY&#10;lRj77ehPZvevsCscd71ZTf2oxb9Wlf73dni+IV6+d0sdL4sTQoVZec50o+0f/b01Kf8A28FFFFcZ&#10;8KFFFFABRRRQAUUUUAFfPP8AwVd8R+IfCf8AwTz+KGveFtdvNNvodFhWG90+6eGZA93AjAOhDAMr&#10;MpweQxB4NfQ1Vda0PRPEmnPo/iLR7W/tJGRpLW9t1ljZlYOpKsCCQyqw44IBHIrSjUVOtGbV7NO3&#10;oz1shzGnk+eYXH1Ic8aNSE3H+ZQkpOOqa1Sts99j8If+Cev/AASH+Nv7X2s2/j74k6Tf+E/h3BIJ&#10;brVryHy7rVFHJitEcZORx5xGxc8byCtfKfifTLTRPH+oaNYIywWesTQwqzZIRZSo578Cv6jrtEj0&#10;+SONAqrCwVVHA4r+Xnx7/wAlU1r/ALGC5/8AR7V91k2ZV8yrVZT0SSsl03/E/vzwT8UM+8Tc6zXE&#10;Y1KnSpxpKnTjqoJupdtvWUnZXbstNEkf0/eGP+Ra0/8A68Yf/QBXxv8A8F4f2dfGXx3/AGLo9e8B&#10;afNeX3gjxBHrNxY28Jkkns/Jlhm2qOSU8xZP91G9q+yPDH/Itaf/ANeMP/oArwv/AIKRft0+Hf2D&#10;f2f5PiHNp1vqXiLVrg2HhXRrhiEuLkoWMkm3nyY1G5sEZyqgguDXxuBlWjjYOkryvou/9fgfxL4f&#10;4nPMHx9ga2T0va4mNVckNlLV3TfRON7y+yry6H5n/wDBCT9tz4JfsufEXxZ8PPjn4jg0Cx8YQ2ra&#10;dr958ttDcQlx5Uz/APLNWWTIc4UFeSMg17j/AMFxP+CiX7NXxJ/Ztj/Zw+CXxG0fxjq2uaxa3WpX&#10;mh3guLbT7aBvMB85Mo0jOEUICSF3E44B+IvgD+y7+0l/wVW+P/iHXPBmk+HdNmZvt3iLVY7GPT9O&#10;sfMYhQI4EyzsdxAAZmwxY963P21P+CTP7TX7B/hSy+LPim70XxJ4eF9HDcapocbzR2Ux5T7RFNGM&#10;RsRt3MChYhTy6g/ZVMLlss2jVqTtV0fLfS6WmtvT1P7azPhPw0xXi9hs1zDHKnmj9nP6sppxdWMV&#10;ye9yp3sotR0c7JpWdn9Vf8G4f7PPjvS9S8aftK67o01nod/p0ejaJPPGV+3SCUSzOmfvIm1F3dCx&#10;IBJVsfqxXwJ/wRf/AOCnH/DUOjyfs0fEzw7pOk+KfDel+fosmiWaWlpqFhGVQqsCAJFJHuXKphWU&#10;5Crtavvuvlc5liJZjN1o2fby6a9T+R/HDEcRYrxJxlTOaCo1PdUYxfNH2ailBqVlzKSV27LVtWTV&#10;kUUUV5Z+ShUV9eQafZTX9y22OCJpJG9FAyT+VS1xv7RmoahpP7PfjvVdJRmurXwbqktqqgkmRbSU&#10;r056gdOaqK5pJHRg6H1rFU6N7c0kvvdj5x/4JF6defErwh8RP21vEz/aNW+Lfjy8ntbxzuZdLspX&#10;tbWFWxnYm2RQPRVr7Arwf/gmBpem6P8A8E+vhJaaSV8p/BtrO20g/vZcySfjvds+9e8V0Y2XNip+&#10;TsvRaJfcj6fj7F/XONMfKKtGFSVOC/lp0n7OnH/t2EYr5ATgZNfk/wCAfg+v/BXX9vL47fE7xFfr&#10;J4V8M+FLrwt4HupPnitrlleG2lUcZUEXNwR/emGD3r7R/wCCrv7Sn/DMH7Efi7xbpmrfZda1q3/s&#10;Tw+yybZPtVyGUun+0kQlk46bM1+eH/BNT/grZ+y/+wb+zlH8KtS+DXjDVPEGoarPqPiLVbFrUQzz&#10;MQkapvlDBUhSNeQPm3n+KvUyvC4r6nUr0Itydory6t/kvmfrfhRwvxbT4LzLiDIcPKpi6ko4ei42&#10;vCN1UrVPeaVrKNNNa3k1tc+pv+CDHx+8Ra58FPEn7I3xKjNv4k+FetS20drKw8xbKSRv3bcnJinE&#10;yZHG1ox2yfvivw5+DH/BQz4aeH/+CtsP7Unwp0vVfDfg7x9ex2Hi7SdY8pSq3KokrkxsylBcLHcZ&#10;4IIYdOT+4wOeRWOdYadHFKo4251zW7P7S+/8z5/x04XxWR8WQzKpQdFY+nGu4fyVWl7aHVXU7y0b&#10;VpqzCvjn4FwSfs6f8FZfiX8ErAtB4f8Aiv4Rt/G+m2agiJNRjmaC7ZB0Dud7vjk4QnpX2NXyn+06&#10;x0v/AIKofsv3um/67VNH8a2epbf+fePTYpo847eb68Z6c1x4P3nOHeMv/JVzL8j43gio608wy+Ws&#10;K2FrtrpehTeJi/VSopL1a6n1ZRRRXGfDnh//AAUg+Omq/s7fsWePPiR4cdl1j+yf7P0R0IDR3d04&#10;t45Bnuhk8z32Yrc/Ym+A+jfs1fsseCfg/pFn5UmnaHDJqknVp76YebcysTyS0zufYYA4Arxz/gsr&#10;aW2r/s3eEvDmp8afqfxa8O22pMc4WFrk7icdvxFfW4AAwBXZL3cDBL7Um38kkvuu/vPucbL6n4eY&#10;OlT/AOYjEVpz8/ZQpQpr/t32lVrtzvuFfmF+2miyf8F/PgujqGU6HpmQw/6a6hX6e1+Qv/BXP4Iz&#10;ftI/8Fffh/8AAy38XNoL+JfB+m2i6wlmbg2mZ75t/l749/3em9evWuzJFGWKmpOy5JXfbTc+w8C6&#10;WHr8UY2niKns6csHiVKdnLki4WcuVay5Vd2WrtZH65XGnaVLbyRXdhbtEyESLJEpUrjkHPbFflX8&#10;VPAvwzsf+C8/w7g/Y2sbGOaGCG98eQ+G1T7LaT/6St4WEfyRlrUxbwMAtJ/ecitJv+DbXxCVIH7e&#10;t4fY+AX5/wDKlXF/Dex+NX/BB79pjQ/D3xLHhfxV8PviNdeVqHii10vyr5I1KqxEjZkiMRZJDEWe&#10;N1LYwx3L2YOjhaXtPq1b2knFpRs430897b2PueB8h4Wyv+0IcM52swxdbDVqccO6NXDxqc0XzNup&#10;dVHGKcowVm2viSuz9fqy/G3g/QfiF4O1TwJ4psxcabrOnzWV9Cf44ZUKMPyJrUBBGQaK+bTa1R/M&#10;FOpUo1FODs07prdNbNHyn/wSJ1bxB4d/Z/8AEf7M3jTUzdax8HfHupeFZJW4861jcS28yjJwjJIQ&#10;oycBMV9WV8hfsRr/AGf/AMFIf2sNJsrhmtZNQ8MXckO7KpO9pc7iB0BPGe5wM9K+va7Md/vLl/Ml&#10;L/wJJv8AM+z8RIx/1srYhb14Ua7srJSr0adaVl0XNN28gr5D/wCCn0Enxt+IXwT/AGH4LiRbX4he&#10;N21PxSIyfm0fTEWeeI4PBkLKFPI3J0r68r4/+KMjX/8AwWt+GVjfTbYbL4N6ncWMbDIaV7mVXIx9&#10;07QOv92jA6VnNfZUmvVJ2+52Zp4e3o57Ux0fiw1CvWj5ThSm6b/7dm4y/wC3T68tLS2sLSKxsoFi&#10;hhjWOGNFwqKBgAewFeK/8FGf2itW/ZY/Y28bfGHw1OsWsWumi10OZlBEV5cOIYpMEEHYX34IwduD&#10;wa9ur43/AOC8Wjahq/8AwTp8RTWKMwsdd0u4uAv/ADzFwFJ/AsDU4GnGrjacJ7OSv95y8AYDB5tx&#10;1luExiTp1K9KMk9mnNXT9dn6nC/8EOf2IfBfhn4HWX7ZHxP0K31jx341uri+0zVNSjE02nWhkaMM&#10;jNnbLKQ8jSD5isirn72fvTxH4a8O+MNBu/C3ivQrPUtN1C3e3vtPvrdZobiJhhkdGBVlIOCCMEV4&#10;v/wTF1fTda/4J+fCS80qRWjj8F2luxU5xJEDFIPqHRs+9e7VeYVqlbGzlJ6ptLySeiXodfiPnmaZ&#10;xx5j8Ti5vnhWnGKu/cjCbjGMf5VFJJW667ts+Jf2Lv8Agml8XP2Lv23fGfxP+GnjLRbb4S+IxLFH&#10;4XaeZ7oRlFliIG3YrRTl41JY5iLdzgfbVZbeN/BieJv+ELfxbpi6x5ayf2S19H9p2HOG8vO7Bwec&#10;djWpWWIxFbE1FOpvZK/e3V935nkcUcSZ1xTj4Y3NLOr7OEObl5XOMFaMpP7Umt5PV+iR88f8FSfg&#10;r/wuX9jPxRc6Ruh8Q+Do18T+Fb6P/WW19ZHzgV/3oxIn/A89QK9L/Ze+McP7Qf7Ongn41xRJG3ib&#10;w3aX1xDG2VineMebGP8Adk3r+FdD8S7Gz1T4ceINM1GNXt7jRLqKdXAwyNCwIOe2DXz1/wAEarie&#10;f/gnJ8O1mfd5dvepH7KLybArT4sA7/Zkrf8Abyd//SUetGX1zw3l7TV4bFRUPKNelNzXpzUIu3Rt&#10;vq7/AFBRRRXGfCnx7oGlS/tFf8FhfEGv6sRcaL8BfBFpZ6bCy5WHV9UQymQcY3eQGUkcjaor7Cr5&#10;R/4J15u/2hP2otXuTuuH+MjW7S45McVqixr9FBIr6urrxj/eRj0UYpfcm/vbbPt+PqkqebUMEvgw&#10;+Hw8Ir1pRqTf/b1SpOX/AG8R3X/HtJ/1zP8AKvzP/wCDceCCbwt8XjNArY8S2eNyg/wTV+mF1/x7&#10;Sf8AXM/yr80v+DcP/kVfi/8A9jLZ/wDoE1dOF/5FuI/7c/M+n4P/AOTUcT+uC/8AT0z9E/Hnwt+G&#10;3xS8N3Hg74keAtH13S7pCtxp+q6fHPEwIx91wcH3HI7V+W+h+AtQ/wCCUH/BYXw34A+GepTRfDj4&#10;rLDEulyzbljguJXiWEljy8FyoZG6+W4Uk7mz+s1fl/8A8Fi8eJf+Cmn7Nvg3RJVfUob2wuJIlb5k&#10;jbVk2sf+/MmP901pk8pSqzoSfuSjK66aK6fqmtzt8FsdisZm+LyKvNywmJw1f2kHrFOFOU41LPRS&#10;jKKtLdX3P1Ar45/4KHD/AIUF+1X8B/2zNBRbeQ+Kl8EeLJlGPtemXwcxpJgfMI5BJIueAxBr7Gr5&#10;V/4LNQQD9hTVdWKr9p03xZ4fubCQgZjm/tS3TcPfa7D6E1x4F/7VGPSXuv0lp+p8Z4c1P+MywmGl&#10;rDESdCa6ONdOk7+nNddmk90fVQOeRRTYSTCpP90U6uM+HCiiigD8/wD/AIJu/wDKVT9rD/sLQ/8A&#10;pTLX6AV+f/8AwTd/5SqftYf9haH/ANKZa/QCu/Mv94X+GH/pET9M8Wv+Ssh/2DYP/wBRaQUUUVwH&#10;5mFFFFABRRRQAUUUUAFFFFABRRRQAUUUUAFFFFABRRRQBFd31lYIsl9dxQq8ixo00gUMxOAoz3J6&#10;DvUtfJ//AAV+lli+CXwvaKRlz+0j8PgdrYyDr1tkV9YUAFFFFABRRRQAUUUUAFFFFABRRRQAUUUU&#10;AFFFFABRRRQAUUUUAZnjX/kTdW/7Blx/6Lavin/g3s/5MV1T/so2pf8Aoi0r7W8a/wDIm6t/2DLj&#10;/wBFtXxT/wAG9n/Jiuqf9lG1L/0RaV6FH/kW1f8AFD/24/TMj/5NXnP/AF/wf5Yg+6aKKK88/Mwo&#10;oooAKKKCcDJoA/nJ/bL+EPj39j79t/xBp/irw7N/oHjBtZ0SS6hKw6jaNcefC6sRh1IIViM4YMDg&#10;giv2i8H/APBW/wDYF8T/AAdh+L1/+0NoOlD7D5954dvrwLqkEgA3Qi1/1sjBjgFFZW6g4ya/Mb/g&#10;rf8A8FK7z9sb4l3HwQ+Gfg3R5PCPh7VGttL1ZtMjutQ1O4VtjSxSshaCNm+VUj5YAEsdwVdfwt/w&#10;bzftm+IfhxD4y1DxZ4R0vVbizE6eGb68m+0ISARG8ixmNX5wfmIB719tiqGHxWEoyx8vZytprutO&#10;ltP0P704wyLhni7g7JcT4hYn+zsVGNoqM03OLUOa8XF8rdoye6pt2k3ey+c/Gtt4s/4KB/ty61N8&#10;IPCd19q+IPjKabTbNo9zW1vJLxLLt4UJH87nOBg81/Rn4W8P2vhPwxpvhaxdmg02whtIWfqVjQIC&#10;ffAr8C/2Iv2zviz/AMEtf2h9W8H+Ofhjp8lumrHT/G+l3mmRf2lCqNtfyLoDeMY3Ku5on6gfMHr9&#10;7PAHjvwr8UPA+j/EfwNqyX+ja9psN/pd5GCBNBKgdGweRkEcEAg8HBrz+I/aqVKKX7tL3Xe99v0t&#10;+Z+bfSc/tanWyvCwopZdSptUKkZc6m3GF+Z20ajGPKteZXkpO7UdeiiivmT+VArw3/gpH8c9V/Z3&#10;/Yq8efEbw3M0esNpP9naJIhwyXd0628cg90MnmD/AHK9yr5J/wCCyNrbar+zp4O8Pan/AMg/Uvi7&#10;4dttSZs7Vha5O4n2+tdWDjGeLgpbXVz6zgPB4XMOM8voYmPNTdWDku8VJNr5pW+Z7J+xT8CNG/Zs&#10;/ZZ8E/CDSLMRyabocL6nJj5p76VfNuZW92ldz7DA6AV6lRRXPUnKpNzlu3c+fzHH4nNMwq4zES5q&#10;lWUpyb6yk22/vZ5v+178f9P/AGXf2a/GHx1v4o5ZNA0eSawt5W2rcXbfJBETzw0rID7E1+Q8n7Cv&#10;j+7/AOCV0n7e13eSp4/Pj5vF8d8v/Hw2lFxCWJ7P54+1Bv7g6ZPHvH/Bxn+0u1rYeDf2TdJ1Roob&#10;2X+3/Ewgw0nlKWitkK5GRnzn2kjJRORimw/8F2v2IU+Bi/s6y/s0+OpPC48Nf2E1m0ll81p5Pk4z&#10;533tvf15r6bL8PjcPg4VaMG3OV3/AIV0173Z/U3hrw7xtw1wPgc1yPBSrVMZiVUq8vL/ALtRvFU3&#10;zNfxXKctN0lfoffH7Fn7Q1l+1R+y94N+OdvJD9o1rSU/tSOH7sV7GTHcJjJxiVHwPTFepV+T3/Bu&#10;t+05p2meLvGf7JV/rU32PUGfXvCcd6wVndNsdxGACQHaMRSFQSP3bkdCa/WGvFzLC/U8ZOn03Xo9&#10;v8j8P8UuEZcE8cYvLIxtT5uenp/y7n70V/27fkfnFmX448G+H/iJ4N1XwF4ssVutM1rT5rLULduk&#10;kMqFGH5E18z/APBInWPEOg/s++Iv2afGuqNdax8HfH2p+FJJn4M1rE4kt5lBJIjZJCFGeie1fVlf&#10;IX7EJ+wf8FHf2sNHsbp2tH1LwzdvDvykdw9pc7yB0BOBnudoz0FTR97C1YvpaXzTS/KRz8PyljOD&#10;84wk/hpxo4iPlONaFHTteFeV+9lfZH17RRRXGfCnyD/wU+ik+NvxG+Cf7DlvPItr8QvGzap4q8sn&#10;B0fTFWeaJsHgyFlCnkZT6V9dWlrbWNrHY2cCxQwxqkUca4VFAwAB6AV8ifExv7Q/4LXfDez1C4Kx&#10;2HwZ1KexhYEh5XuZVcj0O0fjtr6/rsxXu0aUP7t/m2/0SXyPuuK3LCZDk+Bh8PsJVn5zq1aicvXk&#10;hTj/ANu+oHpX5g/8EIoIZv2qv2k/OhVsa3BjcoOP9O1Cv0+PSvwp/ZD/AOCdeof8FBf2kvjNpVh8&#10;dZvBH/CL+JJZWkh0E332vz7y6GMC5h2bfK9Wzu7Y578rhSqYPERqS5VaN3Zu3vdkfe+E+DyrMOC+&#10;JcPmWL+q0JU8NzVeSVTktXuvch70rtKOm17vRM/bD4p+GPhDr3gXUNM+MuieH7nw5Jbt/aUfiCGE&#10;2vl7Tkv5vyjjPPavzv8A+CB2hLp/xw+Pd78L3mk+Gq64lt4euGJMcrJcTmHax+8RbshPfDKT1rn/&#10;ABD/AMG2njRtHnGjftwfbrryyYLXUPBUkMMjdgzrfSFR7hGx6Gu8/wCCSv7UPxC+Cvx01j/glf8A&#10;tCeFNB03WPC8c3/CM32g2KW63bRoJpEk2ACVpIT56ykBmAbfkkY1VGjTy+tHDVfaXSbVnGyT3s9/&#10;0Pcw+T5Hl/hvneE4ZzX+0nONOdWDp1KHsqVOalKrGnUu6jTsm01yxd3fRH6NV87/APBUz4Kn4yfs&#10;ZeKLrR28nxD4NRPE/ha/T79re2R87K/70Ykj54+fPYV9EVh/E6wsdV+GviHTNTRWtrjQ7uK4VsYK&#10;NCwbOfY14lCpKjWjNdGmfgnDuZV8mz7C46j8VKpCS87STafdNaNbNNp6GD+zH8Y7X9oT9nnwX8bb&#10;SBYf+Em8N2l/Nbo24QTPGPNiz32Sb1/4DXdV8v8A/BGu5uLj/gnJ8OxO2fLt7xI/ZReTYr6gqsVT&#10;jRxM4LZNr7mdHFuW0cn4qx+Ao/BSrVYR/wAMZyS/BBXx74e0ub9oj/gsH4i8Q6qVuNF+Avgm0stN&#10;iZSVh1bVUMrSLxjd9n3KSDkbVFfYVfJ3/BOF5r/49/tRa1qEO28f41TWrMzBmMENuqw8jjG05A6j&#10;ODzWuGfLTqzW6jb72k/wuvmexwnOWDyjN8dD444dU4vqvbVadOb+dN1If9vff9Y18M/8F8P2nNU+&#10;CP7I9r8KvCmpyW2rfEjUJNNlaJ9rf2bHHuux9G3wxEcZWVvofuavyw/4OWdA1Vl+DvixbdmsIZ9Y&#10;tZpeNscrfY3VT7sqP/3wfx3yenCrmVOM9r3+5Nr8Ue94I5bgc28U8sw+LScFOU7PZyp05zgv/Aor&#10;TrsfYf8AwTX/AGGvhj+xx+z9odvpPhe1/wCEw1rSbe58Wa9JCGubid1DmHf1WKMttVBxxk5JJPrv&#10;xz+BXww/aP8Ahlqnwj+LvheDVNF1a3Mc0ciDfC2PlliYg7JEPzK45BFdLompWOsaNZ6vpjq1tdWs&#10;c1uynIKMoK4/A1ariqYitUrOrJvmve/mfD5pxFneZcQVM3xFaX1lz5+e75oyTurPdcuiilskkrJH&#10;yT/wSn/Yb+P37CXhnxd8O/iZ8SdJ1rw3qWrC88O2VhJKz2r8o8jB1Cr5iLESq5wynr1P1tWXonjb&#10;wb4l1C80nw74s02/utPlMd9a2d9HLJbOOqyKpJQjI4IFalGIrVMRWdSpu99LBxNnmacS55VzPMUl&#10;Wq2crRUE3ZK/KurSTb6vXqfHX/BQxD8BP2rfgN+2VoCrbSN4qHgjxZMvyi70y+DGNJD3EcgkkXJw&#10;GOa+xa+Vf+CzMMC/sLapq5RftOm+LPD9zYyMOY5hqlum4e+12H0Jr6oiJMSk/wB0VtWfPhacnuua&#10;PyVmv/Sj2s8qfXODcpxU/jhLEUL9XGm6dWP3e3kl5JLZIdUOpX9vpWnXGqXj7YbaFpZW9FUEk/kK&#10;mrj/ANoaea1+APji6t32yR+D9TaNh2YWshBrliuaSR8fg6P1nF06O3NJL72kfN//AASL0u5+JHg/&#10;4hftr+KYRLrnxa8d3txDdSYZo9LtJXtrW3U/3E2uo9QBnoMfYFeA/wDBLTS9P0f/AIJ6fCW00y2S&#10;GN/CMM7LGODJKzySN9S7sx9zXv1dGNlzYqfk7L0Wi/BH1HH+K+t8aY9pWjCrKnBfy06T9nTj6RhG&#10;K+R8h/8ABc7/AJRw+L/+wlpn/pZHXef8EurS0f8A4J8fCV3tY2J8IwZJjHPzNXB/8Fzv+UcPi/8A&#10;7CWmf+lkdegf8Et/+Ue3wl/7FCD/ANCauqX/ACJV/wBfH/6Sj67ENrwJw9v+hhU/9R4nQftXfsTf&#10;s+/th/D288FfFbwHp8l5Jauml+IoLONb/TJCPlkhmxuABwShO1sYYGvjX/gg78TPiF8PvHfxT/YJ&#10;+I2tteHwHqEt1o6PJlYFW5MFysYJyI2kMcgXoDIx4LHP6TV+Xf8AwTJibxL/AMFq/wBoLxnociya&#10;bb6frME00bfKZH1WzCrx7wyH/gFaYOUqmX16U37qSkvJ36dr7HbwPjMVm3hzxBlWMm5UKNKnXpqW&#10;qp1Y1Ek4X+HnTcWlv95+olfHvwE02f8AZ0/4KtfE/wCC1o3k+H/ir4Tt/HOk2yqRGt9HMba72/w7&#10;2bdIwHJGwntX2FXyT+0/PJpv/BWb9l+axfy31LRfGVrfYAzLCmm+ain2DjdXHg7yc4d4y/8AJVzf&#10;ofGcDyliJZhl7+Ctha7frQg8TF+qlRST7N9z62ooorjPhwooooAKKKKACiiigAooooA5r4z317pn&#10;we8Walpt5Lb3Fv4avpbe4gkKPG627lWVhyCCAQRyDX4DfsY/8E6/2nP2/wDx62r6ZY31noFxdNNr&#10;3jzXkkaEszZcoz/NdTMcnCk88sV61/Q1eWdnqNpLp+oWkc9vPG0c0M0YZJEYYKsDwQRwQeCKbp2m&#10;6do9jFpek2ENrbQRhILe3iCRxqOiqoAAA9BXqYDNKmX0pxppc0ravpa/T5n614eeLGZeG+T4/D5b&#10;Qi6+JcLVJaqmoqSdo295vmurtRTWqlsfzW/tt/Bnwr+zx+1Z42+CXgiW6k0rw1q32KzlvZA80irE&#10;mXcgAbiSScADngAV+9v/AATf/wCTCPhD/wBk/wBM/wDRC1+IH/BVX/lIf8WP+xqf/wBFx1+3/wDw&#10;Tf8A+TCPhD/2T/TP/RC17WfSlPK8PKTu3b/0k/dvpDYnEYzwr4fxFeTlOfs5Sb3cnQu2/Nt3ZS/4&#10;KY/ADxT+01+xH46+E3gcbtauNPjvNLt/+fma2mS4EA/2pBGUXsGZSeM1+OP/AASX/ac8DfsX/tpW&#10;/iv43JPpmk3em3Wh6vdS2rs+mO7ofMdAC4CvEFYAZAJ44xX7g/tW/tK+Bv2RvgNr3x4+IPmSWej2&#10;4+z2cP8ArLy5dgkMCehZyBnooyx4Br8JtZv/ANoz/grv+1+sHhvwR4dtfEOsq7+VptjHZ29naxjm&#10;W4mC75dq7RvcsxOAo5ArPIlKpga1KqrUnvK9rO349PT5nmfR/p4rNOA84yvN6ahlE1Jzruag4TcE&#10;pqN01K0VGTbsoNK6lzWP0x/4Kh/8FNP2QU/Y38YfDr4a/Gjw/wCMPEHjLRJdK07TfDuoLd+Usy7X&#10;mlaPKxBEJOGIYtgAdSPir/ggX+zn47+I37Ylv8cLbSZY/DPgexuHvtSkXEcl1NC0UVuh/ifDs5x9&#10;1U5wWXOL+1N/wQ6/as/Zh+EOofGebxF4e8U6bo8Pn6xb6C8/2i1gH3ptkka70TqxU5C5bGASPff+&#10;CJH/AAVDkTxBo/7EnxY8NaPZ2t7+58G6xo2mQ2Y+0BSTBcRxKqyNJgkTYDF+G3FgR1eypYbJ6qwM&#10;vaXvzPqlbXT0/wAz6n+ycp4Z8Fc0pcBVlj41XNV6jklKEHBKbjBRV3GnsnZ6ua5rKJ+r9FFFfFn8&#10;MhRRRQAV8e/seaPJ8ef+Chnx2/au1nbcWfg/UI/h34Rkbnyfsg8y/C5HH7106HnzGr7Cr5P/AOCO&#10;bm8/Zj8S63cHdd6l8WPElzfSY5kmN3gsffCj8q66D5MPVkvJfe7v8rfM+44enLBcJ5vjKfxSVGhf&#10;qo1Zucreqo8r8pNdT6woorhv2mPjd4d/Zw+Afiz43+J7hEtvDuizXUaMwHnzhcQwjP8AE8hRB7sK&#10;5oxlOSjHd6Hx+DwmIx+Lp4ahFynUkoxS3cpOyS9W7HwV+0Qth/wUA/4LReE/2f3VNU8G/BzT5L3X&#10;YfvQm5AjlmUjoczfZIWHIJjYHoaf/wAEf/GGqfsm/tffFr/gmv8AEAPCIdXm1bwjJIwCyKgGQMnn&#10;zbZ7eZfQRvnnp8xf8E0f+CoXwT/Y01H4gfET4wfDXxN4k8aePNaF1earpf2fZHBueQpmWQNuaWV2&#10;bjBwnpWd+1n/AMFOvhz8UP24vh/+2z+z94A1zQtW8MrBHr1rrDQr/aMcUh+TdE7cPA8kTZGQNuM9&#10;vspZfi5KWE5P3agkn/eXvX+bbR/cGK8PuLMVDE8HfU5f2dHBwp0qrcVF4qlesqtua6VSrOpCWmqa&#10;vofuzRWT4D8aaD8R/BGkfEDwtdifTdb02G+sZh/HFKgdT+RFa1fFtNOzP4bqU6lGpKnUVpJtNPdN&#10;aNP0Pjn43Rw/s1/8FXfhl8WfD1rHa6b8atDu/C3i9Y0wt1e2qLJaXDYHMo/dRbj/AALivsavkv8A&#10;4KlxrB4l/Zz1aEbbiH9oLSIo5e4R4LjePx2j8q+tK7MR71GlJ72a+5u34WXyPteKZ/XOH8nxk/jd&#10;GdKT7qlVmoN+kHGC8oJdArmfjN8Q7X4SfCPxP8Ub1VMXh7QbvUWVzgHyYmfB+u2umrwP/gqRd3Nl&#10;/wAE9vi1NaPtZvCE8bEf3WZVYfipNYUIKpWjB9Wl97PnuHcDTzTiDCYKp8NWrTg/SU1F/mc7/wAE&#10;i/hxqnhT9jfS/if4vZrjxN8T9SuvGPiPUJVHmXU16++NyfTyhGQOg3HHU19PVx/7PGk6XoHwA8Da&#10;FokCR2Vl4P0yCzjjA2rElrGqgY4xgDpXYU8RU9tXlPu2b8VZlUzjiTGY2atz1JtLsuZ8sV2UY2il&#10;0SSPy4/4OK8H4mfs/Aj/AJf9Y/8AR2mV+n9vY2X2eP8A0OL7g/5Zj0r8tf8Ag5J0w614w+BejC48&#10;n7XJrkPm7d2zdJpq7sZGcZ9RU8f/AAbceIZI1f8A4b2vBuXP/Igv/wDLKvdlRwtbK8N7aryfHb3X&#10;K/veW1j95xWScI5x4TcNPO83+o8qxfJ+4qVue+IfN/Da5eWy335tNmZH/BbXwH8Pn/a6+DMX7LWm&#10;afD8WNR1ZzfQ+G441naVJ7U2M0wj+7IH83DNztQknCiv1ftxMIIxclTJsHmFehbHNfjl46/ZR/aQ&#10;/wCCHHxA0j9rTw3q/hf4meGrnUY9M1a71DQxBeQK+47F3tK9sZEVlE0bsA2FdWGA364/Cr4jaB8X&#10;/hn4f+KnhZmOm+ItHt9RsfM+8Ipo1dQcdwGrmzOKWFoqnLngk0pdW73aa3VuiPnvFijTp8J5FTy/&#10;ELGYGjGrCGJ1Up1JTU5U5wl71NU1yqEZN+7qn0W/Xx3/AME6bG5+Av7Uvx//AGNA0kej6P4ktvFX&#10;hK2bOyKy1KIO6RZPCK4VSBgB9/cmvsSvlKNjp3/BbSSDT23LqX7M4l1CFeNrR69tjlJ/i4JTA6dT&#10;XDhfep1Yd43+aaf5XXzPgOEqksRlWbYCXwzw/tPSdGpCcZevLzw9JtdT6tooorjPhz5d/wCCuvxG&#10;8SeGv2Tj8J/A1y0OvfFLxJYeD9NnTrCt3J+/fGRkeSjp1GDID2r6C+E/w08LfBr4ZaD8KPBNj9m0&#10;nw7pMGn6fDnJEcSBQSe7HGSe5JPevmT/AIKQ28GqftL/ALLOialKRZyfFzz3TdhWlihDRg9j83GO&#10;+a+u67K3u4SnFdbyf32/T8T7rOpfVOCMqw1PRVXXry85c/sY378saTt25pW3Zzvxc+IFh8J/hV4m&#10;+KOqgG18N6BeancKTjKQQvKR+S1+a3/BGH9mXTP2vPiB40/4KI/tQ2MPinWrnxQ0Xh231aFZoobp&#10;Asj3OxgVzGGhjhGAI/LJA4Qr92/t/wChaj4l/Yf+LWi6QrNczfD3VjCi9XK2sjbfxxj8e3Wvnv8A&#10;4N9dTsLz9gRbG1dTNZ+MtRS6APIZhEwz/wABIrrwsnRyqrUg7Scoxv1tq/xPruFcTWyXwhzjMMDL&#10;lr1a9GhKS0lGk4ym0nulOSSlbdKzPuB4YZIjC8SshGCrLwR9K+H3/wCCV/jL4Vf8FIdF/a6/ZV1v&#10;w/4V8Jv5b+KvDrNKgn8wsl3FBFGm1VePa4BIUSc4AFfcVZes+OPBfh3VrTQfEHi7TLG+1DJsbO8v&#10;44pbnBAOxWIL4JHQHqK4MPiK2H5lT+0mmu6Pz3hvibPeHpYiGXS0xFOVOpBrmjKElreOzaV2na8d&#10;WjUrg/2nvgbov7Sn7P8A4t+BuvFUi8SaLNaw3Drn7PcFcwzf8AkCN77cV3lFYxlKElKO61PCweMx&#10;GX4ynisPLlqU5KUWt1KLTT+TVz57/wCCWnxc1f4vfsQ+DbzxU8n9veHYp/Duvxytl47qxla3wx9T&#10;Gkbf8Cr6Er5C/wCCScEWmRfH7QdOGbG2/aC1trdhnbueK23AfTAr69roxsYxxU7bXv8Afr+p9P4g&#10;YXD4PjLGxoK0JTc0v5VUSqKK8o81l6BXx7+1zp1t+0p/wUb+DP7LF7++0PwXptz8QvFVq2SkzRub&#10;ewQ9siZWJB/hb35+wq+QfgzcT6p/wWc+Mj6lndpnww0O203dn/Uv5cj4z28xm6cZ96rB+65zW8Yt&#10;r52j+p1cC82HrY/MIfHh8LVnF9pTcaCkvOKquS7NJ9D6+ooorjPhT8uf+CcUUU3/AAW4/aEWWJWH&#10;2nXuGXP/ADFIq/TjWPC/hrxDpsuja/4dsb6znXbNa3lmkscg9GVgQR9RX5k/8E3v+U3X7Qv/AF8a&#10;/wD+nSKv1Er1M2/3iH+CH/pKP2TxrqVKfFeEcW01hMLt/wBekfkZ/wAFG/gfpv8AwSr/AGzPhx+2&#10;V+y9oS6L4e1zUpI9Y0CzO21jkQp59sq/wRTwu2EHCNGxXbhQP1r0fVbTXdItdb0+Tdb3lvHPA395&#10;HUMD+Rr85v8Ag5L1zSU/Z9+HPhBrmP8AtK+8ay3Nrb7hueGK0dJGHsGniB/3hX318E9MvtE+DXhL&#10;RtTUi4tfDNjDcKezrboCPzFaY6Uq2X0Ks9Ze8r9Wk1b7r2NuPsViM88NeHs3xzcsS/rFFzesqlOl&#10;OPI5N6vk5nG/rfU+cv8Agr94VvPD/wABtD/a28G2i/8ACV/BnxVZ6/pU2dpltTKkV1as2CfLkVlL&#10;f9cx719SeE/E2leNPC2m+MdBn82x1bT4byzkH8cUqB0P4qwryn/golY2Wo/sJfF231Ar5a/D3VJB&#10;u/vpbO6f+PKK0P2Fr281D9jP4XXl/nzn8C6Zu3A9rdAOvtXHL3sDFvpJr5NJ/nf7z4/GS+ueHeEq&#10;1PioYirTi/7k4QqKPpGanJec33PVqKKK4z4UK/Prwn/ysQeJ/wDsl0f/AKS2lfoLX59eE/8AlYg8&#10;T/8AZLo//SW0r0sv+Gt/17l+aP0/wz/hZ5/2L6//AKVSP0FooorzT8wCiiigAooooAKKKKACiiig&#10;AooooAKKKKACiiigAooooAKKKKACiiigAooooAKKKKACiiigAooooAKKKKACiiigArw3/gpf/wAm&#10;A/F3/sRb7/0XXuVeG/8ABS//AJMB+Lv/AGIt9/6LrfC/7zD1X5n0XCH/ACVmX/8AX+l/6ciYX/BI&#10;v/lHD8K/+wHN/wClk9fR9fOH/BIv/lHD8K/+wHN/6WT19H08X/vVT/E/zOnjz/kuM0/7Ca//AKdk&#10;FFFFc58oFFFFAHzr/wAFabbX7v8A4Jz/ABWh8NKxuB4fR5NnX7OtzC0/4eSJM+1fkR/wRV8XeCPB&#10;v/BRnwLf+OJreGO6W+stNubogLFeTWkscXJ6MxPlj3kA71++Pi3wtoPjnwtqXgvxTpyXem6tYy2m&#10;oWsn3ZYZEKOp+oJr8O/23/8AgjH+1B+zF45vvGHwF8J6x408Fx3QuNJ1DQY2n1KwXdlUmgiHmFkO&#10;P3salcDcdnIH02R4jDywtXB1Jcrns/VW/pdT+rPAPiPhvFcI5rwbmWJWHqYvn5JyaSftKaptJtpc&#10;0Wk1Ftc12l1P3SuLiC0ge6upljjjUtJJIwVVUDJJJ6ACv5kf2lNY0Pxl+074/wBf8BlZdN1Xx5qt&#10;xovkLgPBLeytDtHbKsuK9a8Q/tp/8FSPif4J/wCGZNZ+I/xC1KzMZsJtEg0UjUbhYwQ8Ms0cIupu&#10;FIdXdtwDb8819G/8Euf+CLPxb8RfEzRfjz+1t4Kl8P8AhnR5o7/TvC+qApfalcKQ8Qmh6wxA/Myv&#10;h2I2lQCSPQwOGp5DTqVa9RNtaJdf+C/uXc/QOAOGct+j7l+YZvxBmFKc6sUqdOnJtzUeZqykotyk&#10;2lZLlirtyau1+sfw1kn8OfB3w/L4wvo7eSw8M2p1S5upAixsluvmO7E4ABDEknArmdE/bS/Y58Ta&#10;zZ+HPDn7WXwz1DUNQuo7awsLHx5p8s1zM7BUijRZizuzEKFAJJIA5rpvjNYXup/B3xZpel2UtxcX&#10;Hhm+it7e3jLvK7W7hUVRySSQAByTX4J/sg/sW/tjeGf2s/hf4j8R/sm/EzT9P0/4iaJc3+oX3gPU&#10;IobaFL+FnlkdoQqIqgsWJAABJ4rwMvwNDHU6k6k+Vx22137+h/PXhz4f8P8AHmW5nj8xx31adD3o&#10;RvBc7cZyt7zT0cUtO5/QlRRRXkH4wfIf/BWS3X4ewfBz9rWWBjZ/C/4pWU+vTLn/AEfS7vEE8uB1&#10;w4h/P619dQzRXEK3FvKskciho5EbKsp6EHuK4/8AaD+Cvhf9oz4KeJfgj4yLLp/iTSZbOaaNctAz&#10;D5JV/wBpHCsPda8J/wCCYnx98Q6p4I1L9jn43sbX4m/CFhpGsQzOf+JlYJxa30O4AtG0exScdQG6&#10;OK7GvbYNNbwbv/hez+Tvf1R97Upyz7gOlOlrUy+UlOPX2FaSlCa8oVnOM309pA96+Pfxd0L4B/Bb&#10;xR8Z/ErL9j8N6LPfSKzY8xkQlY/qzbVHu1fB/wDwQj+CetfErTPiJ+3V8arSHUtZ+IXiGaCyku7d&#10;WDIshluZlByArTPsA42iAgcYr9CfG3gTwR8S/DNz4L+I3g3SvEGj3m37ZpOt6fFdWs+1g674pVZG&#10;wyqwyDgqCOQKXwZ4I8F/Dnw3b+Dvh74Q0vQdHs1Is9K0XT47W2gBJYhIolVVySTwByc0UsVGjg50&#10;or3pNXfktbfNmWU8WUMl4Lx2U4em1iMXOmp1Lqyo0/e5I9U5Ts5PZxSQf8IN4K/6E/S//BfH/wDE&#10;1+WXxU1CL/gmX/wWysfiDBpjWPgT4qKr6gsMXl26peP5c5BwFBiu1WdlHIRug3iv1hrlfiX8DPgl&#10;8aDZH4xfB3wr4s/s0udO/wCEm8PW1/8AZS+3f5fno2zdsXO3Gdoz0FVg8WsPKSqJuMk0167P5M34&#10;F4yo8M4zE08wpyrYXE0Z0asFKztJe7KN9FKMkmn01sdUrK6h0bKnkEd6wPir4+0T4VfDLxD8TPEt&#10;6lvp/h/RbrULyaRsBY4Ymc/j8vHqa3YIYbaFLa2hWOONQscca4VVAwAAOgr4z/4KL+MtR/am+KHh&#10;v/gmR8JL+RrvxFdQar8UtTtW+XR9BhkWRo2I6SykLtU46KDw4Ixw1H21ZRei3b7Jbs8ThXI1n2eU&#10;8PUfLRjedWfSFKGtSb9I6Jfak4xWrR1v/BHn4eaz4J/YY8P+JPE2nta6l421S/8AE93CzEkLeXDN&#10;CefWBYW/4FX1DVPw7oGleFPD9j4X0K0W3sdNs47WzgTpHFGoVVH0AAq5U4is69aVR9W2cvEmcS4g&#10;4gxWZSVvbVJzt2UpNqPolZL0CvkXUdSg+CH/AAWStZdQ/dab8ZvhSLS3k2nD6vpsxYKT0x9lBA7l&#10;io+v11Xzf/wUv/Z88bfFf4Q6X8XvgnbM3xI+FesJ4k8G+XFua6aLmezI6sssY+6DlmRB3rTByj7V&#10;wk7KSa9L7P0Ttc9jgfE4SOcTwOLmoUsVTnQcnoouaTpyl/djVjTlJ9Ips+kK8/8A2r/+TXfiP/2I&#10;urf+kctV/wBk39prwJ+1x8C9F+NfgO5jWPUINmpad5waTTbxeJraQdVZW6ZAypVgMMK9A1bSdK17&#10;S7nQ9d0y3vbK8t3gvLO7hWSKeJgVZHRgQykEggggg4NZWlRrWmtU9V6Hh+xxWQZ4qeMpuNShUXPF&#10;6NOEtV66H47/APBHn/gp9+y9+xL+zp4g+GPxuudfTVNS8azapbDStI+0R/Z2s7SIZbeMNuhfjHTH&#10;rX0545/4OGf2J9H8MXd94F0PxfrWrLC32HT5dHW2SWXHyhpGkO1c9SATjoCeK+nv+GEv2IP+jNvh&#10;T/4bzTP/AIxWh4Z/Y/8A2SvBeprrfg79lz4c6TeKMLeaZ4JsLeUDIP3kiB6gHr1FeviMZlOIrSrS&#10;pyu9fiSX5H7HxFxt4Q8SZ9XzjF5ZipVqsuaUfbwjBvRW0g5JO3R3PiX/AIIT/s/fF688XfEf9ur4&#10;x6LJpk3xEupBo9tNC0TXPnXTXNzc7GHEZkKLGf4sOemCf0gpscccMaxRRqqquFVRgAegpXdIkaSR&#10;wqqMszHAA9a83GYqWMxDqtWvsuyWiR+ZcbcWYrjbiStmtamqfPyxjCOqhCEVGEU+tkld2V3d2Wx8&#10;qf8ABZTxfeaf+xRqHwu0Iu2s/EbxFpfhjR7eLHmTyz3SMyKD1ykbL/wKvpbwJ4Zh8FeCNH8HW5Hl&#10;6TpdvZpj0ijVB/6DXx/4C1Vv+Chn/BQaH4u6R/pfwm+A0lxaeHbxs+TrPiWQKss8Y6SpAqja/QMF&#10;Zfvk19rVWI/c0YUXuryfq7WXySX3no8U03kuQ4DIp6Vo89esusZ1lBQpv+9GlThKS3jKbi1dMKKK&#10;K4z4I+P/APglFqFx4D1f44fssazIy3ngb4sX11YwSHldPvgJoSB/dJDsD0O+vsCvjP8AbUXWf2K/&#10;2tfDX/BQ7w5psj+DdZsY/C/xmhs4Gdo7UuPsupMi5LGJtqFgCwVVUcMa+wtD1zRvE2jWviLw7qlv&#10;fWF9bpPZ3lrKJI54nUMrqw4ZSCCCOorsxi9pJV1tJf8Aky+Jffr6NH3vHVN5hiKHEFFXp4yCcmvs&#10;14RjGtB9pc69ol1hUi+p8X/8Frf2LfH/AO0X8IdD+NnwQtZpvG3w1u3vrW1tF/0i6szteRYccmVH&#10;jjkVe+1gMkgHmP2T/wDgvj+zT4q8A2WiftZX994L8YWMIg1e5/sW4uLO7lUYMqC3R3jLEcxsnyk4&#10;BI5r9Aa8b+OH/BPb9iz9o6+k1b4wfs6eHdS1CaQPcapawvY3kzD+/cWrRyv9GYit6GLw0sOqGKi2&#10;ovRxaur7rXRo9rIOM+FcZw3S4f4swtWpRoSlKjVoSjGtSU3ecLTXJOEpe9Z2s/lb4/8A27v+C4Pw&#10;e8T/AAt1D4K/sQvqvi7xZ4qgOnW+rQ6PcwxWaSgq5ijkRZZpypKooQAFg2Tt2t9Af8Ei/wBjXX/2&#10;NP2T7bw74+slt/Fnia/bWPEVv5m42ruipFbkg4ykajOON7Pya9K+An7CX7IX7MU/2/4H/APQdFvV&#10;yF1Ro3u71QSSQLm5aSYDnoHxjA6AY9apYjF4f6v9Xw0Wo3u2932vbRJdjLibjLhuPDf+rnC2GqUs&#10;LKaqValaUZVq0oq0FJQ9yMY3bUY3Teujvcr5E/ai1QfF3/gp58BPgTpp8638E2eq+NfESLHuCN5X&#10;2ezyf4SJAx996+xr6Y+LnxX8C/A74bax8WPiVr0Om6Lodi91fXUzgfKo4Rf7zscKqjlmIAyTXzd/&#10;wTP8A+OviRrHjT/goP8AGvQZLHxH8WLiMeGdNuItraV4ch4tIlB5HmrtkY8bwqNjk5xwy9nTnWfR&#10;NLzclb8E2/u7nk8I0v7Ly7G5/W0jTpzo0v71avB07Lv7OlKdRv7LUOson1pRRRXGfBnkP7fXwl1X&#10;45/sZfEj4YeH7JrnUtS8K3TaXbR/emuol86KMe7PGq/jUf8AwT++K9h8a/2Lvhv8QrC8843Hha2t&#10;rpmk3Mtxbr9nmVj/AHhJEwOec17FXxP+zfqqf8E/f21vE37IPjWX7L4C+K2ry+JPhPqUjnyYL6QL&#10;9r0xieI23DKKDggL/FJgdtH99hZUlvF8y81tL8LP0TPvslpyz7g/F5TT1rUJ/WacesocvJXiu7UV&#10;TqWX2ac30PtivzV/4OU/+SGfDX/sbLr/ANJq/Squa+JXwY+D3xnsbXS/jD8J/DXiy1spjLZ2/iXQ&#10;be+jgkIwXRZ0YKxHGRg4qcDiI4TFwrNXszj8PeKMPwZxlhM6rU3UjRk24xaTd4yjo3p1ufG/hL/g&#10;vn+wFo3hXTNHvb/xh51rp8MM23w3kbljCnH7z1FeOftlf8Fmbr9rXwVcfsq/sD/C3xPqWteMlOnX&#10;2rXWnhZVtpMo8cESMxDMDgyuVVFJPX5l++v+GEv2IP8Aozb4U/8AhvNM/wDjFdn4C+D3wk+FVr9i&#10;+F/wt8OeG4du3ydB0O3s125zjESKMZJrtjisroyU6dKTa25pK1/Oy19D7fDcWeEmTY6OY4HKK9Wv&#10;B80FWrxdNSWqcowgnJJ2fLez2Z5F/wAEz/2Pbj9ib9lPSPhNrs1vN4gvLiTVPE01tyn2yYKDGrfx&#10;BERI93fZkda+gKK8H/4KEftZr+yz8EXHhO1bUvHni+f+xPh/oVv8013qM2I0kCjkpEXDtjqdq5BY&#10;GvP/AH2MxN3rKT/P9D88lLPOPOKnJ+/icVUbfRXk7t9oxitW9oxV3ojzz9i+Wx+NH/BQf9ob9pTT&#10;FSbStHuNO8C6HfKM+a9ohe+AOPuiYR4IJDDnsK+u68f/AGEv2Yof2Sf2aNA+Et1e/bNZ2NqHifUM&#10;DN1qVwfMuGz3UMdik8lUXPNewU8XUjUrvk2VkvRK1/na5pxpmODzHiCp9TlzUKUYUab/AJoUYRpx&#10;lbpz8vO/OTCiiiuY+VCiiigAooooAKKKKACiiigCK+/48pv+uTfyr+Xjx7/yVTWv+xguf/R7V/UR&#10;eKzWkqquSY2AA78V/OT41/Yd/bVu/iTq1/a/sf8AxSkgk1y4kjmj+H+pMrKZmIYEQ4II5zX1XC9S&#10;nTlV5mlot/mf139FPMsvy+vm31qtCnzRo25pKN7Ore12r2P6LPDH/Itaf/14w/8AoAr8q/8Ag5ct&#10;9a/4SH4UXbK39n/Y9USNv4fO325b8du2v1W8OxSweH7GGaNkdLOJWVlwVIQZBHrXjf8AwUC/Yl8H&#10;ft3fAG6+E+v3y6fq1pP9u8M60Yy32K9VGUFgOWiYMVdfQgjlVrxcrxVPB5hCrPZPX5q1z8O8KuKc&#10;v4N8RsHmuO/gwlJSaV+VTjKHNbd8vNd21aTtqfHP/BtZ4k8JN8K/iV4QikhXXU8QWt5OmR5j2hg2&#10;IfUqrrJ7Av719Sf8Fd/FHhTwx/wTt+JjeLL+3hW/0VLOwjmYbp7qSeMRIg6swbDccgKW4Ckj8evF&#10;n7Kv/BRr/gnF8Tx440Xwd4q0G708sbfxd4Vhe6sJ4gRnfJGrIUPGYpgM91qp488Z/wDBSn/gpF4k&#10;0/QfF1l43+IE9jMEs7Oz0AQWdpIwx5jrBFHbxEjOZXA4zlsZr6StlcMTmCxkasfZ3Teuulvl+Oh/&#10;T+deE+B4m8Socb4XN6H1B1Kdab57yTp8vup/BZuK96UouF7crtr0n/BErSPEuqf8FKPh/ceHY5dl&#10;imp3GpSR/djtv7PuEYt7FnRf95lr93viP8W/hV8HdHi8RfFz4m+H/Cunz3AghvvEmtQWMMkpBIjV&#10;5nVS2ATtBzgH0r5F/wCCQf8AwS81L9iDw/qHxT+MFza3HxA8RWotpLazcSQ6RZ7g3kB/+Wkjsqs7&#10;D5RtVRnBZqn/AAXv+EnxW+MX7Knhzw78I/hl4g8VahB42hnmsfDeiz300cQtpwZGSFGYLkgbiMZI&#10;9a83Mq2HzTOIwjK0dI3+93/E/LPEzOOHPFnxnwuDoYhRwqjGg6ytZ2c5yknKyaUpcqb0aV1o0z6z&#10;+G37Rf7Pnxl1O40X4QfHbwb4rvLWDzrq08N+KLS+lhjyF3ssEjFVyQMkYya7Kvyf/wCCAH7On7Qf&#10;wa/aF8a618X/AIE+MvClndeD1htbvxJ4Xu7GKaT7VG2xWnjUM2ATgHOBX6wV5eY4Wng8U6VOXMlb&#10;X/hj8m8SuFcr4L4rqZXl+J+sUoxg1P3Xdyim17ra0egVR8U6Jb+JvDOpeG7tFaHULGa2lVhwVdCp&#10;H5Gr1FcJ8JCcqc1KO61R8n/8EavF93c/sdR/BrX5nOtfDHxVqvhjVI5sCRfKupJI8jtiORV/4Aa+&#10;sK+Kfifqtx/wT0/4KBf8Ly1AfY/hD8cmt7DxheY/0bRfEcalYLqQ/wDLJJk3bm6El2Y/ItfakUsc&#10;0azQyKyMuVZTkEeorsxsear7ZbT1+fVfJ/hZ9T7jj/DxxGcf23QX7jHJ1otbKcn++pvopU6vMrfy&#10;uEtpI/L7/gppqUP7dX/BTn4X/sDaNfyXGheGbhLrxhHbyFVWSRBcXC5B+8toiAMPutMw65FfpXb/&#10;AA/8B2sEdrbeCtJSONAkaLp0WFUDAH3azNC+BHwP8L+P7z4r+Gfg14U07xTqHmfb/Etj4dtodQud&#10;5BfzLhEEj7iATljnAzXV0YjFKrSp04JpQVvVvVv5hxRxdSzfKcsyvAQlSoYOly2bV5VZycqtTTZS&#10;drLVpJanxT/wW4/ZF8P/ABj/AGK9T8ceEfDltb654AuBrVr9is1Vp7UDZcxHaM48tvN+sK+tehf8&#10;Emf2nx+1N+xR4X8S6rrH2zXvD8f9heImkfMhuLdVCyP3JeIxPu7lj3zX0Zqml6ZrmmXGi61p1veW&#10;d5A0N3aXUKyRTRsCrI6sCGUgkEEEEHmuf+GnwS+DHwWt7uz+Dnwi8L+E4b+RXvovDOgW1gtwyghW&#10;kECKHIBOCc4yap4qM8D7Cau1K6fa+6/U0qcYYfG+Hq4extOU6tGs6tGpdWhGatUpu+vLJ+8rfa30&#10;Oor5COsT/Gf/AILNQ2WnkTaX8HvhTILh1UkRanqUvIJ6AmDZx1+VuuOPef2qf2lPAX7JvwQ1r41f&#10;EC8QQadBt0+x34l1C8biG2jHVndsDgHA3MeFJHl//BMz4BeO/ht8KdZ+OPx10/y/iV8WdafxH4u8&#10;xCslqr5NtZYJ+RYY2OE/hLsvYATQXsqE6r6rlXq9/uW/qhcO0v7H4cx+dVlb2kJYaj3lOpb2rX92&#10;nR5lJraVSC6n0pRRRXGfBHzD/wAFg/h5rPj39grxdqHhy2kl1DwrNaeIrdYWwwWznWSVgf8AZi8x&#10;v+A1718HPiHpfxb+E3hn4oaLcpNa+IdBtdQhkjYEFZYlft9a2ta0fTvEOj3egaxaJcWd9ayW91BI&#10;uVkjdSrKQeoIJFfHX/BPPxhqP7JXxa8Rf8Ey/i/qkiyaTd3Gr/CXUrkny9W0OaRpTAjn/lrCxbKf&#10;7+MhBXbD99g3Bbwd/k7J/dZP5t9D77A05Z9wLVwdLWtgqkq6j1lRqxhCq1/17lTpya/llKT0iz7P&#10;r8mf+Cnvxh8Hfs//APBaf4ZfGX4gvdLovh7wtpt1qDWcHmyiMTX4+Vcjcckd6/WauH+In7Mv7N3x&#10;f15fFXxZ/Z88D+KNUS3W3TUvEXhOzvrhYVJKxiSaNmCgsxC5wCx9TTy/FU8JWcpptNNaeYeHPFmW&#10;8H53VxWPoyq0qtGrRlGDUZWqLlbTd0rK/Q+Wv+IgX/gnz/z/APjL/wAJn/7ZXyd+1Z8e9W/4Lb/t&#10;Q/D74F/s7fDXXLfwd4du3k1fXNQt9rRxysn2i4k27lhRYowqBmy7tjAJAP6cf8MJfsQf9GbfCn/w&#10;3mmf/GK9A8H+AfAvw90xdF8A+CtJ0OzVQFtNH02K2iAHQbY1A4+ldVPG5fhZe0w9OXPrZyeivpey&#10;Wp9hlfHnh3wfinmXDmW1/rkYyjTnXrRlCm5RcedRhBczSbsm0jUijSGNYYlwqqAo9BRNNFbxNPPK&#10;sccalnd2wFA6knsKdXy7/wAFNf2ifEnhTwJpv7KPwOVb74n/ABbkbR9Cs423Np9k/wAt1fyAcqiR&#10;7wGOADluQjCvMo0ZV6qguv4Lq/RLU/KuH8lxXEWcUsBQ0c3rJ7QitZzk+kYRTlJ9EmZH/BKs2XxQ&#10;1L42ftgWcDC2+JnxSuV0OZ1IafSbBfItZDnpkvNx2r65rif2b/gX4V/Zo+Bnhn4F+DCz2PhvSo7V&#10;biRQHuZAMyTtj+J5CzkdAWwOAK7arxVSNbESlHbZei0X4I6+L82w+dcSYjFYa/srqNO+/sqcVTpp&#10;+apxjcK+Q/24JI/g1+3l+zp+01qG2LRrzVNQ8Ea9dsv+pe/jBsiTjhTL5m5jgKOe5r68ryL9uf8A&#10;Zktf2uP2Z/EXwdS9Fnqk0K3nh3UNv/HrqMB8yB/oWG1u+12xzTwlSNOuufZ3T9GrN/K9zbgvMsHl&#10;vEVJ4yXLQqqdGo97U60JUpSt1cFLnXnFHrtcX+0V8EfDH7SHwP8AE/wN8YO0dh4l0mWzkuI1Be3c&#10;jMcy543I4Vxnuteb/wDBPH9rCb9p34Ktp3jizbTfiB4JujofxA0Sc4lt7+HKGXHXZLsLj0O5eduT&#10;75UTjUw1az0cX/T/AMjz8dg814Tz6VCp7lfDzTTXSUWnGUXs09JRa0aaa0Z+R/7DH7d/iv8A4JP+&#10;KdZ/Ya/bh8G6xa6HYatJPoGvWVsZVtUkbLOiYzNbSE+YGjJZWZwVJJC/VXj/AP4Ls/8ABOzwn4Vm&#10;13wv8UNS8TXywlodF0vw3ewzSPjhS9zFHGvPfccYPXjP0z8WPgL8FPjvpKaH8Z/hR4f8UWsTZhj1&#10;zSorjyT6oXUlD7qQa8g8B/8ABJT/AIJ0fDfxMvi7w1+y1okl4o+UaxeXepQKdwbIgu5pYgwKjDBc&#10;gZAIBIPpzxWV4qTq14SU3vytWb766q/kfrGO4u8JeLMXLN8+wGJp4yVnUjh501Rqz+1J8656fO9W&#10;oX1bd27t/Jf/AASy+Enxe/bY/bW8Rf8ABUb49+GLvSdNiklj8F2Uu9Y5ZjCIEERcDzYILclN4AV5&#10;TkYKMo/UCorGxsdLs49O02zit7eFAkMEEYRI1HRQBwAPQVLXDjMU8ZW5rWSSSXZLZH59xxxfW4zz&#10;pYv2So0acI0qNKLuqdKCtGCb36tvq29loeS/t4fFnTvgh+x18RviTqN4sP2PwrdRWrF9pa4mTyIU&#10;H+0ZJEA9zVT/AIJ6fCXU/gd+xR8Nfhtrlo9vqFn4Xt5tSt5PvRXM4M8sZ91eQr/wGvC/2odXX9v/&#10;APbJ8NfsV+BpzceCfhpq0PiT4u6lG2YZbiPP2TTBjh2LZLg8DJPWMivtkAKNqjpTq/ucLGm95Pmf&#10;pa0f1fo0duc05ZDwdhcrqaVsRP6zUj1jDl5KCfZyjKpUs/sTg+oUUUVxnwJ8i/s3arH8If8AgqT8&#10;dPgjqLeTB4+0nSPGfh1WTAdo4fs14Af4iZCG9gp9K+uq+T/+CmPw98beA7rwf+358FvD8l/4p+Ed&#10;1JJrmnwLltU8PTDF5CQOSY1zIp52AyNgmvor4OfF3wH8efhjovxc+Geuw6jouuWKXNncQyBsZHzR&#10;tj7ro2VZTyrKQeRXZiV7SnCsuqSfk4q34qz+/sfecWUf7UyzBZ9RV4zpwoVf7tahBU0n29pSjCom&#10;/ibn1izorr/j2k/65n+Vfi3/AMEhf+Ci/wCzl+w5pnxE0X453Gtxza/rkE+n/wBk6X9oBWNZFbcd&#10;wwcsK/aggMNrCvK5P2Fv2I5XaWX9jn4VszNlmb4e6aST6/6itcFisPRo1KVaLalbZ22dz0uBeLuG&#10;sjyPM8ozvDVatHGex/hTjCS9jKct5J7uS6dGfMfi7/g4a/Yd0bQ5r7wpofjPWr5UJgsf7HS3EjY4&#10;BkeTCjPfBx6HpXl3/BOb4GfHn9u39tm8/wCCnH7Tfha60XRdOdv+EJ0i5jZUmdUMUKxCQAmCFGZv&#10;MAAkmOR/GK++/DX7H/7JXgvUxrXg79lz4c6TeKu1bvTfBNhBKFyDjckQOMgHr1Ar0SKKOCNYYY1R&#10;VGFVVwAPStJY3C0aco4Wm05Kzbd3bqlppfuelW484SyHKcVhOE8vqUauJg6c69aqqk1Sl8cKcYxj&#10;GPPs5au22tmnV8gf8FZ7+88dR/Bv9ljQ3Zr74gfFbT3uoY13E2FkfPnY88KpMbE9gpr621nWdJ8O&#10;6Rda/r+p29lY2Vu895eXUwjjgjUZZ2Y8KoAJJPAFfHH7GTaz+25+2B4i/wCChOs2Uy+BfD1jL4X+&#10;Dcd5GVM8O8/a9SWNgChkO5AxAYqxU/crmwa9nJ13tBf+TP4V9+vomfOcCU3l+KrcQ1Valg4uSb+1&#10;XknGhBd5c/7xrdQpzfQ+0FG1do7UUUVxnwQUUUUAfn//AME3f+Uqn7WH/YWh/wDSmWv0Ar8//wDg&#10;m7/ylU/aw/7C0P8A6Uy1+gFd+Zf7wv8ADD/0iJ+meLX/ACVkP+wbB/8AqLSCiiiuA/MwooooAKKK&#10;KACiiigAooooAKKKKACiiigAooooAKKKKAPl3/grD4V8UeLvg38NbLwp4b1DVJrX9obwHeXMOn2b&#10;zNDbxa3bvLMwQErGiAszHhQCSQK+oqKKACiiigAooooAKKKKACiiigAooooAKKKKACiiigAooooA&#10;KKKKAMzxr/yJurf9gy4/9FtXxT/wb2f8mK6p/wBlG1L/ANEWlfa3jX/kTdW/7Blx/wCi2r4p/wCD&#10;ez/kxXVP+yjal/6ItK9Cj/yLav8Aih/7cfpmR/8AJq85/wCv+D/LEH3TRRRXnn5mFFFFABXLfHK1&#10;8R33wT8YWXg4N/a83hbUE0ry/vfaTbSCLHvv211NFNOzubYes8PiIVUk+Vp2ezs72fkfzN/sgeJf&#10;Cfgv9qz4deKvHzwx6PpvjTTZ9SkuceXFGtyhMjZ4AX7x9AK/piiminiWeCRXR1DI6tkMD0IPcV+O&#10;/wDwU4/4Im/F/wAN/EnWPjf+yR4Um8TeG9Ymlv7/AMM2Cg32mTsxaRIYs5uIiTuVUBcZ27TgE/Of&#10;h/8AbV/4Kj/CLwP/AMM1aR8RviBo9jHELOLRbrQv+Jhbq/3YoppYDdQ8MNqo64BAXAwK+zx2Gp59&#10;GnWw9RJpWab2/wCD+fc/uTxA4Xy36QWDwGccO5jShOnFxqU6kmnBSabuopyUou6s4qM1ZqSSTdj/&#10;AILIeIvDPib/AIKN/Ea/8KXUM1vDeWltPJAQV+0RWcMcwyO4kVgfcGv2E/4JMadrmmf8E7fhbb6+&#10;siyv4f8ANhWTqIHmkeL8CjKR7EV+Wf7C3/BGr9pv9p3x/p/jL47eDtV8H+CPtn2jWL7xBE9vqGpI&#10;GJaOCF8SbnIwZXCqAxYFyAp/crw54d0Pwh4fsfCnhjSobHTdMs47XT7K3TbHbwxqESNR2VVAAHoK&#10;489xGHjhaWDpy5nC12vJW/rsfB+P/E3DuG4Vyrg3LsRHETwihzzi00vZ0/ZxTabXNK7bim3Gyvue&#10;e6p+21+xlomp3Gi61+1x8MbO8s53gu7S68fadHLBKjFWR1aYFWBBBBAIIwa9MgnguoEubaZZI5FD&#10;RyRsGVlIyCCOoIr+d39or9ib9s3W/wBoLx1rWi/sj/E68s7zxlqk9pd2vgHUZIp4nu5WV0ZYSGUg&#10;gggkEHIr+hLwbBPa+ENKtrmFo5I9NgWSORSrKwjUEEHoQa83MsvoYOnTlTnzc177abdvU/M/FHw7&#10;4f4Hy/Lq+W476xLEKTmrwfJyqDXwt78zWvb1NKvmH/gsL8PdY8d/sFeLNT8PW8kl94UuLPxFbrD9&#10;4LaTrJKwPbbF5jf8Br6eqrrejab4j0W88PazaJcWd9ayW91byLlZI3UqykdwQSK8/D1XRrRqLo0/&#10;uPzfh3OJ8P5/hcyirujUhO3dRkm180rfMx/hB8QtK+LPwp8N/E/Q7mOaz8QaHa6hbyRsGUrLEr9R&#10;9a3r28tdOs5tQv7mOGCCNpJppXCrGijJYk8AAcknpXxp/wAE8PF2o/sl/FjxF/wTK+LuqSLJo91c&#10;av8ACXUrpiU1bQ5pGkMCOessLFsp1+/jISvsXW9E0XxNo134c8SaPa6hp9/bPb31hfW6yw3MLqVe&#10;ORGBV0ZSQVIIIODVYiiqNZpfC9U+6ez/AK66HZxTklPIc+nQjJyw87TpTS+OjPWEl0vy6NX92alF&#10;6pn5if8ABMvRD+3t/wAFI/in+3l42hF9oPh+VrDwrb3Ue6PMi+Tb4VuAEtY2JXHLzhuua/TH/hBv&#10;BX/Qn6X/AOC+P/4mqPw3+EXwn+DekTaB8Ifhh4d8K2FxcefcWPhvRYLGGWXAXzGSFFVmwANxGcAD&#10;tXRVpjcV9Zrc0FaKSSXZJHp8d8Yf61Z4sRhISo4elTp0qNNv4KdOKilpZXbvJ+bPyt/4LB+DH/Yq&#10;/be+FP8AwUC+GOgC1t7i9jt9fhsYRGk09uNrKcAANNaO0fPURd+a/T7wT4y8O/ETwdpXj7whqSXm&#10;la1p8N9p11H92WGVA6N+KkVU+I3wp+F3xh0OPwx8W/htoHinTYrlbiPT/EejwX0CTAFRII5lZQ4D&#10;MA2MgMR3NX/C3hTwv4H8PWnhLwV4b0/R9KsIRFY6Zpdmlvb20Y6JHHGAqL7AAVWIxUcRhqcGvehd&#10;X7rdfcacScX4biThfLMFXpy+tYOMqbqNpqdJy5qcX1Tp6pdLNl6aaK3ha4uJVjjjUtJI7YVVHUk9&#10;hXyT/wAEqnsvije/Gr9r6ztytv8AEz4pXQ0OdlO640mwXyLVzkAjJabjtWt/wU2/aG8S+GPAmm/s&#10;m/A1Vvvif8XJG0fQ7SJizafZPxdX8gXlUSLeAxwActyI2Fe2fs5/Azwn+zV8D/DPwM8Ehm0/w5pc&#10;dqk8gG+4k6yTNj+J3LOewLYHAFSl7HBtvee3+Fat/N2t6MVKk8i4Fq1KulXHyjGC/wCnFKXNObXa&#10;VZU4wfV059jtqKKK4z4M+Qv235I/gz+3v+zr+0zqCLHo99qV/wCB9evCv+pe+QGyzxwvm+bljwo5&#10;719e15F+3P8AsyWv7XH7NHiH4PJffY9UliW98O6ht/49dRgPmQP7AsNrY52u2OawP+CeP7WMn7T/&#10;AME/sPjW0bTfiB4LuP7E+IGh3HEttqEOUMu08hJdhceh3Lk7c12VP32EjNbw91+jbaf3tr5Lufe5&#10;lTlnnBOEx1LWeCvQqrqqc5yqUZvycp1KbeycYJ6yV/fD0r8W/wDgnF+3p8A/2Gf2mvjtqfx1n1iO&#10;PxJ4hMWm/wBk6b9oJaG9vC+75l28SLj15r9pK8v1D9iL9i/Vr+fVdV/ZD+F91dXUzS3NzceAdOeS&#10;WRjlnZjDlmJJJJ5JNbYHFYehTqU60W1NLZ22dzv4C4u4dyDKszyzOsPUq0cZGlF+ylGEl7ObnvJN&#10;au3Ta5816n/wcG/sCWlhLc2A8aXcyKTHbp4dVDIfTLSgD8TXiP8AwTH8GfEn9uL/AIKV+Kf+Clni&#10;vwReaD4ZsftH9grOpC3Nw9oLGGFWIAlCW25nZeA+wd6/QTTP2Jv2M9Fv49U0b9kf4Y2l1C26G4tf&#10;AOnRyRn1DLCCD9K9I0/T7DSbOPTtLsYba3hXbFBbxhEQegUcAVo8bg6FKccLBpyVm276dUkl1PWq&#10;cdcF5Bk+NwvC2Aq062LpujOrWqqbjSk05xhGMYr30km27roTV5H+3n8WdN+CP7HHxG+I+pXiwfZP&#10;C11Dat5m0vczr5EKKf7zSSIBjnJr1yvif9p7VU/4KAftl+Gf2MPBE5ufA/wx1aHxJ8XNTjJMMt1F&#10;n7JpYI4dyxO9ScAEnlo8HjwdNVKycvhjq/Rf57LzZ8XwTldLMM+hWxOmGw/76tLtTptNr/FN2pwX&#10;Wcoo90/4J7fCXUvgf+xR8Nfhrrlq8GoWfhW3m1K3k+9Fczjz5Yz7q8jL/wABr2SgAKNoFFYVKkqt&#10;Rzlu23954Ga5hWzbNK+OrfHVnKcvWcnJ/iwr5G/Zr1WH4Qf8FR/jt8ENQ/cwePtK0jxn4dVlwrsk&#10;P2a8AP8AExkIb2CtX1zXyb/wUx+HXjfwFf8Ag7/goB8FdBkvvFHwkuZH17TYEy2q+Hphi8hOOSY1&#10;3SKedoLtgkCujB8spSpP7at87pr8Ul8z6fgeVHFYzE5PVkorG0nSi27JVVKFSjdvZSqU4wb6Kbb0&#10;ufWVfPH/AAVB/Y+vv21f2TNW+GHhmKFvEmnXUereFzOwRWvIldfKLH7okjeSPJ4BYE9K9i+D3xb8&#10;CfHb4Z6L8W/hrrkOoaLrlil1Z3ETg4DDlGx911OVZTyrAg8iulrKnUqYaspx0lF/ijw8rzHNeFM+&#10;pYyheniMPUTSktpQesZLTqmpLtdH5jfsD/8ABaHwN8FPAFn+zB+3hpOs+FfEPg1RpUeuSaVLMskM&#10;XyIlxFGplSRAApZVYOADwc16Z+0t/wAF7v2QPA3w9vj+zl4huvHXiu4tWTR7ePQ7u1tYbg8K87XE&#10;cbFQfm2oCWxjK5yPqH46/sb/ALLf7S8TD45fAvw94guGi8sajcWQjvET+6tzEVmQf7riuX+C3/BN&#10;H9hP9n3Xf+En+Fv7Nmg2upK4eG/1Jp9Smt2H8UT3kkphPuhU16UsRk9SXtZ05KW/KmuVv13SP1bE&#10;cTeCuZ42WcYzLMVHESfPKhTqU/q0pN3fvNe1jGTu+WK02Wh8/wD/AARB/ZK+Knw58LeLP2uPj/b3&#10;EPiz4oXAnhtr1StwtmXMxmlU42NLI24LjIVVPG7A+9KOnQVV1rWtI8OaRdeINf1OCysbG3ee8vLq&#10;UJHDEo3M7MeFUAEknoK8/FYipi8Q6kuvRdFsl9x+a8W8TY/jTiOtmmIilKq0lCO0YxSjCEV2jFJL&#10;vv1Pkn/grNqF346/4Uz+yzocjNfePvivp8l1bxjJawsj507Ef3VJjYntsr7AUbRtFfGH7GJ1f9tv&#10;9r/xH/wUL1qxlXwP4fsZfC/wbjvIipnh3n7XqSowBQyHcgYgMVYqfuV9n1piv3UYUOsVd+r3XyVk&#10;/NM9bjKKynCYHIH/ABMNCUqvlWrNSlB+dOCp05dpxkugVm+MvD8Xi3whqvhW4P7vU9NntJM/3ZI2&#10;Q/zrSorj21PhadSVOopx0ad16o+T/wDgjP4rvLn9jOD4Q6/K39s/DXxRqvhnVYZMeZE0N3I6KwHT&#10;CSKo/wB2vrCvin4m6y//AATz/wCCgT/G7V/9D+Evx0a3sfFV6v8Ax76N4iiUrDcyDpGkyk7n6El2&#10;b7gNfakckc0ayxOrKy5VlOQR612Y2PNV9stp6/Pqvk/ws+p9x4gYdYjOP7boL9xjr1otbKcnetT8&#10;nTquStvy8srJSR8i/wDBc7/lHD4v/wCwlpn/AKWR14V+xD/wWn/Yp+Af7JngL4N+P7zxSuteHfD8&#10;VnqK2egeZEJFJztbzBuHPXFfoz46+H3gL4oeG5vBvxL8D6P4i0e4ZWuNK13TYru2lZTuUtFKrKSC&#10;ARkcEZrgf+GEv2IP+jNvhT/4bzTP/jFdGHxWDWD9hXjJ+9zaNLokfRcOcY8FU+B1w9n+ErVVHESr&#10;xlSqRhrKEYWfNGV9E/vR8Z/tF/8ABwR8LdV8FXXg39jn4feJtc8Z6tGbbR7rUdKWOG0kYY8wRKzv&#10;M4z8qBQCRyccH1L/AIIx/sMeOv2VPhDrPxQ+NqSp46+IV1HealZ3WTNY2y7mSKVjkmZmd5H9Cyqe&#10;VNfUHw//AGefgD8J5TP8LPgb4P8ADLs5dn8P+GbWzJYgAnMMa84AGfYV2FTWxlBYd0MNDli3dtu7&#10;dtl5JHLnnHWQ0+G6uQcM4GWGoVpRlWnUn7SrV5HeEW1GMYwi9bLd9Vrcr5Fi1WH43f8ABZFYdPHm&#10;6d8GfhZJHcTBT8mq6nKMrnp/x7Y/EN6ce7ftVftKeA/2TPgdrfxs8f3SeRplvixsPNCyahdtxFbR&#10;jqWdsdAcLuY8Ka8v/wCCZnwC8c/DX4Sat8bfjjYmP4k/FjWH8R+LxLD5cloJM/Z7LaeUWKM/cPKs&#10;7DtWNBezw86r6rlXq9/uW/qjyeHaP9j8N47Oq2ntISw1H+9Opb2rXeMKPMpPpKpBdT6UooorjPgw&#10;ooooAKKKKACiiigAooooAKKKKAP51f8Agqr/AMpD/ix/2NT/APouOv2//wCCb/8AyYR8If8Asn+m&#10;f+iFr8hf+ClX7H/7Wvjv9u34neL/AAP+y58RtZ0nUPEjy2OqaT4Jv7i3uY/LQbo5I4irjIPIJFfs&#10;P+wH4a8R+Df2J/hZ4U8X+H77StU0/wAD6fBqGm6lavBcW0qwqGjkjcBkYHgqQCK+qzqpTlleHUWn&#10;ZL/0k/rzx1zLL8X4T8PUqFaE5RVK6jJNr9wlqk7rXTXqfM//AAcRwazL+xBpMunq32WPx1ZnUNvQ&#10;IYLgLn/gZWvlf/g3G8UeC9I/aq8X+Hta8mPWdW8GFdFmkxuZY7iN5olJ5yRsbA6iIntX6yftJ/s+&#10;eAP2pvgpr3wL+JdrI+la7a+W00JxLbSqweKeM9nR1Vh2OMHIJB/Dn9oH/gmN+3p+w/8AEUeK/Bfh&#10;PxDqlnp98X0Pxt4CWeV0AyVkYQfvrZtvXcAoPAZuMmU1cPissqYKc+WTel+u36rVdifB/OOG+KvC&#10;vHcC4rFxw2JqOTg5NJTUnGSaba5mpRtKN7uNrX1t+6nx68W+DPAnwS8XeL/iJeQwaHp/hy8m1V7j&#10;7phEL7lx/EWHyhRksSAAScV/Oj+w9pniLV/2y/hTYeFC41BviJo7W7p/BtvImLn2VQWPsDXefEr9&#10;qL/gpn+25o1v8HPGPiHx140tI9so8P6L4Z2+ftIAaWOzgQz4YjmTdhiD1wa+8v8Agj9/wSA8c/AT&#10;xzD+0/8AtR6ZFZa/ZwsPCvhdZ1kayd1Kvc3BUlfMCkqqAnbkk84A6aFGnkOBq+2mnKa0S9Hbs+up&#10;9Rw/k+W/R/4DzV51jqVXF4qNoUqcnK7UZRgkpKMndzbnJxUVFLVvf9GfGPjXwd8PPDl14x+IHi3T&#10;ND0iyUNearrF/Ha20CkgAvLIQqgkgckcmuS8EftY/ssfEzxNb+Cvhv8AtLfD/wAQazeb/sek6H4y&#10;sbu6n2oXbZFFKzthVZjgHAUk8CvOv+Cqvgrxl8Q/2B/iF4O+H/hLU9c1e90+BbPStHsJLq5nYXMR&#10;ISKMFmIAJ4B4FfmL/wAEgP2Tv2p/hn/wUK8B+NfiR+zT8QPD+jWa6n9s1bXPBt9aWsG7TblF3yyx&#10;Ki5ZlUZIyWAHJrw8Hl+HxGBqV5zs43stNbK5+A8GeHPD3EnAGZZ7i8f7KvhlV5KV4e/yUlOO75ve&#10;k+XRemp+39FFFeQfjYV8jf8ABNnVYfhp8bP2g/2SNQDR3Ph34oXHiXR1kGN+l6qoljVefm8tkIY+&#10;sg9ePrmvjT9vjTtc/ZE/aP8ACP8AwUp8EaNcXmjW1svhn4v2FqCd+jyyDyb4KBkvDI3J5yBGuVGT&#10;XZhP3nPR6yWn+JO6+/VerPuuCoxzSGMyFv38VBeyvonXpyU6cdetRc9KP96pE+y6/OH/AIL3/GbV&#10;/F6/Dv8AYJ+HErT6747163utSt4c5ERmEFpGe3zzMzY7eQCcZBr9D/C3ijw9438N2HjDwlrNvqOl&#10;6pZx3Wn31nMJIriF1DI6sOCCCCCKxNV+BfwS134h2vxc1v4O+FbzxZY7RZ+J7rw/bSajb7QQuy5Z&#10;DImASBhhjJ9aWCrwwuJVWcb8t7Lz6X9GY8C8QYLg7iqnmmNoOpKhzOENF+9Sag5X6Ql7zS1ukUfg&#10;98Afhx8IfhR4b+FukeEdNa38PaHa6fHI9jGzSeVEqF2JGSzEFiTySSa4P9vX9kfwz+0z+yb4y+E+&#10;g+GNNh1i50trnQJo7SOMrfQ/vYRuA+UMyhCewc17pRWUK9WFVVE9U7/M8XB8QZvgc5p5pTqv20Ki&#10;qJtvWSlzXfe737nwR/wQC/aW1H4mfsy6n+z54wvXOtfDbUfs9vDcfLMunzMzRKQef3cizR/7KhF4&#10;wK+965HwR8APgP8ADPxRe+N/hv8ABPwj4f1rUkdNR1jQ/DdraXV0ruHcSSxRq7hnAYhicsATyK0v&#10;iT8RvBfwi8B6t8TPiJr0Ol6JotlJd6lfXDYWKNRk/UnoFHJJAGSa0xlWnisVKpTjbmd7eb3/ABPW&#10;4zzbAcWcYYjMMrw8qaxM1JU9G/aStzKPLvzTu0rX1tY+W/247i6+Kv7fP7N/7POkZk/svXL3xpra&#10;rHu8m3tYikLt/dBfzEBPVmA9q+wK+RP+CbvhPxp8a/iH44/4KN/FTSJrO6+Ixj0/wBp13/rdP8Nw&#10;N+64/wCWfnOokKjqRv5319d1WM9xxor7Cs/Vtt/c3b5HTxxKngauEySDTeDpck2tU60pyqVVfryS&#10;n7K+z9ndaMK87/a5+G0/xh/Zd+IHwvtIWkn1zwjf2ttGvVpWgbYB77sV6JRXLCUqclJdNT5DA4yt&#10;l+OpYql8VOUZL1i01+KPA/8AgmB8WYfjH+wb8NfEZuDJdaf4bh0fUdz7mFxZD7Mxb/aPlhj3+avf&#10;K+KPhPrjf8E9f27df+AfjGRdP+Fvxs1iXXfh7fyYW107Xnx9r0/P/LPzDsKKcL/qwvJYD7XzXRjK&#10;ajWc4/DLVej6fJ6P0PqeOsvp4fPp43DL/ZsXevRfTkqNtwv/ADUpc1Oa6Si+lj8sf+Dj/UbfSPHP&#10;wG1a83eTa3GtTS7Vydqy6YTj8BXt8P8AwcB/8E+kiVGv/GWVUD/kWf8A7ZX1n8TfgN8DfjW1k/xl&#10;+DHhPxc2miQac3ibw7bX/wBl8zbv8vz0bZu2JnbjO1c9BXK/8MJfsQf9GbfCn/w3mmf/ABiu6OMw&#10;FTB06NeEm4X1TS3dz7XC8beH2YcGZZkufYLEVJ4JVkpUqkIJ+1qOo7qUZPRWXTZn5uf8FE/+CkNl&#10;/wAFNNA0H9jL9jD4WeIdXk1rX7e41C/vrMRu5QkRxrGpbZGGbe8rlQoQdixH6h/s2/CpvgZ+z94L&#10;+Dclys0nhnwzZabLMrZDvFCqMw9iwNafgH4PfCP4UWg0/wCFvws8OeG7cKQIdA0O3s0AJzjEKKOp&#10;J/GujrnxWMp1KMaNGPLCLb1d22+rPneMONMpzbJcLkWSYR4fB0JTqWnP2lSpUnZOc5WSVopJRirL&#10;u9LFfIf7K+syfG3/AIKffHj402wWTSvBeh6X4E0e6VfvsjG6u1zjtOD06jB9K9R/bx/azsv2SPgb&#10;c+KNHtF1Lxjrky6V4D8OxxmSbU9Ul+WJVjX5nVSQzY7ALnLCk/4J+/sx3n7K/wCzbpvgzxTMLrxZ&#10;rF1NrfjjUmYM93q1yd8zMw4O0bIwRwRGD3rOmvZYWdR/a91fem3+CXzOXKaX9i8HY3MqytLFpYei&#10;urSnCpWqJfyxUI079XUaXwu3tlFFFcZ8GfIn/BYLTr3wt8Kvh5+0vZWjSR/Cv4p6RreqMgO6KyaU&#10;QyOMDPDtF+B9q+trG9tdSsodRsLhJoLiJZIZY2DK6sMhgR1BB61z/wAZPhb4a+N/wp8RfCHxjDv0&#10;zxJpE+n3mFyVWRCu4f7Skhh7gV84f8Ew/jT4j8PaJqn7A3x4vFh+IvwjxYQ78hdY0RcC0vICeXUR&#10;7UPcAITyxA7f42CVt4N/+Avr8nv6o++9nLPuA4qlrVy+c3KPV0Kzi1NLtTqpqT6e1h2bPqvWdI0/&#10;xBo91oOrWyzWt7bSQXMLDh43Uqyn6gmvyM+E3xY+I/8AwQq/ax8UfCL4s+EdV1n4Q+Mr77Xo+pWM&#10;IJVAxEVxEThWlRCI5osgnarDgLu/XysP4gfDT4d/Fjw7L4Q+KHgTR/EWlzf6zTtb02K6hY+uyRSM&#10;+h6ing8XHD80KkeaEt1tts0+6HwPxlheHKeKy/M8N9ZwOLjGNWmpcsrxd4VISs7Tg27dHez6NfMN&#10;7/wXL/4JtWvhttdg+Nd9cXKxF10eHwrqAuGb+5loRFk/9dMc9a+Uvgi/xN/4LKf8FGtJ/aV1nwFe&#10;6P8ACX4Z3UL6Yt0x2yeTIZYYS/AkmlmUSSKmRGgCEn5Wf7Vtf+CQX/BN2z8W/wDCaxfssaO155zS&#10;+TLqV7JabmBBH2VpzBt54Xy9oOCACBX0F4W8J+FfA+h2/hjwX4a0/R9NtU2Wun6XZpbwQr6KiAKo&#10;+grq+uYDCwk8LGXM1a8mtL72S/Nn1keNPDzhHB4ifCGFxLxdanKn7XEyp/uYzVp+yjSVnJrRTk01&#10;6XT0Ky/HHjPw98OvBerfEDxdqCWmlaHps9/qV1IcLFBFGXdvwVTWpXx1/wAFKPiRrXx48V+H/wDg&#10;mb8F9Rk/4SH4gSR3HjvUrVd/9geHUYNNJJjo8uAqq2ARwcb1z5uHo+3rKPTdvslu/kj804XyOXEG&#10;dU8LKXLTV5VZ9KdKPvVJv/DFNru7RV20jd/4I7+D9T039j7/AIWzr9rJDqXxQ8Yat4vvIZGyYxcz&#10;+XEM+hhhjYf79fVFZfgfwb4f+Hfg3SvAPhOxFtpmi6fDZafbr/BDEgRR7nAHPetSjEVfbV5VO7f/&#10;AADPibOP7f4hxWYpcqq1JSiv5Yt+7H/t2Nl8gr5E8fXC/BH/AILEeD/GGqMIdI+L3wxuPD8M7Lhf&#10;7WsJjcKrN0G6Eqqg8luB6V9d188/8FJ/2a/FHx/+A8PiT4Uu0PxA+H2rQ+JfA8yDmS7tzua3PciV&#10;AygZHz7OwIOmDlFVuWTspJpvtfZ/J2Z6nA+MwdHOnhMZNQo4mnOhKT2j7RWhN+UKihOX92LPoaiv&#10;K/2NP2qPB/7YfwF0n4w+F4vst1Kv2bxBozybpNL1CMAT2z9D8rcqSAWUqcDOK9UrnqU5U5uElZrR&#10;nzeY5fjMpx9XBYuDhVpycZRe6admv+Ds91ofjP8ABT9sP4OfsV/8Fefjz8TPjZNqaaXfa5rlhAdL&#10;sftEnnNqKuMruGBhG5r601P/AIODv2BbOxkuNPTxpdzKuUt08PKhc+mWlAH419N+Iv2Nf2QfF+vX&#10;nirxb+yn8NtU1TULl7jUNS1HwLp89xczOctJJI8JZ3JJJYkknrUelfsU/sa6DqEeraH+yT8MrO6h&#10;bMN1a+AtOjkjOMZDLCCOCRxXsVcZlmI5ZVKcuZJLRpLRW7H7XnnHPhZxPUoYrNMuxMq9OlTpPkrQ&#10;jB+ziorTkbV7d7n5v/DjSPjR/wAFtP24tB+O/jj4Z3fh74M+AbiM2dveEslxGriX7PvIAmlndFMm&#10;wbY4wFJJCs362qAo2qMAcADtUOnabp2kWUem6TYQ2tvCu2G3t4giIvoFAAAqYnAya4cZi/rUoqMe&#10;WMVaK7L16t9WfAcbcZ/62VsPRw2HWGwmGh7OjRi3JQi3eTcnrKc3rKVlfTqrv5k/4K++Pbjwd+wf&#10;4t8O6Okk2seM5LXw1odlBzLd3N3MqeUg/iYxiTj0Br3f4N+A0+Fvwj8L/DWOQP8A2B4fs9PMijG8&#10;wwrGW49Sua+S7PVf+HiH/BQ7Tdb8M3L3Hwp/Z9vJHa+DfuNZ8UNwBGOjrAADvPQg7eJMn7YoxC9j&#10;QhRe+sn5XtZfcr/M24mpyyPh3A5HPSteWIqrrGVWMI04Ps40oKbW6dXleqYUUUVxnwIV+fXhP/lY&#10;g8T/APZLo/8A0ltK/QWvz68J/wDKxB4n/wCyXR/+ktpXpZf8Nb/r3L80fp/hn/Czz/sX1/8A0qkf&#10;oLRRRXmn5gFFFFABRRRQAUUUUAFFFFABRRRQAUUUUAFFFFABRRRQAUUUUAFFFFABRRRQAUUUUAFF&#10;FFABRRRQAUUUUAFFFFABXhv/AAUv/wCTAfi7/wBiLff+i69yrw3/AIKX/wDJgPxd/wCxFvv/AEXW&#10;+F/3mHqvzPouEP8AkrMv/wCv9L/05Ewv+CRf/KOH4V/9gOb/ANLJ6+j6+cP+CRf/ACjh+Ff/AGA5&#10;v/Syevo+ni/96qf4n+Z08ef8lxmn/YTX/wDTsgooornPlAooooAKKKKACiiigAooooAKKKKACvnH&#10;9tv9i7xR8X/EOi/tK/s2+LI/Cvxg8Fxt/YeqMuLfWLfOW0+8A+9E3IBOdu48EHj6OorSjWqUanPH&#10;+vJ+TPWyXOswyDMI4zBySkrpppOMoyVpQnF6SjJNqUXo0z5k/Zk/4KS+CfiD4mT4A/tM6I3wv+LV&#10;liHUPC/iBhDb6hL0EljO52zo/wB5VzuOfl3gbj9Nqyuu5TkHoRXn/wC0B+yz8AP2o/DP/CK/Hb4Y&#10;abr9uikWtxcRlLm0P96GdCJIj7qwz3yM14Fp3/BNP47/AAdkZf2Tv+CiPxA8K2K4+z6H4qsYPEFl&#10;CoJOxUuNu0c4yOcetdDjg62sZcj7O7Xyau/k0/U+orYfgfPv31Cu8BVe9OpGdShfryVKanVjHtCd&#10;Objt7SR9e0y4ube0ga5u50ijjXLySMFVR6knpXyw/wACP+Cs1yn9mSft6eBbaLkf2lb/AAtja4xz&#10;hvLeTy8+3T698ub/AIJXeJfi1fx3n7Y37bXxG+JNr8puNAtZk0XS58Z4a3tjgA552lTjvSWHw61l&#10;VXyUm/xSX4nPT4Z4coPnxmc0eXtSp16k36KdKlD/AMCqRJPjt/wUc1L4geLbn9mr/gnZoUHxE+IU&#10;n7u+8RQHfoPhuPo1xPcj5JGXsikgtwSSNjemfsSfsYaF+yR4N1G51fxPP4q8d+Krv7f448aagv8A&#10;pGpXR5KgkkrChJ2rk9STya9G+EfwT+EvwF8Iw+BPg38PdL8OaTCBts9LtVjDkfxOfvSMe7MSx7k1&#10;1FKpiI+z9lRVo9b7v18uyWnq9TPNuJMFHLZZTklJ0cNJp1JSadWs46p1GklGEXrGlH3U9ZOckpIo&#10;oorlPjQooooA+Nvjl+zh8d/2OfjLq37YX7Cfhr+3tM8Qyed8TvhIHKrqbDk3thgHZc9coo+bJwGz&#10;tr2n9ln9uf8AZ2/a80iSX4XeMPJ1qzGNY8J6wv2bVNOfoVkgY5IB43LuXPGc8V7BXhv7Sv8AwTs/&#10;Zb/ai1FfFvjPwTJpHiqFt1n4y8L3TafqcLYxkyx4EvU8SBsZ4xXaq1GvFRr3utFJau3Zrr63TXmf&#10;fU+IMl4iwtPD8QqcasEowxNNKU+VK0Y1qbcVVUVZRmpRqRirP2iUYr3KivknTf2Iv29PhWgs/gf/&#10;AMFM9auNNjyIdL+IXg211hgvOB9pZhKAOBx2/KrV1+zn/wAFVvFY+w6//wAFDvC/h+33DzJPDPwt&#10;t5ZpF5yN1w52Hpgjn+sfV6PSrH7pf/InNLhbI5S5qedYbk7yjioyXrFYeWv+FyXmfSfj34ieA/hZ&#10;4XuvG3xJ8YaboWkWMZku9S1W8SCGJfdnIGfQdSeBzXxj49+Pvxx/4Ki6pN8D/wBjf+0/CnwheT7P&#10;42+MF1bvBNqMYP7yy02NgrHcuFaTIyHIO0DEnb+Cv+CSPweu/Fdv4/8A2pPit40+M2sW0nm28fjj&#10;WHfT4pMk7ltEOwgZ4ViyAfw8DH1Nomh6N4a0m30Hw7pNtY2NpEI7Wzs4FjihQdFVVACgegFaRqYb&#10;Da0/fl0bVkvNLdv1svJnbRzDhThOXtstbxmLXw1Jw5KNJ9JQpyvKrNbxdRQhF6unKyOd+B3wS+HH&#10;7Ovwt0f4PfCfw7DpmiaLarDbQxr80jfxSyN1eR2yzMeWYkmusoorjlKUpOUnds+DxOJxGMxE8RXm&#10;5zm3KUm7ttu7bb1bb1bCiiipMTN8Y+DvC/xB8K6h4H8baFb6ppGrWklrqOn3ke6OeFxhkYehBr4n&#10;03V/jj/wSK1t/Deu6PrHjz9m+a4L6bq9orXOqeBQ55imXBaa0D9GyNobqG+R/uqmXNtb3lvJaXdu&#10;ksUilZI5FDK6kYIIPUGuijX9mnGSvF7r9V2fn991ofTZBxG8pp1MHiqSr4SrbnpSbWq2nCSu6dWK&#10;b5ZpPRuMoyi3F8v8Hfjj8JP2gfBdt8Qvg14/03xDpF0uUutOuA+xu6Ov3o3HdGAYdxXV18v/ABb/&#10;AOCT/wCzp4x8XTfE34L634k+EviqY7ptY+HOrNYxztzhpLcfuyck/dCE981RtP2Yf+CoPgf/AELw&#10;X/wUc0jX7JeIYvGXwztmmiX3mgcNIfdv/wBejo4WesKlvKSd/vSaf4eh6VTIeEcf+8y/NI0k/wDl&#10;3iadSMl5KdGFWE7fzP2d9+VbH1dXnP7Rv7WXwA/ZQ8JHxh8cviNY6PG+RZWJk8y7vXH8EMC5eQ8j&#10;OBgZySBzXiepfsg/8FHviTG1j8Uf+Cl76Pp8q7ZrDwD8P7WxlPP8N2zmVDj0/wD19V8Af+CYX7L/&#10;AMDfFI+Jeq6VqnjvxnwT4u8fag2pXaEHI8sP+7iIOcMq7+fvUKlhaes6nN5RT/OSVvuZVLJuDMt/&#10;e5hmP1i3/LvDQqXl5OrXhTjBd5RhV8k+nknhb4VfHf8A4Kj/ABD0r4uftM+Db/wR8ENBvlv/AAf8&#10;OL5il94klVsxXeorgbYsAMIiSMMQMgmRvuC3t4LS3jtLWBY4okCRxxqFVFAwAAOgAp444AorKtXl&#10;WskrRWyWy/zb6s8fiDiKtnkqdKFONHD0U1SpQvywT1bu7uU5PWc5Nyk+ySSKKKKwPnQrzH9rT9lH&#10;4Z/thfCW4+FvxGimt3WZbrRdcscLd6TeJ/q7mB+qsD1GcMCQetenUVVOpOnNTi7NbHZl+YY3KsdT&#10;xmEqOFWm1KMlo01s1/Vns9D4v+E37c3xP/Y/8QWv7OP/AAUvg/s9lkFt4R+MFvCzaTr8Knav2pxn&#10;7NcAbSxbg5JbGNz/AGNo2t6N4j0yHW/D2r2t/Z3MYkt7yzuFlilQjIZWUkMD6g1T8ceAfBHxM8N3&#10;Hg74ieEdN1zSbtdtzp2q2aTwyD3RwRXy3e/8ElvDfw+1+TxJ+x5+018QvhG0kxlbR9H1U3ulbjk4&#10;+y3BIK5OdrMV9AMCutywuI1fuS9Lxf3ar5JrtY+0rV+DeKJOvXl9QxL1lywc8PN/zKMP3lFvdxjG&#10;pC9+VQVon11RmvlO3+AP/BWTQ4v7Nsv2/wDwVrMYXH9oav8ACuGC4/74gk2dMfj+tHVv+CfH7W/x&#10;g/0X9pP/AIKW+MtQ012PnaP4E8P23h+JkIx5bPCWaQf7wP8AWp+r0b61Y28lJ/8Atq/Gxyx4XyGn&#10;Lmr51h+T+5DEzk/SLoQV/wDFKHqd1+1R/wAFFfgh+zbfr8OdFkn8b/EbUP3Oh/D3wri6vp7hh+7W&#10;YJn7OhJBLN823JVWxiuT/ZD/AGQPi3rnxdm/bh/bgvre++JN5btB4Z8M2knmWHhCxYYEMPUGcjIZ&#10;wT95uSSTXq37Nv7E37NX7J9g0XwY+GtrZ6hPk3/iC9ZrrUrxj94yXMhLnJ52ghRk4UV6tTlXp0qb&#10;hQT13k935JdF8233toaYriLKcny+pl/D0JL2q5atepZVakXvCEYtqjTl9pKU5zWkp8t4hRRRXGfC&#10;hRRRQAUUUUAFFFFABRRRQAUUUUAFFFFABRRRQAUUUUAFFFFABRRRQAUUUUAct8afg18O/wBoL4Ya&#10;x8IPir4ej1LQ9btGgvLeThlz92RG6pIpwysOVYAivkDwH8cPjh/wSx1OP4LftbQ6t4t+DK3HkeCv&#10;i1Z273M2jQk/u7PUkVSwCjIWTJwFAXcPlj+6Kraxo2keItLn0TX9Kt76zuozHc2l5CskcqHqrKwI&#10;IPoRXRRxHs4unNc0X07Pun0f4Pqj6rIeJI5fhZ5dj6Pt8HUfNKnfllGVre0pTs+Solo3ZxkvdnGS&#10;Stm/D34k/D/4s+FbXxx8MvGem69o99HvtdR0q8SaKQf7yk8joQeQeDg1t18o+Ov+CSPwYi8V3HxC&#10;/Zh+J3jL4M61dS+bc/8ACC6w8djNJn7zWrHYOgBVCqEfw8nLrb9nH/gql4TU2Ph7/goh4Z8QW279&#10;1J4o+FtvHNEuBhd1u48w+rNyf0Gjo4aWsKqXlJNP8E1+KO6pw/wnjP3mX5tCCf2MRTqwmvLmpQrU&#10;5W780b78q2X1ZXkP7Uf7cX7O37IujR3PxV8ZLJq95xpHhXSF+06pqMnQJFApzyeNzbVzxnOBXk+q&#10;/sR/t8fFWNrL42f8FNdYtdNlYebpXw98F2ukMF7qLpWMpB6c5/XFehfs1/8ABOn9lz9mHU5PF/hL&#10;wdNrniq4bdd+MvFl22oalK3qJJOIv+2arnjOcUKnhKes583lFNfe2lb5JlUsq4Jyn97j8e8U1tSw&#10;8JxUvKVatCHKu7hSqPorbryf4K/s6fHj9tb4waT+1t+3b4T/AOEe0Hw7N9p+Gfwhkk3fYHPP23UM&#10;qvmT8KVRh8pHKpgqfsyiisa1aVaSvoloktkv636s8PiDiDFZ/iIOUI06VNctKlC6hTje9optttu8&#10;pSk3Kcm5SbYUUUVieCFeJ/ttfsX+Gf2vvA1klp4gn8MeN/DN19v8D+NtNUrdaTdgcDcpDGFjjegI&#10;zhWHzKDXtlFaU6lSjUU4OzR6GVZrmGSZhTxuCm4VYO6a+5pp3TTV1KLTUk2mmm0fIPwK/wCCjOs/&#10;DDxPa/s1/wDBR7RoPh948ixFp/iqZgug+JYxhRcRXJASJyfvI2AD/dJ2L9dWt1bX1ul3ZXMc0Mih&#10;o5YnDKynoQR1Fc78V/gz8Kfjp4Tm8DfGD4f6X4i0mbO6z1S0WVVOMblJ5Rh2ZSCOxFfM8P8AwSp1&#10;74R6hJffsZ/tqfEX4Z2/zG30C4uF1rS4CRwBbXR+ZRj+JmPvXS/qmI1vyP0bj8rXa9LM+vrf6k8S&#10;N1vaf2fXeso8kqmHb7wcOarST/k5KqXSSVon19QzBRuY4A7mvlWP4D/8FZrNP7LT9vbwLeRcD+1L&#10;r4WRJc4xy3lpJ5efbpWZqf8AwTW+PvxkZIv2sP8Agop4+8UWLZ+06J4T0+38P2cwP8DJb7tw7ZIz&#10;j0qVh6K+KqvkpN/kvxaOanwvw/TlzYrOqHJ/07hiJzfpGVGnH/wKcDpf2nf+CkngH4Z+JH+A37O2&#10;iTfE74tXv7nTvCfhz9/DYyn/AJaX0ynbBGn3mGdwGM7AdwsfsU/sYeKvhh4o1b9qP9pzxHD4l+Mn&#10;jCHbrOoQ/wDHpo1tnK2FkuPljUbQW/iI9MlvT/2fv2Vv2fv2WvDK+FPgT8L9N0GAri4uIIy91df7&#10;U07kySn/AHmPtgAV6DROvThTdOirJ7t7vy8l5a+bYZhxFlmBy2plmQU5Qp1FarVqW9tWSd+W0bxp&#10;UrpN04uTk0uecrJIooorkPiQooooA+V/2v8A9j/4saf8Wrf9t79ibUbfT/iZptssGv8Ah26YR2Hi&#10;+xXrBPjGJguAjk/wqMghSOm/ZU/4KL/BX9o6+Pw28SmbwL8StP8A3OufD7xSRbXkNwo+cQb8faEy&#10;CQV+bbglVr6Cryv9pP8AYq/Zr/ay01LX41fDS1vr63A+w69aM1tqNmw6GK4jIcYPO0kqe4Ndka9O&#10;pTUK6em0lul2a6rtqmu9tD7rCcRZTm2X08v4ghJ+yXLSr07OrTj0hKMmo1qcfsxcoThtGfL7p6pm&#10;ivkTSf8Agnn+1l8H/wDRf2av+ClnjPTdNjYeTo/jrQbbxBCiAY8tWmKsg/3QP61fn+AX/BWXWYf7&#10;NvP2/fBOkR7cf2hpXwrhmuPTOyaTZnGT9f0X1ej9mrH5qS/9tf4XM5cL5DUlzUM6w/J/fhiYSXrF&#10;UJq/+GU/U+o9X1nSPD+mzazr2q21jZ20ZkuLq8nWOOJAMlmZiAoA7k4r46+LP7d3xJ/a18SXf7Nv&#10;/BM+BdWutxt/FnxanjI0nw9Cx2lrZ/8Al5nI3FduR8uV3csupaf8EmtB+Iuvx+JP2xv2nviF8XGS&#10;VZP7F1TUzYaUWGOPstuQAuQDtVgCeoOTX1F4E+HvgX4XeGbfwX8OPB+m6FpNmu2103SbNIIYx7Kg&#10;AqoywuH1Xvy9LRX36v8ABd77HVRrcG8MNVqMnj8StY80HDDwfdxnapWtuoyjShe3Mpq8Th/2Sf2T&#10;/hr+x78KIfhl8PhPdzTTNd67r+oYa81e8fmS4nfqWJ6DJCjAHqfUKKK5KlSVSblJ3bPi8wzDG5rj&#10;qmMxdRzq1G5Sk9231/4GyWi0CiiipOMbNDDcwtb3ESyRyKVkR1yGU9QR6V8Q+LfhL8dv+CYfxH1b&#10;4yfsu+Dbzxp8FfEF81/40+Glixa98PSlsyXmmqQd0eCzGEED5QDgAOn3BRW9GvKi2rXi909n/wAF&#10;dH0PouH+Iq+RTqU5U41sPVSjVpTvyzSd07qzjOL1hOLUovum0/N/2bv2t/2fv2svCX/CXfA34i2W&#10;rJHgX2nlvLvLFz/BNA2HjPBwSMHHBI5r0ivnj9oD/gmL+y98dvE//CydP0fUvA3jNWLL4w8B6g2m&#10;3jsTkmQJ+7lJIGWZS3H3hXKad+x9/wAFGvhrGtj8K/8AgpfLq2nwpth0/wAf+AbW/lHPVrpXErHH&#10;r/8Aq1dLC1NYVOXykn+aTv8Acj2KuT8GZl+9y/Mfq9/+XeJhUbj5KrRhUjNdnKFLzS6/WVcr8YPj&#10;d8JvgF4MufiD8ZPH+meHdItVzJd6lchNzdkRfvSOeyqCxPQGvnu7/Zi/4KheN/8AQ/Gf/BRvR9As&#10;m4mj8G/DK2WaVfaady0Z919Pfi78Kf8Agk9+zx4V8XxfE343+IPEvxc8UwsGg1b4jas97Hbtx80d&#10;uf3ecgffD4xxihUcLDWdS/lFO/3tJL8fQmnkPCOB/eZhmkaqX/LvDU6kpPyc60KUI3/mXtLb8reh&#10;5prWvfHT/grrqy+EvCGlaz4A/ZzjuA+reILyNrfU/HCof9RAnBitS3BbJyFycn5F+2PBPgnwn8N/&#10;COm+AvAmgW2l6PpFnHa6bp9nHtjghQYVQPp3PJ6nJrQtra3sreO0s7eOGGJAkcUahVRQMAADgAVJ&#10;Wdav7RKMVaK2X6t9X5/dZHncQcSPNqVPBYWkqGEpXcKSd9XZOpUk7OpVkkuabSSSUYRjFKIUUUVz&#10;nzAUUUUAfn//AME3f+Uqn7WH/YWh/wDSmWv0Ar8//wDgm7/ylU/aw/7C0P8A6Uy1+gFd+Zf7wv8A&#10;DD/0iJ+meLX/ACVkP+wbB/8AqLSCiiiuA/MwooooAKKKKACiiigAooooAKKKKACiiigAooooAKKK&#10;KAOV+Lnxr+GnwK0XTPEPxS8SrpdnrHiLT9C06ZoJJPO1C9nWC2hwikgvK6ruOFGckgc11VfJv/BY&#10;L/kiPwu/7OS+Hv8A6fravrKgAooooAKKKKACiiigAooooAKKKKACiiigAooooAKKKKACiiigDM8a&#10;/wDIm6t/2DLj/wBFtXxT/wAG9n/Jiuqf9lG1L/0RaV9reNf+RN1b/sGXH/otq+Kf+Dez/kxXVP8A&#10;so2pf+iLSvQo/wDItq/4of8Atx+mZH/yavOf+v8Ag/yxB900UUV55+ZhRRRQAUUUUAFFFFABRRRQ&#10;AUUUUAFFFFAHif7bX7F/hn9r3wNZLZ+IZ/C/jfwzdfbvBHjbTVK3WlXYHA3KQzQscb0BGcKw+ZQa&#10;8t+BX/BRnWfhh4mtf2a/+Cj2i2/w+8exARaf4qmYLoPiWMYUXEVyQEidj95GwAf7pOxfr6uZ+K/w&#10;Z+FPx08JzeBvjB8P9L8RaTNndZ6rZrKqnGNyk8ow7MpDDsRXVTxEfZ+yrK8endenl3T/AAZ9llPE&#10;uDllqyjO6TrYaLbpyi0qtFy+J05NNOMnrKlJcresXCTcn0VrdW19bpd2VzHNDIoaOWJwysp6EEdR&#10;UlfIMH/BKnX/AIR6hJffsZ/tq/EX4Z23zG38P3FwutaXAT0At7o/MowMbmY471qRfAj/AIKy2cY0&#10;tP29fAt5EOP7UuvhZGlyf9ry0k8vPt0pvD4d6wqr5qSf4Jr8TSpw1w3XfPgs5pcvatTr05r1UKdW&#10;H/gNSR9VMyou5jgDqTXzP+05/wAFI/AXw08SP8Bf2dNEl+J3xavMw6d4T8O4mhsZT/y0vp1O2CNB&#10;8zDJYcZCg7hzOp/8E1Pj58ZGWP8Aaw/4KKeP/FFi3/HzonhPT7fw/ZzLnOxkt9wYdskZx6V77+z9&#10;+yt+z9+y14ZXwr8CfhfpugwFdtxcQRl7q695p3JklP8AvMfbGBTUcHR1cud9ldL5t2fySXqjelhu&#10;B8htWxGIePqranTjOnRv/fqVFCrKPeEKcXJf8vInmH7FH7GHir4W+JtW/ag/ab8SQ+JvjJ4whC61&#10;qMP/AB6aNbZythZrj5Y1GAzD7xHpy30hRRXPWrVK1Tml/wAMuy8kfMZ1nWPz/MJYzFyTk0kklaMI&#10;xVowhFaRhFWUYrRLzCiiiszyQr5W/a//AGP/AIsab8Wbf9t79iXULfT/AImabbrBr/hy6YR2Hi+x&#10;XrBP0xMBjZIT/CoyCFI+qaK1o1p0Z80fRro12fke1kOfY7h7HfWcNZ3TjOElzQqQl8UJx6xl12ad&#10;nFqSTXz7+yp/wUX+Cv7R18fht4lM3gX4lWH7nXPh74pItryG4UfOIN+PtCZBIK/NtwSq19BZryv9&#10;pL9ir9mv9rDTkt/jT8NLW+vrfBsdes2a21GzYfdMVzGQ4wedpJU45BrxnSf+Cev7Wfwf/wBF/Zq/&#10;4KWeMtN01WHk6P460C28QRIgGPLV5irRj/dA/rW7hg62sZcj7O7XyaTf3r5s+irYHgfOr1sHingZ&#10;velWjOpTT/uVaUZz5eynSutnOW59dVW1fWdI8P6bNrOvarbWNnbRmS4urydY44kAyWZmICgDuTiv&#10;lyb4Bf8ABWXWYf7Mvf2/fBOkxlcf2hpXwrhmuPTOyaTZnGT9f0o2n/BJnQfiLr0fiT9sb9p74hfF&#10;xo5Vk/sXVNTNhpRYY4+y25AC5AO1WAJ6g5NJUMPHWdVfJNv8Ul+JlT4b4Zw3v47OKbivs0KdapN+&#10;ntKdGmr+dReaMr4tft2/Ev8Aa28SXX7N3/BM6FdVud5t/FnxbuIm/snw/Cx2lrZ+lzORuK7cjjK7&#10;uWX3/wDZI/ZO+Gn7Hfwlg+F3w8E11LJM11rmvX2Gu9XvH/1lxM3UsT0GSFGAPWu48CfD7wL8L/DN&#10;v4L+HHg/TdD0mzXbbabpNmkEMY9lQAfjWxSq4iLp+zpK0fxb7t/ktl+Jz51xJha2XrKsoouhhE1K&#10;Sb5qlWS2nVkkk+W75IRShC7snJuTKKKK5T5AKbPDDcwvbXESyRyKVkjdcqykYII7inUUAfD3iz4S&#10;/Hb/AIJf/EbVvjH+y94NvvG3wV8QXz3/AI0+Gti26+8OylsyXmmrj5o9pYmEYGFAOAA6fTP7OH7W&#10;v7P37WHhIeLvgd8RrHV448C90/zPLvLFz/BPA2HjPBxkYOMgkc16RXzv+0B/wTD/AGXfjr4o/wCF&#10;l6do+peBvGiklfGHgPUG028Yk5JkCfu5STjLMu/j7wru9tRxC/f3Uv5lrf8AxLr6rXumfoEs+yHi&#10;qnGPEHPTxKSSxNOKm5pKy9vTbjzySsvawkp2+ONR6n0RRXyZpv7H3/BRv4axrZfC3/gpfLq2nxLt&#10;h0/x/wCALW/l69WulcSsccc//qlu/wBmL/gqF43H2Lxn/wAFG9H0CybiaPwb8MrZZpV9pp3LRn3X&#10;096j6vR/5/R+6X/yJx/6q5K5c0c6w3J3ccUpf+A/Vm7+l1/e6n0J8YPjd8JfgD4LufiF8ZPH+meH&#10;dItVzJd6lchN7dkRfvSOeyKCxPQGvj7WNe+OX/BXXWV8J+E9K1rwD+zjFcB9W168ja31PxwqH/UQ&#10;Jw0VqW6tk5C8kn5F9K+FH/BJ39nbwp4th+Jnxu1/xN8XPFMLBoNW+I2rPexwNwd0duf3ecj+IPjt&#10;ivp22trayt47Ozt44YYkCRxRqFVFAwAAOAAO1WqmHw2tL3pd2rJei7+b27X1O6jm/DXCX7zJnLE4&#10;tfDXqQUKdJ/zUqTcnKa+zUqNcr1VNSSks/wT4J8J/DfwjpvgLwJoFtpej6RZx2um6fZx7Y4IUGFU&#10;D6dzyepya1KKK4W29WfAVKlStUdSo25Nttt3bb1bb6t9WFFFFBByvxs+C3w5/aF+F+sfB/4reHYd&#10;U0PWrVobq3kHzIf4ZEbqkiNhlYcqwBFfIXgb46/HL/glrqUPwU/a8j1Txd8HI5Bb+C/i9Z27zz6T&#10;GSPLstSjUMwCglVkyeEAUMDtj+56q6zo2j+ItLuND8QaVb31ldRmO6s7yFZI5UPVWVgQwPoRXRRx&#10;Hs4uE1zRfTs+6fR/g+qZ9VkPEkMvws8uzCj7fB1HzSp35ZRna3tKU7PkqJaN2cZr3ZxkkrZ/gD4j&#10;eAvir4WtfG/w18Y6br2kX0YktdS0q8SaGRfZlJGfUdQeDg1tV8o+Nv8Agkl8GbbxXN8QP2YPih4z&#10;+DOs3Mvm3I8C6w8djNJkfM1q5KAccqpVCP4eTTrX9nH/AIKp+EwbHw9/wUP8M+ILXcfKk8UfC23j&#10;njXjA3W7jzD1+Zuf5DR0cNLWFVLykmn+Ca/E7qnD/CmM/eZfm0IJ/YxFOrCa8ualCtTlbvzRvvyr&#10;ZfVleQ/tS/tx/s6/sh6NHc/FbxksmrXnGk+FdIUXOqai54CxQKc4J43ttTPG7JAryfUv2JP29/im&#10;ptPjd/wUz1i102QjzdL+Hvg220htvBIFyrGXnpz2+pFehfs2f8E6P2W/2YdTbxf4S8GTa14qmbdd&#10;eMvFd02oalI2MZEknEX/AGzVc980Rp4SnrOfN5RTX3tpW+SZVLKuCcp/e4/HvFNbUsPCcVLylWrQ&#10;hyLu4Uqj6K268n+CX7OXx4/bQ+Mmk/teft1+GP8AhH9F8Ozef8MvhC7Fhp7HkX1/kDfcdMIw+UgZ&#10;C42n7MoorGtWlWkr6JaJLZL+uu76nh8QcQYriDEQlOMadKmuWlSgmoU4XvyxTbbbbblKTcpyblJt&#10;hRRRWJ4IUUUUAFFFFABRRRQAUUUUAFFFFABRRRQAUUUUAFFFFABRRRQAUUUUAFU/EXh7Q/Fug3nh&#10;bxNpUN9p2o2sltfWdzGGjnhdSrIwPUEEg1cooKjKVOSlF2a1TW6Z8K21t8b/APgkRr91b6V4b1jx&#10;7+zbd3kl1tsFNxqvgQyMS42nmazBwck/KCx4bPmfXHwQ/aD+DP7R/guH4gfBP4h6b4g0ubhpLGcF&#10;4HxzHLGcPE47qwB/AiuwlijmjaGaNWRlwysuQR6Gvmf4xf8ABKb9mz4geL5Pih8Kr3X/AIV+Lpcm&#10;XX/hzqjaf5zcndJCv7tjkkkhVY9ya7nVoYnWt7sv5lqn6rv5r5pvU/QKudcOcWWnnblQxfXEU4qc&#10;avnWpXi1N/aq023LeVOUm5P6aor5Qsv2WP8Agpv4CX7F4D/4KQ6fr1iuBDb+NvhtbTTRjnrcROHk&#10;PTlvSmah+yT/AMFKPiLG1l8Sv+Clkei2EqlZrHwH8O7W0lOe63Tv5qHHp3PsKz+r0f8An7H7pf8A&#10;yJxf6q5LzXedYbk78uK5v/Afq17/AIX+1bU9z/aD/ai+A/7LXg5/G/xy+I+n6Ha8i1t5pg1zePjP&#10;lwQrl5W9lBwOTgc18saX4C+Of/BV/wAa6b45+NnhbUfA37Puj3yX2geDb1jHf+NGVsxz3qgjy7c4&#10;3BDnIbjOfMHq3wJ/4Jbfsx/B3xWvxN8W2+sfEbxkGDL4p+IWpNqU8TDvEj/u4znkNtLj+9jivpAA&#10;KNqjAHQVp7ajhv4N3L+Z6W9F383r2SZ20884f4Ti/wCweatimmvrNSKgqaej9hSvJxl0VWcuZLWE&#10;IS94hsLCx0qxh0zTLOK3treJY7e3gjCJGijAVVHAAHAA6VNRRXCfnzbk7sKKKKBHnf7UX7MPwv8A&#10;2t/hJffCL4p6c7W1wyzafqNq2y6026Q5juYHHKup/BhlWyCRXzb8Mf20Pi7+w1r1r+zt/wAFIo5m&#10;0dZBaeC/jXaW7yWGrwqdqR32FJt7gIFLMSc5YnO3zH+1qzPGHgvwh8QfD1z4S8d+GLDWNLvI9l1p&#10;+p2iTQyr6Mjgg11UcRGMPZ1FzR/FPun+fR/cz67JOJMPhsC8rzWi6+Ek+ZRT5alKbsnOjNpqLaSU&#10;4tOE0lzK6jKM/h/xH4f8W6Nb+IvC2uWepafeRLLa31hcrNDMhGQyupIYEdwauV8kar/wSU8D+B/E&#10;c3i39j79oXx78HrmaZppNL8P6s11pZckk/6JOSNuSfk3bR0AAAq3bfs//wDBWHw/ENO07/goB4M1&#10;yFeFvtc+FkMNxjJwCIJNh4xz1OPqS3Qw8tYVV800/wAE1+J01OHOGMV7+BzenGL+zXp1qc16+zhW&#10;pu3dVNeiPqyvB/2rP+ChXwJ/ZcdfB0l5N4t8fXyhNB+HvhdftWpXs7cRoyoG8lWbHzMM4yVVyMV5&#10;9qn7Af7ZPxbX7J+0T/wUx8WXWmyN++0fwF4ZtdBRk6FDLEzO4P8AtA163+zR+wp+zH+ybbvP8Ivh&#10;zDHq9xk3/ibVZmvNSu2PVnuJSWGf7qbV/wBnk01TwdLWcufyjdL5tpP7l80a0sv4Hyb99jcY8bJb&#10;UqEZ04N/361WMJpd1Ck2+ko7nlP7Kv7JPxo+JXxmj/bk/bwe3k8aLC0XgfwLayeZY+ELVv0e6POX&#10;5xnqTgJ9aUUVjWrTry5peiS2S7L+vXU+ez7PsdxDjFXrpRjFKEIQVoU4LaEI62Su3q25NuUm5Ntl&#10;FFFYniBXz3+23+xbqPx3utH+OvwL8Ur4R+L3gndN4T8SxriO7XqbC8A/1lu/K87tm9uCGZW+hKK0&#10;pValGopw3/rR+TPUyfOMwyHMIYzBytON1qk4yi1aUZRekoyTalFppptM+XP2a/8AgpN4a8S+Ko/2&#10;d/2vPD//AAq34tWpENxo2tP5VhqzdFmsbhjskWT+FN2c/KpfGT9RI6SIJI2DKwyrKeDXEfHb9mv4&#10;FftMeFX8G/HL4ZaX4ismRliN5Dia3z/FFMuJIm/2kYGvnnTf+CY3xh+Dcz/8Mi/8FBviF4Lsv+Xf&#10;Q/EVtB4gsYBnO1YrjaAO2euOpNdLjg62qfI+zTcfk1dr0afqfVVqPA/EF61Gs8vqveE4zqUL9XCc&#10;FOrCPaEqc7f8/GfX1NlmigjaaeVURRlmZsACvlf/AIUV/wAFZ5I/7Nf9vHwHHHyP7Sj+FsbXGOze&#10;WZPLz7dPrWXd/wDBLfx18YLuOf8AbG/bp+InxDtPl+06Dpvl6FptxjqrQWpI2nodpDY71Kw9Bayq&#10;r5KTf4pL8Uc9Phnh2i+bGZzR5e1KnXqTfopUqUP/AAKpEuftAf8ABSSPXfFNx+zd+wJoMfxN+J0+&#10;Y5LuxIk0XQF6PcXdyDsOwkfIpILfKWBwp7r9hz9imx/ZV8P6r4u8beKpfFnxK8ZTLeeOvGN38z3U&#10;/XyYsgFIEPCrxnGSBwq+lfBr4DfBv9nrwjF4F+Cnw40vw3pcaqPs+m2wUykD70j8tK/qzkse5rrq&#10;KmIhGm6VFWi929369l5L5tk5pxJgaOWyynI6UqWHm06k5tOtWad1zte7GCesaUbpPWUpySaKKKK5&#10;D4sKKKKAPj79oj9mL45fsy/GjUv21v2DdEi1S61lg3xL+F0kgjt/EEY5Nza4H7u7HJ4+8SSMksr+&#10;s/srft6fs8/tbWUlj4E8SvpniaxyuteCvECC11XT5F4dHgY5YK2VLJuUHgkHivaK8V/aX/4J+/sw&#10;ftUzpr/xC8DNY+JLc7rLxh4cuDY6pbtjAInjx5mOyyBgOwrsVajWio173Wikt7dmuqXTVNeex95R&#10;4gyXP8HTwnEMZqpTSjDE00pTUUrRhVg3FVYxWkZKUakY6XnFRivaqK+SNI/YV/bk+EyfYvgR/wAF&#10;NvETabGx8rSfiB4RtdbwvZPtEjCRQOPu4q5cfs8f8FWfE6/Yda/4KE+E/D8G4eZP4c+FcE0zr3Gb&#10;iQhD6Ec857Uvq9G+laP3S/8Akf8AMwlwtkcpXpZ1h+TvKOJjJesVh5a/4XJeZ9K+NfHXgr4beGrr&#10;xl8QfFmm6HpNjEZLzUtVvEt4YVHdncgD86+MfiP+0t8aP+ClmqXHwA/YYGo6D8N5Jza+OvjRdW7w&#10;Boc/vLXTFba0jsvBfj738IO5uw8Kf8Ej/hXrXiiDxz+1d8aPHPxm1K3m86G18Zaw39mxyZzkWiHa&#10;QOyElMcbSMV9UeH/AA7oHhLRrfw54W0S003T7OMR2tjY26xQwqP4VRQAo+gq1PC4bWHvy7tWivlu&#10;/nZeTO2jjuEuE5Ktl7eNxa1jOcOShTfSUacrzqyW8faKEE7Nwmcx+z/8BPht+zP8J9J+Dfwo0NbH&#10;SNJg2rwPMuJDy88rY+eR2yzMepPpgV2dFFccpSnJyk7tnwuKxWJx2KniMRNzqTblKTd223dtvq29&#10;woooqTnCvz68J/8AKxB4n/7JdH/6S2lfoLX59eE/+ViDxP8A9kuj/wDSW0r0sv8Ahrf9e5fmj9P8&#10;M/4Wef8AYvr/APpVI/QWiiivNPzAKKKKACiiigAooooAKKKKACiiigAooooAKKKKACiiigAooooA&#10;KKKKACiiigAooooAKKKKACiiigAooooAKKKKACvDf+Cl/wDyYD8Xf+xFvv8A0XXuVeG/8FL/APkw&#10;H4u/9iLff+i63wv+8w9V+Z9Fwh/yVmX/APX+l/6ciYX/AASL/wCUcPwr/wCwHN/6WT19H184f8Ei&#10;/wDlHD8K/wDsBzf+lk9fR9PF/wC9VP8AE/zOnjz/AJLjNP8AsJr/APp2QUUUVzny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5/8A/BN3/lKp+1h/2Fof/SmWv0Ar8/8A/gm7/wApVP2sP+wtD/6Uy1+gFd+Zf7wv8MP/AEiJ+meL&#10;X/JWQ/7BsH/6i0gooorgPzMKKKKACiiigAooooAKKKKACiiigAooooAKKKKACiiigDwT/goZ+z98&#10;R/2jfhn4H8L/AAys7Wa70H4zeEvEmoLd3Swqthp+qw3NywJ+8wjRiF6seK97oooAKKKKACiiigAo&#10;oooAKKKKACiiigAooooAKKKKACiiigAooooAzPGv/Im6t/2DLj/0W1fFP/BvZ/yYrqn/AGUbUv8A&#10;0RaV9reNf+RN1b/sGXH/AKLavin/AIN7P+TFdU/7KNqX/oi0r0KP/Itq/wCKH/tx+mZH/wAmrzn/&#10;AK/4P8sQfdNFFFeef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5l+1R+03oP7K/g/w54w8Q+GLzVY/EnxA0PwrBDZzIjQzanex2kczbuqI0gZgOSBx&#10;zXptfJv/AAWC/wCSI/C7/s5L4e/+n62r6yoAKKKKACiiigAooooAKKKKACiiigAooooAKKKKACii&#10;igAooooAzPGv/Im6t/2DLj/0W1fFP/BvZ/yYrqn/AGUbUv8A0RaV9reNf+RN1b/sGXH/AKLavin/&#10;AIN7P+TFdU/7KNqX/oi0r0KP/Itq/wCKH/tx+mZH/wAmrzn/AK/4P8sQfdNFFFeefm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59eE/+ViDxP8A9kuj/wDSW0r9Ba/Prwn/AMrEHif/ALJdH/6S2lell/w1v+vcvzR+n+Gf8LPP&#10;+xfX/wDSqR+gtFFFeafmAUUUUAFFFFABRRRQAUUUUAFFFFABRRRQAUUUUAFFFFABRRRQAUUUUAFF&#10;FFABRRRQAUUUUAFFFFABRRRQAUUUUAFeG/8ABS//AJMB+Lv/AGIt9/6Lr3KvDf8Agpf/AMmA/F3/&#10;ALEW+/8ARdb4X/eYeq/M+i4Q/wCSsy//AK/0v/TkTC/4JF/8o4fhX/2A5v8A0snr6Pr5w/4JF/8A&#10;KOH4V/8AYDm/9LJ6+j6eL/3qp/if5nTx5/yXGaf9hNf/ANOyCiiiuc+UCiiigAoqHUNQsdJsJtV1&#10;S8jt7a2haW4uJnCpGijLMxPAAAyTX5G/ty/8HAXxK1LxrdeBP2LIrLS9BsZ3ik8W6lYie61JlbAe&#10;GOT5YYjjI3KztkH5OVPbgcvxOYVOWktt29kfdcCeHXFHiJmEsLlFNNQSc5yfLCCe3M7N3dnZJNuz&#10;drJtfrxRX8+/hP8A4LO/8FHPC2srq8n7Qs+qKp+az1bSLSWFuc4IESn24IOK/Un/AIJh/wDBVvwb&#10;+3hpcngHxno9t4d+Iml2QnvtMt2b7LqUYwHuLXcSygEjdExZlDDDOMkdeOyPG4Gn7SVnHq109dEf&#10;Zcc+AnHPAuVvMq/s69CPxypOTcF3lGUYvlv1SaXWyPr+iiivHPxMKKKKACmzzw2sD3NzMsccalpJ&#10;JGAVVAySSegAp1fEvx08bfET/gpF8f8AWf2NPgh4pu9C+Ffg24WD4weMLFwk2rTEjOk2j4OOjCRu&#10;Bw2cqAJN6FF1pO7slq32X+fZdWfQ8O8P1M+xM+eoqVClHnq1ZK8acLpXstZSk2owgtZSaWiu103x&#10;F/4KUeJPiL8QL74H/wDBPf4NSfFLxFYuYNU8UzXBt/DmkS/9Nbnjz9vUrGRu6KxPFVdN/Yx/4KFf&#10;Fq4/tj9o3/gofqXh6ObcZPD/AMJ9HjsY4c/wpdSjzCB6shJ9c19MfCD4O/DT4C/D/T/hd8I/CFno&#10;eh6ZHstbGzjwOTlnY9XdjyzMSSTkmumrV4qFPShFLzaTb++6XyXzZ7lbi/A5Tejw/hIU4rT2tWEK&#10;1ef95ualCnfpGlGPLs5za5j5P/4dVNCvm2f/AAUY/aiWZeY2m+KwkQN6lDbfMPbNZ17+zH/wVA+B&#10;Vy+ufAL9tew+I1nCxdfC/wAVNEVWmUY/d/a4Dv3HnDfIM9eM19g0UfXsQ/itL1Sf6fkZR8QuJJO2&#10;KdKvDrGrRpTT+fIpR9Yyi+zPmP4A/wDBSXQvFPxFj/Z8/aq+GOofCH4kSDFppGvzK9hqx4BNndj9&#10;3Lz0XPOQFLHNfTled/tN/ssfBn9rj4az/DH4z+F0vrViZLC+iwl1p1xghZ4JMZjcZ9wRwwI4rwj9&#10;jX47/F74FfG2b/gnj+134gfVtdt7Frz4Z+OZFwviTS0H+qkJ5+1RAHdnJIVskkBnJU6WIpudJWa1&#10;cfLvHrbunqt7tXttisqybiTLquYZLTdGtRi51cPdyXIt6tCUrycY7zpzcpwXvKU4qXJ9d0UUVxnw&#10;IUUVm+MfGHhn4f8AhTUfHHjPWoNN0nSbOS71K+un2xwQopZnY+gAo30RVOnUq1FCCbbdklq23sku&#10;rZW+IvxI8B/CPwbffEH4meLLLRNF02LzL3UtQmEccS/XuT0AGSTwATXydB+2p+2X+2fNNY/sAfBW&#10;z8PeEdxQfFj4lwSRQ3KZxvsrMfPIT1DOGXAwyqSK5/4PfCfxV/wVa+IsP7U/7TWkXFt8F9Ivnb4U&#10;/De7Xamr7Ds/tS/TJ3hv3gVDjIOOUyZfuizs7TT7SOwsLWOCCGNUhhhjCoigYCgDgADoBXdJUcH7&#10;rSlPrfaPlbq+/RbWZ+i4mjkfA3+z16McXmC+NT1oUH/Jypr21WO0+Z+yhK8eWo02vkvTP+Cdf7Tf&#10;jmFrv9oT/gpt8Vbi4mYM1v8ADuaHQYYunyqyrISMjrheOMetiX/glz4m0mNrvwR/wUl/aQtb9R+6&#10;m1rx+mowA+8LQIG/MV9YUVP17E9GvS0bfdY86XiJxZze5VhGP8saNGMPTkVNRt8tep8bT6L/AMFa&#10;v2TYG1zT/GPh39oXwza4N1pF3YrpGveUPvNC6kxyMBk7WLs2MKCTivYf2Tf27Pgr+1tbXmj+GJL7&#10;QfF2kMU8QeBvEkH2bU9PccEmM/fTPR1yPXaeB7RXzx+2p+wlpH7QUlr8a/g7rX/CF/GLwwvn+E/G&#10;unjy3ldBxa3e3HnQON0Z3Z2hzwy7kao1aGI92qlF/wAyVvvS0t5pJrz2OyjnPD3FEvq2c0YYarLS&#10;OJowUIp9PbUYJQcL7ypRhOPxWqW5T6Horwf9gv8Aa+vv2oPAWp+HfiT4dHh/4k+B77+yfH/htvlM&#10;F2owLiNTz5MuCynkDkZbG4+8Vy1ac6NRwluj4/OMpx2R5lUwOMjy1IOzs7p3V1KLWjjJNSjJaOLT&#10;WjCiiiszzQrzH9qH9r74Hfsh+DF8W/F/xP5U903l6PoVjH52oarN0EVvCPmck4GeFGeSKr/tj/tW&#10;+Ef2Pvgtd/FLxDp8mqahNcJY+GvDts5FxrGoSnEVtGAGOSeSQpIUE4PQ+UfsW/sPeKrfxX/w2T+2&#10;xdxeKPjFrirNaw3Ue608I25X5LKzjLMqOoLbnXoWYDJLvJ1UaNP2ftavw7JLeT7Lsl1Z9lkeRZbT&#10;y151nUpRwyk404RaVSvNWbjBtNQhBNe0qNPluoxUpOywbPxj/wAFVP2x4V1r4e6Lof7P3gu45s7r&#10;xFaDUvEN5H/z0MJ/d26kYwrBXB/iIIrZtP8AgmJ8RNetUn+KX/BS/wDaCvtRx+8n8MeLo9Hty2Oc&#10;QpFJge244r6yqh4g8VeF/CVn/aPirxJYaZb9PP1C8SFOuPvOQOpH51X1yotKUVH0Sb+93b+86nx3&#10;m0JKjlGHpYaH2Y06UJT8r1akZ1ZvveduyS0XyxqX/BNT43+Fbb7T8D/+Cm3xtsb5W3L/AMJtrEWv&#10;QMeOCjpFgH6nHoax9Q/aN/4KMfsUW4vP2rfhPpvxb8Dw/wDHx45+G9uYdSsIx1e6smwHGOd0YVRg&#10;7myRX194e8WeFvF1n/aHhTxLp+qW4OPP0+8SZM5x1Qkdj+VaDAMNrDIPY0fXJydq0VJeaSf3qz/T&#10;yHHjjHVpewzvC0sVC+qlTjTqL/DVpxhUi+3M5R7xa0ON+BX7QHwg/aV+H9r8T/gn44s9d0e6AHnW&#10;7EPA+ATFLGwDRSDPKMARXZV8X/tTfsxeOP2OvHN9+3n+wj4cWO6RvtHxU+G9qoWy8Saerb5biGJc&#10;CO6jBlkBXJJJIUnckv1D8Bvjh8Pv2jvhJofxn+F+sLe6Prlms8DA/NC/R4ZB/DIjhkZezKamtRhG&#10;Kq0neL013T7P9H1+9Lg4gyDBYfB082ymbqYOo+X3re0pVLXdKrbS9tYTSUakU2lGUZRj19FFFcp8&#10;iFFFfMf7ev7UnxM8OeJNA/Y5/ZUjWf4seP42a21BsGHw1poOJdRm4PQBggx1BPJAVtaNGVaooR/4&#10;CXVvyR7GRZJjOIMyjg8NZNpuUpO0YQirznN9Iwim297KyTbSex+1F/wUT+GPwB8X23wY8BeFtU+J&#10;HxK1D/jz8C+EVEs8I/56XUnK26dOuW5B24yR5/F8GP8AgrB+0iy638Vf2j/D/wAFNJuMNH4W8CaW&#10;uoX9vHnOyW7kbb5uOC0bFM8gdq9g/Y6/Yq+F/wCx74LksPDnm6x4p1jE/i/xpqjGS/1q6PLyO7Es&#10;E3FiEyQM85JLH2Sul16NDShFP+9JXb9E9Evk35n1FbiLI+HZewyDDwqSjo8RXpxqSm+9OlNSp0o/&#10;y3jOpazc1dxXyj/w6xvr7/Std/4KOftOSXT8zPY/E5bWIn/ZjW2IUewNUNU/YK/bV+GrR6j+zh/w&#10;Ur8aXDW8eF0r4n2cOsRzEYwGn2qw9CdhPOc19e0VP17E9Wn5NJr8jmj4icVc372pCpH+WdGjOD8u&#10;WVNpfKzXSx8d6L/wUR+Nv7NHiez+Hn/BSf4Hx+F7a6uFt7P4qeD/ADLrw9dMeFMoOZLUk8ENkg8l&#10;VXkfXWh67ovifRrXxD4c1a3v7C9gWazvbOZZIp42GVdWUkMCOhFV/F/hDwt4/wDDF94L8beH7TVN&#10;J1K2a31DT76BZIZ4mGCrK3BBr4lgi8Sf8Eg/jHpulf2vfal+zf431ZbO3iupGml8C6nM2Qdx5NpI&#10;xJPJxz/EP3lctHFr92uWfZbS9Oz8tn0s9H3U8FkvG1OUcuoLDY9JtUotulXSV2qSk3KnVtdqnzSh&#10;O1ockrQl92UU2GeG5hW4t5VkjkUNG6tkMpHBB9KdXCfnQUUUUAFFFFABRRRQAUUUUAFFFFABRXJ/&#10;G742/DX9nf4Zar8XPi14nt9J0XSLZpbi4mb5pGA+WKNeryMflVFyWJwK/Db4p/8ABZv9u7xv8Wta&#10;8TeAvjpqnh3QdQ1iSTSNCtrO1ZLK1L/u4stExJCYySTk5Nenl+VYnMeZ07JLq729D9S8OfCPijxL&#10;jXqZe4U6VKyc6nMouT+zFxjK8ktX2Vr7q/760VU0C4mu9Csrq4fdJJaRvIx7sVBJrgv2r/2pfhh+&#10;x58FtS+NnxVvJFsbMrFaWNvjz7+5f7kEQJGWOCfQKGY8A150ISqTUIq7eiPznB5fjMyx8MFhYOdW&#10;clGMYq7lJuyS9WekUV+E/wAev+C7/wC3N8U/Et5cfDjxTY+BdFaUjT9O0bT4pZo4w2V8yeZXLyYw&#10;GKhVPZRR8BP+C7/7cvwr8TWdz8SfFFj480VZgNQ03WLCKGaSMtlvLnhVCj4yFLBlHdTXvf6tZj7P&#10;m92/a+v5W/E/oP8A4ld8SP7N+s89D2lr+y55c217X5OS/T47X+1bU/diivN/2Uf2pvhd+2H8GdO+&#10;NXwn1BnsrzMV5Y3GBPYXK4328oB4Zcg+jKVYZBFekV4M4SpycZKzW5/PeOwOMyvG1MJi6bhVptxl&#10;GSs4yTs015BRRRUnIFFFFABXjP7WX7dHwU/ZGsLXT/Ftxea34q1Zgnh/wP4dh+0anqTnptiH3Ez1&#10;dsDsMnAOf+3l+19c/ss/Dqw0v4e+Hl8RfEjxnff2T8P/AAqnzPeXjDHnOoIPkxZDOcgHKruXdkZP&#10;7FH7CGn/AAEuLn46fG7W/wDhNPjL4mXzfFHjPUQJGtywA+yWmf8AVQooVPlxuCfwrtReunRpxp+1&#10;rbPZLd/5Jd/kutvtsnyTK8Flcc6zzmdKTao0YvlnXlH4nzWfJRi9JTs3KXuQV1KUOBg0v/grR+1t&#10;ENem8V+H/wBnnwvdKTZ6VFYLq2vtGejzsxEcTEchVKMvRhkVtQ/8EuvFOrxLdeOv+Ck37SF1qG39&#10;9Nofj1NNgY9ysKwOFHtuP1r6wop/Xqsf4aUV5Jfm7t/Nl1PEDOaPuZdSo4Wmto06NO9vOpOM6s/W&#10;c2fI+qf8E6P2l/BMcd5+z7/wU3+LFtcQtuFv8QriHXoZuvysWWMgZPXDfT0yrn9s39tH9ixobL9v&#10;f4K2/inwirqjfFf4a27SR26dDJe2R+aMjqWQKvZQxFfZtR3VrbX1tJZXttHNDNGUmhlQMrqRgqQe&#10;CCO1H1xz0rRUl6JP70r/AH3XkVT44qY391neFpYqm93yQpVV5xrUoxlft7RVI94sxfhr8Tvh98Yv&#10;Bll8RPhd4vsdc0TUY99nqWnzB45B6exHdTgg8EA1vV8LfGr4QeKv+CWPxCm/ay/Zb0e5uPhDqV4r&#10;fFb4Y2efI01XOz+1bGMcR7Pk3IFwFXGQn+r+1fBHjXwr8R/CGm+PvA+uW+paPrFjHd6bqFq+6OeF&#10;1DK4PuD9RWdejGEVOm7xez6p9U/P81qedxFw/hsvo0sxy2o6uDrXUJNJThKNnKlVSuo1Ipp6e7OL&#10;Uo6NqOpRRRXOfKhRmivkn9tH4+/F74w/Ge1/4J6fsg+IJNJ8UX9ml98QvHUOWXwrpTfwrtI/0mUE&#10;bRuUgEYwW3JtRoyrz5Vp1beyXd/15HucP5FieIMw+r05KEYpzqTlpCnTj8U5NXdl0STcpNRinJpP&#10;b/aE/wCCk3hzwT8RZP2fP2Yfhhqfxe+JKgi50Pw5Mq2elN0H227PyQ89RzgA7inGeWtP2Zv+Covx&#10;6uE1348/tpaf8NbKZg7eFfhboqu8Cf8APM3cx3bvVsuM5xxivfP2YP2Uvgx+yJ8OYvhv8G/DK2sL&#10;MJdS1Kf95d6lcY5nnl6ux/IDgACvSPwrd4ilR92hFf4pJNv5O6XyV/M+krcUZRkb9hw9hYaaOvXh&#10;CrVn5qE1KlSXZRi5pfFUkz5Qb/glXJOplvP+CjP7UTTty7Q/FQRx7vZBbcD2zVDU/wBi3/goN8KL&#10;z+2v2cv+Cimra9HFtKeH/ito8d/HNjqr3MYDgHp8qAj19Pr6il9exH2mn5NJ/oc0fETii9q86dWP&#10;WNSjRnFr0lTdvWNn2Z8k/D//AIKT+Kfhf470/wCCX/BQ/wCDjfDDxBfsINN8XWkxuPDerzf9MrjJ&#10;MG7qFkY7ejMD1+s7e4gu4I7q1mSSKRA8ckbBldSMggjqCK574s/CP4cfHPwDqHww+LHhGz1vQ9Uh&#10;8u8sL2IMrc5DA9VdSAysMFSAQQa+Rvgn4r8f/wDBM/4/aP8Asi/GPxXea18HvGly1v8ACXxZqT+Z&#10;LodznjSLqT+6QVWNiAOmMDcEr2dLFRbprlkteXo11t1uu2vk+h1yy7JeMMLUrZTS+r4ynFzlQTcq&#10;dWMVeUqDk3KM4q8pUZOV4pyhLTkPt2iiiuE/PQoopssscMbTTOqqqkszHAA9aAK+t63o3hrSLnxB&#10;4i1W3sbGzhaa8vLyZY4oY1GWdmYgKAOpNfI2uf8ABRT4zftI+K774bf8E2fghH4shs7g2998UvFj&#10;SWvh20cfeMeMSXWDxhMEnkBl5PM6hL4o/wCCu3xl1Xwpa6teab+zh4H1Y2mpNaSmGbxxqkLcqrry&#10;LONgDwRu+U/eP7v7V8FeCfCPw48KWHgbwH4cs9I0fS7ZbfT9N0+3WOGCNRwqqvAH867uSjg1+8XN&#10;Ps9l6935bLrfZfolTA5LwTTisyorE4+SUvZSbVKgmrx9qotSqVbWbp3jCCaU+aV4R+VtL/YN/ba+&#10;Jryan+0j/wAFKPGVobhfn0j4XWcWjxQZzwk+0sfQHYDx1NX/APh1heWP+laJ/wAFG/2nY7pOYXvv&#10;ictzED/tRtbAOPYmvqye4gtYWuLmZY41GWkkYKqj3JrF0b4nfDbxFqjaJ4f+IWh316ud1nZ6tDLK&#10;uDg5VWJ4JA6dan67iteWyXlFJfkc/wDr7xhUTlh5QhBfZp0KMYJecY00vvvfq2fK9x8FP+Crv7OM&#10;ja78Jf2ltB+M+k22Xk8K+PtLWwvriPrsiu4mx5uOAzsEzyR2rvP2Xv8Agor8Nvjx4wuPgn8SfCep&#10;/DX4nWPF54F8V4jln4+/ay8LcpkHBGGIGduMGvoivHf2xP2Lfhb+2H4HXSPFMcmleJdKzP4S8Zab&#10;mO+0W7HKSxupDFdwUsmcHHYgMGq9Gv7taKX95KzXqlo18k/M0o8RZHxDL6vn+HhTlLRYihCNOcH3&#10;qUoKNOrH+a0YVLaqbtyv2Kivl/8AYN/ai+KOr+LNf/Yw/azaOP4reA4VkbVIwFh8TaWWxFqEPA5x&#10;tDjHUg8Hcq/UFc9ajKhU5Jff0a6NeTPl8+yTGcP5lLB4izslKMou8JwkrwnB9Yyi009H0aTTSKKK&#10;KyPHCuP+OPx7+Ef7N3w+u/ij8avG1poWi2a/NcXJJaV8EiOJFBaWQ4OEUFj6VJ8cvjV4A/Z3+FGt&#10;/GT4n6ytjoug2LXF1IeWkI+7Eg/ikdsKqjqzCvlf9l79mTxn+2p46sf28v26vDgkYyGf4UfDe6UN&#10;ZaBpzNujuZ4myJLmQCKTLdMAlQdqR9VCjCUXVqu0V23b7L9X0XyT+u4fyDBYjB1M1zao6eDptR92&#10;3tKtRq6pUr6XtrObvGnFptSbjGU1h+0l/wAFE/214Guv2S/hNpvwn8ETf8e/jz4kW5l1G/jPR7Wy&#10;XIUY53SBlOeGBBrY07/gmt8cvFlv9q+OP/BTb41318zbm/4QfVotBgQ88BESXIGfUZx09PrZQFG1&#10;RgDsKKp4yUdKUVFeib+93f5LyOypx3isL+7ybDUcLTW3LThUqPzlWqxlUb78rjHtFLQ+Tbr/AIJh&#10;fEHQbd7n4X/8FLv2hLHUdv7ubxN4vj1i3B5xmF4o8jP+0M1j3nir/gqt+x3DJrfjrS9C/aC8G2/N&#10;3PoNqNM8Q2kY/wCWghH7u4AGcooZyT1ABr7Koo+u1JaVEpLzS/NWf4hT4+zTEe5mlGjiqb3VSlBS&#10;/wC3atNQqxfa07d01oeW/sufth/A39rzwi/ib4SeJGa7s28vWvD2pR+RqOlTA4MVxAfmUggjcMqc&#10;cE16lXyp+2p+w34m1PxWv7Yv7F19F4V+MmgqZplt49tr4stwvzWV4gZVdmAAV267QD/C6ep/sZft&#10;YeFf2wvgta/E7RdLk0nVLe4ew8UeG7l83Gj6jFxLbyAgMMHlSQCVIOAcgTWo0/Z+1o/Ds094vz7p&#10;9H+pjnmQ5bUy1Z1kkpSwzko1KcmnUoTd2oyaSU4Ts/Z1ElezjJRktfWKKKK5T4sKKKKAPz//AOCb&#10;v/KVT9rD/sLQ/wDpTLX6AV+f/wDwTd/5SqftYf8AYWh/9KZa/QCu/Mv94X+GH/pET9M8Wv8AkrIf&#10;9g2D/wDUWkFFFFcB+ZhRRRQAUUUUAFFFFABRRRQAUUUUAFFFFABRRRQAUUUUAeU/td/swQftW+Cv&#10;C/g648aPoY8N/Efw/wCLFuI9PFx9obTL6O7Ftgum0SeXs35O3OdrdK9WoooAKKKKACiiigAooooA&#10;KKKKACiiigAooooAKKKKACiiigAooooAzPGv/Im6t/2DLj/0W1fFP/BvZ/yYrqn/AGUbUv8A0RaV&#10;9reNf+RN1b/sGXH/AKLavin/AIN7P+TFdU/7KNqX/oi0r0KP/Itq/wCKH/tx+mZH/wAmrzn/AK/4&#10;P8sQfdNFFFeefmYUUUUAFFFFABRX5m/8FLf+C52q/B3xxqXwD/ZEsdPutW0m6a21/wAXanb+fDBK&#10;o+aG1j3BXdW4aR9ygqwCHhx8SW//AAWU/wCCj8Gvf29/w0heP+8L/Y5NJszb8jGNnk9Pxr3MLw/j&#10;8TRVTSKe173/AATP37hf6OHiDxNlEMwvSw8ZrmhGrKSm09U3GMJcqa25mn3SP6DaK/Pn/gl7/wAF&#10;qLP9qLxLZfAH9pPT9P0bxrdhk0XWrFTHZ6y4GfKKHPkTlQSPm2ORhQpKof0Gry8Vha+DrOnVVn+f&#10;mj8p4u4P4g4HziWW5vS5KiV01rGUXtKMtnF2fmndNJpoKKKK5z5cKKKKADNfMn7Qf/BSfw54L+Ik&#10;n7Pv7L/ww1P4vfEhVIudD8NzItlpTdB9tuz8kPPbnAB3FOM4X7aPx9+MHxk+NVr/AME8v2QvEMmj&#10;+J76yS++IXjuHLL4V0tv4U24/wBJlBG0blIBGMFtye4/swfsqfBn9kX4bw/Db4OeGVtISwl1LUZv&#10;nu9SuMfNPPL1dz+SjgADiu2NOlh6aqVldvVR8u762fRLV73Stf77CZVkvDeW0sxzum61asuajh+Z&#10;xTg9qtaUbSUJfYpwcZzS5nKEeVz8CtP2Zv8AgqJ8eriPXfjz+2lp/wANbKZg7eFfhboqu8Cf88zd&#10;zHdu9Wy4znHGK1W/4JVyTqZbz/goz+1E07cu0PxUEce72QW3A9s19X0Uvr2IXw2j6JL9L/eYz8Qu&#10;JIu2F9lQgto0qNKCS83yOUvWcpPuz5B1L9i7/goN8J7v+2f2cv8AgonquvRx7TH4f+K2jx38c2Dk&#10;q1zGA4B6fKgI9fSx4A/4KUeJvhj4+sfgl/wUL+Dcnwv1++k8jTPF1rM1x4b1eX/plc8+Ru6hZCdv&#10;RmU19bVzfxa+EXw3+OngDUPhh8WPCNnreh6pF5d5Y3ke5Tg5DKeqspAZWBBUgEEGhYqFTSvFNd0k&#10;mvu0fzXzRrS4wwObWo8Q4SFWD09rShCjXh/eThGMKlusasZc2ylFvmOignhuYUubaZZI5FDRyRtl&#10;WUjIII6g06viP4JeLPiB/wAE0fj9pH7Ivxk8VXutfB/xpdG3+Efi3UpPMk0O4ycaRdPj7pBVY2OF&#10;6YwNwT7crGvR9jJWd09U+6/z6NdGeJxFw/PIcRB06iq0KseelVSspwvbZ6xnFpxnB6xkmtVZsooo&#10;rE+dCqut63o/hrSLrxB4h1W3sbGzhaa8vLyZY4oY1GWdmYgKAOpNWJZY4Y2mmdVRVLMzHAAHevhe&#10;9k8Tf8Fd/jJqnhi31W8039m/wPqxtNRNrIYZvHOpxNyocci0jYA8EbuD94/u+ihR9reUnaK3f6Lu&#10;30X6XPpeHeH45zKrXxNT2OFoJSq1LX5U3aMYxuuapN6QhdXd23GMZSXTa5/wUT+NH7SXiu++G/8A&#10;wTY+CMfiyGzuDbX3xS8WNJa+HbRx94x4xJdEHgBcEnkKy8mfTP2DP22fiYz6l+0h/wAFKvGVqbhM&#10;PpPwvs4dHjgz1Cz7WY+gOwHjOa+qvBngzwn8O/C1j4I8C+HbPSdI0y3WDT9OsYBHFBGo4VVHArT5&#10;z0rR4pU9KMVFd2k2/m1p8kj16nGlHLb0cgwlOhBac84QrV5f3pVKkZKDfalGnFba7v5R/wCHWF5Y&#10;/wClaJ/wUb/adjuk5he++Jy3MQP+1G1sA49iayJ/gr/wVf8A2b3Ou/Cb9pXQfjRpVsS8nhXx5pa6&#10;ffXEec7IruNsebjgM7BM8kdq+xaKPr1d/HaXql/ldfJozh4g8QVPdxqpYiD3jVo0pJ+klGNSPrCc&#10;X5nzx+y3/wAFFfhv8e/F1x8FfiR4S1T4a/E2x/4/PAviwCOacY/1lrIQFuUznGAG4ztxg19D147+&#10;2H+xb8Lf2wvBEel+KFk0nxNpOZ/CPjLTCY7/AEW7HKSxupDFdwUsmcHHGCAw4L9g39qT4na14r17&#10;9jH9rDZH8VvAcQeTVEAWHxNphOItQh4HONocY6kHgllUnSp1qbq0dLbx3t5p9V+K89y8wyfJ87yu&#10;pm2RxdN0rOth23J04tpKpSk9Z0rtKSl79NtXc4vmX0/RRRXGfCBRRXJ/HT41+AP2dvhNrnxm+J2r&#10;rZ6NoNi1xcyfxSMB8kSD+KR2wir3ZhVRjKUlFLVm+Fw2IxmIhh6EHKc2oxildtt2SS6tvREfxy+P&#10;nwi/Zt+H118UfjX43tNB0W04a4uSS0r4JEUSKC0shwcIoLH0r5h0/wDaS/4KKftsW5u/2TPhNpvw&#10;n8ETE/Z/HfxItzLqN/Gej2tkuQoxzukDKc8MCDUP7Ln7MvjT9tLxzY/t5ft1+HFkZnM/wp+Gt2oa&#10;z8P6ezbo7ieJsiS5kCxSZOMYBKg7Uj+1FAUbVGAOwrsl7HCe6kpT6t6xXkl1829Oy6n3+Jnw/wAE&#10;yeFp0oYzHR0nOfv0KUlvCnBPlrSjtKc7073UISSU38k6d/wTW+OPiy2Fz8cf+Cm3xsvr5m3N/wAI&#10;PrEOgwKeeAiJLkDPqM+g7Pu/+CYXxC0K2e5+F3/BS79oSx1Hb+7m8TeL49Ytwe2YXijyM9fmGa+q&#10;tW1nR9AsJNU13VbaytY1zJcXc6xxoMZyWYgDgVS8NePvAvjNpF8H+NNJ1Yw/60abqUU+z67GOKn6&#10;7irXTVv8Kt91rHIuPuMpRdSM48ieqVCiqa8uVU+S3lax8l3fir/gqt+x3BJrfjvS9C/aC8G2/N5P&#10;oNqNM8Q2cY6yCEfu7gAZyihnJPUAGvev2Xf2wfgd+134QfxP8I/ErNdWbeXrXh/UYjBqGlTZwYri&#10;BvmUggjcMqccE16hXyr+2n+w74o1HxUv7Yn7Ft/H4V+MWhqZp1tU22vi23VfmsryNWVXZgF2u2cl&#10;VB/hdKjOhivdqJRl0ktF81svVWt1TOnD5hw7xdP6rmVKnhMTLSFenHkpOXSNelH3Ixb09pSUeXeU&#10;JK7X1VRXk/7Gf7V3hX9sH4K2vxP0TTJNJ1S3uHsPFHhy4YmfR9Ri4ltpAQGGDyCQCVIOByB6xXHU&#10;pypzcJKzR8RmWXY3KcfVwWLg4VacnGUX0a38n5NaNap2CiiipOIK8Z/ax/bo+Cn7JFlaaZ4rnvNc&#10;8WauwTw94H8OwfadU1JycDbEPuJnq7YHYZOAc/8Aby/a8u/2Xfh7p2jfDvw8PEHxI8bX39k/D/wy&#10;uWa6vGGPOdRz5MWQznIByF3LuyMv9ir9hDS/gJcXXx0+NWs/8Jp8ZPEymbxV4z1D941uz4/0S0z/&#10;AKqBFCxjbjcEHCrtReulRpxp+1rbdEt3/kl3+S6tfbZPkmVYLK451nnM6Um1RoxfLOvKOkm5WfJR&#10;i9JTs5SleEFdSlDgYNK/4K1ftZwJrl34s8O/s8+GbrJtdKt7FdX18xH7rTMxEcbEYO1SjLnDDIxW&#10;xF/wS68UavGt344/4KS/tIXV+V/ezaH4+TTYCfaFYHC/ma+sKKf16rH+GlFeSX5u7fzZdTxAzmj7&#10;mXUqOFpraNKlC9vOpOM6s/Wc5HyPqf8AwTq/aZ8Dwrd/s+f8FN/itb3MLFlt/iHPDr8M3X5WLLGV&#10;GT1w3Axj0yrj9tD9tD9i6WGx/b6+Ctp4m8IhgrfFj4aW8kkVsmcb72yPzRkdSyBVwcKrEGvs2o7u&#10;0tb+1ksb61jmhmjKTQzIGV1IwVIPBBHY0fXHPStFSXok/k0vzuvIqnxxUxv7rO8LSxVN7vkhSqrz&#10;jWpxjK/b2iqR7xZjfDX4m/D/AOMXgux+Ivwv8XWOuaJqUXmWWpafNvjkHp6gjoVIBB4IBrdr4T+N&#10;Hwi8Xf8ABK34iXH7WH7LehzXPwf1a+jb4r/DSzTMelqx2f2pYICBGFygZFBAA7JzF9seCfGvhX4j&#10;+ENN8e+B9cg1LR9Yso7vTb+1bdHPC6hlcfUHvyO9RXoxppTpu8Hs+qfVPzX4rU8/iLh/D5fRpZjl&#10;tR1cHWuoSaSnCSs5UqqV1GpG6enuzi1OOjaWpRRRXMfKBRRRQAUUUUAFFFFABRRRQAUUVR8S+JvD&#10;3g3w/eeK/FmtW2m6bp9u099fXkwjigjUZZ2Y8AAUb6IqEJ1JKMVdvRJatvsi9RX4dftq/wDBaz9p&#10;nx1+0PrWpfsr/GfVfDfga2ZbTRLaKxgzdLHkNdMJY2ZTI2SFJBC7QQDmv1x/Yc8d+Lfif+x58Nfi&#10;H481qTUta1rwbYXmqahMqq1xO8Ks7kKAAST2AFeljMrxGBw8KtW3vdOq66n6hxr4S8S8B8P4PNc0&#10;lBLENJU05c8G481ppxSTS0aTdnoeqUVz/wAVPih4H+C3w71j4qfEnXodM0PQ7F7rULyY8IijoB1Z&#10;icKqjJZiAASRX43/ALVn/Bfz9qH4leLrzT/2bfsvgXwvHuisZGs47nUrgYx5skkgZEPcIijb0LP1&#10;qcDluKzCTVJaLdvY4/D/AMLeLPEivNZXCKp09JVJtxgm9o3Sbcra2inZauyav+2FFfgT8M/+C3f/&#10;AAUR+HetR6pqXxetfFECyBpNO8SaPDJDKP7pMIikUf7rg+9fr1/wT+/4KAfC/wDb6+F03i/whZSa&#10;TrukukPiTw5cTB5LORhlXRsDzImwdrYB4IIBFbY7J8Zl8eednHuunrsezx/4JcaeHmBWOxqhVw90&#10;nUpNtRb0XMpRjJXeidmr6XTaT98oooryT8gCiiigAoorzP8Aa2/ah8C/sh/BLU/jF44Elwbcrb6P&#10;pFvzPql9IdsNtEOpZm6kA7VDN0FVCEqk1GKu3sdmX4DGZpjqeDwkHOpUkoxit227JEn7TP7WHwO/&#10;ZI8C/wDCd/GrxetjHM3l6XptvGZr3UpuAIbeFctIxJUZ4Vc5YqOa+e7H4k/8FSP2y4E1f4R+EtF+&#10;Avgm4ObXVvF1qb7xBex9pFtv9XApHZwG7hiDWp+xr+xV408VeNY/24f26kh134qavGk2h6HNGGsf&#10;B1oRujtreI5CzLuO58kqeh3bnb64rslKhhfdglOXVvVfJbP1d79Efc4nGcO8HS+q4GlTxmKjpOtU&#10;XPRjLrGjSfuzUXp7WqpKW8IRVpP5Ls/+CY/xN8RW6XPxZ/4KY/H6+1DGZJfCniiLRbctxnEKRSce&#10;2403UP8Agmf8Y/DEBuvgv/wU1+Omn3w5VvGWvRa7ATxwY3SLj8f/AK/1tRU/XsV3XpZW+61jg/4i&#10;JxZzfxoW/l9jQ5PTk9nyW8rWPjLUPjp/wUr/AGK4P7S/aP8Ahppfxo8Dw83Xiz4f2/2bWNPjB5ee&#10;yOFmGOf3YAGDubpn6T/Z8/aS+DP7Ufw+t/iX8E/GttrGmzACZYztntJMcxTxH5opB3Vh7jIwa7o8&#10;8EV8cftZ/sneNv2b/HF5+3n+wfpH2PxNaZuPiF4Bs1K2Xi+wB3ykRLwl0o3MrKMsSSAWJD1GVDF+&#10;7JKE+jWkX5NdPVad11O/D1+H+NJLC4ilTweMlpCpBclCpJ7Qq078tJy2jUp8sE7c8Em5r7Horh/2&#10;cP2gPAH7UPwY0P43fDW98zTNatfM8l2HmWswO2SCQDo6MCpHtnoRXcVxyjKEnGSs0fBYzCYrL8VU&#10;w2Jg4VIScZRejUk7NNd01YKKKKk5wrwL9qv/AIKEfCr9mzX7X4V+HtC1Lx58R9T/AOQX4A8Jx+fe&#10;HIyJJyMi3j925I5CkAkZH7fX7V3xC+G8/h/9mH9l+xt9U+L3xEkaHQ4X+ePRLIH99qdwv8KIu/YW&#10;wCyk4YIVPTfsYfsO/Dv9kTwtNfLdyeJPHmuDz/GXj3VV8y+1a6Y7n+diWSLcTtjyexYs2TXZTpUq&#10;dNVa2t9o9/NvovxfTufdZbk2T5RlVPOM8Tmql/Y4eL5ZVUnZ1Kkt4UVJOKt79SSkouKTmvJ4vhX/&#10;AMFZv2mnXXPiN8ePD3wL0O6w8Phjwfpq6pqkEZwQs107bPNxkExttHZe1bH/AA6z1PUR9r8R/wDB&#10;R39pqa8b/XSab8SktISf9mJbchfzNfV1FH16tH4LRXkl+dm382yZ+IOfU/dwMaWGgto0qNNWXnOU&#10;ZVJes5yfmfIerfsA/tkfDspqP7N//BTHx60kC/LpvxMt4dbimPGN0pVSB6/IxOc8d6lj/wAFBP2h&#10;v2VvEVn4J/4KQ/A2HSdJuJ1gtfi14GWW60OQk4U3EXzS2x5wc9+QgXmvseqHijwv4a8beHb3wj4x&#10;0Cz1XStStnt9Q03ULZZoLmJhhkdHBVlIOCCMGmsZ7TStFSXdJJ/el+dzSlxrTzC1HPsJTxFN/ahC&#10;FGvHzjUpxjzNdFVjUi9rLdL4Z8T+HfGnh+z8V+EdctdT0zULdZ7HULGdZYZ42HDKykhgfar1fCer&#10;aR4j/wCCQHxYs9f8K3F5ffs2+MdYWDWtNuJGmbwLqExAFxEclvsjt94YOOmd23d90WV7Z6lZw6jp&#10;11HPb3EayQTQuGSRCMhlI4II5BHWsq9FU7Si7xez/R9muv37M8niLh+nlPssVg6ntsJXTdKpaz0+&#10;KE43fLUg2lON2rOMotxlFuSiiiuc+ZCmySRwxtLK6qqrlmY4AHrTq+LP2k/iH8T/ANvX9oTUv2EP&#10;2ePFt54d8F+F9v8AwuXx1p7kSSBj/wAgi2YdJGAYOc/3gRhWD7UKLrSetktW+y/rZdWfQcO5BVz/&#10;ABcouoqVGlFzq1ZXcacE0m2lrJttRhFayk1Fb3XS/FL/AIKVX/iv4iXnwF/YK+D9x8WvF1mfK1LW&#10;Ybpbfw/o0h4zcXZOJCvJKIRuxtVt3AztO/Y8/wCCjPxguxrX7Rf/AAUFuvC0M25pPDnwn0VLVIQR&#10;9xLqX95gHuysT696+kvgj8DPhV+zp8OrH4V/Bzwda6Lounr+6trZfmkc/ekkY8ySMeSzEk11pIUb&#10;mNbvFU6WlCKXm0m3990vkvmz3qvF2X5Q3Q4ewkKcVp7WtCFavP8Ave+pU6V+kacU47Oc2rnyj/w6&#10;rZP38P8AwUY/aiE6/MrP8VQ0e71KfZsEZ/hz04rLvf2U/wDgpr8D7h9a/Z7/AG6bfx5bRNvj8M/F&#10;jRQ4mUD7jXcB8zJ9Rs5r6kHxT+GJ1n/hHB8RtB/tDdt+wf2xD52cZxs3bs456dK3s0fXcT9uz9Yp&#10;/p+RMuPOK6bSxqp1YNfDWoUpRa8rw5l6wcX2Z8t/A7/gpXp2ofEm3/Z5/bC+FN/8IfiFcYTTrXWJ&#10;hJpest0JtLwfI2TjCk87gAzHivqQHIyK4P8AaL/Zq+Df7Vfw2uvhX8bPCEOq6XcNvhf7s9nMAQJo&#10;ZB80cgyfmHYkHIJFfO/7I3xl+LP7K/x2j/4J6/tYeK5ta+12z3Pwh8eXQ51qxT/lxnbtcxKOM9QM&#10;ZOU3KVOliKbnSVpLVx8u8eunVO7W92trxGV5LxRl9XHZLT9jiKUXOrh7uUXBfFUoSk3JqK1qU5uU&#10;oxvOM5RUlD7EooorjPgAooqn4i8Q6J4S0C98U+JtUhsdO061kub68uH2xwQopZnY9gACaCoxlUko&#10;xV29Elu2VfHXj3wX8MfCd746+IXiey0bR9NhMt9qWoXAjihX1LH8gOpPA5r5Kj/bn/av/bIvbnRP&#10;+CePwRgsfDKytE3xc+I8MlvYSKDjfZ2oxJOx6qSCBxvRc8c58M/h/wCI/wDgrh8Sf+Gg/jfbXlr8&#10;A9B1J1+HXgOdjF/wkc8RKHUr1R96PO4IhPqOm4yfdGm6bp2jadBpGkWENra2sKxW1tbxhI4o1GFR&#10;VHCgAAADgCu6UaOD92S5p9U9o+Xm+/Rban6JiMPkfA37jFUY4rMF8cZtujh3/JKMWva1V9tNqnB+&#10;641Gnb5L0v8A4J5ftVePFe9/aH/4Ka/E6WabaWs/hy0OgxQ+qq6q5Iz0O1fpVqT/AIJba/pkbXfg&#10;/wD4KRftKW98F/czax8Q0v4F/wB6FoFDfmK+sKKn69iejS9FFL7rHny8ROK+b3KsIR/ljRoxh6ck&#10;aajb5a9T43n8I/8ABWn9lOM6/wCHPiT4e/aC8O2uDd6Bq+nrpGttEPvGCZSY3cDnDls9FUkivV/2&#10;Tf2+fg1+1bLeeEdPg1Dwr440kldd8A+KIfs2pWbDGWCH/Wx8/eXpxkLkV7jXgP7av7Cvhr9puztf&#10;iT4B1t/B3xW8NJ5vg3x5ppMc9vIpyIZiv+thbJUqc7Q7EdSrVGtRxHu1kov+ZK33paNeiT9djso5&#10;5w/xNL6vndCGHqS0jiaMFBRfT21GCVOUL/FKnGFSOr9+3K/fqK+fP2Bf2u9f/aG8Ma18MPjPoS6H&#10;8VPh7eLpnjrReAskgHyXsI/55Sgbh2BOBkFSfoOuWrSnRqOEt1/V/R9D5HOcnx2Q5lUwOLSU4Po7&#10;pppOMotaSjKLUoyWji01uFFFFZnlhX59eE/+ViDxP/2S6P8A9JbSv0Fr8+vCf/KxB4n/AOyXR/8A&#10;pLaV6WX/AA1v+vcvzR+n+Gf8LPP+xfX/APSqR+gtFFFeafmAUUUUAFFFFABRRRQAUUUUAFFFFABR&#10;RRQAUUUUAFFFFABRRRQAUUUUAFFFFABRRRQAUUUUAFFFFABRRRQAUUUUAFeG/wDBS/8A5MB+Lv8A&#10;2It9/wCi69yrw3/gpf8A8mA/F3/sRb7/ANF1vhf95h6r8z6LhD/krMv/AOv9L/05Ewv+CRf/ACjh&#10;+Ff/AGA5v/Syevo+vnD/AIJF/wDKOH4V/wDYDm/9LJ6+j6eL/wB6qf4n+Z08ef8AJcZp/wBhNf8A&#10;9OyCiiiuc+UCiiigD5b/AOCzfxQ134V/8E7fHmo+GrloLzV1tNIWdCQUiubmNJunrD5i9sbs+1fl&#10;l/wRP/Zv+HP7SH7atrpfxW0CDVtH8O6Hcax/Zd180NzcRvGkSyL/ABoGk3lTwSoBBBIP69f8FMP2&#10;fNX/AGnf2JfHXwo8NWjT6xLp8d9o0Mf3pbq1lS4SMepfyyn/AAOvw2/YJ/a4139hT9p3TfjMPDkm&#10;oWtvHNp3iHSGby5ZrSQgSKpP3ZFZVYZ43Jg4BNfXZKpVMnr06Px3frsrfqf2d4GU8TmngvneXZLL&#10;lx7lUtZ8svepQULSurX5Zxi7q0ru63P3Q/bV/Ys+B37Un7P+s+AfFvgPTY7uz0maTw5qlrZxxXGm&#10;XCRkxNE4GVXIAZPusvBFfgX+yl8ZfE37NP7Tvg/4s+HrySG40HxFCbtYnx59uX8u4hP+y8TOh9mr&#10;9P8A9pz/AIODf2dL34H6vo37PnhbxFqHizV9NltLP+2LFbW309pE2mZ2DsZCm4kKo+YqASoOa/Ho&#10;yytL55kbfu3bs859a7MhweLp4apTxEWovRJ+jvp9x9p9H3g/i/LuF8yy/iWjOGHrNRhTqb2cZKq1&#10;Fu6jK8V0TabXc/qmtLqG9tIr23bdHNGrxt6qRkVJXOfB67mv/hJ4Wvrg5km8OWMjk/3jboTXR18N&#10;Jcsmj+A8RS9hiJ0/5W19zsFFFFIxPD/+CjH7Q2s/sz/sj+KPiB4Pkk/4SS8jj0jwpHCu6V9SunEM&#10;Plrg7nXcZAMc+XWr+w9+zLpX7Jf7Nfh34RwQRtqsdv8AbPFF8rbnvtUmAa4md+sh3fKGPOxFHQCv&#10;HP8Ago+JfGP7T/7LvweukR9Ov/idNrV5HJ0aSwtw0XHfHmv+OK+vq7Kn7vBwivtNyfydl91n9593&#10;mcpZXwLgMJT0+tyqV6j6tQlKjSi/KLjVkvOfkFcP+0r8atG/Z0+Afiz43a88f2fw3ok12qSNgSzB&#10;cRR/V5Cij3au4r87f+C7HxM1r4i33wy/YA+Hep/8Tj4g+Ire61a3ibLLbiYRW+8f3TKXf62+e1Tg&#10;cP8AWsVGm9t36LV/gc3h/wANx4r4uwuX1Xak5c1WXSNKCc6jb6e5FpPu0fKv7APxf+Nn7Kv7WXw0&#10;/ag+NusXF14X/aAk1GDVL64kO0zS3zxtK2TgMk5gmJxjy5WAGea/bwEEZBr4Z/4Ky/sQaJqX/BN3&#10;T/DHwk0toZ/gzZ219oUcZJlNnbxCO4G4clvKzKT1Zo/U17V/wTO/aeb9rT9jfwl8TtTuhJrVta/2&#10;X4jPc31uAjufTzBtlx28yvQzKccdRji4K1m4tfjH8NPkfo3iljMHx5kNDjHBU1Dkq1MNVilblim5&#10;4aTS70nyN7Xgkuy98r5n/wCCp3wJ1/4m/s5N8XfhiGg8ffCm8Hirwjf23E6tbYkuIFI5IkiQ/JyH&#10;ZEBBr6YqHULG31Own027jDRXELRSKwyCrDBH5GvKo1ZUasZro/6XzPx/h/OMRw/nVDMKOrpyTs9p&#10;LaUX3jKLcZLqm0cl+zt8YdF/aB+BXhP41eH5FNt4m0G3vtqNnypHQeZEfdH3IfQqa7Ovkb/gi5dX&#10;mn/sm6x8NZwoh8GfErXtHsVX7qwrdGXA9t0r19c1eKpxo4icFsm7enT8Ds4wymjkfFONwFF3p06k&#10;1D/BduF/Plav5hXx/wD8FMNW1j45/E34Xf8ABPHw5dTw23xG1dtT8dTWrFZE0GyPmyRBh9zzWXG7&#10;1QDncRX2BXyT8I7i3+I3/BY34ua9foWl+HPwx0Pw9p4fogvj/aEjL7nIGeuMjpWmD92cqv8AIm/n&#10;ok/k2mepwHbCZhic2td4OhOtHyqXjSpS/wC3KtWE15xPqrw54d0PwjoFj4V8MaVBY6bptrHbWNla&#10;xhI4IUUKiKo4AAAAFcb+1Y7x/swfEaSNirL4F1Yqy9Qfsctd9Xn/AO1f/wAmu/Ef/sRdW/8ASOWs&#10;KOtaN+6/M+cyeUqmeYeUndupBtvr7y3Pxx/4Jv8A/BKLXv8AgoL8GNY+Lv8Aw1DeeEf7J8US6P8A&#10;2f8A8I29/wCbst7ebzfM+2Q7c+ft27T93OecD3Dxv/wQ/wD2pf2V/BuqfGj9m39uvU7nXNDsJL1r&#10;K10u40iS5jiXzCiyR3kwckA/I67T0PWvE/8AgmR/wVQ8V/sM/BDWvhboX7KeoeO4tT8VS6q2q2ni&#10;CS0WFntreHySi2c2SBCG3bh9/GOMn1T9ov8A4L7/AB08efCzVPBHhD9kxvAcmsWr2V14j1jWJ74W&#10;sUo2MyILSAB8McEluf4Sa+0xSz6WMlGnb2d9E+S1vPr+p/cvE1Px/wARx1WoZcqcstdRKMaiwji6&#10;el1JO9ZrfS3P26H2l/wSK/bK8X/tpfsox+MfiU8cvibw9rEuja3dxwiMXjJHHLHPtACgtHKoYDjc&#10;rHAzivqSvlX/AII3/Cn4KfCn9irSrb4LfFKw8ZLrGoTaj4g1ywheJTqDqiPCY5AJI/LRI0w4Vjjd&#10;gbgK+qq+RxypRxlRU1aN3Zbfgfxv4h08po8cZjDLKTp0FVmowcXDlSeq5Wk4q97RaTSsrLY+Mv20&#10;dMi/ZH/bX+Gf7d2gy/ZtF8VahF4I+KESttV4LjizvW7funUbicnaiAdzX2aDkZFfN/8AwVx8FW/j&#10;b/gnp8SI3ZUm0nSo9Ws5iP8AVyWs8c2R7lUZf+BV7R8EPEF14s+C/hHxTfNmbUvDNhdTE92kt0Y/&#10;qadZ+0wtOb3V4/JWa/Nr0SOjPKn9qcG5dj6jvVpSq4Zvq4QUKlK/flVScF/djFbJHUUUUVxnwp8Y&#10;6HYW37a3/BUnVvEWrjz/AAX+zrZx2Ok25IaO88R3Q3yzntiFBsx1DxKc4yK+zq+S/wDgjpo4vf2d&#10;/FnxlupGkvPiD8U9e1i4lkxuCrdG2RPoPIY892NfWldmOdq3s1tBcq+W/wB7uz7rxCqexz/+yqb/&#10;AHWChGhFdnBfvX6zrOpN+btskfLv/BVT9v4fsKfAuG+8I2Ud5428UzPZeFbWaPdHAygGS6kH8Sxh&#10;hhf4nZR03EfLXwU/4IsfGn9r60h/aA/4KL/tG+LP7Y161SeLw/p8qfbLOFgXRJJJ1eODBb/j3SLa&#10;nIyCSBF/wU8lb4n/APBZ34D/AAh8RR+Zo1nBo8i20q5R5JtRneRsHqCIYlP+5X6mV6Eq08twdL2O&#10;k5pty62vZJdttT9CxGd43wt4HytZJy08Zj6cq1WvyxlUUOdxp06bknyRsrytq5dT8n/2m/8Agk38&#10;af8AgndoVx+1j+wH+0F4olXwvb/ada0PUJE+1G2U5lk3RBIrmIL8zwvEPlViCxwB93f8E7v2wLT9&#10;tz9l/RvjNJYQ2erpI+neJLO3b93DfxBfMKZJIRwySKCSQsgBJxk+2alpunazp8+kavYQ3VrdQtFd&#10;WtzEJI5o2GGRlYEMpBIIIwQaq+G/Cvhfwbpa6H4Q8N2Gk2UZylnptmkES/REAA/KuPEY+WLw6jWV&#10;5p6S627Pv5HxvEniJiOMuG4YbOqSq42nO8MT7sZ+ya1p1FGK59bOLdmtdXd3vuiSo0UqBlYYZWGQ&#10;R6V8ZfsnWq/sb/8ABQPx5+xXZBo/BfjzTz44+H9s33bCYtsvrRP9jcCyrgbVjA5JJP2dXyZ+35Hb&#10;+Cf2vv2XfjRBMsFwvxEuvC88hbaJodTtdgRj3w8fyjPVuATWeDfM50ntJP70rr8Vb0bPP4HqPF1c&#10;Zk9TWniaNTTtUpQlWpSXnzQ5L/yzktm0fWdFFFcZ8KUvEniHRvCPh6+8V+I9QjtNP0yzlu7+6mbC&#10;QwxoXdyfQKCT9K+Tv+CVfgfW/iVaeMv+Cg/xMtCfEXxe1maTQxcLmTT/AA/A/lWtuP7oby9xA4ZV&#10;jPWu2/4Kw+LLzwd/wTx+KWo2EhWS68OGx3D+5cSJC4/FHYfjXqP7NPgm2+G37PHgfwFawrGuk+E9&#10;PtiqDA3LboG/8ezXZH93gXJbydvkrN/e2vuPu8JJ5T4fV8RTdp4yt7Fvr7KjGNWcV5TnOk3/AIEu&#10;rO3r82v+Dkm+vbH4HfDZ7K8mhZvFd0GMUhXP+je1fpLX5q/8HKn/ACQz4a/9jZdf+ktdGS/8jSl6&#10;/oz3/AtKXixlaf8APL/03M5Pw9/wbk69r2gWOu/8N23kX22zin8r/hAnbZvQNtz/AGkM4z1wKwvi&#10;7+x1/wAFI/8Agkz4YHx6/Z9/ahvvHHg/RGU63o7286QwQlzl5bCSaVDFlvmeN96bmb5QC1fq38PP&#10;+RA0P/sD2v8A6KWk+IvhvS/GXgDXPCWt2yzWeqaTcWt1E4yGjkiZWH5GtlneNlUSrNTj1TjHVfJH&#10;s0fHbjivmSoZ3Oni8JzWnSqUKPLKF7NJxpxkpWvyu+j1aex59+xH+1h4W/bR/Z10X46+GbA2Ml4G&#10;t9W0xpN5sr2PAli3YG4ZIZTgZVlOBmuu+Onwa8FftB/CHxB8GfiHpUV5pPiDTZLW4jkXPlsRlJV9&#10;HRwrq3UMoI6V+d3/AAbXeM9Wm8LfF74YSyE6fpOsaXqFmu4/LLcJdRS/mtrD+X0r9Pa5MwofUcwn&#10;Th9l3X5o+Q8RshjwF4jYvA5fJxVCpGdJpu8VKMasLPe8VJK+91fc+X/+CUvxV8c+J/gJq3wJ+LV5&#10;JN4t+D/ia58IatNNnzJ4bY4tpjnlgYsKH53hN2SSTX1BXyH8EJz4D/4LEfGbwTZ25itfGnw30XxD&#10;N2V7i1YWuQPUrK2T7Gvrys8bFe35kviSl96u/wAbnn8fUaK4ieLoxUY4mnSrqK0UXWpxnOKXRRqO&#10;aS7JbBRRRXIfFhRRRQAUUUUAFFFFABXmH7Z/7QV/+yv+y/4w+P8ApXhmHWLrw3pyzW+nXFwYY5ne&#10;aOJdzAE4Bk3EAZIXGRnI9Prz79qn9n/Sv2p/gD4i+AOu+IrjSbPxJBDDdahaQrJLFGk8cp2hjjcR&#10;HtBOQM5wcYOlH2fto+0+G6v6X1PWyGWVwzzCyzJXw6qQ9qtdafMuf4fe+G+2vbU/Bn4tftF/tr/8&#10;FTPjLpPg3Wrq68QahcXRXQ/CuiwmGwsNx+aQR5IRVH3ppGJCj5mxXhF3pd1oXiSTRL7b51nfNBNs&#10;bI3I+04PpkV/Rx+yt+wp+zf+xV4NutD+CPghYLy7gxqev37Ca/vcA4DykDCg5IRQqAnOM81/Oz49&#10;/wCSp61/2MFx/wCj2r9AynMKOMnOnRhywilb53P9FvCPxGyXjTGY7Lsjwaw+Bwkaapqyi5ObnzNx&#10;jpFe6rLVvVyd3Zf0/eGP+Ra0/wD68Yf/AEAV+S//AAcofEPXLn4o/Dn4VC8kXTbPQ7nVGtwx2vPL&#10;N5QcjoSFiIHcbj0zz+tHhj/kWtP/AOvGH/0AV+Y//Bx5+zp4r1zRvBf7TXh/SpbnTtFjl0bxBJCC&#10;32VZH8y3kYDohbzELdAzIOrCvk8ilTjmkOfzt62dj+QfAHE4DC+LmDlimlf2kYt7c8oSUfm9l3bS&#10;Wptf8G8H7Mnwyk+A2vftJ+JPCOnah4kvvFE+l6bfXVusz2VnDDAxEe4Hy2eSR9xGCVVO1Uf+Dgz9&#10;jX4Waf8ACDTf2sfAfhDT9J8QWviCDT/Ek1hbpCNRt5kcJLIFADypIsahj8xVyCSFGPnz/gkD/wAF&#10;VvAP7DnhzxB8HPjZ4f1S48M6xqv9q2Oo6PCs0tndmKOKRXjZl3I6RR4IOQV6ENkXP+Cu/wDwVn8A&#10;/tq+B9H+BvwI0TVrfw3Z6qup6vqerRCGS9mRHSKJY1ZsRr5jMSx5YLgfLk+19UzJZ/7VJ8t9+nL2&#10;/S3c/dP9UPE6n9IZ5tCFT6q6ibq3/d+w5dae9tvdUbX57St1Nv8A4NzPjZqHhn9pHxR8Crq+k/s/&#10;xR4ca/t7ct8v2y1deQPUxSSc+iD2r9lq/n5/4Ir6hdaf/wAFMfhmbaVlE02qRSqrEB1bSrzg+ozg&#10;/UCv6Bq83iSnGnmXMvtRT/NfoflP0ocroYDxKjXpqzr0Kc5f4lKdP8oRCiiivnz+cwoJxyaK534v&#10;eKB4I+E/ijxmW2/2R4dvb3PPHlQO/b/dppczsa0KM8RWjShvJpL1bsj5V/Y/sbP9sL9uT4lfts+I&#10;42uNG8B6g/gj4Y27kNHEsI/069Hq0jn5SMYWRgckA19mV82/8EjPAyeB/wDgnv8ADsyFnu9c0+fW&#10;9QuH+9NNeXEk+48f3HRR7KK+kq6sdK+IlFbR91ei0/Hf1Z9f4g4qFXiqvhKL/c4V/V6a6KFH3E1/&#10;jac5dXKUm9Wwr8i/+CyPjHx/+2P+1zffs5fBG6uJbP4N+A7/AFzxE0DNtNwsSTThdvXahtovZ2cY&#10;+Xn9SPjt8X/DfwB+Dfib40eLj/xL/DWjz388asFabYhKxKT/ABO2FHuwr4j/AOCEvwl8ReMfCHxE&#10;/bc+K+mxy6t8UvEFxFayTRhlms0kZpiAc/I07OmD18gdRiuvLZfVYzxjXw2UfOT/AMlc+y8K8RDh&#10;HA47jWtBSeFUaVBPaVes7O3fkpKcmvNM+hP+CXf7TiftWfsX+EvH2oaut3rmnWv9keJsybpFvbcB&#10;Cz/7Ukfly+4kr6Er8v8A/gm9rsH7Bn/BTz4mfsD+IZJrTQPFt0134NWXd5fmLGbi3XJ4+a1Z03d3&#10;hVeSa/UCufMqEaOKfJ8MrSj6PX8NvkfO+KPD+FyHi6pPBL/ZcTGOIoO1k6VZcyS8ovmh/wBulXXd&#10;D0jxPol54c8QadDeWOoWslveWs6bkmidSrIw7ggkGvkb/gmzfah+z18Y/il/wTq1u4uJrHwPqS67&#10;8P7q6kLO+hXzbhbnPXyXIG7+IyNwNuK+w6+TPjNptt8Pv+Cv/wAGPG9m7xyfET4d+IfDt4qt8sv9&#10;nqL5CQP4h5hGTjgAA8YM4V88KlJ9U2vWOt/uuvmcvCFT69l+ZZPU1jUozrRX8tXDRdVSXn7KNWD8&#10;pvsrfWdFFFcZ8Kcf+0B8YNB+AHwR8VfGrxMf9D8M6FcX8ke4AzNGhKRDP8TvtQe7CvE/+CVvwL17&#10;4d/s+SfG74m/vvHnxcv28V+LLtiSw+0FpLaDnkBInHy/ws7gcVj/APBaS51K9/Yzj+H2lsPM8X+O&#10;dD0ZlZSd6yXattwOTyg7GvqvRtKs9C0i10PToglvZ20cECAfdRFCgfkK7P4eBVvtt39I2t+L/BH3&#10;cpf2X4eQVN2lja81Pv7PDxg4x9JVKrk11dOD6FmvyK/4K4fB/VP2jP8Agrp4B+AFn46uPD6+KPCG&#10;nWn9px27Ti2Jnvjv8oSR7/u4xuX61+utfkR/wVs+M97+zx/wWD+H3xr07wVL4in8O+EdNu49Dhuj&#10;C14RPfDYHEchXrnOxunSu7IfafXJcnxcsrevTfQ+3+j/AP2h/rpiPqH8f6riPZ35f4nKuT4vd+K3&#10;xe730Ork/wCDbTxEI2MX7ed0zbflVvALgE+5/tI4/I1L+y38Yv2xP+Cdf/BQXQf2FP2mPiveePvC&#10;fjaGP+wdUvr6adoBM0iQXEJlLPGPNheJ4SxUZLDoC1qX/g4i+JJjYRf8E6tZVtp2s3jKYgH1I/sw&#10;Z/MVyH7CHxl8L/8ABR3/AIKV2v7R37U3xC0fw74k8J2Yg+Hvw1jjkiM5jLuhEsoCymMyyyFAfNdv&#10;m2qkZFepKOaSoVHj0nBRfSLafRrl1WvV6WP1mpQ8WMVkGZVPEGjCtgoYeo42jhp1I1bfu5U/qyco&#10;tSs5SlaCjdt2P1sryn9tT9mrQ/2sf2cfEXwe1OFVvri1Nz4evs7ZLHUovnt50bqhDgAkdVZh0Jr1&#10;aivk6dSVOanHdao/kHLcwxeU5hSxuFly1KUlKLXRxd0/vR4R/wAE2v2h/EX7S/7Inhvxx45WRfE2&#10;m+bovipJo9kg1C0bypWdcDa7AK5XAwXr3evkf/gn1dyeDv2wv2pvgfa2oh06z+IFj4lslVht83VL&#10;Z2n4x8vzQIevfoMc/XFdGMhGGIlyqydmvJSSaX4n0PHWBw2B4pxCw0FClU5K0IraMK9ONaMV5RjN&#10;R+QV8x/8FWfix468Ifs82HwX+EV5JD4x+LfiS18H6FJASJIVuiRcSgjlAsW4F+Nm8HIIBr6cr5B/&#10;aDmTx1/wV8+BfgO/iMlt4T8C674hhXOVW4nzbhiPUCIYyOCeKeBivrHM1flTl9ybX42NuAaFGXEc&#10;cVWipQw0KuIcXqpOjTlUhFrqpTjFPybPo74AfBTwb+zp8GvDvwV8A6dHb6Z4f0yO1j8uML5zgZkm&#10;b1eRyzsepZia0vih8SfCHwd+HOufFXx/qn2PRfD2lzX+p3WwsUhiQs2FAJZiBgKASSQACTW9Xx7/&#10;AMF1vFGp+Gv+CdHiaHTJGX+1NX02yuGX/nk1wrMD7HYB+NTh6bxeLjCT+JpN+r1OThvLq3GPGWFw&#10;WKqNyxVaMZyv737ya5pXfXVv1Pk/wD4S/bO/4Lo+P9Y8beJ/iveeAvgro+tfZrXSLEuVmVSHEaxK&#10;yrcXATYWmlJWNn+VSPkr0/x5/wAG5PwesvC0l/8AAv8AaK8aaX4sgj8yyvNdkt5rV5lwQCLeGKSM&#10;Ej7wZiuQcNjB+oP+CVPgrRvAf/BPX4V6ZolrHGt54Xj1K4ZFwZJrpmuJGPqd0hH0AHQAV9B16OIz&#10;TFUMRKnh3yQi2kkl0017t9bn6fxN4vcU5BxFWy3huosJgsLUlTp0oQhytQly81S8W5yna8uZvf5v&#10;89f+CSv7a/x1g+NHib/gnh+2Rrct54y8K+b/AMI/ql/Nvnukgx5lu0h5nPlkTRucs0YfJOBX6FVj&#10;2Hw98AaV4ovPG+meBtHt9a1J1fUNYt9MiS6umWNYwZJQu9yI0VAWJwqqOgArYrz8XWp4it7SEeW6&#10;V10v1a7J9j8z40z7K+JM8eY4HCLDc8YucItcntbe/KCSXLGT1UdbO7vrZfIP/BVrwHrnw+0fwh/w&#10;UA+GFpt8T/B3WYrjVPs6fvL/AEKdxFd25/vKFkLYJwqmQjBNfV/hbxLovjTwxpvjDw1qEd3p2rWM&#10;N5p91C25JoZUDo6nuCrAj61z37Qvg21+IfwG8aeBbxFaPVvC9/aMHXI+e3dRkfU15D/wSS8Wah4v&#10;/wCCd3wxvNTmaSaz0NtPDN/zzt55IYx+CIo/Cql+8wKb3g7fJptfc0/vO/FTlm3h9Rr1NZ4Ot7FP&#10;r7KtGVSEfSE6dVr/AK+M+jqKKK4z4Q+M/wBr+2/4bB/b4+Hn7D94Wl8G+EdPPjj4iWin5b9kcR2V&#10;pJ/sbyGZedwk7FQR9lRxxwxrDDGqqq4VVXAA9K+Uf2Fok8aftr/tRfF/UF3Xa+NNN8M2u4cwW9hZ&#10;7cL6B2cMfUgHivrCuzFy5eSktoxX3tXb/G3okfdcb1PqssFk9PSnhqFN26OpWhGtVk/PmmoX/lpx&#10;WyRHdf8AHtJ/1zP8q/CX/gnf/wAE0de/4KIW/jbX/wDhpC88H/8ACM6xHb+T/YLah9p80O27P2qH&#10;ZjbjGGzntX7tXX/HtJ/1zP8AKvzS/wCDcP8A5FX4v/8AYy2f/oE1d2W4ithcDiKlJ2kuTWyfV9z7&#10;7wt4izjhXw/4jzPK6ns68Hg1GXLGVuapUi9JxlHVNrVempit/wAG+Xx9+Gkcniv4Hf8ABQC+h8Qw&#10;xt9kZNDudKLd9v2iC+ldMkD+E+vau7/4Jkf8FBf2gtL/AGiNV/4J6/t4XUknjTT3kh8O61dLma6k&#10;iQu0Esg4lDxDzYpiAWAIJJZa/RCvy7/4K4Wtn8Of+Cqf7O3xW8PWqw6lqF1p1vfSRjaZlj1MIC2O&#10;rbJ2XPXAUdAK2w+Kq5q5UMRaTabi7JNNK/RLR21PU4X4wzTxcqYrh/idQrznRqzoVlTpwqUqtKDm&#10;rSpxjeElFqUWte5+olfGfi+ys/2Kv+CoOg+OdIxb+Df2iLVtK163VcR23iO3y9vcen75WEeMZ3u7&#10;E84H2ZXyX/wWS0dbT9mHQPi5ayGO+8A/EvQdYs5FHzc3a27L9D54P/ARXl4F3r+ze0/dfz2+52Z+&#10;W+HtT23EKyqp/CxsZUJLu5r92/WFVU5p949rn1pRTY23xq/quadXGfChRRRQB+f/APwTd/5SqftY&#10;f9haH/0plr9AK/P/AP4Ju/8AKVT9rD/sLQ/+lMtfoBXfmX+8L/DD/wBIifpni1/yVkP+wbB/+otI&#10;KKKK4D8zCiiigAooooAKKKKACiiigAooooAKKKKACiiigAooooA8L/b9/aM8f/sz/DfwV4r+HUOn&#10;yXXiD4weFPDN8NSt2kUWWo6pDa3BUBlxII3O1skA4JB6V7pXyb/wWC/5Ij8Lv+zkvh7/AOn62r6y&#10;oAKKKKACiiigAooooAKKKKACiiigAooooAKKKKACiiigAooooAzPGv8AyJurf9gy4/8ARbV8U/8A&#10;BvZ/yYrqn/ZRtS/9EWlfa3jX/kTdW/7Blx/6Lavin/g3s/5MV1T/ALKNqX/oi0r0KP8AyLav+KH/&#10;ALcfpmR/8mrzn/r/AIP8sQfdNFFFeefmYUUUUAFec/tefEnW/g9+yz8Q/ij4ZlEep6F4N1C802Vl&#10;yI7hLdzGxHfD7Tj2r0auU+O3wvsvjZ8FfFnwf1C5MMPifw7eaY069YvOhaMP/wABLA/hWlNxVSLl&#10;tdX9D0cnqYSjm2Hnilekpwc1veKkubTrpc/nf/YS+EWg/tH/ALZngP4WfEDzLzTde8Rp/bCyXDK1&#10;zEoaWRS+d2XCkEg55655r+gnx/8Aso/s6/Er4RSfArxR8INBbwu1n9mt9Mt9MiiW0UD5Wh2qPKdT&#10;yrLggjNfzv8Ag3X/AInfsQ/tTWOv6loCweKPh54oDXOm3eQrywvhoyRztdcgMOqsCO1fq5rP/BxV&#10;+yRD8Mn8QaF4B8WTeKGsy0Ph24tY0hW428I1yHI2BurBScc7c8V9hn2Fx2JrUp4dNxtpbo77/dbU&#10;/tf6QPC/H3E2eZXjeG4VKtCMPddKWkKjldT0a5U4uNp7JR3R+TPxj8Ga5+yz+054i8EeGdfm+3eB&#10;fGE8Gl6opAkLW1wfJm44DYVWI6Zr+jj9nL4tQ/Hn4BeDPjRDaC3/AOEo8M2WpSW4bPkySwq7x577&#10;WLL+FfzR/E74h+I/i38R9e+KPi+ZJNU8RavcajqDRqQnnTSNIwUZOFBbAGeAAK/oA/4JF3s99/wT&#10;n+Fr3DszR6JJGpY5+VbmUAfgKniWi/qdKc/iTs/mtfxRzfSiymf+peU47F2eJpzVOUl1c6fNP5c1&#10;O67X0tdn0hRRRXxp/EAVx/7QPxh0D9n/AOCHir41+J2/0PwzodxfyR7gDMyISkQz/E77UHqWFdhX&#10;yT/wWkn1G/8A2NYfh5pjDzPGHjvQ9GZWyQ4ku1bbx7oK6MLTjWxEIS2bV/TqfRcI5TRzzijBYCu7&#10;U6tWEZPtFyXN/wCS3Nv/AIJW/AvXvh1+z1J8bPiaPO8efFy/bxX4svGyXH2gtJbwZPIEcTj5eis7&#10;gcV9N1X0fSrPQtItdE06IR29nbpBAijhURQoH5CrFRWqyrVpTfX+kvlscvEGcV+IM6r5hV0dSTaS&#10;2jHaMUukYxSjFdEkitrWs6V4d0e68Qa7fxWljY20lxeXU7bUhiRSzux7AKCSfQV+Elx+0h8aB+09&#10;J/wVwtRfS+Eh8Yv7Ikt1dgxthartt8dBmyGwZ4DDmv0X/wCC5n7S0PwN/Ytvvh9pF5jXviLc/wBi&#10;2MEbfP8AZSN11JjuuzEf1mWpbb/gnXbP/wAEiB+xzb6JCviGbwr/AGiQyjc2ulvteS3r5uIs9kGO&#10;nFezls6eDw/taq/iPl/7d+0/xX3H7h4X4zKeBeG45xmtNSjmdb6raXTCpf7RUXlzShH1jufXXhrx&#10;HonjDw7Y+LPDWox3mnanZx3VjdQtlJoZFDI4PoVINXq+If8AghD+0/N8Zv2S2+DPilpF8Q/DO8/s&#10;yaOcnzJLFyz27EHkFfnhI7eUpP3q+3q8nFYeWFxEqUuj/wCGfzR+N8X8OYrhHibFZRX3ozcU/wCa&#10;O8JekotSXqeUftsfs0aD+1l+zh4i+EOp2y/2hNam68N327bJYanEC1vOj9UIf5SR1VmHQmsD/gm3&#10;+0P4h/aX/ZE8NeOfHKyL4m04S6L4qSePZINQtG8qVnXA2O2FcrgYL4r3avkb/gnzdS+Dv2wf2pvg&#10;hbW3k6dZ/EGx8S2Sqw2+bqls7z4AHy/NAnfnPQY50p/vMHOD+zaS8rtRf33X3HrZXOWacDY/B1Nf&#10;qsqeIg/5VOcaFWK8pudKTt1p3PrmiiiuM+FPmP8A4Kr/ABW8beFP2fNP+Cfwmvng8YfF3xJa+D9D&#10;khz5kKXRxcSgjlQsW4F/4N4OQQDXtvwD+C3gz9nb4N+Hfgr4A06O20vw9psdrCsaBfNcDMkzeryO&#10;Wdj1LMTXzl8fpz46/wCCv3wP8CXsJltfCPgLXPEMK8lVuJ8224j1AiGCe54r68rsr/u8NTprqnJ+&#10;rbS+5L8Wfd8QSllnCeV5bDRVYyxNT+9Kc50qafdQp0049nUn3dw9K/C39kz/AIJ8a5/wUR/aP+Mm&#10;jJ+0Bd+DR4T8SSyhxorah9p8+8ul24+0w7Nvlf7Wd3bHP7pHpX4X/sbf8FAvEP7Bn7Sfxo1TQP2e&#10;7zx83ibxJJFJFZ6w9n9i8i8uiGJW2n3bvNPZcbe+ePUyT617Gv8AV/jtG23fXfTY/UfAr/WmOQ8Q&#10;S4bt9dUMP7O/s9/avm/i/u/g5vi+Wtj6Ek/4N5PjV4BU+LPhB+33eR+IrNWbTnXw3caaQ+0jAuIb&#10;6R489MhTwTXsX/BGP9s346fGpPHf7Mv7TWoyal4v+G18IW1i4bdPPD5jwPHM44kdJYziTqwcZyRk&#10;+LeO/wDg4j+NH/CKXh8KfsJT6JfeS3k6prHiOe6t7c4++0QsodwHX/WLXqv/AAQh8I/CvVPAvjb9&#10;oa2+NFh4t+InjfWPtPjS1trd4JNH3M0qwNHIAzbneR/NUCM8KufLJO+Mjj3gJyxyTenK0o3TvrrH&#10;RK3c+j4zw/iDU8OMwxPH9GE6ilSWGnGNFzhNz9+88OnGNNwunztXk0lq0ff1fIX/AAVY8Ca58PtI&#10;8H/8FAPhjZ48TfB3WY7jVfs6/vL/AEKdxFd25/vKFkLYJwqmU9a+va439ojwXa/Eb4CeNPAd7GrR&#10;6v4Vv7Rldcj57dwM/iRXgYWr7HERl06+aejXzR/OnCOb/wBh8R4bFSV4c3LUi9pU5+5Ug/KUJST9&#10;bnSeFvEuieM/DOneMPDWoR3em6tYw3mn3ULbkmhlQOjqe4KsCPrV6vnP/gkp4tv/ABj/AME7/hhe&#10;6lLvls9DbT93/TO3mkhjH4Iij8K+jKivT9jWlT7Nr7mcfEGVvI8+xeXN39jUnTv35JON/na4V8Y/&#10;tfWo/bD/AG+fh7+xBeBpfBvg7Tz45+Ilqp+W+ZHEdlav/sbyGZf4hJ2Kg19nV8m/sIJb+N/20v2o&#10;vjHdnzLpfHGn+GLZic+RBp9psKr1xudssM9VGQDW+Efs+eqt4x09W0vwu2vM+i4Jqf2bTzDOI/Hh&#10;qD9m+1SrOFGMl2cI1Jzi+koprWx9YRxxwxrFFGqqq4VVXAA9K8m/bg/ax8M/sWfs4658dvEVgL6a&#10;zVbbRtM8wp9uvpMiGEsAdq5BZjg4VWPOK9br8uP+DlbxlrceifCT4bQ3DLpt9f6pqF1F2kmiW2ii&#10;P/AVnm/77qstw0cZjoUpbN6+i1f5G3hbwvhuMuPsDlOJ/hVJNz1teEIyqSjdarmUXG61V7mF8Av+&#10;Cev7WP8AwVdt7H9qf9ub4/6zo3hbVd8vh3w3paASvas2N0EbkxWcTbRhikjyKoLAgqx6b44f8ED9&#10;V+Cfh9vi3+wZ+0F4ytvF+gRtd2emateRLNeyIM7ILi2SDynIyArKysTglQSa/SvwV4W0zwP4O0nw&#10;XotusVnpOmwWdrHGuFWOOMIoH4CtOumWdYxVP3bSgto2VrdmuvmfUYrx042pZq5ZbUhRwcG1DDRp&#10;w9iqd3aEo8vvXXxNu7bbTWlvkH/gkB+334j/AG0PgxqPhn4sR7PHngm4S116YxiP7fE+7yrgoAPL&#10;f5WR1xjcmRjdtX6+rJ8MeBPA/gkXC+DPBuk6R9qmaa6/svTorfzpGYsztsUbmJJJJ5JJNa1efial&#10;KrXlOnHlT6dj834pzLKM34gxGNyzDfV6NSXNGnfmULpcyTSVo812la0U1FaI+M/Fen237Fn/AAVE&#10;0HxrpG228F/tEWr6Xr1uvypbeJLYF4Lj0/fKwjxjO93YnnFfZlfJf/BZLSFtP2Y/D/xctpGjvfAX&#10;xM0HWLSVB83N2tuy/Q+eD/wEV9Zo25Fb1Ga1xD9pQp1HvrF/9u2t+DS+R7XFFT+1OHsrzWetVxnh&#10;5v8AmeHcORvzVKpTh6QXW4tGaK534weIJ/Cnwl8UeKbbPmab4dvrqPH96OB3H6iuSK5pWPiqFGWI&#10;rxpR3k0l83Y+VP2N9Pg/a9/bg+Jf7cevO1xofgzUJPBHwvgkbciRwcXt6vvI5+QjB2yMDyAa+za+&#10;a/8AgkN4LTwX/wAE8/h2ZJFkutasbjWb6ZVx5kl1cyzZPuEZF/4DX0pXVjpXxMoraPur0Wn47+rP&#10;sPELFQqcV4jCUX+5wr+r010UKPuJ+smnOXeUpN6s+Rv+C41zc2n/AATm8XT2s8kcg1LTMPGxUj/T&#10;I+4r4w/Zb/4IR69+0r+z14S+PH/DZt5ov/CU6PHff2V/whr3P2XcSNnm/b039Ou1fpX2Z/wXO/5R&#10;w+L/APsJaZ/6WR16B/wS3/5R7fCX/sUIP/Qmr08PjMRg8pUqMrNza2T+yu6Z+o8O8acScEeC1PF5&#10;LXVKpPHVISfJTnePsIO1qkZJapO6SZ8N+Ov+CS/7fv7CnhS7+Mn7H/7ZOreIpNFje+v/AA9Y2dxp&#10;8l2iKC+228+eG6O1f9W/LbQACcCvsD/glf8At/xft3/AybU/FNlFZeNPDMyWfim1gTbFMzKTHdRj&#10;Pyq4DZX+FlYdME/UFfl1/wAErvJ+HH/BYb9oL4ReHYBDo89nqtytvHwqPDqlvswOmALmUD0zgcVP&#10;tpZng6rrJOcEpKSSTavZp2tfyOdZ9ifFXgnNamd04Sx2BhCvTrxhCnOUOdRqU6nIoxkrO8dLpn6d&#10;a/oOjeKdDvPDPiLTIbzT9QtZLa+s7iMNHPC6lXRgeoKkgj3r5I/4JralqvwC+L3xT/4J369c3E1j&#10;4C1RdZ8ATXTlpDoV6d6QbsfN5TnG7OSZGHAUCvsKvkn4yi2+Hn/BYf4M+J7BWWb4ifDfX/D2oCPo&#10;62I+3xswz1BJGcZ6Dp08/Cvnp1KT6pv5x1v9118z874QqPHZfmWT1NY1KE60V/LUw0XV515+yjVg&#10;/KZ9bUUUVxnwoUUUUAFFFFABRRRQAUUUUAZPjvxMfBXgfWfGIsvtP9k6TcXv2fzNnm+VEz7N2Dtz&#10;txnBxnoa/AP9rj/gpF+13/wUN8Qw/DzUWktdEvNRA0jwJ4XhkKTOW/dLJjL3Ug45b5d2SqrwB+/3&#10;jjwyvjTwVrHg57w266tpdxZNcLHuMXmxsm7GRnG7OMjNeD/sWf8ABLv9lz9iHbr3gHw9NrPilofL&#10;n8Wa8VlugD95YQAEgU/7A3EcFmr2MrxuEwMZ1KkOaenL5b39OnmftnhLxxwXwDhcZmWY4P6xjk4f&#10;V01pHSXNJyekNeXVJz6LS7PwD+Lnwp8a/A/4jap8KPiLpyWeuaLMsOpWscyyCGUorFNy8Ejdg4JG&#10;QcE9a/od/wCCb/8AyYR8If8Asn+mf+iFr8QP+Cqv/KQ/4sf9jU//AKLjr9v/APgm/wD8mEfCH/sn&#10;+mf+iFr2OIakq2XUJy3dn96P2v6SGYVs28Ncjx1ZJTquE5W2vOjzO2+l3pqz5e/4ONfiPrPhr9lX&#10;wn8PtMuGjg8S+Ls6htY/vIreFnCH1HmNG3/APy8A/wCDeD9l/wCGHxY+IXjj43fEbwzZ6vc+D0sL&#10;bw/a30KyxwT3HntJPsYEb1WFVRj03sRyAR9Xf8F6v2efE3xr/YxTxj4O0ia+vvAetLq9xb26lnNk&#10;Y2inYKOoQMsh9FjY9Aa/N3/gk/8A8FErH9gL4tazdeNdBu9S8I+LbSCDXIdPVTcW8sDOYLhAxAbb&#10;5sqlcjIfI5ABMDGpX4dnTw/x3d0t91+a+/Yjw+weY599G3G5dw6/9s55qUYu0n+8hKSvdazo+6v5&#10;vhP0r/4LS/safCH4tfsieKPjTD4M0+z8YeCdOGoWGtWtusU0tujr5sEjKP3ibCxAbO1gNuMnP5q/&#10;8EW/jVrHwe/4KAeD7GzvpI7Hxc0mg6pAr4WZZlzFuHfEyRkd/wAzX0p/wUx/4Lb/AAX+P/7OWqfA&#10;D9m/QNdlm8UKkGtaxrFqtqltahw7xogZmd3KhT0AUt1PFfBP7Fmo3Ok/ti/CfUrRyskPxJ0N1wcZ&#10;/wBPh4+h6fSurLcJio5PVpYhNXvZPorf5n1nhbwlxTh/BrM8q4kpygqirezhU1lGDpq2jbcVzpyi&#10;tGneVtUz+mCiiivhT/P8KKKKACvjLW7eP9tT/gqW/gnX7eO88C/s76Xb38liyZjufEl4N0TydmEU&#10;aZVcfK0bH+LFfZtfJ/8AwSWWLxR8P/ip8bbob9Q8b/GzxBezTMvzLBHKsMMP+6gVsDtuNdmGfs6V&#10;Sot0rLycv+BdfM+54Uqf2Xk+Z5tD+JCnGjTfWM68nGUl5+xjVinunJPofWFFFQ399aaXYzanfzrF&#10;BbwtLNI5wERRkk+wArjPh0nJ2R+eP/Ba7x/4z+OPxP8Ahf8A8E4/g/qHk6x4x1ZdT1y5Vz/o8K7l&#10;hDBeSoAnmYZBxCmOtdt/wQq/aH1/4l/sxal8BviDfNJ4k+FusPpU8dxJmYWbs5gDZ5+RlliB/uxK&#10;O2T5j/wTBttY/be/4KJfFb/goV4qizo2hTtongyM/dUMPLjK+6WsYLdi90SKx/Gsln/wTl/4LeWP&#10;i6KdtP8AA/xshCXy7isEU93KqyM38IC3irJn+BJm6CvpJ04yw7wCXvRip/8Ab28l/wCAu3yP6ox2&#10;U4CtwxW8OqcF9bwuGji00ryeKV6lelfdv2E1BJaXhrqj9RKKM0V82fysfGXwB0qD9iv/AIKU+LP2&#10;bra7WHwT8adNk8X+C7NRtjstXh+W+tVHTLorSggABVReSM19m18i/wDBS2xXw18d/wBmX4w2LFL2&#10;w+MEWi7l6vDfQOHB9sQ/+PGvrquzFP2kadV7ta+qdvyS+Z91xlU/tLB5bnE3epXo8tR950Zypcz8&#10;5U403J7uXM3qwqvq2qafoel3OtatdLBa2du89zNIcLHGqlmY+wAJqxXi/wDwUV8X3ngT9hf4reJ9&#10;OkZLiHwTfRwuv8LyRmIH8C9c9Kn7SpGC6tL7z5bKMvlm2bYfBRdnVnCCf+KSj+p5B/wTA8Nz/H3x&#10;f4+/4KSeOLWT+0/iJrM2neDbW4Uf8Szw/ayeXCg/25GX58cHywRjJFfY9eY/sW/Dy3+FH7I3w1+H&#10;sCpu0zwRpsdw0a4V5zbI0r4/2pGdvx716dWmKqe1xEmttl6LRfgezxrmkc24nxNWlpShL2dJdI0q&#10;fuU4r0hFeru3q2fln/wcfx6he+L/AIG6JY6pNafbpNbgaSFjxuk01c4BGcZ6Zoj/AODbbXpI1k/4&#10;b0vPmXP/ACT9/wD5ZVF/wcj6k2jeMfgTq6Wxma1l1yZYQ2N+2TTW25wcZxjoa1Iv+DiD4ipGqf8A&#10;DujWjtUDP/CaTf8Ayrr6bD/2qsrofU/71/h/m0+L57H9PcPS8WqfhLkD4KaSaxPtb/Vt/rEuT/eP&#10;+3vh+fQ4DxBqf7Yf/BED9oLwFpXjj9oHUPiD8LfFEzQS6fM0wjW3haJJljgleT7NLGkqMnlvtcDa&#10;eAcfr1DLHPEs8TbldQyt6g1+MU/7Vug/8FYP23vAHhf9sLU9J+F3g3wveM+j+FbuSdn1W4leMtby&#10;XLoiK0jQxpucRjblUBZs1+zyBQgEYG3Hy7emK8vOIyj7L2sbVbPmaVk9dNtG7b2Py/xuwuMwtPKf&#10;7YoRhmkqU3iZQhGMJ3n+61glTnNQv7SULq7Svokue+LXws8F/G74aa38JfiJpQvNF8QabLZahB0O&#10;x1xuU/wupwyt2YA9q+df+CUfxH8YQfDTxV+yR8UL1rrxJ8E/E0nh1r6QENe6by9nOc99mU7/ACoh&#10;yc5r6sr5M+H2n2vw5/4LNePtA02Ixw/EL4J6d4kvvmO17uzvhp4wCcbvKAJAHuepzw4d+0w9Sm+3&#10;MvVNJ/g39yPgeG6n9ocNZpldXVRgsRT/ALtSlOMZW7KVGc+bu4wutFb6zooorjPhTx/9vb9oeX9l&#10;z9k/xh8XtN3Nq1tYi08PwRruebULhxBbqq8liHcMQAflVj2qr/wT+/ZiH7J/7MOg/DnVZBceIrxT&#10;qvjDUGfe93qtwA87s55facRhjyQgNeVf8FT7aTxr4/8A2c/gzLb+dZ+IPjTZXN9GzYVo7VC5z6/K&#10;7HHt3r6/rsqfu8FCK+0236LRfjc+7zCTyvgHB4ano8XUqVqndxpP2VKPpGXtpebkv5UMuLiC0t5L&#10;q6lWOONC8kjHAVQMkn2xX5RfEb41/tb/APBZv9o/xJ+z/wDsu/EO48F/B/w2fJ1jWVEsQvYSxj8y&#10;fYVeYy4cx2xZVKLl8EEj9CP27vFup+Bf2Lfip4s0Ust5Z+AdUa1kUHMchtXVX/4CTu/Cvmn/AIN6&#10;PCOk6J+wvdeJrO2RbrWvGd7JeTBfmfykiiQE+gA4HbJ9TXVgeXDYOpi7JyTUY31Sb1bt3tsfV8Ay&#10;w/C/BeY8XqlGpiadSnQw/PFSjTnNOU6nK005RirQvom27M5O9/4Nvf2c38LumnftD+PI/EfksI9W&#10;mWze1EuDhjbiJZCvTK+cCcH5hnjm/wBhb9ob9p/9gb9tS1/4Jw/td+Mn8Q+H9cEcXgrXbq5eXypJ&#10;P+PYwySHd5MhDRGJslJAoXAB3fp9WTe+AvAupeJ4fG2o+C9JuNat4Vht9Xm02JrqKNWLKiyld4UM&#10;zEAHALE9zU/2rWrU5U8T76a0va6fRp2/Dqc8PF/PM4y3FZdxR/t1GrCXJzKEZ0qv2KlOajePK947&#10;NaWSbNavnb/gpz+z9qfxq/ZmvvF3gGKSHx58O5h4o8C6lZj/AEiC9tR5hjTg7vMRSuzozbOMgY+i&#10;aCARgivPo1ZUaqnHoz81yPN8VkOb0Mww/wAVKSkk9mlvF94yV4yWzTaejPPf2T/jlaftK/s3+Dfj&#10;paRxxnxJocNzdRRfdiuBlJkHssquv4V6FXyL/wAEd7i70D4Q/Er4LS7VtPAPxn17SdHgVSPJsmaO&#10;dEwf9uWU/jX11WmKpxo4iUI7X09On4HpcZZXh8l4qxmDw/8ADjNuH+CXvQ+fI1fzCvkX/gqTrXir&#10;4q6l8M/2CfAepzWtz8XfETDxNcWrlZItBslE95yPuhhgdRuCsvIYivrqvkXwlPD8Qf8AgtP4uvbu&#10;SST/AIV/8GbHT7OJmOyGS7uftDuAf4ijhSw7cE8YGmC92o6n8ib+ey+5tM9LgFRw2a1s0aTeDo1K&#10;0U1de0VoUm/8NWcJefLbqfVHg3wh4a+H3hPTfAvgzRbfTtJ0exis9NsLWMLHbwRqERFHYBQBWlRR&#10;XHe+rPialSpVqOc2227tvVtvdt9Wz8Q7P9jDWv2+f+CqPxx+D0PxpuvB66Z4m1rUVvl0tr4OEvxH&#10;5fl+fDt/1mc7jjGMc8e6Q/8ABuh8R/DUy694J/b/AL6DVLVt9nMng+a1ZH9RLHqLMn1AJqT/AIJv&#10;f8puv2hf+vjX/wD06RV+olfSY7NMdhZQp0pWjyR0snul3R/UniR4rcecI5phMtyrFKnQWFw0uR0q&#10;M03Kkua7nTlLXtf0Py8/ZT/bJ/bE/YI/a90v9h39v/xc3iDw/r7xW/hzxbfXT3LxvM4S3mW6f5pI&#10;GfMbrKN0bYOVVSG/UOvzV/4OSPBujj4P/DP4rx26rq2l+LJ9OguFyGMM1uZiDjrh7ZCPTJxjJz+h&#10;Hwh1+78VfCfwx4nvz/pGo+HrK5mz/feBGP6muHMI062HpYqMVFyupJaK66r1PzzxIo5fnXDOU8WY&#10;ehGjVxXtadeFOKjB1aMkvaRitFzxd5JaXXe7fyv+35pA/ZZ/ag+GP/BQ7w5Ktjp39qQ+D/io0fyr&#10;PpN24ENzL2IhkAJJyf8AVAcLX2UrBhuU5B5BHevA/wDgqJ4KtPHn/BP74raRdxbvsvhK41CPp8r2&#10;wFwD/wCQ67r9knxfeePv2Xfh54y1C4aa41LwZps1xM2cvIbZNzH3Jya5av7zBwm903H5aNfm/lY+&#10;XziUs04HwGOqa1KE6mGb6umlGrSv3cXOpH/CopaI9CooorjPh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V8Y/to/wDBGT9lL9rnxzdfEPSfEtx4H8YaozNfXeir&#10;HLDfTBeZJLViMvxlijIW5LZJJr6c/aI+GV38Z/gV4u+FOn6nJZXWv+H7qzs7yKZo2gmeMiOQMvK4&#10;facj0r+eTwZ8X/2jv2Jv2qbHxhrj6hD4y8A65Ml1puvTSSKX2tFPE2Tykkbuu5TyrhlPQ17mS4TE&#10;Yjnnh6vLOK27/jtfyZ/QHgdwdxBxBLG4/h/NvqmMoR0pqN/aJpuPM3K3I5pRleE1HR2bsj9K/g//&#10;AMG837O/wcvpPiF8f/jXqXjix0dZLyTS4dIXSrSSONQ+JsTTOy/K2cOoIOOxz+Sd5bHx78UJbLRL&#10;NV/trXmSzt7OEBR50+FVFUcD5gAAPQCvuT9rD/gv78Xv2hfglqPwe+HvwZtfA0muWTWet61H4ga+&#10;mkt3XbLHCpgi8neMqWJdgrHBBw1c/wD8ESv2C/FP7Qv7Q+k/tBeMvDMy+BfA+oLereXClY9Q1KIh&#10;4IY/74R9sj4+UbVU/exX0WFqY7BYericfLW2iuvPa2mr/LU/pXhHMOPuB+Gc04l8QsT+85UqdNyp&#10;6cqk0oxpfu1KrKSSUdXyrmskrftx4M0Y+G/B+k+HiP8Ajw02C2/74jVf6VpVz/xY1vVPDPws8TeJ&#10;NEufJvdP8P3lzZzeWreXKkDsrYYEHDAHBBB71+LP7Ln/AAWE/wCCjHxF/aZ+HXw+8ZftEfbNH17x&#10;1pGnatZ/8IjpEfn2017FHLHuS0Vl3IzDcpDDOQQea+SweW4jMITnBpcu97+e1k+x/G3BXhhxF4iY&#10;HHZhgKtKMcN70/aSmm7qUvd5YTT0i92tbH7jUUUV5x+ZnyD/AMFG3m8I/tWfstfFa5ZF0+0+JVxo&#10;11JJ0WW9t1WIfU+W/fsOtfX1eE/8FI/2f/EP7Rn7I/iLwn4Fjk/4SrR2h13wjJb8SpqVm/mxeWez&#10;sA8Y/wB+uk/Yx/aR0T9rH9m7wx8bNJmh+06lYrHrVpHwbPUI/kuISvVcSA4B52lT0INdlT95g4SX&#10;2bxfzfMvvu/uPus1i8y4Fy/F09fqsqmHn5c8pV6Un5T56sV502eoXFxBaQPdXUyxxxqXkkkYKqKB&#10;kkk9ABX4y+Fv2b/FP/Baz9uX4rfGjwt8Z7rwj4b8N3UNvoGvLor3bSQKWito0Tz4THujjeU/NkF+&#10;Rk5r9Vv2t/AXxa+Kn7N/i/4afA3V9J0/xNr+kPp+n32t3MsNtbrKQkrs0UUjZERk24Q5bbnAyRwH&#10;/BMv9iq7/YV/Zlt/hL4jvdMvfEV5qlxqPiLUNJeR4J53wiBGkRHKrEka8qOdxxySejA4mOBw9StC&#10;X7x2iutlu3Z/cfScA8VYfgPhfMc4wVeKzKq4UKMbRk4U21OrUcZRlFpqMYK63voz5Gn/AODdj4g3&#10;MLW1z/wUU1iSORSskcngmUqynqCDqnIrJ/4JF6p4t/YV/b/+IX/BOn4k+JRdWmrO0+g3DRGKO7uo&#10;IzLHPGhY7DNaEsy5bBiVdx25P6qV8R/8FDf+CZXxj/aC/ak8B/tdfsveNfDeheKPDPk/2uviK8uL&#10;eO4a2mWW2dDBBKSxDSRvuABUIBnkV1Uc0q4yM6GLmuWSdnZK0lqnol6H0/D/AIrZpxph8bw9xjjY&#10;fVsRRkoTdKlBU68LTpSbp04u142d77paXZ9uVHe3cNhZzX1y22OGNpJG9FAyaLQ3RtYzfLGs3lr5&#10;yxMWUNjnBIBIz04FfOf/AAVG+P2s/Bz9mO88D/DstN46+JF0vhXwXYQczS3N3+6eRAOcpGzEN0Dl&#10;M9a8WjSlWqqnHqz8RyLJ8Rn2dUMuofFVko36JN6yb6Riryk9kk2cr/wRdhu9R/ZX8QfEWZV+z+Lv&#10;ihr+q2DJ91oTc+Vkf8Dicd+lfXVcL+zH8FdI/Z0/Z88H/BDRY41h8N6Db2cjxrgSzhczS/V5S7n1&#10;LGu6rTFVI1sTOcdm3b06Hdxlm1DPOKsbjqH8OpUm4f4L2hfz5Ur+YV8k/Bm0i+H/APwWJ+M2iahJ&#10;tm+IHw10DxDpyt/HHZAafIF47MAccnv9Pravjv8A4KU2urfs/fGf4T/8FDNHt5pNM8C6pJonj9LZ&#10;SzjRb4+WZio+8scjE7cH5nUjpmtMH705Uv50189Gl82kj1OA4/XMdispTtLGUJ0o+dROFalH1nUp&#10;QgvOSPsSvP8A9q//AJNd+I//AGIurf8ApHLXcaPq+l+INJtde0PUYbyyvbdJ7O6t5A8c0TqGV1Yc&#10;FSCCCOoNc/8AG3wVqnxK+DXiz4d6HcW8N7r3hu+0+0lumZYkkmgeNWcqGIUFhnAJx0B6Vz0ny1Yt&#10;90fL5XOOGzahOr7qjOLd+lpK9/Q+H/8Ag2//AOTMvF//AGU66/8ATdp9fenjTw14N8W+GL7QvH+i&#10;6ff6RcWrpqFvqkKPA0JHzbw/G3HXNflD8NP+CK//AAVj+C+iTeGvg/8Atp+H/CunXF0bm4sPDvj7&#10;XLKGWYqqmVkhtFUuVRF3EZwoHYV1Fr/wR4/4Kn/EzzPCX7QH/BRmaTw3cx7byG38Ya1qxkGRlTb3&#10;CwRsMZ6v1AGOcj3sdh8FiMXOusRFJu+zbP6F444c4G4k4yxefQ4lw9KFWfPZRqynFWS0UVrJW0sV&#10;f+CCN+mk/tc/HbwP8KtRuLr4dQyPJpbs7NGVS/ljspOTw72+/nqQvPQV+qleL/sO/sN/CT9hH4Uy&#10;fDb4ZtNfXV9cC51zXr6NRcahMF2gtt+6ijO2MEhcseSzE+0V5mZYmnisZKpDbRa7uytd+p+WeKfF&#10;GW8X8bYjMcAn7JqEIykrSn7OEYc8l3la/e1r6nzl/wAFa/GNv4M/4J5fEy4lj8yTUtGTS7WHu8l1&#10;PHAMc9QHLf8AAa9j+BehXfhf4JeD/DV+pWfT/C+n20ynsyW6Kf1FfL37depW/wC1b+118Lv2AdBX&#10;7Rpum6pH41+J0i/MsNhanNtaMOn76Q4bOCAYyM54+ywAo2qKisvZ4SnB7tuXydkvyb9LHNnVP+y+&#10;C8uwNRWqVp1cS11VOahTpX7c3spyXeMovZoKKKK4z4U+TP8AgjlrCWv7NPiT4R3CNHe+Afih4g0a&#10;8jf73N2blW+hE+M/7Jr6zr4z8CXtn+xh/wAFRfEvw81t/s/hH9oS0TWvDd03yx2+v242XFqSeMyq&#10;TID/AHnRQDnI+zK7Mcr1/aLaa5l89/ud18j7rxDp+24ieaU/4eMjGvF93UX7xesKqqQfnHtY/MP/&#10;AILfaNqPwG/a8+B/7dFrpMk2n6PeW+naq8KnhrW6a6jX03NHLcY6Z2d8cfpJ8PfiB4O+KvgnS/iN&#10;8Ptft9U0XWbOO602+tWyksTrkH2PqDgg5BAIrB/aG/Z++Gf7UHwj1b4LfFrRFvtH1eHa+3Alt5Ac&#10;pNE2PkkRsEMPocgkH869M/4Jff8ABVr9inxFfQfsHftTWl94XuJi1rpuo3kcbDcCC0lpdxS2u8Dj&#10;zFOWxnC8AdkHh8dhYUpzUJwule9mm779Gj7TB1OG/ELg7A5XjcfDBY7AqcISrcyo1qUpcyTmk+SV&#10;NtpXTTj315f0S/aQ+O3gv9mr4JeIvjT491a3tLHQ9NkmTz5AvnzYxFCufvO8hVQo5JavHf8Aglf+&#10;138cv21vgBffGT4z+B9H0VP7elstDfSFlVb2GNV3ylZHbGHYoCCASjcevypa/wDBJ7/go3+2l46s&#10;dd/4KOftOrH4esW3/wBi6ReJNIzAkYit4I47SBmHWYBmxgFT2/SX4V/C7wL8FPh3o/wq+Gnh+HS9&#10;D0OxS106yhHCIo6knlmJyzMclmJJJJJrHEU8HhcP7OMlOo3q1eyS6J9Wzx+JMt4J4V4XeWYfE08d&#10;mFWcZSq0uZ0qNOKfuQm+XnlNv3na1layaTfQV8mf8FBHtPGv7WH7LnwYiXzrqb4mz+J5IdpZY4dL&#10;tjL5jc8fNINpPcHHofrMsFG5jgDqa+M/2abuL9sb/go944/a20uZrjwV8MNJPgnwXeY/d398zF76&#10;4j55RSWQNyGEikHggY4NcspVXtGL+9qy/F/cmeHwLTeFxGLzeekMLQqu/wD08qwlRpRXm5zUrb8s&#10;JPZNr7MooorjPhT51/4Kz+GL3xZ/wTu+KVjYQtJJbeH/ALaVX+5BLHK5/BEY/hXq/wCzn4ztviJ8&#10;APBPjq0dWTVvCun3X7ttwBe3QkA98HIrovF/hXQvHfhPVPBHimwW60zWNPmstQtZPuzQSoUdD9VY&#10;ivlb/glF8QNZ8HeFfFn7B/xJuNvin4L65Lp9oJTiS+0WVjLZ3OOMja+3jgL5fPNdkf3mBaW8Hf5S&#10;ST+5pfefd4WLzTw9rUaavPB1/atdfZ1oxpSl6RnTpJ/9fF5n11X5q/8AByp/yQz4a/8AY2XX/pLX&#10;6VV8jf8ABXH9gX4vft9fDfwj4P8AhD4m8N6Zc6Brc15eSeJLq4ijeN4dgCGGCUls+oAx3rTK6tOj&#10;mFOc3ZJ6v5Hd4Q5tluReJGX4/H1VTo05ScpPZJ05pX+bSPqH4ef8iBof/YHtf/RS15z+3L+014F/&#10;ZR/Zq8TfFDxlr9va3C6XNbaDayOPNvr6SNlhijTqx3HJxwqqzHABNfBdt/wSt/4LZ2dvHaWn/BRi&#10;OKKJAkccfxU8RKqKBgAAW3AArqvhn/wQc+I/xF8VWPjn9vr9rrWPHMlqwaXRbG+u7lZfmJKG9u2E&#10;mw9wsSMcnDDGT1LB5fSmp1MQml0im2/L/gs+po8E+G+VZhHH5nxDSrUYy5nTo06kqk7O/IrpKPNt&#10;zS0R03/BvF8C9Q8Bfst+IvjVrli0N34+8Qq1qzRkGSxtFZI257GWW5x7fWv0Cqj4Y8MeHvBXh2x8&#10;I+EtGt9O0vTbVLbT7GzhEcVvCi7VRVHAAAxWR8Y/it4Q+B3ws1/4u+PdTjtNJ8O6XNe3k0jhcqik&#10;hFz1dmwqqOWZgBkkCvPxVeWNxcqltZPRfgkfnfF2f4zjzjLE5nGm+fE1PcgtWlpCnDzaiox03Z80&#10;/BqCTxx/wWP+L3jC0ufNtfBfww0bQrhVXiO4u5FulGQeuyJuCD17Y5+u6+Wf+CUHw68bWvwT179p&#10;T4rafJb+KfjN4ouPFd5DP9+GzlP+hxeyCE7lX+FZAOOg+pqeNa9vyL7KUfuST/G5vx9VpriH6lTk&#10;pRwtOlQutnKjTjCo0+qdRTafZoKKKK5D4oKKKKACiiigAooooAKKKKAIr7/jym/65N/Kv5ePHv8A&#10;yVTWv+xguf8A0e1f1D33/HlN/wBcm/lX8vHj3/kqmtf9jBc/+j2r67hX4qvov1P7I+iP/Hzj/DR/&#10;Oqf0/eGP+Ra0/wD68Yf/AEAVH4w8LeE/G/he+8I+OtCsdT0fUbZoNQ0/UoFkgniYYKOrcEH3qTwx&#10;/wAi1p//AF4w/wDoAr4o/wCC8f7P3xK+J37L1j8W/hPqOqLf+A76S51iy026kQ3GmSoBM5VD85id&#10;In56J5h7YPzWFoxr4qNNy5bu1+3b8T+YOE8no8QcWYbLquJ+rKrU5VVavyyd+XTmjvKyvdWbv0PP&#10;vi//AMG6H7PXj7xFcap8Bf2g9U8I2/n5m0m701NYitwRnYh8+GRe2N7uceuc15l+2/8A8Ewf2Yf+&#10;Ccv7BfijxrP4gufFnj3xFc6fomia5rVvHGltI9zHNP8AZbcFhGxgt5/nLO4UsAwDMD80f8E7v+Co&#10;nxJ/YE8Q+ILhPBUPjHR/E3kyappt9qj203nRAhJUn2SYO1ipDIwIx0xUP/BRP/gp18Uv+ChWraRp&#10;2r+D7bwz4a0OVpdM8PWd810zXDrtM0spRPMfGVXCKFDEYJJJ+xp4POo4yNOpUcqSad9Fe2tu++mp&#10;/beV8H+OWH4zwuAzDM5V8qoyhUlVvThKooWl7OSV6zvNcrUpOLjdt62Ox/4IL/Dm88bf8FEdB8TQ&#10;xOYPCeg6nqlwwHy/PbtZqCf966BA/wBn2Nfu/XwL/wAEJv2EPFv7Nnwn1X48fFrRpdP8S+OI4V0/&#10;S7mMrNY6YnzoZFOCkkrtuKkZCpHnkkDtv+C1H7VHx5/ZK/Zs0Hx/+z547/4R/VrzxdFZXN3/AGXa&#10;3W+A28zlNtzFIo+ZFOQAeOvWvFzWX9qZx7Ok10in08/xufg/i5iP+Iq+M0cryirB2UMPCcm+RuPN&#10;KTvFSdlOUldJ3tdaH2JRX5pf8ESf+CgP7XX7Xfxy8XeDv2h/i1/wkOm6X4WW8sbf+wbC08qb7RGm&#10;7dbQRsflJGCSPav0trycZg6mBxDo1Gm1bbbX5I/IeOODM04B4gnk+YThOrBRk3TcnG0ldWcowd7b&#10;6BXN/GXwy3jb4QeK/BqjJ1bw3fWQ/wC2tu6f+zV0lBAYbWHBrmi+V3Pl8PWnh68KsN4tNeqdz5x/&#10;4JJ+OY/Hf/BPT4azlWS40jSZdGvYHxuils7iS22nHT5Y1b1wwzX0dXxn+xJd2/7I/wC2T8UP2F/E&#10;8/2fTvE+qP43+F8rcR3NrcZ+2Woz0eF1UBeSyo7cYGfsyurHR5cTKS2l7y9Hr+G3qj67xAwsKPFm&#10;IxNFfucS/b0n0dOt+8Vv8N3CXaUZJ6pn55/8F8vjd4lvPAfgn9iX4YRtc+IviVrsLXVrC3zvbpKq&#10;Qxe3mXDJz0xC2eDXD6R/wboePtM0yGxtP+Cg2p2aRxj/AEW18FSiOInkhcakOMk84GeuK92f/gnf&#10;8ePiN/wVJj/bf+OPjHwrc+D/AA/EY/BugabeXEl3brFHstxIr26Rr87yzsRIxDsAMjkfZ1d7zGpg&#10;cPTo4WS2vJ2T1fTVPZaaH6JX8S8w4B4Zy3JeFMXBP2brYmap06ilWqP4H7SEknShGMbxsnfd2R+J&#10;f7b3/BNH4y/8EyLXwf8AtgeFv2hLrx5caT4qtkmurjw7Jatp8i5kgZ2N1PuidkaM8rgso53V+w/w&#10;H+MXhj9oH4N+G/jT4NY/2d4k0iG+t42YFoS65aJsfxI25T7qayP2tPgJp37UH7OHjD4EajLDH/wk&#10;WjyQWlxcA7ILpcPBIcAnCyqjHAJwOK8q/wCCWf7LP7SX7GvwFvPgV8fvFfhfWbWx1Z7nwxc+HNQu&#10;ZjBBKN0sEgnt4sASZdSN2fNYHG0ZnFYz6/gVKrJe0g7dFeL9NNGcPFnGVPxD4Ao4rOMRF5nhKriv&#10;djB1aFRJ6RhGMb05q1klaN3u2fTNfJvxuv7Xx5/wV6+B/gm03PP4B+H/AIk8R3m0HEa36CwTJ9SY&#10;24+hxyDX1Xqmp6foum3Gs6vex21raQtNc3EzbUijUZZmJ6AAEmvkL/gnRbXH7R37QXxY/wCCh99F&#10;KukeKdQTw18O1uI2R20eyOGucHos0gUgdQUf1rjwvuxqVX0i185aW+5t/I+P4Pp/U8DmWb1NI0qE&#10;6UX3qYmLoqK8/Zyqz9IM+xKKKK4z4U+Sf+C0Meoab+x9Z/EPTodzeEPiBoWsOdxG1Y7tVznty49e&#10;tfV+l6jaaxptvq1hKJILqBJoXX+JGAIP5GuQ/aR+C+h/tFfAXxb8EPEYxa+JtDuLIS7cmGVl/dSj&#10;3SQI491FeP8A/BLH4/ax8XP2a4vhp8Q41t/HPwtvH8J+MLEt8wmtCYopiOuJI0GTgAur44FdlvaY&#10;FNfYk7+kkrfin96PuqkP7U8O6cqavLBV58/f2eIjDkl6KdKUW+jnFdUfS1fmH+2h/wAp/vgr/wBg&#10;PTP/AEbqFfp5X5+f8FJ/+CXH7W37VP7XOk/tLfs4/F/wz4Vk0jwza2NneXmt39nf29zFLcOZI3tr&#10;aTaNswAYOD14HfoympRp4iXtJKKcZK77tHu+D2YZPl/EeJjmWJjh6dXC16SnO/KpVI8qva763+R+&#10;gZGRgivyk/4L76J4O+H3x4+D/wAQPgzptpY/Eya8kk/4lMKpcXAimhNq7hMFm80sqk8kZGSBgW/+&#10;HW3/AAW7/wCkj/8A5lbxH/8AI1eufsi/8ETrb4Y/GPTf2kf2r/j1qHxK8X6bNHdWdvOsrW0Nyo+V&#10;5Jp3eW52N8y5EYBAJU9K7MLHB5bW9u66lZP3UnrdWs+lj7XhHC8E+GGcf27Uz2niuSFRKhRhUbqu&#10;UHFQm2lGMLu7ctNNNT7yhMphUzqA+0bwvQHvTqK8z/bC/aM8O/sqfs6+JvjVr11Gsum2LJpFq3LX&#10;l/J8lvAq9WLSFeB/CGPQE14MISqTUY7vQ/n/AC/A4rNMdSweGjzVKklGKXWUnZL72eI/sA203i39&#10;tP8Aap+MdtOkum3HjrTfDdm8fI8/TbaRbgZ7kNMg9ua+uq8A/wCCZXwC8U/s9fsheH9A+Iazf8JV&#10;4gmn8Q+LPtH+tF/eN5rrIe7quxG91Ne/10YyUZYiXK7pWS9IpK/4H0fHmMw+M4qr/V5qdOkoUYyW&#10;0o0KcKMZLykqal8wr5B+PMQ8E/8ABYb4I+NL648m38WfD3XNBt+wkntybjaTnk7ZVwPYV9fV8u/8&#10;FXfhx411T4CaR+0H8KtOe48WfB3xRa+LdLjhTMktvAf9Li45KGHLMv8AEI8U8DJfWOV/aTj96svx&#10;sbeH9akuIlhKslGOJp1cPd6JOtTlCDb6JVHFt9kz6ir5z/4Kw/BLXPj5+wV488GeF9MkvNUs7GPV&#10;bCzhQtJM9rIsxRAOWcorgKOSSB3r2T4K/Fvwh8ePhP4f+MPgPUI7rSfEWlxXlpJG4bbuX5o2x0dG&#10;yjDqGUg8iuoIDDaw4NZU6lTDYhT6xd/mmeLlWPx3CvEVHGKFq2GqxlyvS0qck3F9VqrM+N/+CH/7&#10;TPhb42/sT6D8N01GNfEXw/jbSNWsC/z+QHZraYDrsMRC5/vRsPSvsgkKNzGvzp/af/4Ir/ErQ/jT&#10;J+0l/wAE6vjUvgPXrq+a5vNDuL2a1gidm3OYJoVc+WzZzBIhQgkZ2/LXG+I/2Sv+C/vx/wBJ/wCF&#10;WfF39pLSdJ8PTR+XeXcOp2dqZYsqCrNp9ss8uVydrnDAEMeefVrYXB4ys61OtGKk7tSumr7paa+R&#10;+v55wjwRxlnFTPMszzD4ahXk6lSlXc41qUpPmnGMVFqqlJvltJK1ld7v3P4Z/wDBTT4lfHT/AIKb&#10;aj+yP8EvBeia18P9Dhl/t7xPmQzW5gi/fSo6vsKfaWSBQVOTznB4+1a+ef8Agnx/wTq+FP8AwT/8&#10;A3mi+FNTm1zxHrXlt4g8S3cAje42D5YokBPlQqSSFyxJJJJ4x9DVwY2WFlWth17qSV+rfVv1Pznj&#10;vF8J4jOY0eHafLhqNOFNTaalWlFe9WlFv3XNvRaaJXSd0cl8fPF1r4C+B3jDxtesqxaT4Yvrptxw&#10;Pkt3b+leOf8ABIzwxf8AhX/gnb8MrXUomSS80eS+VW/55z3EkqH8UZT+Ncx/wVh+IWueJ/A3hf8A&#10;Yb+Gc+7xZ8adcj0uRYWBkstHjcSXtyRz8uxdpzxtMnpX1J4K8IaD8PvBuk+AvCtglrpeiabBYada&#10;xj5YoIY1jRB7BVAol+7wKT+27/KKa/Ft/cb4iLyvw9pUamk8ZX9ql19nQjOnGXpOpUqJf9e35GnR&#10;RRXGfCHyf+wfIvhH9sv9qT4T6gdt6vjzT/EUO5cebbahZb1K/wB4KU2nHQnBr6wr4z/amvB+yB/w&#10;US8A/th6k7W/gr4haSfA/jq+GfLsLneJLG4l9EZhtLHhRG2TyAfsxWV1DKcg8gjvXZi1zclRbSiv&#10;vSs/xV/Ro+544pvFVcHm8NaeJoUteiqUYRo1Y+qlDmt0jOL2abjuv+PaT/rmf5V+aX/BuH/yKvxf&#10;/wCxls//AECav0vmQyQtGv8AEpFfkf4C/wCCJ3/BU/4P3GpD4L/theGvCdvql1515D4d8c63Yi4Y&#10;E7TIIbNQxAJAznGa68v9hUwtajUqKHNy2b8m2fXeG0uH8dwfnmS5jj6eEliXhnCVTmafs5zlLSKb&#10;2svmj9cXdI0MkjhVUZZmOAK/Kb4++OdO/wCCg3/Ba/4e+APhRt1bw58L5ITqmqWy+ZBvtJmurmbe&#10;ONgk8mAHoZF4zuFaFl/wR5/4KpfEiR/DHx7/AOCjs7eH5oiJ1t/GGtauzHIG029wIEI27jkv1AGO&#10;SR9nfsI/8E7vgh+wP4RvNJ+HDXWqa1q+z+2/EmphftF0F+7Gqr8sUYJJ2jOScknjFw+p5bGU4VFO&#10;bTSsnZX0bbflsj0sulwT4X4fF47CZpHH46pSnSoxpQnGnT9ouWVWc5WTai2oxjd3eujuvfK+TP8A&#10;gsrrEU37Kek/C6JGkvfHHxI0DR7GNB8277YlwW+gEGM89RX1nXxn8SL+2/bL/wCCoXhT4VaLtuPC&#10;X7P9s2v+KrlfmSbXpxstbX0BiAWQnnJDqQMZrhwKtiPaPaHvP5bfe7L5nwHh3T9lxJHM6n8PBRli&#10;JPt7NXpr1nVdOC85Lpc+yo1Kxqp7LinUUVxnwoUUUUAfn/8A8E3f+Uqn7WH/AGFof/SmWv0Ar8//&#10;APgm7/ylU/aw/wCwtD/6Uy1+gFd+Zf7wv8MP/SIn6Z4tf8lZD/sGwf8A6i0gooorgPzMKKKKACii&#10;igAooooAKKKKACiiigAooooAKKKKACiiigDjfjZ8Bfhp+0LoGk+Gfilo817Z6H4p03xDp0cN28Jj&#10;1CwuFuLaQlCCwWVFJU8NjBBFdlRRQAUUUUAFFFFABRRRQAUUUUAFFFFABRRRQAUUUUAFFFFABRRR&#10;QBmeNf8AkTdW/wCwZcf+i2r4p/4N7P8AkxXVP+yjal/6ItK+1vGv/Im6t/2DLj/0W1fFP/BvZ/yY&#10;rqn/AGUbUv8A0RaV6FH/AJFtX/FD/wBuP0zI/wDk1ec/9f8AB/liD7pooorzz8zCiiigAooqO6to&#10;L21ksrqPfHNGySKf4lIwR+VAep8y/t0/8Ewf2V/23dQh8TePp5PDniyGNbaLxJossUc865+WOZHG&#10;2fH8ORuA4DAcV81/Dr/g2t+FWieK11P4nftNax4g0mOYMNK03w2mnSSKCfkeY3E2c8AlVU9cYyMf&#10;nr+1Z4I+Pv7Gf7V+p+BvEniXXUvvDHiGPUfDWoajdSyrcwxyiS0ukMhKyDCryMgMrKeVIH1p4w/4&#10;OQfjTrvwkm8KeG/2f9J0fxZPY+S3ipNeeaGKQjBmjtGgG1u4DSsAeSCOK+wjgc6oYeEcJW5oSXkr&#10;Lyvd/cf2xR4E8bMh4fwWG4Ozn61g68U72pwVKErOLi6jnNRabdqT5lbSJ8bft36P8O/DH7Xvj7wb&#10;8JdFtdP8OaDr0mlaTZ2eSkcdqqwEbiSXbdGxZmJZmJJJJJr94P8Agmn4Ivvh5+wV8KfDWp20kNx/&#10;wh1rdzQzKVZGuB9o2kHkEebjB5GK/Er/AIJ5fsVfEb9vH9oyz0VrC6uPDtlqEd945164kbbHbl9z&#10;oZDy00vKqM7iSWOACR/RFa21tZW0dlZ26QwwxhIYo1CqigYCgDoAO1ZcR1owp0sKndx1f3WXzerP&#10;G+k1n2FwuVZXwpCt7WrQSnVd7tOMFCDlu+aacpO7vaz15kySivwp+O//AAWS/wCCkXgz44eMvB/h&#10;r9o37Np2k+K9Rs9Pt/8AhENHfyoYrmRETc1oWbCqBkkk45JNfuN4UvbrUvC+m6jey75rjT4ZJn2g&#10;bmZAScDgcntXiY7LcRgIQlUafNta/lvdLufhXHnhbxB4d4PB4nMqtKccUpOHs5TbXKoN83NCFvjV&#10;rN9fK+hXyT/wWgTUNL/ZAsviLpsW5vB/xB0LWX5wFWO7Vcn8XHr1r62riP2k/gton7RXwE8XfBDx&#10;AF+z+JdCuLJZSufJmZD5Uo90kCOPda58LUjRxEJy2TV/TqfM8H5ph8k4qwWPrq9OnVhKf+DmXN/5&#10;Lc7DTNRtNX0231awlEkF1Ak0Lr/ErAEH8jU9fNf/AASz+PusfFz9mmH4b/EJVt/HPwvvH8J+MrEt&#10;86z2hMUUpzg/vI0BJxgur46V9BeMT4sHhHVD4Ch0+TXP7Pm/sdNVmeO1a62HyhMyK7LHv27iqsQM&#10;4BPFTWoyo1nTfR2/4Jy53kuIyPPq2WVmlKnNxvf3Wr+7JPbllFqSezi0z8o/20PBniH/AIK0f8FU&#10;Zv2X/h943bRfDvw30Oe3vPEKWJu47aaMq1xKI/Nj3E3DxW4+df8AV7uRXZ/8Q73xH/6SM63/AOEX&#10;N/8ALSvoH/glf/wT0+JP7FcXjrxp8dvFeg694z8bauk11qWgzTSxi3Xc+C00MTBmlkkYgLjheT0H&#10;11XsYjNq+FkqOFmuSKS2Tu+r1XVn7VxN4v55wviqOR8IYyKwOFpQpxkqVKaqT5eapUvUpykuabei&#10;stL21Px4/Z28BeOv+COX/BU/w/8ACHxp49XXvCXxG0uGym8QSWBtVvI7hyschjMkgjlivECn52/d&#10;uTx5gA/YevkX/grN/wAE5vGP7evgvwncfCTxLoujeLfC2rO8N9rlxNDC9nIn7xN8MUjhxIkTL8uP&#10;vcg4r6T+C2m/E/RvhL4d0f406jpt54rs9Jhg1+90iZ5La5uUUK8qF442w5G7lRgkjtmuXMMRTxlK&#10;nXbXtLWkvTZ/NHzHiRxFl/G2T5Zn860XmDg6OJgkoybpt+zq2SUffg7O1kmkkktF09fI3/BP+1uP&#10;Fn7Z/wC1R8ZYJlk0258ead4bs5I+nnabbSLcDPfDTIPbmvbf2wv2jfDv7Kf7Ovib41a9cxrLptiy&#10;aPaty15fyfJbwKvVi0hHA/hDHoCa43/gmX8BPFX7Pn7IPh7w/wDERZv+Eq16afxD4q+0f60X94/m&#10;ush7uq7Eb3U1z0/3eDqSf2rRX3qT+6y+8+cymMst4HzHGT0+tSp4eC6yUZxr1WvKHs6Sf/XxI9+o&#10;oorjPhT5D+OsTeCf+Cw3wV8ZXdx5Vt4t+HeuaFD2Ek9uxuCuc8nbKvHtX15Xy5/wVg+HXjfUPgPo&#10;/wC0T8KLF5vFXwb8UW3i3TkhXLy2sH/H3F/tIYcsy/xLHjnpXvfwV+LfhD48fCjw/wDGHwHqEd1p&#10;PiLS4r2zkjcNtDL80bY6OjZRh1DKQeRXZX/eYenUXROL9U21+D/Bn3fEUZZlwrleZw1VOEsNPynC&#10;c6kL9lKnUXL3cJ9tOoPSvzE/4IO/8nVftKf9huD/ANLtQr9OzyMV+Tv/AA5b/wCCmngf4o+LvHnw&#10;G/aw8M+D4fFGtXF3P/YXjTWbCWeJp5JIlm+z2gDFRIeMkAk4PNdeWuhLD16NSahzKNm/J3PqvDGt&#10;kOJ4Zz3J8xx1PCPFQoKE6l7XhV55aRTeyt80fq7e2VnqNs1nqFnFcQyLtkhmjDKw9CDwa/KD9lOP&#10;Tfh1/wAHAXizwN+zXBHD4NvBqEPiKz0tQLWGIaes0o2r8qqmoBFXHAJ2jGa2Lb/gk7/wWN8QzLov&#10;jz/gpDINIuMpfeT8Rtfu28vHaGSKNX+hdR719Z/8E9P+CY3ws/YEstU1zTPFN34p8Xa7CsWreJr6&#10;1WEmINvMUUYZjGhbDNl2LFVJPAA1j9Uy+hVSqqbnHlSSdterb006Ht4KXB/hzw/mtOnm8MfVxlCV&#10;CFKlCfInJr97OUkop07Xgviu9Nz6Zrkfj74vtPAHwN8Y+N791WHSfDF9dOzHA+S3dv5iuur5H/4K&#10;xfETXPFHgnwt+wx8Mrnd4s+NGuR6ZMsLAyWejRsJL25I7LsXbk8FTJ/drysNT9tiIw89fJLVv5I/&#10;IeEsplnnEeGwl7Rck5ye0acPeqTflGClJ+SOo/4JG+F7/wAKf8E7fhjaajCY5LzRZL5VJ/5ZzzyS&#10;ofxRlP419IVm+DPCWheAfB+leBfC9itrpui6bBY6fbp0igijEaKPoqgVpVNep7atKp3bf3s5eIs0&#10;/tziDF5ja3tqtSpbtzycrfK4V8m/sEmDwZ+2J+1J8IrpPJvF+IFj4kiTy9olg1G08wOvZsMhDEDq&#10;eTk8fWVfGf7Ud0n7H/8AwUV8A/tgakzW/gv4iaX/AMIR44vhxHY3W8SWNxL6IzAKWPCiNiTyAd8I&#10;vaKdNbyjp6pp/ik0vM+h4LpvMqOY5RH48RQfs13qUZwrKK7uUITjFbuUklrZH2ZX56/8HEvwF1Hx&#10;9+zN4Z+OOh2bTXHgPXpEvggPyWN4qK8hx/dmhtxz0DE5HOf0KVgw3Kcg8gjvWX418F+FPiP4R1Lw&#10;H450G21TR9Xs5LTUtPvI90dxC67WRh7g/UdqnB4mWDxUKy6P8Ov4HFwPxRW4M4twecwjzexndpby&#10;i04zivNwckvU4P8AY1/aK8H/ALUv7OHhb4v+EdZgujfaXEmqQxSAvaXqKFmhcdVYODweoKkZBBPo&#10;PinxR4c8E+HL7xh4v1u203S9MtZLnUNQvJhHFbwopZnZjwAACa/NDxT/AMEef23P2TPiZdfEP/gm&#10;l+0x/Z+l3TmVvD+r6i0EikE7YXV0ktrxB2aYKRxkHG6qXiH/AIJ2/wDBZL9tK/tPCP7Z/wC09p+k&#10;+EYZF+321jdQYnTOci00+KKGdwehmYbeoPY90sDgak/aQrxUN7O/MvK1tfvP0TFeHvAOYZi8wwfE&#10;OHp4CTcnGfOsTCLd3BUeV88o/CmpJPdK2/0R/wAEz/8Agof8Vv28Pif8SRd+BNLtPAfhq9EfhvWb&#10;eGVLm48yVvKjlDOVJ8pd5wAQWAr7Drzf9lT9lr4V/se/BvT/AILfCTTGisbNmlu72dV+0ahct9+4&#10;mYAbnOAPRVVVGAoFekV5+LnQqYiToxtHp8uvq9z834yx3D+Y8SV6uR0PY4W6jTi73cYpR5pXb96b&#10;Tk10bt0Pkz/gspq0dx+yro/wsgRpL7xz8SNA0exijXLFvti3BP0Ag689RX1jGCsaqey18a/Ee/t/&#10;2zP+CofhX4V6KBceEf2f7dtf8U3S/NHPrs67bW144BiAWQn1DqQMZP2ZWmIXs8PTpvfWT/7etb8E&#10;n8z0uJqf9mcN5Xlk9KnLUxE1/L7dwUE/N0qVOfpNdQrm/jNodx4n+D/ivw1aA+bqHhu+to9v96S3&#10;dR+prpKCARgiuSMuWVz4vD1pYfEQqx3i018nc+bf+CRfjODxp/wTx+G0iReXNpOlzaTeQnrHLa3M&#10;sBB9yEVv+BV9JV8Z/sOX9t+yZ+2L8Uf2C/EBa303XdUk8bfDGV12pPZ3OTdWi9swuAFxncEcnGBn&#10;7Mrqx0eXEyktpe8vR6/8D1PrvELCxo8WYnE0v4WJf1im+jp1v3kf/AeZwl2lGSeqZ8h/8Fzv+UcP&#10;i/8A7CWmf+lkdegf8Et/+Ue3wl/7FCD/ANCap/8Ago/+zD48/bC/ZO134D/DbWdJsNW1S7s5YLnX&#10;JpY7dVinSRgzRRyMCQpxhTz6V8KeFP8AgkV/wWR8CeHLPwh4J/b70/R9J0+EQ2Gl6X8S9ft7e2jH&#10;REjS1CovsABXfho4fEZb7KdVQam3rfayR+hcN4fhniTwrhkuMzWlg60MXOraopO8XShBW5U+t/uZ&#10;+oHxV+KfgL4KfD7Vfij8TfEdvpWiaLZvc315cNgKqjOAOrMeiqMliQACTX5y/wDBDLSNb+OP7Ufx&#10;u/bl1LR5Lez169m07TZJI8c3N0t3JGD0JRI7cNjuw9aj8Nf8EM/2tPjTqEEv7c37d+p67p9rcbv7&#10;L03Vr/VmmQBcYmvjGIWzn/lk+Ao9fl/RL4HfBH4b/s6fC7Sfg78JvD6aboejW/lWturbmck5aR2P&#10;LuzEszHkk1NSWFwWFnSpT55Tsm0mkkne2u7ZyY7G8I8CcI47Kcpxyx2LxvJCdSEJQpUqUJc7jFyV&#10;5ym0k2vdS7Na9ZXyT8blt/H3/BYP4I+GtPm3XHgH4d+IvEWoqv8ADFep/Z8Ybju2Tjg9D9fq/VNU&#10;07RNMuNZ1i+itbS0haa6uZ5AqRRqMs7E8AAAkn0r5D/4JyWt/wDtEfHn4r/8FDdQWYaP4w1BPD3w&#10;8W4jZWbRrE7DcBT91ZZFBC4ByrkjmuPC+5CpVfSLXzlpb7rv5Hx3B8HgcDmWbz0jToTpRf8ANUxM&#10;XRUF5+zlVn6QZ9h0UUVxnwoUUUUAFFFFABRRRQAUUUUAFFFFAH86v/BVX/lIf8WP+xqf/wBFx1+3&#10;/wDwTf8A+TCPhD/2T/TP/RC1+IH/AAVV/wCUh/xY/wCxqf8A9Fx1+3//AATf/wCTCPhD/wBk/wBM&#10;/wDRC19Znn/Ipw3ov/SUf2R4+/8AJoeHP8NL/wBR0e0XEMFxBJBdRJJFIhWRJFBVlI5BB6jFfAH7&#10;S3/BAj9lf44eMb7xT8FfiZdfD7Ur6Zrq60uztU1CxVnfLMlu0sbxKSThVkCLkBVAAWvfv+CofwB+&#10;IP7Rf7Gvifwd8JtQuoPE+niPVNFjs7p4ZLmSBtzwBlIOXiMiqOhYqDgcj8S/2Lv24/i1+w5+0Afj&#10;Bp2mNrlx/Z8ula1o2tXUiGe3LqzRbyC0Tq8akHBwRyDkiuPJ8Hi6lGdbC1eWa+z37Xu7d90fE+Cv&#10;BvF2Z5Hjc64Uzf2GMpPldBRi1OyUocznLktL3lFyg0mmrpXZ95eNv+CL/wCzf+wv+zB8Qv2hfiV8&#10;Q7vx14i0HwdqD6C2oaalnp9vfyRSRWsn2bfIXcSSRY3yMNwDAA4x8C/8E3vBVz4//by+Eug28LSe&#10;V460++mCqf8AV20y3L59tsRr2T/goL/wWd+KX7cXw3j+DmifDG18EeGZriOfVrWLWGv7i/aM5RGl&#10;8qILGGw20JklRlsDFe+f8EAf2CvFVp4pm/bX+KOgXFjYx2Mlp4Ft7qIo120vyzXoBwdgQGND0YyO&#10;R91SfbVTF4HLatXGy9+WiV12skrab3eh+6U8y4w4F8Lc1zbjjE3x2IUoU4OUHZuDhThFU/cT5nKc&#10;lC6UdXs7frBRXhv/AAUk+MPxH+Af7FXjn4t/CXxF/ZPiHR7GGTTdQ+xwz+SzXEaE7JkdG+ViPmU9&#10;a/PL/glv/wAFR/27P2jP25PBfwe+Mvxz/tjw5qy6h/aGnf8ACM6Xb+b5VhcSp+8gtkkXDop4YZxg&#10;5BIr5bDZZiMVhZ4iDVo3ve99FfTT9T+ReGfCviHivg/G8R4SrSjQwnO5xnKam/Z01UlypQlF3i7K&#10;8o672Wp+v9FFFeafmYV8of8ABJAJ4a+F3xO+D92dmoeC/jZ4i0+6hf7xRplljl91dX4bABwa+r6+&#10;MWuj+xr/AMFWb3U/EMiWfgn9orSbeKz1CR9sMXiSyBVYG7K0qP8AKTje0oUZKmuzDr2lKpTW9rrz&#10;5d/wbfyPueFabzTJc0yqH8SVONaC6ylQbcorz9jOrPz5LH2dXyT/AMFqP2l7n9nf9iHW9M8P6l9n&#10;1zxxJ/wj+mbG/eCOZT9pdccgiAOu4dGde+K+tq+Mf26f+CdXxw/bY/bA+HPjzxJ4z8M2/wAKfBMk&#10;Ml1ocl5cf2hdMZRLc4jEHl/vBHDFkyjCqSMHgvL/AGKxUZVnaMdX521S+bK8Nv7Ap8Y4bFZ1UUMN&#10;Qbqyv9t01zRppdXOairdrnzN8Df+DfH4meIvhL4f8Y337amoeE7zXNHttQvvD9n4RkkWylliVzEZ&#10;F1CPey5Clti8jpXHftu/8EPfiR+zp+z5rf7Qdt+1ZfeO5vCsaXM2k3XheS3ZLcuollWU3s2Ngw5G&#10;3kKTkYr9lo0SJFiiQKqrhVUcAelUfFfhjRPG3hfUvBvibT47vTdWsZrPULWZcrNDKhR0I9CpIruh&#10;n+YqspSldX1Vo7dr2ufeYL6RHiRTzyni8RiVKj7RSlTVGgrw5ruCkqanrH3b83N1vc8W/wCCan7T&#10;9n+1n+x34T+Jcl8JtYtbMaX4lQt8yX9uAkhP++Nko9pBXvNfGf8AwSx/YB/aP/YE8U+OPCvjTxr4&#10;V1jwH4gmF1oiabqF019bXEb7UMkclskYDwt85WQ4aJAAwJI+zK8/HRoxxUvYu8b3Xo9bfLY/OvED&#10;C5DheL8WslrRq4WUuem47KM/e5ejTg242fa/U+Rf+Cmd8viD41fsz/CixVmvtQ+M1vq6qi5Kw2UD&#10;+YT6D98PyPpX11Xxp8HtTtf2z/8Agp54i+OFjA03gv4E6TL4Z8NXisTFe67cj/TJlPQ+XGzRY5/g&#10;fjIr7Lp4r93CnSe6V36t3/Jo6OMYf2bgMsymatUo0eaou0685VVH1VOVO63Um09UFeK/8FHPCl74&#10;2/YS+K3h3To2aeTwVeywovVmiTzQPx2Yr2qquuaLpviTRLzw7rNqs9nf2slvdQt0kjdSrKfqCRXP&#10;Sqezqxn2af3Hy+T5hLKc3w+NSv7KpCdv8MlL9Dz/APY38fWvxS/ZN+G3xAtCv/E08D6ZNMqNkRy/&#10;ZkEif8BcMv4V6VXx7/wSx8TTfBa78df8E6vHN5J/bnwt164n8OTTYX+0/D91IZbadR/eUud4HC+Y&#10;gyecfYVaYqn7LESitt16PVP7j1uNMrjlPE+Jo09aUpOdN9JUqnv05LylCUX5bPVH5cf8HFf/ACUz&#10;9n7/AK/9Y/8AR2mV+olv/wAe8f8AuD+VfFn/AAV2/wCCcXx1/b41P4d6l8FPGfhfR5PB66mbyTxF&#10;fXUDM1w1oYzEYLeXkfZ2znbjK4zzjwUf8Etf+C3SjC/8FHh/4dbxF/8AI1ev7PC4vL6EJVoxcOa6&#10;d+srn699R4T4w8N8iwNfOaGErYRYlThUU2/3tZyj8K091J/NHov/AAcP+CfgsP2VNH8c61pem2/j&#10;SHxVbweH72ONFvJonWQ3EeR8zRbQHOcgMqdCefrv9ibV/Fuv/sf/AAx1rx20raxdeBdMk1Fp872k&#10;NsmS2e56n3r4t+EH/BCf4heN/Hel/E7/AIKA/tV6l8QrjT5A76DBeXd3HLh93lte3TiQxtgblWJC&#10;ckbhjJ/R6ysrTTbOHT9PtY4be3jWOGGFAqxoBgKAOgA4xXLjKuHhhIYanPn5W23Zpa9Ff7z5rjrN&#10;uHcHwbl/DGXY367LD1KtSdVRlGEedJKlT5/ecdHJtLlb1V76SV8m+CL62+IX/BZ/xprOm3PnQ+AP&#10;gZY6Bfx9VhvLzUBfL34Yw4zjqOvSvpb4lfEXwh8I/AGsfE/x9q6WOi6Dp0t7qV24z5cUalmwByx4&#10;wFHJJAHJr5q/4JR+BvFWueCPGn7ZXxFsJLXW/jX4qk1u1s5l/eWmkpmOyib3KbmGONrJXNh/cw9S&#10;o+3KvVv/ACT/AAPmOGqf1DhzNM0qaJ01h6f96pVnFyS78tGFRvs3G+6v9Y0UUVxnwp8g/wDBUi6k&#10;8G/E79m/4uzTLHZ6H8aLS1vpJPuql1GUOT2+VGr6+rxX/goT+zzeftOfsk+LPhloW9dcS1TUvDM0&#10;P+si1K1cTwbT2LMnlk+khqx+wd+03aftafsw+G/izKEi1j7N9h8U2KrtNpqkACXEZXqgLfOqnkK6&#10;5rsqfvMFCS+y2n89V+v3H3eYReZ8A4LFU9XhKlSjU7pVH7WlJ+Um60fJw80dp8f/AIcr8YPgV4z+&#10;E7Kp/wCEl8K6hpa7uxnt3iB9sFuvavgr/g32+OukaD4I8ZfsX+OZP7M8XeGfElxe2+m3fySTQnbH&#10;Oig874pYzuXrh1PY4/SOvhn/AIKCf8Ed0/aG+JD/ALTH7LnxI/4QP4keYk1zJ50sFrfTLgCfzYAZ&#10;LebAGXUMGI5AOWrbA1qEqM8NWfKpWae9mu67NaHt8A5zw/icjx3C2eVnQo4p06lOtZyVKtTuk5xW&#10;rhOLcZNbaPbVfc1fFv7UH/BTD4ieCP2/fAv7FX7N3hbQPE91qlzBD4yN40jNYGVwxCtG4CNFbhpm&#10;3BuCvHY+IXv7OX/BxHrmjv8ACrUP2k9Ki0eSN7dtZj1aximMeD832qK1F5k5wGzvGR0xx9Cf8E4v&#10;+CT/AIL/AGJ9Tuvi98QPF3/CZfEnVLdkvNckjYQWIkbdKsAclnZz96Z8OwHAQMwO0cPgsHGU6tSN&#10;R2fLGN3q+relrdj18PwzwLwThcRj82zHD5hVcJxoUKDnNOclaNSrJxhyKF+bl3btZ6Wf17QSByaK&#10;+fv+Cl37Reo/s+fsuatF4Jkkl8beMpF8N+BdPtcG5uNSuwY0aJe5QFnz0BCg9QD5dGnKtUUI7t2P&#10;ybJcpxWfZtQy/DL36slFX2V3q32UVdyfRJtnDf8ABH+3u9d+GXxT+Mcqf6J44+Nmu6jo8ytuE9mj&#10;RQLID/vxyj/gPevrqvNf2PPgTD+zN+zD4J+BiCPzvD+hxw3zQnKvdOTLcMD3BmeQ575r0qtMXUjV&#10;xMpR2vp6LRfgenxpmmHzjirGYvD60nNqD7wj7sH6uEU35hXyJ4ItovAf/BafxtY3e6M+Ovgzp+p2&#10;bN92U2tz9mdVPqBGCQOcc4719d18hf8ABUDTtf8Ag14u+Ff7fnhLS5rj/hVviJ7bxetrGWdtBvwI&#10;LhmUfeVCQe+0vu4wTWmC96pKn/OmvnuvvaSPR4B/2rNK+V3s8ZRqUY+dR2qUo/8Ab1WnCH/b1z69&#10;oql4c8RaH4v8P2PivwzqkN9pupWcd1YXltIHjnhkUMjqw4IKkEH0NXa4z4mUZU5OMlZrRp7pn5d/&#10;8E3v+U3X7Qv/AF8a/wD+nSKv1Er8t/jD/wAEcv8AgodfftX/ABA/aJ/Z3/aW8MeDV8X+JL+8tp9O&#10;8WatYXotJ7gyiKVra0/3cqHZcjqcZpln/wAEm/8AgsT4juk0b4gf8FIpV0efK3zW/wARNfvHC4PS&#10;GSKNX5wMF14JPOMH6DFUMHi3Gp7eMfdimrNvRLsf0lxpknBPGuMw2ZriDD0VHD0IShKNSUk6dNKW&#10;kVq77Ja9CH/gt58Sz+1b+0p8Lf2Avgvfwarq0Ouedr0dqRIttd3Hlxwq7Lnb5UJmkk/uq4Jxiv1D&#10;8L6DaeFfDOneF9PH+j6bYw2sPH8EaBB+gr5f/YE/4JMfBf8AYd1uf4l3HiW88ZeOru3aKTxLqdv5&#10;S26vgyCCHc+wuRy7Mz44BALA/V1cGOxFCVOnQoO8YX1el293bt2PzvxA4iyHFZbl3D2RTlUwmCjP&#10;97KPI6tWrJSqT5XrGOiUFLVK6fQ8H/4Ke+MbXwP+wB8V9WupNv2jwfdWEfTlrlfs4HP/AF0rsv2Q&#10;PCt54H/ZV+HPhLULdoriw8F6bFPE3VH+zJuU+4ORXz5/wUU1X/hpv4//AAx/4J0eHYlvLXWNWi8U&#10;/E5Y3/499Ds3DLC+PuiaTjJIIKpjO6vseNEiRYokCqq4VVHAHpWVT93g4Qe8m5fLRL8n+B5ObReV&#10;8C4DBVNKlepUxDXVU7RpUm/8ThVav9nla0Y6iiiuM+F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eJ/tRf8E8v2Sf2wnXUfjb8Kbe51aOPZD4g02Z7S+RcYAM&#10;sRHmAdlkDqOwr2yitKdSpRlzQbT7rQ9DK82zTJMZHF5fXnRqx2lCTjJfNNOz6rZ9T4x+HP8AwQX/&#10;AOCevgHXo9e1Twl4i8UeTIkkNn4j8QM1urKcjKW6w7wTjKuWU4wQQSD9feFfCXhbwL4ftfCfgvw5&#10;Y6TpdlH5dnp+m2qwwwr6KiAAfgK0KK0r4rE4n+LNy9Weln3F3FHFEovNsZUr8uynNyS9E3ZN9Wlr&#10;1Kuu6JpnibQ7zw3rdr51lqFrJbXkO9l8yJ1KsuVIIypIyCCO1fOPgn/gj3/wTn+HPjPSPiF4N/Z3&#10;+x6xoOqW+o6Tef8ACXavJ5FzDIskUm17tlba6qdrAqcYII4r6YoqaeIxFFNU5tX3s2r+tjlyziLi&#10;DJaNSjl2Mq0YVPjVOpOCno17yi0paNrW+jfcKKKKxPHCvh34waJ41/4Jd/tB6z+1N8NfC95rXwV8&#10;fXy3HxR0Gwj3yeGr9mC/2rAg6xNn51xx0yBs2/cVQ39hY6pZTaZqdnFcW9xG0dxbzxhkkQjBVlPB&#10;BHBB61vh63sZO6vF6Nd1+jW6fRn0fDfEDyPEVI1qaq4etHkrUm7KcLpqz+zOLSlCau4yS0cW4vJ+&#10;G/xK8B/F7wTp/wARvhn4ps9a0PVbcTWGpWMweOVen4EEEFTgggggEGtyvkLxd/wTr+KXwD8b6j8Y&#10;v+Cbvxhh8EXWoTG41T4beIIWuPDepydwqDLWhPXdGDg8LsU4BpH/AAUF/a0+Fsj6X+1V/wAE5PHy&#10;GDCtrnwvWPXbaXkgv5SsrIo4OdzHHYVq8LGprQkpLs2lJfJ7/K57Vbgyjml6/D2KhXg9fZzlClXh&#10;/dlCcoqo1tzUXNPe0dl9e0V8qt/wV0+AzxYsvgZ8abq6YDZYW/wwuzM7f3Bkhd34496yNS/bY/b6&#10;+NdyNF/Za/4J9614dguFHl+J/jFdLpkdvnPzPZoTIQODgOxPTb6pYHE/aXL5tpfn+hhT8O+K73xN&#10;GNCPWVapTpRS9ZyV/SKb7Jn0T+0N+0Z8If2W/hne/Fj40eLYNJ0qzXbGGOZrubBKwQp1kkbBwo9y&#10;cAEj5x/Y7+EPxY/an+O6/wDBRb9qfwrNoRhsWtPhH4Duhk6Np8gyb2bP/LxMp9AQDn+6F3vg1/wT&#10;cmv/AImW/wC0T+2/8V5/ix46t/n021urYQ6HobZzi0tPukr0DsOcbtobmvqgAAYAqpVKOHpuFJ3k&#10;9HLpbtHrr1b32tbfqxGaZNwvl1XA5PU9viK0XCriEnGMYP4qVBSSlae1SrJRlKPuRjGLk5FFFFcR&#10;+fhWP8QvAHhH4qeB9W+HHj3RYtR0XW7GSz1KymztlhdSrDI5BweCMEHBGCK2KKabi7o0pValCpGp&#10;Tk4yi0007NNapp9Gnsz4Z/Z7+Nfif/gmh8SLf9ij9rPW5j8Or24Zfg/8Tb8jyPIJz/Zt7JwInj3E&#10;KzYAAxwm3H3KjrIodGDK3IZe9c18XPg78Mfjx4Evfhn8XvBllr2h6gm24sb6PIz2dWGGRxnh1IYd&#10;iK+VLH9l39vn9htGT9jH4n2fxM8CRk+T8NfiJdGO80+PsllejAwBxscqoA4DE5rtl7HGe9dRn1vt&#10;Lzv0fe+nW62P0TFSyPjqX1mVaGFzB/Gp+7Qry61IzStRqS3nGdqcpNyU4X5T7Ror5K0r/gqD4v8A&#10;CEK2X7SP7Avxm8J3i5E15ovhv+2dOBBxkXEJU89cbOnc97Vx/wAFafhZfL9l8A/swfHTxNqDcR6f&#10;pPwznVvqzSsiqvqcnAzxWf1HFfy/NWa+9aHmS8O+Mua0cK5L+aMoTh6+0jJwt581j6rrwL9tv9un&#10;wx+y3pVn4D8FaOfF3xS8UMtt4L8B6dJvuLmaQ7VmmVctHApySxHzbSBjll82uvi5/wAFU/2pnfw9&#10;8KvgLpPwL8P3W5JvFnja+W/1WOM/xQWiDasuOgkBUf3sgGvUf2Tf2BPhP+y5fXnj641XUvGXxA1f&#10;J1z4geKJjPqFxkcpGSSIY/8AZXk9ycDGkaNHD+9Wab/lTv8Ae1ol6O/puduHyHI+GJfWc+rQrVI6&#10;xw1GanzPp7arBuFOH80YSlVe1oX5lS/YF/ZI8Sfs8+Fda+Jfxq19Ne+KnxCvBqnjrXPveXIcmOxi&#10;P/PGEMVAGFJzgBQoH0FRRXLVqzrVHOW7/r7l0Pkc5zjHZ9mVTHYtpzm+iskkkoxilpGMYpRjFaKK&#10;SWwUUUVmeWeP/ttfsl6F+2B8F5vAb6u2i+ItMul1Lwb4mt2ZZtH1KPmKZWQhgp+62DnByOQpHA/s&#10;Sftzan4+1uX9lT9q6xj8J/Grw2vk6hpd4yxxeIY1XIvrI8CUOoLlFHGGYfKDt+nq8k/at/Ys+Cf7&#10;X3h62s/iNpdxZ63pbeZ4d8XaLN9n1PSZQdwaGYc4zyUbKnrgHBHVRrU5U/ZVvh3TW8X+qfVfNef2&#10;mS55lmIyv+xc7Uvq/M5U6kVedCcrKTUW1z052XtKd07pSg1JNS9bor4zs7//AIKt/sdIvh+bwvo/&#10;7RHg+14s9Uivl0zxFFCP4JgwKTMB0Yb2bGWYE4HQWv8AwVf8FaQps/it+yN8dfCV+h2vb3/w6lni&#10;dv8ApnLC7CRffA6VTwVZ602pLyf6br5o0q+H+dVffyyVPF03tKjUjJ2/vUm41YPynBfM+rKM18m6&#10;j/wVTTxFE1n8B/2H/jh4yvmU+S0ngttNsQ3YSXEzfJz/ALB6GsO/+Gv/AAU3/bdhbSPjJ4j074Ce&#10;Apm/0rRfCd99s8QajEf+WT3I+SBCOu3DHkMpBojg6kdarUF5vX7lr+BVLgHNMP8AvM3q08HTW7qT&#10;i5/9u0YOVWT7e4lfeSWqtftg/tV+OP2gPHF1+wJ+wxrC3ni6+Bg+IPjO2w1n4R01jsmzKMj7UwJQ&#10;KvzKc4IfGPoz9nL4AfD79mD4NaH8E/hnp3k6ZotqI/Nb/WXcx5luJD3kkcliemTgYAAEH7OX7Mfw&#10;X/ZS+HsPw1+Cng6LS7FTvvLhmMlzfTd5p5W+aRycnJOBnChRgDv6mtWg4KlSVorXXdvu/wBF089W&#10;cmf59gamBhlGUQlDCU5czcre0rVLW9pUs2lZXVOmm1Ti3rKUpSZRRRXKfIBXyz+3n+zX8VovG+hf&#10;ty/sl2ok+Jnge2aC+0FQQnirSCcy2L45aQAkx9eeByFI+pqK1o1pUKnMvu6NdU/U9nIc8xfD+ZRx&#10;dBKWjjKEleE4SVpwmusZRbT2a3TTSa8p/ZI/bE+EX7Ynw+/4S/4dai1vqdiyweJfDF98l9ot3j5o&#10;JozhhhgwD4w2045BA9Wr5u/aX/4Jz+Ffit4+X9oD4B/EPUfhX8UIFOPFfhuNfK1DuFvbc4S4GQOT&#10;yRw24AAcZp37UX/BS/8AZ6uV0D9pD9jJfiRp9v8AKfGHwlv1eW4UD/WGxlAbee6jyxnOOMZ6JYel&#10;W96hJf4W0mvRuyf5+R9PW4YyjP39Y4dxEVfV4etUjTqwfVQnNxp1o/ytSVS3xU76v7Eor5Wi/wCC&#10;uHwRhTyvEX7Pvxv0W8H+t07VPhfdLNEfRghZfyJrO1b/AIKT/Hb4hR/2f+y7/wAE5/itrVxK2yPV&#10;PHOmpoNiuRw4aRnMi5/3O/NSsDiusbebaS+96HLDw74wcv3mG9nH+apOnTh6885Rjb5+h9X67r2i&#10;+F9FuvEfiTVrew0+xt3nvb28mEcUESgszuzEBVABJJ4Ar4e1rVtd/wCCv3xgsvDnhe2urX9m/wAF&#10;6wlzrGsSRtC/jbU4GBW2iDc/ZUb7zYGeed23b0EH7Cn7UX7YusWfiv8A4KN/GC3h8NwzJPbfB3wD&#10;I8Om5BBAvLnO+5bIGVBIGDscA19eeFfCfhnwL4ds/CPgzQLPS9L0+FYbHT7C3WKGCMdFVVAAFXGV&#10;LB6wfNPuto+nd+ey6X6ehRxWT8DRdTBV44nMGmlUhf2OHurOUJNJ1a1tIzSVOm/eg5y5ZRuWtrbW&#10;NrHZWcCxQwxqkMca4VFAwAB2AFSUUVwn5y23qwooooAKKKKACiiigAooooAKKKKAEdFlRo3GVYYa&#10;vl2//wCCLv8AwTS1PVZtbvv2bPMuri4aeaT/AITHWRukZtxOBeYHJ6AYr6jorajiMRh7+ym433s2&#10;vyPZyjiLiDh9zeV4yrh+e3N7KpOnzWvbm5Gr2u7X2u+5Ha20FlbR2dsm2OGNUjXJOFAwBz7U6SOO&#10;aNopY1ZWXDKwyCPQ06isTxru9z5N+Of/AARR/YD+OfiKbxbc/Di/8L6jdT+beTeENUNpHO2DnMLr&#10;JCmScnYikkdeud79nH/gkn+wz+zHrcHi3wX8Jv7W1y1wbfWvFN219NCwOQ6I2Io3/wBpI1bjr1r6&#10;UorrePxsqfs3Ulbtdn2VXxD46r5Z/Z1TM67o2tyurOzX8r1u49OVu1ugV57+0b+yx8Bv2tfB1r4A&#10;/aD8Cf8ACQaTZagt7bWn9qXVpsnCMgfdbSxsfldhgkjnp0r0KiuaE505KUHZrqtGfL4LHY3LcVDF&#10;YSrKnUg7xlCTjKL7qSaafmmeN/s2/wDBP79kb9kTxNf+Mf2ePhL/AMI9qWqWP2O+uP7ev7vzYd4f&#10;btuZ5FHzAHIAPvXslFFVUq1K0uapJt927s2zLNc0zrFvFZhXnWquyc6kpTk0tEnKTb0Wi10Ciiis&#10;zzzwH9vj9kbXf2jfB2k+P/g5rkegfFXwDef2n4B8Rfd2zDl7SU4OYZsBWDArkDII3Au/Ys/bl8Mf&#10;tL2l58M/Hem/8In8VvC4MHjTwLqLCOeCZCFaeAE5lt2JVgwzt3qD1Ut75Xhn7Wn7A3wj/apurPxw&#10;2oaj4Q8faPhtB+IHhec2+oWhA4RipAlj/wBluR/CVyc9lKrTqU1SrbLZ9r+XVeW6eq6p/b5TnOU5&#10;jlccmzxuNODbo1ormlRcneUZR0c6Mn7zimpQk3OF25Rl7nRXxvZfFT/gqx+yq8fh34pfA/SPjt4d&#10;tWCQ+LPBt8thq8kOcBp7VxtaXHURjaf75OTW5af8FavhfZR/Z/iB+y78dPDF+vEljqvwznZs99rR&#10;MwZffjII4oeBr7wtJd00/wAN180h1PD3iCp7+X+zxdN7SoVIzuvOF1Vh6ThFrqj6spHdI0MkjBVU&#10;ZZmPAr5M1T/gqH4o8WxNZfs5fsEfGjxdeMv7m61fwz/Y+nEk45uJmJ9/udMc9cYWofszf8FAf25A&#10;sP7YXxLsvhb4BdgZvh18PL0yX+op3S9veQFI42oWU55UEA0LByjrWkoLzd3/AOArX8l5lUeA8Zhf&#10;3ud16eDprfnlGdV+UaEG6jfbmUI95palD9o743eK/wDgo98Qbn9iH9kHxDMvgi1uFT4wfE7T2/0a&#10;K2DZOm2coyJZZNpDEfKRxkrvr7G+HHw88HfCXwHpPwz+H2hw6bouh2EdnptjCPliiRcAepPcsckk&#10;kkkkmqPwe+C/wt+AHgGy+GHwd8FWeg6Hp64t7GzU4zjl3ZiWkc45dyWbuTXUVFetGUVTpq0V97fd&#10;+f4L8Xw8RZ/hMbh6WWZZTdPB0W3FSac6k3ZSq1WtHNpJJL3acUoxv70pFFFFcx8mFfH/AO2N8GPi&#10;5+zj8d4/+Cin7KnhybWrpbJLL4seA7NSG8QaWgz9qiC53XMKqMfKSQBjoyv9gUEZGCK2oVpUZ3td&#10;PRro12/rZ6nu8PZ9iOH8e68IKpCcXCpTl8NSnL4oStrrZNNaxkoyi00mcH+zp+0p8HP2qvhpa/FX&#10;4KeL4dV0y4+SaNSFns5sAtBPHnMcgyMqeoIIyCCe8r5Z+Nv/AATfmT4lXH7RP7E/xYuPhL4+uPn1&#10;KOytxLoutsCTi7tCNuT0LqD1ztLc1h6b+2p/wUC+CNz/AGJ+1J/wT+1jxNb26kSeKPg7drqSXGP4&#10;ks3Ik55OC6kf3fTd4WnW1oST8m0mvvsn8vuR9FW4Sy/Om6/DmJjNPX2NacKdeH9283GFZLpKm+Zr&#10;4qcHofYVFfK0f/BXL4ECPZf/AAJ+NVnddH0+4+F935yN/cIUld34496zNY/4KD/tWfFErpn7Kf8A&#10;wTm+IEzTblTW/idHHoNrHzgP5bMzSL3+8p9qlYHFdY29WkvvbRzQ8O+Lub99h1Rj1lVnTpQXnzVJ&#10;RT+TbfS59RfEP4i+B/hN4L1H4ifEjxPZ6Nomk25n1DUr6YJHCg9SepJwABySQACSBXxt8LtK8X/8&#10;FTv2hNJ/aN8eeGrzS/gT8P8AUDc/DjR9Qh8uTxVqKkr/AGlMh58hMfIpwD05zIK6Pwn/AME7Pi5+&#10;0J4zsPi5/wAFJvjHF4xmsbgXOl/DLw2rW/hzTnH3Q4ID3ZHUlwMngl14P11p2nafo+nw6TpNhDa2&#10;trCsVvbW8QSOKNRhVVRwoA4AHAFXz0sLFqm+ab0utl3t3fn06dzu+vZNwXhalPLKyxGOnFxdaKap&#10;0YyVpKi5JSnUkrxdW0Yxi2qak2pqaiiiuE/OwplzbwXdu9pdQrJHIpSSN1yrKRggjuCKfRQG2qPh&#10;HT9S13/gkB8Zb7TNdsry8/Zu8cawbmx1SKJpn8D6pMx3QuF5+yO3RsHHHVg2/wC4vD3iHQvFmh2f&#10;ibwxrFtqGnahbpPY31nMJIp4mGVdGXIZSCCCKZ4o8LeGvG/h688JeMNBtNU0vUIGhvtPvrdZYZ4z&#10;1VlYEEV8iXH7B/7TH7HutXnjD/gnF8Xrc+H7iZ57r4O+O5Hm0tix3EWdxnfbNnOASASfmfAxXc5U&#10;sZrN8s+72l69n57Prbd/o1bF5PxzTjPHV44bMEknUnf2WIsrJ1JJN0q1tJTadOp8U3CXNKX2VRXy&#10;LpP/AAUk+Pfw8Q6f+1H/AME5vipo9xE22TVPAdgmv2LcZLkxshjX/vvtzWjL/wAFcPghMnl+Hv2f&#10;vjdrN2f9Tp+mfC+6aaU+ihyq/mRUfUcV0jfzTTX3p2PPn4d8YKX7vDe0j/NTnTqQ9eeEpR+9+p9U&#10;15V+1r+2D8IP2O/h2fGvxL1Xzb68LQ+HfDdn899rN1j5YIIxknJKgtjau4Z5IB8Q1H9qX/gpZ+0H&#10;cNoP7Nv7Fw+HOn3Hyjxh8Wr9Y5LdSP8AWCxjy24dlPmDPUYzXYfs2f8ABOPwv8MviCf2g/2hviLq&#10;HxX+J8ijZ4o8RwqINN9VsrYZS3GehHIHC7QSDUcPSo+9Xkv8KabfzV0vz8jqocL5RkEliOIsRF21&#10;WHo1I1Ks32nODlTox/mcpOol8NNvVZX7B/7N3xa1L4g65+3d+1xY/Z/iR40tRbaR4bYEp4T0cHMd&#10;kueRI3DP0IPB5L5+qaKKwrVpV6nM/klsktkvQ+Zz7PMXxBmUsXXSjooxhFWhThFWhCC6RitFu3q2&#10;3JtsooorE8U4r9of4C/D/wDaa+DmufBP4mad5+la5ZmJpE4ktpRzHPGf4ZEcKyn1GDkEg/NX7IX7&#10;VXjr9nH4g2n7AH7c2prZ+JLNVt/hv45uGC2fizTw2yFTIcBboDYm08seCd/L/ZVcH+0T+zR8F/2q&#10;vh3cfDL42+DINW06bLW8hyk9nLjiaGVfmjceoOD0IIyK6qNaCg6VVXi9dN0+6/VdfuZ9hw/n2Ao4&#10;GplGbwlPCVHzJxt7SjUtb2lO7Sd1ZVINpVIpK8ZRjJd5mivjHT/hZ/wUy/YgiXSvgn4p0/48eAYW&#10;/wBH0Hxhe/Y/EGnR8Yjjuj8k6Yz9/JHAVQOu5p3/AAVRPhuJbP49fsPfG/wbfBR5zw+DW1Kx3eiX&#10;EDfPz/sDqKp4OpLWk1NeT1+56/gdVXgLMsR+8yetTxlN7OnOKn/29Rm41Yvv7jj2k1qfWVFfKd1/&#10;wVh8D6uv2P4VfskfHTxdqD8Jb6f8OpYY0PYyyzOojX/awevSsG41j/gqv+2Gknh+y8G6P+zz4Pu1&#10;23mrXl8NS8RSRHqsCJhIWPQswQrnKkkURwVbepaK83+m7+SJp+H+eUvfzOVPCU1vKtUjF2/u0k5V&#10;ZvsoQZ137bv7c+ofDPWrf9l79l3Sk8XfGrxMnk6Vo1owePQ42Uk316eRGqL8wVsZ4Y4Xr3X7EX7J&#10;Wkfsg/BtfBc2uNrnibV7x9U8aeKJ8mbV9Sl5klZm+YqPuqDzgZPLNmT9k79if4KfsgaDdQfD/T7n&#10;UNf1ZvM8R+MNbmNxqerSk5LSynkLnkIuFHXBJJPr1TVrU40/ZUture8n+iXRfN+WedZ5leHyv+xc&#10;kUvYXUqtWStOvON+VuKb5KULv2dO7d25zblZRKKKK5T4sKKKKAPz/wD+Cbv/AClU/aw/7C0P/pTL&#10;X6AV+f8A/wAE3f8AlKp+1h/2Fof/AEplr9AK78y/3hf4Yf8ApET9M8Wv+Ssh/wBg2D/9RaQUUUVw&#10;H5mFFFFABRRRQAUUUUAFFFFABRRRQAUUUUAFFFFABRRRQB8x/wDBVLx542+H3wf+HGp+BPFupaPc&#10;X37QHgbTryfTLx4HntJ9at457dyhBaORGKsp4ZSQQRX05Xyb/wAFgv8AkiPwu/7OS+Hv/p+tq+sq&#10;ACiiigAooooAKKKKACiiigAooooAKKKKACiiigAooooAKKKKAMzxr/yJurf9gy4/9FtXxT/wb2f8&#10;mK6p/wBlG1L/ANEWlfa3jX/kTdW/7Blx/wCi2r4p/wCDez/kxXVP+yjal/6ItK9Cj/yLav8Aih/7&#10;cfpmR/8AJq85/wCv+D/LEH3TRRRXnn5mFFFFABRRRQB5r+0h+yB+zl+1t4dj8N/H74X2Oux2+fsd&#10;4zPDdWv/AFyniKyIPVQ209wa+b9B/wCDf/8A4J7aRr51nUNH8X6pblmP9k3/AImZbcAnIGYUjlwO&#10;g/eZx1JPNfbVFdVHHYyhDkp1Gl2TZ9Zk/HnGnD+CeDy3MK1Gk/swqSSV92kn7rfVxszm/hZ8IPhf&#10;8EPCUPgT4ReAtL8O6Rb8x2OlWixIWxjc2OWY4GWYknua6SiiuaUpSd2fM18RXxVaVatJynJ3bbbb&#10;b6tvVvzZ8x+KP+CNv/BN3xn4l1Hxh4l/Zy+06jq19Neahcf8JfrCebNK5d32rdhVyzE4AAGeABX0&#10;vY2VtptlDp1lFsht4ljhTcTtVRgDJ5PA71LRWtTEYiskqk3K2123b0uelmnEXEGeU6dPMsXVrxp3&#10;5FUqTmo3snyqTfLeyva17LsgooorE8c+P/2xPgz8Xf2bfjxH/wAFEv2VPDc2tT/Y0s/iz4BswQ3i&#10;DTEGftUIGc3USrx8pYgDHRlf6F/Z1/aT+Dv7VPw1tfir8FPF9vq2l3HyTIrAT2c2AWgnjzmKQZGV&#10;PUEEZBBPdkZGCK+WfjX/AME3ZofiXcftE/sS/Fi4+Evj24bzNThs7cTaLrjZz/pdofly3QuoPUtt&#10;Lc12xqUsRTUKrtJaKXS3aXXTo1tta233+GzLJ+J8upYDOKvscRRioUsRZyi4L4aVdRTlaO1OpFSl&#10;GPuSjKKi4fU1FfHumftqf8FAPgjcHRP2pf8Agn9rHiaC3Uh/E/wdul1JLjGPmSzciQA8nBZSOm3n&#10;jYX/AIK5/AlYdt98CPjVa3YHz6dcfC+6EyN/cIBK7v8AgWPepeBxP2Vzeaaf5fqc1Tw74rvfDUY4&#10;iPSVGpTqxfzhJteklFrqkfVVYvxF+Ivgf4S+CtS+I3xI8T2mj6JpNs0+oajfShI4UHv3JOAAOSSA&#10;ASQK+XdX/wCChH7VvxRK6Z+yp/wTm+IEzTFlj1v4nRx6Fax+j+WzMzr/AMCU+1R+E/8Agnb8Wv2g&#10;/Glh8Xf+Ck/xfh8ZTWNx9p0n4Z+HEe38OaZIPu7wcPdsvq4GehLrwWsKqeteSiuyacn8lt87G9Hg&#10;ujldq/EOKhh4LX2cJQq15/3Y04Sag3/NWcEt7S2fO/C/R/GP/BUv9oPSf2jvH3hu80v4FeANRNz8&#10;N9F1CAxS+KtQU4GpTIwz5CkfIp4PTnLivuKodP0+w0mxh0vSrKG2tbeJY7e3t4wkcSKMBVUcAAcA&#10;DgVNWWIre2kklaK0S7f5t9WeLxHxB/blenCjT9lh6MeSlSTuoRvdtvTmnNtyqTsuaT0SioxRRRRW&#10;B84MuLeC7t5LS6hWSORCkkbrlWUjBBHcEV8KaZqOu/8ABID4yX2k6/Z3d5+zf441hrqw1aKJpn8E&#10;anMxLQSKuT9kc9GwccfxBt/3dWf4p8K+GvG/h688J+MdBtNU0u/haG90++t1lhnjPVWVgQRXRh63&#10;srxkrxe6/Vdmuj/Q+m4b4gp5Q6uFxdP2uErpKrTvZuzvGcJWfLUg23CVmtXGScZSTk8P+INC8WaH&#10;Z+JvDGr22oadf26XFjfWcwkiniYZV0ZeGUgggirlfGt1+wj+05+x9rV34w/4JxfF+3bw/NM8918H&#10;fHkzzaYxJyRZ3Gd9s2egJAORucgYq9pH/BSb49fD1Dp37Uf/AATl+Kmj3ETbJNU8CaemvWLYHLlo&#10;2Qxrn/f+taPB+01oyUl2ulL5p/pdHrVeB5ZhetkGJp4qm9ouUaVePlKjOSba70nUg+kui+vKK+Vp&#10;f+CuHwQmTy/D37P3xu1m7P8AqdP0z4X3TTSn0UOVX8yKxNR/al/4KWftB3DaB+zb+xcPhzp9x8o8&#10;YfFq/WOW3Uj/AFgsY8tuHZT5gz14zSWBxG8lyru2l+er+RlT8PeJ074ynHDQW8q9SFJJeSlJSl6Q&#10;jKT6Jnt/7Wv7YXwg/Y7+HZ8afErVTLf3haHw74bsvnvtZusfLBBGMk5JUFsbV3DPJAPln7B/7N3x&#10;Y1Hx/rn7dv7W9h9n+JXjS2FtpPh1slPCmjg5jsl3ciQ8M/Tng8ls6v7Nn/BOXwt8MfH/APw0D+0L&#10;8RNQ+K/xPkAK+KPEkKiDTT6WVsMpbjnqOQPu7QSD9J051KVGm6dF3b3l3XZdbd76vyRrjs2yfIMr&#10;q5Xkk3VnWXLWxDTjzRTT9lRi7SjTbSc5SSnUaS5YRTjIooorjPgwriv2iPgJ8P8A9pv4Oa58E/ib&#10;p32jStbszE0icSW0o5jnjP8ADIjhWU+owcgkHtaKqMpQkpRdmjowmKxOBxUMTh5uFSDUoyTs1JO6&#10;afRp6o+OP2Qv2qPHX7Ovj+1/YB/bk1VbXxNZqIPhz44ucLZ+LNOU7IVMhOBdKNqFTyx4JL8t9j5r&#10;gv2i/wBmb4L/ALVfw7uPhj8bfBsOrafLlreX7lxZTYwJoJR80bjsRwehBGQfm7Tvhb/wU0/YihXS&#10;fgp4p0348eAYG/0XQfF179j8QafHniOO6PyToBn7+SOAqgDnslGji/ei1GfVPRPzT2Xo7Ls+i++x&#10;WHyHjWTxeGq08JjZa1KU2oUakus6VR+5TcnrKnUcYJ35J2ahH7Oor5N03/gqj/wjkK2nx6/Ye+N/&#10;g2+VR5zw+DW1Kx3eiXEDfPz/ALA6iprv/grB4I1dPsnwq/ZH+Ovi2/fhLfT/AIcywRo3bzZZnURr&#10;74PXpWf1HFfy/PS337Hmvw74y5rLCNr+ZSg4evtFJwt581j6sr5i/bc/bqvvhvrEP7Lf7LOnR+Lv&#10;jV4lXyNL0azdZI9BjZcm+vTyI1RPnCN1GGOF5PIXmqf8FW/2xFbw/Z+E9H/Z38H3XF5q1xfLqXiK&#10;WE/wQqoCQsR1YhGXOVbIwfbv2Tv2KPgr+yBoF1b/AA+sLrUNe1ZvM8R+MNbmNxqerSk5LSynoueQ&#10;i4UdcEkk6Rp0cN71VqUukU7r/t5rS3km2/I9DD5Tw/wlL61m9Wniq8dYYelJThzdHXqwbhyJ706c&#10;pSl8MnBakX7EH7JGjfsffBmPwRJrj654m1a7fU/Gnii4LNNq+pScySsz5YqPuruOcDJ5ZifY6KK5&#10;KlSdao5zd2z4rNMzx2c5hVx2Mnz1ajcpPu32S0SWySskkkkkgoooqDgPAP2+f2SNe/aL8G6T8QPg&#10;5ry6D8UvAF4dV8B68vy5mUZazlP/ADxm2hWzkA4JBG4FP2Iv26vDf7UGm3nw78eaR/wiPxV8Ls1t&#10;4z8C6i+y4glQ7WnhDYMkDHBDAHbvAJOVZvoCvC/2tP2BvhJ+1Td2fjk6jqPhDx9o+1tB+IHhiYwa&#10;haY6IxUgTR/7Lcj+Erk57KdWnUp+yrbLZ9vl1X4p6rqn9xlOdZTmOUxyXPG404NujWiuaVFyd5Rl&#10;HRzoyfvOKfNCV5wveUZe6UV8cQfFf/gqp+ytLH4e+JvwM0n47eHLUBIfFng29Ww1eSIYG6e1cbWl&#10;xnIjG08fNnJrbtv+CtPwusF+y+P/ANl/46eGNQXiSw1X4Zzs2fVWiZ1ZfQ8ZBHFJ4KtvC0l5NP8A&#10;DdfNIKnh9xDU9/L+TFU3tKhUjO684XVWHpOEWuqPqykZlRS7sFUckntXyZqn/BUPxX4uhaz/AGcP&#10;2BvjP4uvGwIbvWPDX9jacSSRzcTFjx1+50PUdsO//Zk/b7/bliEH7Y3xLsvhf4DlYed8Ofh5dmS+&#10;1GPul7enICkcbU3KQeQCAaawco61pKK83d/+ArX77LzKpcCYzCfvc7r08HTW/PKM6r8o0IN1G+3M&#10;oR7zS1Mv9on45+Kv+CkXxJuv2Hv2R9bkHgOzuET4xfEyxKmCO33EnTrOTpJJJt2sy5GMjld5r7K+&#10;HXw98H/CbwJpPw0+H+iRabouh2EdnptjDnbFEi4AyeSe5Ykkkkkkmqfwg+DXwv8AgH4Csvhl8H/B&#10;dnoOh6euLexsoyATgZd2JLSOccuxLHuTXTVFetGcVTpq0V97fd+f5LTzfDxFxBhMdh6WW5ZTdLB0&#10;W3GMmnOpNpKVWq1o5ySSSXu04pRjf3pSKKKK5j5MKKKKACiiigAooooAKKKKACiiigD51+Kv/BJz&#10;/gn/APG34iat8V/if8Av7T8Qa5dG51S//wCEq1WHz5SAN2yK6VF4A4VQK9w+G/w78HfCPwDo/wAM&#10;Ph5o/wDZ+h6Dp8VjpNj9okm8i3jXaib5GZ2wB1ZiT3JraorapiMRViozm2lsm20vQ9nMOI+Ic2wd&#10;PCY7GVatKnbkhOpOcYWVlyxk2o2WislZabBXzf8AtNf8Enf2I/2qtdn8Y+Pfhe+l+ILps3OveGbx&#10;rK4mbOS0igGKRj3d42bB619IUUqNath581OTT8nYjJs+zrh3GfWssxE6FTbmhJxbXZ2auu6d0+x8&#10;l/BL/giX/wAE/wD4J+IIfFUXw2vvFF9ay+ZayeL9UN3FE3GP3CqkL4xxvRsE56gY+sLOztNPtI7C&#10;wtY4YIY1SGGFAqooGAoA4AA7VJRTrYjEYiXNVk5erubZ5xNxDxNXVbNsVUryWic5OVl2Sbsl5Kxz&#10;Pxh+D3w5+Pvw41P4SfFrw7/a3h7WI1j1LT/tk0HnKrhwN8Lo6/MoPysOleS/BL/glx+wn+zn8TNN&#10;+MPwa+Bn9j+I9J87+z9R/wCEm1S48rzYnif93PcvG2Udl5U4zkYIBr6AoohiMRTpuEJtJ7pNpP1R&#10;GC4j4hy3L6mAwmMq06FS/PThUnGE+ZcsuaCajK8dHdO60egUUUVieMFeU/tk/sqeEf2wfgjffCrx&#10;FeyadfxzJfeG9eteJtK1CI7obhD14PysO6swGDgj1aiqp1JU5qcXZo7ctzDG5Tj6WNwk3CrTkpRk&#10;t01qvXzT0a0eh8r/ALEf7bHinV/E7fsbftjWsfh34zeHovLVZsLb+KbVV+W+tH4V2ZVZmRcdCQMb&#10;lT6oryr9qr9jb4H/ALYPhCLw58V9AkW+09vN0HxJpkvkajpE4OVlgmHIIYA7TlSRyOleEWsP/BVL&#10;9jKBdC0nS9J/aI8F2q4s7i4vRpviS3iAP7uQtujuMDADfO7d8cAdkqdHFe9TajLrF6L/ALdb0+Tt&#10;bo2fb4jLcg4wn9ayurTwuJlrPD1JKnTcusqFWTUIxb19lUlFw2jKatb7Mor5RtP+CrvhbRF+xfF/&#10;9jz46eEL9eJI7v4fSXVu7Y5EU0LESDrztHSm3/8AwVX07xAjWXwO/Yq+OXjK/ZT5e3wO9hZq2OFl&#10;uJ2/d5/3G/xz+o4r+X56W+/Y8/8A4h3xlzW+qO38zlBQ9faOXJbz5rH1hXyF+2V+2D42+Jvjmb9g&#10;39hq7XVPiHq8Tw+LPFNpMTaeC7E4SWeWRM4uAGwFBBUkfx7RWde+D/8AgqL+2xA2jfEXUNM/Z78C&#10;3BH2uy0C++3+I76P/nn54xHbqe5G18jG0qTX0R+zP+yn8Ev2SfAa+Afgx4TSyjkYSanqVw3m3mpz&#10;95riY/NI5OfQDOFAHFaRjRwvvTalLolql5t7P0V79X0PSw2DyHguX1rHVaeLxcdYUabVSjCXSVao&#10;vcnyvVUqbkpNWnNK8ZSfsufs4eBP2UPgjovwS+H0Ra10uEm6v5IwJtQunO6W5lI6u7EnknAwo4UV&#10;6FRRXHKUqknKTu2fB47G4rMsZUxeKm51KknKUnu5N3bfqwoooqTlPmH9vr9l34n+Itd8P/tifsnN&#10;Da/Fn4fqfJtW+VPEulk5m0ybs2QXKZHDMQCpIZe8/Y6/bU+FP7Y3gaTWPCE7aZ4k0kiDxd4N1Jgm&#10;oaJdglXjljOG2b1cLJgBtpGAwZR7FXzr+1F/wTs8DfG/xtD8dvhH441T4Y/FCz/1Pjbwv8rXY4xH&#10;dw5CXCcDrhiOCSOK7KdWlWpqlW0ttLt5NdV+K89j7vLs3yfO8qp5TnknTdK6oYhJydOLd3SqxXvT&#10;pXbcXG86bb5VKL5V9FUV8d6d+0d/wU9/ZxnXw9+0J+yVa/FbSrb5P+Ey+Ft8q3VxGM4kexlAPmEY&#10;yqhFyTtyMVtQf8Fb/gvBGIvFH7O3xw0O8H+t07VPhfciaM+/lsy9c9D2pPA4j7CUl3i0/wDgr5pG&#10;dTw94ml72ChDEwe0qFSFRNeai+ePpOMZLqkfVVV9U1TTND0241nWtRgs7O1haW6urqYRxwxqMs7M&#10;xAVQASSTgCvk/Vf+Cl3xh8dr/Z/7MX/BO/4teILiRgsWpeMNJXQdP5Gd4klLFwPTC/Wsl/2I/wBr&#10;b9tW9ttb/wCCh/xZtdG8JLIsifB/4d3UkVrMAc7b67B3ysTjIQkD+BlJNNYNw1rSUV8m/klr99l5&#10;mtHgepgbVc+xNPCU1uuaNSs/KNGEnK/Z1HTguskc/wCOfF2t/wDBXr4sw/CD4WTXcH7O/hLVlk8e&#10;eJ1LQf8ACW3sR3Lp9qwO5oBlGZgV67uoj3fc2laVpuhaZb6Lo1hDa2dnAsNra28YSOGNRhUVRwAA&#10;AAB0FU/BPgjwh8N/Ctj4G8BeG7PSNH02AQ2Om6fAI4oEHZVH/wCsnk81qVnXrKpaMFaK2X5t+b/4&#10;HQ8viPiCjmkaWDwNN0sJQuqcG7yblbmqVGklKpOy5mkkkowilGKCiiiuc+XCviX4/eFfiD/wTh/a&#10;K1T9tP4O+Fb7Xvhb42uFf4xeE9LhLSaTMD/yGbdFBBGCzSjA75IDbo/tqo7q2tr22ks7y3SaGZCk&#10;sUihldSMEEHqCO1b4et7GTurp6Nd1/n1T6M+i4c4glkOKn7SmqtCrHkq0m7KpBtO11rGUWlKE1rG&#10;ST1V08H4T/Fv4cfHLwFp/wATvhP4vs9c0PVIfMs7+xl3KfVWHVHU8MjAMpBBAIroq+RfH/8AwTk+&#10;IXwe8eX/AMbf+CcvxiT4d6xfSefqvgPVYTP4a1aTuDCATalu7Rgkfw7OtR6T+33+2L8Jmk0v9q7/&#10;AIJ0eNpfs+A2vfCjy9ct5uT83kbldFxg53k46gYrZ4WNT3qEk12bSkvk9/lf5HuVuDcNm16/DuKh&#10;Wg9fZVJwpV4X+y4TcY1Lbc1JyT3cY7L6+or5Xb/grl8BtvlQfA340TXX3VsI/hfd+cX/ALmDgbs8&#10;daxtS/bm/bp+M066P+yv/wAE8fEmjx3CgR+JPi9cLpMUGTjc1qpLsB14ck9hUrA4n7St6tL8znp+&#10;HfFl74iiqEesq1SnSivO85Rv6Ru+yPpH47fHr4Ufs1/DW++LPxm8XW+jaLp6/vLiY5aWQ52xRoPm&#10;kkbHCqCT+Br5j/ZX+F/xP/bR/aFtf+Cg37SPhWbRfD+jW8kPwV8E3gxJa2snXVLle00i4Kg9Bg4+&#10;VCd34Tf8E3tc8WfEez/aC/b6+Lj/ABU8YWZMmk6F9nEPh7RHP/Pva4AlK9A7gZ+8ylsMPq5FWNQi&#10;KFVRhVUdKp1KWGg40neT0cuiXVR669W+miXV9VbMsn4UwNXB5RV9viqsXCpiEnGEINWlToKSUnzq&#10;8Z1ZKLcW4Qik3KS0UUVxH5+FZ3i7wn4e8d+FtR8FeLtKivtL1ayktNQs51yk0MilWU/UE1o0Ubao&#10;qnUqUqinBtNO6a0aa2afc+Fvgd8T/Ef/AASu+JEf7JP7SGq3M3wf1a8Y/Cn4kX2Wj08uxY6XfSAb&#10;Y9vJViAAMn7pxH9zwTw3MK3NtKskciho5EbKsp6EHuKwfif8K/h38afBF98OPip4Psdc0PUo/LvN&#10;P1CHejj1HdWHUMpDA8gg18n2X7JH7cf7DryS/sM/FSz8eeBVdmT4V/Ea6IlsV7LY33UAdAjlVA5O&#10;5jmu+To4z3m1GfW+0vO/R976Pe6P0bE1Ml46f1mrWhhcwfx8/u0a8v5+dK1GrLeaklSnK8uaDbT+&#10;0KK+SdK/4Kd/EDwXEtj+0r/wT7+Mnha8XcJr3w74fGt6cMHlvPhZSARzjae/JxVq6/4K3fCS6j8j&#10;wR+zP8dPEl8w/d6dpPwxuPMPbJMjIAuepycelZ/UcVfSN/NNNfetDzJeHfGXNaGFc1/NCUJw9eeM&#10;nC3nzWPqyvD/ANsz9t3wP+ynoNr4e03T5PE/xE8R/wCj+CfAOlkyXmp3LHahZVy0cIb7zkdiBk9P&#10;J7z43/8ABVH9p+STw58F/wBm7TfgnotzlH8ZfEG+S81CCLIG+GyRcCXByFkVkBGCw4Nel/so/wDB&#10;Pr4X/s165d/FPxJ4g1Lx78SNU51Xx94qfzrw5GDHADkW8fX5VJJzgsQABaoUcP71aSb/AJU739Wt&#10;Evnf03O2jw/kfDb+s5/XhVnHWOGozjUlJ9FVqwbp04fzKMpVWrpRjfmVL9gT9kvxl8E9O1/46ftA&#10;6zHrHxa+I1yL7xfqC4ZLCP8A5ZafAe0US4HHBIAHCrX0VRRXLWqzrVHOW7/qy8kfI51nGOz7MqmO&#10;xbXPK2iVoxiklGEUtIxhFKMUtkkgooorM8s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q6voWh+IIIrbXtGtb6OG4juIY7y3WRY5kbckihgcMrAEMOQeRVqqeteIvD/h&#10;qCG68R67Z6fFcXUdtBJe3SRLJNI22OJSxGXZiAqjkk4Gau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k3/gsF&#10;/wAkR+F3/ZyXw9/9P1tX1lXzT/wVH+G3xA+KHwi+HekfDrwdqOt3Wn/HzwPql9b6batM8FlbazBL&#10;cXDhQdsccas7MeFAJNfS1ABRRRQAUUUUAFFFFABRRRQAUUUUAFFFFABRRRQAUUUUAFFFFAGZ41/5&#10;E3Vv+wZcf+i2r4p/4N7P+TFdU/7KNqX/AKItK+1vGv8AyJurf9gy4/8ARbV8U/8ABvZ/yYrqn/ZR&#10;tS/9EWlehR/5FtX/ABQ/9uP0zI/+TV5z/wBf8H+WIPumiiivPPz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V8vft5f8FV/gd+wP4t0XwL448L6x4g1bWLJ7trLQ&#10;5Id1nCG2q0vmOuN53bR32GvS/wBjH9rLwl+2r8DLP47+CfDGpaRp95f3NqllqrRmZWhfYSfLYrgn&#10;pzXRLCYiGHVeUfdez/r0PpsVwfxNgeHaWe18LKOEqvlhUdrSbvayvfXldnazserUUV4z+11+3v8A&#10;s0/sTaHb6j8bvG3k398pOm6BpsP2i+ugOrLGD8qDpvcqueM54rKnTqVpqEE230R5OV5XmWdY6GDw&#10;FGVWrPSMYJyk/RLstW9ktWezUV+eel/8HHX7JN3rrWGp/CTx1aWPmMF1D7PayZUHhtgmzyOcdq+0&#10;v2e/2k/gt+1N8PYPif8AAzxzba5pUzbJWjVkmtpccxTROA8Tj0YDI5GQQT0YjA4zCx5qsGl36H0X&#10;EXh9xrwnh44jN8DUo05Oyk1eN3snJNpN9E2mzuqKKK5D40KKKKACiivnv9tv9ta+/Z+udF+CnwU8&#10;HHxf8WvGu6Lwn4Zjb93brnBvbsg/u4EOTzjdtbkAMw0pUp1qihFa/wBfgepk+T5hn2YQwWDjzTld&#10;6tJRSV5SlJ2UYxSblJtJJNs9U+M/x/8Agt+zx4Vk8afGz4laT4b05FYrNqV0FaXH8MaDLyt/soCT&#10;6V842v8AwVb1L4pXv2f9k/8AYn+KHxEs2YiHXG00aXp8w4wyz3HAU543BT7Vpfs//wDBM3w+viqH&#10;9oX9tzxH/wALW+KM7CV7rWB5mlaPg5SCztWGwKnZmXr8wVTX1VFFFBGIoIlRV4VVXAFdD+p0dEud&#10;97tR+SWr9br0PqqtTgXIH7GFKWYVVo5uUqVBPtCMbVai/vynSv8AyLc+Ux+19/wUvhP2y8/4JMXC&#10;2X3i8Hxo0eSfb2/dBM7umVzx+FUrT/grn4K8Baqmj/ta/s0/Er4S75PL/tbXtAe604NkD/XwA5BJ&#10;+8FI9xX13VfVdJ0rXdPm0jW9Mt7y1uI2juLW6hWSOVCMFWVgQQRwQRg0fWMNL4qSX+FyT/FyX4GM&#10;OIuE8Q+TF5LThHvQrYiE15p1qmIg36wsZfw9+Jfw9+LXhi38a/DHxrpev6TdLmDUNJvEnibjONyE&#10;4PPQ8ityvjj4u/8ABOzxd+z94iuv2if+CZutr4N8TK3na18PZZidB8RwrljD5J4glznYykKM4GzO&#10;6vY/2L/2yfBn7Yfw9udc0/Rbnw/4n0G6+weMfB+pHF3pF4v3kYHBKEg7XIGcEEAggTVw8fZ+0pO8&#10;evdeq/JrT0ehhm/DWEjlrzbJqzr4VNKaklGrRlL4VVim1yyekakW4Sej5Ze6eyUUUVynxwUUUUAF&#10;eP8A7SP7d/7Ln7KaLZ/Fz4nW8erzELZ+G9Kia81K5Y9FW3iBYZ7M+1enPIrx79ob9qv46/tIfGjU&#10;f2LP2AL+3stQ0dgvxH+KlzD5tp4cjI5t7YZAmu8kdCdpDDAIZ4/T/wBlr/gnx+zt+ysz+JPD2gS+&#10;IPGV4u7WPHniiT7Zql7K3Lv5r58sMeSqYzxksRmuxUKVGKlXbu9VFb27t9L9NG32tqfeUuHcnyHB&#10;08VxFOfPUSlDD02lUcWrxlVnJSVGMlrFcs6klryxi4yfm+lf8FHP2mPiejXn7P3/AATI+I2tWZGb&#10;a+8Vapa6BHOCOCpuAQR7jOKsT/tp/wDBRDw3A+peO/8Agk5rUVnGuWPh74paXqk5A64hiUMT6AZJ&#10;r6yoo+sYfZUY/Nyv/wClJfgZS4m4ajLlp5HQ5O8quKc//Ao14Qv/ANw7eR8u/C//AIK1fs0+KPFU&#10;Pw6+M+keJ/hL4kuGCQaX8SNFewjmfj5VnOY88gfOUySMZr6dsb6y1Ozi1HTbuO4t5ow8M8MgZJFI&#10;yGBHBBHcVz3xW+Dfwq+OfhC58BfF/wCH+k+ItJul2y2eq2aSqD2ZSRlHHUOpDKeQQa+O/F3wx+PP&#10;/BJy7f4ofs9XOs+PPgStx5nij4b3kzXF/wCGo3b57uwkILNCpO5ozwACWOCZFqNPD4nSl7suibun&#10;5J6WfZP7zro5TwvxZL2WU82Fxb+GjUmp0qr/AJadVqLhN7RhUTjJ6e1TaT+6qK5z4SfFjwB8cvhx&#10;pHxX+F/iODVdD1yzS5sby3bOVYcqw6o6nKshwysCpAIIro64pRlGVmfB16FbC1pUa0XGcW001Zpp&#10;2aaeqaejQUUUUjEKRmVFLuwVVGST2qn4j8R6B4Q0C88VeKtZtdO03T7Z7i+v72ZY4beJBlndmICq&#10;AMkmviKDWvj9/wAFcNduovCPiDWPhz+zla3D2k2o2qtBq/jrYx3+UzAGC0PC5wc4YHcSyx9FHDut&#10;eTdordv8l3b6L8lqfTcP8N1M5hUxVeqqGFpW9pVkm1G97RjFazqSs+WEdXZtuMU5L1r42/8ABU/9&#10;lT4R+Jm+HfhfVtW+IXixW2t4b+Hmmtqc0bZxiR0/doc8bdxYf3a5ux/bm/b28aWseq/DD/glD4on&#10;s5F3K3iv4g6dos233inUsD7GvePgH+zL8Cf2YfCCeCfgb8NNM0CzGDcSWtuPPunxjzJpjl5Xx/Ex&#10;JxwMAAV3lae2wlPSFPm85N/lFq33v1PUqZ1wVl/7vA5Z9Yt9vE1KicvNU8POkoejqVGv5mfJOoft&#10;/ftmfD2Eah8av+CWPjjT7NWHn3Hg/wAV2WvtGufvbbdQcAdelegfs6f8FHv2U/2ldVbwh4X8cTaH&#10;4oibbceEPF1m2m6lG3oI5fll/wC2bNjvivdq8n/ac/Ym/Zw/a40IaZ8Y/h7bXF9Av/Eu8RWKi31K&#10;xbs0Vwo3DB52nKE4JU4oVTB1NJw5fOLb/CTd/vQU804HzT91jcA8K3/y8w85zUfWlXnUc15KrB+b&#10;2frFFfEngP4+/H3/AIJz/FPSf2fv20/GFx4u+GPiK6Wy8B/F+4hYz2MxYKllqhBbBwVAmbHQsSVD&#10;+V9sxyRzRrNDIrKygqynII9RWVbDyo2d7p7NbP8Arqt0eNxBw7ishqU5c8atCqualVhfkqRTs7XS&#10;cZRek4SSlB6Napt1FFFYHzwUUV53+1H+078MP2SPhDf/ABf+KWoMtrbYisNPt8Nc6ldN/q7aBCfn&#10;kY/gACxwATVQhKpJRirtnVgcDjMyxlPCYWDnUqNRjFK7beiSR23ibxR4a8F6FceJ/F+v2el6bZx7&#10;7q/1C6WGGFfVnYgAfU18t+Kf+CvHwV1PxFceDv2YvhN48+MWoW8vlTT+B/D8klir5wR9pcBSP9pQ&#10;yY5DGuX+Hn7G3xm/b31q1+Pv/BRi5urXw2ZVvPBfwTsbl4rXTo25SXUCMNNcFDgqcFcsDgExj7H8&#10;IeC/CHw+8PWvhLwJ4W0/RtLsohFZ6fpdmkEMKDoqogAA+grslHC4fSXvy8naK8r7v5WXZs+2rYPg&#10;7heXscZfHYlfFGnPkoQf8vtEnOs1s3D2cE/hnNanzF/w2H/wUo1IfbPDn/BJi8ktG/1ban8Y9Is5&#10;j9YmQkVT1T/gp78V/hTMr/tM/wDBPH4oeE7HGZtW0UQa3awjjlpLfCj884FfXlDKrrtZcg9Qan6x&#10;h3o6K+Tlf8ZNfgc0eJeGakuWvklFR706uKjP/wACnXqwv/3Da8jzn9nz9rT9nX9qbQf7f+BPxW0v&#10;XlRQ11ZxSGO7tfaW3kCyRn/eUD0zXo1fN/7T3/BNj4TfGjXW+Mnwg1G4+GfxTs8zaT458J/6O7zj&#10;oLuJMLcI33WzhipwWI4qh+x5+2R8R7/4lXX7GX7Zui22h/FvR7Uz2N9ZqBYeKrEdLu1PQPtGXj4x&#10;hiAuGRCWHp1KbnQbdt0915+a89LdUPGcOZXmWX1Mx4fqSnGmuarRqW9tTj1mnFKNWmtpTjGMo7zp&#10;xj7x9P0UUVxnw4UUUUAFFFFABRRRQAUUUUAFFFI7rGpd2CqoyzN2oAWivkD9pL/gtz+xD+zx4lu/&#10;BFr4j1HxlrFiXS7g8J26TW8Mq/8ALM3DssZbPB2FtpBDYIxXnXgv/g4x/Y+17VFsvFvw38baDbs6&#10;r9sks7e4VQTyxWKUtgcdASewPSvQhleYVKfPGk7en6bn6Jg/CXxKzDALGUMrrOm1dPls2ujUW1Jp&#10;9LJ3WqP0Eorlvg58bPhT+0D4EtPiX8GvHWn+INFvV/c3thNu2t3R1OGjcd0YBgeoFdTXDKMoys1Z&#10;nwOIw+IweIlQrwcJxbUoyTTTW6aeqa6phRXyN+1R/wAFp/2M/wBl7xbefDuXV9S8Xa/p7FNQsfC9&#10;ukkVrIOsTzuyx7x3VS208Ng8Vx3wb/4OCP2KviV4kt/DfjTSfE3gv7VcCKLUNatIpLWPOMNI8LsY&#10;1zxkrgdSQMkdkcszCdL2ipu3p+m591hvCvxGxmVrMaOV1pUmuZPl1a3uo/E01qmou62Puqiq+k6v&#10;pWvaZb63oepW95Z3cKy2t3azLJHNGwyrqykhgRyCDg1YrhPgJRlGTTVmgooooEFFFFABUd5eWmn2&#10;sl9f3UcEMKF5ppnCqijqSTwBWH8Vfip4B+CXw81b4qfE/wASQaToWi2bXOoX1xnCIo6ADJdieFVQ&#10;WZiAASQK+NvDPw2+P/8AwVi1BfiT8c9R1fwF8AZJfN8L+AbCdrfUfFMKn5Lq/kU5SFiC6x4wQVxn&#10;Alboo4f2kXOb5Yrd/ol1f9No+oyHhv8AtTD1Mfjayw+DptKVVpybk9VTpQTTqVGteVNKK96cox1P&#10;R/ip/wAFav2aPCXiib4efBvS/E3xa8SQ/LNpfw30d7+OJscK9wP3eTgj5C5BHOKz4f20/wDgoh4j&#10;iXUfAn/BJzWpbORdyN4h+KWl6XPgjjMMqllPqDyK+ivhL8FvhR8CPCFv4C+D3w+0rw7pNquI7PS7&#10;NYgx7s5Ay7nqWYlieSSa6itPbYWGkKV/OTf5Rcbfj6npVM84NwP7vBZSqyX28TVquUvPloToRj/h&#10;5p225pbnyLqf/BRf9p/4Yol3+0B/wTF+Imj2f/Lxe+E9YtPEEcAHVmNuBgfXFesfs2/t7fstftV5&#10;074U/EyD+2oiVu/C+sxNZanbsBkq1vLhmx3ZNy8Hng17FXiP7U3/AAT+/Z2/atjTXPFXhx9D8XWY&#10;DaP468NN9j1WxkXlGEyYMgVuQr5A5xgnNCqYOppKHJ5xba+5tv8AEqnmHAubfusZgpYOT2qUJzqQ&#10;T/vUa0pyku/LWi1ulLY9uor4/wDgD+1J8dP2YfjDpv7G/wDwUB1m31C41p/L+GvxYhgMNr4iA4+y&#10;3XJWG7yO5G7coOSVeT7ArGtRlRkk9U9U1s15f1dbM8DPuH8Zw/iowqyjOnUXNTqQbdOpBu3NBtJ7&#10;pqSaUoyTjJKSaCiiisTwgooryD9sn9sTwN+x78OoPEmtaVc654i1q6Fh4Q8H6X815rV633Yo1ALB&#10;Qcbn2kLkDBZlU3TpzqzUIK7Z3ZbluOzjH08FgqbnVqO0Yrq/ySS1bbSSTbaSbPRfH3xH8AfCrwzc&#10;eM/iX400vQdJtVzcajq98lvCn1ZyBn2618v3v/BXLwR451yTw/8Asmfs2fEj4tGOby/7W8P6C9tp&#10;rN6/aJwMKDxuKgdwSOao/CT/AIJ6+Ov2ivEdr+0R/wAFNtZj8WeINwm0H4awyf8AEh8ORHnymiBK&#10;3MvTcWyp2gHf1H1/pGj6R4f06HR9B0q2sbO3jCW9rZwLHHEoGAqqoAAA7AV1NYTD6P3362j/AJv1&#10;08rn2NWnwTw3L2NVPMK6+Jxm6eHi+0XFe0rW2ck6Ud+XnVpHywf2v/8AgpjMPttl/wAElrhrM8q0&#10;/wAadIjm298xFMg/7OeapXv/AAVX1r4V3v2f9q79iD4pfD+0XH2jXIdOXVtPh55Yz2/BUdTtDH2r&#10;69pssUU8bQzxK6sMMrLkGl9Yw8tJUV8nJP8AFtfgYR4k4XrS5cTklJR70quJhP5OpWrQv602vI4/&#10;4KftDfBH9ozwsnjP4H/E3SfEmnsqlpNOuMvDnoskZw8Tf7LqpHcV2VfK37Q//BNDw9f+KZv2hf2L&#10;fEzfCf4qQEyx6hoq+XpmsHOXgvbVfkdZO7AfewzK5GK6P9ij9tPVfjlqes/AP49eEl8I/GDwWFTx&#10;R4dz+4vU6C+s2yfMgc4PBbbuXkgglVMPTlTdSi7pbp7r/Nea+aWhGZcN5distnmmQ1ZVaMLOpTmk&#10;q1FNpKUlH3alO7SVWFrNpThC8b/Q1FFFch8UFFFFABXnv7QH7Vv7PX7Lfh4+Jfjt8U9M0GJlzb2s&#10;0hkurn2igjDSSn/dU++K8h/bK/bQ+IGgfEix/Y3/AGO9Bt9e+LuvW6zT3F0u6w8L2R63l2ezbeVQ&#10;9cqSDlUe9+zJ/wAE1vhX8IfEK/Gv416pcfE34q3mJtV8beKv9I8qc4yLSF8rbouAqYBZVGAQDtHZ&#10;HD06dNVK7avslu/PyXnr5I+4wfDeV5bl9PMuIKkoRqLmpUadvbVY/wA7crxpU3qlOSlKVrwpyV2u&#10;W07/AIKffFD4qTM37Mn/AAT2+KPi6x6w6trEcOiWswzwVkuCQQevrg8gVbH7Yf8AwUp04fa/Ef8A&#10;wSYvI7UffbTfjJpF3MPpEqAn/PrX1gqqi7VXAHQCjNH1jDrRUV83Jv8ACSX4ClxLwzTfLQySi496&#10;lXFSn/4FCvShf/uGl5HyX4Z/4K8/BnR/EMPhH9qH4Q+Pfg7fXE3lQ3Hjbw/Iti0mcAfaIwQAeu5g&#10;ExyWAr6k8L+K/DHjfQrfxR4N8Q2Oq6beR77XUNOukmhmX1V0JBH0NN8W+DvCXj7w/deE/HHhjT9Y&#10;0u9iMV5p+qWaTwzIeqsjgqR9RXx18Rf2MfjD+whq158fv+CcN3cTaEsjXnjL4K3908tjqka8vJYZ&#10;y0FwEGAoznCgZxsalHC4jSHuS83eL+e6+d13aOmjhODeKJexwd8DiX8MZz58PN9I+0aU6Leyc3Ug&#10;3bmnBan2vRXnH7K37UPw1/a6+D9j8XvhpcSJDOzQalpd3gXWmXacSW06g/K6n8wQRwa9HrjnCVOT&#10;jJWaPicdgcZlmMqYTFwcKlNuMotWaa0aYUUUVJyhRSO6Ro0kjBVUZZm6AetfFHxA/aB+Pv8AwUP+&#10;K2r/ALPH7E/i6fwl8N/Dt21l8QPjBbxHzrqYNtey0s5XLYD5mXPZgyqU83ehh5Vm9bJbt7L+ui3Z&#10;9Bw/w7is+qVJKcaVCkuarVndQpxbsr2TblJ6QhFOU3olo2vY/wBo7/go7+yj+zJqQ8KeMfHsmseJ&#10;pCVt/CPhO0bUdRkYfwmOLIiP/XRkz2zXnmnf8FAv2x/iJE198E/+CWXjrULTdiG48YeKLLw/5q/3&#10;gtypOCPTI969e/Zi/Yg/Zu/ZG0ZrL4PfD23h1G4Uf2l4k1DFxqV+3cy3DDcQTztXagJJCgk161Wv&#10;tMHT0hDm85Nr8ItW+9nt1M04Hyv91gsA8U1/y8xE5wUv8NKhODgvJ1pvrdbL5Lvf25P2+fBlpJqv&#10;xN/4JQeJ4bSMbmPhX4hadrU2P+uUChifYV0XwU/4Ko/sq/FjxOvw68Wapq3w78WM21fDfxE01tMm&#10;kbpiOR/3TnPG3cGP92vpKuF+PP7NPwL/AGm/CEngj45fDTS/EFicmBry3HnWr4x5kMow8L4/iQg4&#10;4OQSKPbYSppOny+cW/yk3f716ip51wVmH7vHZZ9Xv9vDVKjcfN08ROqp+inTb/mR3KurqHRgysMq&#10;w70tfCl9qfx9/wCCRmuW0ut6zrPxG/ZxurlbZbi6LT6t4E3n5S7BSZ7QH5RnbjcoG0gLJ9u+GfE3&#10;h3xn4fs/FnhLXLXUtL1G2S4sNQsZ1lhuInGVdGUkMpByCKzrYd0kpJ3i9n+j7NdV+a1PL4g4bqZP&#10;Tp4qhVVfC1b+zqxTSbVrwnF606kbrmhLa6cXKLUneooornPmQooooA/P/wD4Ju/8pVP2sP8AsLQ/&#10;+lMtfoBX5/8A/BN3/lKp+1h/2Fof/SmWv0ArvzL/AHhf4Yf+kRP0zxa/5KyH/YNg/wD1FpBRRRXA&#10;fmYUUUUAFFFFABRRRQAUUUUAFFFFABRRRQAUUUUAFFFFABRXF/G/4+/DT9njw/o/ib4o6rPZ2eue&#10;KtM8O6c9vZvMX1C/uVtraMhASqtK6gseFBySBXaUAFFFFABRRRQAUUUUAFFFFABRRRQAUUUUAFFF&#10;FABRRRQAUUUUAZnjX/kTdW/7Blx/6Lavin/g3s/5MV1T/so2pf8Aoi0r7W8a/wDIm6t/2DLj/wBF&#10;tXxT/wAG9n/Jiuqf9lG1L/0RaV6FH/kW1f8AFD/24/TMj/5NXnP/AF/wf5Yg+6aKKK88/Mwoorwn&#10;9u//AIKA/CD9gTwNpPi74laffard61qP2XTdD0mSP7VKqoWkmxIygRp8oJz1kUd60pUqleooU1dv&#10;ZHpZRk+Z59mVPAZfSdWtUdoxju3a/pok229Eldnu1FfPv7Av/BQz4d/8FAvDviLxH8PfAutaHH4c&#10;vYba5j1poS0rSIzAr5bNwAvevoKitRqYeo6dRWa3RWc5LmnD2ZVMvzGk6danZSi7XV0mtm1s09+o&#10;UV57+0j+1N8C/wBkvwC/xH+O3ju20aw3eXawtmS4vZf+ecES5aVu5wMAckgAmvjS8/4OPP2S4dfO&#10;n2nwh8dTWHmAf2j5NquV7t5Zmzx6Zrow+AxmKjzUoNrue9w94ecbcV4WWJynAVK1NXXMlaN1uk20&#10;m11SbZ+htFeQ/sl/tyfs4/tq+F5vEXwM8bC6uLPH9qaJfR+RfWOehkiPVT2dSyHpnIIHr1c1SnUo&#10;zcJpproz5vMsszHJ8dPB46lKlVg7SjNOMk/NPXzXdarQKKKKg4QooooAKxfiB8SPh/8ACjwzP40+&#10;JvjTS9A0m15uNS1e+S3hT2LOQM+3WvOv2yf2xPA/7H3w8t/EOs6Vc694j1q6Fh4P8H6X815rV833&#10;Yo1ALBc43PghcgYLMqnxb4Rf8E8/HP7Q/iS1/aJ/4KbazD4t8Q7hNofw3gf/AIkPh2I8+U0OStxJ&#10;03Fiynbgl+tdVLDx9n7Wq7R6d36L829F5vQ+wyfhvCyy5ZrnNZ0MK21DlXNVrSXxRpRbStHRTqSa&#10;hFuy5pe6Xr3/AIK5eCfHWtPoP7Jn7NfxJ+LW2Xyxq2g6A9rprN0z9onAwoPBYqB3BI5q3/w1/wD8&#10;FMJv9Ns/+CS1w1meVab406RHNt7/ALopkH/ZzzX1PpGj6RoGnQ6PoWlW9laW8YS3tbOBY44lAwFV&#10;VAAAHYCrFV7fDR0jST/xOTf4OK/A6JcRcJ4f3MJk1Oce9etiJzfm3RqYeCfpCx8hXv8AwVX1r4VX&#10;v2f9q79iD4pfD60UgXGuQ6eurafDzyxnt+Co6naGOOxr6L+Cn7Q3wR/aM8LJ4z+B/wATdJ8Saeyq&#10;Wk064y8OeiyRnDxN/suqkdxXYSxRTxtDPErqwwysuQa+V/2iP+CaPh6+8UT/ALQv7FviZvhR8VIC&#10;Zo9Q0RfL03WDnLwXtqvyOsndgPvYZlcimng62jXI+924/NPVet36G1GpwLn9qM6UsvqvRTjKVWhf&#10;+/CV6sI/34zqW/ke59Vc96K+e/2Kv20dT+OWoax8Bfjv4WXwn8YPBaiPxZ4b58m7ToL6zbJ8yB+D&#10;wTt3Dkggn6Ermq0p0Z8sv6813T6HyucZPmGQ5hLB4yNpqz0acZRavGUZLSUJJpxkm0000FFFFZnl&#10;hRRXzB+2T+2b8QtE+I1n+xt+xzodvr3xd162E1xdXQDWPhayPW8uj03bTuSPnOVJDZVH1o0Z1p8s&#10;f+Al3fkexkeR4/iDHrC4VK9nKUpPlhCEdZTnJ6RhFatv0SbaT9c/aA/au/Z5/Zc8PHxJ8dfippmg&#10;xlc29rNIZLq59ooIw0kh/wB1T74rwfTf+CnvxR+Ks7N+zH/wT2+KHi6x6w6trSQ6JaTDsVkuCVOe&#10;vrg9K6n9mP8A4Jr/AAq+D/iFfjX8adTuPib8VbwCbVfG3io/aDFOeotInytui8KmAWVRgEA7a+kl&#10;VUXaq4A6AVu5YOjpGPO+7bS+SWvzbXofSVcVwLkd6NDDyx9Rb1Kkp0qLf9ynTcarj2lOpFtf8u4n&#10;yf8A8Nh/8FKdOH2vxF/wSYvI7UffbTfjJpF3MPpEqAn/AD61H4Y/4K8/BjSPEUPhD9qD4RePfg7f&#10;XEvlQ3Hjbw/Iti0mcAfaIwQAf7zAJjksBX1pWb4t8G+EvH3h+68J+OfDGn6xpd7EYrzT9Us0nhmQ&#10;9VZHBUj6ij2+FlpKkl/hck//ACZyRnDiDhHFe5jMnhTi/tYetXjJef7+piIv0aV+63HeGPFXhnxt&#10;oVv4o8HeIbLVdNvI99rf6fdLNDMvqroSCPoa0K+J/iJ+xh8Y/wBg/Wbr4/f8E4ru5n0ESteeM/gr&#10;f3Ty2WpRKMvJYZy0NwEGAoJzhQMgbG+kP2Vf2ofhp+138H7H4v8AwzupFhuGaHUtLusC60y7TiS2&#10;nUfddT+YII4Iqa2HUYe0pvmj9zT7NdPLozlzrhqjhcCs0yut7fCNqLk1y1KcndqFaF3ytpPlknKE&#10;0nyyunFekUUUVynyIUUUjukaNJIwVVGWZugHrQAteE/tHf8ABR79lD9mTUh4U8Y+PX1jxNIStv4R&#10;8J2jajqMjD+ExxZER/66Mme2a8d8f/tA/H3/AIKIfFTVv2ef2J/F1x4R+G/h26ay+IHxghhbzrqY&#10;Ntey0skrlsB8zLnswZVKeb79+zF+xF+zf+yPojaf8H/h/bw6hcL/AMTLxFqGLjUr5u7S3DDdyedq&#10;7UzyFFd3sKOHV697/wAq0fzetvSzfofoH+r+R8M0YVOIpTlXklJYam1GcU1dOvUkpKk2rNU4wlUs&#10;/e9ndHken/8ABQD9sj4hQnUPgp/wSy8c6hZs37i48YeKrLQDKufvBbgE4I+tOvf25P2+PBlpJqvx&#10;N/4JQ+J4LONdzN4V+IWna1Nt/wCuUChifYZr60oqfrGH29jH75X/APSrfgcv+s3DalyrI6HJ51cW&#10;52/xLEKN/P2dvI+bfgp/wVR/ZV+LPidfh14r1TVvh34sZtq+G/iJpjaZNK3TEcj/ALtznjbuDH+7&#10;X0irK6h0YMrDII71w3x5/Zp+Bf7TfhCTwR8cvhppfiCxOTA15bjzrV8Y8yGUYeF8fxIQccHIJFfJ&#10;93qfx8/4JGa3bPr2ua18Rv2crm5S2W5ut0+reBd7DaXYAmezHKjpjcoG0gCSlRoYnSjdS/let/R6&#10;a+TXzb0OyjkfDvFnuZE5UMX0w9SSnGp5Uato+/2p1I3ltGpKVov7qoqj4a8S+HvGXh+y8WeEtbtd&#10;S0vUrZLiw1CxnWSG4icZV0ZSQykHIIq9XCfn84TpycZKzWjT0afZhRRRQSFR3t7Z6daSX+oXcdvB&#10;DGXmmmkCoigZLEngAeprB+LHxW8A/BD4dav8Vvif4jg0rQ9DsnutQvLhvuqoztUdXdj8qoMszEKA&#10;SQK+NvCnw3+PX/BWi7X4l/Hm61rwB8BWn3+Gfh5ZzNb6h4ojRvku76QAMkLEbljAwQVKkgCRuijh&#10;/aRc5vlit3+iXV/02j6nIeGv7Uw1TMMbVWHwdNpTqtczcnqqdOCadSo1rypqMV705Rjqek/FL/gr&#10;R+zR4U8VTfDn4OaV4m+LHiW3bZNpfw30V9Qjifn5WnGI88EfIXII5xWfb/tqf8FD/EsCan4D/wCC&#10;Tmty2ci5U+IvilpelTgHpmGVCwPqDgivor4SfBX4T/Afwhb+Avg78PtK8O6TbL+7s9Ls1iDN3dyB&#10;l3PdmJYnqTXUVp7bCw0hSv5yb/KLjb8fU9CpnnBuB/d4HKlWS+3iatVyl58tCdCMf8PNO23NLc+R&#10;dV/4KNftOfDBVu/2gP8AgmP8RdFsxzc33hPV7XxBHAAOSxtwAB7kjNes/s2/t5/st/tWK1j8Jfib&#10;btrELFbzwzq0TWWpWzDqrW8oDNjuybl9+DXsNeH/ALU3/BPn9nT9qwJ4g8UeHJNC8XWahtH8deGZ&#10;PseqWUi8o4lTBkCtyFfOOcbSc0Kpg6mkocnnFtr7m2/xKp5hwLm1qWMwcsHJ7VKE51IJ/wB6jWlO&#10;cl35aya3Slse4UV8e/s/ftUfHb9mb4zab+xh+39qMOoXWtMU+HHxYt4TFaeIVA4troZIhusg9SNx&#10;ZQQSVeT7CrGtRlRlZ6p6prZry/q62Z4Of8P4zh/FRp1ZRnTqR5qdSDvCpBuylB2T3TTTSlGScZJS&#10;TQUUUVieEFFFFABRRRQAUUUUAFFFFABRRXzT+1j/AMFY/wBjf9kHxC/gbx142uNY8SQ/8fWgeGrX&#10;7VNa/wDXZ8rHEf8AYLb+QduDmtaNGtiJ8lOLb7I9bJchzriPGrB5Xh51qj15YRcnbu7bJdW7LzPp&#10;aivzv0L/AIOP/wBlG/1JbbW/g3460+3I+a68u0lx/wABWbNfZH7NH7W37P8A+134LPjn4C/EG11i&#10;3ibbfWhUxXVk/wDdmhcB4z6Eja3VSRzW+Iy/GYWPNVg0u/T7z3uIvDrjjhPDLE5tgKlKne3M1eKb&#10;2TlFtJvom1foekUUV84/thf8FTv2S/2LdaXwZ8SPFN1qniRoxI3h3w/bC4uIEPRpiSqRZHIVmDEc&#10;gY5rno0a2IqclOLb7I8HJcjzjiLHLBZZh51qr1UYRcnZbt22S6t2S7n0dRX5++Bf+Di39jvxHrC6&#10;f4w+HvjTw7bvIq/b57OC5jQE8sywyF8DqcAn0Br7n+HPxJ8B/F3wZYfET4ZeLLHXNE1OES2OpafM&#10;JI5V+vYjoVOCDwQCMVtiMFisJb20Gr/1uerxJwNxdwhyPOMFOipaJyXut72UleN7dL38jbooorlP&#10;lAooooAKKKr6tq2l6Dpdxrmt6hDaWdnA011dXEgSOGNRlnZjwAACST0FA4xlKSSV2ywSFG5jXzr8&#10;d/8AgqJ+yh8EfEn/AAr3T/EeoeOPFxbavhXwDp7andK2QMO0f7uM5I+Vn3c/dNeQyeN/j/8A8FZP&#10;Fd9oHwg8V6r8Pf2edNvGstU8VWOYdW8aMjESxWrZBhtTwpbHIJzvJaNPqb9nn9lX4A/sr+E18HfA&#10;z4aafodu2DdXUUW+6vHH8c0zZeRv944HQADiu50aOG/j3cv5Vpb1euvkl6tM/QamRcP8KJLP3Ori&#10;tG8NSkoezvsq9VqXLPvShFyW05wlovC9P/bt/br8cWi6p8Kv+CUni64tXb923i3x1p+hyleefLuF&#10;LDt2/wDrmoft7/treALcah8Y/wDglZ41s7USASy+D/GFjr7Ip/i2WyhuB+HvX1tRU/WMP/z5j98r&#10;/wDpVvwOT/Wbhvm5f7Docn/X3F89v8X1hxv5+zt5HgX7PP8AwUs/ZR/aK13/AIQbR/GVx4a8WKwW&#10;Twj40sm02/3HsiyfLKfZGY+oFe+15f8AtK/safs4/tbeHP7A+N3wzsdSmiUix1mGMQ6hYk94bhRv&#10;TnBK5KkgZBwK+b/DHxm+Pf8AwTG+I2k/B79qzxfeeNvgzr14tj4P+KV4pN34ekLYjtNTbGCmCAJi&#10;RwpboGVK9jRxC/cXUv5Xrf0el/Syfa50x4fyLiinKXDznDEpNvDVGpOaSu/YVUo+0aV37OUIzt8D&#10;qM+4KKZbXNveW8d3aTpLFKgeOSNgyupGQQR1BFPrhPz/AG0YUUUUAFU9f8Q6D4V0e48Q+J9atdOs&#10;LWMyXV7fXCxRRL/eZ2IAH1Ncf+0j+0Z8Mv2V/hHqnxk+K+sC107To8Q28fM99cNxHbwp1eR24A6D&#10;knCgkfLvgL9lX44/8FGtRtfjr+33Nf6D4DkkW88F/BGxunhSOE8xXGpuu1pJih/1ZCkZPCZKV00c&#10;OpR9pUfLFderfZLq/wAF1Z9ZkfDVPGYKWZ5lW+r4OL5ee3NOpO1/Z0YXXPNJpybcYQTTnJXin13j&#10;b/grx8CG8SXHgr9m74b+OPjFqts/lzf8ID4fkns0fj5ftDAK3UfMgZfegftj/wDBSPVh9t8Lf8Em&#10;dQks25jbVvjBpNjN+MToSK+mPA3w/wDA3wx8NWvg34deD9N0PSbKMR2unaTZJbwxKOwVAB/jWxV+&#10;3wsdI0k/8Tb/APSXE7J5/wAH4P3MFk8aiX2sRVrSk/O1CeHjH0tK213ufIeq/wDBTX40fCgrcftL&#10;f8E5Pif4YsVUtcap4ekt9dtocY+9JBtUde5Ga9x/Z4/bB/Zv/ap0c6t8Dvipp+sSRj/StNLNBe2p&#10;HUS28oWRMHuVwexIr0sgMNrCvnf9qD/gm/8ABn496uPir4AuJ/h18TrH99ovxA8Jr9nuEuADtNwi&#10;FVuUzwwYhivy7gKFLB1tJR5H3TbXzTu/ufyZpTxnAudWpYnDSwM3tUpSnVpJ9OelUcqnL3lCq2lt&#10;CT0PoiivlT9kf9sn4p6R8WJf2Jv25NMtdJ+JlnC0vh3xFaxlNP8AGFmBkTQHG0TBfvRjGSrYClWU&#10;fVdYVqM6MuWXyfRruv6/E+dz7Icfw7jvq2Js7pShOL5oVIP4Zwl9qL77ppxklJNIooorI8UKKK8F&#10;/bY/bUi/ZrtdH+Gnw08Jt4w+KXjSRrXwZ4PtHyzPjH2q4xzHboeWY4ztYAgBmXSnTqVpqEFqellG&#10;UZhnmYQwWDhzVJX6pJJK7lJuyjGKTcpNpJJtux6h8Xvjj8IPgF4Vk8b/ABn+I2k+G9Ljz/pWq3ix&#10;+Y391F+9I3oqgsewr5rg/wCCsR+J9+bT9kz9jb4ofEq1ZiIdci0n+zdOm/2hPcdFPqwU+1WvgL/w&#10;TSttc8VQ/tFft9+JI/il8S5iJI7fUED6LoS5ylva2pGxghJ+dhgtyFByx+sbe3t7SFba0gSONFwk&#10;cahVUegA6V0v6nQ0tzvvdqPy6v1uvQ+srS4G4fboqnLMKy0lNylSw6faCilVqL++50r9IWsz5T/4&#10;a9/4KZIftc//AASWnFnuzvj+NWjtNszwfK2Z3f7OeKpR/wDBWzw78OtWXSf2tv2VviZ8K4zIEk1r&#10;VNDa+02MkfeM9uDuXtlVb8MGvryodQ0/T9Ws5NO1SxhubeZCk1vcRB0dSMEFTwQR2NL6xhpfFRS9&#10;HJP8XJfgYw4i4VxD5MVktOMe9CtiITXmnWq4iF/WFjF+GnxX+Gnxk8Lw+NPhT470rxDpVwMx32k3&#10;qTR9M4JUnaf9k4I7iugr5A+Nf/BObxH8JPEt1+0X/wAE2PEcfgHxspMupeDVbb4f8SoBnyJbfISF&#10;yfuuuFBJ4Unevqv7Fn7Zvhr9rXwjqFte+Hrjwz448K3X2Dxx4N1AYn0y7HBK5+/ExB2v3xg8jmam&#10;Hj7P2lJ3j17r18uzWno9DHNuG8G8tebZLWdbDRaU1JKNWi3olUim04yekasW4yejUJNRPaqKKK5T&#10;40KKKKACvJf2kf24/wBmD9lC1UfGb4pWdnqU2BZ+H7FWutSumP3VS2iDPycDcwC8jJFeR/tL/tZf&#10;Gn4yfGW8/Yk/YGuLVfFWnqrfEH4gXsPmWPhO3bjy05xLdnsuDtwR1DGPvv2Wf+Cd/wAAP2YbhvGc&#10;Wn3Hi7x3ejfrPxA8WSfbNSu5m++yvJnyQTnheSMBmbGa7I0KVGKlXb11UVvbu30T6aNvtbU+7w/D&#10;uT5Lg6eM4hnNSqJSp4enZVZReqnUnJSjRhJaxvGc5L3lBRak/PdL/wCCkX7RXxRD3X7PH/BNH4k6&#10;9Zlc22oeKNQttAhnyOCGuNwx05BOKtP+2b/wUY0JWv8Axp/wSb1aKzRSzNofxY0rUp+PSKNQxPsO&#10;T2r6woo+sYfZUY/Nyv8AhJL8DKXE3DcZctLJKHL3nVxUp/8AgUa8IX/7h28j5X+HP/BXH9nPV/E9&#10;v4A+PXhjxZ8H9fuG2w2fxG0R7K3lfuq3PMYx6uUByMZNfUOm6np2s6fDq2j38N1a3EYkt7m3lDxy&#10;KejKw4IPqKxviX8Kfhr8ZfClz4G+K3gTS/EOkXa7Z9P1aySaM+hAYHaw6hhgg8gg18c+MPgZ8eP+&#10;CWl9N8Xv2TbrVfGPwXhlNz4y+FF/dNcXWjwkky3emSNk7VB3NGfQk7gdyVGnhsRpT92XZu6fo+j9&#10;b+p2Uct4T4ql7LK+bCYp/DSqTU6NR/ywqtRlTm9oxqKUZPR1YtpH3NRXK/BP40/Dn9oX4YaR8X/h&#10;T4hj1PQ9atRNa3Ef3lPRo3XqkitlWU8ggiuqrjlGUZOLVmj4PEYfEYPEToV4OM4NxlFqzTTs009U&#10;09GgoooqTEK/Prwn/wArEHif/sl0f/pLaV+gtfn14T/5WIPE/wD2S6P/ANJbSvSy/wCGt/17l+aP&#10;0/wz/hZ5/wBi+v8A+lUj9BaKKK80/MAooooAKKKKACiiigAooooAKKKKACiiigAooooAKKKKACii&#10;igAooooAKKKKACiiigAooooAKKKKACiiigAooooAK8N/4KX/APJgPxd/7EW+/wDRde5V4b/wUv8A&#10;+TAfi7/2It9/6LrfC/7zD1X5n0XCH/JWZf8A9f6X/pyJhf8ABIv/AJRw/Cv/ALAc3/pZPX0fXzh/&#10;wSL/AOUcPwr/AOwHN/6WT19H08X/AL1U/wAT/M6ePP8AkuM0/wCwmv8A+nZBXw5+3n/wW7+An7Mw&#10;1n4ZfBZ18aePrF3tZI4Y2Gm6ZcAc+dNwJih6pEW+YFWZCGx9x1+P3hT/AIIg/H39pf8Aa08afEn4&#10;0/8AFF+A7zxxqV3HJJIr6hqdu107L5MQJ8pXB4eTBA5CsMZ7Mrp4CdSU8W7Rir27vt3fyPsfCTKf&#10;D3G4/FY7i+vyUMPGMow5re1k2/dslzz0Xwws+7tc/Pn4v/F34g/Hj4kat8Wvin4im1TXdaujPfXk&#10;3GT0CqBwqKoCqo4AAAr9uf8Aggj/AMo6dD/7GTVf/Sg1+b//AAWs+Cvw2/Z6/au0P4R/CTwzDpOh&#10;6R8O9NjtbWLksfOui0jseXdjksx5JNfpB/wQR/5R06H/ANjJqv8A6UGvos8rU6+S06kFZNqy7KzP&#10;6Q8eM2wOfeB+Ax+Bpeyo1KtJwhZLlhyVVFWWisktFotkfXXjfxdo/gDwbq3jrxDN5djo2mzXt4/p&#10;FEhdv0U1/N78WviZ8Vf29P2r5/FerN53iDx14khs9Ls2mJjtVllEVvbIT0RAVXpzgnqTX7uf8FQv&#10;Elx4U/4J9/FjV7W4aGRvCM1ssinBHnssPH/fyvxX/wCCSugWniX/AIKM/CnTr62WZI/EEl0qsoOH&#10;gtpp1bnuGjB+orl4ejGjhK+Ktqk7fJX/AB0Plvo3YXD5JwfnnFPIpVaMZRi30VOm6skvKTcb/wCF&#10;H198fP8Ag3g0P4efsz6h46+G/wAadX1jx1oWkPf31je2kSWGoeXGXlhgVR5kTEA7CzuCQAQu7cvy&#10;7/wSA/ax1v8AZe/bM8N2Vxqc6+GvGl9DoXiKzEhEZ899kE5HTMUzK27GQhkA+9X9AGp2ceo6bcaf&#10;Ku5Z4XjZSOoIIr+Xa7uv+Ec+Jct7A2z7BrrOhXjbsmyP5V05Pia2a4atRxD5v+Df8rXR9N4K8UZ5&#10;4t8M53kvElX265Y2bjFNKqpqy5Ul7soKUNLxe2yt/UfRWf4T1I6z4W03WC2ftWnwzZ9dyBv61oV8&#10;UfwxOMqc3F9NAooooJOV+OHxf8J/AL4ReIvjN44lZdL8N6VLe3Sx43SBF4jXP8TNhR7sK+ef+CZP&#10;wJ8TXujat+3Z8eoluPiR8W8X+JFyNF0dsG1sYc8hdgR2xjPyAjK5NX/grVcnx/ofwl/ZMW6ZLf4p&#10;/FKws9ciViGm0u2Pn3CDByMt5PNfW1ra21jax2VlbpDDDGqQxRqFVFAwFAHQAV239jg1bebd/wDC&#10;unzd7+iPvpVJZDwLBUtKuYSlzS6+wpSUYwT7VKyk59/ZQW10SVT8Qa9pPhbQr3xNr16ltY6fayXN&#10;5cSNhYokUszH2ABNXK+NP+C4f7SV/wDBP9jm4+G/hOV/+Ei+JN8uhWEcPMgtj81yygcklMRcd5h6&#10;VjhqEsTiI0l1dv8Ag/I8HhTh/EcVcSYXKaHxVpxjf+WN7yk/KMU5PyRwH7A//BabxV+1b+17J8Cf&#10;iN4C0Pw/4f8AEEd9J4CvbeGdLq48qR2ijmeSVo3Zoo5ASiqDIhUckLX6FV+Sf7d/7FniL9in9i74&#10;AftA+CrGOPxh8Jr22Hia8tu8tzMLr5mA5jju90an0mPrX6f/AAG+MHhf4/8AwZ8M/GjwZceZpviT&#10;R4L6AZBaIuoLRNjoyNuRh2ZSK78yo4fljXwytB3j80/1Vmfo3irkfDDw+Fz/AIZpcmDqSqUJRTbS&#10;q0ZtKTb/AOftJxqJep1tfF/7ffhC9/Y9+N3h/wD4KafCqzZLe1urfRfjFpFuuF1TR5pEjW7IH/La&#10;FtuCevyZICnP2hXN/GL4c6F8X/hP4l+FfiayW4sPEWh3WnXUTLnKyxMmR6EZyD1BAI5FcOGrexrJ&#10;vZ6Nd09/+B56n57wnnkchzqFWquahO9OtDpOlPScfW2sX9majJapG1ousab4h0e11/RrtbizvraO&#10;4tZ4zlZI3UMrD2IINWq+Y/8AgkH8S9b+IP7C/hnR/FN79o1TwbeXvhi+l55+xTtHD19IPJH4V9OV&#10;Nek6FaVN9G19xycRZPU4fz7FZbN3dGpOF+6jJpP0as15MK+d/wDgpN+0f4x+B3wTs/A3wakZviR8&#10;SNYi8N+BYYWAeK5m4e6/2ViQ7t2MKzJnjmvoivkXxDpkHx1/4LF6TpuoZl0v4MfC9tSjiLfKur6j&#10;N5aZHtbfMD13KK0wcY+155q6im7d7bL5uyPX4IwuDqZxLGYyCnSwtOdeUXtJwX7uEv7s6rhCX92T&#10;PaP2Ov2WPBX7IHwM0r4R+E4457qNPtHiHWmj/fatqDgGa5kY5ZiW4GSSqhV7V1nxr8bal8Nfg54r&#10;+IujW0E15oPhu+1G1hulYxvJDA8iqwUg7SVGcEHHcV01ef8A7V//ACa78R/+xF1b/wBI5azjKVbE&#10;KU9bvX7zy6WLxGecRwxGPk6k61WLm39pykr39b7LZaI/NP4b/wDBbH/gqZ8ZNFm8SfCH9h/SfFWn&#10;W90ba4v/AA34H1y+himCqxiZ4bhlDhXVtpOcMp6EV0kP/Baz/gof8IJF8UftSf8ABO++03wzuVZr&#10;tPDeraMY+Rkia7EsbHHRSFye4q5/wQH/AGkv2dvg3+yZ4p8N/F749+C/Cuo3HxEuLm3sPEnim0sZ&#10;pYTYWKiVUmkVihZGXcBjKsOoNfTn7Xf/AAUR/YL0P9nrxZY6l+0N4J8VNqmg3dlbaB4d1621Oe9l&#10;kiZFj8u3Z9oLEfM2FHXNfRYpYenjJUI4RNXtdc12f0txNT4ey/jatkGH4QjWoxqKmpw9vGcou2sZ&#10;R0TV99tNep7B+zD+0r8M/wBrX4M6V8b/AIUX0sml6mrK9vcqFmtJ0OJIZVBIDqfQkEEEEgiu+ngh&#10;uoHtrmFZI5FKyRyKCrKRggg9QRXxL/wQR+CvxH+EH7FFxqPxD0y80/8A4SzxVPrGj6deRsjx2Zgg&#10;iSTa3K+YYmYcDK7W6GvtyvBxlKnQxU6dN3SbSP5545ynLeH+MMdl2XVOejSqSjCV76J7XW7i/db6&#10;tXPin4P6XP8A8E8f29h+zfpqtD8JfjV9p1PwTBK+Y9G16MBrizjY/djkUgqh7tGF5DZ+1q+Uf+Cy&#10;nhW7m/Y5k+MmgIy638MvFOleJ9HuoY8yQSQ3SIzL6AJIWPsvNfTngzxHb+MfB+k+LbQfutU02C7j&#10;9lkjVx/OrxL9tRhXe7un5tW1+aa+abPR4rqPO8lwOfz1q1OehWfWVSioONR/3p0qkFJ7ylCUnrJm&#10;lRRRXEfBHxr+3VfeJf2v/wBpvwt/wTg8F6rNb+G/sKeJvjJfWMu2RNLSUCCwLj7jTOASv3irI33Q&#10;c/XXhXwt4d8EeG7Hwf4R0a30/S9LtY7bT7G1jCxwQooVUUDoABXyf/wSv0+4+InjD46/tYa3CzXn&#10;jT4qXmnadcyAbm07TwsMIUj+EEso/wCudfYFdmMfs2qC2itf8T3f36eiPvuOajy2pQ4dou1PCRXM&#10;l9qvOMZVpy7tSfsk3tCnFaanH/Hn47fDT9mv4U6t8Zfi34gTTdD0eDfcSnl5WJ2pFGvV5HYhVUdS&#10;fTJr884f+CqX/BTD9s3xFfL/AME+P2R44fDNq3lw61rlukju4JYl7ieWK1RiuP3ILsufvNkYj/4L&#10;ea7qvx9/bF+Cf7Cdlq01vp2q3Ntf6ssLHBe7umtkbHQskcMxGRx5nua/Sb4dfDvwX8JvA+l/Df4e&#10;eH7fS9F0azjtdOsbZcLFGi4HuTxkscknJJJJNdkY4fA4WFWcFOc7tJ3sknbZbtn12Fw/Dfh7wfgc&#10;1x2BhjMdjlKdONbm9jSpRlypyhFxdSU2m1dpJdmve/NuH/grD/wUW/Y08aabpH/BRj9liNfDuoSb&#10;G1zRbZY3TJPMc0MktrMyjrDuV8YORnn9IPhd8TfBHxl+Huj/ABS+G+vw6poeuWMd3pt9D0kjYZ5B&#10;5Vh0ZSAVYEEAgisX9pH4CeCf2nfgl4i+CHj+yhksNe094FmltxKbSbGYrhASPnjcK4wQcr1Fcr+w&#10;1+yDpn7EHwMj+BuifEbVPE1pDqU15Dd6pDHGYfNC7oo1T7qbgzYJY5ducYA58TWweIoKcYqFS+qV&#10;+Vrv5Ndj5/ijOOCeJOH4Y3DYSOCzGE+WVOkp+xq02r88U3JU5RejjzWa11e3bfHH4K/Dz9oj4V61&#10;8HfiloEOo6Lrlm0FxDKgJjbqkqH+GRGAdWHKsoIr59/4JnfFH4heGm8YfsJfHrWpLzxl8IbyODTd&#10;RuGy2saBKM2V0pP39qbUbqVygY7s19XV8h/tJ6Sfg5/wVL+Bvxx0s+Ta/EHSdU8GeImU4DOkf2m0&#10;J4+Ys+V9vLFZ4Z+0pzovs5LyaV/xSa+7scHCdb+1srxuQVtYypzr0r/YrUYOb5e3tKUZwkvtPke8&#10;UfXlFFFcZ8EFfEfwT0qL/gon+3J4g/aS8Yxfafhv8F9Yk0D4caa3zQ3+sIFN1qLjo2w7QmOMGM9V&#10;OfoT9uv4val8B/2PPiN8V9Duvs+o6T4Vujpc/wDzzu5E8qF/fEjo34Vn/wDBO/4S2HwS/Yn+G/gK&#10;ytPJkXwzBe32V+aS5uh9pmdu+S8rdenA7V20f3OFlVW7fKvLS8vwsvRs++yOpLIeEsXm9PStWl9W&#10;pS6wi489eS7ScHCmn/LUntoe0V8k/wDBWv8Ab9+Kv7Afw58JeMPhV4T8P6tceINams7qPxBDO6Ro&#10;kO8FPJljOc+pIxX1tX5q/wDByn/yQz4a/wDY2XX/AKTVeV0qdbMKcJq6b1XyOrwhyjLc+8SMvwGY&#10;UlUo1JSUovZpU5tXtbqkzm7f/gq9/wAFmry3ju7T/gmxcSxSoHjkj+F/iJldSMggiXkEd66P4a/8&#10;F6PiN8O/GNl4H/b2/ZF1jwL9q/1mr2dhd2zQ/MRvNldp5jIO5WRiNpwpzgfon8PP+RA0P/sD2v8A&#10;6KWvOv24v2X/AAB+1p+zf4k+F3jbQre5uDps1xoN60f72wvkQtFLG3VTuADAcMpZTkEiumOMy6rN&#10;QqYdJd4t3Xn/AMA+qo8a+GuaZhHA5nw9So0ZS5ZVKNSpGpBN251dtS5d+V6M9N8KeKvDfjnw1Y+M&#10;vB+t2upaVqlqlzp+oWcwkiuIXGVdWHBBBrwv/got+yZdftJfCGHxd8OLkaZ8SvAFx/bnw/12FcTR&#10;XcJEhttw52TBApGcBtjEHbg/Pf8Awbu/HLU/HX7Mvij4Ja7fNPceAvEKGz3OSY7K8V2ROewlhuce&#10;xxgY5/QiuStTqZbjnFPWL+9f8Fbnxee5fmfhd4gVsLQnephanuya0nBpOPMtnGdOSUo6pqTWqPJ/&#10;2I/2m9M/a4/Zs8O/Ga2szZ6hc25tfEGmtw1nqUJ8u4i+m8FlzglWUkA8V6xXyH+w9bWfwR/bu/aI&#10;/Zf0wrHpN7qWn+OPD1oG/wBV9ujIvVA/hQTeWFUcAV9eVjiqcadd8mzs16NXX3XseXxpluDyziGp&#10;HBJqhUUKtNPpTrQjVjG/VwUuR+cWFFFFc58qFFFFABRRRQAUUUUAFfE//Bdv9p3xT+z9+x9H4S8C&#10;a3Np+rePdUOktdW7bZEshGz3O1v4dy7YyRziU4x1H2xWb4m8G+EPGlmuneMfCum6tbq2Vg1OxjuE&#10;B45w4I7D8q6MLWhQxEak48yTvbufR8I5xgOH+JsLmWNw/t6dGam6d0uZrVatSVlKzaad7W6n8/P/&#10;AATN/wCCeeuf8FB/i1qXhufxVJofhvw5Zx3XiLVoYBLMPNZligjUkDe+yQ7jkKI2OCcA/Rn/AAUW&#10;/wCCGXhD9l/4Bal+0B8BvinrurW3h1Vl17RvEUMMkjwM6p50UsCRhdhbLIyHIJO5duG/WzwX8J/h&#10;Z8N77UNT+Hfw08P6Dc6t5R1a40XRoLWS98oFY/NaJFMmwMwXdnaGIGMmvj3/AILnfti+A/gt+ytq&#10;37P1rrcc3jDx9ara2+lwnc9vYeYDNcSdkUgeWucFixxkKxH0FPOsfjcygqN1Fte7vp1vp669Ef0j&#10;l3jhx/x14pYKlkfNTw0p04uhaMlyae2lOXLdq3M+bTlilazvf4P/AOCEX7SnjT4Tftn6b8HbfWJG&#10;8OePo5bTUdNdiY/tUcTyQTqP4XBUqSOquQc4XH6Vf8Fif2rNW/ZT/Yu1fV/B+sSWPiTxVdpoOg3N&#10;vIVlgaVHaWZSOVKQpJhhjDlMEHFfnB/wQQ/Zu8UfFX9si3+M4sGXw/8AD+zluby8ZTte7mjeKCBT&#10;3bDO59FTnG4V7n/wcveIbrZ8J/Ci3TiHdqt28Ib5Wb/RkViO5A3Aem4+prox1HD4niKnT8k5equ9&#10;flY+k48yLh/ib6SmW4FRi/chOula0pU1UqJSXVuEaad94tI+MP8Agm3+wZrv/BQL463HgObxNJo+&#10;g6PY/wBoeJtYjjEkyRlwqRxBuDK7HgtwArMc4Cn0/wD4Kuf8EoNJ/YH0bQPib8MPHOqa74U1q+/s&#10;64XWo4/tNlebGkTLxKqujoj4+RSpQ5JyMfQ3/BtHpNuNL+K+veQvnG40u38zHO3bcNj8zX0l/wAF&#10;0tBttY/4JreNNQnhVm0rUtIuoWZQdjHUbeDI9DtmYfQmtcRmmKp59Ggn7l4xt621/E9HiTxY4oy3&#10;6QOHyGlWtg1Uo0XTtG0nWjG8m7X5lKaas1pFLq7+E/8ABux+1b4p8beC/E37K3jHVHu4/C8Mep+G&#10;HmbLw2sjlJoMnqiyFGUdvMYdMAfplX4R/wDBA/xnJ4Y/4KJ6LoSzFV8R+G9U09l3Y3bYPtePf/j2&#10;z+Ffu5XicQUI0cylyq3Mk/v3/FH4Z9I3IcNkfidWlQioxxEIVrJWV5XjJ/8Ab0oOT82wooorxT8J&#10;CiiqXiTWrbw34d1DxFeOqw2FlLcys3QKiFifyFBUYyqSUY7vQ+OPjhp9z/wUK/bsj/ZckkNz8Jvg&#10;2bbVviNDG37nV9bkUta6e5/jRF3M6D5QQ4b5guPtG2trezt47Ozt0hhiQJFFGoVUUDAAA4AA7V8o&#10;f8Ea/Cl4f2Sp/jv4ggYa18VPF+reJtSklA3sJLuSOLJHUFI949pK+sq7MbLlqexjtDT59X83+Fl0&#10;PuePq8cLmyyKg/3OBvSSW0qi/j1H3lOqpa/yKEbtRQV8N/8ABV//AIKq/EP9hfx54X+GHwV8G+H9&#10;e1rUtJn1TW4dcguJha2oYrEyiCWMrkxzElsjCZ4619v3t7Z6bZTajqN1HBb28TSTzTOFWNFGSxJ4&#10;AAGSa/Lj9g/4U6L/AMFNP2s/2hP2q/iQs1x4Z1TTrrwp4bkdc+RHPEIlkjDcK8drGhwO85JHNbZb&#10;To80q9dXhBaru27Jfr8j2vC7KchliMZn2fUva4LBQTlB3tOpVkqdOGlu8p/9udj9Gv2ePjP4e/aI&#10;+CHhf42+Fhts/Emjw3qw7txhdl+eIn1Rwyn3Wuyr87P+CEfxY8W+BZ/iN/wT9+KV4v8AbHw61u4u&#10;dKiZuluZvKuETuYxNtkB/wCnn6V+idc+Ow/1XFSprbp5p6r8D5vj7hpcJcW4rLqbvSUuanLdSpTS&#10;nTlfreDV/O55j+15+y74F/a7+B+q/CHxpbKk00fn6FqyribS79ATDcxMPmVlbg4I3KWU8E1wf/BN&#10;n9oTxx8X/g5qPwy+N92D8SvhjrUvhrxxE7fvJpYeIbz/AGlmQZDjhmVyOK+iq+QNO0m4+CP/AAWY&#10;uRp8aw6T8ZPhZ9pnVXAEmp6bLhvl7kQbTn/bb3qqL9th50n0XMvVbr5rX5I7OH6v9tcN47Jqzv7K&#10;EsTRvvGULe2iu0Z0uaUkt5UoPoz6/ooorjPgiDU9SsdG0241fU7lYba1gea4mkbCpGoLMxPoACa+&#10;Mf2CvDF3+2r8d/EH/BS34q6fJJYR3txofwY0ucfurDS4ZGjkvQp6zSuGG7jB8zHBXb3v/BXr4mar&#10;8Nv2CPGkWgXbQ3/iZbfw9ayLnOLyZYZQMesJkH417f8AA/4a6T8G/g54X+FGh2qQ2vh3QbXT4o41&#10;AH7qJUJ+pIJJ7kk12w/c4NzW824/JWb++6XpddT77L6kuH+B6uOp6VsbUlQjLrGjTjCVa3/Xx1Kc&#10;G/5IzjtJnU18A/8ABSL/AIKmftU/sp/ta6T+zV+z18GPD/i2TV/Ddrf2dpcaTfXd/cXEstwhjjS2&#10;mXeNsIIAUnrz6ff1fln+314t8K+BP+C7vwh8X+N/E2n6NpNh4e02W+1TVbxLe3tk87UBukkkIVBk&#10;jkkCt8opU6uJl7SPMlGTt5rY9vwbyrK824mxEcfhY4mNPDV6ipyvaU4RUor3ddXpp3CT/gq1/wAF&#10;noY2lm/4Jq3Sqq5Zm+F3iIAD1/1tfQX7A/8AwV88Jfta/E64/Z7+LPwsuvh38QIo5GtdJvrpnjvm&#10;jG54k8yON45lXLeUynKqxDHBA9zk/bx/YeijaVv2yPhXhVydvxB01j+AE2T+FfBGu6l4U/b1/wCC&#10;1ngn4r/sjWb3/h3wDp9pJ418Z2du0dpcSW8s7Fg+B5hZJYYFPVwCQCibq7Ixw+LpzU6Hs7Rb5lfR&#10;rZO+jvt37H3GDwfDfGWW46njeHllyo0KlWOIg6sYwnFXjGaqe7JVH7qj8V37uuq/U6vlX/gpj+z/&#10;AOKLjQNJ/bX+AaLa/Ez4Ss2pWzxLtOs6WoJurCUjllMZdlBz/EoA35H1VTLm2t7y3ks7uBZYZUKS&#10;xyLuV1IwQQeoIrxaFaVCqpr7u66p+TWh+EcPZ5ieHc3pY6ik+V2lF/DOEladOS6xnFuLXZ9zkvgD&#10;8afCX7RXwY8N/G3wNKW03xJpMV5BGzAvCzD54XxxvRwyN7qa7Cvkf/glGLX4YRfGT9j+G4LRfC74&#10;pXkeiwvNuaLR70efZq2STn5ZuT1/A19cU8VTjRryjHbp6PVfgdPF2U4fJOI8RhMO26SalTb3dOaU&#10;6bfm4Si2FeVftq/tMaT+yP8As2+JPjbf2X2y7sLUQaJpwbBvNQlPl28X0LkFsAkKGIBxivVa+Qf2&#10;8Ik+NP7bf7Ov7K99tk0VdcvfGniS1LH98unxj7IjDoyNKZAyngj6U8LTjUrpT2V2/RK7++1jfgvL&#10;cHmnEVKGMV6FNTq1VtenRhKrON+jlGDivOSO4/4J0fspX/7PHwluPHfxNujqXxM+IVwNc8f61cLm&#10;VrmXLragnkRwhyoGcbt5AAIA+hiQBkmivm//AIK0/G/XvgH+wT468X+FdTmsdUv7OPSLC8tpGSWB&#10;rqQQs6MpBVwjOQwIKnBHIpr2mOxST3k0vv0+5fkFP+1ePuMKcJyXtsXVjBfyx5moxSS2hBWSS0UU&#10;ktjwn9qD/gtL4nn+L837NH/BPr4KyfEbxXDfG0uNYeCWazSVX2usUUWGlVTuDTM6Rrjd8y81w/iL&#10;9r//AIL4fAzSpvit8Wf2V9F1Lw3bx+deWdrYW1w0EO5WLFbK6eeMKuQWZSFGSw+U490/4IffsxeF&#10;vgj+xVofxN/s6NvEnxAjbVtVv2jG8W5dltoVbrsEQV8f3pG9q+yiAw2sK9GtisHg6zo06MZJOzcr&#10;tu27Wqt5H6ZnfFXA/BecVcjyzJKGKo0JOnUq4jnlVqyi+WcoSUoqkm01Hli1a0ra2Pnz/gn1/wAF&#10;D/hZ+358PrrXfCumzaJ4i0Uxp4i8NXcwke2Zh8skbgDzYmIYBsAggggcZ+g6+YfgX/wTE8C/s+/t&#10;peKP2vvh78S9SsIvEzTrJ4LsdPiisVjmSMyI7Esz/wCkKZ1KiPadq4IBLfT1efi/qvtr4f4Wk7Po&#10;+q87dz8140jwn/bjqcOyl9WnGMlGSlzUpSV50m5JOXJK6UtU1bV2u/iT4+6WP+CeP7bmg/tU+DYT&#10;b/Dv4watFoHxP0uNdsNlqj7vsupKBwpZtwfI7OeS/H22DkZFeO/8FAfhFp/xy/Yy+I3w6v7MTNce&#10;Gbi6sfly0d1bj7RC698iSJTx16d6k/YF+MGpfHn9jP4b/FPXbxrjUtS8LWyapcMuDLdxL5Mzkf7U&#10;kbN+NXWftsLGq90+V+ateP4XXokelnlSWfcI4TN6mtahP6tUl1nFR56En3koqpTb/lpw31PXqKKK&#10;4j4E+Vf+CmPxW+IGs2vhP9h34Da29n42+MF5LZ3GoQ/e0jQ41zfXbEfcyhKKeC3zhTuAr3r4DfA/&#10;4e/s4fCbRfg18L9EisdH0SzWGFY4wGmfq80h/ikdiXZjyWY186/s+6PF8ZP+Cq3xq+NOokzWvw30&#10;DSfB/h/zBlVlni+1XbL/AHSrDZ7iQ19dV2YiXs6cKK7KT821f8E0vv7n3nFVb+ycpwWQ0HaMacK9&#10;X+9WrQU437qnSlCEU/hk6j3kxszmOFpFH3VJr8lfA3/Bbr/gpx8XLjUv+FMfsYaH4tt9LuvJvJvD&#10;fgzWr8W5JO0SGC4YISASAcZwcV+tF1/x7Sf9cz/KvzS/4Nw/+RV+L/8A2Mtn/wCgTV1Zf7Cnha1a&#10;pTU+Xlsn5to+q8N6fD+D4PzzOsywFPFywzwyhGo5JL2k5xlrFp7WfyRjJ/wWQ/4Ki/Drd4o+N3/B&#10;N28g8P26E3Ui+ENb0rb3ybi4EqKMZ6ofXtg/Zn7B/wDwUV+B/wC3z4TvNR+Ha3Ola9pKI2ueGdSY&#10;Ge1DcCRGHEsRII3jGDwwUkZ98kjjmjaKWNWVlwysMgj0r8o/2iPh7pf/AAT3/wCC0vw3+IPwff8A&#10;snw98TbiH+1NJtsxwB7q4a1uYdi8eWXMUyjorngData0/qeZRlCFLkmk2rN2dtbNPy6nqZbDgfxP&#10;w+KwGEyuOAx1OlOrRlSnOUKns1zSpzhK6TcU3GSs777Wf6oeJfDegeMvD194T8VaPb6hpupWsltf&#10;2N1GHjnhdSrIwPUEEivj/wDYevNf/Y2/aq8T/wDBOLxXqdxN4UurF/E3wbur5y7iwZ2+06eJD98x&#10;NuYL94BXY8MMfZ1fIH/BVqyufh5qvwU/ax0ONlvvAXxSsrW9uIwMjTr/ADBOpP8AdbCIf9+uDBy9&#10;o3Qe0tv8S2f36ejZ8HwLVeZVq/DtbWni4tRT+zXhFyozXZuS9m2t4VJLsfX9FAO4bhRXGfAhRRRQ&#10;B+f/APwTd/5SqftYf9haH/0plr9AK/P/AP4Ju/8AKVT9rD/sLQ/+lMtfoBXfmX+8L/DD/wBIifpn&#10;i1/yVkP+wbB/+otIKKKK4D8zCiiigAooooAKKKKACiiigAooooAKKKKACiiigAooooA+Tf8AgsF/&#10;yRH4Xf8AZyXw9/8AT9bV9ZV4b+3x+zj47/aa+HPgvwn8P7rT4bnw/wDF7wr4nvm1CZo1az07U4bq&#10;dVKq2ZCkZCjgE4BI617lQAUUUUAFFFFABRRRQAUUUUAFFFFABRRRQAUUUUAFFFFABRRRQBmeNf8A&#10;kTdW/wCwZcf+i2r4p/4N7P8AkxXVP+yjal/6ItK+1vGv/Im6t/2DLj/0W1fFP/BvZ/yYrqn/AGUb&#10;Uv8A0RaV6FH/AJFtX/FD/wBuP0zI/wDk1ec/9f8AB/liD7pooorzz8zPl39un/grH+zX+xDPeeCN&#10;YvJvEnjqG1WWPwlpYIaHeu6M3ExGyBSCGx8z7SGCEEE/iF+1l+1p8X/2y/i3dfF34w6wst1Ivk6d&#10;p9spW2062BJWGJewGcljlmJJJr9C/wBt7/gkx+0r+27/AMFJvGXjnSLa38N+BbgaVG/izVCGEoTT&#10;rZJBbwKd8zKyledqbgRu4OPGv+C1P7H/AMGv2LPCvwa+Ffwd0Z44mstam1TVLpg11qVxusgZZW/Q&#10;KMKo4A65+1yb+zcNOlCn71Wau3/Lpdry7W37n91+CcfC7hfGZXg8vl9YzXHUlOpK6l7FexdWULpK&#10;MNVy8qvN/bdkkfQX/BtP/wAku+KX/Yf0/wD9ESV+m9fmR/wbT/8AJLvil/2H9P8A/RElfo/8RfET&#10;eEPh9rvi1H2tpej3V2rEZx5cTPn9K8DO/wDkbVPVfkj+dvHWnKt4v5lTju500vV0qaP5/f8Agqz+&#10;1f4l/ar/AGw/E2p3OrtJ4f8ADN/NovhezRv3cNvDIVaQDu0kgZy3UgqMkKuPr34Yf8G6Ok+Kf2bb&#10;XxN4z+M+r6b8RtS0hbyCwjtYTptlM6b0t5VKmRyMhWdXXByQpAwfzc+CulJ40+OfhLQ9ZBul1bxZ&#10;YQXQmO7zhLdIrbs9c7jnPXNf1AV72dYqtldGjQw75bL8rf8ABv3P6G8b+Ls78J8nyXI+GqvsIxjJ&#10;yajF8yp8iindPSTcpT6ye73v/Nf+zh8avif+wl+1dp/jeBrrT9T8Ka89j4l0tJCPtEKSGK6tZADh&#10;wQGxnIDKrDlQR/SRo+r6dr+kWuu6PdpcWd7bxz2txGcrJG6hlYexBBr+dL/gp5pkOj/8FAfixZW8&#10;YVf+EwuJMKMcuFc/qxr9xf8Agmn4lk8WfsCfCTV5ZTIy+B7K1ZmbJPkJ5H/tOufiKnGrh6OJtq1Z&#10;/NXX3anzP0l8Dh824byTihQUataKjOy3U4KrFX/uvnt/iZ7hRRRXyZ/HoVBqepWOjabcavqdysNt&#10;awPNcTSNhUjUFmYn0ABNT18y/wDBXz4m6t8Nf2CPGcWgXbQ3/ib7N4etZFzkLeTLFKPxhMo/GtaF&#10;J160aa6tL7z2OHsoqcQZ9hctpuzrVIQv25pJX+Sd/kcL+wT4Xuv20/jv4g/4KXfFTTpGsVvLjQvg&#10;zpc4/dWGlQyNHJehT1mlcMN3GD5mMgrt+1K5f4JfDfSvg78HfC/wq0S1WG18O6BaafDGi4H7qJUJ&#10;+pIJJ7k5rqKvE1vbVW18K0S7Jbf8HzO7i3O455nU6lFctCn+7ow6QpQ0hFebXvSf2pylJ6thX5zy&#10;/wDBb3xJF/wUOb9nSTwd4cX4Y/8ACZjw6viZorj7YJtoiMhl87ydv2k/3OI8Z5+avq7/AIKG/tJN&#10;+yj+yD4y+MFhfR2+rW+mm08Ps+P+QhP+7hIB+9tZt+PRD2r85z/wThnk/wCCJEnxXvraaTxw2rN4&#10;/WZh+9S0KiEwFsbiDaj7Qe/mY5wK9HLcPhZU3PELSTUF5N7v5afefp3hTwzwriMrq5hxJC9PFVYY&#10;Og9bxq1E3Kqtv4S5NXp7zufsFRXg/wDwTV/abj/ax/Y58I/FC81RbrWobP8AszxL8wLpf2+EkL46&#10;F12S/SUHvXvFeVVpyo1JU5bp2fyPx3OMqxmR5tXy7FK1SjOUJLzi2nbydrp9VqfKn/BTL4A+KJNA&#10;0r9tr4BItp8TPhKzajbvCu06zpSgm6sJSOWUxl2UHP8AGoHz5HvnwC+NHhL9on4M+G/jb4GlZtL8&#10;SaTFe26SEb4Sw+eJ8cb0cMje6murura3vbaSyvIFkhmjZJY5FyrqRggjuCK+S/8AglGLb4YQfGL9&#10;j6K7Z4/hb8UryLRYpJi0kWj3o8+zDZJOflm56H8DXRf22Dae8Nv8L3XydrerPqo1Xn3AtSFXWrgJ&#10;RcJdfq9WTjKDfaFZwcO3tZ+R9cUUUVxnwZ5T+2t+0zpP7I/7NviT42X1n9svLG1EGh6cGwbzUJT5&#10;dvF9C5BbAJCqxAOMVx//AATo/ZRv/wBnj4ST+OvibdHU/iZ8Qrga54/1u4XMr3MuXW1BPISEOVAz&#10;jdvIABAHEft2wxfGn9t/9nX9lq/Cy6PHrV9418R2rE4mXT4x9kRh0ZDKZAyngge3P17XZN+xwcYL&#10;eer9E7Jfem/u7H32PqvIuCcLgqWlTHXrVX1dKE5U6NP054VKjW0m6bfwoCcDNflG3/Baz/go/wCN&#10;Pif4s8B/An9kLQvGUfhjWri0uDoHhHWNQlgiWeSONpvs9wdhbyzyQASDjpX6uHpX5N/8Eavjh8Fv&#10;gt+1J+0Rc/GT4v8AhfwnHqGvRrYSeJvEFtYLcsl9fFxGZ3XeV3LnGcbhnqK7Mrp0vYVqk6am4qNk&#10;79XbofWeFWAyifD+d5li8ujjamGhQdOnLm3nVcJW5Ndnf5Gx/wAPhf8Agqx4EP8AwlHxd/4Ju3UH&#10;h+1DNqEn/CE65puF2nn7RMZEjx1JKNwD06j7b/YQ/bz+E37e3wun8ffDy0uNM1HS7hbfX/D19IGm&#10;sZWXcpDAASRsM7ZABnawIBBFT+M/+Civ7Bng7w1deIdZ/a3+Hd5b28LNJa6T4rtL+4lGPupBbu8j&#10;k9MBTXyT/wAEKPhp4ivvib8aP2oNG8I3ug+A/GWuNF4Qs7u3MKzxi5mm3xrgAoiSJHuXK7tygkoQ&#10;NK1OhiMHOq6Ps3G1nrZ3e1n1troepnWX8P8AEPA+YZrVyX+zK2GdL2c4uooVnOfLKlyVNHJRvO8d&#10;UlrZb/pBXxJ8eNIX/gnh+27oP7U3g2IwfDr4w6tFoHxO0tPlhsdUfcbXUl7Lubdvz6P3cY+268d/&#10;4KBfCLTfjj+xj8Rvh5qNmszTeGbi6sfly0d1br9ohdfcSRqePp3rzcHUUK3LL4ZaP0f+W680fmPB&#10;GaUsDnkcNitcNif3NaPenNpc3+KnK1SD6SgtbXPYgcjIoryH9gf4w6l8ev2Nfhx8VNcu2uNS1Lwv&#10;bLqk7DBlu4l8mZ/+BSRs34169WFSnKnUcJbptfcfO5pl+IynMq+Br/HSnKEvWMnF/igr5U/4KZ/F&#10;X4g61b+Ef2HPgNrMln42+MF5LaXWowN82kaHEub26YjlMoSi9C3zhTuAr6rr5F/Z60hPjJ/wVS+N&#10;fxq1ItNa/DjQtJ8HeHt/3Vlmi+1XbKD0KuNue4kNdGD5YzlVl9hX+d0l+LT9EfUcD08Ph8biM3rx&#10;Uo4Kk6qi1dSqc0adFNdUqtSM5LrGLT0ufRfwH+B/w8/Zx+E+i/Bv4XaHFY6PotosMKRoA0z9XmkP&#10;8UjsS7MeSzGt7xd4u8MeAfC+oeNfGmvWul6TpVnJdalqF7MI4reFFLM7MeAAAa0a/PH/AIOJ/j7q&#10;vgP9nLwr8CdAupIZvHmuSS6hJGxG+ys1RmiOOzSzQH3EZFGFoVMdjI076yer/Fsz4QyHHeIPG2Hy&#10;2dRupiajc5vWVtZ1Ju+7UVKWu7Of8Zf8FkP2s/2o/iPc/DL/AIJk/swza9Z2rNHN4m1uxeTcTwkp&#10;BeOCzTqQZ3JbjhcEHJ8Rf8FFv+Cxn7G81t40/bK/ZR03U/CMkyi+utOt4R9nTOMfabGaaKBiennL&#10;83Qeo+8v2Mv2cfBv7K37OHhf4QeEdFgtWstLifVp44wJLy9dQ000jdWYuTjPRQqjAAA9C8VeFvDn&#10;jjw3feDvGGiW2paXqlpJa6hp95EHiuIXUqyMp6ggkV2yx2Bpz9nChFw2u78z8730+4+8xHH3AGW5&#10;i8vwfD9CrgItxc6jm8TUinZzVVSShKXxJKNo7J224v8AZZ/af+Fn7Xvwb0341/CTU2m0++3R3FpP&#10;tFxYXCnDwTKCdrjg+hVlYZDAntvEvhvQPGXh6+8J+KtHt9Q03UrWS2v7G6jDxzwupVkYHqCCRXz/&#10;APsAf8E6PCv7AEfiq08GfFTWdcs/FF8k/wDZ19bxxwWewvs2AFmZ9jBGYt820HAr6Orz8QqMcRL2&#10;DbjfR7P+kfmfE1PIcHxFX/sCtKphVK9KUk4ySdmk7pO8X7t9L25up8Z/sPXmvfsb/tT+KP8AgnF4&#10;r1K4m8K3Fi/ib4N3l/IWf+z2c/adPEh++YnywX7wCux+UjH2ZXx//wAFW7O6+Hes/BH9q/Q42W98&#10;C/FSztL24jwCNPvwYJ1JP8LYVD/v19gA5GRWmK/eRhX6yWv+JaN/NWb82z2uM5RzXD4LP9OfFQkq&#10;tutek+WcvWpF06ku85yYUUVn+K9eg8LeFtS8T3Q/d6bp811J/uxoXP6CuPfQ+FhCVSahFXbdl8z4&#10;6+NumXX/AAUJ/byT9mG7cz/Cf4NC11b4gQQtiPWNblBa1sZGB+ZEUFmQdxIG524+0re3t7S3jtLS&#10;BIoo0CRxxqFVFAwAAOgAr5Q/4Iz+GLxv2QpPjf4gR21r4oeLtW8S6pcTR4klMl3JGhY9wVj3D2fi&#10;vrKuzGy5ansVtDT59X83+Fl0PuuP66wubLIqD/c4G9FJbSqLStUfeU6qlruoKEb2ijwz/goz+1B4&#10;2/Y8/ZR1z48/D3Q9L1HVNLurOKG11mORrdhLOkbbhG6NkBjjDDn1r4Y8Lf8ABYH/AIK8+OfD1p4u&#10;8E/8E9o9Y0nUIRLY6ppfw51+4t7mM9HjkjmKuvuCRX09/wAFzv8AlHD4v/7CWmf+lkdegf8ABLf/&#10;AJR7fCX/ALFCD/0Jq7sPLDYfLfbTpKbc2tb7WT6H3PDdbhfh3wshnWNyqljK08XOjeo5q0VShNW5&#10;Wut/vZ8e6B/wXS/av+DWr2sX7bn7B2qeHtLvLjb/AGlZ6Vf6VJFHxysV8ricjngSJkEenP6IfAr4&#10;5fDT9o/4W6V8YvhH4ij1PQ9Yh328yja8bA4aKRTykitlWU8girnxY+FHgD44fDzVfhX8T/Ddvq2h&#10;61Zvb31ncL1Vhjcp6o46qwwVIBBBFfnL/wAEOdT1r4E/tafHD9hy91qS60/Q7mfUNNSRj1trtbV5&#10;MdAXSWDdjuo64qakMJjcLOrShyThZtJtppu3XZo5sdguD+O+EcdmuUYH6jjMEoTnThOU6VWlKXI5&#10;RUruEoNptLRru37v3Z+2B+y54I/a9+BmrfCHxhDHFcTR/aNB1gJ++0rUEGYbmJhhlKtwcEblLL0J&#10;rhP+Ca37Rfjb4z/BnUPhx8bJ8fEr4Z6xJ4b8cwyMC808JIiu8jh1lQZ3jhmVyOMV9F18h6VpS/A7&#10;/gsheRaf+50r4zfC03k0SkhZNW06YKxx0/498Nnrlj688dGXtcPOk+i5l6rf71r6pHx/D9b+2eGc&#10;bk1fV0oyxNHvGULe2iu0Z0rykv5qUH3v9eUUUVxnwYUUUUAFFFFABRRRQAUUUUAeEf8ABS39pHVP&#10;2VP2LvGnxb8N3Zh1qOzjsNBkUcpeXMiwpIPdAzSf9s6/Cr9jL9lfx9+3b+0lp/wb0TxF9nuNS86+&#10;1zXb7dMba2T5pZ2BOZHJYKBkbndckDJH9IOtaDofiTT20nxFotpqFrJ/rLa9t1ljb6qwINYXhr4I&#10;/BfwX4n/AOE28HfCHwvpOtfYzaf2vpvh+2guvs5YMYfNRA+wsA23OMjOM17WX5tHL8LOEIe/L7Xb&#10;TTTy1Z+5eGvjBh/DfhXHYHCYO+MrtuNfmVo+6lBODjqoPmlvZuWqsfmv+0h/wbr/AA88IfBXVPF3&#10;wI+NPiO88TaPpsl41j4hht3ttQ8uMs0SeTGjQs2DtJMg6A/3h8K/8E6/2mPGf7Kv7XHhHx14c1F4&#10;rK81i30zxHZMx8u6sJ5VjlVh/eUHep7Oin1B/cD/AIKNftheAf2Of2aNc8YeJtTT+2tW0+4sPCmk&#10;qw829vXjIXA7RpkO7dAB3JUH8S/+CaX7N3ib9qn9s7wf4P02FvsOm6xDrXiK8aMlYbK2lWWQHHRp&#10;CBGv+1IOwNe5leKxGKy2tPGO8LaN+jv+nzP37wk4q4h4q8Nc5xnGVT2uDUZKM5xS5o8kvaJWS5kn&#10;y8r1ak2k7qy/dz9tX9oiy/ZT/Zc8ZfHa5RZLjRNIb+y4G6TX0hEVsh/2TK6bj2Xce1fgD+zb8Dvi&#10;X+31+1ZYfDceKD/bXi7VJ7zWtev8ymJPmmuLhhnLtjcQuRliBkA5H60f8HCOvXGlfsHQ6XDcMi6l&#10;4zsIZVVsb1VZZMH1GUB/Cviv/g3g0i31D9uvUb6aBWaw8A300LFfuMZ7aPI/ByPxrnyf/ZMnrYmH&#10;xa/gtPxZ834LJcH+CuccU4VL60/aKMmr2VOKUFZ9FOUpNbPRPY6T/go9/wAEQfC/7Jn7PMvx++Cv&#10;xR1vXItCaIeJtN123hLNHIyp9oheJU2BXIzGwYkNneNuGj/4N8P2svEXgP8AaCvP2Wdc1BpfDvjK&#10;zmutMgkc4tNShTfuTnAWSJXVhjlkjPY5/Tr/AIKFaVDrP7CXxhs7iNWVPhtrM4DLn5orOWUH8CgN&#10;fhH/AME1/Ej+Fv2+fhHqaSbfN8eafZ53YyLiUQY/HzMVrga1XNMnrRrvmavZ/K6/E9bgLPM18WPB&#10;nOsJn8/b1aPO4TaSd1T9pTeiWsZp2e9nbY/o+ooor4w/h0KKKKACvjn/AIKCeIfEn7UPx08I/wDB&#10;NP4Z+ILqxt9ehGv/ABZ1KzZlNpoET/La7x/HO6ldvps3ZVzX2NXyP/wTo0eH4o/tB/tCfteaiWkn&#10;1n4jzeE9CaQD93pulKsYdPaR3yfeIV2YS1PmrfyrT/E3Zfdq/kfdcFSp5YsZnsleWEgnSvqvb1JK&#10;FN2f/PtOdVf3qa32PqPwP4J8KfDbwfpvgHwLoNtpej6PZx2mm6fZxhI4IUUKqgD2H4nk1q0UVxtt&#10;6s+IqVKlao6lRtybbberberbfVs+W/8Agqb/AMFANe/YS+GPh27+Gvh/S9c8aeKtc+yaLouqQyyr&#10;LCgBmk2QujsQzxIMH70q8Guy/wCCd/7Ydr+2/wDsw6P8abiwtbHWvOlsfEmmWe7yrW8ib5tgYswR&#10;0KSLkkgPgkkGvkPT722/4KBf8Fv3vbAHUfBPwN054vNZcwteQsUOO2Tdu2D/ABC2yMgVX/4J0azq&#10;/wCwl/wU6+Jn7AniYrH4b8YXT6t4PkZsAOFM8AX132zvG/o9uAO9e5PB0fqPs0v3sYqb9HuvkrM/&#10;oPHcB5DT8P5ZfTpf8K9ChDHVHd8zpTlJSpOPR06Tp1Gt7t+h+m1c58W/hR4E+OXw31j4TfEzQo9S&#10;0PXLJ7W/tZO6sOGU9VdThlYcqwBHSujorxIylGV0fz/h69bC141qMnGcWnFp2aad001qmnqmfJH/&#10;AATV8f8Aj34Y+KvG3/BPL4zarLfa18K5o5fCOrXUe2TVfDkwBtpM/wDLQxlhGzLwMqh5Q5+t6+P/&#10;ANtSC4+EX/BQz9nX9obR90S6/f33gjxA8fy+fb3EZkt43/vBZS8gHYpmvsCuvGWlKNZfbV363s/v&#10;av8AM+y44jSxlbC51Tio/XaXtJpKyVWMpU6tktlOcHUstEp2WiCiiuA/ar+Jc3wb/Zp8efFS2nMU&#10;2g+E7+9t5B1WVIGKEe+7FcsIyqSUV10PkcFhK2YYynhaXxVJRivWTSX4s+ZfB+izf8FFv29da+IP&#10;i6EX3wj+A+sPpXhWwbm21jxKuPtF03/PVYMKFz8v3CuQz5+2RxwBXz7/AMEsvhMnwf8A2C/hzo0t&#10;uUvNY0GPXdSLrtdp74faTuzzuCyKpzz8tfQVdGMmnW5I/DHRfLr83q/U+q47zCnWzyWX4V/7Ng70&#10;KSW3LBtSnb+arPmqSfVytslb4t/4K3/8FIPjX+wLqXw9034O+BfDmtyeMF1IXUevWtzKyNbtaCMR&#10;CCaPlvtDZBznC4xznwUf8FV/+C0JGR/wTSuv/DW+I/8A47Tv+DjK4gtPiL8Abq6mWOKO81l5JJGC&#10;qqibTCSSegAr7yg/bs/YhECA/tkfCr7o/wCah6b6f9d69iEaOHy+jNUFNy5rvXpKy2P17B0cj4f8&#10;N8kx0OH4Y+tiViHUm1UbXs6zjG/JprF21t8PqfLf7JX/AAWv1Hx58Z9J/Zu/bE/Z9vfhp4p1eWG2&#10;sb6cTQW8t0+AiSQXKLJbh34QlpBlgCR1P35X5O/8FVfGPw2/4KNftVfCH4GfsZ63a+LPEmk3V2Nc&#10;8UaCxltLG3le2ZC1wg2usQilkLKxC5wCWYiv1ggjaGBIXlaRlUAu3VuOtcOZUaNOFOpCPI5Jtx7W&#10;dk9dbM+J8UMjyLL8FleZYLCPBVcXTnKrhnKUvZ8s+WE1z++o1VeUVLZLTQ8N/b9/ZIX9qv4NFPB0&#10;66Z8QvCs/wDa/wAO/EcMnkz2GpR/MiCUcrHIQFYH5c7WIygIv/sF/tPD9rL9mzRviVq1utr4jtHk&#10;0rxjpZXa9jqtudk8bL/Bn5ZAvZZFr2WvkH9kfSZ/gf8A8FLvj98CICsekeLNP03x3odqrHgy/wCj&#10;3bY6DNwSOOyr9Bz037bCyg/se8vS6TX4p/J9zwMrq/25wbjMvrO88GlXovqoynGnWpr+6+eFVLo4&#10;Sa+KR9fUUUVxnwRz/wAVviT4a+Dvw0174q+MbnydL8PaTPf3z7gP3cSFiBnucYHua+ZP+CZnwg8R&#10;fEVtX/4KMfHiw3eOvikPO0O0k+aPQdA/5dbWHIyN6AOW43KU4B3Fnf8ABYTVr/xH8GvAv7NWm3fk&#10;/wDC1/idpGg6htkKs9kJhNKq4IPLJED7EjvX1jpemWGi6Zb6NpVpHb2tpbpDbW8KBUjjVQqqoHAA&#10;AAAHQV2fwcHdbzb/APAVbT5vf0Pvo1JZBwIp0tKuYTnFy6qhRcfdXlVqtuXlSitm0WK+Kf2+v+Cw&#10;nhz9mfx/J+zn+z78OZ/iD8S22wtYW6u9rYTuv7uN1iBkuJeVJhTacHBdTxX1J+0T8Sx8GfgH41+L&#10;ZI3eGvCt/qcYYZ3PDbvIo/FlA/Gvgv8A4N9fgLpGveCvGH7afjxDqni7xJ4iuLG11K9JkkhiXbJP&#10;IGbJ8yWWQ7myTiMc8tnbBUaEaM8TWXMo2SW12+77JHrcCZHw/RyHHcU57RdehhnCnToqTiqtapdp&#10;SktVCEU5SS1eno868/aa/wCDhXT7B/idcfsp6M2jxxNO2ix6bayTbApyv2dbs3ZORkKF3E4wCCBX&#10;vv8AwTj/AOCrfg39tjUrz4SeP/B7eDfiRpNu0l5oM0jGG9RG2yPAXAZWUkboX+ZQcgsAxH11XzJ8&#10;QP8AgmP8O/GH7dOh/t0+HviBqHhrWNK+zyX2k6NYRLHqk0e5HeaRs5EkJWJgFDELndkjGn1rB4qn&#10;KNWnGDt7rinv2au737nc+LOA+KstxOEzbLKOBqxhKVCtho1F78fhp1YOU+eM9nPRx363X03Xxn/w&#10;UW8Aat+zJ8StA/4KdfBrTXW/8LSxaf8AFHSbIBP7d0CR1R3bs0sR2kFuwU5/dgH7MrH+IfgTw38U&#10;fAetfDbxjYLdaTr2lz6fqVu38cM0ZRx7HDHB7HmuDD1vY1lJ6rZrunuj8/4Vzz/V/OqeJnHmoyvC&#10;rDpUpT0qQfrG9n0klJWaTLHhHxVoPjrwrpvjXwtfrdabq1jDeafcp0lhkQOjfipFaFfLf/BH3xxf&#10;67+xvb/DDXbz7Rqvwx8Uap4P1KYqRva0nLRH6CCWJe4+X619SUsRS9jWlT7Now4kyd5BxBisuvdU&#10;qkop/wA0U3yy/wC3o2kvUK8D/wCCjP7TWvfs3/ABofhvGZ/HnjTUofDvgOzT7zahcnaJvZY13Pnp&#10;uCg9c175XyH8ULZfjt/wV88B/D7U41m0X4RfDq58UGEsCr6rezG2i3Lj+CNUkU9Q366YSMZVuaau&#10;opt+dtl83ZfM9TgnBYPEZ08TjIc9HDQnXnF7SVON4wflOpyQflJnr37Ef7J3hr9jz4Ead8NNOnW/&#10;1q4P27xdr8ikzatqkgBnndjlmG75V3EkKBnnJPr1FFYVKk6tRzm7tnz2Z5ljc4zCrjsZNzq1JOUm&#10;+rf5LslolotD8vfjB/wWU/b6039qvx/+zv8As+fsu6B40/4RDxHf2VvDpfhnVb+9NrBcGITSrbXH&#10;+7lgoXJ7ZAqCH/grd/wV50CZdX8bf8E070aXC2692fD3X7VtntLIzqn1KsPapf8Agm9/ym6/aF/6&#10;+Nf/APTpFX6iV7uKrYPCONP2EZe7F3u09V5H9DcaZzwPwTjcNlq4foV+bD0KkpynUjJupTTl8L0d&#10;+qPk3/gn/wD8Fbvgv+3FrUnwzvvDl14N8eW9u8r+G9QuPOjulQgSGCbYm9lzkxsquBkgMFYj6xdV&#10;kUo6hlYYZWHWvys/4LhfCdP2Vv2hPhj+338ELWHRdYm17ydcktE8tbi8twksEjKuA3mRLNHJn7yo&#10;oOcmv1E8J+Ibbxb4W03xVYj9zqenw3cPP8MiBx+hrhx2HoRp069BWjO+j1s1ur9ux+d+IPDvD+Gy&#10;3LuIshhKnhcbGf7qUnN0atKSjUgpPWUdU4N+81dvoj428IabH/wTn/4KBWvwz0RJIfhP8fbmabSL&#10;P/ljofiZMFoo8cLHOpGF/vMoHCYP2zXzB/wWA8C3fif9hzxF430F2h1zwDfWfinw/fRqPMtLq0mU&#10;+apPQiNpPwNe+/CPx5B8UfhV4b+JVtEI01/QbTUFjX+DzoVk2/hux+FY4h+2owrPfWL82rWfzTt8&#10;jzeKKks84fwOfT1rNyw9Z9ZTpKDhUfnKlOMW926bk9WzoqKKK4z4E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h+Hf/AAcL/wDJ/Nv/ANiDp3/o65r72/4II/8AKOnQ/wDsZNV/9KDX&#10;wT/wcL/8n82//Yg6d/6Oua+9v+CCP/KOnQ/+xk1X/wBKDX1uYf8AJOUfVfkz+yPEj/lGfJP8VD/0&#10;3VPRf+Cs+nTar/wTo+K1tADuXw6sxwufljuYZD+imvx0/wCCO90ln/wUn+Fssg4bVLxPxbT7lR+p&#10;r94P2jPhkPjT8A/GXwl2qzeIvDN7p8fmfd3ywsq5/wCBEV/OV8AviJrv7Lf7T/hf4i6xplxb33gn&#10;xdBNqlhIhWVfInAnhYHkNtDoR15NPIP32XYihHdp/irfoX9Hf/ha8MuIMiov99NTsv8Ar9RdOP4w&#10;sf0z3Ey28D3D/djUs34Cv5bfEsDap8QNQtYetxrEqrj/AGpSP61+93x9/wCCr/7FHhD9mzWPib4N&#10;/aD8N65qV3oc39h+H9L1KOXUZbp4iIo5LYN5kIDEbmkVQoB9gfxX/Yc+B+v/ALT/AO2B4I+GNhZG&#10;4XUfEkF1rTbioisYpBNdSEjpiJXx6sVGRmq4dp1MLRr1aqcVZb6bXudn0asszLhHJ88zbNqM6FOK&#10;hrOLj/CVWU9JJfDdX89D+jjwDZvp3gTRdPkB3W+k20bZ9ViUVrVneKfEGn+CfCWo+Kr+CVrTSNOm&#10;u5ordQXMcUZchQSBnC8ZIGe4r4t+F3/Bfv8AY5+LfxN8O/Cnw58NfiZDqHibXrPSbCa+0fT1hjmu&#10;JkhRpCt8zBAzgkhWIGcAnivmKOFxOKUpU4t23t0P5QyfhLijiqniMXlmFlVhS1qONrRvd66rom/k&#10;fcdFFFcx8ufIP7eksFp+3n+yjd33ywt4s1qJGZcjzGtYgo+uSK+vq+Uf+Cu3h3WdH+A/hn9prwtY&#10;vcal8HfHmneKGt4/vXFkr+VcxZ7ApIGJ9I6+nPBni/w/8QPCGl+O/CeoLd6XrOnw3un3SdJYZUDo&#10;34qR9K7K3vYWlJdLx+ad/wApH3Wfr61wbk+Kh8NNVqEvKcasq3yvCtG3ezts7aVfjT/wUp+PXxn+&#10;P/8AwU7tbT4G/BnV/iNZfBG4gS38N6Tot1fxyXUcqyXEsyWylgpm2RE8DEKjIJNfqd+198ebH9mT&#10;9mjxl8cbyRA+g6LJJYrIARJduRHbpg9d0zxrj3r5J/4IB/s/ar4Y+AviL9qXx7LPc+IviVrkjrdX&#10;bFpXs4Xb94xPJaSdpmY9wqH1rsy2UcJRqYuavb3Uu7e/3L8z7TwtxGF4NyHMeMsXRVX2dsNRhJtK&#10;dSrrU1Wq5KKd2tbStoeK/Hb9vn/gqX+0J8HfEXwT8d/8EtNebSfEmlyWV00Pw/17zItw+WRMqQHR&#10;grqccMor0T/g3w/aL1d/BXi79iv4jWF3p+veCtQkvtOsdQheKaKB5NlzbPG4DI8M4yVIBHnEYG01&#10;+klflL+3cdf/AOCdn/BXbwf+2HoOmtH4T8fbf7fZR+7lztttQQ4/iVGhuBnALkHnDV1UMRRzChPC&#10;QpKDa5o2b1kumvdXPqeHOIMi8SMhx/B+Dyulg6lSDr0OSc5c1eirqNpt2c6alG66Xv0a/VqgnAya&#10;jtLq3vrWO9tJVkhmjV4pFPDKRkEfhXn/AO1n8ctC/Zu/Zu8ZfGrxBOqx6HoM8trEzYNxdFdkEI93&#10;lZF9t2e1fPxjKpNRW70P5zwOBxOYY6nhKEW6lSShFdXKTSS+bZ4L/wAEapYbv4H/ABF1Kz5trn41&#10;eIXt3C4DL5keCK+vq8D/AOCYvwV1b4EfsR+B/CniXcda1Kxk1vXCy7WF1fStcshHqgkWM/7le+V0&#10;Y2UZ4ubjtd/hofScf4zD4/jTMK1B80PayUX/ADKL5VL0aV/mFfIf7McM1j/wV0/acS/Ta174f8I3&#10;FhuIO+FdOWNyPQeYCPrX15Xx/wDHbWJv2eP+CsHwx+Ll2jRaD8VvBdz4J1SYk+Wl9DN9qtWPH32Y&#10;rGMkfKWx0Oawd5KpBbyi/wAGpf8Atp18Ec2JjmeAp/HXwtRR83SnSxDS83GhJJdb2PsCvP8A9q//&#10;AJNd+I//AGIurf8ApHLXoFcB+1cCf2XviMAP+ZF1b/0jlrno/wAaPqvzPmck/wCR1hv+vkP/AEpH&#10;5Vf8Ef8A/gl1+zH+2/8As7+IPif8a5PEi6npvjSbS7b+x9WS3j8hbS1lGVMbZbdM/OemOOK+mPHP&#10;/Bu/+x7qPhy4i+GvjjxpoWtLGW0/UbjVIrmOKYcqWTylJGRzhgcdCDXxP/wTc/4K4zf8E+/gxrHw&#10;if8AZzm8W/2t4ol1j+0F8UfYfK321vD5Wz7LLnHkbt24fexjjJ+hv+IhD45fF22uPBf7Pf7B99ce&#10;JriEiyNvrs+rGIkhQ/2eGyjZwCR/EBkjNfXY6ln31ycqLahfT3la3o3t8j+yuOcn+kLLjTF4rJq0&#10;4YLnvTbr0Y01Cy1cJTuo3vdOPyZ6Z/wRX/a8+OnjXxT4+/Yr/aO16bWte+Gs0kdhrV1O01w0cNy1&#10;tPBLIeZAkgTY5O4qxByFFfoFXwr/AMEYf2EPi7+zxY+Lv2kP2lLaa18c/ECYbtNuiGntbcyGaSSY&#10;g8SyytuZP4RGueWIH3VXzuaOhLHSdG1tNtr21t5XP5r8XavD9bj7FyyfkdL3OZ09KbqckfauFtOV&#10;zvto3drRo8H/AOCn13aWX/BPv4tzXsiqjeDLqNSw/jYBVH4sQPxr0L9mqKS3/Z08AwTRlWTwZpas&#10;rdiLSPivnn/gsFrFx42+EHg/9j7wvMsniH4weOLDS7WzHzMLKCeOe6uCuc+XHtjLHsGr6y0PSLPw&#10;/otnoOnR7bextY7eBR2RFCgfkKzmuXBQvu238rJX++/3Hm5hT+qeH+BhP4q1evUS/uRjSpqXpKca&#10;kfWDLVFFFcZ8OfKv/BGqWAfsPWGmZX7VYeMPEFvqK8blm/tO4bDe+1k/DFfVVfHP/BO12+Bn7VX7&#10;QH7HWs/6O6eLz428MwyZH2nTr9IxJJHn7yo4iRiOA5I619jV145f7VKX83vL0ev6n2/iNT/4zLF4&#10;mOsMQ1Xi+8a8VVVvRTt6prdH5b/8FP7Rfhh/wWW+Afxj12RYdHvodJia4kztWWDUZ1kHpgLNCf8A&#10;gXPqf1Ir5Z/4KwfsE3X7cnwDhtvA88dv428J3DX/AIXkkfatySMS2rN/CHAUq3Z0XPBNfK/wC/4L&#10;k/En9l61j/Z//wCChXwB8Vf274dt1tZNa06JBqE6quEaeC4eNJGOAfOWXDg7sHqfRlRqZlgqXsdZ&#10;U04uPW17prv2P0etkOYeKXAuVzyO1XF4CEqNahzRVTk53KnUgpNc0bS5ZW1Utkz9RtV1Ox0XTLjW&#10;dUuVhtbSB5riZzhUjVSzMfYAGuD/AGc/2rfgJ+1j4avfFnwD8fRa9Zabdi11CSO1mhMExG4IwlRT&#10;yvPGRg1+cP7TH/BW742/8FC9Nuv2Tf8Agn58AfE0S+JLX7Pq2tX6R/bvsrHEqbImeK1iI+VpnlPy&#10;sQAhwT92f8E5v2OLP9h/9mHSfhBPd293rdxK2o+J761XCTX0qqHCk8siKqRqxwSEzgZwOXEYD6nh&#10;eau7VG9I3W3Vv9D5PiDw8jwXwn9Yz6bpZjVnFUsOpRbjSSbnUqpczim7KC5k73unql7tXyf/AMFK&#10;0ur34v8A7MOlaS+y+b49afcK23d/o0UMjTjbjuhxu/h6/T6wr49+Iuoy/tBf8Fe/AvgHSo/tGk/A&#10;/wAG32ua3IpJSHUtRRYYY37bxF5bqDyAWI6Vjgv4zl0jGT/Bpfe2l8zxfD+Mqed1ca/gw9CvUk+n&#10;8KcIp/4qk4Q/7e+R9hZooorjPhz5l/4LFwXM/wDwTj+JQtg3y6fbM+3+6LuHNe9/Cm+0/U/hd4b1&#10;LSHRrW40CzktWjxtMbQIVIxxjBHSsL9qP4Or+0H+zn42+Cgnjhl8TeGruwtZplysVw8R8qQj0WTY&#10;34V5r/wS1+Msfxh/Ys8JQ6hLs17wjbt4Z8UWEn+ts76yPkmNx2JjEbj2cV2fFgdPsyd/+3krf+ks&#10;+5lH654bx9nq8PipOa7Rr0oKDflehJX7tLqj6Gr81f8Ag5U/5IZ8Nf8AsbLr/wBJa/SqvzX/AODl&#10;CKWX4G/DURRM2PFl1naucf6NXRkv/I0pev6M+h8C/wDk7GV/45f+m5n6IfDz/kQND/7A9r/6KWm/&#10;EnxRpfgn4ea94x1udYrPS9Hubu6kbosccTMT+Qr8vvDv/ByS+g+H7HQ/+GKJ5fsdnFB5v/CwNu/Y&#10;gXOP7POM46ZNZnxZ/bF/4KQf8FZ/Bw+B37PP7Ll/4K8F686LrWvSTTPBcW+45jkvpIoo/KyPmSNS&#10;77SOVLKdlkmOjUTrJQjfVtrb7z2qfgTx1h8yjXzynTweE57zq1K1HljG93ZRqSk5WvZW1e7W52n/&#10;AAbYeBtWtvBvxb+K00bLp+s61punWZKkbpLZLmWXnvxdxfTmv06ryn9ir9lTwr+xl+ztofwI8L3z&#10;XraejTapqTR7Te3kh3Sy7f4QTwoycKqjJxmvVJZY4ImnmkVURSzMxwAB1NceZYmOMx06sdm9PRaL&#10;8j4fxO4mw/GPHmOzbDfw6k0oaWbhCMacXbpeMU7b66nyF4FAvf8Agtx42uNMtnC2fwNs4tSmwdpk&#10;a9iZFJ7HaOBxkKfSvr+vkH/gmrft8ePjj8d/22DG39m+LfGEPh7wmzD72maWjRCZeOPNZgxHYriv&#10;r6px3u1lB/ZjFP1sr/c9CfEHmoZ1RwMviw9DD0p+U40oucfWM24P/CFFFFcZ8KFFFFABRRRQAUUU&#10;UAFFFeI/8FBf2xdC/Yg/Zr1b4x31mt5qrstj4a012wLq/kB2Bv8AYUBpGxyVQgckVpTpzrVFCCu2&#10;7I9DKcqx2eZnRy/BQ56tWShGK6tuy9F3b0S1ehwf/BTL/gp58Pf2D/BTeH9F+za18RNWtS+h6Azn&#10;ZbITgXVyR92MHOE4aQjAwMsPyJ+AH7Nn7Wn/AAVZ/aK1DxBLqV7qM97fLP4s8aasHa10yNm+7npk&#10;LkRW6EcLgBVUlfJfEXxOvvjf8a3+Jn7RnjHWr7+2tYW48S6pYwpcXghZ8uII5ZETKrlUQsqKAo4A&#10;r9RvgD/wW8/4Jlfsy/DDTfhH8HfgF8TtK0fTYQoWPQdM8y4kx800r/2hmSRjyWPJ+mBX2scHWyfC&#10;8uGpudWW8ui/rovm+iP7rwvBuceC/CaocL5fLG5riI/vK6inCn5K7Wifww+01zT0UYn3R+yX+yj8&#10;KP2Nvg3YfBr4S6WY7W3Jm1DUJubjUbpgN9xK3djgADoqgKMACvzp/wCDl2xlXxB8J9SP3Gs9UiHH&#10;cPbn+tfS37O3/Bcj9k39pn41eH/gT4D+HvxEtNX8SXjW1jcavpNhHbIwjZ8u0d67AYQ9FPOK5D/g&#10;4Y+BF/8AEf8AZH0f4uaHY+ddeA/EIlvdqksthcp5UrDHpKtuT2C7j2rxMBHEYXOacsSmnJvfre6/&#10;M/CvDrD8TcJ+N2XYjimnOnXxEptup8UnVjOnGV7vebseaf8ABtHcL/winxWtcfN/aGmN/wCQ5xX0&#10;p/wXBvorT/gmX8Q7eQjddT6NFHz1YatZv/JDX51/8ELf20vhl+yz8d/EXgz40eJrfRPD/jTS4o4d&#10;ZvJAtvaX0EhMYlY8IjpJKC5OAyoDwSR7x/wXh/b++BXxJ+Bej/s4fAj4saL4qutT1yHUfEF14d1C&#10;O8tYbWFXKRGaJihdpWRtoJIEfOMiu7FYPES4jjJRdnKLv0srX1+R99xZwTxDivpLYfFU8PN0ZVsP&#10;WU1F8nJSjByvK1lZ02rN727o+Xf+CFvh251v/gpT4L1KBWK6Ppur3c23sp064g59t06/jX74V+QP&#10;/Bt58E9R1T4veOP2grzTG+w6Roa6LY3TA7TcTyJLIq9iVjiTPcCQf3q/Rz9tT9tv4U/sJ/Daw+KX&#10;xc8P+INS0/UNXXToYfDdrBNMsrRvICwmmiXbhDyGJzjiuTP+bFZt7OmrtJK3nv8AqfH/AEiPrXFX&#10;i9HLMug6taFKnSUY6tyfNUsvO0z2Kivmn9iT/gqh+z5+3r451bwB8IPB3jLTbzRdLF/dSeJNPtIY&#10;mjMix4UwXUpLZYdQBjv2r6WrxK1Cth6nJUVn2PwLPMhzjhvMJYHM6MqVaKTcZbpNXT+aCuL/AGj7&#10;PUNQ/Z48eWGksy3U/gvVI7VkJDCQ2koXGOc5x0rtKh1Cyg1PT59OuV3R3ELRyKe6sMH9DWcXyyTO&#10;DB1/quLp1rX5ZJ/c0zw7/gmHfaZqH/BPv4R3GkFfKXwXaxNtx/rUBST/AMiK1e718hf8EgtWvvAv&#10;wz8d/sd+JE8jVvhD4+v9PS1kXa39n3U8lzaygZyUfdKVPQrjFfXtdGNjy4ufq2vR6p/NM+m4+wv1&#10;PjTHxTvGVWc4v+aFR+0py/7ehKMvmfIv/BbD9paH9nz9h7XND07UfJ1zx239gaXGjfN5Uik3L+wE&#10;Idc+sijvXxP+xh+1d/wUs/Yy+BGn/Bf4V/8ABMjxFf2Md1Ne3Gr3nw/1sz6hNM27zXMahWwmxFIH&#10;3I1r0v8AauvIP+ChH/BZbwT+zXYWr6h4P+Fp83xCrLuglkiK3F2D/slhb2xzj5gw6YNfqOAAMAV6&#10;ntqOX4KFGpTU3P33dtW6R28tfmfrlTO8n8N+A8vyTH5dDF1cYvrdWNSU4qCleFBe402+ROTUtnK9&#10;rs/Ci9/ae/aT+Df/AAUd8M/t4/H79mnxB8Lo9a1SK31+1ufD+oWNrqFv5K29yyC6UGRvKKyFQT86&#10;K2AcGv3Ts7y01Gzi1CwuY5oJ41khmiYMsiMMhgR1BHINfMX/AAWB/Zmtv2mP2H/E1lZaY0+ueE0/&#10;4SDQGj+8JbdW81PcPA0q49dp6gVz3/BEn9p2P9oH9izS/CWs3zP4g+H7rompRSt87W6rm0l9dpi+&#10;QH+9C/pU46cMdgYYmEeVw91pa6fZfpujj4/xmD8QuAMJxNgsOqE8FJYSrTi3JRpW5qEk5Xlyq7hq&#10;37ztsj7Cr5T/AGn917/wVP8A2XbbTG/fWOk+NrjVAr4P2Z9Nijj3DuPN6Z4z9K+rK+Ovg9d3H7Qf&#10;/BXn4hfFOxWSbQfhH4FtvCFrc8+SdSuJnnuFX+EyL86PjkBUB6ivPwfuynPtGX4rlX4s/OeB6bpV&#10;cfj5aQo4XEX7XrU3hor1cqya9PI+xaKKK4z4c+R/+Cylxb6f+zj4P1nU/wDkHWPxc8Oz6mCxUGAX&#10;J3ZI6fXIr64zXg//AAUx+COr/H/9iPx54F8NQGTWLfSxqujxquWkubRxcLGv+04jKD3eus/Y5+Oe&#10;hftI/sw+CfjLoN8s66xoMJvNp5hu418u4ib/AGkmR1P0yOCK7J+9gYNdJNP5pNffZ/cfc46P1vw8&#10;wVWn/wAuMRWhPy9rClOm3/i5KiXfkfY9Mr8mP+CoPwc8IftB/wDBaT4Z/Bfx+bsaN4i8K6ba6gbG&#10;YRzeWZ78/KxBwcgdjX6z1+Q3/BXT42y/s1/8FePAPx7Xwi+uL4X8H6bef2Wt39n+04nvl2ebsfZ9&#10;7rtb6V3ZF7R4uSh8XJK3rbQ+38AoZhU4xxMMA2q7wmIVOzSfO4rks20k+a1m2kt2z6UP/Bvb+wFj&#10;ifx1/wCFHH/8Yr5u+O3w+8e/8EJf2iPBfj74E/FrWNW+GfjS8dPEXhbWCrhxE0YmBAG1n8tlaOVV&#10;V1KlSSpIbp/+Il9/+jIZ/wDw4X/3urmtQ8Kftpf8Fqv2ivA/if4p/s+3ngP4T+GrgTyNfQzJDNbu&#10;yvLslmRDdSSqixgxqFUHJxyT6VGnmlKTeYP91Z3UmnfTSyu3e9rWP1bIcv8AFjKcVOp4i1v+El06&#10;irRr1qNRT9x8sacVOcvac/K4uNndaO9k/wBcopEmjWWNsqygqfUU6gAKNqjAHQVn+K/FGieCfC+o&#10;+MvE18trp2lWMt3fXD9I4Y0Lu34AGvk99Efx3CEqlRQgrtuyS3beyPlH9iR4rz/gpL+1jeafHi3j&#10;vvC8EzKuFaYWl1n6kd+4r6+r5Q/4JF2Gt+Lfgl4v/aj8V6bJbal8YfiJqfiWOKX70NiXENrCD3VV&#10;jbafRq+r67Md/vLj2SXzikn+KPtfESSXFlXD9aEKNCWt/eoUadGev+KDCvj/AOJ6G0/4LYfDS7v4&#10;GaO6+DOpRWMn3VWRbmZnHT5jtPTjG4GvsCvkL/gpjc/8KO+L3wL/AG3GRv7P8EeM5NE8WMi/c0rV&#10;EWF5m458pkDAcZL0YHWs4fzRkl6tO33vQvw9vWzyrgo/FiKGIpR85zoz5IrzlNRiv8R9e18f/wDB&#10;dHwnf+Kf+CdHiqbT4izaTqmnX8oGeI1uVVjx6B6+vbe4gu4EurWZZI5FDRyI2VZSMgg+lY3xO+HP&#10;hP4vfDvW/hb470xbzRvEGlzWGpWxYjfDKhRsEcqcHIYcggEcissLW+r4mFX+Vp/czx+Es6jw3xTg&#10;s0lFtUKsJtLdqMk2l5tJo8Y/4JVeNNH8df8ABPX4V6not1HKtn4Xi0642H7k1qzQOp9DujP55719&#10;B1+P/wAPfip+15/wQm+I2rfC/wCIXwtufGfwh1rXDPpmrW7NGhzx5kM2GSKcxhd8EgG5k4IHzn1v&#10;4jf8HHnwXuPCv2T4Dfs++MtU8UXCiO1tfEUdtb2qTNgDm3mmklwScKFQtgDK549TEZTiq2IdTDrn&#10;hJ3TTVtddezXW5+scUeD3FmecSVsx4dpLF4LFTlUpVYThyqM5OXLO8k4ShfllzJarvovtjUP2xP2&#10;cdJ/aIh/ZS1H4mWsPj65hSS30E28rNIGiMoXeqlA3lqX2swOMHuK9Nr88f8Agk5+xJ8eNT+OHiP/&#10;AIKJftp6DJa+MvEnmHw7peoQeXcWomAEly0R5g/dfuI42+ZUL5AyCf0Orz8bRo4et7OnLmsld9L9&#10;beR+c8d5HkPDmcxy7LMR7d06cFWmmnB1rXqKk0leEXZJu7unqYvxKurOx+HWv3upOq28Oi3T3DSf&#10;dCCFixPtjNfPP/BGmGaH/gnJ8OzKpxJb3rx57qbybFb3/BUD42xfBH9i3xfeWR8zW/E1qPDnhmxT&#10;/WXd9e/uVRB3Ko0khHpGa9C/ZS+DKfs8fs1+B/gmJEkl8N+GrWzvJo1wstwIwZnHs0pdvxp/DgHf&#10;7Ulb/t1O/wD6UjaK+p+G8/aaPE4qDh5qhSmpteV68FfvddGegUUUVxnwp8o/8E6V+y/tAftQ6fcI&#10;UuF+M8kzRsvPlyWyFG+hGSK+rq+P/BupS/s+f8FgfF3hDUYhb6P8dPBNlqumSNkLJqmmIYXjXPG4&#10;wl3YDnlSeua+wK68Yv3kZdHGL/BJ/imj7fj6EqmcUcavgr4fDzi/SjCnNf8AbtSE4f8AbpHdf8e0&#10;n/XM/wAq/NL/AINw/wDkVfi//wBjLZ/+gTV+lt1/x7Sf9cz/ACr8H/8Agnb/AMFQpv8Agnhb+NtA&#10;f4BzeL/+Em1iO485fERsPs3lB124+zTb87s5yMY7135bh62KwOIp0ldvk00XV9z9B8LeHc54s8Pu&#10;I8syql7SvN4NxjzRjflqVJPWbjFWSb1fpqfvJX5d/wDBWe5s/id/wVb/AGefhH4cuBNqWmXGn3N/&#10;HGN3lLJqXmBTjofLgZsdgynoagt/+DhX43/FcyeEfgD+wPfX3iKSEtbw2+u3GrMoyF3/AGe3so3Y&#10;BmUfeHJA716B/wAEyf8Agn/+0DfftEaz/wAFCf27rNo/HGpSSP4f0W4ceZaPInltPIi5Ee2L91FF&#10;klVJJAIU1rh8LVypyr4i0Wk1FXTbbVujeivqepwzwfm3hHUxWf8AEzhQqQo1YUKPtKc6lWrVg4Rt&#10;GEpWhFSblJvTTRn6F18q/wDBZqWL/hhHWLDI+0Xnirw/DZr3eX+1LZsD32q35V9VV8d/8FH3b44/&#10;tIfAP9jXQm8+e+8aJ4w8SQox/wBG0vT1ciSTHRXYyKueC64615eBX+1Rl/L7z9I6/oflXhzT/wCM&#10;0weIlpChJ15vooUE6sr/AChb1aR9hQ5EKg/3R/KnUDjgUVyHxAUUUUAfn/8A8E3f+Uqn7WH/AGFo&#10;f/SmWv0Ar8//APgm7/ylU/aw/wCwtD/6Uy1+gFd+Zf7wv8MP/SIn6Z4tf8lZD/sGwf8A6i0gooor&#10;gPzMKKKKACiiigAooooAKKKKACiiigAooooAKKKKACiiigAoryT9sb9p+f8AZS8D+FfGMHgxdcPi&#10;T4l+HfCbW7Xxt/s41O/jtDcZ2PuMfmb9mBuxjcuc163QAUUUUAFFFFABRRRQAUUUUAFFFFABRRRQ&#10;AUUUUAFFFFABRRRQBmeNf+RN1b/sGXH/AKLavin/AIN7P+TFdU/7KNqX/oi0r7W8a/8AIm6t/wBg&#10;y4/9FtXxT/wb2f8AJiuqf9lG1L/0RaV6FH/kW1f8UP8A24/TMj/5NXnP/X/B/liD7pooorzz8zCv&#10;yZ/4OY/+Rr+D/wD2D9b/APRllX6zV+TP/BzH/wAjX8H/APsH63/6Msq9jIP+RtT+f/pLP236O3/J&#10;3sv9K3/piodf/wAG0/8AyS74pf8AYf0//wBESV+h/wAbtLn1z4MeLtFtf9ZeeF9Qgjwufme2kUcf&#10;U1+eH/BtP/yS74pf9h/T/wD0RJX6bOiyIY5FDKwwynuKnO9M2qPzX5I5vHKtLD+MWY1V9mdN/dSp&#10;s/mJ/Zsuksf2ivAN7L92HxrpTt9BdxGv6d6/ma/ad+Feufsz/tQ+LvheIpLK48L+KJl09tuGWISe&#10;ZbyDPrGY2H1FfuP8Lf8AgrX+xR4t/Z40/wCNHjL49+GdH1BdHjn1rwvNqsY1KC6CDzYI7UkSy/Pk&#10;KVUhhg8dva4jo1MVGjVpRbTT213s195+4fSayTNOKKGTZtlNGdelOMl7kXJr2nJKnpFP4lez8vNH&#10;43/8FTLmO7/4KFfFiaI/L/wlkq8eyID+or9sP+CWWjz6H/wT0+E1lcKwZvCcU/zf3ZXeUfo4r8F/&#10;iR4i8V/tf/tU6x4j8N6Ozat8QfGUr6bp7HlGubg+VGSM/dDKCfbNf0ifCL4caL8HfhV4a+Evhvd/&#10;Z/hnQbTS7Nm+80cEKxKT7kLk+5qeIZezwNCg97a/JW/U5fpIV45TwDkOQ1n++iouS3t7Kkqbv6yk&#10;0u9n2Oior4U8d/8ABwb+xl8PfHGs+Ada+GfxOlvND1a40+7ktdF05onlhlaNiha/BKkqcEgHHUDp&#10;X3HpWowaxpdtq1sjLHdW6TRrIBuCsoIzjPODXzNfCYnDRi6sWr7X6n8tZ9wfxNwvRo1c1ws6Ma13&#10;ByS95JJu1m9lJfeWK+Sf+Cx9xa6f+zz4M1jVnxptl8XvDs2p5bA8gXJ3ZPH6kfWvravBv+CmnwQ1&#10;f9oD9iPx14G8Mw+ZrFrpo1XRowm5pLmzcXCxr/tOI2jHu9VgpRji4OW11c6eAsZhsDxpl9bES5aa&#10;qwUn/Km1Fy+Sd/ke85orzX9jv45aH+0h+zD4J+M2g3yzrrOgwNebTzFdovl3ETf7STJIp+npiu48&#10;Y+LfD/gHwlqnjnxbqcdlpejafNfaleTHCwQRIXkc+wVSfwrCVOUKjg1qnb5nz+My7GYHMqmAqwft&#10;YTcHG2vMnytW3vdWsfln/wAF+vi543+Mnxt8EfsUfCLw7qviS70yE65q3h/QLKW6uLm6dGESeXEr&#10;OSkAkfgHCzZNaEH/AAUu/wCCqdv4QTwDF/wSe1L+xo9NFgunf8K71/yvswj8vytuPu7Plx6Vsf8A&#10;BF7wlqn7UH7Wfxe/4KJ+P7KZ5rrVJdO8O/al/wBSZiGfHoY7dYIhg4Cuw9K/TavfxOKw+BjDCSpK&#10;fItW2/ier2+75H9EcWcVcPcB0MFwhXyqljHgqac5TnONq9VKpV5eRpOzcYpu7VraWPyE/wCCEfxt&#10;8T/s9ftT+Kv2N/jH4U1bwnP4whF7pOga5Yz281pqEUfmiJo5gHTzLUlgzAFvKTruWv17r8xf+C7/&#10;AMO/E3wS+Mfwr/4KBfDDTSupaLqkOm6nPEp2vLCzXFr5mOzKJ4y390KPSv0T+C3xX8M/HT4TeHfj&#10;B4OkZtN8R6TDfWqtjdGJFBMbY/iU5UjsVNcua8uJjDGRVudWflJafirM+X8X/YcUYfL+N8LT5I46&#10;DhVindQr0fckr72lBRcb6tJt7nT18g/sReVd/wDBSL9rHUdOg22yah4XgmkVcK862lzuHuR37jPP&#10;Wvq7xX4o0TwT4X1Hxl4mvltdO0qxlu764fpHDGhd2/AA18w/8EjNP1vxb8EvF37UnivTXttS+MPx&#10;E1PxLHFJ1hsS4htYQccqixttPo1cdD3cLVk+qUfm2n+UWfFcPqWE4PzjFTXu1I0aC85yrQrfO0KE&#10;r9rruj6uooorjPhj4/8AiUPsn/BbL4c3GpW7NHdfBfUYtPl5VVkW6lZx0wx2np23A+lfYFfIP/BT&#10;C6X4GfGP4F/tusrDT/BfjKTQ/FjIPu6VqiLC8zcc+UybgOMl8V9eQTw3UCXNtKskciho5FbIZSOC&#10;PauzFe9RpT/u2+ab/Rp/M+64s5sVkeT46HwewdJ+U6VWpzR9eSdOfpNDj0r8WP8AgnT+wL8CP27P&#10;2mfjppnxxfXFj8N+IjLpv9i6gtud017eB9+UbdxGuOmOa/ac9K/Cf9kv/go1N/wTt/aR+Murv8Ep&#10;fGH/AAlfiSWIRrrxsPs3kXl02c/Z5t+7zf8AZxt7549PJo4qWHxCw/x2jazt111fkfp3gjh+KMXw&#10;3xDR4ccljXTw/s+WUYSv7VuVpScYr3Obdq603Z91ax/wbyfsJ3umTWuka346sbh0Ihuv7chk8tvX&#10;aYMH6GvN/wDgmv8AHD40fsj/ALf2v/8ABLH4t/EK88VeHrdZl8G314S0lkyWi3kSrkkpE9rnMWSq&#10;OBtxls5Nt/wcf+MfFUy+HvAf7CV1daxdZSwgj8ZSXTPJj/nlHYKz/QEGut/4Jd/sf/tK/EX9r7xJ&#10;/wAFIv2yfA1x4d1nUo5j4b0W+tmgnSWaPyDL5LnfEkdsDCqvhiHz2BPRUjjqeFqrMXo4+6m03zdG&#10;rXfqfUYzC8e5Vwjm0PEmqpUpUH9WhUq0qlV4m69nKlySlJKOvPqk47pq5+j9YnxKu7Kw+HPiC+1J&#10;lW3h0W6e4Z/uhBCxbPtituvnz/gqH8bIfgn+xb4vuLJ/M1zxPajw54ZsY/8AWXd9e/uVRB3KozyE&#10;ekZr52jTlWrRgurSP5n4fy2vnGe4XA0V71WpCK+ckr+SW7eySuzC/wCCNMM8X/BOT4dmYH57e8aP&#10;P903k2K+oK8//ZT+DS/s9fs2eB/gmZUkm8N+GbSyvJoxhZbhYwZnHs0pdvxr0CqxVSNXEzmtm2/v&#10;Z1cXZhQzfivH46hrCrWqzj/hlOTX4MK+T/8AgnDFNZfHj9qHTdQfN0vxsuJ2+TaRDLbo0XH+7379&#10;eK+sK+PvBOrSfs+/8FgPGXgvVY/s+k/HLwTY6tpEhJCS6ppkZhkjXtuMO92xz90nrmtMMuanVit+&#10;W/3NN/hd/I9bhSEsZk+cYKHxyoKpFd/Y1qc5r5U1Of8A26fYNfl5/wAHKvgbV5vDXwl+KMEBbT9P&#10;1LU9NvJOfkmnS3lhHpytvP7/AC9+36h15F+3L+yloX7aH7NevfArV76Oyub1FuNF1KSMstnfRZMM&#10;pA5K5yrY5Ks1XluJjg8dCrLZPX0ej/M38LeJ8Pwdx9gM2xP8KE2pve0JxlTlK275VJyst7HpXgrx&#10;TpnjfwdpPjPRbhZbPVtNhvLWSM/K0ckYdSPwNadfkj+zn/wUw/aX/wCCWq2f7JH7dXwF1rUdD0Xd&#10;FoOtWLAXUdmGOPIaTEV7CDwn7xCg+Un5Qo6747f8F9dT+M+kr8IP2B/gH4vufFviCJrSz1LWrOE3&#10;NpIwI3W9rbPOJXA+YMzqqkZKsAa6pZLjfaWgk4dJXVrd7/mfV4vwJ44lmzhl9KNXCSblDEqpD2Lp&#10;Xdpylze7aOsk1fR2T0v97/CP9rr9nr46fEfxL8JPhd8RYNU8ReEZ5IvEGmx20qtbFJPLY7mUI4D/&#10;AC/Kx5Fek18ff8EgP2AvE37G3wj1Txr8YZPM+IHji4W612NnEjWEKljHbmTJ8xyWaR2zjc+3nbub&#10;7Brz8XToU8RKFGV4rr37/K+x+e8ZZfw/lXElfB5JXlWw9O0VUdvfkkudxskuTnvy73jZ3d7nyr/w&#10;WakhP7CerafkfaLzxV4fhsV7tL/alu2B77VavqiL/VL/ALor49/4KPNN8cf2kvgH+xtoH+kTXnjR&#10;PGPiaGPP+jaXp4bEkmOiu5kRc8M6gda+xBxwK0rLlwlOL680vk7L/wBtZ355T+p8F5Thp/HOWIr2&#10;6qE3TpR+90JNeWoVx/7Q0M1z8AfHNvboWkk8H6msar3Y2smBXYVX1XTrbWNLudIvU3Q3Vu8My+qs&#10;pUj8jXLGXLJM+QwdZYbF06zXwyT+5pnhf/BLi9sb/wD4J7fCWfT5lkjXwfBGzJ0EiFkcfUOrA+4r&#10;3yvkL/gkBql34C+F/jj9jnxOyw658IfHmoae1o3yu2n3M8lza3AXOfLl3SMp7ivr2ujGx5cXNeba&#10;9Hqn80z6fj7C/VONcwineMqs5xf80Kj9pTl6ShKMl6nyH/wXO/5Rw+L/APsJaZ/6WR16B/wS3/5R&#10;7fCX/sUIP/Qmrz//AILlo8n/AATj8XqiFj/aWmcKP+nyOvi39lr/AIL3yfs1/s8+EfgO37I82tHw&#10;vo8dj/an/CbfZ/tO0k7/AC/sL7OvTc31r1MPg8TjcpUaMbtTb3S+yu7R+s8OcFcTcceCtPCZJQ9t&#10;UhjqkpLnhC0fYQV7zlFPVpWTb8j9js1+Xf8AwSnWH4mf8Fev2gvjR4el87R4LXVLWO4Vfld59Tg2&#10;EHpgrbSEeowaxfF//BW39vf9vDwfffCf9jT9jnVtDbWEexvvE1heT6g1krKN+LnyIYbZtrffc5Xc&#10;pGDg19hf8Esv2A4P2D/gPJoniS8jvPGXiWZL3xVdQvuiicLiO2iOBlIwT838TMx6bQJ9jLLMHVVZ&#10;pTmlFRTTdr3bdr28jl/sHFeFXBWa0s6qQhjsdCFCnQjOFScYc6nUqVORyUVZKMdbtn05XyT+1DDL&#10;e/8ABWT9l1LJNzWWjeMp73b/AAQtpnlqx9RvIH1r62r49+C+pS/tD/8ABWz4jfFS0jaTQfhH4Jt/&#10;B2nzhiY21C4mNxcsOMb1w8ZwTwFz1GPPwd4uc+ijL/yZcv5s/OeB4yoVMwx7+CjhcQn616bw0V6u&#10;VZNej7H2FRRRXGfDhRRRQAUUUUAFFFFABRRRQAV4r+3H+3N8Iv2FfhPJ8QPiLdfatTvFki8N+Hbd&#10;wJ9TuAudo/uRgkb5CMKD3JAPdftAfGzwf+zj8GPEfxv8ezlNL8Oaa91cKrANK2QscS5/ieRkQe7C&#10;v5z/ANq79qj4m/ti/GzUfjL8WNTbzbybZY6fAxaHTLUH5IIVJHCjqeCzZY8mvayfKnmFVynpCO/n&#10;5L9T908E/COp4kZpLFY1uOBoNc7WjnLdU4vpprNrVJpLWSa7nxHrn7YP/BW/9qczWmmz65r2ofLa&#10;2NuWTT9CsQemTlYYV6ljy7H+JmAP7R/8E8P+CfHw1/YG+FTeG9Bkj1TxRrCxy+KfEjw7XupFHEUY&#10;5KQIS21c85LHk18P/sUf8FY/+CYP7D3wkt/hv8Nfg18Upr6VVk17xFP4d0sXWqXGOXc/2hkIDwsY&#10;OFHqSSfb9A/4OJP2KvEeu2Xh6x+F/wAUlmv7yO3haXRdNChnYKCcagTjJ5wDXpZpHM8VH2FGi40o&#10;7Lvbv/l95+neLFLxS4owyyLI8mq4bKqFlGKiouoo7Skr6RVrxh396V5W5T/g4isZbn9h/SrtPu2/&#10;jqzZ+PWC4X+Zr5B/4N050i/bg1yJusnw7vVX/wAC7M/0r9Hv+CufwK1n4/8A7A/jjwx4ZsftOq6T&#10;bR61p9uqktI1o4lkVQOSxhEoUd2IHevx0/4JVftQ+Ff2Sv2z/DvxM+IF61r4du4bjS9cu1Qt9nhn&#10;TAlKgElVkWNjjkKCRnGDWVp4jIa1KGslfT5J/id3hTCpxJ9HnOMowa568HWSgtZO8YzjZbvms1Hu&#10;00j9xv2+buOz/Ya+Mc0p4b4X68n4tp86j9TX4Hf8E99In1v9uv4P2VurFk+JOjXB2/3YryKU/ohr&#10;9VP+Cs3/AAUk/ZcH7F3ib4a/CD45+G/FXiLxtYDTrSz8N6tFemC3kZfPkmMTEQ/u9y7XIYluAcHH&#10;wf8A8EM/gbrHxb/b10HxZHpbSaX4HtJ9Y1K652RPsMUC56bmkcEL3CMf4arKI1MJlFepUVr3tfTp&#10;b89DbwZweO4Q8Hc+zLMqcqKkqnKppxb5aXKrKVtHOXKu7TR+89FcN+0l8f8Awd+y58Fdc+O/j/TN&#10;TvNI8PwJLeW+jwxyXLq0ixjYskkak5YdWHGa+eP2W/8AgtZ+yx+1v8ctF+AHw38A/ECx1nXftBs7&#10;nXNKsY7VPJt5J23tFeSOMrGwGEPJGcDkfL08Jia1GVWEW4rd9ran8n5ZwbxRnWT181wWFnUw9Hm9&#10;pNJcseWPNK+vSLu/I+wKKKK5z5kK+T/+COKtb/sveItNuRturP4reI4b1DyySi7yQffBFfWFfH/7&#10;FWtSfBD9vX4/fsl6uogtvEGuJ8Q/Catn98l8At7j2WVYwAOmGrrormw1WK6WfyTt+p9vw/GWM4Tz&#10;fCU/iiqNe3VxpzlTlb09spPyi30PsCvJf25f2jdN/ZS/ZV8ZfGy8kX7VpukyRaPCf+W1/L+6t0+n&#10;mMpPooY9q9ar8zv+C3fj3xN+0R8fPhT/AME5/hl5klzrWswah4hMa5VGlbyoNxHRY4/tEz5HTYe1&#10;Vl+HjicXGMvhWr9FqzXw14bo8UcZYbCYnShBurWb2VKmuebb6XS5b95I+cP+Ce37Rf8AwUJ/ZK8E&#10;a14h+C/7AfiLxpF48vo9UuPFVx4J1e4+2xhT5fly26hHjy8jAgnJkY5rC/bZ/aO/bx8ffGbwZ+2b&#10;8Vf2OfEHwz1LwHcWy2uvP4T1OztZ3S4EsKTPdLt+9uXbkblcqQa/cjwN4Q0X4e+CtH8BeHLZYdP0&#10;TS7ewsYVXASGGNY0H/fKiuO/a2+AWj/tQfs4eL/gXrDLH/b+jSw2dwy5+z3QG+CX/gMqoxHcAjvX&#10;qwzrD/XPayorXRu7vZ6Py2P17A+OXDtTjb+1K+SUo+1lyVKvPUc/ZSSpyvFvkdqenLa2llbQ3Pgb&#10;8WPD/wAdfg74Z+MfhWVWsPEmi29/b7Wzs8xASh91bKn0Kmuqr85P+Dff49awngXxl+xh8Q7h4Nc8&#10;D6pNeaXp9y37xLV5dlzGo7rHccn0NwPUV+jdePjsP9UxUqXRPTzT1X4H4tx/wvLg3i/F5Ve8ISvB&#10;/wA1OXvU3freLV7dbo+S/wDgqaVm8Qfs6WEQ3TyftB6O8cYHJVYLncfwyK+tK+O/2gwP2i/+CqXw&#10;l+DehzJdaf8ACPRbzxh4uaNiVtbidVis4WxwJSfLkCnB8ttwyK+xKrEe7QpR62b+9u34a/M34oj9&#10;V4dyfCT+NUp1Guyq1ZuCfrCMZrykn1CvA/8AgqRbXN3/AME9vi1FaqSy+EJ3OD/CrKzf+Og175XL&#10;/G/4c23xg+Dfir4VXZUR+IvD95pzM/3R50LICfYE1jh5qnXjN9Gn9zPA4dx1PK+IMHjKnw0qtOb9&#10;IzUn+CK/7PWo6Xq/wC8D6rocsclldeD9Mls3hxtaJrWMqRjtgiuwr5l/4JG/E2/8c/sUaB4I8SxN&#10;b+IPhzdXHg/xBYScSWlxYt5axuvYiIxV9NUYim6NeUH0bNeKctqZPxJjMFPV06k1fulJ2ku6krNP&#10;qnc/LH/g4/0631jxz8B9IvC3k3VxrUMu04O1pdMBx74Nezxf8G+H7ATxK7T+OssoP/IyR/8AxivF&#10;v+Dka+m0jxf8C9ais2n+xya5OY143bZNNbGcHGcelEf/AAcuOkaxn9iGf5VA/wCShf8A3ur6alTz&#10;SpleH+pt/avZpfa03a8z+nspyzxYzHwl4e/1MlUSisV7Xkq06erxEuS/PON/tWte3XdGP+2t+wr4&#10;l/4JE6bpP7Z37D3xo16xt7XWYLDxDoOszLMlxHIWMe/aqrNESNjRuuQXVlYEZH6cfs+fFaD46fAv&#10;wh8Zbaz+zr4o8O2ep/Zxn90Zolcrz6EkfhX5W/HD4+/t5f8ABayw8P8AwZ+Ff7MF34M+H76xHeah&#10;rl0001o7IWQSSXrwxIyR7nPlRqWZh0JUAfq98Hfhpo3wY+E/hv4SeHnLWPhrQ7XTbV2XBdIYljDY&#10;7E7c/jXn5p7RYenHENOtd32b5dLKTXXt5HwPiz9fo8L5bQ4kqwqZzGdT2jjKE6kaFlyRrShdOSld&#10;xu21G+u50lfKSD7Z/wAFtml09GH2P9mTy9QmHzKd+vho4jx8rcF855HHavq2vjz/AIJ9ajP8e/2w&#10;f2gv2vYmabRbjXrXwf4VuuNj22nxATGM45VpCrk5IJY46V5+F92nVn2jb5tpf5v5H5zwjCVHLM2x&#10;0vghh3D1nWqQhGPry88/SDfQ+w6KKK4z4c+Q/wDgpDNaWP7Tf7K+parHutV+LnlEsuVWZ4QsR59H&#10;wc9sZr68r5X/AOCvfgTxLq37K9v8ZvBFrJNrPwp8Wad4utYIR80sNtJidR6ARO0h9oq+jfht8QfC&#10;/wAV/h9ovxN8E6kl5pGv6XBf6dcp/wAtIZUDqfY4PI6g5Brsre9g6Ul0uvxv+v4H3Wdr61wTlOJh&#10;qqTr0ZeUlP2yv25o1dO/LK2zOG/bl8G3vxB/Y0+Kfg3TELXV/wCAdVS0Rc/NMLWRkXj1YAfj3r5m&#10;/wCDenxbpWtfsL3Xhm0uUa60XxlepeQg/MnmpFIpI9CDx9D6V91zwQ3UD21zEskcilZI2GQykYIN&#10;fkr8T/h5+1P/AMETf2mfEnx3+AfgCbxZ8G/FUwk1CwLSGG0QuWWCZkDGCSIs6xzspUq2DkkiurA/&#10;7VhKmETSk2pRvpdrRq/e2x9d4f06XFnBuY8IQqxhiqlSlXw6m1GNScE4Tp8zslKUWnBPdp7H62V5&#10;n8ZP2w/2c/2f/iF4b+Fvxe+JNvo2t+LG26DZy20sn2hvMWMAmNGCZdgoLYBOeeDj4v1P/g5I/ZrT&#10;wY93ovwB8dTeJPIYx6XdNZx2Xm84U3KzNJt6ZbyM9eOOeX/Ye/Z3/ag/4KD/ALZ9j/wUW/bB8Gto&#10;PhjQ/LuPBWg3dq8aztGc2ogikG7yY2zMZm/1km0qCCdpHKqlGMqmLXJFJ21V2+iW/wA/IWB8Isyy&#10;XC4nMuMoyweFpQnyrmgqlWrb3KdOPvXvKzlK1uVPXdr9RKKK4v8AaK+NPh/9nX4GeKvjd4nXdaeG&#10;tFnvfI3AG4kVT5cIz/E77UHu1eXGMpyUVuz8gwuFxGOxVPDUI805yUYpbuUnZJerdj53/wCCS0sV&#10;7/w0Bqumn/iXzftA60tsNxI3LFbbzn8V719eV85/8EpfhZqvwv8A2IPCdx4oj/4nnixrjxPr0hXa&#10;ZLi+laYEj1ERiX/gNfRldGOlGWKnbo7fdp+h9V4gYmjiuNMa6L5oxnyJ/wA3s0qfMvKXLdeoV8g/&#10;BiGex/4LN/GYam+WvvhjoU2mhmziFdiPgHoPMVunGTnqa+vq+P8A9qXUYf2cv+Cmfwd/aQvVaLQ/&#10;H+h3Xw/8SXRJ8uCYyfabFz2y0zFSTjCg+lVg/ec4LeUWvutL9Do4F5sRVzDAQ1niMLVjFd5QcK9l&#10;5yVJxS6tpdT7AooorjPhT8u/+Cb3/Kbr9oX/AK+Nf/8ATpFX6iV+Htn+3BN+wH/wVU+OXxdPwmk8&#10;WLqXibW9NFgusGx2br/zPM3+RLn/AFeNu0devFe8Wn/Bx3418X3SeG/h9+wfeXmsXWVsbaHxjJds&#10;7AE8RR2Cs+ACcAjgGvpMdleOxUoVacLx5I63S2S7s/qfxJ8J+PuLs0wmZ5XhFOh9Vw653VpQScaS&#10;5rqdSMkl3t6G9/wci+M9Kl+FXwx+D9u5k1fVvFU+owW8a7iIoYPIycf3nuVA9drelfoZ8JfD114S&#10;+Ffhnwrff67TfD9nazcfxxwIp/UV+cv7Kn7Hf7Yn7dn7Yumftz/t++Dm8N6H4daC48L+Eby2e3dn&#10;iYPbxrbPl44VfMjtKQ7vgbSpO39Oq4MwlCjh6WFjJNxu21qrvon5I/OvEevl+S8N5Twnh68K1XCq&#10;rUrzpyUoKrWkn7OMlo/ZxSUmtLvvdLxr/gohdWNp+wl8XptQI8s/D3VUG7++1s6p/wCPFav/ALCt&#10;te2f7GXwtt9QZjMvgXTNxYkn/j3Qjr7V5L/wWA8W32o/s3ad+zD4OuFbxV8YvFFj4a0O16kRtMkl&#10;xOwzny0RQGbt5i54NfT3gzwtpfgbwhpXgrRItlno+mwWVouMYjijCKPyUVzS93AxT6yb+SSX53+4&#10;+Wxa+p+HeFpz+KviKtSK/uU4Qp83pKblFecH2NKiiiuM+G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nL/wAFTv8AgkL+0p+3B+05F8afhR438D6fpcfhm0042/iLUryG482KSZmO&#10;2G0lXbiQYO7PXgd/pn/gmV+yl8RP2MP2UtN+BfxR1nRb/VrPVr26kuNAuJpbYpNLvUBpYomyB1+U&#10;DPQmvoGiu6rmGJrYSOGlbljtp2/4c++zbxK4ozrg/D8NYmUHhaDi4JRSl7iaV5ddJMK+BP8AgpN/&#10;wRJ8O/tX+Mr747fAPxTZ+GfGeoDfrGn6krf2fqkoH+uLIrPBK3G5grK2ASoO5j990VjhcViMHV9p&#10;Sdn/AFuePwnxhxBwTmyzHJ6zp1LWeicZRerjKL0adl6NJpppM/CfSP8AggV/wUQ1HxK2h3vhTwvp&#10;9qszINZuvFETWzKDgOFiDzYYcjMYOOoB4r9LP+Ca/wDwSz+HX7Aej3niW+1xPE3jrV7dYdQ1/wCz&#10;GOO1h6m3tkJJVC3LOfmfauQoAUfVlFd2MzrHY2n7ObSXVJWv6n3nGnjpx9xxlby7GVIU6Mrc0aUX&#10;HntquZuUpNX1smovqnoYvxK8OX3jH4da/wCEdMlijudV0W6s7eS4YiNZJYWRSxAJAywzgE47Gvyf&#10;/Z3/AOCAn7Y3wk/aA8C/FbxJ8SvhnNp3hnxjpmrX8NjrGoNNJDbXcczrGGsVUuVQgAsoJxkgc1+v&#10;VFc+EzDE4KE40rWlvdev+Z83wf4kcT8D4DF4PK5QUMSkp80VJ2SlHR9NJMKKKK4T4EzfGPhHw54/&#10;8J6l4G8YaVHfaVrFjLZ6lZzD5ZoZEKOh+qk18f8A7DPxK1/9jf4u3X/BNL9oDU3S3t5pbr4K+JLz&#10;hdb0pmZ/sZfoZ4SSNvBx8oGAm77Sry39rP8AZI+F/wC1/wDDZvA3j+GazvrOUXPh3xLpzeXfaLeK&#10;QVuIJBypyBlc4YcHsR1YerTUXTqfDL70+jX6rqvkfXcM5zl9HD1spzW/1SvZuUVeVKpG/JWiuvLd&#10;xnHTnhJpNSUWvUqK+J/Dn7YP7Tf7BNxH8M/+CgPgbUvE3g2zYQaT8b/C9i1xE8OcI2pQr80LgYVn&#10;AyWAwHyXP098Gv2mv2ff2hNPGpfBX4w+H/Ei+WHkg03Uo3niH+3FnzE/4EoqauFrUlzWvHutV9/T&#10;0dn5GWdcH51k1L6zy+2wz+GvT9+lJf4kvdl3hNRnHaUUzuqKK8v+O37af7LH7NVvM/xn+OGgaPcw&#10;puOltfLLet9LePdIf++cVjCnUqS5YJt+R4WBy/MM0xKw+Doyq1HtGEXKT9Ek2eoE45NfDvxa1/8A&#10;4ed/tY6f+zv4Fb7b8GfhXrUeo/EfXIM/Z9b1eInydLjfo6IcmTbnPJyMISa78S/2xP8AgpwG8D/B&#10;Dwxrnwd+Dl5/yFPH2uQeRrevWv8AzysoM5hjkHPmE8r/ABcmNvrD4DfAX4Xfs1fDHTfhH8IPDEOl&#10;6PpsWFROZLiTHzzSueZJHPLMeSfbArujGOBTlJ/vOi/l8359l03ep9/Qo0fDynLEV5xlmbTjTpxa&#10;ksNzKzqVJJte2SbVOmm3TfvztKMYvsIo44Y1hhjVVVQFVRgADtTqKK88/NArx/8Abn/Zct/2uP2e&#10;NU+GNlfpp/iC1lj1PwfrTOyNpurQZa3mDr8yc5QsMkK7YBNewUVdOpKlUU47rU7srzLGZPmNLHYS&#10;XLUpSUovs07rTqu6ejWj0Pnz/gn9+2FP+0h4Cu/h98UrRtH+K3gWQab8QfDl0oSWO4T5RdIBw0Uu&#10;NwZeAxIHG0n6Dr5w/bD/AGEr74v+MdP/AGkv2cPHC+A/jB4fjI03xDDH/o2rRgcWl+gU+bEcbd2G&#10;Kg9GAAHI/Dr/AIKk2/w21yL4Sf8ABRH4ZXnwj8W52W2sTQvNoGsYwC9vdLuCepViQoIy+TiuueHj&#10;iP3mHXrHqvRdV2tquvd/cZhw3h+KObMuGoczl71TCx1q0pby9nH4qtG93GUE5Qj7tRKylL69orF8&#10;C/Eb4f8AxP0KPxP8N/G+k69psv8Aq77R9QjuYj7boyRn2rYlmigiaeeRURFLM7NgKPUmuJpp2Z+e&#10;1KNWjUdOpFxknZpqzT7NPW46snx7488IfDDwXqnxD8fa/b6Xouj2b3WpahdyBY4YkGSST+QHUkgD&#10;JIrxP49/8FOv2QfgPM3h1viPH4u8UPL5Fj4P8EAalqF1cE4EIWIlUcnjDsuPrgHynQv2df2n/wDg&#10;or4w034k/tw6I3gX4X6XeJdaF8GbW6LXGqyKdyT6pIAOM7f3XH3SNqZJfrp4WXLz1vdj57v/AArr&#10;+S6s+0yvgvERoxzDPG8JhN+aStUqf3aFN2lUk9uaypx3nJbO3+xD4e8U/tmftI6t/wAFKfiXol1p&#10;ugQ2cuhfBnQ72Mq8em7mEupOD0ebnbjgBm5YBWP2bUOnafYaRp8GlaVZRW9rawrFb28EYVIo1GFV&#10;QOAAAAAOgqascRW9tUulZLRLslsv8+71PH4kz15/mXtoU/Z0oRVOlTTuqdOOkY36veUpbym5SerC&#10;iiisT58+T/8Ago38IfiR4R8SeFP2/v2e9Hk1Dxh8L1kTXNBt87te0CTJubb5QSWTLSKMHqxAJCg+&#10;+fs/fH34Z/tNfCfSfjJ8Jdfj1DR9Wh3KVYeZbyD78EqgnZIh4ZT9eQQT2hAIwRXxv8Vf2OPjz+yZ&#10;8U9U/ag/4J0G0nt9YuPtPjn4N6hKI7DWDjDTWRxi3uP4sZUE5wSP3TdtOVPE0lSm7SXwt7W/lfbX&#10;Z/J6ar9Ay3EZfxVk9LKcdVjRxNBNYerN2hKDbk6FSX2LSblSqP3YuUozai4yj9kVl+KPA/grxxar&#10;Y+NPB+l6xCrZWHVNPjuFU+oEikV89fBD/gqv+zB8R77/AIQT4s6vP8LfHNqwi1bwf4+X7DLbzY6J&#10;NIFjkQ9VbKkgg7RnFfSen6jp+rWceo6XfQ3NvMu6Ge3kDo6+oYcEVhUo1sPK000/62f+R81mmR59&#10;w1ilDG0Z0Z7xbTSa7wktJJ7qUW01qm0U/DHgzwf4Ksv7N8G+FNN0m3JybfS7GO3QnOc7UAHUn860&#10;qo+I/E/hvwdo83iHxd4hsdL0+2QvcX2o3SQQxKOpZ3IUD6mvmH4t/wDBVj4TjWJPhZ+x74Yv/jR4&#10;8kXEOk+EY2extBnHnXN5jy0jB/ulsnAJXOaKdGtiJe4m+76L1ey+ZeU8P8QcTV5fU6MqltZTekI9&#10;3OpK0YJdZSkl5nqP7aH7XHgb9jn4N3PxE8TK19q1432Lwn4et+bjV9ScYigReuNxBdhnauTgnAPJ&#10;/wDBOX9mbxv8CfhbqvxD+OF4t58TPiVqza/44vM7milfPk2Yb+7Cjbdo+VWZwvGCec/Zk/Ye+JOs&#10;/FuL9sf9uzxTaeJ/iR5ZPhvw9Y5Ok+D4m58q2U8PKBgGU55BIZzh6+qq2qzp0aXsabvf4n0fZLyX&#10;fq/JI97OMblmQ5PLIssqqrKo1LEVo/DNx1jSpXSbpQfvSm0vaTSaXLCLZRRRXGfBhXw/8Sr25/4J&#10;kftoXvx3ks5v+FK/GW+iTxpcRxkxeF9e+6l4do+WGbJ3E/xM3Pyqp+4KxviD8PfBXxW8F6j8O/iN&#10;4atdY0TVrZrfUdNvI90c0Z7HuD3BBBBAIIIzXRh60aUmpK8WrNeXl5p6o+l4Yz2jkuKqU8XTdTC1&#10;4+zrQTs3BtNSi3oqkJJTg3pzKz91tPT07UbDV9Pg1bSb6G6tbqFZba5t5A8csbDKurDhgQQQRwRU&#10;1fDem+GP2vf+CWU8mmfD3w1rXxn+BfmmS20e1YSeIfCcWSTHCDj7VCByF4xj+Dkt758A/wDgoR+x&#10;9+0lHDb/AAz+N2j/ANpy8NoGrTiy1CN+6GCbaxYHg7dw96qphZxjz0/ej3X6ro/X5XO3NuC8wwtB&#10;47LX9awfSrTTfKu1WCvKjNdYzSTs3CUo2k/aKKK5f4pfG34P/BHRv+Eg+L/xO0Lw1Z/wTa1qkVv5&#10;h54QOwLng8KCeK54xlJ2SufJ4fD4jF1lSoQc5vRKKbbfklqzqK+Tf+Civ7RvjHWruy/YI/ZevftX&#10;xQ+IUP2fUp7c5HhvRX4ub2Zs/u2MZYJ/FzuHOzON40/4KHfFz9qTUZvhZ/wTL+GF14gaSRrXUvix&#10;4isXtdB0gnhniMgDXUqD5toXH3cLIDivWv2Mv2H/AAd+yfpepeJdU8R3Xi74heJpPO8YePNYy13q&#10;MnXy1ySY4VI4QHtk54x3U6UcH+8rfEto9b95dkuz1fpqfomX5PQ4HlHM89ivrMdaOFdnJz+zPER/&#10;5d04v3vZytOo7LlUG5Hf/s+/BDwV+zf8GPDvwR+H1kIdL8O6altC38U8nWSZ/V5JC8jH+856Diuy&#10;oorhlKUpOUt2fnuKxWIx2KniMRJynNuUpPVuUndtvu27sKKKKk5wooooAKKKKACiiigAr4h/4K8f&#10;8E7v2oP2/tX8F6d8H/HHg/S9A8M291JdW3iPVLuF57yZkG8JBayqQscYAYsCC7jAByft6iujC4mp&#10;hKyq091tf7j6LhXijNODc8pZtl3L7anzcrlHmS5ouLdn1s3bsfin/wAQ4X7cH/RU/hT/AODzU/8A&#10;5X0f8Q4X7cH/AEVP4U/+DzU//lfX7WUV63+smZ919x+wf8TNeKX/AD8pf+Cl/mflX+w3/wAEN/2s&#10;v2Z/2sPBPx28d/EL4d3ekeG9Ua5vrfSNWv5Ll1MMiYRZLJFJy46sOM1+ofi7wj4Z8feF9Q8FeNND&#10;t9T0nVbOS11LT7yMPFcQuu1kYHqCDWjRXm4zH4jHVFUqvVKytp5n5nxp4g8SceZpSzHNJx9rSiox&#10;cI8lkpOS2e6bbufkH+1n/wAG7vxW0fxLdeJf2QfF+m6zok8jyQ+G/EF6ba9tMnIijmYGOZR0DO0b&#10;DjO7lq4b4H/8G9f7ZHjfxJCnxn1Xw94J0VJsXk39pLf3jx4BzDFBujJJ4+eRMYJweAf21or0I8RZ&#10;lGlycyfm1r/l+B+jYX6Snihhcp+pe2pyklZVZU71F53uoN+coNvd3ZwP7Mv7N3wy/ZN+Dek/BL4T&#10;6Y0Gl6ZGTJPNgzXk7f6y4lYAbpHPU4AAAAwABXjP/BWL9iT4rft2/AXRvhb8I/EHh/TdQ0/xNHqM&#10;03iS6nhhaJYJYyFMMMrbsuOCoGM819SUV5dPE1qWIVdO8k73eup+S5XxVnWU8Swz6nU5sVGbqc0/&#10;evN3u5X3vdnwJ/wSS/4JX/tB/sFfF/xN8QPi/wCMfBupWeteHVsLWPw3qF3NKsgnSTLCe1iAXCno&#10;Sc9u9ffdFFPFYqtjKzq1N3+hpxdxbnHG2dzzXM3F1pKKfKuVWirLT0CiiiuY+ZPjX9ufwz4v/ZD/&#10;AGidH/4KYfDDSbnUNGhso9D+M2g2MeZLrSdwEeoKOjPBheuDhUG5V3EfWHw8+IXg34r+B9L+I/w9&#10;8QW+q6LrNmtzpuoWsm5Jo27j3ByCDyCCDgg1qahp9jq1hPpWqWcVxa3ULRXFvPGGSWNhhlYHgggk&#10;EHgivi3Xv2av2nP+CdvjPUvih+wlpH/CbfDPVLp7rxD8Fby72S2ErEFrjS5SDt6NmM54bG2TClO6&#10;Lji6ahJ2mtE3s12b6NdG9LaO1kfomFqYHjPKqOAxFWNLHUI8lKc2o061NaxpTm9IVIXapzk1CUbU&#10;5Sjyxb+2KK+ffgT/AMFOv2RPjhdL4Yl+IieD/FUUgg1Dwf44T+zL+0uO8JE2FkYH+4zZ+vA+gIZo&#10;riJZ7eVZI3XKujZDD1BrlqUatGXLOLXqfH5tkmcZHiPYZhQnSn2nFq67q+jT6NXTWqY6isfxt8Qf&#10;Anw10KXxP8RPGel6FpsIzNfaxqEdvCv1aQgV8u/En/gqTp/xA1uX4Tf8E9fhtefF7xhnZcapawvD&#10;oWj5OBJc3TbQ4zyFQgEA/OMYNUcPWr/AtOr2S9XsjsyXhfPeIJN4Oi3CPxVHaNKC7zqStCK/xSXZ&#10;XbSO8/b9/bD/AOGZPh5a+EPh3ZNrXxQ8bSf2Z8PfDNthpp7pyE+0MvaKLduJPBOF4ySNn9g79lo/&#10;sjfs7ab8NtX1cap4jvriXVvGOsbixv8AVbjDTybmG5wCAgZuSqAkAnFcl+yD+wfqfwq8eX37T37T&#10;fjtfH3xi1yHZd680eLPRoSDm0sIyq+XGNzLuwpI4CqCwb6SratUp06XsaTv1b7vpbyXTu9ex7GfZ&#10;jleWZSshymp7SHMp16yTSq1IpqMYJ2apUk5cvMk5ylKbSXKkUUUVxnw4jqsilHXcrDDA96+Hfhvr&#10;6/8ABL79rrUvgj43ka1+C/xc1uTU/A/iC6fbb+HtalOZtOkc/KkTnlCSMAL1+dh9x1x/x2+BHwu/&#10;aS+GOpfCH4w+GI9W0PVI8TQOxV43H3ZY3UhkkU8hgcg+2RXRh60ad4zV4y0ffya81+Oq6n1XC+eY&#10;TLZ1sHmEHPCYhKNWMbcys7wqQvp7SnLWKdlJOUG0pNnYA5GRRXw74d8eftj/APBMd18D/F/w5rnx&#10;k+DNq3/Er8caLb+drnh21/55XcA5njjHO8Hhc4IAWNfpD4Eftr/sq/tLW8L/AAY+OOg6xczR710v&#10;7YIb1R728m2Udf7tVVwtSnHnj70e62+fZ+TNM44NzTLaLxmFticI/hr0k5Qt2mvipT7wqKMl0urN&#10;+pUUVxHxi/aU+AX7P2mnVPjR8X/D/huPbuSPVNSjjml4z8kWd7nH91TXPGMpytFXZ8zhcHi8diFQ&#10;w1OU5vaMU5N+iV2zt6+L/wBvH4n+Iv2vPija/wDBND9nXWXaTUJY7j4yeIrP/V6Fo6urNa+Z08+b&#10;hdg5xhTw7Yh8Sftl/tLft23M3wz/AOCeXgW+0HwndEwat8b/ABVYvb28MecSHTYGw00mPlDkcEnK&#10;pgOPfv2Q/wBj34W/sdfDpvBvgRZ9Q1TUJjdeJvFWqYe/1q7YktNNJ1PJO1c4UHuSSe6FNYH95U+P&#10;pHs+8u1ui3vvpv8AomBy+l4fSWY5nZ4+OtHD6SdOfSrXSuoOG8KT99zSc1GCtL0XwX4O8NfDzwhp&#10;fgPwbpENhpOjWEVlptlAuEggjQIiD2CgVp0UV5976s/NqlSpWqOc2227tvVtvdt9Wwrkfj18F/Bv&#10;7RHwd8RfBXx/ZedpfiLS5LS4OBuhYj5Jk9HRwrqezKK66iqjKUZKS3RphcViMFiYYihJxnBqUWtG&#10;pJ3TXmmro+S/+Cdf7Q3jDwrqF5/wT8/agvxbfEr4fw+Tot1ccL4m0NOLe8hbpIyxhVYZ3YXJ5D4+&#10;tK8T/bJ/Yl8FftZ6Jp+s22v3fhPx54bk8/wd480clbzS5c525BHmRN/EhPuMGvHvB/8AwUL+MX7K&#10;mpQfCv8A4KY/C670VY5FtdO+Lnh2ya50LVT0V5/LG61kcc7dvXPyoBXdOlHGfvKPxdY9b9490+y1&#10;XofoePyejxxKWZ5HFfWZa1sKrKXP9qph4/8ALynN3k6cbzpttcrhaR9k3Vpa30DWt7axzRN96OVA&#10;yt9QawfD/wAIfhN4S1M634V+F/h3TLwqVN5p+iQQykEgkbkQHGQD16gVX+Fnxw+Dvxv0b+3/AIP/&#10;ABP0LxLaD/WS6LqkVx5XA4cIxKHkcMAeRXVVwv2lO8XdHwNT+0MvnPD1Oam9pRd4v0knb8UFQ6hq&#10;FjpVjNqmqXkVvbW8TS3FxPIESJFGWZmPAAAySeAK8f8Aj5/wUG/Y+/Zrimh+KHxw0aPUoV/5AWl3&#10;AvL927IIIdzBj0G7aPevAdT0P9sD/gqbMuj+M/C2tfBf4FtIr3enXrCPxD4shyCIpFBP2WEgZI5z&#10;nA8zqvRTwtSUeefux7v9F1fp87I+myjgvMMVQWOzF/VcH1q1E1zLtSi7SrTfSME0rpzlGN5Kb4f6&#10;jc/8FN/2zrH4yW1rJJ8Efg1fyf8ACJXTRkQ+Kdfxta6GfvwwfwkcbgOTuZR9vVi/Dr4c+BvhJ4J0&#10;74c/DXwxa6Noek26wafptlHtjhjHb1J7liSSSSSSc1tVOIrRqySirRWiXl5+b3Zx8TZ5RzjFU6eE&#10;punhaEfZ0YN3aim25Sa0dSpJuc2tOZ2XuqKRRRRXOfMnz3/wUY/Zg8X/ALQHwm03xt8GbtbL4l/D&#10;nVl8QeA78YVmuIuZLTd/dmVQu0/KWVN3ANdN+xT+134M/bF+Ddv490OJtP1zT5PsHjDw7cLtn0jU&#10;kGJYXXOdu4Eox+8uMgEMo9er5b/af/Yh+I9p8V/+GwP2GvFtn4V+JUcIGvaHeLt0nxfEpz5V2q/d&#10;lIyol4OTyVPzjspTp1qXsajtb4X2vun5P8H6s+7yfHZbnmTxyLM6qpSptyw9aV+WDlrOlUsm1Sm/&#10;eUkn7Od21yzk19SUV8o/Cf8A4Ks/C2HXI/hR+2T4T1D4L+PI1Am07xVGV0695wZbW8x5bx57sVx0&#10;BbBNfT/hrxV4Y8aaPD4i8H+I7HVtPuFDW99pt4k8MikZBV0JUj6Gsa2HrUH76t59H6PZ/I8DOuGs&#10;84fqKOPoSgn8Mt4TXeFSN4TT6OMmi/RUN9f2Ol2cmoaneQ29vCpaaeeQIiKO5J4Ar5v+N3/BVb9l&#10;v4aX3/CDfC7XJvih44umMOk+Dvh+v2+a5mx0aWPMcajqzZJABIU4xSpUa1aVqcW/669jPJ+H864g&#10;r+xy7Dyqtb8qbUV3lL4YxW7lJpJatpHs/wAePjn8OP2bvhTrHxl+K+upp+i6Nb+ZcSMRvlcnCRRg&#10;kbpHYhVXuT6ZNfPX/BOb4T/Eb4geMPFX/BQ39oLRJtN8VfEqKODwx4fuNxbQfD6ENBDyB88mFduB&#10;wFOAWYDL+F/7H/x7/a7+KGlftMf8FFEtbSw0W4+0+CPgzp83m2OltjC3F83S4n5J25IHGSBmMfZA&#10;AAwBXRUlDDUnSg7yfxNbJdk+vm/ktL3+ozDEZfwpk9XKcFVjWxVdJV6sHeEIJqXsKctp3klKrUXu&#10;vljCDceaUiiiiuI/PwooooA/P/8A4Ju/8pVP2sP+wtD/AOlMtfoBX5//APBN3/lKp+1h/wBhaH/0&#10;plr9AK78y/3hf4Yf+kRP0zxa/wCSsh/2DYP/ANRaQUUUVwH5mFFFFABRRRQAUUUUAFFFFABRRRQA&#10;UUUUAFFFFABRRRQB8m/8Fgv+SI/C7/s5L4e/+n62r6yrzP8Aak/Zm8O/tTeEPDvhDxL4jvdMi8Oe&#10;PtD8VW81jGjNLPpl7HdxwtuH3HaMKxHODxzXplABRRRQAUUUUAFFFFABRRRQAUUUUAFFFFABRRRQ&#10;AUUUUAFFFFAGZ41/5E3Vv+wZcf8Aotq+Kf8Ag3s/5MV1T/so2pf+iLSvtbxr/wAibq3/AGDLj/0W&#10;1fFP/BvZ/wAmK6p/2UbUv/RFpXoUf+RbV/xQ/wDbj9MyP/k1ec/9f8H+WIPumiiivPPzMK+H/wDg&#10;r9/wTT+Ov/BQDW/AepfBvxZ4S02Pwva6jFqC+Jr66hMhna3KeX5FtNkDymznb1GM84+4KK6MLiau&#10;DrqrT3X6qx9FwpxRm3Bue0s3y1pVqfNyuS5l70XB3XXSTPj3/gkR/wAE+/jN+wJ4M8Z+HfjF4m8M&#10;alN4i1S1ubFvDN5cTKixxurB/PghIOWGMA/hX2FRRU4jEVMVWdWpuzPibiPMuLc8rZtmDTrVWnJx&#10;VlpFRVl00SPkb/gpT/wSd+HX7eiW/jzQdfj8L+PNPtPs9vrH2fzLe/hHKxXKj5jtOdsi/MoJGGGA&#10;Pze1D/ggZ/wUSsvEzaDbeEfDF5aiZU/tq38UQi1KkDL7XCzYHQ/us8cA8V+7VFehg87x2Dp+zg01&#10;0ur29D9G4N8dvEDgnKlluEqQq0Yq0I1YuXJ5RalF27JtpdEj4R/4Jmf8EYPDv7HfieD43/G/xHp/&#10;ifxxDCRpdvYQsbHRmYYaSNpAGml25USFVChmAGfmr7uoorhxWKr4yq6lV3f9bH5/xVxbn/GmbyzL&#10;N6zqVWrLRJRitoxitIxV3ot223dtt/jv8Y/+DfL9s34hfF3xV4+0X4mfDGKz1zxJfahaR3Wtaisq&#10;RTXDyKHC2BAYBhkAkZ6E9a/Xvw3p0+j+HrDSbllaS1sooZGjJ2llQA4zjjIq7RW2MzDE46MI1be7&#10;tZen+R7XGXiRxNx5hcLh81lFxwyahyxUdJKKd7b6QQUjosiGN1DKwwynvS0VwnwJ8OfDTX0/4Je/&#10;tb6l8DvHErWvwX+Lety6n4F8QXTbbfw9rUpzNpsrn5UjfqhJGAF6/Ow+4wcjIrj/AI8fAf4XftKf&#10;DDUvhB8YPDMeqaLqkeJYWYq8Ug+5LG45SRTyrDofUZFfJvhzx5+2N/wTGZfA/wAYfDmufGT4MWrf&#10;8Snxxotv52ueHbX/AJ5XkHWeOMc7weF6EACNfQko46Kknap1T+15rz7rrurt2P0uvRo+IVGOIoTj&#10;HM4pRqQk1FYlRVo1Kcm1H21klUptp1GueHNKUon3FRXlvwI/bX/ZV/aWt4X+DHxx0HWLmaPeul/b&#10;BDeqPe3k2yjGR/DXqVcM6dSnLlmmn56HwGOy7MMrxDw+NoypVFvGcXGS9U0mFFcP8Yv2lfgD+z7p&#10;p1T40fF/w/4bj27ki1PUo45peM/JFne//AVNfMPiP9sv9pf9u68l+Gf/AATz8DX2geEbrdBq3xu8&#10;V2D29vFHn5zpsLfNNJj5QxHDE5VMBxtRwtasua1o9W9Evn+i1PcyXg/Os6pfWVD2WGXxV6nuUor/&#10;ABNe9LtCHNOW0Ytk37d/xP8AEX7XnxTtf+CaH7O2ru7X8sVx8ZfEVm37vQtHV1ZrXzOR582Auwc4&#10;IU8O2Pr3wX4O8NfDzwhpfgPwbpEOn6To1hFZabZW64SCCNAiIPYKAK86/ZD/AGPvhd+x18OW8GeA&#10;1n1DVNQmN14m8UamQ9/rV4xJaaaTqeSdq5woPckk+sVWIq03FUqXwx+9t7t/oui87nRxNnGX1sPR&#10;yjKr/VKDk1KStKtUlZTrSXS6SjCOvJBJNuTk2UUUVynx5yPx6+C/gz9oj4OeIvgp4/shNpfiLS5L&#10;S4OBuhZh8kyejo4V1PZlFfPP/BOr9ofxj4Yv779gD9qG/W3+JXw9i8jRbq5O0eJtETi3vIWP+sZY&#10;wqt/Fgbm+bfj60rxH9sv9iPwZ+1loun65ZeILrwn4+8NSef4N8eaOSt5pkuc7TtK+ZE38SE+4wa6&#10;sPUpuDo1fheqfZ9/To1+qPsuHM2y2pgauSZvJxw1WSnGolzOhVSsqlt5QkvdqxWrioyjeUIp+3UV&#10;8Z+Df+ChXxg/ZW1GH4Wf8FMvhjdaGsUi2um/Fzw7Yvc6FqxB2q83lgtayuPm24xnd8qAV9R/Cz44&#10;fB3436P/AG/8H/ihoPiW0H+sl0XVIrjy+nDhCSh5HDAHkVNbC1qOrV10a1T+f9M4c64TzzIoqtWp&#10;89CXw1qb56M13jUjeN+8XaS2lFPQ6miivGfj5/wUF/ZA/Zsjmg+J3xu0ddSiHy6DpdwLzUJG7III&#10;dzBieBu2j3rKnTqVZcsE2/LU8vLcqzPOMSsPgKE6tR7RhFyf3JNnsGoahY6TYTapql7Fb2ttC0tx&#10;cTyBEijUZZmY8AADJJ4Ar4n+H9/cf8FOP2zrH4zW9rJJ8EfgzqEn/CI3TRkReKdfxta6Xd9+GDja&#10;RxuA5O5lEOp6B+2B/wAFTp10nxv4Y1v4LfAtpFkutNvGEfiHxbDnIikUE/ZYSMEg5znjzOq/ZXw6&#10;+HPgb4SeCdO+HPw18MWujaHpNusGn6bZR7Y4Yx29Se5YkkkkkknNdnu4KL1vUemmqinvr3e2m3rt&#10;9xy4XgHB1Y+0jUzKrGULQkpRw0JK07zi3GVecW4JRbVKLld+0aUNqiiiuA/Nwr56/wCCjP7MPjH4&#10;/wDwn03xx8FrpLP4mfDnVk8QeA77hWe4iwZLTd/dmVdu0/KWVN3GSPoWitKNWVGopx3X9fc+p6mS&#10;5xjMhzSlj8Lbnpu6TV01s4yXWMotxkusW11PIf2Kv2uvBn7Yvwbt/HuhxNp+uafJ9g8YeHbgbZ9I&#10;1JBiWF167dwJRj95cZAIKj16vln9p/8AYg+I9h8V3/bD/YY8V2vhb4lJEP7f0K8G3SfGESnPk3aj&#10;7spGVEoxyeSp+cQfCf8A4KsfC2LXI/hT+2R4T1D4L+PI1Am03xXGV0+95x5treY8t4892K46Atgm&#10;uqeGVb95h9V1j1Xy6rzXzsz63MOFKeeRlmXDEXVpP3p0F71ag+sXH4qlNfZqxTXLb2nLK6PqDXvD&#10;fh7xVp7aR4n0Gy1K0k4ktb+1SaNvqrgg/lVLwp8N/h34EaR/A/gLRdGab/XHSdLht/M+vlqM/jVv&#10;w14q8MeNNHh8ReD/ABHYatp9woa3vtNvEnhkUjIKuhKkfQ1Zv9QsNKs5NQ1O9htreFd009xIERF9&#10;STwBXHeS90+H9pjKcXh7ySvrHVa+a7/Imrjvj58d/hr+zV8KdW+MnxZ1+PT9G0iDfI7MN88h4SGN&#10;SfnkdvlVR1PsCa8Z+N3/AAVW/Zb+Gt//AMIN8Ltcm+KHji6Yw6V4P+H6/b5ribHRpY8xxqOrNkkA&#10;EhTjFcd8Mf2Pfjz+138UdJ/aZ/4KKR2lrY6LcfafA/wb0+YS2OltjC3F82MTz99uSBgZOMxjqp4X&#10;lXPX92P4v0X67L8D7PLeDZYOnHMeI+bDYXdRatWrW+zRg/etLZ1ZJU4atttKL1f+Ccvwo+I3j7xZ&#10;4q/4KFftA6JLpvir4mRxw+GfD9xktoPh9CDbwfMAd8nEjcDgKcAswH1nQAAMAUVjWrSrVHJ6dl2S&#10;2XyR89xDnlbiDNZ4ycVBWUYQj8NOnBKMIR8oxSV3q3du7bYUUUVieIfGf7cnhrxb+x9+0Zo//BS3&#10;4X6Fdaloy2KaH8ZNCsYyZJ9K3Dy9RUDq8GBnPGFXlRuI+tPh94/8H/FTwRpfxG+H+v2+qaLrVml1&#10;puoWsgZJomGQR6HsQeQQQcEEVpX9hY6rYzaXqdnHcW1zC0VxbzRhkljYYZWB4IIJBB6ivi3xB+zf&#10;+09/wTv8Zal8T/2GNIbxt8MtVvHu/EHwXurrbNp0jnc8+lyEHAzu/dZP3sbXwCndFxxVNQk7TWib&#10;2a6Jvo10b0to7WR+iYWpgeNMro4DEVY0sdQjyUpzajCtTXw0pzekKkLtU5ytGUbQlKPLBv7Yor57&#10;+A3/AAU+/ZB+Oky+HZPiLH4P8URSeTqHg/xyo0y/tLgHBhIlIR2B4wjNn65A+goZoriJZ7eVZI3X&#10;cjo2Qw9Qa5alGrRlyzi0/M+PzbJM4yLEewzDDzpT7Ti1fzTejXZq6a1THUVj+OPiH4C+GWhSeJ/i&#10;N410nQdNi/1l9rGoR20K+2+RgM/jXy38SP8AgqXZfEPXJfhJ/wAE8/hne/F3xdkJcatbwvDoOj7s&#10;gSXN020NzyFUgMAfnBGDVHD1q/wLTq9kvV7I7Ml4Xz3iBt4Oi3CPxVJWjSgu86krQivWS7K7aR3v&#10;7f8A+2Ef2Zvh7aeDfh1YPrHxQ8czf2X8PPDlsgaSe7chPtDj+GKLduJPBbavAJI2/wBhH9lpP2R/&#10;2eNN+G+q6iuo+JL6aTVfGeteY0jajq1xhp5S7fM4BwgY4JVASASa5P8AY9/YU1X4T+NL79pb9pjx&#10;0vjz4wa9CFvtdkjzaaNEc5tNPQqPKjG4qWwpYdlBYH6QratUp06fsaTv1b7vy8l0779j2M+zHK8t&#10;ylZDlNT2kOZTr1kmlVqRTUYwTSapU05cvMk5ylKbSXKolFFFcZ8OFFFFABRRRQAUUUUAFFFFAHy/&#10;/wAFXP2P/j5+278AtL+C/wADfFvh3SQPEUd/rjeItQubeO4hijcRxjyIJS/7xw+GAGUU8kCvzz/4&#10;hwv24P8Aoqfwp/8AB5qf/wAr6/ayivUwecYzA0fZ0rW32P1ng/xp424FyVZXlUqcaSlKXvU1Jty3&#10;bd9dkvRI/FP/AIhwv24P+ip/Cn/wean/APK+tTwX/wAG7f7a3hzxjpPiG++KHwtaGw1OC4mWLWtS&#10;LFUkViBnTwM4HGSK/Ziiup8RZk1a6+4+mqfSW8UKlNwlUpWat/CXX5jZI0ljaKVAysuGVhwR6V+X&#10;/wC3V/wb9T+O/G2ofFH9jjxRpWk/2ndNcXvg7XJJI7eKRzlzbTKr7FLEnymG1c4VgAFH6hUV5mDx&#10;2JwNTnoyt37P1R+Y8F8ecTcA5i8Zk1bkclaUWuaE0tlKL0dujVpK7s1dn4ZfDj/g3+/b58Xa/Hp/&#10;jXTfDPhOwEifaNQ1DX47khCfmKR2vmFmA/hYoCSPmHJH6u/sH/sJfCv9gz4TN8PfAM8upalqEy3H&#10;iLxDdRhZtQmAwvyjISNQSFQE4ySSSST7hRXTjs4xuPjyVGlHstF/mfTcdeM/HHiDg1gsxqQhQum6&#10;dKLjGTWzldyk7PVJytfW10reQft5/ADxl+1H+yd4w+BHw/1PTLPV/EFnFFZ3GsTSR2yMs8ch3tHH&#10;IwGFPRTzXw9/wTt/4Ip/tT/skftfeFPj/wDEjx98P77RtCF8Ly10PVL6S6fzrKeBdiy2caHDSKTl&#10;xwDjJ4P6gUVjh8xxOGw06EGuWV76d1Y8fh/xK4o4Z4XxeQYKUFh8Tz+0TinL34KnK0unurTs9Qoo&#10;orhPgAr5Z/4KQ/BD4nLJ4V/bW/Zs0r7R8Q/hTcSTyafDw+u6K/8Ax92Df3/l3MqnJGX2/Mwz9TUH&#10;ngitaNaVCopr7u6ejT9Voezw/nWI4fzanjaUVLlupRl8M4STjOEl1jOLcX1s7rWxwf7Nf7Rvwz/a&#10;q+EGl/Gb4U6t9p03Uo8TQyDbNZXAA8y3lX+GRCcEdOhBIIJ7yvkH40/safG79nX4sal+1j/wTtub&#10;GLUNUbzfGvwn1F/K0vxD/emgwQLe67g5AJ78lX6D4Mf8FW/2b/Gmpf8ACvvjtLefCPx1a7U1Pwp4&#10;/jNnsfH3orhwI5Iyc7WJUkc7RkZ3nhfaLnw/vR7dV6r9Vo/J6H0uY8H/ANoU5Zjw3zYjDbuC96tQ&#10;7xqwXvOK2VWKdOSs24yvFfT1FV9L1bS9csI9V0XUre8tZlDQ3NrMskcinuGUkEfSo9d8QaD4W0qb&#10;XfE2t2enWNuhe4vL64WGKJR1LOxAA+prjPhPZ1HU5Ene9rdb9rdy5Xlv7YH7V3w8/Y5+CmofFzx7&#10;MJpl/wBH0HRY5AJ9Xv2U+VbRDkksRkkA7VDNg4wfKfi//wAFXfghpmst8Lv2V9Hv/jN4+uFYWeg+&#10;CYzNaw9vNuLsDy0iBIyyluozgHIh/Zy/Yo+LPjv4vWv7Yn7ffiGz17xvboW8I+C9PO7SfB6MQQIh&#10;0luAAMyHIByQXIVx2wwvsv3mI0XbrL0XReb+V3ofe5fwlDJ4RzLiaLo0F70aL92vX7RjB+9CD+1W&#10;klFK/JzytE2v+Cb/AOzV47+Ffg7xB8fvj5lvid8V9U/trxZG0e3+zY8H7PYLnkCJDznoTt5CAn6U&#10;oormrVZVqjnLr/SS8ktEfK55nOL4gzWrj8TZSm1olaMYpKMYRXSMIpRiuiSCiiiszyT4l+Pc2p/8&#10;E4f2y5v2wLa1nm+EfxVkt9P+KEVrESNB1QHZb6mQOPLcttc9clupZFr7Q0XWtI8SaPa+IfD+pwXt&#10;jfWyXFleWsokjnidQyOjDhlKkEEcEGq/jLwb4V+IXhXUPBHjjQLXVNI1S1a31DT7yIPFPEwwVYH/&#10;ACDyOa+LrT4c/tb/APBLW/nHwJ8Mal8X/gbNcNMPBqTbte8KgsWYWpx/pMPPCcn5eiEs7d3u4yCV&#10;7TStropJba9Gttd157/o9P6px3l9GjKpGnmNGKpxc2owxFOKtCPO7RjWpxSguZqNSCirqcff+46K&#10;8P8AgD/wUZ/Y6/aQSG08AfGjTLbV5Plk8O69ILDUIZBw0RhmwWZSCDsLDjgkc17gGDDcpyD0NctS&#10;nUoy5Zpp+eh8TmeUZrkuKeHzChOjUX2ZxcX9zS089gornPiV8YPhV8G9EbxH8WPiNonhyxHS51rU&#10;ordWPou9huPsMk18teN/+CkfxC/aM1W4+FH/AATK+F0/jTUGkNrf/ErWrWS28O6K5H397ruuHUHd&#10;tA/u4EmcVpRw1atrFadW9EvV7Hp5LwnnmfRdTD0rUY/FVn7lKC7yqStFel3J7RTeh0X/AAUb/ab8&#10;VaNY2H7F37Ntw118XPibC1npqW8xX+w9OcMs+ozOuTEFQPtIG7IZh9zB9q/Zj+AXhb9l/wCA3hn4&#10;E+Dj5ln4f05YGufLCtdTEl5p2H955Gdj1+9XB/sZfsOeHf2XU1X4g+MPFt140+JnipvN8XeO9WXM&#10;9yeP3EI/5ZQKVGEHXAzwFVfeKuvUpxpqjS1S1b7vv6LZfN9bHocRZrlmHy2nkWUSc6FOXPUqNNOv&#10;Vty8yT1jThFuNKL96zlOSTm4xKKKK5D4sqa9oWkeKNDvPDXiDT47qx1C1kt7y1mXKyxOpVkI9CCR&#10;Xxh+xl46v/2Bvjjd/wDBOT426jJD4Z1C9mvvgh4r1Jtseo2sr7n0x5DhPPjduFGCxfGBujB+2q8z&#10;/as/ZP8AhP8AtgfC6b4Z/FPTZBsfz9F1qyby7zSbsfcuIJP4WBAyOVYcEEV1YetCKdOp8Mt+6a2a&#10;9O3VXPruGc6wGFp1srzRN4PEcvM4q8qc435K0E7XcLyUo3XPCUo3T5WvTKR0SRGjkQMrDDKw4I9K&#10;+JvD/wC1N+1R/wAE9pY/h1+3R4Q1Txx8P7P93pXxq8M2LXEkMH8A1O3X5kKjgyDJOB/rDk19OfBb&#10;9qb9nX9omxW++Cnxl8P+IvkDPa6fqKG4jGP44SRIn/AlHSprYWrSXNvHpJar/gejszPOeD84yej9&#10;ajH22Ffw16V50pLzkl7ku8JqM49Yo2Yfgz8HrbW/+Elt/hR4aj1LzDJ/aCaFbifcRgtv2bskE857&#10;10tFea/HL9sL9mL9m60kuPjV8bfD+hzRx7/7PuL9XvHH+zbpmVvwWs4xqVpKKu3954uHw+bZ1iY0&#10;KEZ1qm0YxUpy9Eld/celV8P/ALQniiX/AIKUftRaf+xx8NpjefCn4f6vDqfxi1y3ci31G6iYmHR0&#10;cffBYfvAvcE5BjGXeIvjT+2F/wAFJmbwD+zB4W1n4UfCe8bGqfFTxBamDVNWtc8rp1vkMiyDpIcH&#10;bzuQ/KfqL9nH9nD4UfsrfCyx+EXwf8PLY6bZjfPM53T3twQN9xM/V5GIySeBwAAAAOyMVgfel/E6&#10;L+Xzfn2XR6vax95hcPR8PacsXipRlmTTVKnFqX1dtWdWq02lVim/Z003KEvfnyuMYy7m3t4LS3jt&#10;LWFY4o0CRxxrhVUDAAHYAU+iivPPzMK8p/bS/Zi0P9rr9nnXPg5qVwLS+mVbvw7qwJV9O1KE74J1&#10;YcrhhtbHJRmHevVqKunUlTqKcXZrVHbluYYzKcwpY3Cy5alKSlFrpKLun9/Trsz5x/4J7ftd638b&#10;vCV58EfjxCNH+MXgDFh430G5CpJcbMKt/EB8rxSjDEp8oZuMKyE/R1fO/wC2P+wlH8ePEem/Hr4H&#10;eOJPAPxc8NoRovi+xj+W8jx/x6XiD/XQnpyCVBPBBKnh/h9/wU91P4Q61H8Jv+CkHwtuvhf4kVvL&#10;tPFUFvJceHdaI4LwXC7vKJxu2MTgHlgeK650I4n95h16x6r0XVdrarr3f3OYcO4fizmzPhuCcpe9&#10;Vwsf4lKX2nSjvVot3ceTmnTXuzVkpy+wKKw/AHxO+HPxW0GPxR8MfHmj+IdNk+7faLqUdzFn03Rs&#10;QD7HkVtu6RI0kjhVUZZmOAB61xNOLsz89rUa2HqunVi4yTs0000+zT1TFrN8YeMPC3w/8Lah438b&#10;6/a6XpGlWr3Oo6jfTCOG3hQZZ2Y8AAV4v8ev+Clv7Hv7P8smh618VLfxB4i3+Va+E/B+NS1G5nP3&#10;YVjhJCOTgAOy9a8cs/gR+1R/wUs8S2Pi39sPQbr4b/B/T7pLjTfhNb3h+3+IGVgyy6lIpBjToPLG&#10;G64Cn526qeFly89X3Y93u/8ACuv5d2fZZVwXipUY5hnTeEwe/PNWnUX8tCm7SqSeya9yO85RRb/Z&#10;E0rxF+3f+1Td/wDBQzx9od1ZeCPDEE+jfBPSryEp9piLFbjV2U87pOVXjAB7lAx+0qq6FoWjeGNF&#10;tPDnh3S4LGwsbdILOztYwkcESjCoqjgAAAAVarPEVvbVLpWS0S7L+tX3dzyuJs9/t7MFOlT9nQpx&#10;VOlTvfkpxvZX6ybblOX2pylLS9gooorA+e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FFF&#10;Fc58oFFFFABRRRQAUUUUAFFFFABRRRQAUUUUAR3NtbXtvJZ3lvHNDKhSSKRQyupGCCDwQR2r5/8A&#10;ib/wSs/YE+LGotrfiH9nLSbG/aTzFvvDs8+lyK/94fZZIxnPqCK+hKK0p1q1F3pya9HY9TK88zrI&#10;6rq5dialGT3dOcoN+ri1c+VT/wAEef2VZpGiv/GHxPurFlx/Zdx8SL42/P3uAwb5hwfm6eld18Hf&#10;+CbP7DfwGvodW+G37N/h+C+t2DQ3+pRyahPGw5DCS6aRgc85ByO1e4UVpLGYqUeV1Hb1Z62K464z&#10;x2HdCvmNZwe8faSUX6pNJ/NMAABgCiiiuc+VCiiigAooooAKyfGngTwV8R/D83hT4g+EdN1vTLj/&#10;AF2n6tZJcQv6Eo4IyPXtWtRQm07o0p1KlGoqlNtSTumnZp901sz5k8Sf8Efv2Bta1dvEWgfCK78L&#10;6g2d154R8SXunnBPI2RShAPotZy/8EbP2M9SX7P4+bx54sttwb7H4k+IGoTQnBBUFY5EyFwMfTnN&#10;fVlFdX17Gf8APyX3s+th4hcd04qMczr6bP2s216Sbuvk0ec/BP8AZH/Zn/Zy/efBL4J+H/Ds5jKN&#10;e2Niv2llPVTM2ZCD3BbmvRqKK55TnUlzSd35nzGMx2OzLEOvi6sqk3vKcnKT9W22woooqTlCiiig&#10;AooooA4v4xfs6/Ar9oLS10j41fCfQvEsMalYW1XT0kkhBOSEkxvT/gJFeF3P/BHD9iW0mmn+H+i+&#10;LvBrTSGRl8J+OtQtlD/3gjSuoIxxgY9q+qKK2p4nEUo8sJtLsm7H0GWcWcUZLR9jgcbVpQ/ljUko&#10;/wDgN+V/cfLuj/8ABHP9hC3v4dV8YfD3WvF11b/6mbxb4uv70J0yNhlCHOO6mvf/AIZfCH4W/Bfw&#10;6vhP4TfD7R/Dumq277Ho+npAjNjG5toG4+5ya6OiipiMRWVpzb9W2TmnFHEmeU1TzDGVa0VtGdSU&#10;or0i3ZfJBRRRWJ4IUUUUAFFFFABXkfxt/YN/Y9/aLvJtU+MP7P3h7Vr64z5+pram2u5OMZM8BSQn&#10;GOS2RgeleuUVdOpUpS5oNp+Wh3ZfmeZZTiFXwNadKa+1CUoS++LTPlMf8Ecv2RrFI7LwtrnxH0PT&#10;48D+y9J+It+luUHSPa7sQoPPBB962/Av/BJH9gHwNqn/AAkB+A1vrupFw8mo+KtUutTkkYfxMLiR&#10;kz9FFfSNFbvG4x71Jfez6Kr4gcc1qbhPM69nv+9mr/4mmnL53KmhaDofhfSLfw/4a0a10+wtIxHa&#10;2VjbrDDCg6KqKAqj2Aq3RRXKfIylKcnKTu3uwooooJCiiigAooooAKKKKACiiigAooooAKKKKACi&#10;iigAooooAKKKKACiiigAooooAKKKKAPO/jX+yX+zV+0Yob42/BTw/wCIplQIt5fWC/aFUdAJlxIA&#10;PQNXjMn/AARu/Yz0/dH4C/4TvwnCzZ+y+G/iBqEMQySWAV5HwCCQQOx4xX1VRW9PFYmnHlhNpdru&#10;x9JlvGHFmUYdYfB46rTpr7CqSUP/AAG/L+B8yeHf+CP37A+kaquveIPhHeeKL9eFu/F3iS+1A4zn&#10;GyWUp/472r6E8EeAfA/w08PQ+Evh34P03Q9Lt/8AU6fpNilvCnqdqADJ7nqa16KVTEV638STfq2z&#10;lzXiTiLPIqOY4urWS2U5ykl6JtpfJBRRRWJ4oUUUUAFFFFABXiPxm/4Jv/sP/H2+uNW+J37OXh+6&#10;vrok3GoWEb2NxIx6sZLZo2LZ7knNe3UVpTq1KMuaEmn5Ox6GW5vm2S4j2+X4idGf81OcoP74tM+V&#10;R/wR4/ZTgkWLTPFvxOsrJRj+y7X4kXwtz/d4Llvl7Yb65rpvhp/wSq/YE+FepLrmg/s56Tf6gJPM&#10;a+8R3E+qSM/94/apJBn6ACvoSitXjMZJWdSX3s97EcfcbYmi6VTMq7i917SaUv8AFZrm+dyO1tbW&#10;xto7Kxto4YYUCRQxIFVFAwAAOAAO1SUUVzHyLberCiiigAooooAKq6zouj+I9Ln0PxBpNtfWV1GY&#10;7mzvLdZYpUPVWVgQwPoRVqigqMpRkpRdmj5v8d/8Ek/2AfHeqHxAfgHbaHqe8vFqPhXVLrTJInP8&#10;Si3kVM/VTWGf+COf7JN8sln4m8QfEjWtPk4/svVPiNfvbiPvHtV1O0nk5JPvX1ZRXUsbjFp7SX3s&#10;+uo+IHHNCmoQzKvZbXqzdv8AC224/Kx5D8Ef2CP2Ov2dL2HVfg/+z74e0q+t8fZ9TktjdXcZwRlZ&#10;5y8gOCeQ2ea9eoorCpUqVZc022/N3PncwzTMs2xDxGOrzqzf2pylOX3ybYUUUVBwhRRRQAUUUUAc&#10;78SvhJ8L/jJ4fbwp8V/h/o/iLTmbd9j1jT47hFb+8ocHafcYNfP+s/8ABHP9g651CXVvCHw61nwj&#10;dT8TTeEfF1/ZBxzxsEpQDnsor6ioraniMRRVoTa9G0e9lfFHEmR03Ty/GVaMXvGE5Ri/WKdn80fK&#10;9v8A8Ebv2J72WKb4haT4w8ZeS4dV8V+O9QuEL/3yqyopP4Y9q9z+Dn7OXwH/AGfNNbSvgp8JdB8N&#10;RyIEmbStPSOSZQcgPJje/P8AeJrtaKdTFYirHlnNtdm3YvM+LuKM6o+wx2Nq1Kf8sqknH/wG/L+A&#10;UUUVgfPBRRRQAUUUUAfn/wD8E3f+Uqn7WH/YWh/9KZa/QCvz/wD+Cbv/AClU/aw/7C0P/pTLX6AV&#10;35l/vC/ww/8ASIn6Z4tf8lZD/sGwf/qLSCiiiuA/MwooooAKKKKACiiigAooooAKKKKACiiigAoo&#10;ooAKKKKACivAv+Ch/wAf/iT+zr8MvA3if4Yajb213rvxn8I+HNQa5tFmDWGoarDbXKAN91jG7AMO&#10;VPIr32gAooooAKKKKACiiigAooooAKKKKACiiigAooooAKKKKACiiigDM8a/8ibq3/YMuP8A0W1f&#10;FP8Awb2f8mK6p/2UbUv/AERaV9reNf8AkTdW/wCwZcf+i2r4p/4N7P8AkxXVP+yjal/6ItK9Cj/y&#10;Lav+KH/tx+mZH/yavOf+v+D/ACxB900UUV55+ZhRRRQAUUUUAFFFFABRRRQAUUUUAFFFFABRRRQB&#10;4h8Y/wDgm5+w78er241X4lfs4eH7i+umZrjUNPiexuJGJyWMls0bFieckknvXCH/AII8fspxMtvp&#10;3i34nWdiox/Zdr8SL4W5/u8Fy3y9sN9c19VUV0RxmKjHlVR29WfVYTjrjPA4dUKGYVlBbR9pJxXo&#10;m2l8kj57+Gv/AASr/YE+Fmorreg/s56Tf36ybzfeIrifVJGf+8ftUkgz+FfQFra2tjbR2VlbRwww&#10;oEihiQKqKBgAAcAD0qSis6latWd6km/V3PJzTPM6zyqqmY4mpWktnUnKbXpzN2+QUUUVmeWFFFFA&#10;BRRRQBV1nRdG8R6XPofiHSbW+srqMx3NneW6yxSoeqsrAhgfQivnnx3/AMEk/wBgHx3qh8QH4B22&#10;h6mJC8Wo+FdUutMkic/xKLeRUz9VNfSFFaU61aj/AA5NejaPXyriDPcik5ZbiqlFvf2c5Qv68rV/&#10;mfKZ/wCCOf7JF6sln4n1/wCJGtafJlTpeq/Ea/e3EZ6x4V1JUnk5JPvXp3wS/YJ/Y7/Z1vYdW+D/&#10;AOz74e0q+t8fZ9TktjdXUZAxlZ5y8gOCeQ2TmvXqK0li8VOPLKba7Xdj0cdxtxhmWHeHxOYVpU3v&#10;F1Jcr9Yp2fzQUUUVzny4UUUUAFFFFABXO/Er4SfC/wCMnh9vCnxX+H+j+ItOZt32PWNPjuEVv7yh&#10;wdp9xg10VFOMpRd0a0a9bDVlVoycZLVNNpp901qj5d1j/gjn+wfc6hLq3hD4d614Rup+JpvCXi6/&#10;sg4542CUoBz2UVDb/wDBG79ia9lim+IOk+MPGXkvvVfFfjvULhC/98qsqKT+GPavqiiun69jP+fk&#10;vvZ9bHxE48jGyzSv6+1nzLyUr8y+84r4Ofs5fAf9nzTW0r4KfCXQfDUciBJm0rT0jkmUHIDyY3vz&#10;/eJrtaKK55SlOV5O7PlcVi8VjsRKviakpzlvKTcpP1bu2FFFFSc4UUUUAFFFFAHnfxs/ZJ/Zp/aN&#10;UN8bfgp4f8RTLHsW8vrBftCqOiiZcSAD0DcV4u//AARs/Yy05TB4B/4Tvwnbly32Pw38QNQhiGSS&#10;wCvI+A2Tn68Yr6sorop4rE048sJtLtd2PpMu4x4syjDrD4PHVadNfYVSSh/4Dfl/A+Y/Dn/BH39g&#10;fR9XXxF4g+Ed54o1BPu3ni7xJfagcZ4GySXYR9Vr6G8EeAvBHw08PQ+Evh54Q03Q9Lt/9Tp+k2SW&#10;8KepCoAMnueprWoqamIr1v4km/VtnLmvEnEWeRUcxxdWslspzlJL0TbS+SCiiisTxQooooAKKKKA&#10;CiiigAooooAKKKKACiiigAooooAKKKKACiiigAooooAKKKKACiiigArkPi78APgl8fNIXQvjP8LN&#10;D8S20akQrq+npM0WeuxyNyZ/2SK6+iqjKUZXi7M3w2KxWDrxrYebhOOqlFtNejVmj5Yvf+CN/wCx&#10;Bb3U174A8O+KvBskzF5P+ES8caharv4w4QysoIxxgAexp+m/8EcP2Fft8OqeN/BHiDxhcW/+pk8X&#10;eMr+8Cnudnmqhz3ypHtX1JRXR9exn/PyX3s+r/4iJx5y2/tSv2v7WfNbtzX5rW032OX+FnwV+Efw&#10;P0H/AIRj4QfDfRfDdixBkt9H09IBIQMAuVALnHdiTXUUUVzSlKTu9T5PEYjEYqtKtXm5zlq3Jttv&#10;u29WFFFFIxCiiigAooooA8q+N/7D/wCyV+0ddSaj8Z/gL4f1q9k4k1J7XybpuMczxFZDx/tcV5R/&#10;w5w/ZBsUS08Jat8RNAsY2UDTdH+Il+kHlgf6rDyMdnA6EHgYIr6sorojisVTjyxm0u13Y+mwHGnF&#10;2V4dYfC4+tCmtoqpLlXpG/Kvkj5r8Gf8EjP2AfB+rf8ACRXPwMTxBqW4NJqHizWLvUpHYdys8rJ/&#10;47X0R4e8OeH/AAjo1v4c8K6HZ6bp9pGI7WxsLZYYYVH8KooAUfQVcoqKletW/iSb9W2cOa8Q59ns&#10;k8xxVStbb2k5Tt6KTdvkFFFFZHjhRRRQAUUUUANmiiuImgniV43Uq6OuQwPUEdxXgXxS/wCCW/7B&#10;Pxg1Bta8V/s4aLbX7SeZ9u0CSbTJRJnIfNo8fIPPIPNe/wBFaU61ajK9OTXo7HqZXnec5HWdXLsT&#10;Uoye7pzlBv1cWrnyo3/BHj9lSWUxXPi/4nTWJTb/AGVJ8SL42/PU43buR8p+bGO3eu1+EP8AwTN/&#10;YU+B2oQ6z4A/Zw0Fb+3bdFqGrCTUJ1bOdwe6eQg5GcjGO2K92orSWMxUo2dR29WeviuOuNMZQdGt&#10;mNZwe8faTSfqk0n87iKqooRFCqowAO1LRRXOfKBRRRQAUUUUAFZni/wX4P8AiBoE/hXx34W0/WdM&#10;ulxcafqlmlxDJ9UcEH8uK06KL21RdOpUo1FODaa1TWjT7pnzP4q/4JB/sCeItVPiHR/gzN4Z1LcT&#10;9u8I+ILzTmGTkgLDKI8H/drLH/BG79jrUlNt45u/iB4otS2TY+IPiFqEkJUfdTEcifKBwOc4719W&#10;UV1fXsZ/z8l97PrafiFx1TgoxzOvps/azbXo27r5NHmnwT/Y4/Zc/Zzl+1/BX4GeHdAugpX+0LWw&#10;DXW0jkec+6TB7/NzXpdFFc86k6kuaTbfmfN47MMdmWIdfGVZVZveU5OUn6ttsKKKKk4w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X9rD/sLQ/8ApTLX6AV35l/vC/ww/wDSIn6Z4tf8lZD/ALBsH/6i&#10;0gooorgPzMKKKKACiiigAooooAKKKKACiiigAooooAKKKKACiiigD5N/4LBf8kR+F3/ZyXw9/wDT&#10;9bV9ZVy/xX+DHw1+OGjab4f+KPhiPVbPR/ENhrmnQySunk39nOs9tMNhBJSRVYA5BxyCOK6igAoo&#10;ooAKKKKACiiigAooooAKKKKACiiigAooooAKKKKACiiigDM8a/8AIm6t/wBgy4/9FtXxT/wb2f8A&#10;Jiuqf9lG1L/0RaV9reNf+RN1b/sGXH/otq+Kf+Dez/kxXVP+yjal/wCiLSvQo/8AItq/4of+3H6Z&#10;kf8AyavOf+v+D/LEH3TRRRXnn5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fXhP/lYg8T/9kuj/APSW0r9Ba/Prwn/ysQeJ&#10;/wDsl0f/AKS2lell/wANb/r3L80fp/hn/Czz/sX1/wD0qkfoLRRRXmn5gFFFFABRRRQAUUUUAFFF&#10;FABRRRQAUUUUAFFFFABRRRQAUUUUAFFFFABRRRQAUUUUAFFFFABRRRQAUUUUAFFFFABXF/tGfBqz&#10;/aG+BXir4H6hrsmlweKdFm06XUIYBI1usi4LhSQGI9Miu0oqoylGSkt0dGExWIwOKp4mhLlnCSlF&#10;9pRd09dNGuuh+efh/wD4IPeKfCejweHvC3/BRX4labp9qpW2sdPjeGGIEkkKiXQVRkk8Dqauf8OQ&#10;PiR/0kx+K3/f6b/5Lr9AKK7v7Uxz1c/wX+R+jy8ZPEapJyljE29W3RoXb/8ABR+f/wDw5A+JH/ST&#10;H4rf9/pv/kuj/hyB8SP+kmPxW/7/AE3/AMl1+gFFL+08d/N+C/yJ/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5d/YF/4Jn2H7DHjzxd8Qv+F66z411Dxhaw&#10;RX0+tWIjlDRuz+YZPMdnZt3OfTrX1FRRXLWrVMRUc6ju/wDLQ+Kz7iDN+JszlmGZ1faVpKKcrRjp&#10;FKMVaKSVkktF0CiiisjxwooooAKKKKACiiigAooooAKKKKACiiigAoor8T/EX/BzJf8AwZ/4L4+M&#10;v2Z/jV4vsLf9nnT73/hChcxrCF0LWICqyatNOIzI8f2nzreWMsqxJtfrCwkAP2woqKxvrPU7KHUt&#10;Ou4ri3uIllguIZAySIwyrKw4IIIII4IqWgAor5c/4KxeKPEvhT4NfDW98LeIr7TZrn9obwHaXEun&#10;3bwtLby63bpLCxQgsjqSrKeGBIIIr6joAKKCcc18kf8ABZb/AIKr/DD/AIJQfskX/wAXdbv9LvfH&#10;mvRz2Hwx8I30xLatqQjz5rxIwkNpb7o3ncFQA8ce9HniyAfW9FfGv/BCL/gpD4m/4Kg/8E+ND+P3&#10;xJs7WDxtpWsXmgeNV0+2ENvLewFXSeJNx2rJbzQORwBIZFAwoJ+yqACiiigAooooAKKKKACiiigA&#10;ooooAKKKKACiiigCtrOnDV9IutJaXyxdW0kJkC527lIz+tfnt4X/AOCBuq+BbCTSPAv/AAUC+IWi&#10;WUlw0zWekWrW0RkbGW2x3IG4gAZxk4HpX6JUV0UMXiMMmqcrX326ep9Vw3xtxPwjTrU8qr+zjVcX&#10;NOEJqTjfl+OMrW5ntbc/P/8A4cgfEj/pJj8Vv+/03/yXR/w5A+JH/STH4rf9/pv/AJLr9AKK3/tP&#10;Hfzfgv8AI+j/AO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d9+xv/AMEl7f8AZO/aOb9pLVv2mvEnjjVpNEm02RdfsRvd&#10;JNmGMxldjtCAAdMelfYVFKWZYycHFy0ej0W33HNjvFbj3McDVwdfFp06sXCaVKjHmi91eNNOz8mg&#10;ooorhPz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Mn/AILzfs+61+zd/wAFcfjn4N1dJtus+OLrxNYzTbf3sGqN9vUjbxgG4ZfX5ecE&#10;EV/ZtX5b/wDB0L/wSM8Q/wDBQT9l3T/2gP2f/Bltf/FP4WrNOsCyeXcaxoRVnubNOMSyxuEmiViO&#10;BMqndIFYA8V/4NQf+C0Vn8bvh9pf/BLv493Fva+LPBuiufhjrVxqJ3a9pcIZ308pJybi1iBdNjEN&#10;bo3yILZmf9sq/gv+EvxX+I3wK+Jmh/GD4SeLb7QPE3hvUo77RtY06cxzWs8ZyrKR27EdGBIIIJFf&#10;2Jf8EV/+Cq3gf/grJ+yBZ/GO1tbTSfG3h+4TSfiJ4Zt7oN9j1ARqwuIlPzi2uFJeMsMArLEGcwsx&#10;AND/AIK9289z8E/helvA8hX9pD4fswRScKNdtiT9AK+rqjuLW0vFWO7to5VV1dVkQNtYHIPPcHoa&#10;kJxyaAOY+NXxh+H/AOz58IPE/wAdfitri6b4a8H6Ddaxrt8yFvJtbeJpZCFGWdtqnCqCzEgAEkCv&#10;43P+CvP/AAVK+K3/AAVh/auvPjr4405dH8O6XG+neBfC8MzOml6aJCy7yTh7iTh5XAAZsABVVQPu&#10;P/g6h/4LSP8AtWfF1v2Bv2ZPiLHc/DHwVfk+NNS0edxH4h1yJmQwMxVfMtrUghdpaKSUmTLeXEy/&#10;Cn/BJT/gmH8Xf+Cqv7Wuk/AbwDazWfhyxkhv/iF4oAxHoukCZVldSQVa4cErDEeXfk4RJGUA/oD/&#10;AODQf4B+KfhH/wAEo/8AhYvivT5LX/hY3jzUdZ0eORuXsIliskkKkZTdLbXBH95NjDhhX6n1g/Cz&#10;4b+FPg58NPD/AMJfAlh9l0XwzotrpWk2+1QUt4IlijB2gDO1RnAGT2re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5if+Dpj/AIIxaz+y&#10;R8dL79vf4AeErdfhV4+1BW8SWenxLGPDmuys28eUiKqWtxhXRgTiUyowXMW/4h/4JL/8FMfjJ/wS&#10;4/a30X46fDvWpH8O31xDY/EDw3IxNvrOkl/3iMoBIljBMkUijcjrj5kZ0f8AsW/ah/Zs+FP7YH7P&#10;3iz9mj44eHY9U8LeMNJex1S1bIZeQ8cyH+GSOVUlRhyrxqw5Ffxp/wDBUj/gnj8T/wDgmD+2N4k/&#10;Za+I03223tm/tDwjrqxlV1nRZZJBbXYBAw5EbxyKMqk0UqBmChiAf2UfD79q39m34ofBjwv+0P4L&#10;+N3hm48F+NGtYvDPiKXWIYbe/uLmTyobVGkZf9IabMPkHEolDRlQ4Kj84v8Ag5+/4LNx/sOfs9v+&#10;yT+zX8Vxp3xl8eQqmoTaSwa68OaHIrCW434IgnnH7qJhiVQzyoUZY3r8PP2Bf+Cunxk/ZX+Atz+y&#10;9r9g3ijwVpPxE0D4geF9HuroRf2bqWl6hFdzwxyBGYRXSRhWUkqjxq6KC8u/5u/aj/aQ+Jv7X37Q&#10;3jD9pn4x6s154j8aa9canqDeY7RweYxKW8W9iVhiTbFGmTsjjVRwKAOf+G/w98d/G34n6D8KPh5o&#10;0+seJvFuvWulaJp6yASXt9dTLFDGGcgbnkdRliBzkkda/sH/AOCIX/BJnwH/AMEn/wBke18ACKO8&#10;+Ini2G11H4n66k/mJPfrGdtrCcD/AEa38yRI+AWLSOcF8D88P+DSf/gjjp/hnwza/wDBU79oXwvd&#10;prmoC4tfhPpOoQPGtvZOqo+r7GUFmlBljhbJQxM0gB3oy/u3QADg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gX/AIOHv+CXfw1/&#10;4KNfsOav4i1LxBpPhnxr8LNNvvEHhPxdqylYIIY4fMu7O4cHKQTJCuXw3lvGj7W2lW++q/BP/g77&#10;/wCCseueHJtN/wCCX/wI8XXtm95p8erfFi+027VFlt5d32bSGK/PyF8+ZThSjwL8+51UA/Anw3dw&#10;WVzcPcy7Q9jMi+7FSAK+zP8Ag39/4J2/Dr/gpR/wUW8P/CD4xa/bQ+EfDljJ4l8R6K915U2vW9rL&#10;EP7PjwyviR5FEjIQ6wiQqVbDLxv/AAT6/wCCMP7f3/BTDQte8X/sx/CeOTQtB026nXxB4ivPsFjq&#10;N3CmV062mdSsl1IxCKCViUnMskS5YcJ8Ivif+1l/wSm/bXsfGdhp2seB/iV8NfESpq2h6iskDOEZ&#10;TLZ3KAjzbeeP5WGSskcgZSQVagD+3vSdK03QtLttE0axitbOzt0gtbaCMKkMaKFVFA4AAAAHoKsV&#10;4/8AsH/tqfBz/goP+yv4T/as+B2rfaNH8SWObqzmXbcaXfJ8lzYzr/DLFKGQ4yrgK6M6Ojt7B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Q/tqft0/syf8E+/gtf/AB2/ai+JNroOk2sMhsbPcr32rTquRbWkGQ08rEgADCruBdkXLD8YdZ/4&#10;PfrseNvL8Pf8E+Y28O+fH+8vfH5W+8rjedq2hj3dcfNjpnFeZ/8AByZr3xE/4KN/8F2/hv8A8Ezv&#10;DGpLo1j4dj0bw7Y3F5teL7dq4ivbm/wAGIFvNaxiNm+9asQV8w1+0XwY/wCCJ/8AwSn+B3wwsfhV&#10;4e/YP+GOsWljB5bar4u8G2Wr6lcsRhpJbu6ieVmPXhgAT8oXpQB4L4F/4Oa/2Avid/wTp8b/ALbG&#10;h+K7XQvFPgzS5FuvhP4ivkGrSam5EdnBEkfzXME0rx/v4gURC7SeV5cmz8Qv+CT3/BPT46/8HAf/&#10;AAUS8TfGT9pfxRrMvhX+138QfFrxlbwKjXMkj5j0y3PCRPKB5aBAVghjJCYVFND/AIOV/wDgnn8F&#10;/wDgnN/wUZ/4QL9nrT/7N8IeNPBdn4p0zw+r7k0Z5bm6tZbWPJLGLfaGRS3QS7cnZmv6Ef8Ag3u/&#10;YOvf+Cf3/BMHwP8ADzxTYzWvirxkv/CY+MbS4heOW1v7+CAi2kR8FZIbeK3gcYGHibr1IB714g8U&#10;/s3f8E6fgX4J8BeHvAa+G/BcfiPR/BvhfQ/DOmr5drcX90ttbgruX5TNJukkJLEsztuYkn46/wCD&#10;hr/giD4I/wCClvwC1L43fBrwja2vx18GaS0/h/UIZBC3iO1iVnbSbgn5XZhnyJHxsk2qXSN5DXun&#10;/BYL/kiPwu/7OS+Hv/p+tq+sqAP5q/8Ag1P/AOCvvhv9j74la9/wT8/aq8T2PhzwX4ovp9S8Na9r&#10;lx9mj0TWkQLNazs+Fjinjj4ZiuyWIKc+blfor9tH/g9D+GXw7+JWpeAv2LP2Ym8caXpd5cWp8ZeK&#10;taaxtr9o32rPa28KPI8D4ZlaRo3KlCUU5UfBv/B1x+xNov7KX/BUDUvih4H8NSad4d+MWl/8JQgU&#10;kwnVjIY9S2fLwXmC3DqWYhrokbVZFH7mf8EYP+CO/wCxf+xT+yD4D8T6b8HvDniT4g+IvClnqfib&#10;x9relQ3l7PcXUCyyQ28kiZt7ZfM8tY4wu5EUyF3y5APnv/glf/wdjfs//tt/F+z/AGff2ofhTD8J&#10;fEWsSFPD+vHxDHcaJcuEz5M00wie2lYjCAq6MTgspxu/XSvwN/4Os/8Agiv+zR8Kv2f1/wCCi/7L&#10;/gfRfAl/o+sWun+O/DOh6ctrY6rDdSrDDdxRR4jhnSUqrhVAlWUsSGj/AHn6gf8ABDL9pjxj+17/&#10;AMEnfgp8ePiHeXV1rt/4Zn07Vr6+uPNmvLjTr24017l2wMtKbTzDnn5+STkkA+s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nV/4OkPgJ8a/2FP+&#10;Cofw6/4K8/AjT5pbfV5dLuLrULyNprWy8Q6WFijhlCbCkE9nFbgLuDM0dxhlyuPtrQ/+Dv3/AIJN&#10;3/wGk+J+s3njnT/FkKqv/CtT4VllvpZDjlLpf9D8sE8s8yPgEiMnCn9MPil8Kvhr8bvh/qvwq+L/&#10;AIE0rxN4b1y0a21bQ9askuLa6ibqro4IPqD1BAIIIBr4C1H/AINS/wDgi/qHiqXxOvwE8QW6yXnn&#10;/wBl23ji/W1T5s+WFMhbZ2xuzjvQB+VH7K3hv47f8HKX/Bcyw/a48d/DDVbb4OeD9YtJNWj1CRbm&#10;00XRbBXuLTSN5MaySXNx99IwShvJZSGVSW/pzRFjRY0UKqjCqo4FcR+zt+zb8Cv2TPhPpvwN/Zx+&#10;GGl+EPCmkhvsOjaTCVjVmYs7sxJaSRmJLSOzMx5JNdxQB4v+3H+zR4o/ak+H3g/wh4U16x0+bw78&#10;VvDPiq5lv1crLb6ZqUV3LEu0H53WMqueMnnivaKKKAPz7/4OQ/8Agmdq/wDwUd/4J/X0fws8G2up&#10;/Er4b3UniHwZ/o4N3dRCPF7p0DhS2biJVIiBCyTW9vu5VSPzZ/4Io/8AB0L4b/Ys+Clr+xJ/wUj8&#10;G+Kms/AqppXhHxRo+lrNd6faRMIhp19bM0bgW4GFkXc+xdjJlQW/oqP0r5Q/bZ/4Ij/8E0P+CgXi&#10;ib4hftFfs1abN4quRGLzxZ4fuJNM1G7VFVFE8tuy/aCEVEDSh2VEVQQoAoA/Ez/guN/wXmuP+Cyu&#10;leFv+CeX/BPL4PeLLrQdb8U28+oSX1gF1PxPeJxaWcNtFI4jgWVmlbeSzvHC37oRsH/dr/gk5+x/&#10;qP7Bf/BOn4T/ALKOvJt1bwt4bLa9Gt0JlTUrueW9vFV14Ki5uZguCRgAAkYJyf2Jf+COP/BOT/gn&#10;xqqeK/2Zf2Z9G03xJHCYl8X6sX1DVUUh1YR3NwXaAMrsrCLYHXAbdgY+n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d/bU/ac1f&#10;9lXwH4T8YaN4UttXk8SfFDw34UmhurhohBFqeoRWjzgqDloxJuC9CRgkV7FXiX7dvwj8N/GT4d+D&#10;dD8T3t9bw6V8WvC+tW7WEiKzXFpqUU8atvRgULKAwABI6EHmvb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Ibae7LjAAAADgEAAA8AAABkcnMvZG93&#10;bnJldi54bWxMj8FqwzAMhu+DvYPRYLfWcTJvJY1TStl2KoO2g9Gbm6hJaGyH2E3St5962m6/0Mev&#10;T9lqMi0bsPeNswrEPAKGtnBlYysF34eP2QKYD9qWunUWFdzQwyp/fMh0WrrR7nDYh4pRifWpVlCH&#10;0KWc+6JGo/3cdWhpd3a90YHGvuJlr0cqNy2Po+iVG91YulDrDjc1Fpf91Sj4HPW4TsT7sL2cN7fj&#10;QX79bAUq9fw0rZfAAk7hD4a7PqlDTk4nd7WlZ62C2ZtMCKUgEimB3REhZAzsREm+LGLgecb/v5H/&#10;AgAA//8DAFBLAwQUAAYACAAAACEAAwG2uAcBAADwAQAAGQAAAGRycy9fcmVscy9lMm9Eb2MueG1s&#10;LnJlbHOskU1LAzEQhu+C/yHkns1uBVFpthcVevAi9QfEZDabbr5Isv34906VgoWCF48zwzzv+84s&#10;VwfvyA5ysTEI2jUtJRBU1DYYQT82r+yBklJl0NLFAIIeodBVf3uzfAcnKy6V0aZCkBKKoGOt6Ynz&#10;okbwsjQxQcDJELOXFctseJJqkgb4om3vef7NoP0Fk6y1oHmtF5RsjgmV/2bHYbAKnqOaPYR6RYKP&#10;SMrOhgmhMhuoP9iCnvf7fYOp9ekUjYqeIyrbiWOPTbOrc57ZDpgcnZzYp3XGFsvU492Z9BY1mnw5&#10;VMhBOsqvp+n+M431eMmzvqAetJX8u9k12wTmZIJf/Kn/AgAA//8DAFBLAQItABQABgAIAAAAIQCK&#10;FT+YDAEAABUCAAATAAAAAAAAAAAAAAAAAAAAAABbQ29udGVudF9UeXBlc10ueG1sUEsBAi0AFAAG&#10;AAgAAAAhADj9If/WAAAAlAEAAAsAAAAAAAAAAAAAAAAAPQEAAF9yZWxzLy5yZWxzUEsBAi0AFAAG&#10;AAgAAAAhABumxX70AwAASA0AAA4AAAAAAAAAAAAAAAAAPAIAAGRycy9lMm9Eb2MueG1sUEsBAi0A&#10;CgAAAAAAAAAhAHEP+AHckAsA3JALABUAAAAAAAAAAAAAAAAAXAYAAGRycy9tZWRpYS9pbWFnZTEu&#10;anBlZ1BLAQItABQABgAIAAAAIQCG2nuy4wAAAA4BAAAPAAAAAAAAAAAAAAAAAGuXCwBkcnMvZG93&#10;bnJldi54bWxQSwECLQAUAAYACAAAACEAAwG2uAcBAADwAQAAGQAAAAAAAAAAAAAAAAB7mAsAZHJz&#10;L19yZWxzL2Uyb0RvYy54bWwucmVsc1BLBQYAAAAABgAGAH0BAAC5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3323;top:51192;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Cs w:val="20"/>
                          </w:rPr>
                        </w:pPr>
                        <w:r w:rsidRPr="000661E9">
                          <w:rPr>
                            <w:color w:val="808080" w:themeColor="background1" w:themeShade="80"/>
                            <w:szCs w:val="20"/>
                          </w:rPr>
                          <w:t>OPTİK FORMU</w:t>
                        </w:r>
                        <w:r w:rsidR="000661E9">
                          <w:rPr>
                            <w:color w:val="808080" w:themeColor="background1" w:themeShade="80"/>
                            <w:szCs w:val="20"/>
                          </w:rPr>
                          <w:t xml:space="preserve"> FOTOKOPİ İLE (A4 </w:t>
                        </w:r>
                        <w:proofErr w:type="gramStart"/>
                        <w:r w:rsidR="000661E9">
                          <w:rPr>
                            <w:color w:val="808080" w:themeColor="background1" w:themeShade="80"/>
                            <w:szCs w:val="20"/>
                          </w:rPr>
                          <w:t>KAĞIDI</w:t>
                        </w:r>
                        <w:proofErr w:type="gramEnd"/>
                        <w:r w:rsidR="000661E9">
                          <w:rPr>
                            <w:color w:val="808080" w:themeColor="background1" w:themeShade="80"/>
                            <w:szCs w:val="20"/>
                          </w:rPr>
                          <w:t>) ÇOĞALTTIKTAN</w:t>
                        </w:r>
                        <w:r w:rsidR="000661E9" w:rsidRPr="000661E9">
                          <w:rPr>
                            <w:color w:val="808080" w:themeColor="background1" w:themeShade="80"/>
                            <w:szCs w:val="20"/>
                          </w:rPr>
                          <w:t xml:space="preserve"> SONRA BURADAN KESEBİLİRSİNİZ</w:t>
                        </w:r>
                        <w:r w:rsidR="000661E9">
                          <w:rPr>
                            <w:color w:val="808080" w:themeColor="background1" w:themeShade="80"/>
                            <w:szCs w:val="20"/>
                          </w:rPr>
                          <w:t>.</w:t>
                        </w:r>
                      </w:p>
                    </w:txbxContent>
                  </v:textbox>
                </v:shape>
                <v:shape id="Metin Kutusu 2" o:spid="_x0000_s1029" type="#_x0000_t202" style="position:absolute;left:3906;top:1748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37B47B2B" w14:textId="77777777" w:rsidR="00D650E9" w:rsidRPr="001B0C3D" w:rsidRDefault="00D650E9" w:rsidP="00D650E9">
                        <w:pPr>
                          <w:pStyle w:val="stBilgi"/>
                          <w:jc w:val="center"/>
                          <w:rPr>
                            <w:szCs w:val="20"/>
                          </w:rPr>
                        </w:pPr>
                        <w:r w:rsidRPr="001B0C3D">
                          <w:rPr>
                            <w:szCs w:val="20"/>
                          </w:rPr>
                          <w:t>DİN KÜLTÜRÜ VE AHLAK BİLGİSİ</w:t>
                        </w:r>
                      </w:p>
                      <w:p w14:paraId="21E6016E" w14:textId="3B86D0C0" w:rsidR="00D650E9" w:rsidRPr="001B0C3D" w:rsidRDefault="008A2A28" w:rsidP="00D650E9">
                        <w:pPr>
                          <w:pStyle w:val="stBilgi"/>
                          <w:jc w:val="center"/>
                          <w:rPr>
                            <w:szCs w:val="20"/>
                          </w:rPr>
                        </w:pPr>
                        <w:r>
                          <w:rPr>
                            <w:szCs w:val="20"/>
                          </w:rPr>
                          <w:t>4</w:t>
                        </w:r>
                        <w:r w:rsidR="00D650E9" w:rsidRPr="001B0C3D">
                          <w:rPr>
                            <w:szCs w:val="20"/>
                          </w:rPr>
                          <w:t xml:space="preserve">. Sınıf </w:t>
                        </w:r>
                        <w:r w:rsidR="00E41FF5">
                          <w:rPr>
                            <w:szCs w:val="20"/>
                          </w:rPr>
                          <w:t>1</w:t>
                        </w:r>
                        <w:r w:rsidR="00D650E9" w:rsidRPr="001B0C3D">
                          <w:rPr>
                            <w:szCs w:val="20"/>
                          </w:rPr>
                          <w:t>.Dönem 1. Yazılı / Sınav Soruları</w:t>
                        </w:r>
                      </w:p>
                    </w:txbxContent>
                  </v:textbox>
                </v:shape>
                <v:shape id="Metin Kutusu 2" o:spid="_x0000_s1030" type="#_x0000_t202" style="position:absolute;left:4179;top:71527;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FD1A684" w14:textId="77777777" w:rsidR="00D650E9" w:rsidRPr="001B0C3D" w:rsidRDefault="00D650E9" w:rsidP="00D650E9">
                        <w:pPr>
                          <w:pStyle w:val="stBilgi"/>
                          <w:jc w:val="center"/>
                          <w:rPr>
                            <w:szCs w:val="20"/>
                          </w:rPr>
                        </w:pPr>
                        <w:r w:rsidRPr="001B0C3D">
                          <w:rPr>
                            <w:szCs w:val="20"/>
                          </w:rPr>
                          <w:t>DİN KÜLTÜRÜ VE AHLAK BİLGİSİ</w:t>
                        </w:r>
                      </w:p>
                      <w:p w14:paraId="78EDC95A" w14:textId="1AD56A93" w:rsidR="00D650E9" w:rsidRPr="001B0C3D" w:rsidRDefault="008A2A28" w:rsidP="00D650E9">
                        <w:pPr>
                          <w:pStyle w:val="stBilgi"/>
                          <w:jc w:val="center"/>
                          <w:rPr>
                            <w:szCs w:val="20"/>
                          </w:rPr>
                        </w:pPr>
                        <w:r>
                          <w:rPr>
                            <w:szCs w:val="20"/>
                          </w:rPr>
                          <w:t>4</w:t>
                        </w:r>
                        <w:r w:rsidR="00D650E9" w:rsidRPr="001B0C3D">
                          <w:rPr>
                            <w:szCs w:val="20"/>
                          </w:rPr>
                          <w:t xml:space="preserve">. Sınıf </w:t>
                        </w:r>
                        <w:r w:rsidR="00E41FF5">
                          <w:rPr>
                            <w:szCs w:val="20"/>
                          </w:rPr>
                          <w:t>1</w:t>
                        </w:r>
                        <w:r w:rsidR="00D650E9" w:rsidRPr="001B0C3D">
                          <w:rPr>
                            <w:szCs w:val="20"/>
                          </w:rPr>
                          <w:t>.Dönem 1. Yazılı / Sınav Soruları</w:t>
                        </w:r>
                      </w:p>
                    </w:txbxContent>
                  </v:textbox>
                </v:shape>
              </v:group>
            </w:pict>
          </mc:Fallback>
        </mc:AlternateContent>
      </w:r>
    </w:p>
    <w:p w14:paraId="3D66E013" w14:textId="2EAF0628" w:rsidR="00627516" w:rsidRDefault="00627516" w:rsidP="00BC3DF9">
      <w:pPr>
        <w:pStyle w:val="SEENEKLER"/>
        <w:numPr>
          <w:ilvl w:val="0"/>
          <w:numId w:val="0"/>
        </w:numPr>
        <w:ind w:left="527" w:hanging="357"/>
      </w:pPr>
    </w:p>
    <w:p w14:paraId="0B8BEA6D" w14:textId="11AD0C6D" w:rsidR="00627516" w:rsidRDefault="00627516" w:rsidP="00BC3DF9">
      <w:pPr>
        <w:pStyle w:val="SEENEKLER"/>
        <w:numPr>
          <w:ilvl w:val="0"/>
          <w:numId w:val="0"/>
        </w:numPr>
        <w:ind w:left="527" w:hanging="357"/>
      </w:pPr>
    </w:p>
    <w:p w14:paraId="36C2673F" w14:textId="32C33422" w:rsidR="00627516" w:rsidRDefault="00627516" w:rsidP="00BC3DF9">
      <w:pPr>
        <w:pStyle w:val="SEENEKLER"/>
        <w:numPr>
          <w:ilvl w:val="0"/>
          <w:numId w:val="0"/>
        </w:numPr>
        <w:ind w:left="527" w:hanging="357"/>
      </w:pPr>
    </w:p>
    <w:p w14:paraId="1F3BEEA0" w14:textId="593E22DA" w:rsidR="00627516" w:rsidRDefault="00627516" w:rsidP="00BC3DF9">
      <w:pPr>
        <w:pStyle w:val="SEENEKLER"/>
        <w:numPr>
          <w:ilvl w:val="0"/>
          <w:numId w:val="0"/>
        </w:numPr>
        <w:ind w:left="527" w:hanging="357"/>
      </w:pPr>
    </w:p>
    <w:p w14:paraId="3FCBDDE9" w14:textId="0B0D0FE3" w:rsidR="00627516" w:rsidRDefault="00627516" w:rsidP="00BC3DF9">
      <w:pPr>
        <w:pStyle w:val="SEENEKLER"/>
        <w:numPr>
          <w:ilvl w:val="0"/>
          <w:numId w:val="0"/>
        </w:numPr>
        <w:ind w:left="527" w:hanging="357"/>
      </w:pPr>
    </w:p>
    <w:p w14:paraId="0F271B95" w14:textId="401F60A5" w:rsidR="00627516" w:rsidRDefault="00627516" w:rsidP="00BC3DF9">
      <w:pPr>
        <w:pStyle w:val="SEENEKLER"/>
        <w:numPr>
          <w:ilvl w:val="0"/>
          <w:numId w:val="0"/>
        </w:numPr>
        <w:ind w:left="527" w:hanging="357"/>
      </w:pPr>
    </w:p>
    <w:p w14:paraId="16B56583" w14:textId="480420BD" w:rsidR="00627516" w:rsidRDefault="00627516" w:rsidP="00BC3DF9">
      <w:pPr>
        <w:pStyle w:val="SEENEKLER"/>
        <w:numPr>
          <w:ilvl w:val="0"/>
          <w:numId w:val="0"/>
        </w:numPr>
        <w:ind w:left="527" w:hanging="357"/>
      </w:pPr>
    </w:p>
    <w:p w14:paraId="6168DDCE" w14:textId="0F121E4D" w:rsidR="00627516" w:rsidRDefault="00627516" w:rsidP="00BC3DF9">
      <w:pPr>
        <w:pStyle w:val="SEENEKLER"/>
        <w:numPr>
          <w:ilvl w:val="0"/>
          <w:numId w:val="0"/>
        </w:numPr>
        <w:ind w:left="527" w:hanging="357"/>
      </w:pPr>
    </w:p>
    <w:p w14:paraId="45212A1E" w14:textId="245998F1" w:rsidR="00627516" w:rsidRDefault="00627516" w:rsidP="00BC3DF9">
      <w:pPr>
        <w:pStyle w:val="SEENEKLER"/>
        <w:numPr>
          <w:ilvl w:val="0"/>
          <w:numId w:val="0"/>
        </w:numPr>
        <w:ind w:left="527" w:hanging="357"/>
      </w:pPr>
    </w:p>
    <w:p w14:paraId="1C4D1970" w14:textId="54D5A6E4" w:rsidR="00627516" w:rsidRDefault="00627516" w:rsidP="00BC3DF9">
      <w:pPr>
        <w:pStyle w:val="SEENEKLER"/>
        <w:numPr>
          <w:ilvl w:val="0"/>
          <w:numId w:val="0"/>
        </w:numPr>
        <w:ind w:left="527" w:hanging="357"/>
      </w:pPr>
    </w:p>
    <w:p w14:paraId="2370646D" w14:textId="29C97D25" w:rsidR="00627516" w:rsidRDefault="00627516" w:rsidP="00BC3DF9">
      <w:pPr>
        <w:pStyle w:val="SEENEKLER"/>
        <w:numPr>
          <w:ilvl w:val="0"/>
          <w:numId w:val="0"/>
        </w:numPr>
        <w:ind w:left="527" w:hanging="357"/>
      </w:pPr>
    </w:p>
    <w:p w14:paraId="31D2BC39" w14:textId="2614F5F9" w:rsidR="00627516" w:rsidRDefault="00627516" w:rsidP="00BC3DF9">
      <w:pPr>
        <w:pStyle w:val="SEENEKLER"/>
        <w:numPr>
          <w:ilvl w:val="0"/>
          <w:numId w:val="0"/>
        </w:numPr>
        <w:ind w:left="527" w:hanging="357"/>
      </w:pPr>
    </w:p>
    <w:p w14:paraId="1611FBC2" w14:textId="4AF40224" w:rsidR="00627516" w:rsidRDefault="00627516" w:rsidP="00BC3DF9">
      <w:pPr>
        <w:pStyle w:val="SEENEKLER"/>
        <w:numPr>
          <w:ilvl w:val="0"/>
          <w:numId w:val="0"/>
        </w:numPr>
        <w:ind w:left="527" w:hanging="357"/>
      </w:pPr>
    </w:p>
    <w:p w14:paraId="0E02EF8E" w14:textId="21ACD136" w:rsidR="00627516" w:rsidRDefault="00627516" w:rsidP="00BC3DF9">
      <w:pPr>
        <w:pStyle w:val="SEENEKLER"/>
        <w:numPr>
          <w:ilvl w:val="0"/>
          <w:numId w:val="0"/>
        </w:numPr>
        <w:ind w:left="527" w:hanging="357"/>
      </w:pPr>
    </w:p>
    <w:p w14:paraId="7DE2C80D" w14:textId="002186D9" w:rsidR="00627516" w:rsidRDefault="00627516" w:rsidP="00BC3DF9">
      <w:pPr>
        <w:pStyle w:val="SEENEKLER"/>
        <w:numPr>
          <w:ilvl w:val="0"/>
          <w:numId w:val="0"/>
        </w:numPr>
        <w:ind w:left="527" w:hanging="357"/>
      </w:pPr>
    </w:p>
    <w:p w14:paraId="213EEA82" w14:textId="05B72F22" w:rsidR="00627516" w:rsidRDefault="00627516" w:rsidP="00BC3DF9">
      <w:pPr>
        <w:pStyle w:val="SEENEKLER"/>
        <w:numPr>
          <w:ilvl w:val="0"/>
          <w:numId w:val="0"/>
        </w:numPr>
        <w:ind w:left="527" w:hanging="357"/>
      </w:pPr>
    </w:p>
    <w:p w14:paraId="5F97EC2A" w14:textId="624BE5AA" w:rsidR="00627516" w:rsidRDefault="00627516" w:rsidP="00BC3DF9">
      <w:pPr>
        <w:pStyle w:val="SEENEKLER"/>
        <w:numPr>
          <w:ilvl w:val="0"/>
          <w:numId w:val="0"/>
        </w:numPr>
        <w:ind w:left="527" w:hanging="357"/>
      </w:pPr>
    </w:p>
    <w:p w14:paraId="14B6A5DE" w14:textId="3E05F9D5" w:rsidR="00627516" w:rsidRDefault="00627516" w:rsidP="00BC3DF9">
      <w:pPr>
        <w:pStyle w:val="SEENEKLER"/>
        <w:numPr>
          <w:ilvl w:val="0"/>
          <w:numId w:val="0"/>
        </w:numPr>
        <w:ind w:left="527" w:hanging="357"/>
      </w:pPr>
    </w:p>
    <w:p w14:paraId="064E4576" w14:textId="03CB749F" w:rsidR="00627516" w:rsidRDefault="00627516" w:rsidP="00BC3DF9">
      <w:pPr>
        <w:pStyle w:val="SEENEKLER"/>
        <w:numPr>
          <w:ilvl w:val="0"/>
          <w:numId w:val="0"/>
        </w:numPr>
        <w:ind w:left="527" w:hanging="357"/>
      </w:pPr>
    </w:p>
    <w:p w14:paraId="2F45A672" w14:textId="1E0F1D1C" w:rsidR="00627516" w:rsidRDefault="00627516" w:rsidP="00BC3DF9">
      <w:pPr>
        <w:pStyle w:val="SEENEKLER"/>
        <w:numPr>
          <w:ilvl w:val="0"/>
          <w:numId w:val="0"/>
        </w:numPr>
        <w:ind w:left="527" w:hanging="357"/>
      </w:pPr>
    </w:p>
    <w:p w14:paraId="44DC8FC4" w14:textId="5C842ED0" w:rsidR="00627516" w:rsidRDefault="00627516" w:rsidP="00BC3DF9">
      <w:pPr>
        <w:pStyle w:val="SEENEKLER"/>
        <w:numPr>
          <w:ilvl w:val="0"/>
          <w:numId w:val="0"/>
        </w:numPr>
        <w:ind w:left="527" w:hanging="357"/>
      </w:pPr>
    </w:p>
    <w:p w14:paraId="5604CEE2" w14:textId="11818E78" w:rsidR="00627516" w:rsidRDefault="00627516" w:rsidP="00BC3DF9">
      <w:pPr>
        <w:pStyle w:val="SEENEKLER"/>
        <w:numPr>
          <w:ilvl w:val="0"/>
          <w:numId w:val="0"/>
        </w:numPr>
        <w:ind w:left="527" w:hanging="357"/>
      </w:pPr>
    </w:p>
    <w:p w14:paraId="32434752" w14:textId="5C637FD0" w:rsidR="00627516" w:rsidRDefault="00627516" w:rsidP="00BC3DF9">
      <w:pPr>
        <w:pStyle w:val="SEENEKLER"/>
        <w:numPr>
          <w:ilvl w:val="0"/>
          <w:numId w:val="0"/>
        </w:numPr>
        <w:ind w:left="527" w:hanging="357"/>
      </w:pPr>
    </w:p>
    <w:p w14:paraId="45527ABA" w14:textId="083B0B0A" w:rsidR="00627516" w:rsidRDefault="00627516" w:rsidP="00BC3DF9">
      <w:pPr>
        <w:pStyle w:val="SEENEKLER"/>
        <w:numPr>
          <w:ilvl w:val="0"/>
          <w:numId w:val="0"/>
        </w:numPr>
        <w:ind w:left="527" w:hanging="357"/>
      </w:pPr>
    </w:p>
    <w:p w14:paraId="5C232D76" w14:textId="4C93F5DD" w:rsidR="00627516" w:rsidRDefault="00627516" w:rsidP="00BC3DF9">
      <w:pPr>
        <w:pStyle w:val="SEENEKLER"/>
        <w:numPr>
          <w:ilvl w:val="0"/>
          <w:numId w:val="0"/>
        </w:numPr>
        <w:ind w:left="527" w:hanging="357"/>
      </w:pPr>
    </w:p>
    <w:p w14:paraId="634BEBA3" w14:textId="729BA993" w:rsidR="00627516" w:rsidRDefault="00627516" w:rsidP="00BC3DF9">
      <w:pPr>
        <w:pStyle w:val="SEENEKLER"/>
        <w:numPr>
          <w:ilvl w:val="0"/>
          <w:numId w:val="0"/>
        </w:numPr>
        <w:ind w:left="527" w:hanging="357"/>
      </w:pPr>
    </w:p>
    <w:p w14:paraId="58C552AE" w14:textId="2501B4CE" w:rsidR="00627516" w:rsidRDefault="00627516" w:rsidP="00BC3DF9">
      <w:pPr>
        <w:pStyle w:val="SEENEKLER"/>
        <w:numPr>
          <w:ilvl w:val="0"/>
          <w:numId w:val="0"/>
        </w:numPr>
        <w:ind w:left="527" w:hanging="357"/>
      </w:pPr>
    </w:p>
    <w:p w14:paraId="4D820346" w14:textId="0FC4765D" w:rsidR="00627516" w:rsidRDefault="00627516" w:rsidP="00BC3DF9">
      <w:pPr>
        <w:pStyle w:val="SEENEKLER"/>
        <w:numPr>
          <w:ilvl w:val="0"/>
          <w:numId w:val="0"/>
        </w:numPr>
        <w:ind w:left="527" w:hanging="357"/>
      </w:pPr>
    </w:p>
    <w:p w14:paraId="7EFD90C4" w14:textId="60A7BE3D" w:rsidR="00627516" w:rsidRDefault="00627516" w:rsidP="00BC3DF9">
      <w:pPr>
        <w:pStyle w:val="SEENEKLER"/>
        <w:numPr>
          <w:ilvl w:val="0"/>
          <w:numId w:val="0"/>
        </w:numPr>
        <w:ind w:left="527" w:hanging="357"/>
      </w:pPr>
    </w:p>
    <w:p w14:paraId="1E3A20ED" w14:textId="370DD3C1" w:rsidR="00627516" w:rsidRDefault="00627516" w:rsidP="00BC3DF9">
      <w:pPr>
        <w:pStyle w:val="SEENEKLER"/>
        <w:numPr>
          <w:ilvl w:val="0"/>
          <w:numId w:val="0"/>
        </w:numPr>
        <w:ind w:left="527" w:hanging="357"/>
      </w:pPr>
    </w:p>
    <w:p w14:paraId="28815AAC" w14:textId="05803DDF" w:rsidR="00627516" w:rsidRDefault="00627516" w:rsidP="00BC3DF9">
      <w:pPr>
        <w:pStyle w:val="SEENEKLER"/>
        <w:numPr>
          <w:ilvl w:val="0"/>
          <w:numId w:val="0"/>
        </w:numPr>
        <w:ind w:left="527" w:hanging="357"/>
      </w:pPr>
    </w:p>
    <w:p w14:paraId="23D24F22" w14:textId="56328AE4" w:rsidR="00627516" w:rsidRDefault="00627516" w:rsidP="00BC3DF9">
      <w:pPr>
        <w:pStyle w:val="SEENEKLER"/>
        <w:numPr>
          <w:ilvl w:val="0"/>
          <w:numId w:val="0"/>
        </w:numPr>
        <w:ind w:left="527" w:hanging="357"/>
      </w:pPr>
    </w:p>
    <w:p w14:paraId="6C0727DD" w14:textId="69913DB9" w:rsidR="00627516" w:rsidRDefault="00627516" w:rsidP="00BC3DF9">
      <w:pPr>
        <w:pStyle w:val="SEENEKLER"/>
        <w:numPr>
          <w:ilvl w:val="0"/>
          <w:numId w:val="0"/>
        </w:numPr>
        <w:ind w:left="527" w:hanging="357"/>
      </w:pPr>
    </w:p>
    <w:p w14:paraId="03F9C68A" w14:textId="204257EE" w:rsidR="00627516" w:rsidRDefault="00627516" w:rsidP="00BC3DF9">
      <w:pPr>
        <w:pStyle w:val="SEENEKLER"/>
        <w:numPr>
          <w:ilvl w:val="0"/>
          <w:numId w:val="0"/>
        </w:numPr>
        <w:ind w:left="527" w:hanging="357"/>
      </w:pPr>
    </w:p>
    <w:p w14:paraId="2C33F6FD" w14:textId="60972438" w:rsidR="00627516" w:rsidRDefault="00627516" w:rsidP="00BC3DF9">
      <w:pPr>
        <w:pStyle w:val="SEENEKLER"/>
        <w:numPr>
          <w:ilvl w:val="0"/>
          <w:numId w:val="0"/>
        </w:numPr>
        <w:ind w:left="527" w:hanging="357"/>
      </w:pPr>
    </w:p>
    <w:p w14:paraId="21557028" w14:textId="65BC7304" w:rsidR="00627516" w:rsidRDefault="00627516" w:rsidP="00BC3DF9">
      <w:pPr>
        <w:pStyle w:val="SEENEKLER"/>
        <w:numPr>
          <w:ilvl w:val="0"/>
          <w:numId w:val="0"/>
        </w:numPr>
        <w:ind w:left="527" w:hanging="357"/>
      </w:pPr>
    </w:p>
    <w:p w14:paraId="09953B0C" w14:textId="3D06DFA0" w:rsidR="00627516" w:rsidRDefault="00627516" w:rsidP="00BC3DF9">
      <w:pPr>
        <w:pStyle w:val="SEENEKLER"/>
        <w:numPr>
          <w:ilvl w:val="0"/>
          <w:numId w:val="0"/>
        </w:numPr>
        <w:ind w:left="527" w:hanging="357"/>
      </w:pPr>
    </w:p>
    <w:p w14:paraId="4BBDD3AB" w14:textId="4C6E1918" w:rsidR="00627516" w:rsidRDefault="00627516" w:rsidP="00BC3DF9">
      <w:pPr>
        <w:pStyle w:val="SEENEKLER"/>
        <w:numPr>
          <w:ilvl w:val="0"/>
          <w:numId w:val="0"/>
        </w:numPr>
        <w:ind w:left="527" w:hanging="357"/>
      </w:pPr>
    </w:p>
    <w:p w14:paraId="36C57C9E" w14:textId="514A9D80" w:rsidR="00627516" w:rsidRDefault="00627516" w:rsidP="00BC3DF9">
      <w:pPr>
        <w:pStyle w:val="SEENEKLER"/>
        <w:numPr>
          <w:ilvl w:val="0"/>
          <w:numId w:val="0"/>
        </w:numPr>
        <w:ind w:left="527" w:hanging="357"/>
      </w:pPr>
    </w:p>
    <w:p w14:paraId="36892B1E" w14:textId="4747DBCA" w:rsidR="00627516" w:rsidRDefault="00627516" w:rsidP="00BC3DF9">
      <w:pPr>
        <w:pStyle w:val="SEENEKLER"/>
        <w:numPr>
          <w:ilvl w:val="0"/>
          <w:numId w:val="0"/>
        </w:numPr>
        <w:ind w:left="527" w:hanging="357"/>
      </w:pPr>
    </w:p>
    <w:p w14:paraId="2AC7AF92" w14:textId="49A7500D" w:rsidR="00627516" w:rsidRDefault="00627516" w:rsidP="00BC3DF9">
      <w:pPr>
        <w:pStyle w:val="SEENEKLER"/>
        <w:numPr>
          <w:ilvl w:val="0"/>
          <w:numId w:val="0"/>
        </w:numPr>
        <w:ind w:left="527" w:hanging="357"/>
      </w:pPr>
    </w:p>
    <w:p w14:paraId="32B6DEA9" w14:textId="2C88CE5D" w:rsidR="00627516" w:rsidRDefault="00627516" w:rsidP="00BC3DF9">
      <w:pPr>
        <w:pStyle w:val="SEENEKLER"/>
        <w:numPr>
          <w:ilvl w:val="0"/>
          <w:numId w:val="0"/>
        </w:numPr>
        <w:ind w:left="527" w:hanging="357"/>
      </w:pPr>
    </w:p>
    <w:p w14:paraId="17619EE1" w14:textId="1718D018" w:rsidR="00627516" w:rsidRDefault="00627516" w:rsidP="00BC3DF9">
      <w:pPr>
        <w:pStyle w:val="SEENEKLER"/>
        <w:numPr>
          <w:ilvl w:val="0"/>
          <w:numId w:val="0"/>
        </w:numPr>
        <w:ind w:left="527" w:hanging="357"/>
      </w:pPr>
    </w:p>
    <w:p w14:paraId="2DF3DE98" w14:textId="7FAF37B2" w:rsidR="00627516" w:rsidRDefault="00627516" w:rsidP="00BC3DF9">
      <w:pPr>
        <w:pStyle w:val="SEENEKLER"/>
        <w:numPr>
          <w:ilvl w:val="0"/>
          <w:numId w:val="0"/>
        </w:numPr>
        <w:ind w:left="527" w:hanging="357"/>
      </w:pPr>
    </w:p>
    <w:p w14:paraId="7FF896A1" w14:textId="7EB79F23" w:rsidR="00627516" w:rsidRDefault="00627516" w:rsidP="00BC3DF9">
      <w:pPr>
        <w:pStyle w:val="SEENEKLER"/>
        <w:numPr>
          <w:ilvl w:val="0"/>
          <w:numId w:val="0"/>
        </w:numPr>
        <w:ind w:left="527" w:hanging="357"/>
      </w:pPr>
    </w:p>
    <w:p w14:paraId="6560FD45" w14:textId="54E12E23" w:rsidR="00627516" w:rsidRDefault="00627516" w:rsidP="00BC3DF9">
      <w:pPr>
        <w:pStyle w:val="SEENEKLER"/>
        <w:numPr>
          <w:ilvl w:val="0"/>
          <w:numId w:val="0"/>
        </w:numPr>
        <w:ind w:left="527" w:hanging="357"/>
      </w:pPr>
    </w:p>
    <w:p w14:paraId="5DB3C809" w14:textId="550DDA82" w:rsidR="00627516" w:rsidRDefault="00627516" w:rsidP="00BC3DF9">
      <w:pPr>
        <w:pStyle w:val="SEENEKLER"/>
        <w:numPr>
          <w:ilvl w:val="0"/>
          <w:numId w:val="0"/>
        </w:numPr>
        <w:ind w:left="527" w:hanging="357"/>
      </w:pPr>
    </w:p>
    <w:p w14:paraId="0F8493E2" w14:textId="6C29F2BB" w:rsidR="00627516" w:rsidRDefault="00627516" w:rsidP="00BC3DF9">
      <w:pPr>
        <w:pStyle w:val="SEENEKLER"/>
        <w:numPr>
          <w:ilvl w:val="0"/>
          <w:numId w:val="0"/>
        </w:numPr>
        <w:ind w:left="527" w:hanging="357"/>
      </w:pPr>
    </w:p>
    <w:p w14:paraId="2051E187" w14:textId="77777777" w:rsidR="00627516" w:rsidRDefault="00627516" w:rsidP="00BC3DF9">
      <w:pPr>
        <w:pStyle w:val="SEENEKLER"/>
        <w:numPr>
          <w:ilvl w:val="0"/>
          <w:numId w:val="0"/>
        </w:numPr>
        <w:ind w:left="527" w:hanging="357"/>
      </w:pPr>
    </w:p>
    <w:p w14:paraId="41C06C34" w14:textId="5AF642BD" w:rsidR="00BC3DF9" w:rsidRDefault="00BC3DF9" w:rsidP="00BC3DF9">
      <w:pPr>
        <w:pStyle w:val="SEENEKLER"/>
        <w:numPr>
          <w:ilvl w:val="0"/>
          <w:numId w:val="0"/>
        </w:numPr>
        <w:ind w:left="527" w:hanging="357"/>
      </w:pPr>
      <w:r>
        <w:t>.</w:t>
      </w:r>
    </w:p>
    <w:p w14:paraId="0E03E6A7" w14:textId="77777777" w:rsidR="00BC3DF9" w:rsidRDefault="00BC3DF9" w:rsidP="00BC3DF9">
      <w:pPr>
        <w:pStyle w:val="SEENEKLER"/>
        <w:numPr>
          <w:ilvl w:val="0"/>
          <w:numId w:val="0"/>
        </w:numPr>
        <w:ind w:left="527" w:hanging="357"/>
      </w:pPr>
    </w:p>
    <w:p w14:paraId="46B44D63" w14:textId="77777777" w:rsidR="00BC3DF9" w:rsidRDefault="00BC3DF9" w:rsidP="00BC3DF9">
      <w:pPr>
        <w:pStyle w:val="SEENEKLER"/>
        <w:numPr>
          <w:ilvl w:val="0"/>
          <w:numId w:val="0"/>
        </w:numPr>
        <w:ind w:left="527" w:hanging="357"/>
      </w:pPr>
    </w:p>
    <w:p w14:paraId="0E09BC10" w14:textId="77777777" w:rsidR="00BC3DF9" w:rsidRDefault="00BC3DF9" w:rsidP="00BC3DF9">
      <w:pPr>
        <w:pStyle w:val="SEENEKLER"/>
        <w:numPr>
          <w:ilvl w:val="0"/>
          <w:numId w:val="0"/>
        </w:numPr>
        <w:ind w:left="527" w:hanging="357"/>
      </w:pPr>
    </w:p>
    <w:p w14:paraId="26807746" w14:textId="77777777" w:rsidR="00BC3DF9" w:rsidRDefault="00BC3DF9" w:rsidP="00BC3DF9">
      <w:pPr>
        <w:pStyle w:val="SEENEKLER"/>
        <w:numPr>
          <w:ilvl w:val="0"/>
          <w:numId w:val="0"/>
        </w:numPr>
        <w:ind w:left="527" w:hanging="357"/>
      </w:pPr>
    </w:p>
    <w:p w14:paraId="296C7A85" w14:textId="3C37FC7C" w:rsidR="00BC3DF9" w:rsidRDefault="00BC3DF9" w:rsidP="00BC3DF9">
      <w:pPr>
        <w:pStyle w:val="SEENEKLER"/>
        <w:numPr>
          <w:ilvl w:val="0"/>
          <w:numId w:val="0"/>
        </w:numPr>
        <w:ind w:left="527" w:hanging="357"/>
      </w:pPr>
    </w:p>
    <w:p w14:paraId="41A4FBBC" w14:textId="77777777" w:rsidR="00BC3DF9" w:rsidRDefault="00BC3DF9" w:rsidP="00BC3DF9">
      <w:pPr>
        <w:pStyle w:val="SEENEKLER"/>
        <w:numPr>
          <w:ilvl w:val="0"/>
          <w:numId w:val="0"/>
        </w:numPr>
        <w:ind w:left="527" w:hanging="357"/>
      </w:pPr>
    </w:p>
    <w:p w14:paraId="715A36B5" w14:textId="77777777" w:rsidR="00BC3DF9" w:rsidRDefault="00BC3DF9" w:rsidP="00BC3DF9">
      <w:pPr>
        <w:pStyle w:val="SEENEKLER"/>
        <w:numPr>
          <w:ilvl w:val="0"/>
          <w:numId w:val="0"/>
        </w:numPr>
        <w:ind w:left="527" w:hanging="357"/>
      </w:pPr>
    </w:p>
    <w:p w14:paraId="2CF1AEAC" w14:textId="77777777" w:rsidR="00BC3DF9" w:rsidRDefault="00BC3DF9" w:rsidP="00BC3DF9">
      <w:pPr>
        <w:pStyle w:val="SEENEKLER"/>
        <w:numPr>
          <w:ilvl w:val="0"/>
          <w:numId w:val="0"/>
        </w:numPr>
        <w:ind w:left="527" w:hanging="357"/>
      </w:pPr>
    </w:p>
    <w:p w14:paraId="4EC6CC22" w14:textId="77777777" w:rsidR="00BC3DF9" w:rsidRDefault="00BC3DF9" w:rsidP="00BC3DF9">
      <w:pPr>
        <w:pStyle w:val="SEENEKLER"/>
        <w:numPr>
          <w:ilvl w:val="0"/>
          <w:numId w:val="0"/>
        </w:numPr>
        <w:ind w:left="527" w:hanging="357"/>
      </w:pPr>
    </w:p>
    <w:p w14:paraId="3B92116A" w14:textId="77777777" w:rsidR="00BC3DF9" w:rsidRDefault="00BC3DF9" w:rsidP="00BC3DF9">
      <w:pPr>
        <w:pStyle w:val="SEENEKLER"/>
        <w:numPr>
          <w:ilvl w:val="0"/>
          <w:numId w:val="0"/>
        </w:numPr>
        <w:ind w:left="527" w:hanging="357"/>
      </w:pPr>
    </w:p>
    <w:p w14:paraId="6DB2D9E9" w14:textId="77777777" w:rsidR="00BC3DF9" w:rsidRDefault="00BC3DF9" w:rsidP="00BC3DF9">
      <w:pPr>
        <w:pStyle w:val="SEENEKLER"/>
        <w:numPr>
          <w:ilvl w:val="0"/>
          <w:numId w:val="0"/>
        </w:numPr>
        <w:ind w:left="527" w:hanging="357"/>
      </w:pPr>
    </w:p>
    <w:p w14:paraId="015EA7A6" w14:textId="77777777" w:rsidR="00BC3DF9" w:rsidRDefault="00BC3DF9" w:rsidP="00BC3DF9">
      <w:pPr>
        <w:pStyle w:val="SEENEKLER"/>
        <w:numPr>
          <w:ilvl w:val="0"/>
          <w:numId w:val="0"/>
        </w:numPr>
        <w:ind w:left="527" w:hanging="357"/>
      </w:pPr>
    </w:p>
    <w:p w14:paraId="27524347" w14:textId="77777777" w:rsidR="00BC3DF9" w:rsidRDefault="00BC3DF9" w:rsidP="00BC3DF9">
      <w:pPr>
        <w:pStyle w:val="SEENEKLER"/>
        <w:numPr>
          <w:ilvl w:val="0"/>
          <w:numId w:val="0"/>
        </w:numPr>
        <w:ind w:left="527" w:hanging="357"/>
      </w:pPr>
    </w:p>
    <w:bookmarkEnd w:id="1"/>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2CA60A4" w14:textId="77777777" w:rsidR="00151DA8" w:rsidRDefault="00151DA8" w:rsidP="00797BD9">
      <w:pPr>
        <w:tabs>
          <w:tab w:val="left" w:pos="2775"/>
        </w:tabs>
        <w:rPr>
          <w:rFonts w:cstheme="minorHAnsi"/>
          <w:sz w:val="24"/>
          <w:szCs w:val="24"/>
        </w:rPr>
      </w:pPr>
    </w:p>
    <w:p w14:paraId="4922BEAE" w14:textId="77777777" w:rsidR="00151DA8" w:rsidRDefault="00151DA8" w:rsidP="00797BD9">
      <w:pPr>
        <w:tabs>
          <w:tab w:val="left" w:pos="2775"/>
        </w:tabs>
        <w:rPr>
          <w:rFonts w:cstheme="minorHAnsi"/>
          <w:sz w:val="24"/>
          <w:szCs w:val="24"/>
        </w:rPr>
      </w:pPr>
    </w:p>
    <w:p w14:paraId="163E30C2" w14:textId="77777777" w:rsidR="00151DA8" w:rsidRDefault="00151DA8" w:rsidP="00797BD9">
      <w:pPr>
        <w:tabs>
          <w:tab w:val="left" w:pos="2775"/>
        </w:tabs>
        <w:rPr>
          <w:rFonts w:cstheme="minorHAnsi"/>
          <w:sz w:val="24"/>
          <w:szCs w:val="24"/>
        </w:rPr>
      </w:pPr>
    </w:p>
    <w:p w14:paraId="5C10AC9F" w14:textId="77777777" w:rsidR="00151DA8" w:rsidRDefault="00151DA8" w:rsidP="00797BD9">
      <w:pPr>
        <w:tabs>
          <w:tab w:val="left" w:pos="2775"/>
        </w:tabs>
        <w:rPr>
          <w:rFonts w:cstheme="minorHAnsi"/>
          <w:sz w:val="24"/>
          <w:szCs w:val="24"/>
        </w:rPr>
      </w:pPr>
    </w:p>
    <w:p w14:paraId="59651A82" w14:textId="77777777" w:rsidR="00151DA8" w:rsidRDefault="00151DA8" w:rsidP="00797BD9">
      <w:pPr>
        <w:tabs>
          <w:tab w:val="left" w:pos="2775"/>
        </w:tabs>
        <w:rPr>
          <w:rFonts w:cstheme="minorHAnsi"/>
          <w:sz w:val="24"/>
          <w:szCs w:val="24"/>
        </w:rPr>
      </w:pPr>
    </w:p>
    <w:p w14:paraId="7D27E709" w14:textId="77777777" w:rsidR="00151DA8" w:rsidRDefault="00151DA8" w:rsidP="00797BD9">
      <w:pPr>
        <w:tabs>
          <w:tab w:val="left" w:pos="2775"/>
        </w:tabs>
        <w:rPr>
          <w:rFonts w:cstheme="minorHAnsi"/>
          <w:sz w:val="24"/>
          <w:szCs w:val="24"/>
        </w:rPr>
      </w:pPr>
    </w:p>
    <w:p w14:paraId="2073C9D9" w14:textId="77777777"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p w14:paraId="04A55D4D" w14:textId="77777777" w:rsidR="00151DA8" w:rsidRDefault="00151DA8" w:rsidP="00797BD9">
      <w:pPr>
        <w:tabs>
          <w:tab w:val="left" w:pos="2775"/>
        </w:tabs>
        <w:rPr>
          <w:rFonts w:cstheme="minorHAnsi"/>
          <w:sz w:val="24"/>
          <w:szCs w:val="24"/>
        </w:rPr>
      </w:pPr>
    </w:p>
    <w:p w14:paraId="288AD1B2" w14:textId="77777777" w:rsidR="00151DA8" w:rsidRDefault="00151DA8" w:rsidP="00797BD9">
      <w:pPr>
        <w:tabs>
          <w:tab w:val="left" w:pos="2775"/>
        </w:tabs>
        <w:rPr>
          <w:rFonts w:cstheme="minorHAnsi"/>
          <w:sz w:val="24"/>
          <w:szCs w:val="24"/>
        </w:rPr>
      </w:pPr>
    </w:p>
    <w:p w14:paraId="139750F9" w14:textId="77777777" w:rsidR="00151DA8" w:rsidRDefault="00151DA8" w:rsidP="00797BD9">
      <w:pPr>
        <w:tabs>
          <w:tab w:val="left" w:pos="2775"/>
        </w:tabs>
        <w:rPr>
          <w:rFonts w:cstheme="minorHAnsi"/>
          <w:sz w:val="24"/>
          <w:szCs w:val="24"/>
        </w:rPr>
      </w:pPr>
    </w:p>
    <w:p w14:paraId="33186D90" w14:textId="77777777" w:rsidR="00151DA8" w:rsidRDefault="00151DA8" w:rsidP="00797BD9">
      <w:pPr>
        <w:tabs>
          <w:tab w:val="left" w:pos="2775"/>
        </w:tabs>
        <w:rPr>
          <w:rFonts w:cstheme="minorHAnsi"/>
          <w:sz w:val="24"/>
          <w:szCs w:val="24"/>
        </w:rPr>
      </w:pPr>
    </w:p>
    <w:p w14:paraId="0B530312" w14:textId="634E1C9E" w:rsidR="00151DA8" w:rsidRDefault="00151DA8" w:rsidP="00797BD9">
      <w:pPr>
        <w:tabs>
          <w:tab w:val="left" w:pos="2775"/>
        </w:tabs>
        <w:rPr>
          <w:rFonts w:cstheme="minorHAnsi"/>
          <w:sz w:val="24"/>
          <w:szCs w:val="24"/>
        </w:rPr>
      </w:pPr>
    </w:p>
    <w:p w14:paraId="46ACCDB0" w14:textId="6E5BAF2D" w:rsidR="00090D80" w:rsidRDefault="00090D80" w:rsidP="00797BD9">
      <w:pPr>
        <w:tabs>
          <w:tab w:val="left" w:pos="2775"/>
        </w:tabs>
        <w:rPr>
          <w:rFonts w:cstheme="minorHAnsi"/>
          <w:sz w:val="24"/>
          <w:szCs w:val="24"/>
        </w:rPr>
      </w:pPr>
    </w:p>
    <w:p w14:paraId="4E5C542C" w14:textId="03AFA368" w:rsidR="00090D80" w:rsidRDefault="00090D80" w:rsidP="00797BD9">
      <w:pPr>
        <w:tabs>
          <w:tab w:val="left" w:pos="2775"/>
        </w:tabs>
        <w:rPr>
          <w:rFonts w:cstheme="minorHAnsi"/>
          <w:sz w:val="24"/>
          <w:szCs w:val="24"/>
        </w:rPr>
      </w:pPr>
    </w:p>
    <w:p w14:paraId="08D08B2A" w14:textId="43D712CC" w:rsidR="00151DA8" w:rsidRDefault="00151DA8" w:rsidP="00797BD9">
      <w:pPr>
        <w:tabs>
          <w:tab w:val="left" w:pos="2775"/>
        </w:tabs>
        <w:rPr>
          <w:rFonts w:cstheme="minorHAnsi"/>
          <w:sz w:val="24"/>
          <w:szCs w:val="24"/>
        </w:rPr>
      </w:pPr>
    </w:p>
    <w:p w14:paraId="23E0481C" w14:textId="4DCCC61E"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090D80" w14:paraId="64DFF68B" w14:textId="77777777" w:rsidTr="00B70779">
        <w:tc>
          <w:tcPr>
            <w:tcW w:w="4738" w:type="dxa"/>
          </w:tcPr>
          <w:p w14:paraId="1E48AB4A" w14:textId="77777777" w:rsidR="00090D80" w:rsidRDefault="00090D80" w:rsidP="00B70779">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090D80" w14:paraId="10F87EDE" w14:textId="77777777" w:rsidTr="00B70779">
        <w:tc>
          <w:tcPr>
            <w:tcW w:w="4738" w:type="dxa"/>
          </w:tcPr>
          <w:p w14:paraId="7F022954" w14:textId="77777777" w:rsidR="00090D80" w:rsidRDefault="00090D80" w:rsidP="00B70779">
            <w:pPr>
              <w:tabs>
                <w:tab w:val="left" w:pos="2775"/>
              </w:tabs>
              <w:jc w:val="center"/>
              <w:rPr>
                <w:rFonts w:cstheme="minorHAnsi"/>
                <w:sz w:val="24"/>
                <w:szCs w:val="24"/>
              </w:rPr>
            </w:pPr>
            <w:r>
              <w:rPr>
                <w:rFonts w:cstheme="minorHAnsi"/>
                <w:sz w:val="24"/>
                <w:szCs w:val="24"/>
              </w:rPr>
              <w:t>Din Kültürü ve Ahlak Bilgisi Öğretmeni</w:t>
            </w:r>
          </w:p>
        </w:tc>
      </w:tr>
      <w:tr w:rsidR="00090D80" w14:paraId="1A1CC7A0" w14:textId="77777777" w:rsidTr="00B70779">
        <w:tc>
          <w:tcPr>
            <w:tcW w:w="4738" w:type="dxa"/>
          </w:tcPr>
          <w:p w14:paraId="2827CE29" w14:textId="77777777" w:rsidR="00090D80" w:rsidRDefault="00090D80" w:rsidP="00B70779">
            <w:pPr>
              <w:tabs>
                <w:tab w:val="left" w:pos="2775"/>
              </w:tabs>
              <w:jc w:val="center"/>
              <w:rPr>
                <w:rFonts w:cstheme="minorHAnsi"/>
                <w:sz w:val="24"/>
                <w:szCs w:val="24"/>
              </w:rPr>
            </w:pPr>
            <w:r>
              <w:rPr>
                <w:rFonts w:cstheme="minorHAnsi"/>
                <w:sz w:val="24"/>
                <w:szCs w:val="24"/>
              </w:rPr>
              <w:t>………………………………………….</w:t>
            </w:r>
          </w:p>
        </w:tc>
      </w:tr>
    </w:tbl>
    <w:p w14:paraId="6A790B9F" w14:textId="77777777" w:rsidR="00151DA8" w:rsidRDefault="00151DA8" w:rsidP="00797BD9">
      <w:pPr>
        <w:tabs>
          <w:tab w:val="left" w:pos="2775"/>
        </w:tabs>
        <w:rPr>
          <w:rFonts w:cstheme="minorHAnsi"/>
          <w:sz w:val="24"/>
          <w:szCs w:val="24"/>
        </w:rPr>
      </w:pPr>
    </w:p>
    <w:p w14:paraId="220E610F" w14:textId="7AB5EE2D" w:rsidR="00151DA8" w:rsidRDefault="00151DA8" w:rsidP="00797BD9">
      <w:pPr>
        <w:tabs>
          <w:tab w:val="left" w:pos="2775"/>
        </w:tabs>
        <w:rPr>
          <w:rFonts w:cstheme="minorHAnsi"/>
          <w:sz w:val="24"/>
          <w:szCs w:val="24"/>
        </w:rPr>
      </w:pPr>
    </w:p>
    <w:p w14:paraId="28093790" w14:textId="74006BC5" w:rsidR="00E709B5" w:rsidRDefault="00797BD9" w:rsidP="00090D80">
      <w:pPr>
        <w:tabs>
          <w:tab w:val="left" w:pos="2775"/>
        </w:tabs>
        <w:rPr>
          <w:rFonts w:cstheme="minorHAnsi"/>
          <w:sz w:val="24"/>
          <w:szCs w:val="24"/>
        </w:rPr>
      </w:pPr>
      <w:r>
        <w:rPr>
          <w:rFonts w:cstheme="minorHAnsi"/>
          <w:sz w:val="24"/>
          <w:szCs w:val="24"/>
        </w:rPr>
        <w:tab/>
      </w:r>
      <w:r w:rsidR="00050EE9">
        <w:rPr>
          <w:rFonts w:cstheme="minorHAnsi"/>
          <w:sz w:val="24"/>
          <w:szCs w:val="24"/>
        </w:rPr>
        <w:t xml:space="preserve"> </w:t>
      </w:r>
    </w:p>
    <w:p w14:paraId="5444E271" w14:textId="5C431EEE" w:rsidR="00E709B5" w:rsidRDefault="00E709B5">
      <w:pPr>
        <w:rPr>
          <w:rFonts w:cstheme="minorHAnsi"/>
          <w:sz w:val="24"/>
          <w:szCs w:val="24"/>
        </w:rPr>
      </w:pP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1B5A937E" w:rsidR="00096985" w:rsidRDefault="00096985">
      <w:pPr>
        <w:rPr>
          <w:rFonts w:cstheme="minorHAnsi"/>
          <w:sz w:val="24"/>
          <w:szCs w:val="24"/>
        </w:rPr>
      </w:pPr>
    </w:p>
    <w:p w14:paraId="30E38355" w14:textId="708C778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2479E33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33A449E6" w:rsidR="00096985" w:rsidRDefault="00096985">
      <w:pPr>
        <w:rPr>
          <w:rFonts w:cstheme="minorHAnsi"/>
          <w:sz w:val="24"/>
          <w:szCs w:val="24"/>
        </w:rPr>
      </w:pPr>
    </w:p>
    <w:p w14:paraId="1E7E7DEF" w14:textId="58497E1C" w:rsidR="00096985" w:rsidRDefault="00627516">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60800" behindDoc="0" locked="0" layoutInCell="1" allowOverlap="1" wp14:anchorId="5B96B32A" wp14:editId="687273F9">
                <wp:simplePos x="0" y="0"/>
                <wp:positionH relativeFrom="column">
                  <wp:posOffset>-533400</wp:posOffset>
                </wp:positionH>
                <wp:positionV relativeFrom="paragraph">
                  <wp:posOffset>-951943</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76197" y="103905"/>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76197" y="103905"/>
                            <a:ext cx="7595870" cy="10669905"/>
                          </a:xfrm>
                          <a:prstGeom prst="rect">
                            <a:avLst/>
                          </a:prstGeom>
                          <a:noFill/>
                          <a:ln>
                            <a:noFill/>
                          </a:ln>
                        </pic:spPr>
                      </pic:pic>
                      <wps:wsp>
                        <wps:cNvPr id="5" name="Oval 5">
                          <a:hlinkClick r:id="rId13"/>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5"/>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6"/>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7"/>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3"/>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35A21D3F" w14:textId="57F5C5B2" w:rsidR="00501EC5" w:rsidRPr="00501EC5" w:rsidRDefault="008A2A28">
                              <w:pPr>
                                <w:rPr>
                                  <w:b/>
                                  <w:bCs/>
                                  <w:color w:val="FFFFFF" w:themeColor="background1"/>
                                  <w:sz w:val="30"/>
                                  <w:szCs w:val="30"/>
                                </w:rPr>
                              </w:pPr>
                              <w:r>
                                <w:rPr>
                                  <w:b/>
                                  <w:bCs/>
                                  <w:color w:val="FFFFFF" w:themeColor="background1"/>
                                  <w:sz w:val="30"/>
                                  <w:szCs w:val="30"/>
                                </w:rPr>
                                <w:t>4</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B96B32A" id="Grup 22" o:spid="_x0000_s1031" style="position:absolute;left:0;text-align:left;margin-left:-42pt;margin-top:-74.95pt;width:598.1pt;height:840.15pt;z-index:251660800" coordorigin="-761,1039"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QfTtlBgAAHzMAAA4AAABkcnMvZTJvRG9jLnhtbOxb3W7bNhS+H7B3&#10;EHTf2NS/jDhFlrRFsbQNmg69pmXaFiKRGkXHzh5sL7AX20dSkn+SLouXuhdTgTqkSFHnHB5+Ojz8&#10;dPp6XRbOHZN1LvjYJSdD12E8E9Ocz8fub1/evkpcp1aUT2khOBu796x2X5/9/NPpqhoxTyxEMWXS&#10;wSC8Hq2qsbtQqhoNBnW2YCWtT0TFOBpnQpZUoSrng6mkK4xeFgNvOIwGKyGnlRQZq2tcvbSN7pkZ&#10;fzZjmfo0m9VMOcXYhWzK/ErzO9G/g7NTOppLWi3yrBGDHiBFSXOOh3ZDXVJFnaXMHwxV5pkUtZip&#10;k0yUAzGb5RkzOkAbMtzT5p0Uy8roMh+t5lVnJph2z04HD5t9vHsnq5vqWsISq2oOW5ia1mU9k6X+&#10;CymdtTHZfWcytlZOhotxmIZJDMtmaCPDKErTYWitmi1gen3jqzgiaew6poe/1f7mqUEGrRCDHdGq&#10;PBvhf2MPlB7Y42m/wV1qKZnbDFL+qzFKKm+X1StMXUVVPsmLXN0bN8QkaaH43XWeXUtbgWmvpZNP&#10;x27gOpyW8P7PrM5LJ9D20d11D9ufan2uRHZbO1xcLCifs/O6gvfCqLr3YLe7qe48bFLk1du8KPR8&#10;6XKjFjx9z1MesYz1wkuRLUvGlV1WkhXQUPB6kVe168gRKycMqsj3U4LJxpJW0KeSOVd2tmslmcoW&#10;+vkzyPEZsmu56ahrMEJv5NQa1fA7Z7L6IKYYjC6VMGtoz+++4T5PemDnPDCurNU7JkpHF6AEhDNP&#10;ondXdSNm20UrwIU2JcSno4LvXMCY+opRRQvfFKGLXj2AsLq1PGoPbP+sVXqzoBWDlHrYjSuFrSt9&#10;uqOFExotFkXOby+KPLt98VnX3osp94wPdpJ0QnW4UZup1KbamzySBF4Q2MXvhYSQJLH+0k5f6sdJ&#10;Cq00fjRl6zftQO3ENHPHCnh3rQ1DRwdPn9bETp8pqfuC2cn+zGZYscAszzzAvIbYRSEdWBsemmVY&#10;IMQ2LeiU2cvhEP+MheDt+sWl7zC+X3AMqEe2S6IZuxmg7bk7tlW+6a9vZeYt1gk2/CfB7M3dHebJ&#10;gqvu5jLnQj42QAGtmifb/hB/yzS6OBHTe6xWKbCAgPd1lb3NsZquaK2uqcRLExcRCKhP+JkVYjV2&#10;RVNynYWQfzx2XffHKkGr66zwEh679e9LqlG5eM+xflISBPqtbSpBGHuoyO2WyXYLX5YXAtMEgIJ0&#10;pqj7q6ItzqQovyJeONdPRRPlGZ49djMl28qFssEBIo6MnZ+bbhbur/hNhZeEnTztlF/WX6msGrdU&#10;8OePol2zD1zT9tXzwcU5cG6WG9jZ2LWxN/DjSEAS7QBJZJzi+wOJfzCQ+F4cBpFnoggvSFFpgrce&#10;SHogMcDTA4kG6KMDCd7tNrg1EUl8JCAxMbR5RZnY6BkRSRB7HvEQcSDg6IHERjt9RGJjFhvB9EDy&#10;Q4AEmaItIEmOBCQmWXEQkPhpTIIUUgNIwqHn+XHUb23MrHWboH5r029tjh+RpDtAkh4JSMziPwhI&#10;vNQPvKgFEj8aeia6wda/yY/2OZIeSHogOT6QEKQbtkISVHUG5/tnSeKDsyQk9QLfx3kDYpI4jINw&#10;aMbaQEmYRl7UpFuRTyO+jX82eds+3aoPDbuMaZ9u7dOtJy9wbkP8XSjxjwQl5rTloKjED4MkIDYq&#10;QbYVWGFOgXoo2Zzx9FFJH5X8gKikoxOYjCsJjgQl6cFRCbIkBGFJE5X0UKIPmPuUa59y/eGHwAQ7&#10;AbvBucxvp3/9KdWccQdXj7PPIZY1oU/Bn3uKQ8IhDnEspKTEH/rhXnRCUp9ELTEtJJEXPrHT+e+k&#10;IEOYMKQgU+pZJT2rpKGY/G9YJXq/8AigHOswh1gW0yGA4kcx8Rqi2qOA4gVJEnapkx5QNLezp6lt&#10;Z0d6mtoe1/gF8iYe6fglH5jKufPrUi3rpXOsVKxNenwjgeKo9S9iE8tXewRuKcVqwegURMYdXNKs&#10;WUtY0RzUJ/nPCGOSKLY53SSISGQG2+RhsLPyk7jJ6foBifyWjPoNCu2zIh0HRM40BF/Gkhc7YnSZ&#10;K3y4UeTl2E00/7Vh42l93/ApuKR0pGhe2HJLm96NkNR6sm748eiv2/Y4pi9LD23ZnmqP62kVe5KV&#10;CR8wX2EYYm/zxYj+zGO7bshXm+9azv4GAAD//wMAUEsDBAoAAAAAAAAAIQBGVIAl+GMHAPhjBwAV&#10;AAAAZHJzL21lZGlhL2ltYWdlMS5qcGVn/9j/4AAQSkZJRgABAQEA3ADcAAD/2wBDAAIBAQEBAQIB&#10;AQECAgICAgQDAgICAgUEBAMEBgUGBgYFBgYGBwkIBgcJBwYGCAsICQoKCgoKBggLDAsKDAkKCgr/&#10;2wBDAQICAgICAgUDAwUKBwYHCgoKCgoKCgoKCgoKCgoKCgoKCgoKCgoKCgoKCgoKCgoKCgoKCgoK&#10;CgoKCgoKCgoKCgr/wAARCAoD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KKKK6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bNIIk8x&#10;3CqvLM3agB1FfCX7Zn/Bdn4Cfs9eIbn4efBjw+3j/XrNmjvrq3uxDptpIDgp5uGaZgRyEG0f38gi&#10;vlu//wCDjP8AainuWk074NeDLeL+GOT7TIR+O8fyr5/FcT5LhajpyqXa3sm/x2P2jh/6P/ilxFgI&#10;4yhgvZ05K8faTjBtPZ8rfMk+l0rrVaH7I0V+NP8AxEWftXf9En8E/wDfm5/+O0f8RFn7V3/RJ/BP&#10;/fm5/wDjtc/+uGR/zP8A8BZ7n/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cH/Bxf+1UkytP8IfBboG+ZVjuVyPr5hr2z9mj/AIOIPh54y8SWvhX9pf4XN4ViunWM&#10;eItGuGurWBj3miI8xU/2l3kf3cZI1o8V5HWqKHtLX7ppffsvmebmv0c/FjKcHLEvBKooq7VOcJys&#10;u0U+aT8opvsj9KKKo+GfEug+MdAs/FXhbWLfUNN1C3S4sb6zlEkU8TDKurDggir1fRpqSuj8PnCd&#10;ObhNNNaNPRpro13CiiigkKKKKACiiigAooooAKKKKACiiigAooooAKKKKACiiigAooooAKKKKACi&#10;iigAooooAKKKKACiiigAooooAKKKKACiiigAooooAKKKKACiiigAooooAKKKKACiiigAooooAKKK&#10;KACiiigAooooAKKKKACiiigAooooAKKKKACiiigAooooAKKKKACiiigAooooAKKKKACiiigAoooo&#10;AKKKKACiiigAooooAKKKKACiiigAooooAKKKKACiiigBG+7Xwt/wXU/bD8T/ALPH7PenfCX4d6zJ&#10;Y658QJZ7ae8gbEsGnRqPP2H+FnMiJuHIVmxg4I+6W6V+QH/ByBJKfj78O4WkbYvg+dlXPAJumyf0&#10;H5V4PE2JqYXJas6bs3ZX9Wk/wP2TwDyLAcQeKmAw+MipU489Tlaum6cJSjddUpJNrZ2sfnGM96KK&#10;K/Fz/V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MjFFFAH6af8G+f7Yuu2njbUf2NfGuvSzabf&#10;WU2p+DoriQt9nuI/nuLePP3VePfNtHAMbnqxr9aB0r+e/wD4JI3VzZ/8FGfhbPaybGbWp42Yf3Ws&#10;51YfiCR+Nf0IDgYr9a4NxVTEZRyTd+STivSyf4X+4/zb+lHw/gMl8SFiMLFR+s0o1ZpaLn5pwk/+&#10;3lFN95Nt7hRRRX1h/N4UUUUAFFFFABRRRQAUUUUAFFFFABRRRQAUUUUAFFFFABRRRQAUUUUAFFFF&#10;ABRRRQAUUUUAFFFFABRRRQAUUUUAFFFFABRRRQAUUUUAFFFFABRRRQAUUUUAFFFFABRRRTAKKKKA&#10;CiiigAooooAKKKKACiiigAooooAKKKKACiiigAooooAKKKKACiiigAooooAKKKKACiiigAooooAK&#10;KKKACiiigAooooAKKKKACiiigAooooAKKKKACiiigBH+7X5Af8HIH/JwPw7/AOxNm/8ASt6/X9/u&#10;1+QH/ByB/wAnA/Dv/sTZv/St6+Y4v/5EU/WP5o/ffoz/APJ3MJ/grf8ApuR+cdFFFfj5/p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0R/wSb/AOUinwr/AOw9J/6SzV/QpX89f/BJv/lIp8K/&#10;+w9J/wCks1f0KV+o8Df8i2p/j/SJ/nx9Ln/ku8D/ANgy/wDTtUKKKK+2P5SCiiigAooooAKKKKAC&#10;iiigAooooAKKKKACiiigAooooAKKKKACiiigAooooAKKKKACiiigAooooAKKKKACiiigAooooAKK&#10;KKACiiigAooooAKKKKACiiigAooooAKKKKQBRRRQAUUUUAFFFFABRRRQAUUUUAFFFFABRRRQAUUU&#10;UAFFFFABRRRQAUUUUAFFFFABRRRQAUUUUAFFFFABRRRQAUUUUAFFFFABRRRQAUUUUAFFFFABRRRQ&#10;AUUUUAI/3a/ID/g5A/5OB+Hf/Ymzf+lb1+v7/dr8gP8Ag5A/5OB+Hf8A2Js3/pW9fM8Xf8iKfrH8&#10;0fvv0Z/+TuYT/BW/9NyPzjooor8fP9N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P+CTf&#10;/KRT4V/9h6T/ANJZq/oUr+ev/gk3/wApFPhX/wBh6T/0lmr+hSv1Hgb/AJFtT/H+kT/Pj6XP/Jd4&#10;H/sGX/p2qFFFFfan8pBRRRQAUUUUAFFFFABRRRQAUUUUAFFFFABRRRQAUUUUAFFFFABRRRQAUUUU&#10;AFFFFABRRRQAUUUUAFFFFABRRRQAUUUUAFFFFABRRRQAUUUUAFFFFABRRRQAUUUUAFFFFMAooooA&#10;KKKKACiiigAooooAKKKKACiiigAooooAKKKKACiiigAooooAKKKKACiiigAooooAKKKKACiiigAo&#10;oooAKKKKACiiigAooooAKKKKACiiigAooooAKKKKAEf7tfkB/wAHIH/JwPw7/wCxNm/9K3r9f3+7&#10;X5Af8HIH/JwPw7/7E2b/ANK3r5ji/wD5EU/WP5o/ffoz/wDJ3MJ/grf+m5H5x0UUV+Pn+m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H/AASb/wCUinwr/wCw9J/6SzV/QpX89f8AwSb/AOUi&#10;nwr/AOw9J/6SzV/QpX6jwN/yLan+N/8ApMT/AD4+lz/yXeB/7Bl/6dqhRRRX2x/KQUUUUAFFFFAB&#10;RRRQAUUUUAFFFFABRRRQAUUUUAFFFFABRRRQAUUUUAFFFFABRRRQAUUUUAFFFFABRRRQAUUUUAFF&#10;FFABRRRQAUUUUAFFFFABRRRQAUUUUAFFFFABRRRSAKKKKACiiigAooooAKKKKACiiigAooooAKKK&#10;KACiiigAooooAKKKKACiiigAooooAKKKKACiiigAooooAKKKKACiiigAooooAKKKKACiiigAoooo&#10;AKKKKACiiigBH+7X5Af8HIH/ACcD8O/+xNm/9K3r9f3+7X5Af8HIH/JwPw7/AOxNm/8ASt6+Z4u/&#10;5EU/WP5o/ffoz/8AJ3MJ/grf+m5H5x0UUV+Pn+m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RH/BJv/lIp8K/+w9J/6SzV/QpX89f/AASb/wCUinwr/wCw9J/6SzV/QpX6jwN/yLan+N/lE/z4&#10;+lz/AMl3gf8AsGX/AKdqhRRRX2p/KQUUUUAFFFFABRRRQAUUUUAFFFFABRRRQAUUUUAFFFFABRRR&#10;QAUUUUAFFFFABRRRQAUUUUAFFFFABRRRQAUUUUAFFFFABRRRQAUUUUAFFFFABRRRQAUUUUAFFFFA&#10;BRRRTAKKKKACiiigAooooAKKKKACiiigAooooAKKKKACiiigAooooAKKKKACiiigAooooAKKKKAC&#10;iiigAooooAKKKKACiiigAooooAKKKKACiiigAooooAKKKKACiiigBH+7X5Af8HIH/JwPw7/7E2b/&#10;ANK3r9f3+7X5B/8AByHa3KfHb4cag8DLDJ4RuI45Svysy3RLAe4Drn/eFfMcXf8AIin6x/NH759G&#10;dr/iLmE/wVv/AE3I/OCigHPSivx8/wB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P+CT&#10;f/KRT4V/9h6T/wBJZq/oUr+fP/gkVp15qv8AwUa+F9vYwmRo9WuJnA7JHZXDsfwVTX9BgORkV+pc&#10;Df8AItqf43+UT/Pf6XEo/wCvmCXX6tH/ANO1Qooor7U/lMKKKKACiiigAooooAKKKKACiiigAooo&#10;oAKKKKACiiigAooooAKKKKACiiigAooooAKKKKACiiigAooooAKKKKACiiigAooooAKKKKACiiig&#10;AooooAKKKKACiiigAooopAFFFFABRRRQAUUUUAFFFFABRRRQAUUUUAFFFFABRRRQAUUUUAFFFFAB&#10;RRRQAUUUUAFFFFABRRRQAUUUUAFFFFABRRRQAUUUUAFFFFABRRRQAUUUUAFFFFABRRRQAHkYr41/&#10;4LS/sS+I/wBrH9nK38UfDXTvtnivwPcSX1jYqvz31q6gXEKf7eFV1H8Rjx1Ir7KorlxuDpY/Czw9&#10;TaSt/k/k9T6DhXiXMuD+IsNnOBa9rRlzJPZraUX5Si3F21s9NT+WWWGa2le2uImjkjcrJG6kMrA8&#10;gg9DTa/er9sT/gjr+yh+1prN545NleeDfFV2xkm1rw2sax3Up6vcW7LslJPJZSjseS3XPyzN/wAG&#10;1urrKwg/a8t2TcdjP4KZWI9x9rOD+NflmK4PzijVcaUVNdGml96bX6+p/odw/wDSb8L81y+NXH15&#10;YWrb3oTpznZ9eWVOMk12b5W+sUfl3RX6gH/g2w1xf+bubT/wjG/+Sqaf+DbbWh/zdxa/+Ea3/wAl&#10;Vzf6q59/z5/8mj/8ke5/xMR4O/8AQ0X/AIKr/wDyo/MGiv06b/g281sHH/DW1r/4Rrf/ACVUcn/B&#10;uJrMf/N2tr/4Rzf/ACVR/qrn3/Pn/wAmj/8AJB/xMR4O/wDQ0X/gqv8A/Kj8yaK/TCb/AIN0dXhG&#10;T+1ja/8AhHt/8lVRuv8Ag3r1W2PP7Vdqf+5Rb/5Kp/6q5/8A8+f/ACaP/wAkH/ExHg7/ANDRf+Cq&#10;/wD8qPzdor9D7z/ggdqVmMt+1Dat/wBym3/yTWVd/wDBDXUbUkD9pS2b/uV2/wDkin/qpxB/z5/8&#10;mj/8kH/ExHg5/wBDRf8Agqv/APKj4For7mvP+CLV9ZnH/DRVu3/ctH/5IrJu/wDgkBfWoOfj7bt/&#10;3L5H/tej/VPiD/nz/wCTR/8Akif+JivBv/oaL/wVX/8AlR8X0V9fXf8AwSjvbU4/4Xlbtj/qAn/4&#10;9Wbdf8ExLu2OP+FzQt9NDP8A8eo/1T4g/wCfH/k0f/kg/wCJivBv/oaL/wAFV/8A5UfKdFfTk/8A&#10;wTfvof8AmrUTf9wY/wDx2q7/APBO2/Xp8VI//BOf/jtH+qfEH/Pj/wAmj/8AJB/xMV4N/wDQ0X/g&#10;qv8A/Kj5ror6QP8AwTz1HOF+J8Z/7g5/+O0D/gnnqh/5qbH/AOCk/wDx2n/qlxB/z5/8mj/8kH/E&#10;xfg3/wBDRf8Agqv/APKj5vor6Q/4d5ap/wBFPi/8FJ/+OUf8O8dT/wCinx/+Cg//AB2j/VLiD/nz&#10;/wCTR/8Akg/4mL8G/wDoaL/wVX/+VHzfRX0l/wAO79U/6KdH/wCCg/8Ax2hf+CduqH/mqEf/AIKD&#10;/wDHaP8AVLiD/nz/AOTR/wDkg/4mK8G/+hov/BNf/wCVHzbRX0oP+CdeqEf8lRj/APBOf/jtKP8A&#10;gnRqp6fFGP8A8E5/+O0f6pcQf8+P/Jo//JB/xMV4N/8AQ0X/AIJr/wDyo+aqK+lv+Hcurf8ARUY/&#10;/BOf/jtOH/BOLVjz/wALSi/8E5/+O0f6pcQf8+P/ACaP/wAkH/ExXg3/ANDRf+Ca/wD8qPmeivpn&#10;/h3Bq3/RUov/AATn/wCO0v8Aw7g1b/oqUf8A4Jj/APHaP9UuIP8Anx/5NH/5IP8AiYrwb/6Gi/8A&#10;BNf/AOVHzLRX01/w7f1b/oqMf/gnP/x2nf8ADtzWSOPien/gnP8A8dp/6o8Q/wDPj/yaP/yQf8TF&#10;eDf/AENF/wCCq/8A8qPmOivp4f8ABNTXG6fFCP8A8E5/+O1Iv/BM3XGP/JUov/BOf/jtL/VLiD/n&#10;z/5NH/5IP+JivBv/AKGi/wDBNf8A+VHy7RX1MP8AgmLr7cD4pRf+Cc//AB2pU/4JeeIm6/FKP/wS&#10;t/8AHaP9UuIP+fP/AJNH/wCSD/iYrwb/AOhov/BVf/5UfKlFfV6f8EtPEL8j4rR/+CVv/jtSL/wS&#10;s8St/wA1Vj/8Ep/+O0f6p8Qf8+f/ACaP/wAkH/ExXg3/ANDRf+Cq/wD8qPkyivrlP+CUPidxkfFZ&#10;P/BG3/x2pYv+CS3iqQZ/4WzEProh/wDj1H+qfEH/AD5/8mj/APJB/wATFeDf/Q0X/gmv/wDKj5Bo&#10;r7ET/gkV4rfn/hbsI/7gbf8Ax2pov+CP/iuQZ/4XFD+Ggt/8epf6p8Qf8+f/ACaP/wAkH/ExXg3/&#10;ANDRf+Cq/wD8qPjWivtKP/gjh4wkAK/GCPn/AKl5v/j1WY/+CLvjaTp8Yov/AAnz/wDH6P8AVPiD&#10;/nz/AOTR/wDkg/4mK8G/+hov/BVf/wCVHxJRX3FD/wAET/G8v/NZIx/3Lzf/AB6rdt/wQ68d3HX4&#10;0wqPVvDzf/H6P9U+IP8Anz/5NH/5If8AxMV4Of8AQ0X/AIJr/wDyo+EqK+9k/wCCFnjd8Bfjta/+&#10;E+3/AMfqRP8AghF46c8/HW3H/cut/wDH6P8AVTiD/nz/AOTR/wDkg/4mJ8HP+hov/BNf/wCVHwLR&#10;X6AR/wDBBjxzIcf8L5tx/wBy2/8A8fqZP+CBnjuT7nx8tj/3Lbf/AB+j/VTP/wDnz/5NH/5IP+Ji&#10;fBz/AKGi/wDBVf8A+VH580V+h0P/AAb/APjuXj/hoC3U+n/CMN/8kVMn/Bvl48f/AJuFtf8AwmW/&#10;+SKP9Vc//wCfP/k0f/kh/wDExHg7/wBDRf8Agqv/APKj866K/RxP+Defx0//ADcVaj/uV2/+SKmT&#10;/g3b8cNyf2kbQf8AcrP/APJFL/VXPv8Anz/5NH/5IP8AiYjwd/6Gi/8ABVf/AOVH5u0V+lEf/Buj&#10;40cZP7S9qP8AuVG/+SamT/g3I8ZN/wA3OWv/AISbf/JNH+quff8APn/yaP8A8kH/ABMR4O/9DRf+&#10;Cq//AMqPzRor9NE/4NwPF7df2o7Uf9yi/wD8k1In/Bt14pY4b9qm0X/uUW/+SaX+quff8+f/ACaP&#10;/wAkH/ExHg7/ANDRf+Cq/wD8qPzHor9O/wDiG18T/wDR1tn/AOEg3/yVQP8Ag228T55/ats//CRb&#10;/wCSqP8AVXPv+fP/AJNH/wCSD/iYjwd/6Gi/8FV//lR+YlFfp4P+DbTxMen7V9n/AOEe/wD8k0f8&#10;Q2fib/o7Cz/8JBv/AJKo/wBVc+/58/8Ak0f/AJIP+JiPB3/oaL/wVX/+VH5h0V+nw/4Ns/EmOf2s&#10;rP8A8I9//kqj/iGy8Sdv2sbP/wAI9/8A5Ko/1Vz7/nz/AOTR/wAw/wCJh/B3/oaL/wAFV/8A5Ufm&#10;DRX6fD/g2w8Sk8/tY2f/AIR7/wDyVTv+Ia/xFjn9rO1/8I1v/kqj/VXPv+fP/k0f8w/4mH8Hf+ho&#10;v/BVf/5Ufl/RX6gf8Q1/iL/o7S1/8I1v/kqj/iGv8Q/9Ha2n/hGt/wDJVH+quff8+f8AyaP+Yf8A&#10;Ew/g7/0NF/4Kr/8Ayo/L+iv0/b/g2w8RDp+1paf+Ea3/AMlUh/4NsPEo5/4ays//AAj3/wDkqj/V&#10;XPv+fP8A5NH/ADD/AImH8Hf+hov/AAVX/wDlR+YNFfp9/wAQ2XiTt+1jaf8AhHN/8lU1v+DbTxMO&#10;n7V1p/4R7f8AyVR/qrn3/Pn/AMmj/wDJB/xMR4O/9DRf+Cq//wAqPzDor9PP+IbTxR/0dbZ/+Ei3&#10;/wAk0f8AENp4m/6Ovs//AAj3/wDkmj/VXPv+fP8A5NH/ADD/AImH8Hf+hov/AAVX/wDlR+YdFfp0&#10;f+DbbxMDx+1dZ/8AhIt/8lUv/ENr4mxn/hq6z/8ACQb/AOSqP9Vc+/58/wDk0f8A5IP+JiPB3/oa&#10;L/wVX/8AlR+YlFfpw3/Bt14rH3f2qLQ/9yi3/wAk1DJ/wbgeME6ftRWp/wC5Rb/5Jo/1Vz7/AJ8/&#10;+TR/+SD/AImI8Hf+hov/AAVX/wDlR+ZtFfpa/wDwbleMlHH7Tlof+5Tb/wCSagl/4N1PGqcL+0ra&#10;t/3Krf8AyTT/ANVc+/58/wDk0f8A5IP+JiPB3/oaL/wVX/8AlR+bNFfpA/8Awbu+OUHH7R1qf+5X&#10;f/5IqGT/AIN6fHadP2ibU/8AcsN/8kU/9VM//wCfP/k0f/kg/wCJiPB3/oaL/wAFV/8A5UfnLRX6&#10;KN/wb6eO1HP7Qdt/4TLf/JFV5v8AggF48jOF+P1u3r/xTLf/ACRR/qrn/wDz5/8AJo//ACQf8TEe&#10;Dn/Q0X/gqv8A/Kj886K/QST/AIIIeOozg/Hu3z6f8I23/wAfqB/+CD3jlP8Amu9v/wCE2/8A8fo/&#10;1Uz/AP58/wDk0f8A5IX/ABMT4Of9DRf+Ca//AMqPgKivvhv+CE3jtPvfHK3/APCdb/4/Veb/AIIa&#10;+OY/9X8b7Z/+4AR/7Xo/1T4g/wCfP/k0f/kg/wCJifBz/oaL/wAFV/8A5UfB9Ffck3/BErx3CMn4&#10;xx/+E63/AMeqvJ/wRb8cR9fjBH/4T5/+P0f6p8Qf8+f/ACaP/wAkL/iYrwb/AOhov/BVf/5UfEdF&#10;faUv/BG3xnEdrfF6P/wn3/8Aj1V5f+CQHiyIZPxgh/HQW/8Aj1H+qfEH/Pn/AMmj/wDJB/xMV4N/&#10;9DRf+Cq//wAqPjWivsN/+CRvitBn/hbsP/gkP/x6oZP+CTHiqP8A5qxGfpoh/wDj1H+qfEH/AD5/&#10;8mj/APJB/wATFeDf/Q0X/gmv/wDKj5Cor64k/wCCUniaMZPxXj/8Ebf/AB2om/4JXeIVGT8V4/8A&#10;wSH/AOPU/wDVLiD/AJ8f+TR/+SD/AImK8G/+hov/AATX/wDlR8mUV9Xt/wAEtvEC8f8AC1o//BG3&#10;/wAdqJ/+CX+vR8v8VIwPX+xT/wDHaP8AVPiD/nz/AOTR/wDkg/4mK8G/+hov/BVf/wCVHyrRX1Mf&#10;+CZGsj/mq8X/AIJj/wDHaa3/AATN1kH/AJKrF/4Jz/8AHaP9U+IP+fP/AJNH/wCSD/iYrwb/AOho&#10;v/BNf/5UfLdFfUB/4JpayP8Amqcf/gnP/wAdprf8E2NXX/mqUf8A4Jz/APHaP9UuIP8Anx/5NH/5&#10;IP8AiYrwb/6Gi/8ABVf/AOVHzDRX05/w7b1b/oqcf/gnP/x2g/8ABNzVx0+Kcf8A4Jz/APHaP9U+&#10;IP8Anz/5NH/5IP8AiYrwb/6Gi/8ABVf/AOVHzHRX0yf+CcOrDj/haUX/AIJz/wDHaaf+CcmrD/mq&#10;Mf8A4Jz/APHaP9UuIP8Anx/5NH/5IP8AiYrwb/6Gi/8ABNf/AOVHzRRX0sf+Cc+qj/mqMX/gnP8A&#10;8dpv/DurUx/zVGP/AME5/wDjtH+qXEH/AD4/8mj/APJB/wATFeDf/Q0X/gqv/wDKj5ror6TP/BO3&#10;VB1+J8f/AIKD/wDHaT/h3hqf/RT4/wDwTn/47R/qlxB/z4/8mj/8kH/ExXg3/wBDRf8Agmv/APKj&#10;5tor6QP/AATy1LHHxPj/APBOf/jtIf8Agnpqg6/E2P8A8FJ/+O0f6pcQf8+f/Jo//JB/xMX4N/8A&#10;Q0X/AIKr/wDyo+cKK+jv+Heup/8ARTo//BSf/jtL/wAO9dSx/wAlOj/8FB/+O0f6pcQf8+f/ACaP&#10;/wAkH/Exfg3/ANDRf+Cq/wD8qPnCivo4f8E99S6N8Tox/wBwg/8Ax2pE/wCCeV+3/NU4/wDwTn/4&#10;7R/qlxB/z5/8mj/8kH/Exfg3/wBDRf8Agqv/APKj5tor6Yh/4JzX8px/wteIf9wc/wDx2rlt/wAE&#10;0b64OP8Ahb0S/wDcFP8A8dpf6p8Qf8+P/Jo//JB/xMV4N/8AQ0X/AIKr/wDyo+W6K+tLX/gllf3I&#10;BHxphXP/AFAj/wDHq1LT/gkff3WP+L7QLn/qXz/8fo/1T4g/58f+TR/+SD/iYrwb/wChov8AwVX/&#10;APlR8b0V9t2n/BGzUbo4/wCGgbdf+5dP/wAfrVtf+CI2p3QyP2jbcf8Acst/8kUf6p8Qf8+f/Jo/&#10;/JB/xMV4N/8AQ0X/AIKr/wDyo+D6K/QSz/4IQandj/k5m2X/ALlZv/kmtS1/4N/NWuf+bpbVf+5T&#10;b/5Jo/1U4g/58/8Ak0f/AJIr/iYjwc/6Gi/8FV//AJUfnPRX6UW//Bu/q04z/wANXWo/7lFv/kqr&#10;Sf8ABuZrL9P2srX/AMI9v/kql/qrn/8Az5/8mj/8kH/ExHg7/wBDRf8Agqv/APKj8zaK/ThP+DcD&#10;WnGR+1ra/wDhGt/8lU4f8G3mt5wf2tbX/wAI1v8A5Kpf6q59/wA+f/Jo/wDyQf8AExHg7/0NF/4K&#10;r/8Ayo/MWiv09X/g231s/wDN29r/AOEa3/yVT1/4NsdcY/8AJ3Nr/wCEa3/yVR/qrn3/AD5/8mj/&#10;APJB/wATD+Dv/Q0X/gqv/wDKj8v6CcDOK/UL/iGs10jI/a6tP/CMb/5Lr2z9mH/ggj+y38FtWt/F&#10;Xxd8Raj8RdUtpA8NvqFqtnpysOhNurOzn/fkZf8AZrahwjnlWooygoru5K34Nv8AA83NvpLeE2X4&#10;OVbD4uVea2hClUUm/WpGEV6uXomeT/8ABAP9iDxH4cnv/wBsv4k+HZLRb7TmsPBMN3EVaSGQgzXi&#10;g87WC+WjfxKzkcEGv1FT7tQ6fY2enWcVhYWccFvBGscMMKBVjUDAUAcAAdBU/TgV+oZXl1LK8FHD&#10;09bat9293/XQ/wA/PELjfMfELiqtnOLXLz2UIJ3UIR0jFPrbduyvJt2V7BRRRXoHxQUUUUAFFFFA&#10;BRRRQAUUUUAFFFFABRRRQAUUUUAFFFFABRRRQAUUUUAFFFFABRRRQAUUUUAFFFFABRRRQAUUUUAF&#10;FFFABRRRQAUUUUAFFFFABRRRQAUUUUAFFFFABRRRQAUUUUAFFFFABRRRQAUUUUAFFFFABRRRQAUU&#10;UUAFFFFABRRRQAUUUUAFFFFABRRRQAUUUUAFFFFABRRRQAUUUUAFFFFABRRRQAUUUUAFFFFABRRR&#10;QAUUUUAFFFFABRRRQAVG+eTUlMfgZ96AImI3AVDKVA61JNJhc96o3ErHvTJkNlmwvBqjd3gQfep1&#10;1MyLmsfULxgDTJG6lqWMjfXNaxrDKSqtVnUbqQ5JP61zOr3EhY/M1aEtlHWNXlYn95XK6zqzgnLV&#10;pao0jA4Jrm9UjlJ5NUkSZOqajKzks/eub1W9dt3zVu6hA7HgVjXWjzynkVQHN38jsTxWTeQuxPy1&#10;103hyRuq1AfCbs2fLzQTY4ibTnbnZUJ0R3OdlegR+DGPJiqWPwW7HC24/SgLM88Gg+iU5NAYjiGv&#10;SI/A0x/5Y1Zi8Ayt1T9KAseZL4eftFUi+HHxzF+lepQfDwvx5FXLf4bMeln/AOO0Bynki+GZD1jq&#10;VPC8rcCFq9ktvhlKRxbKKvW3wsk6+V+lK4cp4mvg+c9LY1PF4LnPSH9K92tfhPI2MW3WtK0+EGD+&#10;8t/w5pcyK5TwCDwFdSni3P1xVqD4czk4MZP4V9DW/wAJoh/y7KP+A1oW3wjQjm1/HbRzBynzjH8N&#10;J348lhVqH4WzN8ph/wDHa+lLX4Rxr/y6D8RWpafCWJRzbD8FqecOQ+Y7f4RXDdLZ2+i1oW/wXmf7&#10;9oTX05a/Cm2VcG2rRtvhhbKuGhUf8BzRzlcp8xW3wRkbaRZHP+7Wpa/AfCgyWx+mK+mbX4eWUS4E&#10;QNWU8DWKDHkilzhyHzbbfBDjaLTH0WrUPwOycGH/AMd/+tX0hH4MsFP+pXrViPwpYp0hX8qXOVyH&#10;zrbfA1D1t/8Ax2r1v8CUHH2dsf7tfQcfh2yUcRL+VTJotogz5S/lRzByHg1t8CIwf+PP/voVoWvw&#10;It8YNiv/AHzXti6fbjhVX8qkFlCo4UVPMx8p4/bfAy1VcfZB/wB8itC2+CViuFNv+deo+TGONq/l&#10;S7EHAo5h8p57bfBvTYzk26/lV63+E2kofmt1/BRXaYXtinB8cYo5g5Tlbb4aaLC25rVW9Aaur4F0&#10;sDC2w/Kt0lD2oBGf/rUrj5THTwXpYHNsuf8AdFSR+FNNUc2q1q7hRgNyRQOxnr4d0+McW609NGsB&#10;0gX8qu7B2pNnrSArjS7QdLdaeLG3QYEK1NsX0oKDsKdwIvIt+ixU4QxqeVFOCHPNG3HQCkA3EY6J&#10;TtuP4aNrdjS7F9KAExk4wKACOcU7pRQAmG/vUh39jTqKAEXd/FQQ3ZqWigBvz04Z7miigAoYEjAo&#10;ooAaFPel2kdD+lLRQADPeiiigAOexpvz06igAGe9Bz2FFFAAM9xSEN2alooAbtY8mjABwMU4gHrS&#10;FRjgUAJt9VpCg7pShBjkUpQdhQAzyUJ3BFo+zwDloh+VPVSD0pCmTnNAELWVpIeYlpp0uyPBtlx9&#10;KsBP71KUHagCk+iae5+WBajbw3pkgwbZT+FaG00bWA4NAWMqTwjpj/8ALqtRP4J0thgWy/8AfIrb&#10;3L60bh2p3FZHPTfD/SJhiSyVv94VRuPhboUp/wCPCP8AI/411pbJz/Sl3cYp8wuU4S6+D2jyLgWi&#10;fgv/ANes66+COmOPltlFemDHtTflHbNHMHKjyO5+A9kR8tuPyFZ1z8AbYjC2a4/3a9t2xkfMKDbo&#10;RjaKOYOU+f7v9n6E7itnz7Vn3X7P/H/Hq35f4V9HGxhb7yL+VRPplqxwVX8qfMTyHzNdfAXZwtt/&#10;47WfcfAh148o/ior6mfQ7R+REv5VBJ4ZsnOTbr+VPnYch8pXXwGDni07dVWs26+AU44htc+xr63l&#10;8Hacw5t1/wC+arSeBtOYf6laPaB7M+Pbv4HXSNj7Ed30rNuvgzdx9LR+PTFfZcvw+sJBgwK1ULv4&#10;VadJysSj/gIp+0J5D41uPhPdxj/j2b/vmqc3wxuo+sR/KvsS7+EFoefIFZd58GrdxgW/5rT5xch8&#10;izfDu5A/1Df981Xm+H90n3ICfwr6uvvgrE3ItV/75rNu/gsvT7Jn/gNPmFyHyxN4LuYzg25/EVXk&#10;8Izoebc19O3XwbC5BtB/3zisu7+DBIxHHzT5kHIfOEnheYdYGqFvDkgODF+lfQN58HriPlrYj3rN&#10;uvhRMOfI/MU+ZC5WeFv4ecdYv0qNtAI4MNez3PwtlUf8ef5VRn+Gs0Z4tmpiszyJtBP/ADx/KmnQ&#10;zjiM16nN8PpF4CfpVWXwFMvS3/8AHaAszzRtEbpspv8AY7J/BXokvgeVODDUL+C5M/6o0BqcPDpx&#10;VuFrQsrUrgV0T+EJRysdN/4RyeM4MeKAsyDTlMYAJrodLlOB83es2LSLiP8AgrSsbGdcZoKOk0yf&#10;AXmul0e+wAC1clpyuowa3tMVwMg+lTygdtpV+V2/N3rqNI1AEAF64XTGfAye9dJo8sgwC1SVc7nT&#10;b84Hz1u2V4DxmuN0+Vti/NW9p88nGX70mrlHSQzccGrMcm7rWZZSll+ZquRlhxUAXEYg4qxGc9DV&#10;OLdnNWoMnrQUiaL1qaoolIPWpakoKKKKACiiigAooooAKKKKACiiigAooooAKKKKACiiigAooooA&#10;KKKKACiiigAooooAKKKKACiiigAooooAKKKKACiiigAooooAKKKKACiiigAooooAKKKKACiiigAo&#10;oooAKKKKACiiigAooooAKKKKACiiigAooooAKKKKACiiigAooooAKKKKACiiigAooooAKKKKACii&#10;igAooooAKKKKACiiigAooooAKKKKACiiigAooooAKKKKACiiigAooooAKKKKACiiigAqNznOTUlR&#10;yD2pgVZyec1TuAc4q9cDuRVOUZJYCmiWZt7z3rFv1zkgVvXMO7nNZl1a8Zpok5rUYywYCuf1OzYn&#10;ha7G7sC3AWs650hmbmOrFa5wd/p75OVNZN3ozSHAQ/lXo0nh5XPFvTR4STOfJ5/3aLi5Ty6XwqXO&#10;cGmHwax/5Z4r1hfBxPIg/SrMHgct8zW350cwcp5BH4GeTrE35Vai8ADp9nr2CDwOSOLYflVyDwL6&#10;xD8KXMHKeOwfDw9Rbf8AjtXIPhuT96GvYrfwLEDzEauQeCrZCMwilzFcp47B8OI/4oq0Lb4axHkW&#10;v/jtevw+E7dBxEPyq1H4ct0/5ZLS5mHKeTWvw3Xtb1oWvw2j/wCeH/jteox6LbryIqnXTYV48ulz&#10;D5Tzm1+G8Y5+yj/vmtC1+HcS9Y8fhXciziB4SniFR0SjmY+U5O28CWcS4MXPrVuLwbZrw0S10QjV&#10;eAlKq4PIoHymNF4Xs4/ux/l3qdNCtk6RVpkqODRlcVOoWKa6XboP9XipY7GIdqse+KaxYHigZGsE&#10;afw/rUgiVelHznnNADelMA8tPSlCqvQUmG7tRhs5xSAcQOuKaTk5KUAP606mAw47ilzxwlOooAbv&#10;Y96N5p2O2KMD0oAaGb0pwoopAFBUHqKKKAG7BRsHrTqKAGhAOadRRQAUUUUAFFFFABRRRQAUUUUA&#10;FFFFABRRRQAUUUUAFFFFABRRRQAUUUUAFFFFABRRRQAUUUUAFFFFABRRRQAUUUUAFFFFABRRRQAU&#10;UUUAFBGetFFACbfQ0gQDmnUUAFBUHqKKKADoOBTS59KdR16igBu49qAzf3adgelHToKAG5/2KNx/&#10;u06imA3cf7tAUHkinU0h+xoAXaD2pPKT0oAbNBD5pAHkRnqKja1gPVf0qQB8cGjL9KYFdtPgZsbK&#10;jk0W1kHMQ61cGQfmNO4NAGTJ4bs5Osa1Vn8HWL8eSv5V0BxnBox7UXFynKzeBrJhnyVrPuvhtZSn&#10;Kw7fwzXcMoLfcpvlKf8AlnT1Fynm958LbdgSLfP/AACsy7+FMXP+jEfhXrZt0Y8rTHsYW6oKOZhy&#10;nil58KkOf9Gz9RWXefCmMf8ALr+S17zLpNu3PlVBLoFs4w0I/KnzE8p8+3XwuQHAhxWfP8L3Bz5I&#10;/wC+a+iJ/Ctq/wDyxWqdx4KtH58hf++afMHKfOs/w1dRk2tU5/hyehgb8q+ibjwBbkcRflVC4+H6&#10;nkR/99LT5hcp89yfD+RD8kZpi+CpF+6jV73P8Px08hTVGb4fKP8Al05/vYp8wuU8Zh8Kyx8lT/3z&#10;V610d4uGQ16ZL4FaPg2v/jtRHwaq/et8fhRzBynHWNptAAU1t6dA4HStZPCoi/5Z/wDjtWYNFEbf&#10;KlAcoadvRa3LBzwcVRt9Pdei1pWluyYytBRqWMvTmtSBty5zWVbR+1aNtkLWYGhH2qxGuRVeEg81&#10;YhoKRYj6ipKjj6ipKkoKKKKACiiigAooooAKKKKACiiigAooooAKKKKACiiigAooooAKKKKACiii&#10;gAooooAKKKKACiiigAooooAKKKKACiiigAooooAKKKKACiiigAooooAKKKKACiiigAooooAKKKKA&#10;CiiigAooooAKKKKACiiigAooooAKKKKACiiigAooooAKKKKACiiigAooooAKKKKACiiigAooooAK&#10;KKKACiiigAooooAKKKKACiiigAooooAKKKKACiiigAooooAKKKKACiiigAqOQfxZ9akqOQ9qAK82&#10;QDUJhby/u1YddxoMWflFMRny2pJxgVXmsN3YVrm1LckH8qFswGyRTFymE2jh/wCCmnw9GeTFXRC3&#10;XOacIYwMEUBynPJ4cjH/ACzFTxeHkByUArdWBAOKXYtFx8pkxaFEvJWpU0iH+7WlsGaNvvSCxTTT&#10;IUOPLX8alWxjHQLU+0UuMdBQMiW1Qdh+VOEK4xink47Gm7zSAAuOgWlxx/hRu/2TRu/2TQAAgDBa&#10;l3CmnB/h/SlCAUABYZxS7h60bQe1AUDtQAEg96bgHo1OwPSjAHQUANKnsaNh6g06igBNv+0aNv8A&#10;tGlooABxRRRQAUUUUAFFFFABRRRQAUUUUAFFFFABRRRQAUUUUAFFFFABRRRQAUUUUAFFFFABRRRQ&#10;AUUUUAFFFFABRRRQAUUUUAFFFFABRRRQAUUUUAFFFFABRRRQAUUUUAFFFFABRRRQAUUUUAFFFFAB&#10;RRRQAUUUUAFFFFABRRRQAUUUUAFFFFABRRRQAUUUUAFFFFABQeaKKAGlSehoCnHJp1FADdnPJpdv&#10;+0aWigBuAOrU4EDvRgHqKMD0oACwHekDg0pUHtSBAKAFyKDyODSbRnNIWwOBQAu04pBHxgigMe4/&#10;KgtQAjQowximm1RuqinhjjpTgc9jTArNYRHqq/jUT6VE38K/hV7GeopNozmgDMfQ4WGCgqvL4dhJ&#10;4Rf++a29gpNgpisjnZfDMWMiNagfwun3lirqfKWmtbxkdKQcqOV/4R7ZwKcmkbTwAfwrpjboeoph&#10;tUzytMXKYUViV52irMduw/hrReyQ84pv2Vh/BQFiGFNvUVYjU0CIrzg1IBigCSPqKkqOPqKkpFBR&#10;RRSAKKKKACiiigAooooAKKKKACiiigAooooAKKKKACiiigAooooAKKKKACiiigAooooAKKKKACii&#10;igAooooAKKKKACiiigAooooAKKKKACiiigAooooAKKKKACiiigAooooAKKKKACiiigAooooAKKKK&#10;ACiiigAooooAKKKKACiiigAooooAKKKKACiiigAooooAKKKKACiiigAooooAKKKKACiiigAooooA&#10;KKKKACiiigAooooAKKKKACiiigAooooAKKKKACmOvPIp9NKk/wAVMBm1fSgHIzTipUc0nWkAZGM0&#10;n3hyKVc0YOMf7WaAEAzyRzSqfWjk9BShGA6UAPozjrTdpxyaAg9KYCkn+GkJbuacF29KKAG5PrQC&#10;x6U6ikA3L+lLtHXFLRT1AKKKKQBRRRQAUUUUAFFFFABRRRQAUUUUAFFFFABRRRQAUUUUAFFFFABR&#10;RRQAUUUUAFFFFABRRRQAUUUUAFFFFABRRRQAUUUUAFFFFABRRRQAUUUUAFFFFABRRRQAUUUUAFFF&#10;FABRRRQAUUUUAFFFFABRRRQAUUUUAFFFFABRRRQAUUUUAFFFFABRRRQAUUUUAFFFFABRRRQAUUUU&#10;AFFFFABRRRQAUUUUAFFFFABRRRQAUUUUAFFFFABRRRQAUUUUAHvijHtRRQAHPam5f0p1FMBpLDqc&#10;UAuelOoo1AblvWlG7uKU8jGabtP96gB1GR600qe/NG00gHdeoo2gdqbtP96gfL1amAu1fSlxxjFA&#10;OaKQCFVPUUhRTwVp1FADVUA8U6iijU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xjk0gGRgNTqKAG+XznNLtx0paKAEK5PNKAB0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CAetNKehp1FACbB3oKDtS0UANwU5o8z2pxAP&#10;Wk2r6UAKDkZ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BRRRQAUUZHrRkHoaACiiikAUUUUwCijI9aKQBRR&#10;RQAUUUUAFFFFABRRmigAoooyPWgAoooz2oAKKMj1ooAKKMgdTRmgAooozjrQAUUbh60UAFFFFABR&#10;RRketABRRRQAUUbh60ZB6GmAUUZA6mikAUUUUwCiijNIAooyD0NFABRRRQAUUUUAFFGR60UAFFFG&#10;R60AFFG4etGc9KACiiigAoozjrRnPSgAooozjrQAUUbh60bh60AFFFGcdaYBRRketGR60gCiiigA&#10;ooopgFFGcdaNw9aACijPejcPWkAUUbh60ZHrTAKKKKACijNFABRRRkDqaQBRRRmmAUUUUAFFFFA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CwHWuT+&#10;MXxw+FvwD8GzePfix4vtdJ06NtiNO37yeQ9I40HzSOcE7VBOAT0BNdPdzxWsL3Vw+2OOMtIx7KBk&#10;mvxN/bn/AGpfFX7U/wAcdT8RX2oyLoOm3Ulr4b01W/dwW6nbvx3eTG9m98DgAD2MlymWaYhxbtGO&#10;7/JLzYH2X40/4LnfCPSdSa18DfBTXNYt1fAur3UorMOPUKFkP54NY/8Aw/k8PDp+zLef+FWn/wAj&#10;V+cr8AAU2vuI8NZPGNuRv/t5/oyuVH6OD/gvN4fP/Ns15/4Vif8AyNR/w/m0D/o2a8/8KpP/AJGr&#10;85V24+amnrxVf6t5P/z7/wDJpf5mnLE/Rz/h/NoH/Rs15/4VSf8AyNR/w/m8P9/2Zrz/AMKtP/ka&#10;vzjoo/1byf8A59/+TS/zK9nE/R3/AIfzeHf+jZr3/wAKpP8A5Go/4fzeHf8Ao2e9/wDCqT/5Gr84&#10;h04oqXw3k/8Az7/8ml/maexp9j9HD/wXm8PD/m2a+/8ACqT/AORqP+H9Hh3/AKNlvP8AwrE/+Rq/&#10;OM9KaNnehcN5P/z7/wDJpf5lKjT7H6PD/gvR4eJx/wAMy3v/AIVaf/I1Df8ABejw6oz/AMMy3v8A&#10;4VSf/I1fnCPv8USfcNP/AFbyf/n3/wCTS/zH7Gn2P0cH/Berw6f+bZb3/wAKtP8A5GoP/Befw5n/&#10;AJNlvP8Awqk/+Rq/OEdaKn/VzJ1/y7/8ml/mX9Xo9j9Hv+H8/h4cD9mS8/8ACsT/AORqP+H8/h3/&#10;AKNjvP8AwrE/+Rq/OGil/q7k/wDz7/8AJpf5lLDUe35n6Pf8P5/Dv/Rsl5/4Vif/ACNQP+C9Hh7G&#10;P+GZrz/wqk/+Rq/OGij/AFdyf/n3/wCTS/zKjhaHb8z9Hv8Ah/R4d/6Nlvv/AArE/wDkag/8F6PD&#10;nX/hmW+/8KxP/kavzhoPSn/q7k//AD7/APJpf5lrCYft+LP0cP8AwXq8O/8ARsl5/wCFWn/yNTh/&#10;wXo8OHn/AIZkvP8Awqk/+Rq/N2pB0pf6uZP/AM+//Jpf5lfU8P8Ay/iz9Hj/AMF6vDq9P2ZLz/wq&#10;0/8AkamN/wAF7fDuf+TZr7/wrE/+Rq/OKSmnHc/rR/q7k/8Az7/8ml/mWsDhu34s/R8f8F7fDuf+&#10;TZr7/wAKxP8A5Gpf+H9nh7r/AMMy33/hWJ/8jV+b3HY/rS9qP9Xco/59/wDk0v8AMPqOF/l/Fn6Q&#10;f8P7PD3/AEbLff8AhWJ/8jUf8P6/Dp/5tlvv/CsT/wCRq/N+gdKP9Xcn/wCff/k0v8zRZfhf5fxf&#10;+Z+kB/4L1+HO37Md5/4Vaf8AyNR/w/r8O/8ARsl5/wCFWn/yNX5v0VL4dyi/8P8A8ml/mV/Z+E/l&#10;/F/5n6Qf8P6/Dv8A0bHef+FUn/yNTR/wXv8ADhOP+GYb7/wrE/8AkavzhqMffFOPDuUf8+//ACaX&#10;+Zf9m4P+X8X/AJn6Sf8AD+zw7/0bJff+FYn/AMjUN/wXv8OoM/8ADMd9/wCFYn/yNX5v02X7lL/V&#10;7Kf+ff8A5NL/ADL/ALMwX8v4v/M/SD/h/f4c/wCjY77/AMKxP/kaj/h/h4d/6Njvv/CsT/5Gr83a&#10;KP8AV3KP+ff/AJNL/Mr+y8D/AC/i/wDM/SNv+C93hzv+zHe/+FYn/wAjUg/4L4eHgMD9mO9/8KxP&#10;/kavzff71No/1dyn/n3/AOTS/wAyo5Xgf5fxf+Z+kX/D/Dw//wBGy3v/AIVaf/I1H/D+/wAOn737&#10;Md7/AOFYn/yNX5u0Uf6vZT/z7/GX+ZSynA/y/i/8z9Ih/wAF8PDg6fsxXv8A4Vif/I1B/wCC+Hh0&#10;jH/DMV7/AOFYn/yNX5u0Uf6u5R/z7/8AJpf5lf2TgP5fxf8AmfpF/wAP7/Dg6/sx3n/hWJ/8jUf8&#10;P7/DX/Rsd5/4Vif/ACNX5utjHzU393R/q7lH/Pv/AMml/mV/Y+X/AMn4v/M/ST/h/j4cC8fsxXv/&#10;AIVif/I1N/4f5+HP+jYLz/wrE/8Akavze428Uyj/AFdyj/n3+Mv8zT+xsu/k/F/5n6S/8P8ALw5/&#10;0bBef+FYn/yNSH/gvl4cxj/hmG8/8KxP/kavzdXbj5qacZ4qf9X8pv8Aw/8AyaX+ZX9iZb/J+L/z&#10;P0k/4f6eHgMH9mK8/wDCsT/5Go/4f5+HP+jYLz/wrE/+Rq/Ns9KNw9af+ruUf8+//Jpf5lLI8t/k&#10;/F/5n6Sf8P8ATw6P+bYr7/wrE/8Akagf8F9PD3/RsV5/4Vif/I1fm2TkcUDpU/6v5T/z7/8AJpf5&#10;lxyPK/5Pxf8AmfpJ/wAP9PD3/RsV5/4Vif8AyNQf+C+vh0Hn9mK9/wDCsT/5Gr826a23PzUv9X8p&#10;/wCff4y/zL/sLK/5Pxf+Z+kn/D/fw6TtH7MF9/4Vyf8AyNT/APh/p4d/6Nhvf/CsT/5Gr81k/wBZ&#10;8tSU/wDV/Kf+ff4y/wAyv7Byv/n3+L/zP0iP/BfXw5nn9mK+/wDCsT/5GpR/wX28ODj/AIZhvv8A&#10;wrE/+Rq/Ng9aKP8AV/Kf+ff4y/zK/wBX8q/59/jL/M/Sj/h/x4c/6Nhvv/CsT/5Gpv8Aw/38PZ/5&#10;Nivv/CsT/wCRq/Nmij/V/Kf+ff4y/wAylw/lP/Pv8Zf5n6Tf8P8Afw7/ANGwX3/hXJ/8jUD/AIL7&#10;+G/+jX77/wAKxP8A5Gr82aOe9J8P5V/z7/GX+ZS4dyj/AJ9/jL/M/Sf/AIf7+Hf+jYr3/wAKxP8A&#10;5GpP+H+/hwnn9mC9/wDCsT/5Gr82aOaP9X8p/wCff4y/zK/1dyf/AJ9/+TS/zP0mP/Bfnw4vT9l+&#10;+/8ACsT/AORqB/wX58OsP+TYb3/wrE/+Rq/NeShOlH+r+U/8+/8AyaX+Za4bye38P/yaX+Z+lB/4&#10;L7eHcc/sxX3/AIVif/I1NH/Bfrw4v/Nr99/4Vif/ACNX5tnpUZ61P+r+U/8APv8AGX+Y48N5N/z7&#10;/wDJpf5n6Vf8P/PDn/Rr99/4Vif/ACNR/wAP+/Dmcf8ADL99/wCFYn/yNX5q0D7y/Wj+wcr/AOff&#10;4y/zL/1ZyX/n3/5NL/M/Skf8F+/Dg/5tgvv/AArE/wDkal/4f9+HP+jYL7/wrE/+Rq/NWiq/sDKb&#10;fw/xl/mX/qzkv/Pr/wAml/mfpSf+C/nh3HH7L99/4Vif/I1IP+C/nh/v+y9ef+Fan/yNX5r0VP8A&#10;YOVf8+/xl/mX/qvkn/Pr/wAml/mfpT/w/wC/Dv8A0a/e/wDhWp/8jUh/4L+eHQMn9l+9/wDCtT/5&#10;Gr816R/u0f2DlX/Pv8Zf5l/6rZH/AM+v/Jpf5n6Uj/gv34bcZH7MF9/4Vif/ACNR/wAP+vDg/wCb&#10;Yr3/AMKxP/kavzVi+7+NK23PzUf2DlX/AD7/ABl/mV/qrkX/AD6/8ml/mfpSf+C/vhtef+GX776/&#10;8JYn/wAjU3/h/wC+G/8Ao129/wDCuT/5Fr81nxj2pB04o/sDKv8An3+L/wAylwpkP/Pr/wAml/mf&#10;pV/w/wDPDmM/8MuXv/hXJ/8AI1H/AA/88Of9Gu3v/hWp/wDI1fmuPuU09aP7Ayr/AJ9/i/8AMpcJ&#10;5D/z6/8AJpf5n6V/8P8A/wAO/wDRr17/AOFcn/yLT4P+C/nhJ5lW8/Zk1GOLd87x+KI3YfQG3XP5&#10;ivzRoqZZDlf/AD7/ABf+ZX+qWQ/8+v8AyaX+Z+3H7LH/AAUr/Zn/AGqdUTwp4Y1y40XxDKuYdB15&#10;FimnwMkRMGKSEddoO7AJxgHH0IDkZr+cfSdR1HRdQt9Y0e/mtbq1mWW2uIJCrxOpyGUjkEHvX7cf&#10;8E2P2otV/an/AGZNO8V+K7lZvEGj3DaXr0yqB580aqRMQOAXRlY44yTjA4Hzuc5PHAxVWk7xvZp9&#10;P+AfG8TcM08pprEYdtwbs090+mvVP8PO59AUUUV86fGh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5/4rO8Xwx8RSxOVZdBvCrKcEHyX5r8A6/fz4s/8&#10;kt8Sf9gG8/8ARD1+Adfc8H/w63rH9QGvTac9Nr7Q0HITjgU09acmccGmswyRmg0QUscc08iwW8TS&#10;SMcKirkn8K63wL8I9W8UiPUNVdrOxbkMV/eSD/ZHYe5/I1614V8HeGvCce3RtMjjk24advmkb6k1&#10;8DxB4hZRks3Ror21VbqLtFPs5a6+ST87H4H4h/SG4Q4JqzwWETxeKjdOMGlCLXSdSzV11UVJrZ8r&#10;PHdE+DnxE1xVeHQmgRv+Wl0wjH5Hn9K6bT/2YPFE6br/AMTWMLf3YUeT+YWvXI5BjrVqKXnrX5jj&#10;PFDiavL9zyU15Ru/m5N/kj+X86+lP4nY6o/qfscPHoo0+d/N1HJP5RXoeRt+yprLJ+68YWu7sGtW&#10;A/nWTq37M3xM09TJYCxvl64t7jDfk4X9DXvkM2eM1ail461y0PE3iyjO85xmuzgv/beV/ieRgfpS&#10;eLuBrc9WvSrL+WdKKX/lPkf4nyPrvhPxP4Wn8rxDodza7jhWmiIVvoehrPk+4a+y7m1sdTtXsdRt&#10;IriGQYkhmjDKw9CDwa8y+I37L+ga3BJqXgSQafdD5vskhJhl9h3Q/mPbvX3WReK2Axc1SzKn7Jv7&#10;S1h8+sfxXdo/feAfpccO5xXhg+JsP9UnJ2VWDc6V/wC8rc8F5++lu2kfP/eirmv+Hda8K6rJoniD&#10;T5LW5iPzRyL1HYg9CD2I4qnmv1anUp1oKpTacWrpp3TXdM/r7C4rDY7DQxGHmp05pOMotOMk9U01&#10;o01s1oFFFFUdUQooooNIhQelFB6UGkSOpB0qOpB0oKGyU0k9lp0lNx70GsRCT3Wl7UhHvS9qXUfU&#10;KB0ooHSmaRCiiioluUFRj74qSox98U4mhJTZfuU6my/cqTQbRRX23/wRc+Bf7N/7RXjTxp8Pvjr8&#10;LrHxBdWmm29/pMl5NKrRIJDHKB5brxl4+ua5cbio4HCyryTaj233sTXrRw9JzavbsfEz9abX0h/w&#10;VY/Z/wDBH7OX7X2qeC/hr4aj0jw/daTZXum6fAztHEGi2OAXJPMkbNyTy1fbX/BNj/gnR+yn8Tf2&#10;NvCvxC+MfwU0/Wtc1pbi5k1C6uJ1dojO6xjCSAYCgdq4cTnWGwuBp4qSbjO1krX1V+/QzqY6lRw8&#10;azTsz8laK6/9oPwBH8K/jr4w+HMMHlx6H4kvLOGM/wAEaTMFH4Liv0u8TfsH/sh/Bz/gmmfjF42+&#10;CWmXXi61+GcN5c6rcXFwJP7SntlIbAkC5WWQYGMfL0rbGZpQwcaTkm/aNJWt19X5mlbGU6HI2m+Z&#10;2Vj8oqK/Qf8A4Irfsj/s5/tKeAPHWq/HD4V2PiG40vWLOLT5bqaZTCjxSFgPLdepA656V8n/ALdf&#10;gDwh8L/2vviB8PfAOhR6Zo2k+IJLfTrGFmZYIwqkKCxJI57k1VHMqNbH1MIk+aCu306bdeppTxUK&#10;mJlRSd46+XT/ADPKDnsKTLf3a+yf+CLv7OPwV/aQ+Mvi/wAO/G74fWviCy0/wylzZ293JIoilNwi&#10;lh5bKc7SRya43/grL8Ffhh8A/wBr28+H3wg8IW+haNHoNjOmn2zuyiR0JZsuzHn60RzKjLMng7Pm&#10;SvfS3T59exccXTeKeHs7pX8j5pOdvIqOvVP2KPgmn7RH7VPgn4RXdibiy1PWkbVYxnH2OIGafOOn&#10;7tHHUcn3r9Y/2gP+CUH7HWqfBLxVZfCv4Babp/iRtDuW0O8t7q5LpdLGWjxukI5YBeQetc+YZ1hc&#10;txEKVRNuXa2iva71FisyoYOpGnNO77dPU/EpCccCkbOeRTehr9Pf2DfhB/wSd8SfsmeD9a/aH1f4&#10;YR+Mpra5OtJr3jiK1uwwupgnmRG5QofLCY+UZGD3zW+YY6OApKpKLld2tFXe3/AOnFYqODpqbi3d&#10;20PzDbpSZb+7X7n+B/8Agnn/AMEvfifoC+Kvht8IPB3iLS2kaNdS0PXpbu3Z1+8vmRTsuR3GciuN&#10;vP2e/wDgh5Y3Mlleap8HYZoZGSaGX4iRKyMDgqQbvIIPGK8iPFWFlJxVKd1vov8AM8+OfUHdKnLT&#10;yX+Z+MXOORSjpX2h+xj+wT8M/wBrz9tfxzZWtzCvwx8I61cS7NHu/MS+iaZxbW8UoLfu2C7i4JJR&#10;cA5bcPu7xh+2t/wTp/YA8TH4BadDYeH763WIalp/hXw/vFuSoKfaXjAy+1t3zFmwcnrz0YzPPY1l&#10;RoUpVJ2TaXRPvo/yOnEZt7Gp7KlTc5Wu0uiffRn4g0hJzwK/av8AaO/Yl/ZK/wCCjPwKm+LfwNtd&#10;Dh8QahZyT+H/ABdotqIftFwMnyrtVAL5b5W3jenUdMH8X9e0DWPC2u3vhnXrN7W+0+6ktry3kX5o&#10;5UYqyn6EGujLc0pZlGVouMo6OL3R15fmFPHRdk4yjunuiiufMqSvo3/glV+zP4c/ah/a60/wj488&#10;PLqfhvStMudT161kLKkkSKI0QlSCMyyx9CDjPpX3X/wUR/4Jkfsu+FP2QPGHjr4G/BPT9F8QeHrE&#10;anHeWdxOzG3hYNOMPIwx5W9un8NTis5wuDxscNNO8raq1ld2V9RYjNsPhcZHDzTu7a6WV9NT8gz1&#10;ooA74r9HP+CL37HX7NP7SPwY8WeJPjd8JLHxBe2HiRLezuLqaZTHEYFbaPLdR1Oea6sfjqeX4Z1p&#10;ptK22+vqdmMxlPA4d1pptK23mfnHRX7UeIf2Y/8Agin4S1u68L+Kx8JdM1OxmaG+0/UPHyQz28g4&#10;KPG92GRgeoIBFcd+1j/wRZ/Zv+JHwxvfGX7K9r/wj3iCG1a60uGzvnudP1EAbvKwzMV3DhXVuDjI&#10;YV5FPibBSnGNSEop9WtPzPNp8RYN1EpxlFPq1p+Z+RFFfR3/AAS4+Cnw/wDjL+23ofwo+Mng6HVt&#10;Jks9S+3aXdM6qZIraRlyUYNlXUHr2r9L/iJ+xL/wSJ+EN3b6d8WfBnw68L3F5E0tpB4i8XGyedAc&#10;FkE1ypYA8EjIzXTmGdUMDiFQlCUm1fRJ9/PyOrGZ1RwOIVGUJSbV9En38/I/EKiv2qvv+CX/APwT&#10;G/aR8DzXfwZ0fRRCQ0cPiDwL4n+1LFL/ALwlljYg/wAJFfk9+1r+zH4x/ZE+O2r/AAU8Y3Md01lt&#10;m0/UYVKpe2knMUwB6EjIZedrKwycZOmX5zhcwqOnBOMl0aszfL84wuYVHTgnGS6NWZ5pJQnSiShO&#10;lesexHYcelRnrUh6VGetSy4hQPvL9aKB95frUlBRRRVdDQKKKKk0Ckf7tLSP92g0Ei+7+NOJPYU2&#10;L7v40457Gg0GvnHSm058+tNoLjsOH3KaetOH3KaetBcQoooqZFDU6V+mX/BAa/uJPBXxL0tn/dQ6&#10;rpsqL6M8c4b9EWvzNTpX6Wf8EA/+Rc+J/wD1/aT/AOgXVePn/wDyK5/L/wBKR87xf/yT9X1j/wCl&#10;I/RKiiivzw/GQooooAKKKKACiiigAooooAKKKKACiiigAooooAKKKKACiiigAooooAKKKKACiiig&#10;AooooAKKKKACiiigAooooAKKKKACiiigAooooAKKKKACiiigAooooAKKKKACiiigAooooAKKKKAC&#10;iiigAooooAKKKKACiiigAooooAKKKKACiiigAooooAKKKKACiiikAUUUUAFFFFABRRRQAUUUUAFF&#10;FFABRRRQAUUUUAFFFFABRRRQAUUUUAFFFFABRRRQAUUUUAFFFFABRRRQAUUUUAFFFFABRRRQAUUU&#10;UAFFFFABRRRQAUUUUAFFFFABRRRQAUUUUAFFFFABRRRQAUUUUAFFFFABRRRQAUUUUAFFFFABRRRQ&#10;AUUUUAc/8Wf+SW+JP+wDef8Aoh6/AOv38+LP/JLfEn/YBvP/AEQ9fgHX3XB38Ot6x/UBr02nPTGO&#10;OlfaGgox3Fd/8MfhxbyiPxF4ih3A/Na2zrx/vN/QfjWF8OfC667qX269TNvbNnb/AH27D+teqwSA&#10;dK/JfEDi6rhW8swcrSfxyW6T+yvNrVvtp3P5P+kF4tYrKubhnJqjjUa/fVIuzimrqnF9G07ya1Sa&#10;S1btqQuEwB+FWoZqzIZscGrUUxB61+Iyifw7UpmnDNirMU2a9I/Zu/Y0+NX7SEqX3hnSV0/Q9+2b&#10;XtSysAx1CAfNK3soxnqRX2B8Pv8AglJ8CfDttG/jvxBrHiC4A/eBZvssJP8Aup82P+BV2YfKcbjI&#10;80I2Xd6L/M/RuEfBPj/jfDrFYHDKFF7VKr5Ivzjo5SXnGLXmfAMM1WYZ89a/ScfsK/sRRH+wz8O7&#10;ETFt3lnxJd+cT0/577vw6e1c145/4Jb/AAE1uB28E6vrGgz/APLMfaftMQPusnzf+PVtU4bzBRvF&#10;xfo3+qR9dj/oseI1Gg6mHq4as1vGFSSd+3v04R++SPgiKYVZilzXpPx//Y0+MX7PjSapqtiuraGr&#10;fJremqTGo/6aKfmiP1yvoxryyCck4zXg4jD1sPUcKsWn5n888QcN53wzmEsBmuHlRqx3jJWdu6e0&#10;k+kk2n0ZmfEf4aeHvibojadq0Kx3KKfsd8q/PE39R6j+vNfLvjLwhrPgXxBP4c1yDbNCcq4ztkXs&#10;6+oNfX8Umec1yHxw+GUPxI8Ju9lEv9qWKtJZSY5fjJj/AOBY49Divv8AgPjKtkeMjg8VK+Hm7a/Y&#10;b6ry/mXz3vf96+j343YzgHOaeSZtVcstrStq7+wnJ6Tj2g38cdlfnWqal8t0USLJFKYpUKspIZW7&#10;EdqK/pE/1Ag1KN0FFFFBpEKD0ooPSg0iR1IOlR1IOlBQ2SmEDP8A9anyU047j9KDSI3A7fyp3ak4&#10;7D9KXtS6lBQOlFA6UzSIUUUVEtygqMffFSVGPvinE0JKbL9ynU2X7lSaDa+nP+CP/wAVW+Fv7eHh&#10;OOe48u08SR3GiXn+150e6If9/wCOGvmOug+E/jS4+HHxQ8O+P7Rysmi63a3qsD08uVX/AKVz4yis&#10;ThalJ/aTX4CrU/aUZQ7pn3d/wcI+B/7P+KXw/wDiJFAwTVNDu7GSTHBeCVHx9cTj8q+1vg14qs/2&#10;bfhZ+z/8BdSCx3XiTS49MkjcYKzR6Y1zIR6fvF2/8CFeff8ABV34L2n7RnwY+GN/psCzbviVo8bS&#10;r8yiyvswyfUZaE/QV5J/wV1/aN/4Vj+238BdPtLrZH4NvI9fvkXo0U95HEVP/bO1kHsH96+Co3zL&#10;A4bCLoql/VL3fzR4FP8A2rD0qPbm/BaHzv8A8FPvgXdWv/BUK68MW9l+48dahpN5Zx7fvi4EcEh9&#10;8yxy19kf8Fw/iFbfDf8AYgsfhrY3KpP4l16z09Il4JtoEaaRh6ANHEp/360/2xfgN/wsb/gpR+zv&#10;49gtlktk+3NfTYyu2xVr2LJ7je2Pqwr5o/4OCPiIdY+M/gj4Wwzt5eh6DPfSx7uBJcyhc4/3YFrr&#10;wtT+0MVgYP7EW38tF+MUdFCX1qvh4v7Ku/lp+h6X/wAG8f8AyTH4lf8AYesP/RMtfHH/AAUb+Hvx&#10;A1T9uT4mahpfgXWLm3l8TStFNb6ZK6ONq8ghSCK+x/8Ag3kGPhj8SgP+g9Yf+iZa9X+OH/BaH9l3&#10;4B/FvXvg34w8B+PrrVPDuoNaXtxpml2T27uADlGe8RiOe6g+1U8TisLxFiJUKXtG0tL2srR1K9tW&#10;o5pVdOHM7LT7j5r/AOCA/hHxb4d+PPji48ReFtS0+OTwjGscl7YyRKzfao+AWAya8r/4Lj7f+G8b&#10;/J/5lnTf/QGr9Hv2Nv8AgpT8DP23fGOreCfhT4U8WafdaNpi3t1J4hsbWGNozIseFMNxKS2WHUAY&#10;71+cP/Bccgft4X4x/wAyzp3/AKA1aZbWxGI4klOtT5Jcm2/Y1wdSrVzZyqR5Xy7fcejf8G/vwjj1&#10;v4xeL/jReWitHoOjJp1nIyn5Zrh9zEH12REfRj6197/An9p/SvjB+0r8XPgtYX8My+AbzToLcxsP&#10;m8yA+f8AUpOrxn0IH4+Q/wDBJP4eaX+zd/wTzj+KniFPJn8QLe+JtTaTjZAqlIVz/dMMCv8AWVq+&#10;KP8Agkx+0Lqdl/wUjl8Qa1qDbfiM2p22obn/ANZNPJ9qRue/mxgeuGPrg8eNw/8AauJxlZf8u0lH&#10;5PX8n95hiKP16riKn8iSXy3/ACf3njX/AAUG+D0PwO/bH8e+A7Kz+z2P9uSXumxBcKlvcfvkVR/d&#10;UPtHsteNdK/RD/g4E+Cn9ifE/wAGfH3TYR5OvaXJpGpFV6T2zeZEx93jlKj2gr876+synE/WsvpV&#10;PKz9Vo/yPpMvrfWMHCflr6rRn7Tf8EOU/wCMDtP/AOxm1L/0Na/HP4ngn4meIlP/AEHbv/0c9fsd&#10;/wAEOP8Akw3T/wDsZtS/9DWvxy+J/wDyU7xH/wBh28/9HPXlZL/yN8b/AIl+bPPyv/kZYn1/Vn6a&#10;/wDBvNd6R/wq34jadG0f29fEFnJMv8RhMDBD9Nwf6Z96+Zv+Cjf/AAT2/aq+H3x88ZfFweBNS8Ue&#10;G/EXiK81S117RoWufKjnmaURzomXiKbtuSNhwMHnA8m/Yy/bR+J/7E/xOf4gfD+G3vbW+txb61ot&#10;7kRXsIbcBkco6nlWHTJ4IJFfqf8As/f8FoP2NvjLZW9n4w8RXPgbWXws1h4ihPkFvVLlMoVyf49j&#10;f7PeubGQzPK80qYuhT54Ttfq9Eu2q231RniY4/L8fPE0Yc8ZWv8AL8fnsfn5+wj/AMFP/HX7Bngr&#10;XPhn/wAKqj8RWupast7FDfas9o1lJ5YRwF8p87gqHtjb3zXz/wDHj4ox/Gv4yeJPi2nhuPR/+Ei1&#10;ea/OmQXBlS2MjbigYqN3OecCv3H+Of7HP7IX7cfw/Gpat4b0W/a7hLaT4x8NtELmJsYDLPF/rFB6&#10;xvuU45GeR+H37RPwY1r9nr43+Jfgtr83n3Ph7VHtftCrgTR8NHJjtuRlb8a7MmxuX47EVKkKfJVa&#10;967ev6fgmdmU4rB4uvOcYctT7Xn/AF6I/SP/AIN9PhEmkfDHxr8bru1/fazqkWl2crKciGBd7gH0&#10;LyjP+4PSvqD9lP8AaE8L/tk+BfiLaTSW1/pun+NtX8PGMcpcWIAWNsd0kifr3yfoOC+HWkQ/sI/8&#10;Em47hnNtqel+AZdQumY4ZdTvUMu3I6lJZgg9kFfI/wDwb9fFiTw/8dPGHwgu7o+R4k0GK9t42bj7&#10;RayEcD1Mc75x12j04+dxVH+0Y4vGr7Mko+i0f4WZ4uIo/Xo4nFr7LVvRb/hZnxD8Yvh5ffCX4seJ&#10;PhjqQfztB1u5sW8wfMRHIVDH6gA/jX6jf8G9v/JvXjj/ALG6P/0mSvln/gt78Ex8Lv20bjxtYQbb&#10;Hxxo8GqJtHyrcJ+4nT6kxrIf+u1fU3/Bvb/yb144/wCxuj/9Jkr2s4xH1rh1Ve/K/nfX8T2M1rfW&#10;MhVXvyv531/E/Pj/AIKF8ftvfFL/ALHS9/8ARhr9Jf8Aggh4o8aa/wDsf6xpniO7nn0/SfGlxbaG&#10;0xJ8qE29vI8SZ/gEjswHYu30rsPi1/wRq/ZD+NPxN1z4r+ML/wAXjVPEGpSX2oLZ61FHF5jnLbVM&#10;JIHtk1r/ABd/aL/ZF/4Jlfs5P4C8DajpVtcaRYyx+HfCNheCe7urpi2Gl5LDMmWeR/RupwteXjsz&#10;oZll9PB4eDlP3em1lb+vI8/GZjRzDA08JQi5T93ptZf18j4g/YFtdOsv+C2PiKy0jH2SHxZ4tS12&#10;9PLBuwuPwxW9/wAHD/Hxh+Hfv4au/wD0oFeW/wDBHPXtR8Vf8FKNF8T6xMZLvUrfWrq6kP8AFJJa&#10;zOx/Ek1+m/7Xf/BPD4A/tq+ItI8S/GO68QR3Oh2clrZjRtSSBTG77zuDRvk5+ldOOxNLLc+pVKt7&#10;Rgk7f9vI6sZiaeX55SqVdowS0+aPzk/4IKeIvFtj+2Pf+HdInm/sq/8ACN2+rW4J8v8AdvEYpCOm&#10;4M20Z7O1dH/wcFWunxftHeDbq3x9om8IMLj1wLl9v8zX3D8Gv2bf2Hf+CZfh3VfFun6/a6DJqEI+&#10;3654p1pXup4UJIijzt4B/hjTLEDOcDH5M/8ABRj9rS2/bH/ad1T4l6DaywaBZwJpvh2Kb77WsRP7&#10;5h/C0jFn2/wgqvOM1tgKv9pZ88XSi1BRtdq13t/XkjfAVP7Szx4ulFqCja70u9v68keDyUJ0okoT&#10;pX159hHYcelRnrUh6VGetSy4hQPvL9aKB95frUlBRRRVdDQKKKKk0Ckf7tLSP92g0Ei+7+NDbc8m&#10;iL7v40px3Wg0GvjbjtSDpxTn6dKaKC1sOH3KaetOH3KaetBcQoooqZFDU6V+ln/BAP8A5Fz4n/8A&#10;X9pP/oF1X5pp0r9LP+CAf/IufE//AK/tJ/8AQLqvHz//AJFc/l/6Uj57i7/kn6v/AG7/AOlRP0So&#10;oor87Pxg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HP/ABZ/5Jb4k/7AN5/6IevwDr9/Piz/AMkt8Sf9gG8/9EPX4B19zwf/AA63rH9QGvTQrOyog5Zs&#10;CnPWh4RskvvEFusg+WNvMb8On64r6jMMXDAYGriZ7Qi5fcr2+Z5ufZtRyHI8TmNX4aNOU2u/LFu3&#10;q7WR6J4W02LRNHhsEXDKuZD6seprYilz3rMhmOOTVmKXFfyniq1bF4ideq7yk22/N6n+Vea4zFZt&#10;mFXG4qXNUqycpPu5O7/FmpFPxX1J/wAE8P2Kl/aH12T4j/ES2kXwhpNxsWDlf7TuRg+UD2jUHLEc&#10;nhR1JHzL4D8L6r4+8Z6T4H0OEyXmsalBZ2qDvJK4Qfqa/Wr4seM/B/7CP7JCtoNvCv8AYunx6fod&#10;qy/8fV6/Qn1JbfK3qFaurLMHTqzlWq/BDV+Z+q+DPBGT51jsTnueW+o4GPPNPacrNqLXVJJtx+0+&#10;WNmpMxP2qv23Phh+yVo0Xw88H6Ta3/iKOzVNP0K1Ajt9PjxhDLt+6uOka4JA/hHNfBnxW/a//aC+&#10;NFzKfGHxIv1s5j/yC9Pma3tQPTy0I3f8Cyay/gd8PfGn7Xv7QVr4X1bxHNJf67dSXOsatcfvHSMA&#10;vJJgnkgcAcDoOlfUH7YP/BNv4dfCz4HzfEP4Mtq0l94fjWXVory7E32u3ziSbG0bWQfMduF2huM4&#10;rTEVMxzOnOrDSnHpe3/D6f8AAPb4mzTxT8Xcnx2cZbejlmG5kqUZOPNGKu1aP8SUYtOSdoraCvo/&#10;jOGXHSvSvhP+1T8d/g5NGPBPxE1BLSM8aZdzme1I9PLfIX6rg15ZDNVqGYDnNfPxnUoy5oNp+Wh/&#10;NOAzLNMlxSxWX150ai2lCTi/vTT+R+mv7KX7b/gb9pazHgDxlp1vpviWS3dJtNf5rfUE2neYt3X5&#10;ckxnJAzywBNfPv7d37HUHwYvf+FpfDXT5P8AhGbyYLe2aruGmzMeMekTHgZ6N8ueVFfL+g65qnh/&#10;VrbXdEv5LW7s51mtriFirROpyGBHcGv1A/Z/+JPhz9sf9mdo/FEMck15ayaX4itQv3LgKMuB6EFZ&#10;FPYnHUGvoMPWjnmHeGr/AMSKvGXf+uvda9D+qOFc9wv0guF6/DHEKj/adCDnh69knK1rp263sqiW&#10;kovmSUoXPzShmz3q1FL71Z+IngrVvhl4/wBY+H2uLi60jUJLaRh0cK3Dj2ZcMPY1mxS+9fJThKMn&#10;GW6P4xx2CxGCxU8PXi4zg3GSe6lF2afmmrHzv+0l4Ij8K+Pjq1hHttdWQzhR0WTo4/PDf8C9q89r&#10;6I/ae0BdX+HS6yi/vNLukkLesbnYw/Mqfwr53BzX9P8Ah/m0s24ZpSm7yp3g/wDt21v/ACVo/wBW&#10;vo58X1uMPCvCVMRPmrYduhNvdunbkb7t05Qu+ruwooor7Q/dohQelFB6UGkSOpB0qOpB0oKGyU07&#10;u1Okppx3P60GsRDu70vak47H9aXtS6j6hQOlFA6UzSIUUUVEtygqMffFSVGPvinE0JKbL9ynU2X7&#10;lSaDaOtFFBofvD/wT98Y6V+0V+w38NfEHiEC6m02wtre5XoRdafJ5SsfcmFX991fmD/wWM8dP4w/&#10;b68ULFNuXQ7Wy06Lb/AY4Vcj/vp2P416z/wTC/4KjfBL9kf4DX3wk+NFh4luJV16W70xtHsIp41h&#10;kRNwJeVCp3qTjnrXxz+0j8UYPjZ8fvGXxZs0mW28QeIru8s0uFAkW3eU+UGAJAYR7QcEjNfJ5Tll&#10;fC5zXqSi1DXl7atPT5Hk4LC1KWOnJr3dbfNn7vfszaponxf+Bfw1+Ml1Cs95/wAIjA9rcZ+400Ea&#10;yn6kpg+nNfjd/wAFTPinF8Wf26/HurWc6yWuk6kujWpVsjFoghkwfQyrIeOOe/WvqD9hD/gr/wDA&#10;b9nX9krQfgx8UNG8TXGv+H47yG2l03TYpYJY2nklhyzTKQQJNp+XgKOtfnZ4r8QXvizxTqXirUpm&#10;kuNT1Ca7uJJPvO8jl2J9ySaWRZXXwmZVqlSLSV1G/VN30+78R5bhKlHFTlJaLRelz9QP+DeX/kmX&#10;xK/7D1h/6Jlr4f8A+ClP/J9/xQ4/5miX/wBBWvav+CUH/BQv4EfsU+DfGGgfGDTvEM0+vana3Fkd&#10;F0+OZQscbq24vKmDlhjGa+b/ANsH4teF/jt+0540+L/gqG7j0rxBrT3dil9CI5hGQAN6qzAHjsTX&#10;Xg8LiKfEGIrSi1FpWfR/CdOHo1Y5pVqNaNaP7j64/wCDe8f8X/8AHnH/ADJ8f/pXHXHf8Fk/Cmr+&#10;Pf8AgpHb+BtAtWnvta0zRrGyhQfNJNMfLRR7lmArlv8AglR+2d8I/wBiz4peJvGfxes9ams9Y8Pr&#10;ZWq6LZxzOJBOj/MHkTAwp5yea674hft3/sxfEP8A4Ke6D+1/q2leJH8IaHp1u0dq2mxfa2vIYXWM&#10;+X523asjK4O/qo4rKdDFUs+q4mMG1yaebstBOnWhmU6yi2uXTzemh+l3xO+NPwR/YA/Z+8O3PxN1&#10;O4tdC0uOz0Sy+w2ZmklkWE4wi84xEzE9q8hb/guF+wSRj/hJvEn/AITcv+NfFn/BV3/gox8K/wBt&#10;Lw74T8IfBqy12DT9HvLi81Ia1ZxwF5WVUj2hJH3ADf1xjNfFBzjiuHLuGaOIwqqYvmU23dXS6+jM&#10;MHktOtRU8RdSd/62P2x/4K6/Dyx+O/7AGqeNvDO28XQ1tfEWnzJ/HbgfO49vJkZvoK/E4dK/TL9n&#10;L/grx+y34f8A2N9G/Z1+Peh+LL2+t/C0mhar9g0uGaCa22NCoDPOpP7oqvK9q/NG9S0ivZo9Pmkk&#10;t1lYQSSKFZkzwSATg47ZOK9Hh/D4rB06mHqxaUZe631T7fdf5noZPRr4enOlUTST0fdf0vxP2k/4&#10;Icf8mG6f/wBjNqX/AKGtfjj8T8/8LO8R4/6Dt5/6Oevvr/gmv/wVS/Zp/ZJ/Zhtfg/8AFHSvFU2r&#10;Q61d3TPpOlwzQ+XKwK/M0yHPHPFfn74z1W18QeM9X1+xVxBfancXEIkGGCvIzDIB64NVlOFxFHM8&#10;XUnFpSas++r2Ky+hWp4+vOUWk3o++5+gH/BF/wDZe/ZL/aa+E/i6y+Nnwo0/X/EWi+IkeK4urqdH&#10;SylgQIoEciggSRynOM5br0r4/wD21P2dvEv7MH7SHij4Za1oEljYx6tPP4fbafLuNPkkZrd0Y5yN&#10;mFPJIZWB5FXP2K/2xPiB+xX8YofiZ4Ot0vrG4i+za9os8hWO+tic7c/wup+ZW7HqCCQf000j/grv&#10;/wAEz/jZ4fgm+NJXTri32sum+K/BcuoeW5Bz5bQQzrx6naTnp1rDEzzTLcynWhCVWnNLRNvlfktf&#10;y6kVpY/A46VWMXUhLoruz9NfyPI/+De3SPi5bxePtXvYL+PwRPHbJZNcbhbyakrHeYgeCwiIDkes&#10;YPQY8e/az+Htt+0l/wAFr734beH1FxBqXizSba+8td22O2sLb7WSP9lYZif9019E/tGf8FyP2fPA&#10;Pga58Hfsh+Gp9X1T7O8Om39xpBstNsuyyCJgsj4+8E2IOmT1A+O/+CdH7W3wm/Z8/aj1b9pD9pVt&#10;d1a+uNNuhZ3Gm2cc8rXlw482Zt8iAfJvXgn/AFh4rmw9LMJV8RmDpOLlG0Y9b6a/gjPD08bKrWxr&#10;puLcbRj1vpr+B+tn7UX7an7P37Fthof/AAufV7yzj1ozRaXBpuntcMVhCbiQv3VG9BnvmvL/AA5/&#10;wWk/YV8VeIdP8Mad4s16O41K9htYJLjw/IkavI4RSzZ+VckZPYV+dP8AwVS/bd8Dfts/FvQNf+F1&#10;rq0Og6HoZt4o9YtkhkNw8jNI21HcYwEGc54r5gSSSJ1libaysGU+hFZ4HhfDVMHGVfmU3urrTtpY&#10;WD4dw9TCxlX5lN767fgfrX/wX6+EMnij9njw38YLK13SeF9e+z3kg/ht7pdufp5iRj6sKh/4N7P+&#10;TefHH/Y3R/8ApMlcX8Zv+Cuf7Jfx8/Y01X4DfEDRvGDeINY8IJaXNwujwPAupJGrJMGM+SonRXzj&#10;PHSvNf8AglL/AMFIP2f/ANiz4UeJPBXxf07xJNeatry3lq2i6bFMgjEKp8xeVMHI9DxWMcHmD4fn&#10;hZU3zRlorbq99Pnczjhcc8jnhpQfMpaLur30+dz53/4KFf8AJ7/xS4/5nS9/9GGvG69B/at+J/hz&#10;41ftI+Nviz4Qiuk0vxB4iuL6xW9iCTCN2yN6gsAfYE159X2GFjKGFhGS1UV+R9bhIyjh4Re6S/I+&#10;sP8Agijx/wAFCPCuB/zC9U/9Ipa9g/4OHx/xeL4c8f8AMt3f/pQK+Yf+CdH7RngH9lT9qzRPjT8T&#10;LbUptH0+xvYriPSbdZZi0tu8a4VnQEbmGeeld9/wVi/bZ+D/AO2x8QPCPif4P2Otw2+h6PPa3g1u&#10;yjhYu8ocbQkj5GPcV41bD13xFTrqL5FG1+l/ePLqYevLiCFZRfKo2v0vqfJ+B6UAAdKKK+hPoRsl&#10;CdKJKE6UFx2HHpUZ61IelRnrUsuIUD7y/WigfeX61JQUUUVXQ0CiiipNApH+7S0j/doNBIvu/jTj&#10;u7U2L7v40px3ag0EfP402nP0600UFrYcPuU09acPuU09aC4hRRRUyKGp0r9LP+CAf/IufE//AK/t&#10;J/8AQLqvzTTpX6Wf8EA/+Rc+J/8A1/aT/wCgXVePn/8AyK5/L/0pHz3F3/JP1f8At3/0qJ+iVFFF&#10;fnh+MBRRRQAUUUUAFFFFABRRRQAUUUUAFFFFABRRRQAUUUUAFFFFABRRRQAUUUUAFFFFABRRRQAU&#10;UUUAFFFFABRRRQAUUUUAFFFFABRRRQAUUUUAFFFFABRRRQAUUUUAFFFFABRRRQAUUUUAFFFFABRR&#10;RQAUUUUAFFFFABRRRQAUUUUAFFFFABRRRQAUUUUAFFFFIAooooAKKKKACiiigAooooAKKKKACiii&#10;gAooooAKKKKACiiigAooooAKKKKACiiigAooooAKKKKACiiigAooooAKKKKACiiigAooooAKKKKA&#10;CiiigAooooAKKKKACiiigAooooAKKKKACiiigAooooAKKKKACiiigAooooAKKKKACiiigAooooA5&#10;/wCLP/JLfEn/AGAbz/0Q9fgHX7+fFn/klviT/sA3n/oh6/AOvuuDv4db1j+oDX9q3PAC/wDEzkmP&#10;8MXB/GsOQnHStnwNIFvJveMH9a7uMnJcM4m3Zf8ApSPzjxglUj4a5jy/yRXyc4p/hc7aGU9zVqKW&#10;syGbjhqtQze9fzXKJ/nBUpn0z/wSx8O2niX9svw7NfIrrpdneXqow4LrAyKfqGcMPda90/4LUeMr&#10;xJ/A/gJJWFuy3V/InZnG2NSfoC2Pqa8L/wCCT3iGz0n9s7Q7S7dVOo6bfW0JZsfP5DSY/ERkfjXs&#10;/wDwWv8ADVzDr/gXxmsX7mS0u7JnA6sGRwPyY/rXrU9Mjqcv82v4H9BZHGVP6OGafV93iFz23tzU&#10;N/lb5Hj3/BND4k6P8PP2sdDl1y4WG31eCbTBLIQAskoHl89suFH41+g/7cvxZf4Ofsz+JPEcOgPq&#10;El9anTI4/wDlnEblTF5kn+yM/ido4zkfjva3UkMizwSMjowZXVsFSOhzX6g/sRftZ+CP2wPhPN8E&#10;/i81vc+JItNa11WxvcFdXttuPPXPVsfeHUMNw65FZRiL0Z4W9m78r82js8C+Lo1uH8dwb7ZUK9dT&#10;lh6jV1zzhyuLT6ppSiuvvdUk/wA2YZeetWoZq+kP2nf+CZfxd+Fuv3Gt/BrR7vxV4dmk328NnHvv&#10;bQE/6toxzJjsyZyOSBzXafDr/gkh4g8TfCG28ReK/iDNoniq8g8+PSZrEPBbAjKxTEHcH6ZI+6cj&#10;DYryP7Kx0qjpqDuvu+/Zn4vHwX8SMRnFfLaeAl7SknJt2jBpOycJyahLm+yk23rpo7fIsU1fZv8A&#10;wSH8XXK+KvF3gZpSYZtPhvo17Bkfy2P5Ov5V8q/Gf4M/ED4AeOpvh78RtNW3vY4VnheGTdHcQsSF&#10;kRu6kqw7EFSDyK+nf+CQHh+4n+IHi7xcYz5Vto8NoG7FpJQ+PyiFPKqdSnm0ItWabv8Ac7nZ4L4H&#10;NMp8ZMBhalOVOrCc4zi000lTnzJp9lc5T/gpbocGiftQXd9BHt/tLSbW4k46ttKE/kgrweGbPWve&#10;P+Cnuvw6n+07Lp8Uu7+z9FtYnwfusQz4/Jh+dfPsU2e9cWaRj/aFW38zPi/F6lQXiZm6o7e3qffz&#10;e9/5Ncp/E6BdQ+HOtWjjO7T5CPqBkfqK+U0J9a+qvHlyqeBdWZzwNPl/9BNfKy/Sv2bwjcv7NxMe&#10;nOv/AEn/AICP67+hrKp/qvmlN/Cq0GvVw1/BIWiiiv1s/suIUHpRQelBpEjqQdK9k+BX7A37RX7R&#10;fwg1j44/DLRtNm8P6Hc3MGoTXWqJDIrwQJPJhDyfkkXHqeK8bHSsqdejVnKMJJuOjS6eo4yjJ2T2&#10;GyUwkZ/+vT5Kb+FamsRuR2/nTu1IfpS9qXUoKB0ooHSmaRCiiioluUFRj74qSox98U4mhJTZfuU6&#10;my/cqTQbRRRQaCv96kpz9abQVEKK674E/BHx9+0b8VdK+DPwws7e41zWfP8AsMN1ciGNvKgknfLn&#10;gfJE/wBTx3q/+0d+zZ8Uf2VPiN/wqz4vWNpb6v8AYIrzy7O8WdPKkLBTuXjPynisvbUVW9lzLmte&#10;3W3e3YFUh7TkvrvbyOCooorU2EbGORSZT0pxz2FJlv7tBoHG3imV6/8AsufsQ/H39sT+2P8AhSWk&#10;6ddf2H5X9ofb9SS32+Zu243dfumtj4O/8E4f2n/jr4b8SeK/h9oekzWfhXVLnT9Ya51iOJkngGZA&#10;oP3h6Eda5amOwdKUlOoly2vrtfa/qRLE4eF1KSVrX12vseEjb3FIcZ4pYyccUNnPIrfqdYhooPSj&#10;PtVlRA9Kb5YIzmnHp0oHSoNIiBcd6RsZ5FOrY+HXgDxL8VviFonwy8HQxyat4g1SDT9NjmmEaNPK&#10;4RAzHhRuYc9qmUlGLb6Fc0Yq7MNPv8VJXpf7UX7IHxq/Y88TaZ4T+Nmm2Nre6vYtd2a2OoLcK0Qc&#10;oSSvQ5B4rzSop1Kdamp02mns0FKpTrQU4O6fVEZ60UHrRWhsFFFFBpEKOe9FA+tTIoKOaKO/WqNB&#10;slCdKJK9K/Ze/ZL+M/7X3iy+8E/BXTbK61DTbH7ZdJfXy26iLeFyC3U5I4rOpUp0abnN2S3bCdSn&#10;Rpuc3ZLds83PSoz1r6E+GP8AwTJ/av8Ai98QfGXwy8GaBpEmq+BdQSy8QRz61HGkczhiAjHhx8p5&#10;FeE+J/D2p+EfEuoeFNajVbzS76a0uljfcokjcowB7jcDz3rOniKFabjCSbSTdn32+8KOIw9ao4wk&#10;m1ZtJ99V95RoH3l+tFA+8v1rQ6AoooquhoFFFFSaBSP92lpH+7QaCRfd/GhtueRRF938acSewoNB&#10;j429OKQdOKc+abQXHYcPuU09acPuV7T+y3+wB+0f+2PoWreJfghoul3Vrot4lrfNqGqpblZGXeAA&#10;3UYrOtWpYenz1JJLuyK2Io4Wm6laSjFdXojxSihlZGKN1Xg0VUjoGp0r9LP+CAf/ACLnxP8A+v7S&#10;f/QLqvzTTpX6Wf8ABAP/AJFz4n/9f2k/+gXVePn/APyK5/L/ANKR89xd/wAk/V/7d/8ASon6JUUU&#10;V+dn4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Fn/klviT/sA3n/AKIevwDr9/Piz/yS3xJ/2Abz/wBEPX4B191wf/Dresf1Aa9aHhafydVCk/fQ&#10;j+tZ7+1EE7W08dwp5Rs19FnGD/tDKq2GW84tL1tp+NjwOLsnlxBwvjMuj8VWnKMf8Vvd/wDJrHdw&#10;y8datwzCsm0uVljV0PDDIq5DLX8vThKMnGS1R/mTXoSpzcJqzTs12aO0+EPxH1X4T/E3QPiXokhF&#10;1oerQXkYB++EcEofZlyp9QTX6y/tj/DDwz+1/wDsdTa54fuY/MXTYvEXhu8lO1VZYi+CfR4mdD6F&#10;ge1fkB4M0K+8YeK9L8I6ZC0lzqmow2dvGo5aSWQIoHvlhX7HftZWeufDL9ijWPAnw10C81DUv7Bt&#10;9C0ex0y1eSRy+yAkKoOAse98nAwterlkebD1oy1jb8f6/Q/oPwTpyxHCfEGHxkOfCeyu49XPln8P&#10;95pLZXuo21Px9ilxwTWr4c8R634X1m28Q+HNWuLG+s5hLa3drKUkicdww5Fez+Af+CXv7ZfjbS5t&#10;Vb4cw6PHHAZIY9b1KOCSdsZ2KgLMrHoC4VeeSOceS/EL4VfEz4Ray3h/4leCNR0W6VsBL62Kq/ur&#10;fdce6kivFqYevRipSi0u9j+f8y4V4oyPDwxuLwlWjBu8ZyhKKutrNpWfVbd0fZ37O3/BX/VNH0uD&#10;w3+0P4Wm1NoVCLr+kKqzSL6yxEhWb/aUrn06k/QVx/wU5/Y4i8Of2/F8SbiaTbldLj0W6+0Fsfdw&#10;yBM+5bb71+S8U2ORXSfD74eeP/ifrSeHvh74R1DV7xyB5NjbNJtz3YjhR7nArso5xmFOPIrS7XV3&#10;+B+mcP8Aj74nZdh44Cm4YqTXLB1ISnU8rOEoub/xKTfVs9K/aw/aIu/2pPjXN49tdGktbVbePT9H&#10;svvSCBGYrux1ZnkZsDpuwM4r9Av2K/gxZfsrfs2NqvjqVbXULyF9X8RSSY/0ZQmVi/4Ag5/2mb2r&#10;zn9iD/gm/b/CO/s/i18cmt7vxBCvm6foyEPBpzY++7dJJR2x8qnkEkAjh/8AgpP+23p3iaKb9nn4&#10;S64s1mJAPE2pWrZWZlOfsqN3UEAuRwSAufvCuvD05ZfGeOxXxy2XW7/r5I+94ay7E+GeDxviFxi/&#10;+FDEKSo0nZScp6ttL4W9E0l+7p3vq+VfM/xn+KF58YPi14g+Jd6pU6tqck0Mbf8ALOHOIk/4DGFX&#10;8K5+KUEVmQS4q1FNjvXylRyqScpbvVn8a5liMRmONq4vES5qlSUpSfeUm23822Y3xp1lNM+GupEv&#10;81xGsEY9SzAEf985NfOqjAr1H9o/xKs01h4Whlz5ebiZc9CQVX9M/nXl1f0R4a5dLA8NqpJa1ZOX&#10;y0ivyv8AM/0i+i7w1UyHwxhiaqtLF1JVdd+WyhD5NQcl5SBVZ2CIpLMcKB3NemW/7Fn7YV3bx3dr&#10;+yt8RZIpUDxyR+C74q6kZBBEXIIrznTsjUrdh/z2T+dfvV+0h+1DafsffsnWPxvvfBkmvR2dvpts&#10;dNivhbs/mhE3byj4xnOMc19JnGaYjL6lKnRgpSm2rN210t+Z/Q9WtKnZRV7n4p67+yJ+1b4X0yTW&#10;vEn7NHj6ws4Rma6vPCF7HGg9SzRgCvO5EeItHIjKy5DKwwQfSv1y/Z//AOC6nwX+LvxK0/4e/ED4&#10;Vah4Pj1S5S3s9Yk1eO7t0lY4US/u4zGpOBuG4ZPOAM15h/wXG/Yx8FeFtI0/9qz4b6DDp01xfrYe&#10;KraziCQzs4JiudoGA+VKMf4sqTyCTz4XOsXHGxw2No8jl8LTun5f0/kVTxE1UUKkbX2PD/2S/wBo&#10;r9vr4I/sr614C+Cf7Ls3iDwL4km1C9ufE1x4N1O6UB4VtZ2juIJUh2oID1U7WVsk4wPnD4b/AAb+&#10;LvxhmurX4TfC7xF4nksURr6Pw/os941urZClxErbQSpxnGcH0r9dv+CdqE/8EfNLIP8AzK3if/0u&#10;1Gvnv/g3nX/itPih/wBgvS//AEbc1zxzX6vTxtaFJJ05Jdfe95q7Eq3Kqkktn9+tj8/fHfgLxz8M&#10;/EMnhL4jeDdU0HVYUV5tN1nT5LW4RWGVJjkUMARyOORVr4c/B34t/GG8urD4TfDPxB4mns41kvId&#10;A0ea8aBCcBnESsVBI6mv0o/4L0/sx2+u+B9D/am8O6X/AKZosi6V4imjX/WWsjZgdv8AclLLnv5w&#10;HYVwP/BvZk/Ff4jYP/Mv2X/o967I537TJHjoRXMt10vdL9bo3jiv9mdVLY+AvFfhHxX4E8RXXhHx&#10;v4cv9H1WxkCXmm6pZvb3EDYBw8bgMpwQcEdDVAnC8175/wAFRx/xn78S+P8AmNR/+k0NeBtkrget&#10;exhqzxGHp1WviSf3q51U5e0in3SPRtF/Y9/az8SaRba/4e/Zk+IF9Y3kKzWd5Z+D72SKeNhlXRlj&#10;IZSOQQcEVJffsZ/teaVZyX+p/sufEK3gjGZJpvBt6qqPUkxYFfst4M+NEH7Ov/BN7w/8bLnw8+rR&#10;+Hfh3p922nR3Ihaf91Eu0OVbb97rg9K+e/hl/wAF/wD4P+KvG1l4f+InwR1Xwzpl3KI5taj1pLxb&#10;UlgA7xiKM7BySVJIxwp7fMUs8zjEc8qGHUoxbTd+3le/3I44YvFTu4Qul5n5TXdtc2FzJZ31vJDN&#10;G22SGVCrI3oQeQa6v4c/AL45/GDT7jVvhP8ABrxV4mtbSYRXVzoPh+4vI4ZCMhGaJGCtjnB5xX6W&#10;f8Fqf2Qfh946+B6/te/DnRrSPWdH8htYvtOjAXU9PmYKsr7eHZGdSH6lGIJIC4k/4N8f+SC+O/8A&#10;sbIv/SZa6amfxllDxtKOqaTi+juv89DZ43/ZfbRW3Q/PH/hiT9sr/o1D4kf+ETff/GqzfFH7Jf7U&#10;3gfQbrxb40/Zw8daTpdjH5l9qWpeE7yCC3TIG53eMKoz3Jr9GviJ/wAF8fDfw/8AiBrngOX9mS+u&#10;m0TWLqwa6XxWiCYwytHv2/ZjjO3OMnGeteTftQf8FuPD37RPwB8UfBK1/Z0vNJk8SaYbRdSk8TJM&#10;sGWVtxQW67unTIp4fHZ/UnHmwyUW1d8y0XffsVTr46Ulemrev/BPi74c/AH46fGDT7jVvhP8GvFX&#10;ia1tJhFdXGgeH7i8jhkIyEZokYK2OcHnFdBJ+xD+2YVwP2TviR/4RN9/8ar9EP8Ag3xXHwH8ef8A&#10;Y2Rf+ky1X+I3/BfHw38PPiBr3gSX9mO+um0TWLqwa6XxYiCYwytHv2/ZjjO3OMnGeprKtm2aSzCp&#10;h8NRU+S3W2682ipYzFfWJU6UE+XzPzK+IPwa+L3wmmjt/il8LfEXhuSX/Vrruiz2hfjPHmquetc2&#10;iPK6xxozMzYVVGST6V+6/wAG/it8Af8Agqx+ynqj6v4IdNPvJptM1fSNRZXm028WNWDxSKOoEiOk&#10;gAPqAQRXxD/wR3/Y+8J+If2t/Gut/EPTYdUi+GNy9tpsFwgaN74zPGk7L0O1Y2ZQcgMwPVRV0M//&#10;ANnrSxFPlnS3Xe+it8/89S6eY/u5upGzhuj59+HX/BMr9u34saAnijwb+zpqxsZFVoZdWvLXTmkU&#10;9GVLuWJmU/3gCPfkV5j8Wvgf8XvgR4gPhb4w/DnVvDt91ji1KzZFlH96N/uyL/tKSPev0u/az/4L&#10;f3XwN+PmufB74Z/B6x1qz8M6lJp+qalqOoPE01xEdsyRKi/KEcOmTnJXOMdfZtWb4N/8FbP2ErrW&#10;rPQfsdxeWs409brbJNomrQrkAOByu7bkgDfG/QZ45lneaYfkrYuilSk1qnqr99X08kQswxdLlnWg&#10;lB9t1f5/oj8l/wBivxj8evht+0LpPxQ/Zs+Fs/jDxR4dtrq4g0eLRbm/TyZYHtZJJIrZlk2qLj7w&#10;YAMVznodD9uz4wftC/G/46f8Jt+038LF8H+Jv7Gt7f8AsddFurD/AEdS+yTyrp3k5Jb5s4OOBwa9&#10;6/4IMWV3p/7buv6ffQmOaD4f6hHLG3VGW9sgR+dZP/BdQY/bl/7k7T//AEKavQ+s05cQex5FdQ+L&#10;rbt6anXGtF5lycqvy79fQ+ObKyvNSvYdN060kuLi4kWOCCGMs8jscKqgckk8ADqa9N/4Yh/bM/6N&#10;O+JH/hE33/xquA8F6+vhPxnpPit7UzrpmqW920AbaZPLkV9ucHGduM4NfqH4H/4L+eG/GnjPSPB0&#10;f7MF9btqupQWa3DeLEbyzJIqbsfZhnGc4yM10Zlicyw9nhqSmtb3drfijfF1sVSs6MObvrax+fR/&#10;Yg/bN7fsnfEj/wAIm+/+NVi+M/2Z/wBo34cx2MvxA+BHjLQ11O+Sy01tW8M3VuLq5f7sMe9BvkPZ&#10;Rkn0r9vP29/21tP/AGF/hZpPxO1H4eTeJE1TxAmlrZw6kLUxloJpfM3GN8/6nGMD72c8V+f/AO0J&#10;/wAFStH/AG6PF/wt+HGm/Bm58NtpfxP0rUGu5tcW6EgEoj2bRCmPv5zk9OleXl+cZpjoqp7Bez1u&#10;79vK9/wOXC4/HYhKfs1y979jy39nr4/ftuf8EvtN1bWB+zlJpdp4qmhikuviB4T1GGNpIg5VImEk&#10;AzhiSPmOB2qH9mn/AIKWftO/CDS/EXwr+Evw28L61N4+8QXN7Naz6Pe3F091dfKY7dYblcjn5VKs&#10;2e5r7M/4OCk/4x58Fc/8zc//AKTPX5z/ALEfP7X/AMNf+x00/wD9HrWmDlhsyy6eLq0lzO7a115d&#10;jbDOjjMHKvOmrvfz5djmviJ8A/jl8G7O21D4tfB3xR4Xt76Ro7ObxBoFxZrO4GSqGVFDEDkgdq0/&#10;CX7KH7UPxA8O2vjDwL+zp451rSb5S1nqml+FLu4t51DFSUkSMqwBBHB6g1+i3/Bw0Nvwi+HJ/wCp&#10;jvP/AEnWvcv+CeHjNPh1/wAEuPCPj6XT2u10XwpqF81qsmwzCK4uX2bsHGcYzg4rCefV45XTxSgn&#10;KUuW19Ov+RMs2rRwMK6irydrff8A5H5EN+w/+2dj/k034kf+ETff/Gq4Lxn4D8c/DnWX8O/EDwhq&#10;mh6hHkSWOr6fJbTLjrlJFB/Sv0xh/wCDiTwg0yLd/sr6lHEWAkePxZGzKueSAbYZOO2Rn1Fe1/tn&#10;eC/g3/wUE/4J46h8b/DOl7prXwrceIvC99cwKt1aywRNJJbMQTjdseJlyVzg5OAav+2sxwtaCxtD&#10;ljJ2unez+TZazPG4epFYmlyxk7XTv/mfjj8OPg/8WfjDe3GmfCb4Z+IPE9zZxrLd2/h/R5rx4UJw&#10;GZYlYqCeMnvVHxr4H8Z/DXxHceDfiJ4S1LQdXtAhutL1ixktriHcgdd0cgDLlWVhkcgg9DX3p/wb&#10;1DPxq+IH/Ys23/pQa4X/AIKKfAvx5+0h/wAFbvEnwd+HVgZtS1aTSY/MZT5dtF/ZtrvnkI6Ii5Y/&#10;kOSK7v7T/wCFWphZpKMI81/u/wAztjmH/ChOhJJRjHmv93+Z8vfDn4B/HP4w2Nxqfwm+DfinxNbW&#10;coju7jQNAuLxIXIyFZokYKSOcHmt34X+Df2jfgp+0v4Xg8P/AAT1yTx9oeqW+raT4T1Lw7dNc3Dw&#10;H7Qu62ULMybY2Y7cHarHIxmv1q+KPj74L/8ABH/9iix8K+FI4bzWPJeHQ7WfCy6zqbAGS5lA52KS&#10;Gb0UKgOSDX59/wDBLn4geLfix/wVX8G/Ebx5rEl/rGs3mtXV/dynl5G0i9/IAYAHQAAdq5aOaVsZ&#10;hq9dU17KKla97ysvy7/cZ0cxq4rD1q3IvZxTtfeVl+Rz/wC3T8Vv20f2svi34Vsv2gv2dLrw74n/&#10;ALNaz8O6HpvhTULSbUI2lLEpDcPJJK27I+TjtjNeQ/EL9nT9oH4SaNH4i+KnwP8AF3hvT5ZxDHfa&#10;94dubSFpCCQgeVFBYgE4znivuL/gvT4n13wP+1F8L/GPhi/a11HSvD5u7G4XrHLHeM6t+BAr6t+K&#10;Nnov/BTf/gmpcaz4ZsoRquu+HPt+nWu4EWusW43GDJ6Ayo0W7+6+a56ebSwmDw1RU0qc9Ha/u6/0&#10;/kzGnmUsLhaE1BKnLR/3df6Z+IWk6TqniDVrfQtC024vb28uFhs7O1haSWaRjhURVBLMSQAAMkmu&#10;u+IH7Nn7Q/wn0FfFPxR+BXjDw3prTrCuoa54bubSEyMCVTfKiruIBwM5ODX0d/wRT/Z1/wCFr/tj&#10;R+NfEmms2n/D+1fUZo5ozg3pzHbqfQq5aT6xCu6/4L2/tHv4z+NGi/s46HqW6w8I2ovdWijf5TfX&#10;CAoG90hIx6eafU16NTMqn9rRwdOKel5Pt/Wn3npSx9R5nHC04p6Xk+39afefJunfsXftgavp8Gra&#10;V+yz8RLm1uoVmtri38G3rxyxsMq6sIsFSCCCOCDU3/DD/wC2d/0aZ8SP/CJvv/jVftB8QP2j7X9k&#10;39g7Qvjne+EpNcj0nwro6tpsV4LdpfMihj++UfGN2eh6V8on/g4p8M9v2Ur/AP8ACwT/AORa8vD5&#10;xnGMUpUMOpJNq97ar1aODD5tm2KvKhQUkm1vb82j84fiT8GPi/8ABu4tbT4ufCzxF4XlvkZ7OPxB&#10;os9m06qcMUEqruAJGcdM1zPAr6W/4KPft/6b+3pr/hjW9P8AhfP4ZHh2zuIGjn1Zbrz/ADHVsgiJ&#10;NuNvvnNfNPPevocNUxFTDxlXjyy6rex9FhZ4ipRjKtHll1W9tT0Xw/8Asg/tYeLdEtfEvhb9mbx/&#10;qWnX0KzWV9Y+D72WGeNhkOjrGVZSOhBINXf+GHv2z/8Ao0v4lf8AhD3/AP8AGq+wvgB/wXX8O/BH&#10;4KeF/hNcfs13moyeHNFgsGvk8UpEJzGu3eF+zHbn0yfrX0t+w/8A8FV9Z/bg+K8nw78IfsxXulWF&#10;jZtda1r9x4mWaKxj6ICot13O7YVVyCfmPRTXh4rMs6w0Zzlh1yR68y2+88bE5lnWHUpyoLlV9eZb&#10;fefkP8RP2b/2hfhNoqeJPil8C/GHhvT5LhYI77XPDd1aQtIQSEDyooLEA4Gc8V69+zf49/ba/wCC&#10;bl/qPx0039mrUbKy1awj0+bUfHHhHUI7IK7h02urwjcxAxliCOgr7K/4L9fHfwLafDDwz+zxDd/a&#10;PEV9rMerz28TDFpaxq6K0nu7OQo9EYnHGe6/4LHKR/wTVtzn/mI6LWazapiqNCNakrVpNNa7JrX8&#10;fwJjm1TFUKEK1JWrSaa12TWv4nwb8GP+Cr37Svwd+K/jn4n+C/Avgy81b4kaxDeataXml3kkUcy7&#10;gqW6pdKwB3nhmcnjmvH/AI3/AAS/aW8Oajqnxa+M3wE8VeGLfWNYlnuLzVPDN3Z2q3E7tJ5aNMuO&#10;pOFLE4HfrXJeBP8AkeNF/wCwtbf+jVr9f/8AgvMpH7E9uD/0OFl/6BLXZiK1LL8wpU6VNfvdG+tl&#10;ZI7q9anluYUadKmv3ujfW0bJfcj8ofA37MH7SfxP8Ox+L/ht8APGniDSZpHSHUtF8MXV1buynawE&#10;kcZUkEEHng1z/jz4cfEH4V+Iv+ET+JvgbV/DuqLGsrabrmmy2s4jb7reXIobB7HGDX7Kf8EZNUh0&#10;P/gnBo+u3I/d2moavNJ/urcyE/oK+S/+C/nhCCL45+B/inZRjyfEHhIwmT1MMpYf+OzCscLnVSvm&#10;0sJKKSTkk/QnCZ3Ur5xLBygkk5JP0/4B8Y/Db4C/HH4yW11efCP4O+KPFENjIqX0vh/Qbi8W3ZgS&#10;quYkYKSAcA9cVD8Svgr8Yvg1NZ2/xd+FPiPwvJqCu1iniHRZ7M3CpjeUEqLuC7lzjONwz1r9Xv8A&#10;ghtomm/DP9iybxrqkO2Txb47ZIWx80nMNqi/QMHb8T615D/wcWfN4p+FJH/QP1j/ANDtKdLOqlbO&#10;Hg1Fct2r630V/wAyqOeVK2efUlBct2r9dFf8z4j0n9jT9rvXtLttb0P9lz4hXlneQJPZ3dr4NvZI&#10;5o2AZXRliIZSCCCDgg1YP7D37aC9f2S/iV/4RF//APGq/aGL452/7M//AATu8PfHK78NvrEfh/4e&#10;6RO2mx3QhafNvAmA5Vtv3s9D0r5c0f8A4OJvh7c6tb2/iL9mHWLOxeUC6urPxLFcSxJ3ZY2hjDn2&#10;Lr9a5KOcZtiuZ0KCkotq9+3qznw+eZ1jOaWHw6kotre23qz8u9f8Pa/4U1STQ/FGh3mm3sJxNZ31&#10;s8MqfVWAI/Kuk+Hn7PHx8+MGlTa38J/gn4s8TWdvN5Nxd6B4eubyOOTGdjNEjANgg4Jzg1+q3/BZ&#10;b4HfDD48fsWD9qnwtZW8mreH4bHUNN1aGILJeafcyxRtGx4JAEyyAHkFCByTWb/wb5Ln9mbxcN3/&#10;ADOH/tvHXRLPnLKXi4w95Plaff8ApnVLiOUsneMhD3oy5XF9Hp/mfm4n7Df7aSjB/ZK+JXX/AKEi&#10;+/8AjVZ3i39kv9qbwF4euvF3jf8AZx8daPpNjH5l7qWqeE7yC3gXIG55HjCqMkDJPU1+j3j3/g4E&#10;8NeBvHWteCJP2Xr65bRtXubFrhfFiKJTFK0e/H2Y4ztzjJxmvJf2sP8Agt54e/aU/Z48U/Ay1/Z1&#10;vNHk8RaetsmpSeJkmWDEiPuKC3Xd93HUdaqjjc8qVI82HSi2rvmW3ffsbYfMOIqlSHNhUotq75lo&#10;nu9+x8C6D4d8QeLtYt/DnhXRLzU9QvJPLtbHT7V5ppm/uqiAsx9gK96s/wDgk5/wUMvvDX/CVw/s&#10;0aotr5e/y5tUsY7nH/Xu04mz/s7M+1fav/BDf4HfD34b/s3eIv2wvGOm276hcXF5HDqEkQd7PTrR&#10;My7P7pZw+cYJCLXKwf8ABxHd/wDCxQt1+zlGPCf2vazR6uTqAgz9/BHlF8c7MgE8bh96pr5pmNXF&#10;TpYKkpKGjb79lqv1DEZxm1bGVKGXUVJU9JOT69lqv1Pze8WeEPFfgLXLjwp448M6ho+qWr7bnT9T&#10;s3gmiPoyOAw/EV9Uf8E8v2lP2/P2dfh9rqfspfsuyeNNE1rVlkvtUm8G6nqEcdxFGF8pZLSVFBCs&#10;pKnJ5HTNfY3/AAWE+B/w4/aY/Yutv2ufh5p8NxqWg2drqVnqcMIWW70udkV43PUhBIJMH7ux8dTn&#10;X/4IGLu/Yh1A/wDU/X//AKT2lc+KzeniMndadNP3lFxe1znxmfUcVkDxE6KfvKMoO9k1r69j8apG&#10;ZpGZ1wxbLD0ptPuMi4kB/vn+dMr6iR9wNTpX6Wf8EA/+Rc+J/wD1/aT/AOgXVfmmnSv0s/4IB/8A&#10;IufE/wD6/tJ/9Auq8fP/APkVz+X/AKUj57i7/kn6v/bv/pUT9EqKKK/Oz8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n/iz/yS3xJ/2Abz/wBEPX4B&#10;1+/nxZ/5Jb4k/wCwDef+iHr8A6+64P8A4db1j+oDX+lMYE9Ke9Nr7Q0Rs+HNRLQ/Y5D8yfdz6Vtx&#10;TH1rjYpJIZFmi+8p4rotM1OK9i3D5WX7y+lfiPHXDc8Di3j6Ef3c37392T/SW/rddj+L/HLw6rZN&#10;mss9wUL4es7zsvgqPe/92b1T6SbWl43+n/8Agl54K0DxV+1rovijxhe2tro3hK3m1q+ur6ZYoYmi&#10;XELM7EBcSsjcn+Cv0S+JX/BTr9jT4b+ZA3xXh1y4jz+48Owtd5PoJF/dn67sV+L0UtWoZhjg18Th&#10;8dUwtLkglve7PjOEfFbNuBcgnl2WYanzzm5yqTvJttJJKKcbWS6t6tu2p+kniL/guL4Tj8T29v4Q&#10;+BGoXGjCYC7utQ1ZIbl4/VIkR1BHXlznpx1r2bwj/wAFFv2Hvjfof9k+LPF1jYx3C4uNJ8YaeFjP&#10;sxYNEf8AvrFfj/DN71ahm7URzbGRb5rNdmv8jswP0gPEDCV5yxbp4iEvsTppJLsuTldv8XMfr1/Z&#10;P/BK2S4/tQXPwR3Fc7Rf6Xt65+5uxn8M9vapNe/b3/Yb+B+h/wBjeEPGOkzQwf6nS/B2nq8f/AfL&#10;VYh+dfkVFL71Zil96P7ZqQX7unFP0OiX0hM2wcJPLMrw1Co95KLv9ycfxuj60/ah/wCCoXxR+N1v&#10;deDvhpaSeE/DtwpjlaKfN9dxngh5F4jUjqidsgswOK+aYZsVlxS+hq1DMO5rxsRXrYmpzVXc/CuK&#10;OJuIOLsweNzavKrPpfRRXaMVZRXkku7uzUikIpNU1y00HS5tX1CbbDBHuY+voB7k8Cqi3UcUZklk&#10;CqoyzMcACvKfil8Qm8U3Q0nS5D9ht2+8P+Wzf3voO3517PDPDeI4izJUkmqcbOcuy7er2X37Jn0H&#10;hb4Z5j4k8TQwkE44aDUq1TpGHZPbnna0V6yatFnO+ItbuvEmu3Gu3rZkuJC30HQD8BgfhVOj3xRX&#10;9OUaVPD0Y0qatGKSS7JaJfcf6pYHB4bL8HTwuHio06cVGMVsoxSSS8kkkTad/wAhCD/rsv8AOv2M&#10;/wCCuX/KMxv+u2h/+hpX456d/wAhCD/rsv8AOv2L/wCCuZA/4Jmtk/8ALbQ//Q0r5vPf+Rlgv8f6&#10;xKrfxKfr/kfjYwAGRX7JftvXtx8R/wDgjc/i3xHI0l9ceCfD2oyzMclpzLZlm59dzfnX4++GfDOv&#10;eNfEdj4Q8LaZNfalqd5Ha2NnAm55pXYKqgepJr9gP+Cow0/4E/8ABLj/AIVD9tVpPsOieH7d16ym&#10;B4XYj6rbnP1oz5xljsHFfFz3+V1crEfxKa8y7/wTr/5Q96X/ANit4n/9LtRr58/4N5s/8Jp8UP8A&#10;sFaX/wCjbivoP/gnX/yh70v/ALFbxP8A+l2o18+f8G8v/I6/E/8A7BWl/wDo24rxan+55l/j/wDb&#10;2Yy/h1vX9T6W+EnxY8NftQ+Pvj7+wr8VitwdP1a6SwErcy6bcIowvo0Mx3A9vMTH3c18/wD/AARM&#10;+GHiH4LftVfGX4UeKoGj1DQLOCzuNy43bLiQBx7MuGHqCK8T+JP7R+pfsq/8Fe/FHxet9z2Nv4yk&#10;ttdtlP8Ar7GVUSYe7Kp3r23IueM1+png34MeFLf9oXVP2ofB8tuU8YeELOz1B4R/x9NC5aGf3Jic&#10;Jn0RR2rLHJ5bhJU/sVoRa8pLlv8AetfuCp+5ptdJJferH40/8FSM/wDDf3xM5/5jUf8A6TQ14Geg&#10;+te+f8FSMf8ADfvxL/7DUf8A6TQ14Geg+tfc5f8A7hR/wx/JHrYf+HH0R+0Xxv8A+UL9x/2SnT//&#10;AECCvxcAr9o/jeQP+CL9xn/olOn/APoEFfi/bW893MlrawNJJK4SOONSzOxOAAB1JNeLwv8Awa//&#10;AF8f5I58v+Gfqz9nPhhLJ8Rv+CKdwviMmRv+FO6mgduf+Pe2nER/Dy0/KvP/APg3yyPgL46/7GyL&#10;/wBJlr0L4kWFx+yj/wAEbr/wn4pDWuoQfDL+y7i3cfOl3fp5LR4/vK1wc+m0ntXnf/Bvnj/hQ3jr&#10;P/Q2Rf8ApMtfOz97J8XOPwupp9//AAxxvXC1Wtub9TN+I3/BAc/EH4h6949P7WP2P+3Naur/AOyf&#10;8IJ5nk+dM0mzd9uG7G7GcDOM4HSvA/23/wDgkF/wxp8Cp/jZ/wAND/8ACSeRqdvaf2Z/wif2Pd5p&#10;I3eZ9rk6Y6befUVw/wAdP+Cgv7avh343eMvD+h/tKeKLWysfFWo29nbQ32FiiS5kVUHHQKAB9K8v&#10;+Jv7Yv7UPxp8Lt4I+K/xv17XtIknSZ9P1C73xmRD8rYx1Ga+kwOF4gjOnKpXi4aXVlt2+H9T0qFP&#10;Hc0XKatppbp9x+jH/BvqT/wofx3j/obIf/SZa8r+LP8AwQo/ai8ffFHxN450z4o+Ao7XWvEF5f20&#10;VxeXokSOad5FVsWpG4BhnBIz3Nep/wDBvr83wH8d4/6G2H/0mWvmb42f8Fcv2+fB3xj8XeEvD/xk&#10;t4dP0vxNf2djC3hfTm8uGK4dEXc0BJwqjkkk968yMczlnmJ+pyin7t+b06aMxjHFPHVfYtLa9z7k&#10;/Z2+Gfw1/wCCQX7HWrX/AMaPiRa3V1dalJqOoT20ZUXd40KJHaWqNhpDiLgkAklmO0Dj5P8A+COX&#10;7Y/gTwl+0t450j4sa7b6O3xIuhdafdXUmyEXvnSMIGc8LuEpCk4BK46kV9kfsvfEkf8ABRr/AIJ+&#10;XOo/HLw3YyT61aX+mavHa2+2NpoiypcRqxOxx8jjB+Vhxjivyu/ZP/4J6/Hj9sqx13UfhFfeH418&#10;O3kdvqEetahJA+5wxUqFjfI+Q9cVngaeHr0cZHHS5Z3SlLSy10t81+QsPGnUp1lXdndJvp5fifpT&#10;+1h/wRj/AGf/ANpXxjqnxP8AC/izU/BviLWblrrULizt1urO4uHOXlaBip3McsdsigkknrXxj8bf&#10;2G/+Ck37BXgjUNS+HHxg8STeCbaRry/uPAPii9toocqoeea1R0K/KqhnwwAUZbA48z8J/tr/ALcf&#10;7GHjTUvhTpHxi1CN/DOqz6feaPqTC+tFkhkaN1VZ1JCZU4K7eMEY4r9Pv+CZ/wC3Tq37evwr8QP8&#10;Q/BVnp+teH7iG01hbFX+x3kc8blXRXLFSdkgZCzY4OcNgVV/tnJ8OpzlGtRVtH26b6+mrLl9ewVN&#10;Sk1OGm/9f5nw/wD8EFbm5vf229evb25kmml+H9+8s0rlmdje2RLEnkknqayf+C6v/J8x/wCxO0//&#10;ANCmr0T/AIJI+FdK8Ef8FSfiZ4Q0OLy7PTdB1u2tY16JGmp2gVfoBgV53/wXV/5PmP8A2J2n/wDo&#10;U1d1OSqcUcy601+h1U5c2cXX8p8a11XwK/5Lb4P/AOxosP8A0oSuVrqvgV/yW3wf/wBjRYf+lCV9&#10;LV/hy9GexU/hv0P1K/4OB/8Ak0/wlx/zUSD/ANIL2vy8/ZyP/GQfgX5cf8Vlpf8A6Vx1+of/AAcD&#10;Z/4ZQ8JY/wCihwf+kF7X5afAnUbfSPjl4M1W+lWOG18V6dLM5OAqrcxkn8hXzvDv/Ij/APAjzcp/&#10;5Fv3n6ff8HBX/JvXgn/sbn/9Jnr85v2Iv+Tv/hr/ANjpp/8A6PWv0e/4OBNMvZ/2aPCOqwwO0Fr4&#10;xCTSBeEZ7aXbn0ztNfnP+wpY3WpftkfDO0soWkkPjKxbavosoYn8ADWeRP8A4x6XpP8AUMr/AORS&#10;/wDt4+/v+Dhz/kkXw5/7GK8/9J1r2n9gbwjqXxB/4JTeGfAekXMMN1rPg3UrK3luSRGjyz3KKW2g&#10;nGTzgE+1eJf8HDl3Cnwv+GtizfPJr1+6rnkqsEYP/oQ/OvZv2GfEuteDP+CSnh/xh4buvI1DS/A+&#10;qXVlM0av5csc10yttYEHBA4IIrwKnN/q7h+Xf2jt/wCTHlz5v7Ho235/8z47tv8Ag31/anaeMXvx&#10;f+H8cJYea8d1fOyrnkhTagE+2Rn1FfTX7Wvjz4Xf8E3v+CdP/DMNp41j1DxJqXhO50XQ4JAFuLtr&#10;gMlxdmMEmONfNcjJIBCrknJr4c0n/gtP/wAFCtO1K3v734sabqEUMitJY3nhaxWKcD+BjFEjgH/Z&#10;ZT6EV92f8FFF8OftR/8ABKz/AIXvq3hmO3vl8P6X4j0xNu9rKWZofMRW67dkjqTxkAZr0cdHNFi8&#10;PHMJKUHNfD36Xul/w1ztxMccsRRjjGnFyXw9+l9D5x/4N6P+S1fED/sWbb/0oNfoz4G/Zv8AAvgb&#10;49+N/wBouKAXHiPxp9jhnupIxm1tLe2hiECHsGaLzG6ZO0H7gNfnN/wb0f8AJaviB/2LNt/6UGvX&#10;/wBpj/gp74w+A3/BT3Tfg74huEs/h7o1vb6fr0fXznvYIZheMcZHlF4wB/dEn97jlzjC4rFZ1Wp0&#10;P5E35pJO3zdjDMKGIxGZ1YUv5U35pJO332Pif/gq940+Nviv9tTxTpPxqzCdHuDbeHbGKRmgg00n&#10;fA0eQPvqwdmwMsT6ACx/wR0GP+Cj/wAOQP8AqL/+me9r7m/4LY/sc23xo+C0X7SPgPSFm8ReDLUv&#10;qT2q7mvNJPzPnH3vKJMgPZTJ26fDP/BHP/lI/wDDn/uL/wDpnva9rDYuji+HajgrcsJJrs1F/nue&#10;xh8TTxGRz5Va0JJrs0v13PbP+Dhb/kvfgH/sUZv/AEqetv8A4IG/tQS6b4g1/wDZR8TXg+z6grav&#10;4a3/AME6gLcxD13IEcDsUfru4xP+Dhb/AJL34B/7FGb/ANKnr45/ZW8deJfhp+0l4F8aeEL77Pf2&#10;fiiy8t8ZDK8yo6MO6sjMpHcManC4SON4ajSf8ra9U20PDYWOMyBU32bXqm2j9pPAPwW+Fn/BPjwV&#10;8Yvju11CtprOsXXiO4JUL5ECwgx2g6ZPnNLjHUyqOtfhr8TfH/iH4rfETXPiZ4rvZLjUte1Se+vJ&#10;ZGJJeRy2PYDOAOgAAHAr9av+C+HjLxH4f/ZI0jwvpN+0Nnr3iyGHVEX/AJbxxRvKiH/Z8xUb6otf&#10;jyOlTwzSlPDyxVR3lN2+UdP6+Q+HacpUZYmbvKTt8lp/XyP3t+JX7Nx/az/YI0P4E/8ACaf8I/8A&#10;2v4V0Y/2p/Zv2vyfLjhk/wBX5ke7O3H3hjOea+SD/wAG52Bn/hsX/wAx7/8AfCvoL9sr4l+PvhD/&#10;AMEt7Xx78M/FV5ousWfhfQRa6lYybZYtwt1bB9wSK/LU/wDBSL9u08H9qTxb/wCDD/61eZk+Hzir&#10;Rm8LWUI8z0aT108n5Hn5TRzapRm8LVUY8z0aT108mN/bz/Y7P7EXxqg+D5+Iv/CT+dosOof2j/ZH&#10;2Lb5jyLs8vzpemzOd3OegxXifNdN8VfjN8VPjn4mXxj8XvHOoeINUjtVt0vtSm3yCJSSqZ9AWP51&#10;zBxg4r7OhGtDDxjWleXV93+B9lh41o0Yqq7y6vuyxpek6lr+p2+h6NZSXN5eXCQWtvCu5pZGYKqg&#10;dySQK/bT9lj4P/Dz/glb+w1feN/iTLGdUjsRq3i+6jAVp7xgBFZxk9dpZYV9WJbA3YHyZ/wQ2/Yj&#10;Tx74ym/a1+I+hb9J8P3DW/hOG5j+W5vwBvuQD95YgcKenmE45Tjn/wDgtj+25H8aPiov7Nvw613z&#10;vDXg66b+2JLd/wB3e6oAVYZ/iWHLR+m/f1wDXzuZTlm+YRwFN+5HWb/T+uvoeDmUpZtmEcBTfuR1&#10;m/0/rr6HyT8fvjn41/aT+M+s/Gbx/cBtQ1q+83yYyfLtogcRwJn+BFAUdzjJ5Jr9ZP8Agsh/yjUg&#10;/wCwlov8q/GdSqSqSejD8K/Zr/grjbT+Iv8AgmCur6RE08EMmh3ckkY3BYWZFDcdsuvPTmtM3jGn&#10;jsFGKslKy/8AJbGmbQjTx2CjFWSlZf8Aktj8ffAf/I8aL/2Frf8A9GrX6/8A/Bef/kye3/7HCy/9&#10;Alr8hPhnY3OrfEjw9pdhEZJrnXLSKGNerM0ygD8zX66f8F67qKH9i6ygkf5pvGVmqc9SI5j/ACFG&#10;cf8AI4wnq/0NM21zjBrzf6Dv+CVhI/4JMzEf8+viH/0ZNXiv/BUu3j+Nv/BMr4HftF2g+0T2MdjD&#10;fTfxILmx2zZ+k9sq/U17X/wSux/w6Zmx/wA+viH/ANGTV5V+zB4ZvP2qP+CJGqfBmzzdaloetyWd&#10;mpG50ZdQjuo8fhMVHTgY6V4sJexzKpiP5ayT9JcyZ48JexzSpiP5ayT9JcyZ6j8FF/4Ul+x9+yr8&#10;NyWguvFnjHSbqeFlIZlljmvmyO2NyA/hXiv/AAcVf8jT8KP+wfrH/oy0r139tTxRpuhf8FC/2V/g&#10;B4dxDY+H7prwWqnpG+y3gB/3VtpAP9415F/wcVjHin4U4/6B+sf+h2lXlqcs2w9V7zU5fe5foaZW&#10;nLOMNWe9RVJfe5foj668VfBHxP8AtH/8EzNI+Cng/VLGz1LX/h1pEFrc6k7rBGwggbLlFZgMKeim&#10;vhzQP+Dev9pK41u1h8V/GvwPa6a0yi8uNPa8uJ0j7lI3gjVm9AXUe9faXxU+K3jv4Hf8ErbH4q/D&#10;TV10/XNH+G+jy6feNaxzCNzDbrnZIrK3BPUGvzt+H/8AwW6/bt8OeM9O1jxr4703xHpMN0p1DR7n&#10;w9ZwC4hyN6iSCJHRtudrAkA4JDDgrK4ZxKlVeElFLme+9/LRrsGTwzyVGs8FKKjzO6e9/LRrtuz6&#10;u/4K/wDx9+F37Pv7G9r+xJ4O8RR3XiDUNP02xNiJA81ppts8b+dNj7jSeSqgH7wZiOBVr/g3y/5N&#10;n8Xf9jh/7bx0v/Bev4eeF/Ff7J3h74xjSl/tTSvEVtDa3nlDzBa3MUhaMn03Khx0z9ab/wAG+ef+&#10;GZfF3/Y4f+28dZv2b4XlKN7uet+91+liJezfCMpRvdz96/e6/SxzHxA/4N9D478f6543H7XH2X+2&#10;tYur77L/AMID5nk+bK0mzd9vG7G7GcDOOgr5/wD29P8AgkMf2JPgUPjV/wANC/8ACTf8Tq30/wDs&#10;3/hEvsX+tDnf5n2uXps6bec9RXB/Gr/goj+274f+M/i7QdH/AGmfFVtZ2XifUILW3ivsLFElxIqo&#10;OOgAArzT4sfti/tP/HLwt/whHxb+N+veINJ+0pcf2fqV1vj81QQr4x1AY/nXvYTDZ7GcJVK6cNLq&#10;yvbt8P6n0+BwnEcKlOVXERcNLrlV7dr8v6n6Nf8ABDf9oX4UeNf2ctQ/ZG8ZatYrrVtfXrwaLeSB&#10;TqdhcDdIEUn94VJkDKOQpBxjJpvx8/4N+fhJ4omudb/Z++K+oeGLiRi8eka1b/bbTk/dWQFZIx7n&#10;zPTFfFvwi/4JmftTfEj9ni3/AGufhvq+gJokNjeahb+XrEsd+gtJZUk2qsXDhoW24bnjkZqf4Hf8&#10;Fd/24/ghLb20PxR/4SbTYSobS/FduLtXUZ483KzL17OPfOBXLUwOKeMq1surq9/ei+/3NfetO5y1&#10;Mtxjx1bEZTiEpX9+L25uvRrvutO5N+1j8Ef+Cjv7HfgyP4d/F34neMJfAd1H/Ztr/Zfi+8uNFmix&#10;xbmLeFRSAcRui5AOBwcffX/BAvj9iHUP+x+v/wD0mtK7vXfiR4W/bz/4Jfa/8S/E/g1bODxB4H1K&#10;5fT5HMgtby1WXbIjEAnbNCHU46Ae9cJ/wQK/5Mg1D/sfr/8A9JrSvNxuMqYrJ6kasFGcJpO2zev4&#10;nk5jmFXG5DVhWgo1IVEpW0Teuvro7n413X/HzJ/10P8AOo6kuv8Aj5k/66H+dR190z9QGp0r9LP+&#10;CAf/ACLnxP8A+v7Sf/QLqvzTTpX6Wf8ABAP/AJFz4n/9f2k/+gXVePn/APyK5/L/ANKR89xd/wAk&#10;/V/7d/8ASon6JUUUV+dn4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zYoAWikBZjtVdx9qlSx1B+ljN+ERo0Ajoqb+ztQ/58J/8Avy3+FH9nah/z4T/9+W/w&#10;o5ogQ0VN/Z2of8+E/wD35b/Cj+ztQ/58J/8Avy3+FHNECGipv7O1D/nwn/78t/hR/Z2of8+E/wD3&#10;5b/CjmiBDRU39nah/wA+E/8A35b/AAo/s7UP+fCf/vy3+FHNECGipv7O1D/nwn/78t/hR/Z2of8A&#10;PhP/AN+W/wAKOaIENFTf2dqH/PhP/wB+W/wo/s7UP+fCf/vy3+FHNECGipv7O1D/AJ8J/wDvy3+F&#10;H9nah/z4T/8Aflv8KOaIENFTf2dqH/PhP/35b/Cj+ztQ/wCfCf8A78t/hRzRAhoqb+ztQ/58J/8A&#10;vy3+FH9nah/z4T/9+W/wo5ogQ0VN/Z2of8+E/wD35b/Cj+ztQ/58J/8Avy3+FHNECGipv7O1D/nw&#10;n/78t/hR/Z2of8+E/wD35b/CjmiBDRU39nah/wA+E/8A35b/AAo/s7UP+fCf/vy3+FHNECGipv7O&#10;1D/nwn/78t/hR/Z2of8APhP/AN+W/wAKOaIENFTf2dqH/PhP/wB+W/wo/s7UP+fCf/vy3+FHNEDm&#10;fiz/AMkt8Sf9gG8/9EPX4B1/QD8WtO1EfCzxKTYTYHh+8OfJb/ng/tX8/wADkZr7rg7+HW9Y/qA1&#10;6bTnptfaGg5cY5aiCea1n86F8EfrQpAHIpp61nWo08RTdOpFOLVmns0Z4rC4bHYWWHxEFOE01KLV&#10;0090090b+l65BdqEc7ZP7p7/AErVhm9TXF7auWfiC+s8K58xfRutfk+eeHVTmdXLJaP7Ent/hl+j&#10;t6s/lnjj6O9aVWWK4bmnF6+xm7NeUJvRrsp2t/MzsoZsjrVqKauZtPFunuAJd8Z91zWlb+IdJfka&#10;jGP95sfzr89xWQZ1hJctXDzX/bra+9XX4n885rwBxnlVRxxWX1o26+zlJfKUU4v5M3oZs9TVmKb3&#10;rCXxDo8Yy+q2/wCEy/40knjjQLYZN75ntGpNctPJ82xErU6E36Rf+R5GH4L4szCpyYbAVpvypTf/&#10;ALbY6eKYZxTrzWdP0m2N5qN2sUa/xM36D1NcHqPxRmwYtHstv/TWbr+Q/wAa5vVtU1HV5Tc6lePK&#10;38O7ovsB2r7DJ/DfNMZNTxr9lDto5P0S0Xz1XY/YeDfo1cU51WhWzySwtHdxupVWuySvGN+8ndfy&#10;s3vG3xKvfEatpumbobL+L+9L9fQe351y44GKQcHFLX7LluV4HJ8KsNhYcsV97fdvq/62P7Y4X4Vy&#10;Lg3KYZblNFU6cdX1cn1lJ7yk+rfSyVkkkUUUV3n0kSawYLfwFjj98vJ7c1+8XjO+/Yw/aD+Bem/C&#10;n41/Ebwfq2izWVlLc6c/jNLY+ZEqsvzQzo4IYdMj3r8FyM0CvHzXKf7TlTkqjg4Xaa31t5q2xNSj&#10;7W2trH7afDv4U/8ABJz9kXUpPir4Dv8AwDo99boQmqT+Lm1KaDjnyhPcSsjEDGUAJGR3xX5//wDB&#10;VH/goNY/ti+OLPwR8NDKngfwzNI1jcSoyPqlywCm4ZTgqgAwikA4ZieWwPksgN1pCAF4rHA5DTwu&#10;K+sVakqk1s5dPz/Mqlh1GfNJtvzP15/YC+MHwm0D/gk3pvhPXfid4estUXwz4kRtNu9agjuAz3t+&#10;UXy2cNlgykDHIIx1rwf/AIII/EHwF4C8YfEmbxz420jRUuNM01bdtW1KK3EpElxkL5jDdjIzjpmv&#10;z7xTlQYpSyGEqOJp87/fSvttrf5j+qxcZq/xO/4nsn/BQvWdI8Q/tqfEbWtA1W3vrO48RyPb3lnO&#10;skUq7F5VlJDD3Ffoz/wSF/bg8EeM/wBl+3+Gnxc+IOj6TrXgmYafbyaxqkVubyxI3QOPMYbigzGc&#10;Z4RSeTX5BOMVGTz1rfHZPRx2Xww0nbltZ27K34o1qYeNSioPoe6f8FLdd0TxL+3R8Rdd8Oaxa6hY&#10;3GsRtb3llcLLFKPs0IyrqSGGQRwa8NPQfWmg88U4jK16GHo/V6MKSd+VJfcrHRTjyRUeyP3N+DHi&#10;39lf4nfsR+E/g/8AFv4m+E7jTdR8D2FnrWk3HiuK2kIEMeUYpMkiEEdiCMVgeAf2dP8AgkZ+zv4h&#10;j+KXhFfh/Y32m/vYL6+8bPqH2dh0dEuLmVVYdmC7h2NfigFAoHrXzn+rM48yhiZRjJttLRO/zOT+&#10;z97TaTPuX/grh/wUl8L/ALS7W3wF+Bt61z4T0u8W61PW8Mi6pcqCFWNSAfKTJO4/ebkYABb1z/gg&#10;58Tvhr4F+CHjay8b/ETQ9Fnm8UxSQw6tq0Nu0i/Z1G4CRgSM9xX5fFc0KMV31skw8ss+pU3yrR33&#10;bd73fqdMsHTeH9jHRH7SeI/2I/8Agj74t8Q3/ivxDbeDbjUNUvZbu+uP+FoXaebNI5d22rfBRliT&#10;gAAdgBXFfHD9hz/gkX4d+C3i/wAQeB9O8JjWrHwvqFxo5g+J13M4uktpGi2xm+YOd4XCkEE8YOcV&#10;+SNRjO7BNcdPIcZGSf1ydl0u/u3Jjgaya/ey/H/M/UT/AIIN/FH4aeA/gh42svHHxC0PRppvFMTw&#10;w6rq0Nu0i/Z1G5RIwJGe4r87P2iL201L49eONQ0+6jmt5/GGpyQzQuGSRDdSEMpHBBHII61yBjB7&#10;0SDCYr1MNl8cPjquJUr+0tpbax2UcOqdeVS/xWP1u/4Iv/GX4VeH/wBiC48KeLfib4f0m+h8Uain&#10;2XVNagt5CrxwsGCyODtO7r0yDXyl/wAE3P2xNE/Yf/am8S+DvildKPC3iC+ksNV1C1lWZLKaKVvK&#10;uQUJEkfJVipPytuGcYPx5jtR3zXKslo82I55XVbdW2ttZkrAw5ql3dT/AAP25+MP/BO39hD9u/xG&#10;3xtt9Wklvr6NGvtY8Fa7Eq3vy4VpVKyLvwMZwrHHOcVS8dfGr9iL/glH8BdS8GfCybTW1bdJLZ+G&#10;7PUhc3+o3xG1XuHyWRRgbmbAVVwoJwp/FZZp4flindf91iKY25juZs/WuGPDdSXLTrYiUqa2jtt0&#10;vd/l6WMY5XKVozqNxXT+mfbH/BF74r6JB+3P4o+I3xR8Yabpbav4P1Ka4vdUvo7eN7iW+tJCoaRg&#10;Mn5iFznAPpWD/wAFrvF3hTxt+2n/AG14N8T6fq1n/wAIlYR/atMvY7iPcGmyu5CRkZHGe9fIm33p&#10;RkdTXrRy2Ecy+uKX2eW1jujhYxxft79LWCum+Cl1bWPxj8J3t7cRwww+JLF5ZZGCqiidCWJPAAHe&#10;uZoIyMV6Eo80Wu52yXNGx+q3/Bdz4rfC/wAefsveFtL8EfEjQdYuovH0MslvpWsQXEiR/Yrwbisb&#10;EhckDPTJHrX5UxySQSrPDJtZGDK2ehFN2qvJo3L/AHa4ctwEctwqoKXNZt323MsHhVg6Cpp3P2q/&#10;Zk/al/ZY/wCCjf7Ltv8AB/40anpkmtT6bHZeJvDOqXfkTPPHjFzAxYFslRIrodyng4INa3wV/wCC&#10;c37DH7DHiw/G6PUJ4dQs45PsOq+MtejMdkCuHMQ2xru28biGYAnBGa/D9cr86MQfah555RiSd2/3&#10;mNePPhuUXKNCvKFOT1jb/gr8ttzheTyXNGnVcYy3X9NH1X/wVx/bP8OftbfHyz074cap9s8JeD7O&#10;Sz0q6VSFvLiRg1xcLnnY2yNB6iLP8VfbX7KHxh+Emkf8Ej7HwjqvxR8O2uqr4B1eJtMuNbgS4EjP&#10;dbU8svu3HIwMZORX48BQO9BHGM12YjJaNbB0sNGTioNNdb2v+d7nbVy2nUw1OjF2UWn6/wDD3DPG&#10;a/XqT4hfDb4lf8Eaofhjo/xP8N/8JBJ8L4beLR7jxBbRXDTW4U+VseQEMfKICnBJwBX5CnpgU3Zx&#10;jNdWYZfHH+zbly8klJaX2OjF4NYzkd7crufev/BBTx74G8A/GHx1eeOfGek6LDceHbdIJdW1GK3W&#10;RhOSVUyMMnHYV45/wVy8UeHPF37fnjjX/Cmv2ep2M8OmCG+0+6SaGTbptsp2uhKnBBBweCCK+bSn&#10;vQEBGamGXxhmk8Zzayjy2+7W/wAiqeBjHHSxPNq1a33f5H7B/wDBJb9u/wCHPxR/ZjX4R/G/x9pO&#10;n634PiXTW/t/UIoFv9OZSIWBlYB9qho2HJAVSfvCvnT4J/Cb4Xfsn/8ABZbwqfDvxH8OTeBrxtW1&#10;DRdXt9dt3t7WCXS71fIlkD7Y2SQmMBjkjYR97FfA4jA5zSEBeM1xxySnTrVpU5tRqppq2iut16Xf&#10;5GUcpjCpVcJ2VRNNW79fzPvH/gvV4+8DePPjj4Fv/A3jLStahg8KyxzTaTqEVwsb/aXO1jGxAOOx&#10;r41+Dd1bWPxe8K3t5OkMMPiSxeWWRgqoouEJYk8AAd65dRubGakIyMV6GEwccJg44dO9k1f1O/C4&#10;VYbCqgneytc/VD/gu98Vvhh48/Z18J6d4H+I2g6xcReLfMlg0rV4Lh0X7PINxWNiQM96/KsEdPag&#10;rz96ioy3Axy7CqipXs277bjy/BxwGHVFO+7v6n7z6frX7Hnxx/ZT8N/CD40/ErwhqGj3XhfS11LS&#10;5fGEdq2+OGJgpaKdJFIZRkAjpg+lebf8O/8A/gi5/wBArwb/AOHWvf8A5Pr8YaK8aHDtajf2WJnF&#10;N3srpfgzy6eQ1ad1TxEopu9lp+TPuL/grf8As6fsNfA3wd4Mv/2R7TRI7zUNTu49a/snxfPqZMSx&#10;xmPcstxLsGS3IAz6mvh0/d6UEE9DQBgYr3cLh6mFw6pzm5tX1e7/ADPdweHqYaiqc5ubXV77n74f&#10;su/FL9mbwt+y54J8C2/xY8H6XBH4Qs4rixj8TW8DxO8CmXpIGRyzMSeGDEng15fcfsCf8EZry6kv&#10;Lyy8HyyyuXkkk+LF6WZickk/b+STX4uhADmlK5PJrwo8N1KdSU6eJlHmd3bT8nqeNHh2pTqSnTxE&#10;o8zu7afkz9CP+Cp/7LH/AATy+DH7O9n4r/ZYsvD8fiKTxFBBM2l+OLjUpPsxSQt+6kupQBkL823I&#10;9ea99/4Jvftu/s+ftRfstWn7MXx31nTLfXNO0f8AsXU9H165WOPV7MJsSWJmIDEphSuQysuQMFTX&#10;48OuOhpYwRyG6V2VMkVfBKjVqylJO6k91+O3zO2pkv1jAqjVqylJO6k91+O3zP26+GH/AASk/YO/&#10;Zl8fQfHdBfb9NuftWlt4o8QI1jYSclWXKpuKj7vmM+NoPJGa+Lf+C1P7dXgn9o3xdovwN+D+uxan&#10;4d8K3Et3qWrWz7oby/ZdgWM/xLEm8bhwxlbHCgn4aeW4ddslxIy/3SxqLGCazwmSyo4tYjEVnUlF&#10;aXVrfix4PJZUcYsRiKzqSitLq1vxZ+un/BMr4u/Cnwz/AMEt5vCviT4m+H9P1P7Prw/s++1qCKf5&#10;pJtv7tnDc5GOOc8V59/wQQ+PHgHwf4B+IHw8+IfjzR9Hjj1Wzv7NdY1KK3EnmRujbPMYbsGNc46Z&#10;FfmYRnvSbeRRUyOnUp14ub/eyUttrO/zKqZDTq068HN/vZKW21nf5n6H/H/45eDPGv8AwW88F+KI&#10;PGWlyaD4f1LTbNdWXUIjaqixM7t5obZjdIec8Hil/wCC/wD8RfAHxA8TfC+XwJ440fWltbHVhctp&#10;OpRXIhLPa7Q3lsducHGeuD6V+d2z1o2e9bUspp0cRRqqX8OPLa2+jV/xOqjk9OjiqFVS/hR5Urb6&#10;NX/E/Y79qD4x/CPVP+CRMnhHTPil4duNW/4VtpMP9mQa5bvceYsdvuTyw+7cMHIxkYr8cycMp96M&#10;UEZrbLsvjl9OUVK/M2/vOjK8tjllOcYyvzS5tu9j9fP+Co3xD+G/xm/4JtJZ+Bfid4b1LUrNNI1O&#10;XTbfxDbNcGJFUSYj37mZQ5JUDd8p44rmf+CDvxX+GHgT9nPxVpvjn4j6Do1xN4s3xwarrEFu7r9n&#10;jG4LIwJGe9flPs96GX5etcP9hR/s+WE59HLmvb0038ji/wBXYf2XLBe0dnLmvbbbTfyP2t1/9hj/&#10;AII3+KdfvvFGv23gy4vtSvJbq9n/AOFqXa+ZNIxd2wt8FGWJOAAB2FcN8f8A9hj/AIJD+GPgZ4y8&#10;R+ANM8Irrmn+FdQudGa3+Jt3NILpLd2i2xm+YOd4XClSCeMHpX5Fplhye9DBc8k1nTyTFQkn9bnp&#10;0u/8xU+HcZTkn9dqWVtLu3p8R+j/APwRa/4KCfDD4beDbz9lL47eJLfSLSa+kuvDOpakwW1bzseb&#10;ayMeEy2XUthTucEg4B+ifE//AARo/wCCeXxB8R3HxYsbfUrHS7l2uZrHQvEaJpfcsV+VjGnU4SRV&#10;XoAAMV+KrjAyppy3FyqbBcSbcdNxrTEZLUliZVsNWdNy3ts/xRtiuHak8XLEYTESpOfxJK6b77r9&#10;T9bP+Ckv7dP7O37N37Lt5+yD+y/q2kXGqalpTaKtjocwmt9F09lKTF5ASPNZCygbi+WLnkc2P+CG&#10;nxd+FHgT9jK+0Xxr8TfD2j3jeOr6VbXVNagt5Cht7UBtsjg4JB5xjg1+RIU7SxNIyAnrSlkFF4B4&#10;ZTd2+Zy3bZT4Xw8sseEU3eUuaUnq2yS4Ia4kYH+M/wA6ZQOOKK92R9UNTpX6Wf8ABAP/AJFz4n/9&#10;f2k/+gXVfmmnSv0w/wCDfy2ubnw18UDb28km2/0ndsQnHyXdePn/APyK5/L/ANKR89xd/wAk/V/7&#10;d/8ASon6HUVN/Z2of8+E/wD35b/Cj+ztQ/58J/8Avy3+FfnfNE/GCGipv7O1D/nwn/78t/hR/Z2o&#10;f8+E/wD35b/CjmiBDRU39nah/wA+E/8A35b/AAo/s7UP+fCf/vy3+FHNECGipv7O1D/nwn/78t/h&#10;R/Z2of8APhP/AN+W/wAKOaIENFTf2dqH/PhP/wB+W/wo/s7UP+fCf/vy3+FHNECGipv7O1D/AJ8J&#10;/wDvy3+FH9nah/z4T/8Aflv8KOaIENFTf2dqH/PhP/35b/Cj+ztQ/wCfCf8A78t/hRzRAhoqb+zt&#10;Q/58J/8Avy3+FH9nah/z4T/9+W/wo5ogQ0VN/Z2of8+E/wD35b/Cj+ztQ/58J/8Avy3+FHNECGip&#10;v7O1D/nwn/78t/hR/Z2of8+E/wD35b/CjmiBDRU39nah/wA+E/8A35b/AAo/s7UP+fCf/vy3+FHN&#10;ECGipv7O1D/nwn/78t/hR/Z2of8APhP/AN+W/wAKOaIENFTf2dqH/PhP/wB+W/wo/s7UP+fCf/vy&#10;3+FHNECGipv7O1D/AJ8J/wDvy3+FH9nah/z4T/8Aflv8KOaIENFTf2dqPbT5/wDvy3+FRywXUP8A&#10;rbZ1/wB5SKLoBtFN3H0p1ABRRRQAUUUUAFFFFABRRRQAUUUUAFFFFABRRRQAUUUUAFFFFABRRRQA&#10;UUUUAFFFFABRRRQAUUUUAFFFFABRRRQAUUUUAFFFFABRRRQAUUUUAFFFFMAooooAKKKKACiiigAo&#10;oooAKKKKACiiigAooooAKKKKACiiigAooooAKKKKACiiigAooooAKKKKACiiigAooooAKKKKACgm&#10;gsB1qzo+jy6tcYB2xqfnb+lK9twItP0691KXy7VD/tMegrfsfCljAA92TM3+190VoWlpDZxLDBGF&#10;VewqWsZVG9gI4be3gXbBCqj/AGVxUlFFZgFFFFABRRRQAUUUUAFFFFABRRRQAUUUUAFFFFABRRRQ&#10;AUUUUAFFFFABRRRQAUUUUAFFFFABRRRQBzvxg/5JL4o/7F2+/wDRD1/OYn3a/o7+JGlXOu/D7XtE&#10;s/8AXXmi3UEQ9WeFlH6mv5yb20utLvZtMv4Gjnt5mimjbqjqcEH6EV9/wS17OuvOP6gQvmm05+gp&#10;tfcmg5d2OBTTnPNOTOODTT1oNAooooNBAox0pdo9KKKTNBCBjpSAN/dpx6U0Bv71KJUQH3sGiT7h&#10;oH36JPuGqKGjrRR3oqJbmgUUUUiohRRRQaRCg9KKD0oNIkdSDpUdSDpQUNkppz2p0lN59aDWInPe&#10;l7Uhz3pe1LqPqFA6UUDpTNIhRRRUS3KCox98VJUY++KcTQkpsv3KdTZfuVJoNooooNBz53U2nP1p&#10;tBUQooooLjuFFFFBYHPYU3L+lOOexpMN/eoNA5280ypDnbzUdBoOXdjgU1s55pyZxwaRs55qftGg&#10;hooPSjn1qiogelA6UHOOaB0qGaRCkO7PApaQ5zwaRa3GLnzOakqNf9ZzUlBZGetFB60UFBRRRQaR&#10;CgfWigfSpkUFHfrRR36VRoNkoTpRJQnSguOw49KjPWpD0qM9allxCgfeX60UD7y/WpKCiiiq+yaB&#10;RRRUmgUj/dpaR/u0GgkX3fxpTu7Cki+7+NOOexoNBr5xTRnvTnzTaC47Dh9ymnrTh9ymnrQXEKKK&#10;KmRQ1OlfqZ/wbn8+FviwP+oho/8A6BeV+WaEAc1+sn/BvF4Mv9N+C3xA8dzwMkOseJLW1t2b+P7P&#10;AxYj2zPjPqD6V4fEcrZTP1X5o+d4wlGOQ1U+rj/6Un+h+iVFFFfmp+MhRRRQAUUUUAFFFFABRRRQ&#10;AUUUUAFFFFABRRRQAUUUUAFFFFABRRRQAUUUUAFFFFABRRRQAUUUUAVbrSNNvP8AX2i5P8SjB/Ss&#10;bU/ClxbhprCQyKOdjfeH+NdHR14NVGUogcMNwJVxyOxpa6TXtAS/jNxbDbMP/HvauaOYzsdTuHUe&#10;lbRlzALRQDnmiqAKKKKYBRRRQAUUUUAFFFFABRRRQAUUUUAFFFFABRRRQAUUUUAFFFFABRRRQAUU&#10;UUAFFFFABRRRQAUUUUAFFFFABRRRQAUUUUAFFFFIAooooAKKKKACiiigAooooAKKKKACiiigAooo&#10;oAKKKKACiiigAooooAKKKKACiiigAooooAKKKKACiiigAooooAKKKKABIZLiZYIlyzNha7DTbCPT&#10;7RLaP+H7x9T61h+FLMT37XLD5YV/U/5NdIPasaktbAFFFFZgFFFFABRRRQAUUUUAFFFFABRRRQAU&#10;UUUAFFFFABRRRQAUUUUAFFFFABRRRQAUUUUAFFFFABRRRQAUUUUAIRnvX5R/8FWv+CZHjfwf4/1X&#10;9o74B+E7jVPDerSPe+INL0+PfLpdwSWllWMcmFjljgHYSc4XGP1dpGK/xGvSyzM8RleI9rS16NPZ&#10;r+tmB/NUxGOKbX9BHjr9kT9lj4h6vJr3jP4AeFb++lctNdSaPGskjHqzFQCx9zk1gT/sEfsWoOP2&#10;afCf/gtFfZR40wvLrSlf1RXMfgsCO60V+62o/sMfsZwqfL/Zy8Kr9NNFcvrv7Fn7INuGMf7Pnhdf&#10;93TxV/65YP8A59S/D/Mr2iR+KNFfrv4g/ZK/ZXtyxg+Bvh1f92xFcN4h/Zl/ZwgLeR8HtBX/AHbM&#10;U/8AXDCf8+5fh/mHton5gjp0o3AnAr9CNf8A2f8A4EW5byPhfoy/7tqK4vWvgv8ACCNiIfh/pa4H&#10;8NvVf63YV/8ALuX4FfWo9j4qZgBSfLjOK+sr/wCEnwxVyIvBOn/hBVCX4S/DrPy+D7H/AL8048WY&#10;X/n3L8P8w+uQj0Z8uJy2cUSZ2HivqAfCb4ej/mT7L/vzSn4TfDxhj/hD7H/vzR/rZhf+fcvwH9ep&#10;9mfLanJzilr6i/4VH8O+n/CH2X/fkUv/AAqL4eYz/wAIdZ/9+RS/1swv/PuX4F/X6fZny5znpRX1&#10;F/wqP4fHn/hDbH/vzTv+FRfDzH/Im2P/AH5o/wBa8L/z7l+H+Y1mFPsz5bJPpQD7V9SD4R/Dzp/w&#10;hlj/AN+acPhB8PT18GWP/fij/WvC/wDPuX4FLMqf8rPlmg9K+pz8H/h5/wBCXZf9+KX/AIU78PW6&#10;eCrP/vxR/rXhf+fcvwH/AGpS/lZ8p1IvSvqj/hTHw8/6Eux/78inJ8F/AJ+74Ksvxgo/1rwv/PuX&#10;4Ff2pS/lZ8pyUwrk5xX1mPgl4Cbr4Ksf+/FOT4GeA34XwTY/9+aP9a8L/wA+5fh/mUs2or7L/A+S&#10;QP8AYp3O3mvrhPgL4FfgeCbP/wAB6mT9nzwLIOfBFl/34FL/AFqwv/PuX4f5lLN6P8r/AAPkEsB1&#10;NAPFfY0X7OXgR/8AmSbL/vzViL9mrwFIuB4Gsv8AvzT/ANa8L/z7l+BSzij/ACv8D4xJxQCfSvti&#10;2/Zb8CzYx4As/r9n61ZT9lPwJ28AWP8A4D//AF6n/WrCfyS/Ar+2aP8AK/wPh6o1zuHFfd0f7JXg&#10;Nhk/D2zH/bvViL9j7wITuPw8sTz2gFH+teEX2JfgV/bVH+R/gfBv4U1+Rivv6P8AY18AvjHw8sW+&#10;lvV2H9iTwE5+b4bWZ/7cyaP9asH/ACS/Av8Atyj/ACP8D88qK/RuH9hLwI//ADTTT/8AwEH+NXbf&#10;9gf4fyJk/DKxH/bqKn/WzB/yP8C/7do/yP8AA/NluTmm1+m1j/wT1+Hs53S/DTTdvo1uFzVwf8E7&#10;/hs3I+GGl/8Afuj/AFswf8kvw/zH/btH+R/gfl7u56UhfHSv1KT/AIJ1fDIqM/DHTPwh/wDrVLH/&#10;AME5PhW4+b4a6aP+3c/4Uf62YP8Akl+H+ZX9vUP5H+B+WIORmgnHWv1Ut/8Agm98KDKv/FttObPV&#10;fspP9K0l/wCCaHwmxn/hV+mf+Af/ANep/wBbcH/JL8Cv9YKH8j/A/JjIbrSEAfw/rX6tD/gmz8LP&#10;+iXab/4C1J/w7Z+FSR7n+GOm/wDAbXNP/WzB/wAkvw/zK/1hw/8AI/wPyi/h4plfqsf+Cbfwwb5j&#10;8MrAfS1P+FQz/wDBOH4WxEKPhdYH/t3x/Ol/rZg/5JfgX/rHh/5H+B+V4Pqv60E+1fqY/wDwTm+G&#10;iD5fhbp/4w1HJ/wTr+Garl/hjpf+zmGj/WvB/wAj/D/Mr/WTD/8APuX4H5bN93kUmU9K/Tm9/wCC&#10;enw9tn+X4Z6cynoVtQfwqhdfsC+AYOF+GFj9TZiq/wBa8H/z7l+Af6zYf/n3L8D81e3ApRkDGK/R&#10;u5/YX8AwLk/DOw/Czz/I1Rn/AGKPAUec/DOx/wDAMil/rThP5H+BS4owy/5dy/A/POmttz81foFN&#10;+xx8PUXj4c6f+EFVZv2Qvh+mCfhxYf8AgODT/wBaMJ/I/wAClxVhf+fcvwPgdVw2RTq+7pP2Tvh4&#10;h5+G9j/4Diq8/wCyl8PkG5Ph3Z/T7PR/rRhf+fb/AAD/AFswv/PuX4HwqetFfbsv7L/w6Xr4Asl/&#10;7dzUEn7Nfw7X7vgmxA/696P9aML/ACS/ApcW4X/n3L8D4por7Of9nL4eqOPBFgf+2FQyfs7/AA+T&#10;k+BbH/vxR/rRhf8An3L8Clxdg/8An3L8P8z43pN2K+xT+z/8PBx/wg1gP+3eo/8AhQXw9H/Mj2H/&#10;AID0v9Z8L/JL8Cv9cMH/AM+5fgfH5z2FGQDg19eyfAj4epwfAtj/AN+Kjb4HfDpevgWx/wC/Ao/1&#10;nwv8kvwK/wBcsH/z7l+H+Z8huwzTk4FfW5+Cfw4HJ8D2P/gPQfgr8NwP+RIsf/Aej/WjC/yS/Apc&#10;Z4P/AJ9S/D/M+ST0qNzg9K+uP+FLfDft4Jsf/Aemt8GPhovXwRY/9+KX+s2F/wCfcvwH/rpgl/y7&#10;l+H+Z8kbv9k0qnLDg19bH4M/DTH/ACJFh/34FN/4Uz8NQePBVj/35o/1mwv8kvwKXG2B/wCfUvw/&#10;zPkvocUV9af8Kb+GwP8AyJVj/wB+BR/wpv4a9f8AhCrH/vxR/rNhf+fb/Ar/AF3wP/PqX4f5nyXz&#10;6UZr6yPwc+Gv/Qk2P/fmkPwc+Gw5HgqxH/bEUv8AWbDfyP8AApccYH/n1L8P8z5OpHPy19Z/8Ke+&#10;G3/Ql2H/AH5qaH4N/DFvveCLA/8AbGj/AFmw38j/AAL/ANesD/z6l+B8iocDGKGZc8rX2dpvwT+E&#10;0mPM8Aaa3/bvXUaD8BPgncFRP8NdJb/etqX+s+F/59y/Ar/XrA/8+pfh/mfA7sAvSm7j/dr9MNA/&#10;Zq/Z6uNvn/CTRH/3rMV2/h79k/8AZiuNvn/BLw+31shU/wCtGF/59y/A0jx3gf8An1L8P8z8mgfl&#10;wRQetfs5oP7Gf7Jlxt8/4AeG2/3rAV2ejfsNfsbTovm/s4eFW/3tNWp/1rwv/PuX4FLjvA/8+pfh&#10;/mfhhQTgZr98tP8A2Bv2JpUy/wCzP4TP/cMFadr+wD+xNbypcRfsyeENytld2lqefoamXFmF/wCf&#10;cvw/zL/17wP/AD6l+H+Z+I37LP7IXxv/AGvfHMfgz4ReFJriGORRqmtTRstnpyE/flk6A4zhBlmw&#10;cA4JH70fswfs7eC/2WPgjofwT8CF5LTSbfE15MoEl5cMd0k744yzEnHYYHauo8IeFfCPgXRovDXg&#10;vwvp+j6dD/qbLS7NIIk9cIgA/StgEEcV87m2c1szajblgunn3Z8nn3EWIzpqFuWmtUr3u+7f5dgo&#10;oorxT5wKKKKACiiigAooooAKKKKACiiigAooooAKKKKACiiigAooooAKKKKACiiigAooooAKKKKA&#10;CiiigAooooAOtc74t0tYnGowjhuJB7+tdFUOoWiXtnJbuPvIR+PaqjLlkBxo6UUFWQ7WHI4NFdAB&#10;RRRQAUUUUAFFFFABRRRQAUUUUAFFFFABRRRQAUUUUAFFFFABRRRQAUUUUAFFFFABRRRQAUUUUAFF&#10;FFABRRRQAUUUUAFFFFABRRRQAUUUUAFFFFABRRRQAUUUUAFFFFABRRRQAUUUUAFFFFABRRRQAUUU&#10;UAFFFFABRRRQAUUUUAFFFFABRRRQAUUUUAFI2Mc0tNfkYpgdJ4Qi26fJKR9+T+la1ZnhM50rP/TQ&#10;1p1zS+IAoooqQCiiigAooooAKKKKACiiigAooooAKKKKACiiigAooooAKKKKACiiigAooooAKKKK&#10;ACiiigAooooAKKKKACoZG9amJwM1XuJAoxmgCpcSlW61Qvr0qp5qS9uMSHmsPVtSKhhmriiblPXN&#10;W2Kx34rhfEuvjLfNWj4m1VjwJG/OuA8R6kxLDea0jElszPEeu53YP61wHiPUmyx8w1ta3enDZP61&#10;xuu3LyEhR+VapENnN+Ib6WRioNcnqSySNwPxrq7+ymmflG/75qg3h+eU/wCrNUkScdLpsjk4/lTF&#10;0J252mu2TwxKf+WOKmTwpKTzHVC5ThV0Byf9XUg8PP1Nd9D4MmbpF/47VqHwLOekOP8AgNFw5Tzl&#10;fDZPapE8MAj/AFZr1C3+HUsn8J/75rQtfhdJIQBbsfwqeYOU8lTwsMfc/Spo/CRf7sZr2mz+ELhs&#10;vbfN/u1q2vwcmk62h/75o5kPlPB08HTMcCL/AMdqSHwLcScLC34Ka+irD4IM5Gbf6/LnFblh8CVb&#10;aWt2/wC+an2iHynzLB8Nr5z/AMez/lV61+FF/Kf+Pb/gTZr6o034CQuNxtfl/iyvWty2+CUUahRZ&#10;DA/2f/rVPtB+zPku3+Dt0DuMG7321et/gvdSYPkfhtNfXNp8EoCQPsa1q2XwYtE5MCr64Wj2o/Zn&#10;yDbfAy5cAi3b/gMdadp8ALl+ti/8sV9f2nwg09B80K9fStK1+F+kRY/cj/vmp9sP2Z8iWP7O1xJg&#10;Gz/ma2bH9muVgCbP/wAhV9ZWvw/0iD7tuv5Veh8KaZF0gX8qn2rHyHyzp/7MshAD2zD3WMVu6b+y&#10;3BgNc2gYY9MV9JxaPZRHKwr/AN8ipVs4V6LU+0kVyI+frf8AZmtFXiyBHv2q9bfs1WKyc2KkZ+9t&#10;6fyr3UQRD+AflSiNB0QUvaSDlieOWv7N+lJ8ps4/+/Y/rWla/s96RCNphT6bf/rV6ntH92ilzSHy&#10;o88t/gVoUQx5Cmrtv8GdAiABtozj+9GP8K7aijmkOxy8Hwt8PwjAtU/75FW4vh94eiXAsY/++R/h&#10;W7RSuwMxPCmjooUWUeB0GOlPXw1pI/5c1rQopAUR4e0sdLVaBoGmD/l3Wr1FAFVdG05RgWkf/fNO&#10;GmWKjAtl/BasUUAV/wCydP8A+fRf++aRtJsHGDbr/wB81ZooAptoemsMG2X/AL5FN/4R7S85+zLV&#10;6igCifDulnraLUbeGNIbg2Sc/WtKigDKl8IaLMmx7KPB9qrT/Dvw9N1so/8Avkf4VvUUXYHK3Pwp&#10;8PTjH2WP8VFUrn4LeHphgWsY+i/4V29FPmkB5zdfATQpV4t1rNvP2ddGl+fyEP8AwDP9K9Yop80h&#10;WR4rdfs06XKTi0j/AO+Kzbn9maxxvWzX/vk/4V75tU9VppjQ9UFPnkLlR843n7LtlLl2seW788Vh&#10;6l+ys0W5xExz2VP0r6oNvCf4B+VNaygbgoPyp+0kHLE+O9R/ZhuIxzZf+Q6w779m27i5+xD/AL9m&#10;vtmbQrCYfNAn/fIqpP4O0qb/AJYL+VV7WRPIfDN5+z5exEgWjfmaybn4F38Z5tpB/wABr7uu/hzo&#10;8/JgH/fNZt38JNHlHywLz/s1SrB7M+E7j4NagmT5DfTaaoXPwivgdyxf+OmvuW++CmnyqyiFf++a&#10;yb34FWrfctl/75p+2J9mfD9x8MdQiODae9Ubj4f3cZy1kw+lfbF98B7d0KtZqV91zWHqX7O9s+Wj&#10;tdvtt61XtEHKfHMng2VODC3/AAJahk8KHbgw/pX1XqX7PpQsotm/75rA1H4DzxDP2b80xT9oieU+&#10;a5PCwQcIahfwwOyGvoK9+C1zGMfZN3rxWRffB2XlUtdp/wB3FVzILHh7+GfRDUR8OtnIFev3nwsu&#10;ITgwMv8AwGs65+Hk8ZOEP0K0cyFY8tbQJFqN9ClHGMV6RP4HuUP+p/8AHaqzeEJ0b5oiPfbVCsef&#10;/wBiyY6ULpUsZxXcP4YkXP7r9Khfw7IB/qv/AB2gDmrG1kiYcV0WiMY3BxSDRHj+Zo8f8Bq7Y2Pl&#10;t/8AWpMZ1Xhy6YBea7zw3fsu07q860YtGRmuy0G5YBcVDQz1Lw1qRyvzV33h3UhtUA15L4dvnyuD&#10;XeeH9QZdvzfrWbiWmenaRf7kArbtp9y4zXFaLqWVXL/+PV02nXW9eTWbiXzGxFIexq1DNx1rOt5s&#10;HBq7C2cYqGUW1JIpaZCSV59afSAKKKKACiiigAooooAKKKKACiiigAooooAKKKKACiiigAooooAK&#10;KKKACiiigAooooAKKKKACiiigAooooAKKKKAON1aIQ6rNGP+ehxUNWteUnWZz/00/pVWuqOyAKKK&#10;KACiiigAooooAKKKKACiiigAooooAKKKKACiiigAooooAKKKKACiiigAooooAKKKKACiiigAoooo&#10;AKKKKACiiigAooooAKKKKACiiigAooooAKKKKACiiigAooooAKKKKACiiigAooooAKKKKACiiigA&#10;ooooAKKKKACiiigAooooAKKKKACiiigApG7fWlpG7fWmB0vhL/kEj/ro1alZfhL/AJBI/wCujVqV&#10;zS+JgFFFFSAUUUUAFFFFABRRRQAUUUUAFFFFABRRRQAUUUUAFFFFABRRRQAUUUUAFFFGaACiodR1&#10;Cx0qyl1LU72G2t4Iy89xPIESNQMlmY8AD1NfE/7Xn/BeH9jX9mx5vDXw91Wb4keJI2ZGsvDcgFnb&#10;OP8AnrdN8h57RCQ+u3rXLisbhcFT5681Fef6Ld/I+i4b4S4k4uxv1XJ8LOvPryrSPnKTtGK85NI+&#10;3Gcq2MVh+OPih8OPhlpj638SPiDofh+zjGZLvXNWhtIkHqWlZQPzr8If2mf+C9/7dfx487RvAfiO&#10;z+HWjOSPs/haM/bHU/37qTMgI/6ZeX75r4+8ZeP/AB18RdUbW/H/AIy1TW7yRizXWrX8lxISep3O&#10;Sa+UxfGmFpu2HpuXm9F+r/I/pjhn6JPEmNpxq55jYYe/2IJ1Zejd4wT9HNH9AvxV/wCC4v8AwTd+&#10;Fd3Npp+Ov/CR3cBIeDwppM94h/3ZtqwN/wABkNeH+L/+DmT9lnS5Gi8G/BDxpq/92Sdra2U/XLsf&#10;0r8U8D0oIB6ivCrcYZtU+Dlj6K/53P2jK/or+GOBivrLrV315qiivupxg1979T9cNY/4Oh9OiLf2&#10;B+xvPPyNv2zxqIvrnbaPVA/8HRmrAZ/4Ymt//Dht/wDIFfk9tA7UVyf60Z5/z9/8lj/kfSw+jp4O&#10;xjZ5Zf1rV/0qo/XzRP8Ag6C8GTPjxL+yNqluvdrHxVHMen+1AnevQPCP/Bx9+xd4ikjTxf4E8baD&#10;uIDM2nw3Kr7ny5c4+gNfiHgelGO2K1p8WZ1Tes0/WK/Sx52M+jL4S4qLVPC1KXnCrO//AJO5r8D+&#10;in4Wf8FUf2BPjkVtvB37S2gWt5JwLHxFI+lylv7q/ahGHP8AuFvavU5dX03WrQX+j6nBdQOuVmtp&#10;lkVh7FSRX8we0eldj8MP2iPjt8Fb6O/+E/xc8QeH3jPC6bqkkcZ9imdrD1BBB717OF44qR0xFJPz&#10;i7fg7/mfl/EH0QcvqXnkmZSh2jWipL/wOHK0v+3Gf0ReICXzgVxWuWrOW4Nfmn8Cv+C8Xx18MxW+&#10;jftA+CdO8XWqYWTVNPRbK+YdywUeS5+ip/WvuP8AZ0/br/Zc/axt7e2+HHj+K11qdQX8M60BbX0b&#10;f3QpJWX6xs4r67L+IMrzBqNKdpdno/8AJ/Js/mnjTwV8Q+BoyrY/COdFf8vaXvw9XZKUV5zjE39U&#10;0t5CwwayJvDO8/c/8dr1k+DWc5KfpUkPgASH5YSffFe3zH5Tynjo8FSSn5Ivx21Yh8AyMMfZ69ot&#10;vh4Mf6j9K0rT4dqT8tr/AOO0ucOU8Rtvh2zH/UZ/4DWnZ/DFyOLb8xXuNj8OTx/owH1Wtiy+HCY+&#10;aH+lL2hXKeF2fwqZvvQf+O1sWHwlBxm1/wDHa9ytPh/bx4zCP++a1LXwbaR4zFU+0DlPE7D4Rodq&#10;raDn/Zre074SRRLk2wz3O2vXbfw/axDAhqzHpkCf8sxUc7K5TzGz+FMY5MIH/Aa17P4YWseMw/nX&#10;eraRL0SnCJF6LS5pDscraeALKLGYB/3zWhbeEdPiAxAK3AoHaipuMoRaHZxjasIAqZNMt0GBGtWa&#10;KAIxaQgYxThEg6CnUUAIFA7UtFFABRRRQAUUUUAFFFFABRRRQAUUZoyPWgAoY4GcV5L+0N+25+zb&#10;+zDZTN8U/iRax6jHGWi0LT/9Ivpj2URL93P95yq+pFfCPx2/4LsfFHxB9o0r9n74dWfh+3bKx6pr&#10;mLu6A/vLGD5St9d4+vWvSweU4/Ha04ad3ov+D8rnrYHI8yzD3qUPd7vRf8H5XP1Cur62soGuby4j&#10;hjX70krBVH4mvIvih/wUA/Y5+DzmDxt+0D4f+0A4az0m4OoTKfRktRIyH/eAr8XPif8AtKfH3413&#10;cl58U/i3r2s+b96G6v2EIHoIlwij2CgVxG1fSvosPwnHetU+UV+r/wAj6rDcEw0eIqv0iv1d/wAj&#10;9b/Gn/Bcb9knw/O0HhXQvFGvbeksOnpAjfTzXDfmBXCax/wX68BxH/iQfs66vcDP/L5rcUXH/AUe&#10;vzM2jpijaBzivShw3lcd4t+rf6WPXp8J5NDeLfrJ/pY/Rb/iIFvt3H7KkO3/ALHQ5/8ASOtLSP8A&#10;gv8AeHpSP7e/ZpvYPm5+x+JEl4/4FClfmttX0pdoPGK0fD+Uv/l3+Mv8zV8L5G1/C/8AJpf5n6s+&#10;EP8Agu5+znrV+tr4o+G3ibRoj966byp1Xj0Q7v0717D4E/4KkfsLeP7qOw0/4+afp9w/8GuWdxYo&#10;v1lmjWP/AMer8RNqk5xRtX0rnq8L5dP4XKPo7/mmclbg/KqnwOUfR3/NM/oo8J+OPBvj3Sk13wP4&#10;t0vWbGQZjvNKvo7iJvo0bEH861Qa/ne8L/Er4i+CJluPBvjzWdKkjYNG2n6lLDtYYwflYegr6X+B&#10;f/BZX9qz4Q6VB4e8UjT/ABlZw/8ALbX3ma8I5488OSeSPvKeBivHxHCuJp60ZqXk9H/keFi+DMXT&#10;V6E1Lyej/wAvyP2Kor5X/Zz/AOCuv7K3x31G28Kazql94R1y4VFjg8QW6pbTyHOVjnRnQAY6ybM5&#10;GMnIH1Fp9/Z6nZR6jp95FcW8yB4Z4ZAyOpHBBHBB9RXzuIwuIwsuWrFxfmfKYrB4rB1OSvBxfmvy&#10;7k1FGaK5zmCiiigAooooAKKKKACiiigAooooAKKKKADaD2pphjbqtOooAhezhfgr+lRvpNs/WNfy&#10;q1RQBm3HhywnGHt1/Ks+68C6dKuPIroqKLgcRefDDT5uVgX/AL5rHvvhDauPki/SvTyoPUU0wxt1&#10;Wq5mFjxnUPg5A4YSWgYf7tYOq/BNOTHZfL/univoB7OF+CgqGTSLZ+PJWnzsnlPmPUvgwva0/wC+&#10;VrDv/g9KhOLf81r6ru/CtlOcmACsy88BWkoOI/0qvaE8h8n3nwomT/l2/wDHay7n4ayIebcj/gNf&#10;Vt/8M4JAdsI/75rGv/hcD/y6/wDjtUqguU+W7j4eygY8j9KqSeBpYW4hb/vmvpW/+Fwyf9D/ACFc&#10;Z8Sh8PfhToMnij4j+KtP0PT0+9dalcrEpPoMn5j7DJpupGKvJ2RnUlTowc5tJLdvRL1PH4PDLQtx&#10;Efyra0rTZImClSK+cvjv/wAFXvhV4cv59D+A/gybxBJHlRrGpA29qx9Y0/1jD/eCe2RzXyn8U/22&#10;P2kfi7NImvfEO4sLNz8umaL/AKLCoPb5Pncf77NXh4riTL8PpBub8tvv/wArn59m/iZw3lsnCjJ1&#10;pL+T4f8AwJ6f+A3P068QfGf4QfC+2+1fED4maJpKqMiO81KNZG/3UzuY+wBrgdZ/4KyfsieEHaLS&#10;9e1jXHXgf2bo8iofxm2fyNfljPPPdTNcXUzySOcvJIxZmPqSaZtHpXgV+KsZUf7qCivPV/p+R8Dj&#10;vFvOqsrYWjCmvO8n9/ur8D9L7/8A4Lr/AAr0z934e+B2v3m3+K61CGEH8t5qin/BwZNaOosv2V1l&#10;XGWM3jIpz+Foa/N/aM5xRXBLiDNpfbt8l/keDU8SeMajusQl6Qh+sWfpXa/8HEd0kyi7/ZLjWP8A&#10;iaPxsWYfgbMfzrqvDf8AwcQfCuZ0XxV+zpr9qvG5rDWIZ9vr95Ur8qvwowPSpWf5r1nf5L/IKfiV&#10;xlCV3iE/WEP0ij9qPAf/AAXg/Ya8SFIPE934m8Os33pL/Q2mjT8YC7fktfRHwo/bJ/ZZ+OMEcvwr&#10;+PnhfVpJBlbOPVEiugPeCUrKv4qK/nP2j0pYmeF1lhZlZWyrKcEH1rso8TYyP8SKl+D/AFX4Hu4H&#10;xcz6jK2JpQqLyvF/fdr/AMlP6d0mWRQ6OrKwyrDvUgOea/nn+B//AAUD/bC/Z3vIZPhr8ctaWzjI&#10;3aTqk322zdc9PKn3Bc+q7W9CK+4/2dP+DhTSLy4tdD/ai+E8lkHZUk17wnmSNMnG97eRtwUdTsdm&#10;wDhWOBXtYbiLA1tKl4Pz2+//ADsff5R4pcO5g1DE3oy/vax/8CX6pI/TWiuL+C37Q/wT/aG0AeJv&#10;gv8AEzS/EVp5YZzY3H7yLPaSNsPGfZlBzXaZx1r3IyjUjzRd15H6NRrUcRTVSlJSi9mmmn6NaBRR&#10;RVGgUUUUAFFFFABRRRQAUUUUAFFFFABRRRQAUUUUAFFFFABRRRQAUUUUAFFFFABRRRQAUUUUAclr&#10;v/IXn/3/AOlVKt67/wAhef8A3/6VUrpj8KAKKKKYBRRRQAUUUUAFFFFABRRRQAUUUUAFFFFABRRR&#10;QAUUUUAFFFFABRRRQAUUUUAFFFFABRRRQAUUUUAFFFFABRRRQAUUUUAFFFFABRRRQAUUUUAFFFFA&#10;BRRRQAUUUUAFFFFABRRRQAUUUUAFFFFABRRRQAUUUUAFFFFABRRRQAUUUUAFFFFABRRRQAUjdvrS&#10;0jdvrQB0vhL/AJBI/wCujVqVl+Ev+QSP+ujVqVzy+JgFFFFSAUUUUAFFFFABRRRQAUUUUAFFFFAB&#10;RRRQAUUUUAFFFFABRRRQAUUMcDNVdW1vSPD+lXGua/qlvY2VnC011eXk6xRQxqMs7uxAVQOSScAU&#10;FRjKUlGKu2WSwHWvk79vf/gr3+zJ+w7bXvhS41H/AISzx1HF/o/hHR7hcwyEfL9qm5FuvcjDPjGE&#10;OQa+Lf8Agp3/AMF8tV8TS33wN/Ya1aSy09ZHg1X4hLuWa6HQpZAgGNOv74/Mw+6FHzH8tNQ1DUNY&#10;v5tW1a/murq5laW4uLiUySSyMcszMcliTySeSa+IzjiyFFujgrN9ZdF6d/Xb1P6+8KPoyYrNqdPN&#10;OLealSdnGgtKkl/08e8E19le/wB3Bn0H+2b/AMFQ/wBrf9tu9msPiP49l0vwy0u638IaDI9vYqM5&#10;XzQDuuGHZpC2OwGTXzsoINLzRnHWvgK+IrYqo6lWTk31Z/b+TZHk/DuAjgssoQo0o7RhFJertu31&#10;bu31YUUUVieqFFFFABRRmigAooozQAUUZooAKdBNcWk63NpM0ciNuWSNirKfUEdKbRQG+jPtL9jP&#10;/gtT8fv2frix8I/G5JvH/hWNlidr64xqdpFnG6OdgfN2jkJJnONu9RyP2C/ZU/aQ/Z2/bB8Ff8Jp&#10;8BvHdtqkcSr/AGhp8n7u8sGbos8JO5D6HlTzgmv5qyMjFdZ8Evjp8Wv2c/H9n8Tvgt46v9A1qzPy&#10;XVjMVEi5yY5F+7IhxyjAqcDjgV9VlPFWMwNqdducPPdej/R/gfzn4mfRy4U4ypzxmUxjhMZq7xVq&#10;U3/fgtE3/PCz1u1I/qGt/CVsn/LJfyq7B4etl/gH5V8Vf8Ewf+C0fwx/bKhsvhB8ZhZeFfiWsIWO&#10;HcUsdcZRy9sWJ8uQjkwsSeu0sMgfdG/kCv0jB47D4+gqtCV0/wAPJ9mf588U8J59wXnE8szeg6VW&#10;PfaS6SjLaUX0a807NNKtHpcKD7g/KpktYkHAqWiuo+dGiNB/DTsD0oooAKKKKACiiigAooooAKKK&#10;KACiiigAooooAKKKKACiiigAooooAKKazY4r5j/bv/4KYfDL9kXT5vBnh0W/iHx1Nb7rfRo5D5Nj&#10;uB2yXTL90Z58oEOwH8IYNW2Hw9bFVVTpRu2dGFwmIxtZUqMbyf8AWvZHtXxw/aA+Ef7Ovg2Tx18X&#10;/Gdro9ipKwrM2Zrl8Z8uKMfNI3sBx1OBzX5mftcf8FmfjD8Wbi88I/s9RTeDvDzFo01TeP7UuU/v&#10;bhxb59EJYf36+WPjd8fPix+0Z40m8e/Fvxfc6rfSZEKyNiG2QnPlxRj5Y09h175PNcgo2jFfeZbw&#10;9h8Ladf35fgvRdfV/cfpWU8K4TBpVMRac/8AyVei6+r+5El/e6jqt9Jqeq3s11cTSF5ri4lLySMT&#10;kszHJJPqaZRRX0R9VsFFFFABRRRQAUUUUAFFFFABRRRQAjAnpXuv7IP/AAUF+Ov7H149h4Uu49X8&#10;OzzNNdeG9Sb9y8pRV8xXA3owCjocHHINeF0VlWo0cRTdOrG6fRmOIw9DFUnTrRUovoz9tv2Ov+Cj&#10;HwR/a20+z0exvV0XxdJDm88N3DO+x8MSIpSirKNqk8AEdMHGa+hgQelfzj2F9f6ReR6npV/NbXML&#10;74bi3kKPG3qGHIPuK/Qr9g//AILG6hpkun/Cj9qu9N1DJcRWmn+K1jRDbIdiKbti4DKOSZMbgOWL&#10;ckfGZpw3OjephdV/L1Xp3/P1Pz/OOE6lC9bB6x6x6r07r8fU/S6iquk61pWvaXb63oeoQ3lndwrN&#10;a3VrKJI5o2GVdWHBBHII61ar5M+J20YUUUUAFFFFABRRRQAUUUUAFFFFABRRRQAUUUUAFFFFABRR&#10;RQAUUUUAFBAPUUUjNgUAIYoyMbaqarPpGk2E2q6vewWtrbxNLcXNxII44kUZLMxICgDkk8CuR/aG&#10;/aQ+En7Lvw3uvij8Y/FMOm6fbjbDH96e8mx8sMMY5dz6DgDkkAEj8X/29f8AgqT8a/2zdYuvC+k3&#10;U/hnwGJNtr4ctLg77tQeJLpxjzWPXZ9xeBgkbj5eY5rh8vj72suiX69kfIcVcZZXwvRtU9+q17sF&#10;v6yf2V57vonqfYf7b/8AwW8+Gnw9a4+H37J+nWvinWVLJc+JrpT/AGdan/piPvXLZzz8qDjBfOB+&#10;Y/xm+O3xe/aD8XSeNvjB47v9bvpD+7+1THyrdf7kUYwkS/7KgDv1JNckFwc5pa+GxuZYvHy/eS07&#10;Lb+vU/nLiDizOuJKreKqWh0hHSK+XV+buwXIGDRRRXAfNhRRRQAUUUUAFFFFABRRRQAUHkYoooA3&#10;Phx8TPiJ8H/Flr46+F3jPUNC1ezkD29/pty0ci+xx95T3U5BHBBFfpJ+xR/wXlS6uLf4fftm6UkO&#10;4Klv420m3+XdwP8ASbdRwO/mR/8AfGOR+X9Iy7q7MHj8VgZXpS07dH8j3si4mzjh2tz4Oo0r6xes&#10;X6r9VZ+Z/TT4O8Z+EviB4YsvGXgfxHZ6tpOoQiWx1DT7hZYZkPdWXg/0PBrUr+ff9iz/AIKCfHj9&#10;ifxTFc+B9YOp+G5rgNq3hPUpWNrcKT8zR4P7mXHSRe4G4OMqf2r/AGQv21Pgt+2h8Pv+E1+FOsbb&#10;q22prGhXhC3enyEdHX+JD/DIMq3sQQPustzfD5hHl+Gfb/Lv+Z/RfCfHGW8TQVJ/u66WsG9+7i+q&#10;8t1101PXaKRWzS16x9uFFFFABRRRQAUUUUAFFFFABRRRQAUUUUAFFFFABRRRQAUUUUAFFFFABRRR&#10;QAUUUUAclrv/ACF5/wDf/pVSreu/8hef/f8A6VUrpj8IBRRRTAKKKKACiiigAooooAKKKKACiiig&#10;AooooAKKKKACiiigAooooAKKKKACiiigAooooAKKKKACiiigAooooAKKKKACiiigAooopgFFFFAB&#10;RRRQAUUUUAFFFFABRRRQAUUUUAFFFFABRRRQAUUUUAFFFFABRRRQAUUUUAFFFFABRRRQAUUUUAFF&#10;FFABSN2+tLSN2+tAHS+Ev+QSP+ujVqVl+Ev+QSP+ujVqVzS+JgFFFFSAUUUUAFFFFABRRRQAUUUU&#10;AFFFFABRRRQAUUUUAFFFFABRRUdzdW1lbyXd5cJDFCheWSRgqooGSST0AHegN9EZ/jLxl4X+H3hf&#10;UPG3jfX7XS9I0u1a41DUL6URxQRKMlmJ6D+dfi/+17/wUw1r/gp5+094f/ZH+Hmr6r4d+EmoeIBZ&#10;XTWM/k3eujPE03B2x5G5IiCOQWBOAvK/8Fm/+CrOp/tceNrr9n34J6w0Xwz0O9Amu4JOfEN0n/LZ&#10;sf8ALBGz5a87sCQ8lQvzb/wT0/5PW+HP/YyQ/wBa/O884g+uYqODw7/d8yUn/Nqk16fn6H91eEvg&#10;h/qrwvX4pzqH+2+xnOjBr+BaDcZtf8/dmr/w9Pt3t+qX/ENh+xwBz8RfHv8A4Nbb/wCRaT/iG0/Y&#10;3K4T4j+PPb/ia23/AMjV+jdx/qzx2r53/b2/4KDfDP8A4J8+F9B8YfFXwr4g1S11/Uns7VNAtYJn&#10;RlQuSwlniAGB2J+lfTV8l4fwtJ1alKKS3Z/POT+KnjRn2ZU8vy/Mq9StUdoxTV27X007Jnxt8Qf+&#10;DZ74cXNvI3wv+PGrWk2P3f8AbUKTr26+WiH1/Svir9uf/gkL+0t+w/o8fjPWJLXxX4dk3+dq3h+z&#10;uWFiFVSWuA0YWJTkgHec7T0r9sv2If8AgoF8A/28PB994p+DVxqcMmkyRx6tpmsWawXFsz7tu5Ud&#10;1IIUkEMR+PFemfF74XeGPjZ8Nde+FXjWy8/SPEWlzWF/H8uTHIhUkbgQGGcg4OCAa4a/DmT4/COp&#10;hFZtaNO6fy28mfZZL4/eK3BPECwXEM5VY05JVadWEVNJ2btJJSuk+aOrT06H8qqEFeKdXoH7Wvwl&#10;tfgR+0144+EWmqy2mg+Jry0svMbLeSsreXngc7cdhXn9fmdSnKlUcJbp2+4/0Ty/GUcxwNLFUXeN&#10;SMZJ+UkmvwYUUUVmdZ9nf8Egv+Cc/wAIv+CgOt+MrD4reINdsU8Ox2bWv9i3UcZYy+du3b4nz/qx&#10;jGO9fdT/APBtj+xuoz/wsTx5+Oq23/yNXjv/AAbF/wDI0fFL/rjpn/tzX69XAJjwFr9G4dyfLcZl&#10;MKtakpSblr6SZ/n346+KHH/DfiZjMBlmYVKVGCp2jFpJXpQb6Pdts/N+9/4Nsv2RHhKWHxN8cRyH&#10;7rSalbMv5fZq8u+KH/BsxePvl+Dv7QsMbbT5cPiG0ZgTx1eJRjv/AAntX0P8cP8Agu/+yv8As9/t&#10;AeIvgH8QvAfjj7Z4b1R7G91Cx0e0lty6jO5SbsOV5H8APtX2D8EPi/4H+Pnws0X4xfDfVPtuh+IL&#10;JbrT7gjDFCSCGHO1gQVK9QQQeld9PKuGsXUnRpRXNHdJtNHyOJ8SvpAcJYXD5njsTWjRrJOEqkYy&#10;hNNXVrprVa20dtT+aH9qD9kj42/sifEG6+H/AMYPC81tJDMy2+pRWsy2l4od1DxPIiblbYSOOleb&#10;A5Ff0Qf8Fff2XPBf7QX7GXjLWdX0eOTWvCuiz6zot4saeYslvFK+zcVLbSrSfKMcntX8780UtrO1&#10;vKu1o2KsvoQcV8Nn2UvKsZyRd4yV16dj+zvBXxOl4m8MyxOIio4ijLkqJbN2TUkuiae3R3CigUV4&#10;Z+yBRRRQBLY317pl7FqOm3ctvcQSLJDPBIUeNgchlI5BB7iv2R/4I9f8Fpoviw+mfstftbeII4PE&#10;ixLb+GvGV9cBV1dgcLb3BPCz4wFfOJMYPzEbvxpp0M01tMtzbytHJGwaOSNiGVhyCCOhr0srzTE5&#10;XiPaUnp1XRr+tn0PgfETw54f8SMjlgMxjaau6dRL36cu6fVP7UXpJdmk1/WghJ606vzl/wCCJ/8A&#10;wVjf9pHQbf8AZb/aJ8Sx/wDCeaXb7fD2r3UgVtftkUko2T81zGoye7oN3UMT+jKfdr9ewGOw+Y4V&#10;V6L0f3p9n5n+WfGfB2dcCcQVcozOFpw2a+GcX8M4vrF/endOzTSWiiiuw+VCiiigAooooAKKKKAC&#10;iiigAooooAKKKKACiiigAooooAKazFeacTjrXyJ/wVD/AOChMP7LnhL/AIVX8L7+OTx3rVvlZFYN&#10;/ZFswI+0MP8Anqf4FPux4ADdGFwtbGV1Spq7f9XZ1YPB18fiI0aSu3+Hm/JGB/wUt/4KgWX7P0d5&#10;8DfgbeR3XjSaErqOrRsrxaJn+HByHnIOQDwnBOTwPyl1rWNW8Satca/4g1O4vr67maW6u7qZpJJX&#10;JyWZickk9zTdQ1C/1e+m1TVbyW5urmZpbi4ncs8rsclmJ5JJ5JPWoGztr9My3LaGW0eSGre76v8A&#10;4HZH69lWU4bKcPyU9ZPd9W/8uyFCgdBRTVUnkU7aw4+au+6PS5ohRTN6ZzmnBhnbT3KFooBB6UUA&#10;FFFNJGcA0AOooVGIprgqNxpc0e5PPHuOopqsPWl3L60yhaKAc9KKACiiigA68UmxfSlooA+vv+Cd&#10;X/BTbXv2adXj+Gnxiu7zVfBV5Jn7UzyXF1pbCPaiwq0gURZC7lAyOozjB/XDw/4h0bxVpFv4g8Oa&#10;tb31jdR77e6tpA6OPYj0OQfQjBr+dGvrj/gmF/wUIvv2ZPGEfwr+JuqL/wAIJq1yWmuJyf8AiVS4&#10;Y+au1CzBm2hl6d6+WzzI44iLxGHXvLdd/Tz/AD9T4ziLh2OJi8Vhl763S+15rz/P1P2EoqO1uILy&#10;GO7tpVkjkQPG6nIKkcEVJXwh+bBRRRQAUUUUAFFFFABRRRQAUUUUAFFFFABRRRQAUUUUAFFFFAAT&#10;gZryn9rz9rv4Wfsb/Ca6+J/xLv8AfJho9G0WCRRcancY4ijB7d2Y8KOTzgHa/aO/aF+HP7Lvwk1T&#10;4xfFDVBBp2nR4jhVh5t5OQfLt4gfvSMRwOwBJ4BNfgf+1z+1n8Tv2yPjBefFf4kXHlK37rSNHhlZ&#10;oNNtgcrDHnr6s2AWbJPoPGzfNY5fT5Y6zey7eb/Q+C4440o8M4X2VG0sRNe6ukV/M/0XV+SY79rP&#10;9r34wftk/E24+IvxU1p2iV2TR9Fhci102DPEca+v95z8zHknsPK2IAwKdXZfs7fCuD42/HHwz8J7&#10;u/e1j17Vo7RriNsGMNnkcH09DXwEpVcRVvJ3k2fzRUqYzNMdzVJOdSpLVt6tt2OL3c0u71FfqhH/&#10;AMG83giT/msmqf8Af6P/AOR6Zff8G8nhU27fYPjNf+Z1XzLhNv6W1en/AGFmX8n4n2UvDPi6Kv7J&#10;f+BR/wAz8siwHWlr7x+Jn/BAP9qLRLia5+Gni/wrq1quTFb3OsSx3DDj+9bKmev8Xavib4h/Dfxx&#10;8JvF954G+IXhq80vU7G4eG4tbyFkOVYqSMgblJHDDgjkVw4jB4rC/wAWDR8zmnD+c5Lb65QlBPZt&#10;aP0exj0UAg9KK5jxwJxzTS3YU49K+rv+CaH/AATn0T9vLT/GF3rHjO60n/hGZrFI/s8ir5vnrOTn&#10;Mb9PJ9uvetqFCpiayp01qz0MryvGZzjoYTCq85Xsr22Tb1fkmfJ+Sf8A9VG71av1U/4h4/BI/wCa&#10;y6n/AN/4/wD5HrD8Yf8ABvLdLYzyeBPjFG10I/8AR11a8KxlsfxGO1Jxn07V6H9h5kvsfifWVPDX&#10;i2nG/sU/SUX+p+ZIOehor6f/AGlf+CRX7Xf7M/hG6+IOu6To+vaPaSKss3hm8lupYwz7VLRtEj4y&#10;RkgYGecV8vLkNyK8+th62Hly1ItPzPkcwyvMMpr+xxlJwlvZq113Xf5DqKKKxOEKKKKACuv+Bnx3&#10;+J/7N3xHsPir8I/E82l6tYyA5RiY7iPPzRSpnEkbdCp/Q4NchR16iqjKUJKUXZo0o1quHqxq0pOM&#10;ou6a0aa6pn78fsAft/8Aw4/bj+Go1TTHh0vxZpsar4i8NtNl4W6edFnl4WPRuoPynnr9Brux81fz&#10;YfA743fEb9nX4n6V8XPhXrj2Gr6TPvibkxzL/FFIufnjYcFT1Hvg1+9H7D37ZfgH9tb4L2vxG8Ky&#10;R2uq2wSDxJofm7pNPutvI9TG3JRu49wcfeZNmyx0fZVPjX4rv69/6t/SnAfHEeIqP1TFtLERXopp&#10;dV5r7S+a0ul7RRQOlFe8fpAUUUUAFFFFABRRRQAUUUUAFFFFABRRRQAUUUUAFFFFABRRRQAUUUUA&#10;FFFFAHJa7/yF5/8Af/pVSreu/wDIXn/3/wClVK6o/CAUUUUwCiiigAooooAKKKKACiiigAooooAK&#10;KKKACiiigAooooAKKKKACiiigAooooAKKKKACiiigAooooAKKKKACiiigAooooAKKKKQBRRRQAUU&#10;UUAFFFFABRRRQAUUUUAFFFFABRRRQAUUUUAFFFFABRRRQAUUUUAFFFFABRRRQAUUUUAFFFFABRRR&#10;QAUjdvrS0jdvrQB0vhL/AJBI/wCujVqVl+Ev+QSP+ujVqVzy+JgFFFFSAUUUUAFFFFABRRRQAUUU&#10;UAFFFFABRRRQAUUUUAFFFBzjigAJxX5X/wDBf/8A4KVP4P0mb9hz4M6yy6nqVurePtSt5P8Aj3tX&#10;XK2CkfxSAhpPRMLg7zj7f/4KF/ti+HP2H/2YNc+NOqzW8mrKn2Pwxpszc3uoyAiJAuRuVQGkb0SN&#10;vav5rvGvjPxV8SPGGp+P/HOu3GqaxrF9Jd6nqF3JukuJnYszsfUk/QV8dxZnDwtH6pSfvTWvlH/N&#10;/l6n9WfRl8LafEmbPibMqd8PhpWpxa0nWWt/ONPR9nJr+Voza9k/4J6f8nrfDn/sZIf6143Xsn/B&#10;PT/k9b4c/wDYyQ/1r87wv+9U/wDFH/0pH918Uf8AJMY//rzV/wDSGf03T/6pq/L7/g5u+b4G/DXP&#10;bxZcf+krV+oM/wDqmr8v/wDg5r/5Ib8N/wDsbLj/ANJWr9Z4k/5E1X0X5o/zE8B/+TtZV/jl/wCk&#10;SPN/+DZEuvjb4pRBvlaz0vcvrzd1+w0KZiGa/Hn/AINlP+R6+KP/AF56X/7d1+xEH+qWseFf+RLD&#10;1f5s9j6SH/J3sf6Uv/TUD+c//gszoVjof/BQrx19ij2/bL5rmbry7SSAn8lFfLor6w/4LZf8pC/F&#10;/wDvf+1pq+T6/Nc0Vsxq/wCJ/mf6EeGbcvD3K2/+fFP/ANJQUUUV559wfqt/wbF/8jR8Uv8Arjpn&#10;/tzX6+Tfcr8g/wDg2L/5Gj4pf9cdM/8Abmv18m+5X61wn/yJKfrL/wBKZ/l79JD/AJO9mHpR/wDT&#10;MD+a3/gqyM/8FFfi5j/ocJ//AEFa/Yj/AIIKTyzf8E0vA9uzcQzaqq/jq98a/Hf/AIKtcf8ABRT4&#10;uEf9DhP/AOgrX7Cf8EDST/wTX8Fk/wDPxqn/AKdr2vn8if8AxlFf/t780funjhGL+j3kkrbPD/8A&#10;piZ9MftH6NFrX7P/AI60m4UNHd+D9TiZfUNayDH61/L78TNPTS/iX4i0yFcLa69eRKPQLM4xX9SH&#10;xy/5Iz4s/wCxZv8A/wBJ3r+Xn4zcfGHxXj/oZr//ANKHquNr81J+px/RAlL/AIVI/wDXv9Tm6KKK&#10;+DP7aCiiigAooooA0fCHjDxL8PvFWneOPBuszafq2k3kd1p19bvtkgmRgyup9QRX9Fv/AAS4/b80&#10;H9vf9nO28Y3Zt7bxhoPl2PjLS4WwI7nb8twinkRSgFl64IZcnaTX84OM171/wTe/bU139hX9p/R/&#10;ixFNcyeH7phYeLtOhYn7Tp7sN5C9GeMgSL7rjI3Gve4fzeWV4xKT/dy0l5dn8vyPxPxy8L6PiNwr&#10;KWGgvruHTlSfWXWVJ+U7aX2lZ7Xv/S1RWf4Y8T6F4z8PWPi3wrq0N9pmqWkd1p97bNujnhkUMjqe&#10;4KkGtCv15O6uj/LmcJ05OMlZrRp6NPswooooJCiiigAooooAKKKKACiiigAooooAKKKKACgnAzRU&#10;Vzd29lbSXd5OkUMKM8ksjbVRQMkk9gBQB5V+2h+1Z4V/ZE+CN/8AE3XIlur6T/RtB0zzNpvLxgdq&#10;+yD7zHso9SK/DX4g/EHxb8VvHGqfEbx1q8l9q2sXbXF9dSHl2PYeigAKB0AAA6V7T/wUg/a9vv2s&#10;/wBoC8vNH1SSTwn4fd7Hw1bqx8t0DfPc4/vSsM5PO0IOMV8+hQvSv0jI8sWAw3PNe/LfyXRf5+fo&#10;frPDeULLcJzzX7yer8l0X+fn6C0jcrS0HpXuH0Z+y3/BJfw5oF/+wp4Nub3QrOaVrjUt0k1qjMf9&#10;Pn6kj0r6QufDXgq0i8688PaXGn96S1jUfqK+e/8AgkZ/yYb4L/6+NT/9L56P+CuOqalo37E2v6jp&#10;N9NbTLqNiFmhcqwzMM81+Y4inPEZtKkpW5ptfifjuKp1MVn1SgpW5qjXpeTPaPEXwX+CHj2we01/&#10;4aeGdSiZSP32kW8uM8ZBKnB+lfGv/BQP/glH8MNR+H1/8WP2f9EXRdX0mCS61DT45iLa5t44XYiO&#10;JUOJCQvQgEZzXD/8EQPjn8Q9e+KPij4Z+KPE11qGnSaJFc2kd5cPJ9nkSYg7MnChhKc8ZO1fSv0m&#10;17SIdc0C60a7B8u6tpIZP91lKn+daVZYzJMw5FUbtZ+TT8jatPMOHs09lGo3az62aduh/OeQ0Tsj&#10;rhlOGU9jTgcjNdl+0l4VtvAv7RHjzwXYri30nxjqdpAMD/Vx3Uir04+6BXGjgV+kU5KpTUl11P1i&#10;nNVKamtmk/vVwOe1dp+zNDFP+0j8PoZY1dW8baSGV1yGH2yLINcXXb/sw/8AJy3w9/7HjSf/AEti&#10;rLFf7vP0f5E4j/d5+jP3zXwf4TUc+F9N/wDAGP8AwqneeH/hwT9iv9C0Tc3/ACymtYee3QitxgSp&#10;ANfkP/wVw+IHjjwl+2In/CNeK7+y8nRIpYxbXLJtcXl1zwfYflX5rlmDqZlX9kp20v1Z+QZTgaua&#10;Yl0VU5dL9WfpF8Tv2L/2X/i3ZSQeKvg1oLNMPnurHToreY8g58yNQ2eBzmvyz/4KQ/sGr+x14vsd&#10;Z8IT3Fx4T1yeSLS2upjLNBJHHGWSR9irklm29SQp9K/UD9gHx94g+J37IHgPxp4pu3uNQutDVLq4&#10;kkLNK0UjxbySSSSEBJz1NeY/8FkPBtp4i/Y71LWLiPMmi30F1btgcMZFjP6Oeld+VYzFYPNFQlJu&#10;PNytfO10elkuPxuAzdYac248zi1dtdrr5n46rjHFFC9KK/Qj9TCiiigAooooAKD0ooPPFAH6Xf8A&#10;BHD9u2bxDYw/sp/FLVS95ZxO/hfUrqdVBt1EarZ5Zsswy2wAdBjnjH6HA5r+c7w7r+reEPEWn+LP&#10;D949vf6XfRXdlcRsVaKaNw6MCMEEMAcg54r9xf2DP2qtC/ay/Z/07xva3u7WtNWPT/E9v5ZXyr5Y&#10;kZiM9VYMGDDg5I6ggfB8RZX9XqfWaa92T18n3+f5n5rxXk6wtb63SXuyeq7Pv8/zPbKKB0or5c+N&#10;CiiigAooooAKKKKACiiigAooooAKKKKACiiigAqvqmqWGi6fcatqt3Hb2trC01xcTNtWNFGWYnsA&#10;ATUzkjpX54/8F1/23J/hz4Dt/wBk34d6/wCVrHia3Fx4pktZMSW+nZ+WAkfdMxByOpjUg/K/PLjM&#10;VTweHlVl0/F9EePn2dYbh/KqmNrbRWi/mk9kvV/crvofGP8AwVG/b11P9tH42tZeFrqaHwL4Zme3&#10;8O2jPxdN0e8cf3nx8o/hTA6lq+YaQAdaWvzPEV6mJrOrUd2z+RcyzHFZtjqmLxMrzm7v9EvJLRLs&#10;Fexf8E/f+T0vhv8A9jRB/WvHa9i/4J+/8npfDf8A7GiD+tPC/wC8Q9UVlH/I2w/+OH/pSP6FLf7r&#10;fWvj/wDbq/4Kz6L+w/8AGSx+E2s/Bm88QC+0WPUft9vrCQeWrTzRbNhibJHlE5yPvY7Zr7AtRkNX&#10;42/8F/FH/DYehn/qRYf/AEuva++zzF18Hg/aUnZ3X9an9OcfZxmGR8PyxWDlyzUoq9k9Hvo00fqx&#10;+zb8ePCn7TnwS8O/G/waGjsdeszNHbynL28iu0ckTcDJSRHUkcHbkZFfJP8AwXf/AGdbPx5+zjY/&#10;GnS9MX+0PB+omS8uQGLfZJlWNh1wP3iw9jXoH/BFSRpv+Cf3g2KRvljk1Hb7f8TK7Ndl/wAFVLWG&#10;4/4J9/E5JV4XQUYfUXMRH6ilXl9cyVznu4X+drlY/lzzgWVXEpNzoKb0+1yKV/v+4/AVOvWnUigY&#10;yBS1+dn8ogelfqT/AMG4/wDyAfi1/wBfmi/+gXtflselfqT/AMG4/wDyAfi1/wBfmi/+gXtetkf/&#10;ACNKfz/Jn3Xhr/yWeG9J/wDpuZ+j/jPxAfCvhq88Qm2Mws4GlMQbG7HbPavh79mv/guZ4C+P/wAa&#10;tB+C+pfBDUdBuPEGpJY2d82sx3EayucIGHloeTx9a+0fi+AfhnrR/wCnB/5V+Af7CKhf24PhYR/0&#10;UHTP/SpK+ozfH4rB4mjGm7KT10vfVI/XuNuIs2yTNsBSwk0o1ZWkmk7rmit2m1o+jR/QvNaQXtq0&#10;VzHuWSPDKe4Nfgz/AMFR/wBmHSv2YP2qtW8P+FYvL0PVFiu9LiAb5MwRGUZZmJ/es/ev3tjUeWv+&#10;7X5Cf8HBUEUf7QnhV41+Z9Fl3N6/6up4kpxnl/O901b5mfitg6Nbhj20l71OcWn1958rXo7/AII+&#10;AKKKK+DP5rCiiigAooooAK9k/YY/bG8afsV/Hax+Jnh4tdaTcMtt4m0dmIS+syfmHtIv3kbswGcg&#10;kHxugqDzitKVWpRqKpB2a1R0YPGYjAYqGIw8uWcGmmujX9arqtGf0w/Dn4heFPit4F0n4j+BtVjv&#10;tJ1qxju9PuomBDxuuR9COhHUEEdq26/J/wD4IRftvL4U8VTfsd/EXWmXT9ZkkuvBs1wxKwXmN0tq&#10;D/CJFDOvbepHVxn9XlYk81+lZfjY4/Cqqt9muzP634X4go8SZPDGQ0ltJfyyW69Oq8mh1FFFdx9C&#10;FFFFABRRRQAUUUUAFFFFABRRRQAUUUUAFFFFABRRRQAUUUUAFFFFAHJa7/yF5/8Af/pVSreu/wDI&#10;Xn/3/wClVK6Y/CgCiiimAUUUUAFFFFABRRRQAUUUUAFFFFABRRRQAUUUUAFFFFABRRRQAUUUUAFF&#10;FFABRRRQAUUUUAFFFFABRRRQAUUUUAFFFFABRRRTAKKKKACiiigAooooAKKKKACiiigAooooAKKK&#10;KACiiigAooooAKKKKACiiigAooooAKKKKACiiigAooooAKKKKACkbt9aWkbt9aAOl8Jf8gkf9dGr&#10;UrL8Jf8AIJH/AF0atSuaXxMAoooqQCiiigAooooAKKKKACiiigAooooAKKKKACiiigAobpRXiX/B&#10;RL9qHTv2Qf2PfGnxrlmxqFtprWfh+HvLqNx+6tx9FdvMb/YjbvWdatTw9GVSbsopt+iPQynK8ZnW&#10;aUMvwkearWnGEV3lJpL8Xr2Px6/4LwftpL+0t+1nN8JPCGqtP4V+G7Sabbsrfu7nUSR9rmHqFZRC&#10;D38okcMK+Hakvr+91W/n1TUbhpri5maWeaQ5aR2OWY+5JzUdfiOOxdTHYqdee8nf07L5LQ/2B4R4&#10;awPB/DeFybBr3KMFG/8AM95SfnKTcn5sK9k/4J6f8nrfDn/sZIf6143Xsn/BPT/k9b4c/wDYyQ/1&#10;qML/AL1T/wAUf/SkbcUf8kxj/wDrzV/9IZ/TdP8A6pq/L/8A4Oa/+SG/Df8A7Gy4/wDSVq/UCf8A&#10;1TV+X/8Awc1/8kN+G/8A2Nlx/wCkrV+s8Sf8iWr6L80f5ieA/wDydvKv8cv/AEiR5v8A8Gyn/I9f&#10;FH/rz0v/ANu6/YiD/VLX47/8GyR/4rv4of8AXnpf/t3X7DW7jyhWPCn/ACJYer/NnsfSQ/5O9j/S&#10;l/6agfz2/wDBYrw9feLv+CmOveFNMaNbjU9QhtLdpWKqJJLmRFJODgZIzwaxf2vv+CRv7S/7FXwy&#10;/wCFrfFfXvCtxpvmKnl6Pqk00uTLHGPleBB1lXv0zXQf8Fa9Nbxd/wAFSNW8OaVqy2095rltZrdK&#10;u828j3bqGxkZK7gcZGa9H/4KW/8ABM/46/sr/AZfiJ8Q/wBr+TxpYmeNG0mTwyLXGZ4Ezv8APfvI&#10;G6fw+9fE4jBxxFTF1PZuXK3rzJKOr3T1fyP64yHiitk+X8KZdHH06EcRSipU5UpznVso6QnFcsLX&#10;+01e+h+emaM1+kQ/4N3tXPwntfird/th6Hp1rJGsl02seHPs0FpF5m1neZrrAAHPTnpx1rH/AGnP&#10;+CA3jD4Ifs5Xv7QXw9/aH0/xlb6Poc2ralbW2gm3je0jt3naaKb7TIJF2px8ozkEVyy4fzWFNzdP&#10;RK+62+8+uw/jl4W4rGU8LTzBc85umr06qXN2cnDlWuid7edj0z/g2L/5Gj4pf9cdM/8Abmv18m+5&#10;X5B/8GxWf+En+KWf+eOmf+3Nfr5N9yv0DhP/AJElP1l/6Uz+F/pIf8nezD0o/wDpmB/Nb/wVa/5S&#10;J/Fz/scJ/wD0Fa/YT/ggZ/yjW8Ff9d9U/wDTte1+Pn/BVn/lIn8Xf+xwn/8AQVr9hP8AgggrJ/wT&#10;U8EyMvytPqm33/4m17Xz+RL/AIyiv/29+aP3bxu/5R5yX/Fh/wD0xM+pfjl/yRnxZ/2LN/8A+k71&#10;/Lz8ZiP+Fw+K+f8AmZr/AP8ASiSv6gPj/eQ2XwM8Z3sxwsPhTUXYn0FtIa/nV+Av7IPxE/br/bI1&#10;74RfDe8jszcavqd5eavcQl4LOFJJGDPgjO47VAHUt6A1txhTqYitQpQV272Xc8L6KeZYDJsDnOPx&#10;1RU6NKMJTk9klzNvu/RavZangu4etG4etfqVcf8ABtfZSvN4Z0b9tvSZvENtCJJtPbwltKBuVLAX&#10;rOqkdDs5r5X/AGWv+CXHxC/aA/bK8Tfsa+MPG3/CH6v4ZsL65m1K40drlZ1t7lIMrH5kfyPv3K24&#10;jA6HOa+WrZFmlGpCE4aydlqmr9r30+Z/S+V+NHhvnOCxWKwuNvDDQ9pUvTqJqH8yjKKcl091P8Uf&#10;Lu4etGR61+k3ij/g3P8AH3g0eINY1r9pGy/sfRdPSa3vf+EXZXvZSzho1T7T8oUKhLFufMwBxXM/&#10;sw/8EHvFHxX+Atp+0J8d/wBoTTfhvpNys0zWuraL5jW9ukjIs0sjXMKIrYDDJ6MPWn/YOaqt7J09&#10;bN7rZaXvc5P+I6+F/wDZ8sbHHp04yhHSFRtymnJRUVDmbsm3ZNR0TabsfA+haRd+ItesvD1i6rNf&#10;3kdtCZGIUM7BRk84GT6V9T/td/8ABHf9qD9jH4NXHxw+KfiDwlcaTa30FrJHo+rTzTF5W2qQr26D&#10;GevzfnVn9t3/AIJNfFH9ijXPCuvWXxGt/E3hfxJq1nZ2Piux0wwpb3Fw0hjUp5r5OyPeCGwcgZ5r&#10;2L/gpX/wS++PH7LH7Ld78XfHv7ZMnjXTbfVrO2fQ28L/AGQO0jkB/M898beuNvPtWtPKatOjiFWp&#10;NyglrzJKOj1t9peh52Z+J2X5jnGRzybNaUaGLqOLhKjUnOtacE4RkopUpRu0/aW3TSZ+cinIpT9K&#10;RTntS14R+3H7Xf8ABuz+2rN8V/gtqX7Jvja83ax4EAufD80knzXOlyucx4PeGTj/AHJUH8JJ/SbO&#10;elfzKf8ABPT9qHU/2P8A9rvwd8aoJW/s+31JbPxBBu4m06c+XcD3Ko3mL/txrX9MemX9nqtjBqmn&#10;XCzW9xCssEyHKujDKsPYg1+q8K5g8Zl3s5v3qeny6f5fI/zV+krwNHhXjp5jhoWoY1OorbKqre1X&#10;zbjPt79lsWKKKK+nP51CiiigAooooAKKKKACiiigAooooAKKKKACvj//AILF/tSw/BT9nlvhR4e1&#10;Nk8ReOd9qqxNhoNPA/0iQ+m7Kxj13t/dNfX7Oq/eNfh1/wAFI/2iW/aS/au8Q+JdLuml0XR5jpOg&#10;/NlWggYq0o9pJN7j2YDtXucP4L65j1KS92Gr9ei+/X5H0XDGX/XsyUpL3Ye8/Xovv1+R4TjHQUUU&#10;V+kH60FB6UUHpQB+0X/BIz/kw3wX/wBfGp/+l89Rf8Fgh/xgz4h4/wCYlY/+j1qX/gkZ/wAmG+C/&#10;+vjU/wD0vnqL/gsF/wAmM+If+wlY/wDo9a/Nv+Z9/wBxP1PyNf8AJUv/AK+/+3Hx1/wQyAP7TOu5&#10;H/Mst/6OSv1ikGY2HtX5O/8ABDL/AJOZ13/sWW/9HJX6xvypFa8Sf8jR+i/I24s/5HL/AMMfyR+C&#10;X7bQ/wCMwfih/wBj3qn/AKVSV5iGyK+hviv+z945/aY/4KI/Eb4U/Dqaxj1K88b61JG2oTmOPEc0&#10;znkA9lPavLP2hvgF43/Zm+KV58IviHLZyapYwQyzNYTGSIrKgdcEgdjzxX3GFxFH2dOjzLm5U7db&#10;WP0bB4rD+zpUOZc/JF262sl+hxldv+zD/wAnLfD3/seNJ/8AS2KuG3iu5/Zh/wCTlfh7/wBjxpP/&#10;AKWxVriv92n6P8jqxH+7z9Gf0C1+N/8AwWU/5PFb/sAR/wDpZd1+yGfavxv/AOCyn/J4jf8AYAT/&#10;ANLLuvheF/8AkYfI/M+D/wDkaP8Aws/RP/gl9/yYl8PeP+YXN/6VTVjf8FacH9iLxYuP+WcH/pRF&#10;Wz/wS+/5MS+Hv/YLm/8ASqasb/grT/yZH4u/65wf+lEVctP/AJH3/cT/ANuOOn/yUq/6+/8Atx+L&#10;I6UUhYCk8wV+ln68OopAwPSk3j0oAdRketOt4mu5lto/vMcDdXuH7Sv/AAT0+Of7K3ga0+IHxJv9&#10;Elsb27W3hXTb5pH3MpYZBQcYU96yqV6NOcYTkk5bLuYVMTQo1IwnJJy2Xf0PDc56UU1OlOrU3EYE&#10;ivqD/glF+1W37Of7SFr4Y8T6r5HhXxcPsWrZxthuNp+zzdM8P8hAI4lJ5IAr5gojlnt5kubaVo5I&#10;2DRyKcFSDkEe9c+Kw9PFYeVKezX9P5HNjMLTxuFnQqbSVv8AJ/Lc/o8XpRXi37AX7Rcv7Tv7MOgf&#10;EjUY449Tj8zT9XhhPCzwsU3dTjemx8dt9e01+T1qU6FWVOe6dn8j8SxFGph60qU94tp/IKKKKzMQ&#10;ooooAKKKKACiiigAooooAKKKKACiignFAHNfGH4peFPgl8MNd+Lfjm8MGk+HtLlvb51xuKoudijI&#10;y7HCqO7MB3r+db48fGXxV+0J8YPEHxm8aS7tQ8Qak9zIm7cIUPCRL/sogVR7LX6bf8HAv7TMfhr4&#10;aeHf2X/Dt/8A6d4iuP7V15UblLKFtsSH/rpLuP0gPqK/JsDAr4fiTGe1xKoR2jv6v/Jfqfzv4r59&#10;LGZtHLab9yiry85tf+2xsvJthRRRXzZ+ThXsX/BP3/k9L4b/APY0Qf1rx2vYv+Cfv/J6Xw3/AOxo&#10;g/rW+F/3iHqj0Mo/5G2H/wAcP/Skf0KWnRq/G3/gv5/yeHof/Yiw/wDpde1+yVr0avxt/wCC/p/4&#10;zD0Mf9SLD/6XXtfa8Tf8i/8A7eX5n9EeKv8AyScv8UfzPuL/AIIn/wDJgXhD/rpqH/pyu67b/gqb&#10;/wAo/vih/wBi+P8A0fFXD/8ABFBsfsBeEOP+Wmof+nK7rt/+CpvP/BP74oY/6F8f+j4q6KS/4Ql/&#10;17/9tPUwn/JvYf8AYKv/AE0fgEWUDmlU8V9k/sMfEb4X+GP2adf0bxd+wj42+IV9Nq120PizQNHl&#10;ntbNTaQKImdTgMjAyH/ZkBr5d8LfA741eNfDzeLfBfwg8T6tpUZbdqWmaDcTwLgkHMiIV4II69Qa&#10;+Dnh+WnGUXdvok7r8LH81YrJ5UaFCdGftHUTfKoyTja291Z77q6OZPSv1J/4Nx/+QD8Wv+vzRf8A&#10;0C9r85Ne/Z7+P3hfwavxD8TfBHxZp+guqldZvvDtzFakMMqfMZAuCOhzzX6N/wDBuP8A8gH4tf8A&#10;X5ov/oF7XoZLGUc1ppq2/wCTPp/DmjWo8aYVVIuLam9U1p7Ofc/Q/wCL/wDyTLWv+vB/5V+Av7CX&#10;/J7/AMLf+yhaZ/6VJX79fF//AJJnrX/Xg/8AKvwE/YSP/GcHwtH/AFULTP8A0qSva4h/3vD+v6o+&#10;+8TP+R5lf+J/+lwP6HY/9Wv+7X5Df8HBf/JwHhP/ALAs3846/XmNv3a/7tfkL/wcG8fH/wAJk/8A&#10;QFm/nHXbxF/yK36r8z6LxQ/5JGr/AIof+lI/P/NFd14Z/Zc/aZ8aeHh4t8Ifs9eNtU0to966hp/h&#10;e6mhZcbsh1jIIwc8HpWBoXws+KHifxbN4A8N/DnXtQ1233+fotnpE0t3HsPz7olUuNvfI4718E6d&#10;SNrp67abn80vB4yPLenJc2109fTTX5GJRXWal8A/jton9pHWvgx4qs10WFZtYa68P3Mf2GNhlXl3&#10;IPLBHILYBFWPCn7Nn7Rfjzw63i/wR8BvGOsaUqktqWm+G7qeDAAJO9EK9CD16UKnUlKyTv6D+pY3&#10;n5PZSv25XfTTa3c4pmCjJpQQRxXu37AGv+GvAvx6nufiB+zd4i+I8K6TPG3hnQtPeW6jkJXEpQYI&#10;C9/rWB+25r3hvxL+0prmseE/gxrHw/sZYbMQ+FNdtGgurQi2jBLI3IDkFx6hhWroxWHVXm62tr9/&#10;Y6Z5bGOUxxjqauXLycsrrz5rcvTa9/I8oooorA80veFvE+ueCPEun+MfDF81rqOl3kV1Y3Mf3o5Y&#10;2DK34EV/Qz+xX+0lpX7WP7N/hr412CRxXWoWQj1mzjbItr6P5Jox7bwWXPO1lzX87B6dK/RL/g39&#10;/aZufC/xO8Qfsu+ILwfYPElsdU0PzG/1V7CMSxj/AK6RYb6wjHU173D+M+r4z2UnpPT59P8AL5n6&#10;V4YZ9LK8+WDqP93X93yU18L+esfmux+tWaKRenFLX3x/SwUUUUAFFFFABRRRQAUUUUAFFFFABRRR&#10;QAUUUUAFFFFABRRRQAUUUUAclrv/ACF5/wDf/pVSreu/8hef/f8A6VUrqj8KAKKKKYBRRRQAUUUU&#10;AFFFFABRRRQAUUUUAFFFFABRRRQAUUUUAFFFFABRRRQAUUUUAFFFFABRRRQAUUUUAFFFFABRRRQA&#10;UUUUAFFFFIAooooAKKKKACiiigAooooAKKKKACiiigAooooAKKKKACiiigAooooAKKKKACiiigAo&#10;oooAKKKKACiiigAooooAKRu31paRu31oA6Xwl/yCR/10atSsvwl/yCR/10atSueXxMAoooqQCiii&#10;gAooooAKKKKACiiigAooooAKKKKACiiigAr8i/8Ag5n/AGhFfUfh/wDst6RqOTHDL4i1yFc8bi0F&#10;qD2/huDjqPlPev10r+bf/grR8Ypfjd/wUJ+JXir7WZrex1w6RY/NwsNoi24A9PmRiR6knvXy3F2K&#10;eHyv2a3m0vktX+SXzP6P+i9w3DOvEhY6qrwwlOVTy55e5D7uaUl5xR85gYooor8sP9JQr2T/AIJ6&#10;f8nrfDn/ALGSH+teNmvXv2Ary30/9sz4d3l3cxxRx+I4i8k0gVVHPJJrfC/71D/FH80eDxT/AMkz&#10;jv8ArzV/9IZ/TnOf3ZFfn9/wXm/Zf+Nv7U3wr8D+G/gr4JutYuNL8RTXF6trbyyeXGYGUE+WjYGf&#10;XFfcf/Czfh8y4bx5ov8A4NYf/iqib4kfDpFLyePdF29/+JpD/wDFV+z46jh8dhZUJyspdU0f5K8I&#10;51nHBvEeHznCUeapRbaUk7O6a1t5M+I/+CHX/BPH4r/sceFvE3j34xy20OqeLFtBb6XCsoks44TM&#10;CJRJGmGO/PGeK+9rvULXS7eW6vpo4ooELzTSSBVRQMkkngACvPfGv7Wf7MvwysJtQ8WfHfwhZJGu&#10;6SOXxFbeZ24Cb9x6joO9fnL/AMFQP+C5vg/XfAOrfAX9lC4TUH16wms9W8VR3EsTWcMkajEIMYBZ&#10;g7jcHO3b0BII4PrWV5Dl6pqd1HZXu2/l3Z9rS4f8Q/G7jWeO+rS560o88+Vxp04pKO7092K0V+aT&#10;2TbPif8Aat8dWXxG/wCCqWveKNOulmt5PixHFbypIGVlS+VcggkEZB6V+oP/AAcGKT+xUp/6fIv/&#10;AEtsq/FP4O38tz8cvCuq6petJLJ4ssZbi4mk3MzG6QszMep6kk1+zH/Bfbxt4T1z9jNbbRvFGn3U&#10;v2uE+Tb3qOw/0yzPQGvjsure2yvHVJfas/vuf1H4iZSsn8R+C8BRjeNG8Lpfy+zjd9rtHY/8FFLm&#10;6sf+CP3ia5srqSGRdHjAkicq3N2B1Fdl4oLn/gjNfSSuzs/7ONwWZmySToL8nNea/wDBRPxr4Rv/&#10;APgkT4k0my8U6dNctpMYW2ivo2kP+lr2BzXaeJfHXg1v+COl5pI8XaX9oP7O08S2/wDaEfmGT+w3&#10;GzbnO7PGOua+mlUj7apqrexXX1P5pw+Hqf6v4H3Hf+059Hty0vLY+R/+DYf/AJGX4on/AKY6Z/7c&#10;1+vk+fLzivxz/wCDaPxN4f8ADfiT4nHXdes7LzIdM8v7ZdJFvx9pzjcRmv1uPxL+H7DB8e6J/wCD&#10;aH/4qq4VqRjktNNreXX+8zq+kZh69bxezBwg2rUtUnb+FA/FP9u3/glr+2P8e/28PiF408EfDab+&#10;x9e8UTT2GqXVrdCAxFR8xdIWGOO2a/Vz/gnX+zLqP7IX7H/g/wCAuuanDealotpO2pXVuzGN557q&#10;a5cJuVTtDTFRkA4HNej3nxO+GVpF5t58RdDiX+8+sQgf+hV5p8YP+CiP7H/wP0mbUvF3x/8ADEjQ&#10;qSbPT9YhupzggYEcTMx+8O3r6V1YfL8ty3E1MX7T3pXvdrRPU8fiDj3jzxB4fwPDX1Vulh+VRjTp&#10;ycpSjHki3a70Tem3Usf8FB/iPpfw0/Yt+KHifU7+ODb4J1KC38yRVMk0tu8aKuSMsWYcdfSvzJ/4&#10;Nwmh1j9pDx/4gmhHnSaajh2HIDvKT/SvFv8Agp9/wVq+IP7b+rzfD3wZbyaD4Ds7vMNjBes51Io0&#10;qrPJmNGAZHU+WRgEDqRmrn/BCr9qfwV+zf8AtZTaR8SNXs9N0XxRpEsE2qX1x5UdvNEjPGCSMYb5&#10;l5I5I7nFfMYnOMNjOI6EoP3IO1+jbvr+R/QGR+E/EPCfgPnVLFUv9sxMVP2cdZRhDlfK7byspNpe&#10;m5+kfjj4yfsvfs2/t4+MviV8Q/2griHW9QsrCC58LyXluIrRUsUVSEZ1YblcSc9z6V5D+xv8Wvhx&#10;8bP+C53jD4g/Cu/jutKu/hROBNGyEPJ9rtyx+VmGcn1r6S8T/sj/ALIt1+0L4m/bJ+J2veGdXj1z&#10;T7VbqHxD9jmsLZYLYW4lDSkqMqF9sgV8W/8ABNr47fCH4kf8Fm/H3jb4d6H4f8L+F4PBeqadpK6f&#10;5Vva3EUN/Asc6gKigyIA2APxNerX9tRxtGNRxUZVLpLV+rd2tT804bp5ZmXCebYjCQrVKtHLlTqT&#10;kkqcX7qVKMVFNuPK0nd6K/VGD/wcFftZfHzwf+0XpHwR8H+PrjSvDn/CKpezWVjGqNPM91cIWZ8b&#10;iNsSDbkDg8c19If8E+f2tv2fv+Ch37Fa/sq/FzXYdL8QT2Mmjano8OpR2k93CrF4pLYBzJny1XJ2&#10;/eRuor4f/wCDhPWdI1z9tzSr7R9VtryJfBMKtJa3CyKD9tvDjKk84r6Y/Yl/ZK/YK/an/ZU8MeMP&#10;2efFNr8MfiVpd1I03iLSdX87WLK6WbliJnVijxIQBgKFlYDOCT5mHr4upxBiFGSkndOMnvHTSPT8&#10;j9A4gyPhfB+BuRYjEUKlCpdSjXowT9lV9589ZJqbTtulKWnu6pJ/Pv8AwUf+GP7cPwE+Jfw9+DHx&#10;m+Jdx4p+Gml67pMXhO+h0sJFGsUrxW8U8whUvcCFW3ZZt3X6fdv/AAcC4/4dv6vx/wAzRpf/AKON&#10;ef8A/Bbb9pT4ORfCbwR+zpD4u03WvFUnjzQ7yYpdI8lnDFJIHuG25CsSmwjIOJT24PV/8F8fGXhL&#10;Wv8AgnZrFlo3irT7uZvE2lssNvfRyPgSnPCnNdc6dDDUcfCE7+6t3drR6fI+ayzNMzzzOOCcVi8I&#10;qMvrNRXhBQjUSqUX7VpJJOTvdvdps/CUDFFNQnPJp1fnJ/oIthCvFf0V/wDBGX9o9f2k/wBgTwdq&#10;2oXpm1nwvG3h3W9zEsZbUARuSepe3aByf7zMO1fzqnpX6tf8GxXxgkj8TfEz4CXV18s1ja69Ywlv&#10;7j/Z5mA7f6yDOOuRX0/CeLeHzZU29Jpr57r8rfM/nf6TnDcM68M6mMUb1MJONRPryyfs5r0tJSf+&#10;Fdj9eqKKK/VT/NMKKKKACiiigAooooAKKKKACiiigAooooA8h/bv+MqfAb9lDxp8RIroR3kektaa&#10;b83zG5uGEMePUgvuOOyk9q/CFneRjI7bmblmPev02/4L3/E2Sx8A+B/hDa3O3+0dUm1S6jDfeWGP&#10;yo8+2Zn/ABA9K/MkdK/QuGcP7HL/AGj3m/wWi/U/UeD8L7HLHVe8238lov1+8KKKK+iPqwoPSig9&#10;KAP2i/4JGf8AJhvgv/r41P8A9L56i/4LBH/jBnxD/wBhKx/9HrUv/BIz/kw3wX/18an/AOl89d5+&#10;3D+zvr37U37Pmp/Bvw34gtdMu766t5Y7y8jZo1EcgYgheecV+ZzqQpZ45zdkp6/efkFSpTo8SSqT&#10;dkqrbfpJn58f8EMCzftM68QvA8Mtz/22Sv1jcjb1r5R/4J6f8E3pP2Ktd1jxj4l8fW+u6tq9jHaJ&#10;9jtHiit41kLt95jvLfu+wxtPXNe/fHH4laL8JfhTrnjrXdVt7WOw0u4lja4lVA8ixOyqN3Vjt4HU&#10;0ZziKePzJyoO6dkvuHn2Ko5lm7lh3dNRS82kkflf4S+GHiv41f8ABVbx94K8CfE7UPCd9N408QeX&#10;rWlsRNHse4LKCCDghSp56Gr3iv8AYM8RfFL9v3Vv2cvH/wAcdT1e+t9FtrqbxLqMZmnmUwKyodzH&#10;hQdo56VV/wCCWPi268f/APBSD/hPNR4n1u61jUJh/tzQ3Mh6e7V9P6YB/wAPrPEPH/Mo2f8A6SJX&#10;0OKxGIw+KlCDty0r7K907bn02MxWKweMlTg7clG+yvdabnlWlf8ABELQZfH+peEdQ+P0LC301Li1&#10;tYbUNckscbpEyNqZBAIJPtXy34Y+E2qfAr9vnQPhDrFys82gfEzTbX7RH0lQXsRR/wDgSlTjtnFf&#10;pz4L5/4KueNQf+iT6f8A+lNfBn7Rv/KX2T/sqWjf+jbWpwGNxlaU6dWfMnT5turS/wAy8pzDHYit&#10;Up158ydJS2tZu3+Z+yXPevxv/wCCyZz+2K2P+hfj/wDSy7r9j2GVIr4d/bU/4JTePP2rfj3H8U9N&#10;+Kek6Rp/2GO2mtrixllmwJ5pCRghekuOvUV4eQYrD4PGc9aVlY+Z4axmHwOYOpXlyqz7/oey/wDB&#10;L7/kxP4ef9gub/0qmrG/4K1yIn7EPize2Mx24X/wIir2D9n74R6Z8APg14d+D2lXz3MOg6Ylt9qZ&#10;dpmblnfGTjLMTjJxnFfJH/Bb7466L4f+CumfBnTtThm1LX9SLX1rHKpe3t4lR9zD7y7maPHAyM81&#10;GD/2rPFKns53+V7kYD/bOIoyp6p1HL5Xvf7j5b/Yc/4Jnan+1V4Gv/ir4x8cR+HdAsrwwLKI/Mkk&#10;2xxys+3gBQsg5J69u9N/bg/4JqXn7MvgK1+Mfw98dx+JPCtwqtNeFVjeLe8aRkAE7gxk6g8Yr7K/&#10;YOuvD9l/wTX1G68T6bNe6ZDo10+oWdvLsknhFhDvRW/hJXIB7V4b+1B+03d+M/8Agngvwx8Efsle&#10;MPDngv7BpqaP4k1S7Sa2jt0uImjy+NzbsBQfUivoKePzKpmcuV+4p8rWlrfPW/ofT0c0zWtnDUZe&#10;4pqLWiVn66uXVWuO1T/ghvdx2Gh6noXxeM8N9cQvqklxapEtrbFNzyD5vmI6AdyecDJHA/AD/glb&#10;H8YPiF43i1P4nxWPhPwX4guNKk1dYw0txLGobITOAoVlJO4deM19b/8ABVnxf4h8K/sKxQ+H9Sa1&#10;XUo7O1vNijLxFFJXJBI5A5GDXzB/wSf/AGs7D4P+H/EPwq+KnhXUH8Fa1qDXV94oWE/ZdPuHhji2&#10;TyYG0SBY1B3ZDFeOSRGHxWbVstqV1O7TslZX31frbYyweMzvEZTVxMal2nZKyva6ba87aJHCfti/&#10;8E5b/wDZ18O6d8Wvhn48h8TeD74nzNUjZI3tzvRF+XcSwZnxlScYOcV3v/BR/wDZT+L3wS+CGk+K&#10;vHf7T3iLxlaXOqRRR6Xq0rtHE5idt4yx5wCPxrW/4KQ/seXXgvwjo/xu+BvjJdQ+G/z3UemRzNIl&#10;mLmaNg8UnzeakkkrN8zfL0GRXsn/AAW1A/4ZW8O4/wCg/B/6IkrSjja1Sphff5ruSbtrpbR+avrY&#10;2o5hXqVcGvac/NKSbas9LaO+zXkflMnAxS0AAdKK+rPtgooooA++P+CFnx9/sH4k+Iv2e9d1SXyN&#10;etVv9Bt2x5aXEIYzge7RlT/2xr9RK/BD9i/4oQ/Bz9qnwP8AEC7umhtbPxBCl7IrYxDKfKkJ9trn&#10;PtX731+f8TYdUccqi+2r/NaP9D8v4wwioZkqsVpNX+a0f4WCiiivmz5MKKKKACiiigAooooAKKKK&#10;ACiiigApH+7S153+1p8U2+Cf7NHjj4pQz+VPo3hu6mtJP7s/llYyPfeVqZzjTg5PZamOIr08Lh51&#10;p7RTb9Ers/EH/gpl8dB+0B+2t448W2V/9o03T9UbSNHkVsq1vakxB1/2WZXcez14LSAkkuTkt1Pr&#10;S1+U1qsq9WVSW7bf3n8X47GVcwxtTFVPinJyfq3cKKKKzOUK9i/4J+/8npfDf/saIP6147XsX/BP&#10;3/k9L4b/APY0Qf1rfC/7xD1R6GUf8jbD/wCOH/pSP6FLY4Vj71+PP/Bejw14l139sTQf7E8P315u&#10;8EQIv2W0eTLfbrzj5QeeRx71+w1qAVYEVl638Ofh94h1OPXvEHgbR76+hUCG8vNNilljAOQFZlJG&#10;CSeD1Oa/RczwP9oYf2V7apn9WcWcPy4lyl4JVOS7Tva+3lofP/8AwSR+HXif4afsHeBtE8YaRPYX&#10;8sN5cTWd1C0ckay31zLHuVgCCUdT06Gq3/BYTx5pHhH9gjxrpeo3KpNrkMNhZqZApeQzJIQMnn5E&#10;bpn8q9u+J/xx+EnwP0RtZ+JHjGz0WziTPmThsBQQOAoP94fnX5Af8FXP+CkWmfti6xp/wy+GVr5f&#10;hHw/qk88OoLJIG1SQgRpIyOilAq7yBz/AKznpXHmGIw+X5b7Dm15eVLq9LHgcUZplvDPCby9VE6n&#10;s1TjG/vP3VG7XRJats+rv+CKen2c/wDwTp8cTTW0bMvibVQGZAT/AMgqyq1/wR9uoNE/4J53uvnS&#10;7W5ktZryRYrqEOj4urjgjuPxpv8AwRO/5Rz+Of8AsZ9U/wDTVZVH/wAEl+f+Caurf9v3/pVcVzYJ&#10;tRof9e5fmjzsh92plH/YPV/Omdl4u8ez/tB/8Ef/ABV8RvGnh/TYru5+HNzc/Z7K12wwyJah1ZFY&#10;sVIboc5FeOf8G4//ACAfi1/1+aL/AOgXtei/Dfj/AIIfeIsf9EvvP/SJa86/4Nx/+QD8Wv8Ar80X&#10;/wBAvajmcs0wsnu4fozCnUlW4xyWpN3lKhJt93yTP0P+Lys/w11pY1LMdPfCgda/CP8A4J9fCv4i&#10;6z+2z8N76z8Easbax8a2V1eXR06Xy4Y45ldmZtuFGB1PrX7+XNtb3kLW91CskbDDI4yCPcVkaL8P&#10;/h74MVrjwz4L0nS+pdtP0+OHPqTsUZ6CvUx+W/Xq1Oblbl8t9Uz6niXhP/WLMcJiXV5VRd7WvfWL&#10;76bGujHyORX5Kf8ABYW98P8AxU/b58G/C+W4jk+yrFbaisbqTH5yQyAEc4ypB5FfcP7Xn/BSX9n7&#10;9lfwxefafFNrqfiSLC2fh2NpFkmbzNjEsI2ChRuPI5244zmvxXX9oHxL43/aat/2gfidqs19fTax&#10;DdXk08xZtkaqiLnHRUVVHHRRXmcQY7DunHDppttN+SXc+X8SuIct+r0ssU1KUqkXOzvyxi0/e9e2&#10;9lsfut4ovtY+GHivwj4K8F6B4fsPCjBItYadPJ8qLy5FwgXCfwx9e2favnaHwd8PNC/4LXeH73wJ&#10;BpbW+sfCC7vNQWwWIo90bu5DOdgxuKhOTk8fSvVvj5+zlp/7ZuoeCPGmm/EDUI/Cqxw3N5Hpd9Nb&#10;/aoDFKytuSWNhnzU7H/D54+Angf4OfDX/gshpvgH4N63fX1rpfwyvodYbUNTuLp4r4XEoeLdOzMA&#10;EEZwDty3rmuvFSn7amuX3eeNnf8AJdj384lWWMw8JU17P29Plk5a9Phjbbvr8ij/AMFdv28vA/wm&#10;1Dxh+yV4a+Ekba14h0G3/tnxEY41GJUQxgbfmYqigc+vHv8AR3iDx9f+Cf2aPB/xJ/ZN8GaP4g8M&#10;2ENjPrmh6XZ+bcXGnC3zMkItzsNwF2fK/wAuQc9q/Nf/AILerC3/AAUN11JpCkf9h6XuZVzgfZl7&#10;V94f8E//ANmLx3+z3F4Z1T4KftB3njT4Xa1pIuNQ0/VLSOOOG4lRW8+EF96fKqDy8EfOxPOa4cNi&#10;MRXzKtB7LRNWvFXdtOq7nz2U5pmmP4szChJXjFqClHlUqaU5WaT1km23J69DxL9g34z/AAx/aN/4&#10;Kl33jn4efB1vBtr/AMILdw3uk3FvEjyXAn3GVkRQFYqyrzk4UV8zf8FnLeK3/wCCiHjSOFAqrZ6V&#10;hVXH/MOt6+8fhxbfAy0/4LE7PgpY6bbMfhrdnxJHpdv5aG++1NksMAb9mzJHYCvhL/gtD/ykT8bf&#10;9eek/wDput64cwjKOVtSabVR6rTp2Pm+K6FShwbOFWSnJYtpyikk/ck9EtPVdHddD5Xooor5s/Hw&#10;rs/2dvjLq/7Pnx08KfGfREaSXw7rUF3JAjY8+FW/exf8DjLL7bq4ymueKqMpU5KUd1qaUa1TD1o1&#10;abtKLTT7NO6f3n9OXh/W9L8S6HZ+I9DvFuLLULWO5s7iP7ssTqGRh7FSDVyvnH/gk38VG+LX7Bfg&#10;XV7i58y60uzk0i655VraQxqD/wAACH6EV9HV+qYesq9CNRfaSf3n9nZbjI5jl9HFR2qRjL70mFFF&#10;FbHcFFFFABRRRQAUUUUAFFFFABRRRQAUUUUAFFFFABRRRQAUUUUAclrv/IXn/wB/+lVKt67/AMhe&#10;f/f/AKVUrpj8IBRRRTAKKKKACiiigAooooAKKKKACiiigAooooAKKKKACiiigAooooAKKKKACiii&#10;gAooooAKKKKACiiigAooooAKKKKACiiigAooooAKKKKACiiigAooooAKKKKACiiigAooooAKKKKA&#10;CiiigAooooAKKKKACiiigAooooAKKKKACiiigAooooAKKKKACkbt9aWkbt9aAOl8Jf8AIJH/AF0a&#10;tSsvwl/yCR/10atSueXxMAoooqQCiiigAooooAKKKKACiiigAooooAKKKKACiiigDH8e+MNL+H3g&#10;nWvHuuttsdD0q41C8bcBiKGJpG5/3VNfyoeJvEOpeL/E2o+LNak8y81O+mu7qT+9LI5dj+ZNf0l/&#10;8FRvFJ8H/wDBPP4xavHJsaXwLfWW7dj/AI+U+zf+1a/mnGcc1+ecbVm69Gl2Tf3u36H93fRAyuFP&#10;Jc0zG2s6lOn8oRcn9/tFf0XYKKKK+GP7GDrTduRj9KdRQAiqAMYoI/2aWn2ltdahdx2FjayTTzSL&#10;HDDChZ5HJwFUDkknoB1o1JfLFXZF5anqKNigfKK2r34fePtN1S20PUfA+sW97eZ+x2c2myrLPjrs&#10;QrlvwFVfEHhXxT4Tmjt/FPhrUNNklyY01CzeEsBjOA4Geo/Om4yW6M44jD1GlGad9tU7ry8jP28c&#10;ZowT822nA5GcUUjYbt46UBAD0p1FArK1hu3/AGadgelBOBWp4c8C+OPGEc0vhHwbq2qLBjzm07T5&#10;JhHnOM7FOM4PXrg1UeaWiIqVKVGPNUaS7vRfiZRUdcUbRUt5Z3mnXcmn6haS29xDIUmgmjKvGwOC&#10;pB5BHpUdT6lxcWrxE2jHApCg9KdRQMc11cvAtq8reWOi+lRmMbcYp1FHW4R93bQaFwMYp8EkltKJ&#10;oXKsv3WHakooB+8rMRyzuZG+8ec+tJs5yRSlgO9LnnFFxcqtawDjtRSbsdqUHPNAwPSvrj/ghp8U&#10;br4Y/wDBSjwNbpd+XZ+Job7RNQH/AD0SW2d4l/8AAiKA/hXyPXqn7DHiiTwV+2Z8LfFET7Ws/HWm&#10;NnPrcIP612ZfVdDH0qi6ST/E+W44y2OccGZjgpK/tKFWPzcJWfqnZrzR/T8lOpqdOlOr9wP8dAoo&#10;ooAKKKKACiiigAooooAKKKKACkbp1paa9AH5C/8ABbj4gjxZ+2OvhC2m3R+F/DNnaSR7s7Zpd1yx&#10;9iUli/IV8fivaf8Agor4jfxT+298StTeTd5fiSS0Vv8AZgRIB+kYrxav1fLafscvpR/ur8rv8T9s&#10;ymj7DLKMP7q+9q7/ABCiiiu09AKR+VpaCMjFAH6CfsLf8FWPgB+zP+zP4f8Ag5458NeIrjUtLmvG&#10;uJrC1jaJvNupZVwWcHhXAPHWvYR/wXV/ZR/6E3xd/wCAUP8A8dr8mcc5pa8Srw/l9arKpNO7d9z5&#10;2vwvlWIryqzTvJtvXq9T9SvF3/Bdv4CxafL/AMIb8NfE094UPkteW8IjDY4LATA4+lfHf7Yf/BSP&#10;44/ta2S+EtTez0nw7DP5sWn6ZbvC0rbGQ+axlfeMMRtzj2r54IOeKWt8LkuX4Sopwhqur1OjB8P5&#10;XganPThr3etj2b9gb9orwd+y5+0bpnxa8e6dfXOn2drcxyRafErSEyQSRjAYgdWHfpXuVn/wUg+C&#10;tv8A8FDdU/aufw/rn/CP3uhQWUVr9nj+0h0gWMkrvxjI9elfEzAmjBzW1bLsNiK0qk07yjyvXodG&#10;IynB4qtKrNO8o8r16XufoD4d/wCCqfwD0r9tzxF+0bP4b8RHRdV8D2uj28C20XnrPFNvZiN+NuPf&#10;NfM/xY/aM8GeOv272/ab0nT75dDbxrp+ri3ljUXHkwPCWG3ONxEZwM+leLbfek2n1qKOV4WhJuN9&#10;Y8u/QnD5Pg8LUc6ad3Hk3+yrfjofrMv/AAXU/ZSAwfBvi7/wCh/+O0Sf8F1f2VguYvBXi5m/u/Y4&#10;f/jtfk2ARTSpPOa4f9Wsr7P72eX/AKo5P2l/4Efo/wDGH/gu1aTWLwfAr4aTR3WCFn8SWgkTORji&#10;K4B6Z/HFfB3xr+OXxK/aD8dXPxE+KGttfajdbd20FYowFVcImcIMKOB6VyYBFFejg8tweBu6MbPv&#10;u/vPWwOUZflutCFn33f3n2f+wN/wUn+HPwG+EGrfAv4++GtS1LRr6Z/ssun2qybIXhjheJw0g4wm&#10;QAO59cVF+3N/wUW+Fvxa+BOn/szfs4+FLzTfC9vbww3X9pWaxtsgkieFYtshwBsbdkc5r40xz0oI&#10;PrWf9k4L619Ytre9r6X727mP9h4H679as+a97X0v0du6PuL9u3/gpR8Ev2mv2cLT4ReBfDuvW2pQ&#10;TW7NLqFtGseEUA8q5PX2rgf2Ff2zvgd8Gfhv4i+Bf7R3w3/tjw3r14t21xZaXHJMrqsYCOzMCVBi&#10;VhwSGyc818t4OaTafWnDK8LDCugr2bvvrfyZVPJcHSwbw0bqLd93dPTVP5H2x+2T/wAFJvhR8RPg&#10;Zpv7NP7OnhK+tPDNvaw211Jq1rtkSKF4mhWIiU4xsIO5TnjGKT/gon/wUa+C/wC1n8FdJ+HXw80P&#10;XLa+sdUjuJZNRt40QqsTqcFXPOWFfFBQ54NG1uppUspwdFwcU7wbad+rte/fYmhkeBoSpyineDbT&#10;vq27Xb77IVMgc0tAGOKK9I9gKKKKAG8g5Ar+gv8AZ58eXXxR+BHgv4kX5U3Ou+FrC+u9nQTS26O4&#10;/Bia/n2r9tv+CWPiWXxN+wv4Flnn3tZWk9nu9o53UD8BgfhXyvFdPmwtOfZ2+9f8A+L41pc2DpVO&#10;0rfev+AfQ1FFFfCn5uFFFFABRRRQAUUUUAFFFFABRRRQAV8b/wDBdD4jN4H/AGDdQ0GGQrN4q8SW&#10;GlLtbnaC9034FbYqf96vsg+9fmt/wcW+J5oPAXwx8GRy/u7rWNRvZk94ookQ/wDkZ/8AJrzc3qez&#10;y2rLyt9+n6nyfHOKlg+E8XNdY8v/AIE1H9T8q1yOMUtFFfmp/JYUUUUAFTaVqup6BqsGtaPePb3V&#10;tJvhmjHKN61DRzQClKMk46NHbj9pb48Y/wCSlah+Sf8AxNMn/aP+OdzE0E3xHv2VlwykJyP++a4s&#10;nFJuFVzyXU7lmmYpW9rL72WNX1nVdevm1PV7t7ieQ5eSTGTVdhmk3jrTgc81JxSblK7Og8LfFr4l&#10;eDdFm8O+F/Ft1Z2U8jPJbxbdrMyhSeQeoAH4U3w58WPiV4T0JvDfh3xbc2lk2c28YXac5J6g9yaw&#10;aKalJdTWOKxUbctSSsrbvbt6eWx0Fv8AF34nWvhZvBMfjG4XSnt2gksVC7TGRjb0zjHHWo/BfxN8&#10;ffDxbhPBXiW404Xe03Qh2/vNuducg9Nx/OsPA9KCcdafNIaxWKVSM/aO62d3odv/AMNK/Hft8StQ&#10;/wC+U/8AiazvEPxp+Kviu2ay8Q+Nbu6ikTY6SKuCvpwBXMKwbpS0c0u7NamY46rHllUk16saMk5I&#10;ofJ6CnUVJxnaeC/2j/jr8PPCU3gTwV8Sb/T9JuN/nWMKpsbcuG6qTyB61z/h/wAdeMPC/iOTxZoG&#10;vTWupTFzJeR43NvOW6jHJ9qy6Krmm9G395tLE4mUYpzk1HbV6emunysXvFXivxL431lvEPivVZb6&#10;8kRUkuJsbiqjAHAHQV0XgP8AaD+NPwx8N3PhHwB8Qb7S9NvGc3FnbhNrlgAxOVJ5AH5Vx9FClKOz&#10;sFPEYinNzhNpvdpu7+e/4ml4X8beLfBeqtrvhXXZrK8ZCjXEIGSp6jke1R+JPE/iLxjrUviHxTqk&#10;l7fTBRNcy43NtUKOg7AAfhVGipu9iPa1nT9m5Plve19L9/UKKKKCApDnsKWigD9YP+Ddn4jy6j8I&#10;viF8Jp5DjSPENtqlsG9LqDynA9gbVT9Xr9HAcivyL/4N5PEb2X7Qfjjww0nyX/hOOXbzy0VwvP5O&#10;fzr9c1+7xX6JkNT2mVw8rr8T+pvDfEyxHCGHvvHmj90nb8GhaKKK9g+6CiiigAooooAKKKKACiii&#10;gAooooAKKKKACiiigAooooAKKKKAOS13/kLz/wC//SqlW9d/5C8/+/8A0qpXTH4QCiiimAUUUUAF&#10;FFFABRRRQAUUUUAFFFFABRRRQAUUUUAFFFFABRRRQAUUUUAFFFFABRRRQAUUUUAFFFFABRRRQAUU&#10;UUAFFFFABRRRTAKKKKACiiigAooooAKKKKACiiigAooooAKKKKACiiigAooooAKKKKACiiigAooo&#10;oAKKKKACiiigAooooAKKKKACkbt9aWkbt9aAOl8Jf8gkf9dGrUrL8Jf8gkf9dGrUrml8TAKKKKkA&#10;ooooAKKKKACiiigAooooAKKKKACiiigAooooA+Vf+C1V3Naf8E0/iaIZdvnWNnG/TkG9g4/Sv51R&#10;0r+iT/gttaxXP/BNT4kGWHf5cFnIv+yReQ8/rX87a9K/M+NP+RlD/Avzkf6GfRJ5f9QMXbf6zL/0&#10;3SCiiivjz+qAPSrWneH/ABFrEZm0fQby6VeGe2tXkAPpkCqp6V+gH/BIb/gqj8OP2L/CU3wQ8V/C&#10;3XNYvPE3iK3W2vtPuYUjh3uUG4OcnBkHT0rrwNDD4jEKFapyR72vr0XzPkeN88z/AIdyGWNyfAfX&#10;KsWk6fOqfuu/NLmafw9ranwi3gjxwo/5E3Vf/BdL/wDE11n7OF/c/Dr9pHwP418SeGr+S08O+L9M&#10;1TVLZbGR3FvDdxySZQKWxtUjoc9MHpX9HX7Yf7Unh/8AY++BOp/HXxR4ZvtXstL2ebY6fIiyvuOO&#10;C/FfC/8AwSw/ar8Oftof8FNPiR8bPCPhe+0Wzuvh5HEtlqEiPICL8vyU46SAfhX0dbh2jhcdSoKv&#10;ecmtOXZd9/I/nnL/AB8z7ing3Ms2qZHy4OjTknNV1aUnyxcLummnad72Z47+1P8A8FIv2bfiV+3/&#10;APBT45eHPDV3Dofglrn+27SbRriN38wfLiNoFZ+o6K1eP/8ABY/9qf4Z/tcePPC/i/4QeEdQsbDS&#10;bW6jvXuNHntl3SC32/6yKPP+rb1r6E/4KQKw/wCC1Pw1TJ41Sw/9J7evp3/gvNb7P+Cet+xbn+2r&#10;ft/syV1YjB4rFYfGqdRWhK791atJWs76beZ85w9nXD/DfEXCFTB4GpzYmg4QcsRdU41Ks7px9kva&#10;NOcrO8e1tEz8HrXwj4wvIFubPwnqU0UgzHJHYyMrD1BAqHUdF8QaP/yFtDu7X/r5t2jz/wB9AV/S&#10;F/wTvv00T/gnf8N9deMyfZPANvOYwcbtsO7Ge2cV5p+xr/wUg+CX/BTjV/FnwF8T/Bm40dtL2RyW&#10;OpamLiO/jYyMdpRUK48jJFc8eGMPKNJSxFp1FeKcd9E7XufSy+khxB7fMalLIXUw2Bm4Vqka6Tiu&#10;dwUuV09b2eibt1aWp+ANtDdXtxHaWVs80sjbUjjUszH0AHWrOo+HvEejxLcat4fvbWNmxvuLV41z&#10;9WAr9Iviz+yl8PP2WP8AguH8KfDXwp0pNN8P6t4m024s9NRnYQMEQSDc7MTlmz7V9Vf8F8fBN/8A&#10;En4EeBPhrpMTNd658RtP060VVJLSTsYlAA6nLDjvXDDh6t9XrzlL3qTtZK99tnfS9+zPtMV46YGO&#10;fZLhcNhuahmNJVPaSmoumryTTjyyTcXFp+8lfbQ/De08KeK9RtkvbLwzqE0MnKTQ2MjKwzjggc19&#10;5f8ABGT9uv4OfsfeEfHGm/Fbw1qF0+uTWBs2tdJuLgDyTdbwTFDJt/1q9SPxxx9/ftbeLPDH/BND&#10;/gl03w/8K+LILXWNF8Kw6V4bVmCy3l0ZYo5JY1cvnDTGQj5sCvN/+DcbzLn9lbxFI0nzNrwLcdfm&#10;mr1MDk9bL84p0adVc7i2/dulpta+p+b8Z+KeH4+8JsyzLHZbJYOGJp0qfLWcJVLS5ufm9k+VJct0&#10;lK7bjdct3+Rn7RmrXPxf/aI8dfELwR4Z1CWw1bxVeXdusdjJmNJJmdQy7QVOCOCAfauCk0vV4dR/&#10;siXS7hbvcFFq0LCQsRkDbjOT9Oa/Xz/gnR+0HqHg7/gsF8c/2dppv9B8ZeJdQvY9zKMXFp5jYA2k&#10;nKM56gfJ0NepfFz9g+/1b/gsz4E/aZg0iSXR7mCbUNWuFhcolzb6aYIQzbsA7okYcYPAwa4VkE8X&#10;S9tCd26nJJW2u7X32V09j7Cr46UOE8yWTY7BKnShgY4ijN1bupajGUabXIrOTUocyu243trY/De6&#10;8MeKbFo0vfDWoQmaQJCJLN1LseijI5PtU3/CEeOcZHgzVP8AwXy//E1+s3/BSv8AaDu/Ff8AwV0+&#10;BPwF0fUFk0vw/wCKtAuryNSrD7b9ulX0yCEfaRnrX3D+3r+2lpf7CHwB/wCF5614DuvEduuqW1gd&#10;Ptb5bdy0obDbmVhgbemO9VR4dw8/bylWtGk7N8t+mvU48w+kBxFg4ZPTo5KqlfMYc9On7fles3GK&#10;u6aV5JX1slf5n812o6LrujbTrOi3dn5mfL+1W7R7sdcbgM1XHSvrv/gqf/wU38O/8FFX8INoPwov&#10;vDI8M/avMF5qiXPned5eMbUXGNnv1r5EHSvncVTo0q8o0Z88Vs7Wv8mf0FwtmOd5tkdLFZvg/qmI&#10;lzc1LnVTltJpe9FJPmilLyvboBOBTV8x2CRqSzdAO9WNLszqeqW+m+Zt+0XCRbsZ27mAzX9AH7Ev&#10;/BHH9lP9mXR9F8Zaj4fXxJ4wtX+1L4juDPCEZgdoWHznVdqtjOTnrgV35Tk+Jzao1Tskt2+l/Lqf&#10;GeKHi1w/4W4GlUx0JVKtbm9nCK35bXcpPSKV1fd66Jn5w/8ABPb/AIIh/FP9r7RpfHPxd1rVPAeg&#10;NGxsZJNIV7i7bETIQkkiMEIdju2kfJ15r6eP/BsH8LtuR+1br4/7l2H/AOO1+o8NusRyP7uKn9sV&#10;+g4fhXKKNJRnDmfdtq/yTsfwtnn0jvFHNMyniMLi/q9Nv3acIwkortzSg233b+SWx/Mz/wAFE/2R&#10;9I/Yf/al1b9nnQ/Gd1r9vpthZ3K6ld2qwu/nwLIQVUkDG7HWvEE+7X2j/wAF/h/xsw8V8f8AMB0j&#10;/wBIo6+Lx0r81zOjToZhVpwVkpSSXkmf6FeHmZY7OOA8sx+Mnz1atClOcnZc0pQi27JJK7fRJBXU&#10;fA25ms/jd4Ou4Dh4fFWnPGfQi5jIrl66b4KRyS/GjwhHEjMzeKNPVVUZJP2mPiuWlf2sbd0fS5lZ&#10;5dWT/kl+TP6q7cloFdjyygn8qfUdrn7PGCOigfpUlfvB/iy9wooooEFFFFABRRRQAUUUUAFFFFAB&#10;QQD1opGzigD8Bf2sbqW9/ad+IF3NjdJ4w1Att/6+Hrz6u/8A2rIZbf8AaZ8fwTRlXXxhqAZT2/fv&#10;XAV+vYf/AHeHovyP3XC/7tC3ZfkFFFFbG4UUUE4GaACgnFdt4L/Zp+P/AMQvD0PizwT8IPEmrabc&#10;Mwt77T9DuZoZCrFWw6IVOGBBweCDU3if9lz9orwZo03iPxT8FvFGn2NuuZ7u88P3MUcY6ZLNGAPz&#10;rL29FStzK/qY/WMPzcvOr+qOJGlaw1ouoLpdx9nZsLN5DbCc4xnGOtF5pWsabGkuo6ZcW6yf6tpo&#10;GUN9Mjmvr7xJ4s8P/Cr9hrQfhj8Rv2W/EGleILXVonuvE2peDxDHOouxKUE8ihmJjBXB69OlH/BQ&#10;HxHonxU+B/gjUfh7+yz4i8JwaPGX1PW7zwf9igu1a3XaRKi4f7jNyenNcUcdUlVjFwsnJq91stn8&#10;zzaeZVKleMHTspSkr3VtNn8z47GaK9A8P/spftI+J9EtfEnh74H+K76xv7dJ7O8tfDt1JHNGwyrq&#10;yxkMpByCCQaw/HnwY+LfwvVZfiH8Nde0WORiscmqaRPbqxxnAMiAE8iu6NalKXKpK/qelHEUJS5V&#10;JX7XRzdBOOa63wp8APjZ458Jv458H/C3xBqejx+Z5mpWOjzzQL5f38uiFfl788d6TwN8AvjT8TNI&#10;k1/wD8Ltf1ixik2SXem6PPPGrDqCyIR+tDrUVe8lpvrsDr0Ve8lpvrsYFl4X8VapYyarpnhvULi1&#10;iUtJcQ2bvGgGcksBgdD+VURuBw30NfbP7IPxK0nwd+xf4t8Hat+zL4m1+81DR7+K28R6f4T+029s&#10;zLcDe05HyhdwyR02n0r5dl/Z6+OWraDdfEDT/hF4ik0VRJcNqEeiXBhjiHzFi4TaAF5JzgCueni1&#10;KrOM7JJ2TutdDlo47nrVITXKouyba1OJorqNE+Bvxg8SeDZPiBoXw11y60OIM0mrW+kzPbqA20nz&#10;AhXgjHXqK1PC37LX7RXjLQ7fxN4W+CvijUNPul3W15Z6BcyxyrkjKssZB5HY10OtRjvJfedUsRQj&#10;8Ukum63ODorf+Ivwk+JvwnvLax+JXgbVtCmvI2e1j1bTpbdpVBwSokVcgHuM1gVUZRlG8XdGkZRq&#10;R5ou6CjNWtD8Pa94r1aDQfDGi3eoX1zII7e0sbdpZJGPQBVBJP0FfQ3w3/4JOftmfErSY9Ys/AsG&#10;lxyKGWPXpZLSTlQfuvH7/nms62Iw+HV6slH1ZhiMZhcKr1pqPq0j5vzRX0J8Uv8Aglz+2J8KLBtS&#10;1P4dNq0Scv8A8I+st4w5A6JH7/ofSvn+9sb7Sr2TTdTspre4hYrNBcRlHjYHBBB5BzRRxGHxCvTk&#10;n6MeHxWGxUeajNSXkyOijOelFbHQFFFFABX7Hf8ABGS9+1/sM6LD5zM1vreoo27+H9+Tj8jX441+&#10;xX/BFyyW3/Yc0udXJ8/X9RfHpibb/wCy185xR/yLV/iX5M+T4y/5FK/xL8mfWVFFFfnx+XhRRRQA&#10;UUUUAFFFFABRRRQAUUUUAFflT/wcWXrHx58M9O2/Kuk38obPrLGMf+O1+q1flL/wcV2sy/ET4a3n&#10;Hltot8inP8QljP8AUV42f/8AIrn8vzR8H4l3/wBTq9u8P/S4n5u0UUV+eH8thRRRQAHI5ppZhSsM&#10;ivqf/gmfb/sKa3rOreD/ANrzwi2qanql9aw+GVUzgLw/mAmIgcnb1rbD0fb1lT5kr9XsehleA/tP&#10;HRw3tIw5r6zbUdtLtJ77LTex8rFz1NfVX/BOn9h/4Pftb+CvHXiT4mfEG+0W48Mm3Gnx2aqVn3xz&#10;Od270Ma9PWvuf9q39jb/AIJSfsjeArXxz8Vvgstra6nffYbGSG7u5D55ieQAhXPZG/KuV/ZZ/YL/&#10;AGKPi3+yj4g+MCfCaO4kkfUZtJumvZ1KwLAJIfl3joCOo+te3RyWpRxSjNxlZNtXfb7z9Ey3gPEZ&#10;fnio4iVGs4xlKVPmktLaX92/W6PkkfsK/Br/AIYT8TftOD4j33/CQ6LeXEVppPlr5UoTUXtgSevK&#10;KG+tfJ+8iv0u/wCCT37Dn7M37Q/7LupeN/i/8No9W1OK+dI7h7yZMKJJBjCMB2Fc3/wRt/Yv/Zt/&#10;ad8P+Pr343fDmPWpNHvLFNPeS6lj8pZGuww+RhnIiTr6VzvLamK9gqaUeeL79N2/+AcNbhOvmzy5&#10;YanTpe3pu3vSd3BXlKXu6NppJK+x+egkz0P6Uu89c1+tnw8/Yy/4JXftU+I/GXwi+FPw8uNF8R+E&#10;757O8f7dc7lZHZS6r5gDruQjqK8f/YL/AOCeHwV1X9sr4rfs8fHfw1H4mtfBt1bxafKzywbkkSdw&#10;+EfIygjOCx6dah5PiFOCUotSdk09L9n1OSXh/mn1qhSp1ac41pOKnGTcVKKk2nontF9N9D88zIR/&#10;Svcf+Ce37OHw+/ar/aFT4VfE3xRc6PpjaLdXZu7VQX8yPZtXnsdxr7e+H/8AwSc+D3i/9uTxZJef&#10;DqG3+Fvh+3+zw6e11LiW+/dsUDbw2Njk5yR8uK4j4C/s2/sX/Gv/AIKdeI/gd4Y+EsH/AAh/hrQr&#10;y1ktF1CVkuL2GcgzBgwYfKVXGT92tKOVVqdSEp2d5cqTvrb9DrwnA2YYDMKEsTySTqumoNySny3u&#10;72bUXbe1/I+Sf27fgD4F/Zl/aI1f4U/DvxFcappdituYby6xuffbxSHOOOGcj8K8b8w+tfppq/7K&#10;v7E3hL/gqKv7L/ij4PQyaD4gtYl0mJ9SmVLaZdP84jO7cxdyoHPU1vfD/wD4JEfCSL9vnxN4d8Z+&#10;BvO+HMPh9r7Q7AtMsbTPNHtiD79x2I7DqclelFTKcRWqv2dkudxsr6f8AMVwHmWOzCpPCqEYutKm&#10;4xbag91e8U+W3U/K7zDjOaXzO5NfqR+xd+xR+xd+0F+0t8cPCGr/AAXtpdD8E65aaboduNRnxH89&#10;2JGyrA5JRByTjZ1rhP2yIf8Agkp8HovGXwb8PfA+8tPGum2Pl6fdJcXDRxXEkKSI3MhB4cdqyllU&#10;o0PayqRS1Wt9Wr+XkccuBcRRy/67WxVKMLyiuaUldxbTS93W7Ttr2PzzBzWl4O8G+K/iF4kt/CHg&#10;rRZdQ1K8Yi1s4cbpMAscZI6AE/hWUcfw9K/Yj/gif+xHoXwt+EMP7SXi7Tlm8ReKFEmj3DK6Na6e&#10;8KfJjdtJZi5J2g4ArHL8DPH4hU07Lq+yPJ4U4br8T5rHCwfLFazl2j5d29l576Hyt8JP+CFf7U/j&#10;e0S8+Il7D4TDHmOSOC7ZRz2W5U+n511fjb/g36+M2i6Y154L+Llvrdwq/Lato0dtuODxua7IH5d6&#10;/WPX9f0LwppFxr/iTWLXT9PtY/Mur29uFiihX+8zMQFHuTWF8Nfjl8GPjF5zfCz4o+H/ABF9nYif&#10;+xNXhufLxjORGxxjcv5j1r63+wMqjaDvd+ev3H7lT8NeDaMVQqJub2vNqT9Emk/kj8Af2jf2Of2h&#10;/wBlW+tbb40eApdLivVY2d19oiljmwcHBjZhnp+deYBs1/SF+0D8A/h5+0b8LtQ+FfxL0Vb7S74o&#10;5jeR12yowdHypB4YA9ea/ns+PXwZ8W/s/fGDXPhH42smt9Q0e4VXjZcZjdFljb8UdW/Gvnc4yn+z&#10;5KUHeL/B9vn+h+U8dcF/6r1YVsPJyoz0Te8WujaSTutU7LZo5GiiivFPz8KKKKAPtz/ggZfGD9ty&#10;8sQp/wBI8E3vO7gbZYD/AFr9oF+7X4uf8EDrOSb9uK6u1ZdsPgi+3Z95YK/aMV99w5/yLvm/0P6W&#10;8Kb/AOquv/PyX6BRRRXvH6UFFFFABRRRQAUUUUAFFFFABRRRQAUUUUAFFFFABRRRQAUUUUAclrv/&#10;ACF5/wDf/pVSreu/8hef/f8A6VUrqj8KAKKKKYBRRRQAUUUUAFFFFABRRRQAUUUUAFFFFABRRRQA&#10;UUUUAFFFFABRRRQAUUUUAFFFFABRRRQAUUUUAFFFFABRRRQAUUUUAFFFFIAooooAKKKKACiiigAo&#10;oooAKKKKACiiigAooooAKKKKACiiigAooooAKKKKACiiigAooooAKKKKACiiigAooooAKRu31paR&#10;u31oA6Xwl/yCR/10atSsvwl/yCR/10atSueXxMAoooqQCiiigAooooAKKKKACiiigAooooAKKKKA&#10;CiiigD54/wCCr3hx/FP/AATo+L+mRoW8vwfNeYGeluyzk/gI81/NkOlf1XfGX4e2fxb+EXir4U6i&#10;yiDxN4cvtKmZ/uhLi3eEk8HjD+hr+Va+sbzS76bTdQgaKe3maKaNuqMpwQfcEV+d8bUmsRRqd019&#10;zv8Aqf3l9EHMqdTh/M8BfWnVhUt5VIcv/uMiooor4c/sIDyMV0fwWB/4XN4RIH/Mz2HH/bxHXOZr&#10;o/gu+34zeESf+hnsP/SiOnH416r80ceY/wDIvrf4ZfkfvT/wXB4/4J3eLcD+KD/0IV8Kf8Gzy4/a&#10;l8eH/qR1/wDSqOvu3/gt/wA/8E7vFv1g/wDQhXwX/wAG0+oW9t+1d42tJZP3lx4H/dqe+26iz/Ov&#10;0TMf+Suw/ov1P4N4CjKX0Zc9S/5+S/8AcR3f/BR8j/h9Z8Nz/wBRTT//AEnt6+n/APgvV/yj0vx/&#10;1Grf/wBBkr52/wCCjHgHxfe/8Fm/hPqFrokkkOp6latYyrjEgjhhDnr2Kn8q95/4OA/Eul6H+wEd&#10;P1C4WOXUfEdvb2itn55BFM+38lP5VpZxwuZX/mf5HNh6tOtn3AMabTapQuk9v3sv8n9x7N/wT704&#10;av8A8E4/hzpJuFh+1fD2CFpW6Juh25P0zXlf/BN//gml4T/YU1zxZ8ZdS+KNp4mm17Y9vfWqqIbW&#10;NDNuKtjqfNKk7sfLXpf7B0mP+CZngNlbaR8NY+R2/wBHNeSf8EO/jbc/GH9lTU/hb4knN1J4N1m6&#10;smkuJDI0kU93czKDkdArBQMngDp0r0aP1WVTCRnG8+RuL7NJdP62PzbMpcQUMDxLWwVZxwzxUYV4&#10;JK8oSq1XF8z1SUopWW/NrtZ/HnxE/at8E/tX/wDBcP4V+J/hvPJPoul+KtMtbW6kZD5zbY95Gx2X&#10;GRjg9Qa/YD4ifDPwJ491jRdQ8caZaXjaNqUd5pcd5GjLHdI6tHIoYH51ZRtIwRX4geFPgFD+zJ/w&#10;XO8H/CKzQ/Y7Hx5pUtlIVC745IY33YBOPmLDr2r9Iv8AgsB8ZvE3wJ8LfC/4heG/Ed3Yx2fxU0iT&#10;Ultrho1ubVZw8kT4+8jKuCMHiuHJcVKlh8VWxCu1N3/A/Q/FLh3DZlnHC+VZBUcYTwUVSk3rZ80r&#10;t95a382z5H/4OZvFviz/AIS74a+DvImi0f7DfTrIGfZPKXgyD/DkYHvXtX/Bt9/yaj4g/wCw4v8A&#10;6FNXQf8ABdv9nLQvj9+xRN8dNJl82/8AAtmNQ00xoD50E89sJeSRgCMM3Q1zv/Bt+6j9lLxACf8A&#10;mOD/ANCmqadGpT4wc5O6lFtelkvwaN8Vm2BzD6KqwtGPLPDYiNOov73tHO/zUl87rofnz8Zvjv4i&#10;/Zq/4K8eNPjJ4Yk23Wl/ELUk+ZmVTHMJIHB2sp+7IT16gfSv308N+OfCniv4e6d8WoJIfsN9pcd/&#10;b3jsh2wyIGyGzjGD64r+cP8A4KOMR+3h8WGX/oeL45/7aGv20+Dl1df8Oa/Ct4t1J53/AApSwYTb&#10;zuz9iTnPXNc/DmJnTxWLh0V5fNNnt/SA4dweN4f4Yxq0q1KdKi2v5XCLX3Nyt6n5EfDn41al+0L/&#10;AMFfvCnxavJ5Wi1b40W0unxzSFjFatqm+KPknorAcHHpX7Xft/fsr/Df9r34Aj4SfFT4hTeG9KbV&#10;ba8OoR3kMJ8yMNtTdKjLzuPbPFfgd+wGQP28fhMzH/mpGlE/+BcdfsB/wcFXl7bf8E+2k0q7lil/&#10;4S/TfmgkKtjEvcVhkVaP9i4urVjzJttrvoj1fGrJa0PFHhfLMtq/V5KEIU5pXdNqpaMrbO29j8kf&#10;+Chv7Lnw4/ZH/aBvPhR8L/HsniLTIbeF01Ca8hmJLQQyEbolVeGkYdO31rwsHIzUt/NqdxL9o1Se&#10;aSRuN80hYn8TUQ6dK+KxEqc60pQjyp7Lsf2DkeDx2X5RQw2Mr+3qwioyqNJOclo5NLRX7Fzwuyx+&#10;KNOeRtqrqEJYnsN4r+hD49/8FdP2N/2YPDMNjq/j+HxJqlrp0LNpXhbUbS5mDFVAVgZlIODnp0Ff&#10;zxkeh/GhgW+83fOa9TK86xGVU5xopXlbV9LX6H514keEeS+J2YYKvmdacYYfn92Flz83LvLdJcvR&#10;X13P6WP+Ce37ZMP7dPwNk+Odj4Ul0W1fXLyxtbGaYO3lxMoV2I43ENzjjNe+V8Jf8G7qj/h3jbf9&#10;jhqf/oUdfdtfqmW1qmIy+lUnq3FNn+anH+U4HIuNswy7Bx5aVKrOEVdu0YuyV3qz+fv/AIL/AH/K&#10;TDxX/wBgHR//AEijr4vHSvtD/gv9/wApMPFf/YB0f/0ijr4vHSvyPOP+RtX/AMcvzP8AUfwp/wCT&#10;ZZN/2DUf/TcQr0n9jXw2/i/9rb4a+G44vMa68c6WoXnn/SYz6j0rzavqL/gjF8Orj4kf8FKvhlYr&#10;beZBpWpXGr3THpEtrayzIx/7arGo92Fc+Bp+2xtKC6yivvaPa4yzCOV8I5hjJOyp0Ksv/AYSf5o/&#10;owTpTqanTpTq/cj/ABvCiiigAooooAKKKKACiiigAooooAKa5I6U6kbpQB+EX7fmgyeG/wBtH4l6&#10;W8WzPiy5nRfRJSJV/wDHXFeQ19W/8FnvAj+Dv239S8QLFti8UaFYaihHTcsX2VvxzbZP+9nvXykD&#10;kZr9Yy+p7XA0prrFflqftuV1VWy2jNdYx/LX8QooorsO8KR+U6UtB6UAffn/AARl/ae+LOq+P7T9&#10;mW61pT4X0vQ7q9tbT7LDlZGvYSTv8vzOs79WI5+mNb/grz+1b8X/AAb8TJv2edE1xY/DeqadC11a&#10;/ZYGLZIJ+Zoy4/BhXk3/AARS/wCTxp/+xRn/APSyzq//AMFpD/xmDaj/AKhcH/stfLzwuHfENnBf&#10;Dfbr39T4yWDwr4tcXBW5XLb7V9/U+lP+Czqn/hkLST/1HI/5NWt+3nGV/wCCZ2jY/wCgFZ/+m6Ws&#10;n/gs4xf9kDSSnP8AxPI+n0Na37ej4/4JmaLuOP8AiR2f4/8AEumrx8Pb2OGt/wA/H+h4WFX+zYP/&#10;AK+y/Q6HR/Hni34X/wDBKnwz468CasdP1bTvhfp0tjdrCkhjcWiYO11ZT+INchpfj7xD+0//AMEi&#10;vE3xD+Nkqahq7eE9Xna7mt0j3zW5laGQLEqKp3RpjAx65rv/AAB4+0/4Y/8ABMnwb471bw+uqWun&#10;/DXTZZrFpNgmUWqZGe1cN/wVX8ReMNM/YkjvPgPc2i+F7+4EHiD7PbiVWsXOBsbBC/vdoJ9D1rGj&#10;FSxCpqKUnV0l2trb53McPFVMWqSilJ1tJ9rbrvqN/wCCVGmz6z/wTZvtHtR+8uptbhjX1ZwVH6mm&#10;+L9e0r/gnr/wTS03Q9Jtlh8RX3hoR/K22Rr25x5svO8ExtcZx0woAx20P+CQWuQeHf8Agn6viK6T&#10;dHYarq1zIu7GVQ7iP0rkf+CqPw/k/ag/ZC8JftJeDIppI9L0n+047WAmT9zd/ZWbO3g7FRiT2wa2&#10;/iZzKlU0pupd+qvZG0kqmfTo1f4bq3fqr2uaX/BN/wAx/wDgmP4gZm3H+xNa5/C5rmf+CUPxRuvj&#10;H8O/iZ+yz4mnaVYZbyW0uJG+5bTxpbCEAAcKULfeyd1dR/wTcyP+CY3iD/sB61/K5r5J/wCCY3xc&#10;1T4W/txf2fYWqzR+KLxtGuVZsbFlvYvnHHUYPHvXbUw/1h4226kmvkehUwv1p5ilvGSkvVan1V+2&#10;ZpWg/sbf8ExY/wBnNNaRtQubVrGyKoVN0DfLJM+PmA4m3EE966j4b+PvGnws/wCCQkPxC+HOqtZa&#10;5pPhGafTbpLdJmilFywDbJFZW4J4IIrwL/gvbrt5L8Sfh/4XJ/cW+h3Vyv8AvSTKp/SJa+kfgR8V&#10;pPgd/wAErNM+LCaDHqjaD4XmuRYTPtWfFy42kkNjr6GuWrT/AOEqjUkuaVSpzPzeqt+Rx1aT/sTD&#10;1WuaVWrzPzeqt+C+8/K74/ftLfHz9pPVdP1X49+M5NYvNLt3i09pdMt7UxRu2WGII4w2SByQTXBO&#10;SBxXqn7Xv7TUv7V3xOt/iPL4Lt9CMGlrZizt5g6nE0sm7IRef3uOnaua+BPhe08a/F/w/wCFb9N0&#10;N9qCxyLzyMH0r7Ojy0cKvcUbK9lsvuP0HD8uHwafs1Cyu4rp16H6x/8ABMv9h7wd+zz8LNN+Ieta&#10;FHJ4u8QaTb3F9eTBvMt0dfMEIG9lUjeFJUDO3n2+pJri3sImkuJFRRzuZgoqS2UIoRRwFwK/M/8A&#10;4Lu/FzxjpfxI8JfCTR9amt9Nl8P/ANp3UMOFMkpuJY1O4DdgCM8Zwc1+c4enXzrMbTlZyu7vWyR+&#10;T4WjiOIM05Zz1ld3etktfwP0simhuY1liKsrDKsrZB96+If+CvH7E/gfxj8JtY/aR8K6FDbeJdBt&#10;45tSuId268tVYhgRvCAr5m4ttLEJirH/AAQ+8c+M/FnwB13R/E2ozXFno+sJDpTTKMqjKzsu7GW+&#10;YnqSR0r6g/aqtrO7/Zj+IlvfgeS/gfVRLuOPl+xy96dP22U5ryRl8MknbqtB0/b5LnXs4TvyySdu&#10;qutLeaP5/wCMjFOqbU0ij1S4jg/1a3DhOe244qGv08/YlqFFFFABX7Wf8EmdCfQ/2EvBZdcG8+13&#10;Iz3DXMn+FfiiWI5xX76/sf8Agif4bfst/D7wVe2/l3Fl4SsRdRkY2TNCryD8HZq+W4qqWwcId5X+&#10;5P8AzPjeNKnLgacO8r/cn/mek0UUV8IfmoUUUUAFFFFABRRRQAUUUUAFFFFAAelfmX/wcYeG3bQf&#10;hb4vjjG1bzU7OVtvQlLd0Gf+Av8AlX6aH3r4j/4L2fD1/Fv7EkPi+2gzJ4V8XWV7I4HSGVZLZh9C&#10;80R/4DXmZxT9pltReV/uaZ8jx5h5YrhHFwXSPN/4C1J/gmfi/RSKSe1LX5sfyaFFFFABXdfsyL/x&#10;kD4TwP8AmNQ/zrha7r9mNv8AjIDwngdNah/nV0/4kfVHZl//ACMKP+OP5o/Tz/g4YX/jFvwX8v8A&#10;zPif+kNzXcf8E0f+UZcnH/MGvP8A0hjrh/8Ag4XfP7LngvZ/0Pif+kNzXRf8EgPGFh8Vf+Cf+reB&#10;tAdTfabLc6XNHuOd7WMOxjkAcliOuPl619tf/hdmurh+h/QUZR/4iRiIX1lRSS76LYz/APghmc/s&#10;ZasB/wBBOT/0ZLXJ/wDBviM+FPikM/8AMQ0z/wBDv69a/YI+Cni39gz9jLxBF8efKsJLOa5vLoGR&#10;HWOFZpdrExM4+ZSre27FeQ/8G9Vwkng/4nSD7sl5pZH4tf1GFhKlWwcJKzUZaPfYnLKU8Ljsjw1V&#10;ONSFOtzRe692O66bHvHwU/Zj+DH7G2rfFD9qrQ/HeoeK5td1Wa61CGzhgYWZaYs0CBTksGl5yw4A&#10;4rwH/gk18bLf9oz9u34zfGywsZLa38QXNncWtvN99IRHdJGG5PzbFXOCRnpXqn/BMvx9/wALCf8A&#10;aA+DXiW6+1R6f8U9Sa3jm+bbb3A8sIBjhQYCRz1btXlP/BJ74XWvwR/b0+N/wrsbcw2ui6rFBZx7&#10;cbYM3jR9z/Ay96PiqYWVJWg5PT+9r/wTSNSnUx+UTwkVCg6lW8V0ny1Fu9dfePtf48RXPg39nv4o&#10;a78LI0n14eG9WvYRHy5vRaOUH7v5twIUAfe6DNfmP/wRA1HXNV/b98Qan4mDrqVzo+pS6gsmdwma&#10;VS4O7nO7PXmvun4TftI6XJ+258RP2TfEFtGy3ULavaSSuT5isIYWg27cYOXbO78K+e/2NPgZe/AP&#10;/gsT430CS18uy1bRdS1XSvlAzbzXJAwATgbkYc4PHSrxP+0YzD1YbRk4tdmaZ/D65n2XYyi/cp1p&#10;U5LopJvX52t8zx3/AIKw/FDU/gr/AMFMrH4raMpa60I2V1EisV3Ys7fjIIPIPrX6RftQfF6x8Cfs&#10;eeMP2g/B9xbvcx+A577RdQVhy0lvmBg6kEjc6EYPPY9K/LP/AILnE/8ADbWoD/qH2v8A6R29fcX7&#10;SP8AyhNh/wCyO6D/AOk9pWGGrVKeIxqXS7XrqeVlOYYjDZvn8IvSPNNeUkmrr8PuPIf+DffxJqvj&#10;LWfjN4u12bzLzVdU027u5CSd0khvXY8knqT1Jrk/+Csf7JP7IOjad44/aA0X47TXHxEMlmzeE/7b&#10;smUNm2hx5Ij87/U/vPve/Tit3/g3OP8AoPxU4/5baP8A+g3leTf8FHv+CdX7WGt/HXx9+0Xp/wAP&#10;Y38JrHBdtqP9q2wPlRWkMbtsMm/hkYdMnFclpSyGFqfPrLvpq9dDzP32I8L8NyYb28pOp0bcLur7&#10;+nZ2301Phu1h8+5jhzjzHC9PU1/Rv+ydp1nov7MXw9060iVI4/BembVUAdbSMn9Sa/nGR3hlV0O1&#10;lbI9jXvGgf8ABTj9uvwvoNj4Z0H9ojWLex06zjtrO3WC3KxRRqERBmInAUAc5rhybMaOX1Jymm7r&#10;pY+R4D4sy/hWrXqYmEpc6SXLbSzu73aP1Y/4LJ+Mb/wn+wL40XSbmSG4vlsYFmjkKkK1/aq/II6q&#10;xFfAH/BCbxh4g0z9t6Hw7Bqlx9i1Dw1fLc2vnN5bY8tg23OM5RecV5ZqH7SH7fv7b2l3HwWuvHOv&#10;eNLa62vNoywQfPsImBO1F6GLd1/gr7C/4Iy/8E+fjp8G/jZcfH340+DrrQYLfR7my0+zu/L3yySG&#10;HD/K5IG3f1XGR1ru+sVMzzilWpRfKrLba17+R9MszxXGHHODx+BpTVKm4ptrRJNuWquuvffQ/TqQ&#10;Ax4r8Of+C2lpa23/AAUF8Ry2wXM+jaW8u3+99lRefwUV+32p6naaXp02o3svlwwxl5JGH3VHJNfz&#10;2/t4/tBw/tQftVeKPjBZWYt7S8kgtrOFZCwEcECQhslVPzFC/TjdjnrXo8TVILBxh1cv0Z9J4u4q&#10;hDIaWHb9+VRNLyjGV3+KPIaKKK+HP53CiignBoA+/v8Ag3r8Pvf/ALTPi/xBt+XT/B+zdjvJcRjH&#10;T/ZNfr8vAxX5n/8ABul4AuIvCnxK+KdzbnyrrULHSrSXHVokkmlX/wAjQ/nX6YDpX6JkMOTK4X63&#10;f4n9SeGuHlh+D6Df2nKX3yaX4IKKKK9g+8CiiigAooooAKKKKACiiigAooooAKKKKACiiigAoooo&#10;AKKKKAOS13/kLz/7/wDSqlW9d/5C8/8Av/0qpXTH4UAUUUUwCiiigAooooAKKKKACiiigAooooAK&#10;KKKACiiigAooooAKKKKACiiigAooooAKKKKACiiigAooooAKKKKACiiigAooooAKKKKYBRRRQAUU&#10;UUAFFFFABRRRQAUUUUAFFFFABRRRQAUUUUAFFFFABRRRQAUUUUAFFFFABRRRQAUUUUAFFFFABRRR&#10;QAUjdvrS0jdvrQB0vhL/AJBI/wCujVqVl+Ev+QSP+ujVqVzS+JgFFFFSAUUUUAFFFFABRRRQAUUU&#10;UAFFFFABRRRQAUUUUAJtXriv5nP+ClHwll+CX7d3xO8Ata+THH4quLy1X1hucXMZHsVlFf0yV+Mn&#10;/By1+zwvhz41eC/2mdGs9tv4l0dtH1llXg3dqxaKQn+80Mmz6W6+9fJ8YYV1ssVVfYafyen52P6a&#10;+ivxFTynxCnl1R2ji6Uor/HD34/+SqaXm0fmNRQCD0NFfl5/o0FaXgbX4fCfjvRPFd1A0kel6tb3&#10;ckcf3mWOVXIGe5ArNpNy+tC7mdajDEUZU57NWZ+mX/BQX/gt98Ff2vv2Xta+BXhH4ReI9LvtU8vy&#10;7y/uYGjTac8hTmviT9i39rbxx+xd8dNP+MvgmET+W0cGq2O5F+12fnRySwhmRthYJtDYyM5ryjdj&#10;k16r+xN8K/APxs/aZ8J/DX4m6jJa6Jq2tWlvfXEVxHGyRyXMUbHdIrKPlduoI/CvUqZhjsxx0Ksp&#10;e/ok7Jeh+a5fwDwTwHwVjcuoUJSwclOdSEm5uXurmtfXaKtbqfqZp3/Bx1+yfqFtDrWu/BLxZb6h&#10;EuVt1mt5BGx6gPuGfriviL/gqn/wVVn/AOCg76F4P8LeBbvw/wCFfD9697Fb311HLNdXDRKgdtiD&#10;ZtBkAG5s7+2K9S+Jn/BO39jnw1/wU/8Ah7+zLovjW8k8D6/p97Lq+oNq9k0kbx6e8yYkEIiXMigf&#10;Mh9ua+cP+CpP7PHwd/Zf/a1vvhX8C9Zmv/D8OiWVxFcXF3DM3mSIS43QIicH/Zz617eaYjPamCqe&#10;3nHlUlGVrXb0fRXt1PyHw34Z8GsHxlgamT4St9Yq0XiKTquUowg3KO0m0paSte9r363Psf8AZz/4&#10;Lz/Ar4Nfsm+Hv2ftZ+DHia6v9H8Krpct7b3UAieQRFNwBOcZrwj/AIJY/wDBUjwT+wZr3j2Xxz4B&#10;1bWrDxZdW9zZxabPErW7oZd27f1yrqOD2NfE6txzTgwPQ14/9uZj7SlPmV6atHRbNW176H6pHwW4&#10;DhgcxwnsZOGOlGVb35XbjNzXL/L7ze1tNHofa/7RH/BSn4KfFn/gor4B/bZ8MfDXXLO18N6hbT63&#10;ptzNEZrlYAgUIwYrnAbqB1711f8AwVJ/4K9/Cj9uv4Jab8MvAHwz17Rbux1qO9+06nPCyFVVhgbC&#10;TnkV+fuR60Ag9Kl5zjnTqwurVHeWi1Z2UPCXg3D4/LcbGnN1MvhyUW6knyxu2k1f3rczSvfSy6H6&#10;efCf/guL8AoP2LNG/ZY+O3wZ8Ta5Lb+E00TWbuzu4EiuUQbAw5Vh8gX0Oe/euD/4Jf8A/BXL4P8A&#10;7CPwl1j4b+MPhjr+tSX2qm5t7jT5oUVU3SEAhznOHHrX5/7h60ZFaRz7Mo1qdXmXNBcqdls/zPNq&#10;eB/h/Wy3G5fKlP2OLqKrUiqkkueLbTjr7usrWXRJdDuv2pfivpXx2/aM8afGPQtNuLOz8S+ILjUL&#10;a1umBkiSRshW28ZHtX374F/4LjfBPwr+wZo/7J9z8H/Ekmq6b8P7fQJNSS6gEDTRwLGZAM7tpIz6&#10;1+ZGaNw6Zrmw2aYzC1Kk6bSc7p6LW59BxD4bcK8UYDBYPH05ShhHF00pSjZwSir2+LRLe9ztv2a/&#10;inpnwU/aL8F/GXWdNnvLPwz4pstUurW2YCSWOGdZCik8ZIGOeK/WC+/4OSP2X9UtEs9R/Z48XSIu&#10;Dta+tuo/Gvxo3qOppGINaYHOMdltOUKDST1d0n+Zx8beE/BviDjaOLzenKU6UeWLjOULK7f2Wr6v&#10;c+xv+Crv/BRT4Q/t5x+DU+Fnw01bw8fDjXZvP7TmjfzvN8vbt2E4xsPX1r46DDHWv1L+CX/BOH9h&#10;zxd/wTug+OvibxDt8XSeH7+5aD+1LFcTR3EyINjQmT7qL/Fn0r8tZlVJ3VPuq2B+daZxQxUasK9d&#10;puor6fJbehy+FWbcL1MuxOR5FSqQpYCpKm/aNtuTlJtqTbbV76vugooorxz9UP3o/wCDd3/lHjbf&#10;9jhqf/oUdfdlfCf/AAbu/wDKPG2/7HDU/wD0KOvuyv2rJv8AkVUf8K/I/wAjPFf/AJOVm3/X+p/6&#10;Uz+fv/gv9/ykw8V/9gHR/wD0ijr4vHSvtD/gv9/ykw8V/wDYB0f/ANIo6+Lx0r8nzj/kbV/8cvzP&#10;9NfCn/k2WTf9g1H/ANNxA1+n3/Bsl8Iv7V+NPxE+ON1a7o9H8Ow6PZyMuQJLmZZXx6ELbqPo5r8w&#10;GPFf0Bf8EF/2dpfgX+wJovifWbTytW8f30uv3St95bdsR2q/QwxrJ9ZjXpcK4WWIzeMraQTl+i/F&#10;n5/9JTiKGR+FuIoKVp4qUKUfS/PP5ckWn6rufaYGOBRRRX6wf5khRRRQAUUUUAFFFFABRRRQAUUU&#10;UAFHWiigD84v+C+nw4ZrfwD8Wre1+VHutJuplHTIEsYP5SY/GvzgHSv3A/4KYfBRfjn+xx4u8P2t&#10;p5upaTarrGk/LllmtjvIHu0Xmx/8Dr8PgwA5NfonDWI9tl3J1i2vk9V+f4H6pwjilXylU+sG18nq&#10;vzt8haKKK+gPqAoPSijNAH0V/wAEuvjb8PfgH+0vN44+JmuLp+mt4dmt1uGZQPMNzbOB8xHZGP4V&#10;a/4KkfHX4c/Hz9omHxx8LteW/sV02OPzkZThwBx8pNfNO5CMA0Zyelcf1Gm8d9av71rW6Hn/ANnU&#10;f7R+uNvmty26H6leBv22v2Jf2ufgRpvw6/aW1+HT76z8ue+h1WeG2jMqykjy2kkO4EKAR1w3vXmf&#10;/BT/APbn+B/xC+CWkfs7/APxFJfLY30L3VxasjW4tUt5YljDo5DH5xkYxxXja/AD9lH/AIZk8A+P&#10;j8StM/4SrWdYtIfEOmf2g3m2sL3OyRmTzflAj5ztXjnI61i/tzfBf9m/4RS+G/8AhQXj3T9b+36e&#10;smqfYb4zeTJ83BzI+Og44rw8PgMvWNi4ufxSsmvdTW7/AMj53B5blazCHK5v3pNRa91Nbv8AyPqL&#10;XP23f2db3/gmzpfwOg8cxN4jg+Htnp0liskeRcJbKjJ9/PBB7Vk6R+2d8BPGv/BMC++BHjjxtCPF&#10;f/CLXcMVpcSpua6SR5YRyxbJZUxxmvzz3L3aj5c9K7v7Dw1tJP4+f59vQ9H/AFcwqjpJ35+e/n/l&#10;/kfod+wZ+2Z+z/8ACL9g7U/hF468aQ2evTf2uI7RpEBPnIRH1YHnPpVz9h39u34BWv7GI/Z9/aB8&#10;YxwzWljdaZHFfMh320hl2Ab36KrhRxwFAHSvzmyopN69jRVyPD1uduTvKSl6NX2+8dbh3C1/aNyd&#10;5yU76aNX2+8/Q79jT9sT9nv4P/sO658G/F3jqGHWZtL1SGC3WRDvaUT7AMsDzvHbvXyX+yp8R/CX&#10;w9/a28PfEfxTqS2+k2fimK6uLlmGFjF0jk8kD7oPevJcqetG5MY3V1U8to05Vnd/vN/+AddPKaNO&#10;VeSk/wB7v5eh9bf8FdP2i/hR+0d8U/CviH4T+JY9StdP8PyW91JHIreXIZ2YD5WPY96+h/2e/wBs&#10;H9jTUP2HtF/Z3+M3jxYVn0eS01izWWJXCmZmx8zcduor8wgyetBYfw+lY1Mnw9TB06HM0oO6a3MK&#10;2RYapgaWF52lTd01ue8ft26N+yHo3iDw9F+yVqkt1ZSWdwdaMtxHJtl3r5f3Ony7q8e8D+MtX+Hv&#10;i3T/ABpoPl/bNOuBLb+cpK7sEcgEevrX1T8PP2d/2ItV/Yp1b4leJvHmjx+PoPDtxcWenya1Is7X&#10;K2quiiLzgCfMyMbevGO1fINdGCqU5U5UryfK7Ny6/wCZ05dUp1KEqKcpcjabnu/80fXA/wCC037X&#10;w4Efh3/wBm/+PV4x+0B+0P8AGH9tz4oaPrvjPT7e41qOxj0uxg0u1k+ePzZJB8pZ2JzI2cdq8sck&#10;civ0S/4Ixfsa3MmoT/tRfEPw9NF9nLWvhiG6hYeaskKFrpPm5GyQoMqQdxwciuXFRy/KcO8RGCTS&#10;srbtvZf5+RxYynlmR4d4qFNKSVlbdt9P8/I+vP2A/wBneP8AZu/Zn8O+C77S0t9YuLFbvXmCnc11&#10;IWkKt8oOUD7MEZAXHPWsH/gqD8bLH4R/sg+LbJtRWPUPEemSaTp8bMNzeeCkmBkH/VeYRjPIr6C1&#10;TWNI0HTJtT1nUYbW3t49008z7VRR3JPSvxF/4KFftaz/ALWHx5vPEOiyzR+HtLUWOj25m3RyRxSS&#10;YuANq4372bkZAbGa+RynC1M0zJ1p7J8zfn0R8TkeDrZzmzr1Nk+aT873S+f5Hg/zN8zNknq1Ooor&#10;9GP1YKKKKAOy/Z0+G7/F/wCPfhH4ZCEyR614gtbe4UD/AJYmQeZ/44Gr+glVVBhVAx0x2r8j/wDg&#10;iR8EpfH37T978VtQtGbT/BekvJHJj5Te3GYol/CPzm9iq+tfrjXwXFOI9pjI0l9lfi/+BY/M+MsU&#10;qmYRop/AtfV6/lYKKKK+YPjwooooAKKKKACiiigAooooAKKKKACvIv28/hg3xh/Y8+IfgGC0864u&#10;vDNxLaRquSZoV85MD13IMe9eu02ZEkjaORAysMMrdD7VnUpqrTlB9U195z4vDwxmFqUJ7Ti4v0as&#10;z+YNKdXq37cPwLX9nD9q/wAcfCays2h0+w1yWTRVYH/jxlPmwD3xG6qT3KmvKa/KqlOVGo4S3Tt9&#10;x/F+Kw1bB4qeHqq0oNxfqnZhRRRUHOFS6Zq2paHqcOraRey21zbyB4Z4XKsjDoQRyDURNe6fsO/s&#10;Q6t+2rrGvaVpnxA03QDocdu7PqUm0Teb5v3fp5f61pSpVK1RQgrt7HZl+DxmYYyOHwsbzleyulsm&#10;93bomec/Ef8AaF+OPxg0qDQ/ih8V/EGvWdrc+fb2uraxNcJHJtK7wJGIBwSMjsa7r9lL4Xftr+It&#10;H1r4ifsqQ+JI7PR5ANavNB1Y2yoyp5gDgSKW+UE9DX0L8Tf+CG/xD+Hfwn8SfFX/AIXPod9aeHdB&#10;vNTkjt9x81beF5SoOMZOwj616f8AsSfs7/tT/s9fsNa98V/hj4u8HzaJ4u8NTa7fWmrW9008apay&#10;AohjkReVU9Qea9ajluMlib4iMlo3db6fpc+3y/hXPv7YUs0jUjaEpc0ZJzSS0s7vS9l6HyL8VLn/&#10;AIKEfFz9nb/he3xO8QeLdU+HUnyNf3mtO9pIRdC3w0ZlOcTqF5XqM+9eT/DX49fGj4OwXVr8Lvif&#10;rugR3hU3UekarNbiXbu27vLYZxubGemT6192fs1/B39pj9qT/gl//wAKs0nxN4U0/wAFxtO/763u&#10;ft/yanJcn5hIY+ZUI+590+vNeB/sN/8ABNDxp+254c1vxF4b8c2Okx6LNDHIt0jEyGQyjIwD08o/&#10;nWdTCYqVWk6PM3ON029dN7eRzYzI84xGMwdTL3UnOtSUlKUldySvPld/hSaseI+D/j/8bPh7rWp+&#10;I/BHxT17Sr7WZjNql1Y6tNFJdSEklnZWBc5YnJz1NWNJ/aT+PmheMtS+Iej/ABf8RWuuav5f9p6r&#10;b61Olxc7E2JvkD7nwvyjJOBXofwu/YM8dfE39tHUv2OLLX7W31HTbi+jn1STPlbbdGYvjGcMQAOO&#10;9dB+1j/wTV8Z/sq/EvwX8ONc8dWOozeNJJFtbi3RgsOxlB3ZA/vVzxw+O9k6iT5YytvtK9vzZ48c&#10;r4lhgZYiKmqdOfK3zbTb5dNb3vK113PEl+O/xmX4gH4rL8TdcHiQrtOuf2pN9qK+nm7t361oyftS&#10;ftFzeNI/iLJ8avE39uQ2Js49WOuXH2hbcsWMYk37tm4k7c4yTX2dff8ABAH4madCr3vxz8PwmT5Y&#10;RPuQMxHC8r1r51/bG/4JvfH39jLTbXxT47/svUNBvrjybfVtLvd4D87VdGCsCRzwCPetK2BzTD03&#10;KcZJLV/5/wDBO7MOHuM8qw0sRiITjBPmbUr2f8zs/wAWeMePviR49+KWvN4n+Ivi/Uda1B1Cveap&#10;ePPKQFCgbnJPAAHXoK3tT/aY/aA1vwIPhfq3xj8SXPh4WMdmNGm1qdrbyEACReWX27QFAAxgYFfW&#10;Xwh/4IgfET4rfBrwz8ZI/jDoun2fiPw/Z6pHFdKw8lJ4lkCscYyAwFeTfG//AIJtfEj4Y/tJ+E/2&#10;ZvCXjDSfEWseLLWOezubW42ww7pJUPmNjgKIix6nHQE4FKeBzKjDncWlKy33vt63M63DvF2FofWZ&#10;wmlVsrqV3Lm2Ts7u9+p4v8M/jj8X/g0l2nwq+JGt+HxflDef2Pqk1v52zdt3eWw3Y3NjPTJr1H4Y&#10;/EX9vf8Aaz1W4+EfgP4peMvEk19bulxpcniacpLHsZiGEkoUjajcH0r6Sv8A/g3++J8HgZbix+Mu&#10;jyeKPs6Sto8ilYASRuHm4LED5sHaASO1edf8Epfhb+0BpP7UmsaT8NrrQ9N8ReH18u6j1+OaSHLQ&#10;3K/8sXQ/d3Ec91rengcdRr06VVSUZO1k/m+tj0MJw9xJl+YYXBY9VIUqjaSjLXu0tWk97pnyv8T/&#10;AIX+Ofg143vfh38RdDfT9X0+Qx3lrI6sUYMQRlSR1B71gk8cV73/AMFLPDHxG8OftgeIbD4o3+l3&#10;WuXTLcXUmjxyLblpGdsKJGZupPUmuf0f9gz9rjX9Itdd0b4LX1xZ3tvHPazLe2oEkbqGVuZQeQQe&#10;a8+ph6ntpQpxbs7ba/M+bxmU4j+1K+HwlKU1CTWicmknZXtfU96/4IY31hp/7WLTX97Dbp9lf5pp&#10;Ao/49bv1r9nrSazuIlktZ45EbkNG24H8RX87/in9m39rH9nfRJviH4g8H6x4Zs4Nqzala6pGhXcw&#10;jA/dSluS4Xp/F9a+xP8Aghr+1z8Xtf8A2gLr4B+OvGN/rOk6hot1eWranfTTyQTp5OApZyAu1WGM&#10;Zyx5r6TJMy+ruOEqQau+vn5H6n4fcUPJ5UsjxdCUZTk2pPTWWys1e3S59ff8FTv2cP2j/wBof4Ez&#10;aB8BviP9hjt2jl1Dw7HbssmqbZVIxOrjbtGW2FSGx2OK/C25tLmwvJbG8t2hmgkaOaOQYZWBwQfc&#10;Gv6dpUMkewj61+C3/BWf4YeG/hN+3b4u8OeENLhstPuILC8htYI1RI2ktIt+AoAGXDseOrGjibCR&#10;XLiE/J/mjXxcyOnGnSzaEndtQkm21s2mu2zvbfQ+cKKKK+TPw8Ka9Ore+Fvw58QfGD4meH/hX4Vi&#10;Dal4i1i30+z3fdV5ZAgZvRRnJPYAmnGLlJJdSoU51pqEFdtpJd29kftt/wAEaPhUPhf+wL4Vkntv&#10;LuvElxda3dcY3GZ9sZ/78xxD8K+qAMcCsX4c+CdH+GvgHRfh74fj22Oh6XBY2gI58uKNUBPuQOfe&#10;tqv1TC0fq+HhT7JI/s7KcCssyuhhF/y7hGPzSSf3sKKKK3PQCiiigAooooAKKKKACiiigAooooAK&#10;KKKACiiigAooooAKKKKAOS13/kLz/wC//SqlW9d/5C8/+/8A0qpXVH4QCiiimAUUUUAFFFFABRRR&#10;QAUUUUAFFFFABRRRQAUUUUAFFFFABRRRQAUUUUAFFFFABRRRQAUUUUAFFFFABRRRQAUUUUAFFFFA&#10;BRRRSAKKKKACiiigAooooAKKKKACiiigAooooAKKKKACiiigAooooAKKKKACiiigAooooAKKKKAC&#10;iiigAooooAKKKKACkbt9aWkbt9aAOl8Jf8gkf9dGrUrL8Jf8gkf9dGrUrnl8TAKKKKkAooooAKKK&#10;KACiiigAooooAKKKKACiiigAooooAK+Zf+CuH7KTftafsO+K/B2kW4fXtBh/t3w7tTLPc2yszQj/&#10;AK6xeZGO251J6V9NU2VUeNkkQMrDDKR1rHEYenisPKjPaSa+89jh/OsZw3nmGzTCO1ShOM4+sWnZ&#10;+T2a6ptH8luwxsUZSrLwwbtRX1T/AMFiP2MpP2OP2xtYsPD9oy+FPFzNrfhmTbxEkrEzW3/bKXco&#10;/wBgoTyTXytX4jisPUweIlRqLWLt/Xqf7BcO59geKMhw2bYKV6VeCnHyutU/OLvFro00B6V9df8A&#10;BLn4a/8ABOfx9Y+L5f28PGVhpMtvNajw79s1K6t/MUiTzceQ65wQvX8K+RT0otba5vbmOzs7aSaa&#10;ZwkMcalmdicBQB3J4p4TERwuIVSUFNLpLVMx4oyWpxDkdXAQxdXCuXK/a0Zck48slLSXRO1n3TaP&#10;3E+Ef/BIz/gkl8ffAf8Awsn4P6SuvaL5skX9oWXiHUDHuQ/OOZx0x6V8x/8ABN//AIJ5fst/tC/t&#10;afGT4eeK9AuptH8Ga7dweHRa6tdwtDHHcqi/PHKrEgZ5JJr7S1bSLb/gnL/wSA1jw3dyxW+qaN4P&#10;1O3tWh/dtNfXTzeUQeSWBkU9zha+YP8Ag201q+8T/Fb4o+JtTkZ7jULdri4ZjkmR5omY5+pr7yth&#10;8B/aOEouhGMpLmkktNVovvP4by3O+Mf9RuJs3oZtiauHozjRoTnVm5WVRNzTvo3Fq9la0rHifxt/&#10;ZA+E3hD/AILIeHf2V9Hj1JfCt14g0+zkhbWLpphFNZQySKJjKZVy0jdHBwcdOK9F/wCC3H/BOf8A&#10;Zs/ZE/Z98M/FD4Q+H7y31jVPGkWm3d1e6xdXTPbGzuZNv7+Vx96JO2f1rQ/aYGP+DiTwqB/0N+kf&#10;+m+2r2r/AIOXxj9jrwR/2UuH/wBN97XN9Twry3HycFeM5W02227H1FDibiOnx1wVRjjKqjXwtF1E&#10;pytUbcruavaTfVu9yr+yF/wRY/Yf+MP7Jngf4qeMPAN1NrWveFbe9vLhdZvFDTvHkkKs4Uc9gAK+&#10;B/2fP2K/Bnjv/gqwf2PvFOmTTeGbHxpqVhfQLM6t9mt47iRV3K4bpEOQ2a/aT9gnxFp3hf8AYR+E&#10;Mury+Ut14T022jLcfO8YwPxrwP4CfskXOi/8Fk/jD8ftQsVj02w/s+/0mZoSFeS70xo58HpkO7Z9&#10;faurFZPhJ08I6dOPxR5rLdON3f7j5LhrxX4ky3HcUU8fj6sl7Gv7DnqSfJUVVU4+zu3ytc6ty2tZ&#10;djwH/grb/wAEpf2Tf2U/2UZviv8ABbwNcWOrQ6xDDJcSatdSgRNHIT8sszL1C9s103/BOD/gkb+x&#10;X+0J+x74c+MnxY8D3F1q2oW5kvLhdXvI1P7tGJ2xzKo6noK9s/4Lk63pXjX/AIJx3/iPRrkNavq0&#10;LwuP48CRD+ua63/gj5FLN/wTZ8KwQReY76a6oo5JJgQYFbRy7LZcQOn7KPJ7NNK2l77nFU4443Xg&#10;jTxksyrrEfXXTdT2s1PlVNPlcr3snra9r9DwDRv+CSf/AASY/aauNe8Bfs6/ECS31zQZPI1aTSdU&#10;u7iSylLNgMlxIVP+rcdMdfavh/4m/wDBNe+/Zp/4KE/D/wDZp+J80uteFPFnjOysrTU2UQNfWb3U&#10;SSDEchZGCSJnlTl+MYr7D/4Je/sLftT/AA4/4KFeLfj38RfAGqeGfDEeuX8sLakhjGppNHeIhQA8&#10;hTIjcjHPFWv+CoHxa8CeNf8Agqf+zX8P/DGu2d5qXhz4gWzawlrOshtzLd2ARH29GzE4KnkFTXm4&#10;zB4Otl6rzoKnNTUUkrJq9tn5H3nDnF3FGT8cV8gwWcVMwwksHUqynKSqSpVPYynpUV2nGSSSTSXN&#10;a11c9G+MH/BIT/gkx+z74Kb4h/GfSP8AhH9Fjljik1G+8QagI1kc4VeJz1NfDX7bv7L/AOwN40+I&#10;/wAL/hN/wTf8V2Osa14q1q4stXjsdTubgx5Efk5+0yYXP7zoRnHJr9PP+Cw/7O3xW/ag/YtvPhV8&#10;GfDLarrU2tafcx2ayIhaOOTLHLkDge9fjx8CPAvjf/gnL/wUD+HuqftNeH/7F/sPXYbnUo5LhG8q&#10;B4+XypYcLKrf4U88w9HDYiNFYeMaUuW81G1m3rZ97L8TDwWzHOs+yWvnNXP8RWzCgsQ4YSVbnjUU&#10;KV4OVOT5pLnlfezcUfpN4K/4I1/8Ey/2YfAml2v7T1pH4k1LWNQh0+11jW9UvLPz7yYAJBHHbTqo&#10;JZXI789a+RP+CxP/AASo+HH7JPhjTv2h/wBntriHwjqd6La80mSVpY7GSQ7odkkkjSMrLkc5xs68&#10;1+jH/BSz9lfVv21f2a9O1j4K+JLa41rQby28R+GzCRLHqbRRStHEjqwVS/mgq/zDpxg5H5L/ALcf&#10;/BQL9svxv4Dk/Yy+P3hldDstCe1trvTbrT0WcyWh2I4fy1JUlOoJB9TV59TyzB4adJ0FG6XJKK3f&#10;m/8ANkeDGaeIPFWfYXNaOczrTjUksZh61RpRpaWlTpO61TduWKUZKzsro+/v2Yv+CR37IvxD/ZL8&#10;O/EHxJoGste3+jyTXAj8TagkZbzZB/q1uAuMDoABX4o30KQahcQRj5UmZV+gJr+lH9iYf8YG+EMj&#10;/mX5v/R0tfzZaqMardY/5+H/APQjXn8UYfD4ejhnTileOtlvoj7r6OefZ5nOfcQwx+JqVY06sVBT&#10;m5KKc6t1G7dr2W3ZFeiiivkT+qj96P8Ag3d/5R423/Y4an/6FHX3ZXwn/wAG7v8Ayjxtv+xw1P8A&#10;9Cjr7sr9qyb/AJFVH/CvyP8AIzxX/wCTlZt/1/qf+lM/n7/4L/f8pMPFf/YB0f8A9Io6+Lx0r7Q/&#10;4L/f8pMPFf8A2AdH/wDSKOvi7tnNfk+c/wDI2r/45fmf6a+FP/Jssm/7BqP/AKbiehfso/AHxN+1&#10;H+0Z4R+A/hW1aSfxFrUUFxIoyLe1B33E59o4ldz67cDkiv6f/B3hfRvA/hbTfBnh20WCw0mxis7K&#10;FRwkUaBFH5AV+WP/AAbdfsZXdjp+vftr+M9N2C9WTRfBqyL8zRhv9LuR7FgsSkdSkvtn9YQgByK+&#10;+4Ry94XAOvNe9U1/7dW336v7j+JPpQ8cR4i40hk2Glejgk07da07Op/4ClGHlJS7i0UUV9YfzIFF&#10;FFABRRRQAUUUUAFFFFABRRRQAUUUUARXlnb31vJZ3cCSwzRsk0ci5V1IwQR3BFfgz+2p8Ab79mf9&#10;pXxR8K3RvsMGoNc6LKw/1llN88Jz3IU7D/tI1fvXXwb/AMFvP2W28cfDPTv2lfC9ru1DwqfsmuRx&#10;pzNYSN8shPrFJ/47Kx/hFfQcO4z6rjvZyek9Pn0/y+Z9RwrmH1PMfZSfu1NPn0/y+Z+WtFFFfoh+&#10;qBSN93pS0jn5aAPpf9iT4mfsa6ZoVn8Lvjj+zrrvizxTrHiYRafqOm6nJDGkMohjjjKpOmSH3sTt&#10;Jww5PQfTH/BST9lX9kP4G/AzSbnwV8N49N8Ra14q02ztlGtXUjrE7s8uUkmYFdkbLkDIJGMV83/8&#10;EkvgVZ/Gf9qu31DVgws/CdmmsbvJDK00dzBsjJPAyC/PX5a67/gql8fLz4kftn23wus7j/iW+ENT&#10;s7balwWSW4+V2bHQMpldPXj6ivm8RTlPO4wpzkrLml7zt5K1z4/FUZVOIIwozkrJzl7zt0srXsvR&#10;HpX/AAVV/ZC/Z8+BPw18F6p8LPAP9lz6h4yhtLxhql1MHhMbHbiWVgOR1ABqn/wUb/ZL+APwk/Yq&#10;8K/ErwB4D+w61fahYR3N5/aVzLvV7GeRhtkkZRllU8AYxXrH/BbPn4R/D/j/AJn6H/0U1Z//AAVi&#10;Xf8A8E8vBMf97VtLH/lOua8nB18RKjhG5vWUr6vU8jL8RiKlHBOU3rOV9Xrqi18N/wDgnp+zL43/&#10;AGGdB8bp8LM+JtT+GFrfi+Gq3mXvH09ZN+wS7OXOdoXHtXlX/BJX9hP4SfGL4Vax8UPjb4F/ta21&#10;CaKLRN19cweV5Ulws3+qdQ2cR+uMds8/V/7PXxHg8KfCr9n/AOFF95LL4m+GdqreY2M/ZtLtmwB3&#10;zvxU/wAE/B6fsl+Evhv+z3pCJJHqesahHNJINrbRDNcFgB1+bYPoa5ZY3FKhVpczvKV1q9lzXs/k&#10;cFTMMZHD16PPK8pXTu9k5Xt22Pjz9mL9kz4BeM/+CkXxJ+DXibwGLrw5ougCfTdOOo3K+TIRZ871&#10;kDt/rH4LEc/SvTtX+Ff/AATRP7VVx+xzq/7O+qW+tBY/K1RdfuhbSF7ZbjAzdbwcMF+6efaj9kpB&#10;F/wV7+L0YTb/AMUpGdv/AADT6900v9lb4AeJ/wBsLxB+0VHr13qHjDS5LWK+01p4WhsHNkiIdgXe&#10;C0W1vmbr04rfFYpwr3qTkl7OLVm/iaVm9fvOrHYzkxX72c7eyi1Zv4mlZvXbufEeo/sL/CT4Z/8A&#10;BULwj8DpNIkvvBeuNcPHptxeS+YAmnNKVMqsG++QRgjpivVP2ydC/wCCb37GfifTvCfjP9lrWNWm&#10;1PTxdwzaXr1ztRS8iYPmXSnOYyfxrhPA37QOo/tAf8Fj/CGr3fh+TS7XTby6t7WxuGbzE/4lUoYs&#10;GVcE7QcYr6C/4KX+Gv2N9WtpL34/axHb+JofDMx8OxNeJHvx5xj+Vjk/vN3TrW9atW+uUI15Td4J&#10;tRbTvd66P7zpr1q/1/DU8TKbvTTkot3vd66NeWp5L+wD+xb+zZ8T/B3ib9qzxh4Bur3SdS8SXtz4&#10;O0NL64EunWAuJo1hkCSDzXxjks3CjknOcf8AaX+H37DX7Qn7FuoftJ/CrS7fwj4itraabTtM1TXt&#10;t1M0Uio8RgMzhiVUldozyK5T/gkv+3lonwZnk/Z7+LOoQxaBql55mm6tqGoCOHTTskd4yHG0K74P&#10;LLgsTznFdF/wVG/4J/aT4F8FTfH74C39zH4dhm36t4Zs8fYLGMqi+dCE4UF87hggls5GOd5+2p5x&#10;yVpyjdpwd7xcf5bX3fc3qfWKefezr1ZQbacHd8ritOW22vfvc734Y/sWfs2ax/wTij+LuofDrzPE&#10;DfDmTUG1D+1rsZuBaF9+wS7Pvc4249q/MInHav2Q+D2P+HS8JA/5pRL/AOkJr8cYba5vJltbO3eW&#10;SRsJHGpZmPsBXfklarUqYjnk3aWl3eyPW4drValTE+0k3abtd7b/AHHqH7HH7NuvftS/HfRfhxY2&#10;Fw2ltexyeIb6FG22lmGy7FgPlLAFFP8AeYV+5Hw28C6J8LvAmk/D3w5AY7HSLCK1tRuLHYiBQST1&#10;PFeGf8E3/wBijw/+yr8J7fWNS09j4t8Qabbya7cXEIV4TgyfZwOoCFyp6E7BkAivQf2v/jZrvwA+&#10;Buq+PfCnhG617VlaK303TbOGR3eSRwu7Eas2FXc3T+Ht1r5vOMdLNMaqVLWKdl5vv/XQ+Qz7MpZz&#10;mEaFDWCdl5vZv+uh8p/8Fj/21bXwj4Zl/Zg8A38M+oaxasPEk8M6FrFN8TpEQMlWdd3oQCCK/MFR&#10;znNei/Ezwl+0t8W/iBq3xJ8b/C/xZd6prN69zeTPoN03J6KMqTtUYUDPAAHauY1z4XfE/wAMac2r&#10;eJPh1r2n2seA91faPNFGuTgZZlAFfZZZhMPgMLGlFq/V3Wr/AK0PvcnweGy3Bxoxkubdu61b/qyM&#10;PpRSISRzS16R7AUhbBxS169+wx+zTqv7U/7SGg/DuK1ZtJhnF94iuNuVhsYmBcH3fiNfdx2BrOtW&#10;hQpSqTeiV2ZV61PD0ZVajsoq7+R+nX/BI/8AZ8vPgf8AsladrXiHTjb6x4ym/ti6jZfmSBxi3U/W&#10;IK+Oxkx1Br6kqGysbXT7KHT7KBY4YIljhjQYCKBgAewFTV+TYrESxWIlVlvJ3/r0PxHGYqpjMVOv&#10;PeTb/wCB8tgooorA5gooooAKKKKACiiigAooooAKKKKACkYbhjNLRQB+XX/Bwd+zPLDeeFv2q/D1&#10;pujkT+w/Em0fdYZe1l/EGWMn/ZjHevzIU5GcV/R1+1N8AvDn7T3wF8SfBHxNJ5Meuac8drd7dxtL&#10;kfNDMB32SBWx3AI71/O3498DeI/hl431b4eeL7BrXVNF1CWzvoG/hkjYqfw44PcV8HxFg/Y4z2y2&#10;n+a3/wA/vP5v8U8jeX52sdTXuV1d+U1o/vVn5u5k0UUV8+fl4Vr+C/Efj/Q9U+w/D3xJq2n3V8yo&#10;Y9JvpIGmIzgHYRnqevqayOnJr6W/4JJ/BrWPiz+214Rvo/D1xd6RoN695q90kW6K2228zxbzggbn&#10;j2j1PpW2HpSr4iNOO7aR6GUYStj80o4ai2pTko3XS7s3p2V2+yPu/wDbF1bVf2Lv+CUr/CPxd4mu&#10;rjXvEFpPoQury6eSa4e4aV5AWy+f3O4ctjHGe1ej/s8f8ofdL/7I3d/+kk1fGP8AwX3+PcHjL4ye&#10;H/gXYXwaPwlHLdXka5wJLmKAqDzjICt2GN3vX2Z+zVPHqv8AwSF0u00x/tEv/CoruDy4fmbzPskv&#10;yYHfkce9fZ0KkZZjVpR2hDlXytc/fsDjadbizGYWk/3dDD+zj8uW/q76P0OC/wCCS8eP+CZ0zf7N&#10;9/6WXFYH/BA949K+BHjLVb0BYZNUth5h74kuh/Miug/4JRrNp3/BMaS61GNoYmjv2WSRSqlRe3IJ&#10;z6Zryv8A4Jva7qPgX/gl38YPH2kThbqw0u9urVjn5JIRcup7dwO9ZUJezlhZdqcn9yMsrkqE8mqz&#10;XwYapJ/KMP8AM94+EH7NWm/DX/gph48+PuoDy7e88Ix3lvM6DaPtt1cKcYY84th2z83bv5V/wWEu&#10;rTU/2j/2ftXsXDR3E908bjupeEj+de2/tBfF5dM/4JuWPxvtLqOPUNS8PeGUkvu777q2BGc5xmST&#10;v/Efevn3/gpzcvf+Ov2X9RO1hNau25ehJW2NbYxU6eDlTj1cZP8A7emjXiP6pheH6+HoLeVKt/4M&#10;rL/I92/4K6/DL9ov4rfBLwf4f/Zksdam8QW/jq1uJ5dDvDBJBALa5XzGfcvyCRo85OM4PavM/wDg&#10;rjezeE/+CYfhXwJ8Sbsy+LJJNFSf7VJuma4iiHntu53EHIJzzu719Cftt/G/X/gXrfwZ1DStY+x2&#10;PiD4vabouufMQstrc29ypDcjgPsbngbc818Z/wDBwl8M73UNX+H/AMb9JE02ntpk+m3kyyFol/eC&#10;WEgdAWDyc55Cr6Usy5adHEThdtpJrok1uacYOlhcBmmJo80qjhCEot+6ou3vJW83e/Vdj6UuvAHx&#10;S+KX/BHjwn4D+C0dy3ifUPhZoC6X9kvhbSbxDas2JCy7flDdxXwt+wlcfET9mr/gpR4e8DftY/ap&#10;tduIxplq+saobxrOWZv3RRw0g5YMuAQPnPTNfa/jf4j+MfhH/wAEV/DnxD8Aa3Npusab8KfD72N5&#10;bsVeJmjtVJBGD90kV+YPwU8A/Ff/AIKLftKx6H4n+JMK+INQtvM/tTVrlw0nlkfKrBXO7BJ6dAa4&#10;sykqeIw7ppudotLo1/mfOcT4mnQzPK3h4zliFCk4xuuRpX0tvzN9eisfpV/wUH8YftP/ALK3xtsf&#10;20fhHplz4n8Jx+EP7F1rw7d6m0dnaTPds8Vz5YfLMfMCAhOMctzivD/+CP3xhv8A4/ftzeOPi7qv&#10;h2x0q41q1s3l0/TlxDEUs54vlz67Nx92Ne7f8E+viR8b/h58W/Ef7A37RAuNVHh7SEn8L6tNZyFL&#10;nTk/cEGR8eYhZcL8ozh/TA5b9jH4BeEv2cP+ConxG+HvgMMujrZ6fPZwySBnj83T5JXBwowN8jYG&#10;OBiuqUalTF0a0W1Fyd4vpKzue3Ww+KxWdYHMKU5KlKs1OlK3uVeWSdn1Tt3320dl8bf8FmZmt/2/&#10;NemUZ2WVqw98bq/Yz9k7UbbWP2Yvh7qFsQUk8F6XjHqLSIH9Qa/HD/gtF/yfr4i/7B9t/wCzV+gP&#10;/BFT9qLQfjD+y/a/Cu/163XXPBciWA09mCzNZiGMxygEncu/zFyMY28gcZ58nrRp5xXhLeTdvkzz&#10;eC8fSw/HmZYebs6kpcvm4ybt9z/A6P8A4LN+GJfEH/BP/wAbXdojNLYCxmCr/dGoWpc9eyqTX58f&#10;8EKdJvdR/bvtbq3jyln4XvpZ2H8K/Io/VgPxr9ovE/hnw/4y0W68M+KdGtdQ0+8iMd1Z30CywzIe&#10;qsjAhh7EVyHwa/Zh+BH7PrXM3wj+GWkaHJeM32iex0+KORw20ldyqDtyi/L04HpXqYrKpV8yhiVL&#10;RWuvQ+tzjg+rmXFmFzeNRKNJK8bO7cW2rPbrb5HoEmSnAr8N/wDgtlqMN9/wUJ8TQwtn7Lo+lxP9&#10;fskb/wAmFftJ8Wvip4I+DvgLUPiF8QfFFlpOl6egM15fTiOMMzBUXJI5ZiFA7k1/Op8dPi34m+On&#10;xe134reLb43V9q95vaY55jRFiiHJPSNEHXtXDxPXjHDwpdW7/Jf8OfOeL2Y0aeU0cFf35T5rdlFN&#10;Xfq3p6M5Wiiiviz+fQJwM19z/wDBB39m+6+J/wC01e/HHV9O3aP4DsS0EzLw+ozgpEo/3Y/Nc46H&#10;b/er4at7a5vriOys7d5pppFSGKNSzOxOAAB1JPav3+/4Jr/srH9kb9lXQfh7q9tGmv6gv9p+JmTH&#10;F5MATHkdfLQJHnuUJHBr2shwf1rHKb2hr8+n46/I/QvDXI5ZtxDGvNfu6HvvtzfZX36+kWe9qNox&#10;S0UV+hH9PBRRRQAUUUUAFFFFABRRRQAUUUUAFFFFABRRRQAUUUUAFFFFABRRRQByWu/8hef/AH/6&#10;VUq3rv8AyF5/9/8ApVSumPwg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B8p/8FfP2FrP9tv9lW+sPDulh/GnhPzNU8JTRr88sir+9tD6rKnAH99Yz2IP87NxbXNjdSWN&#10;7BJDNDIyTRSKVZGBwQQehBr+tFl3dq/Fn/gvx/wTeu/hX4+m/bR+EWhq3hvxLef8VlZ2sZ/4l2oM&#10;eLnA6RzH7xHSTOfvivh+Lso9rD67SWqVpenR/LZ+Xof2J9F7xQhluKfCOYztTqycqDb0U38VPyU/&#10;ij/futXNH5pE8V9J/wDBKD9mHVv2mv2xfC+lHSxPoui6gL7WpXKFY1jilliVg33gzw7eAevavmsn&#10;jiv0/wD+Ddf4n/BL4SaX8S9f+Jni3S9J1C8utPis5L99rNGiTE7ePVv1r5DI8PTxWaU6dR2V7u+m&#10;2p/UnjFnmYcP+HGPxWAhKdZxUIqKbadSSp81ld+6pN+Vj0H/AIOSf2kG0T4d+DP2bvDd4yS6tqlx&#10;qGuLGzLiGGFFjjOCAysbgtg5wYxXHf8ABsrIi+NfiHGW+b+y0OP+2kNe9ftg/ss/8E3f2z/irL8W&#10;/in+1Cv2w2ccEFpa6i6xQqqhflAIAztBPHOK+Nf+CZ/7T3wL/wCCf/8AwUJ8feDtX8XqngXVJpdF&#10;0vWJWkdBtvI/KlbarHBXJLHAwOTX1eJ5qPEUMZXnH2bdlZrRW69j+ZuH4YfN/APF8LZTha31ynTV&#10;WqpUnFTk6iclBt++0rJJJNpHo37TGT/wcReE8L/zN2kH/wAp1tXtH/By5Isn7HPgdl7/ABKh/wDT&#10;fe17Jr/wg/4J+fEP9qDRf28ZviPpsmvaWFuIrpL2TyJ3EAgjlZd23KqFx8vVQfevhv8A4L9/t5/B&#10;j9oTTfCfwB+C3iq31uHQdYl1PWb6z8zylkNuEhQFkCscSzZ2scY5AyK3xkYZfleMVScW6sm42d7p&#10;tdDxuC6mK408ReFo4LDVYrL8PCnXlODjGMqfO5a7WfupXs23ax9gap45ufhj/wAEpvhH42hlZX0n&#10;TdDuf3bEbtlq0mDjtxX0H+0J438J/B34B+Nv2k7S3j/d+Gft1xcrH80sccY2dAGPGK+Ef2p/2jvh&#10;Cn/BHXwX4H8NfE7T7jXbfw7pkc+nQy/vUYafKrLjHBDYFbX7VX7bnwt8X/8ABFM6Fp3xKsbjxVrH&#10;w/0qzuNPWcmcyNLbRzKRt67d+fxrtWYUaMai5l7tKMl6qLX36nx9fgPMs1xeCqqhO1XMatGfuy+C&#10;dSm03p8Ojd9iT9tfWpvF/wDwQ10/xHqE7TzTEyGWTJOReXA789K93/4I6zz2n/BODwldQbd0OnM6&#10;59RChr5H+M/x/wDhL4l/4IXab8PrXx/p9x4hjtW8zTFkPnL/AKdMfu49CD9DXvX/AASp/ag+AfgX&#10;/gnx4b8J+LPilpNjqMWmSLLaXE5V0PkqMEY9awwVan/a0JOS/gx6rf8AzPa4oyXMo+GOKwtPDzbW&#10;a1mkot+7yuzSte3Z7HsH/BOz9r+9/av8J+MtM8S+QuueDfFV5pmpC2hkVNv2m48gguzZPkrHnBxn&#10;PToPxv8ABHhHxf4D/wCCxPhvwf4212+1O80745W9uL7UrgyzTRpq21WZj1yBn05r6u/4IzftW/DD&#10;4WftPfHDw1458dWOm6b4i8Sfa9NuLqUiOYrJdEkcf3dvcdRWH+33F+z/AKV/wVV+Cv7RXw38f6Vc&#10;6frfjfT5fEclm37u1a3urZ2mbnq/mSMTgfd7152PqLH5ZQxEpe9TnZ66v3rX/I+24SyyfA/iNnmT&#10;UcNJUMXhHKm1BuKl7B1OVStprKcbX3SWuh96f8Faf2nviT+yN+x3dfGT4T/YzrEGsWNrH9vWRo/L&#10;lfDcRujZx/tfnX4e/En4pftF/wDBTX9pTSbS60bT77xl4gmSy02ys5zbxSusSqBvuZWC/LEPvOBn&#10;8BX7c/tc+I/2Gf20fgzN8E/iX8e9Lt9LmvLe5aSzvGD74m3L0x396/ND9rr4V/sm/wDBN/4zfCP4&#10;5/skfEdvE95Y+IJ7vV7c3rtsWERbFyd2A29weOlVxJQrYisqvtV7FKPMubXfVpd7M5fo/wCaZXw/&#10;ldTArLp/2xN1vY1JUZctnTThCdTmjaLlFq1ldta6nuH7JPx+/bi/4JdeOPA/7Nf7aOh2N94X8Zav&#10;b2mn3ja899eaV57CGJVKSNH5a+S3yAZGcg9q7z/gvt+yP8NvH/7MI/a+8KaXBba54dktBcXFtbxR&#10;nULS7uI0BkO3czK0gI54DNkHt7R4v8Sf8E6v+CjXhXwl8Qte+I2l6hNoOo2eq2ciXE8M0E0IMnkv&#10;9xsAynIIxntmvnn/AILaft//AAEtf2WJP2QPg94us9Z1TVWs47wWckjf2fbWk8bqrEoVLMYgMFgc&#10;AnmurE0qOHymvSq1FOlb93dpu/RfefM8O47N898UMox+X5fUwuYqrbGqNOUKThz+9Kzbt+7upXsm&#10;0re8z7Q/Ynfd+wb4Pz/0L8v/AKOlr+bPVTnVrr/r4f8AnX9A37IH7Wf7Ofhz9ifwv4a1r4uaPb31&#10;vociSW0lwQyt5shxjHoa/n31J1k1O4dDkNO5B9RuNeTxVUhPD4Xlafu9PRH619GrAY7B5/xFKvSl&#10;BSqxs5Rav79a9rpX+RDRmikb0r40/rQ/en/g3dP/ABrytv8AscNT/wDQo6+7K/O//ggL8Xfhz4M/&#10;YEt9G8UeMLOxuv8AhLdSfybiTDbSY8Gvto/tD/BjH/JRdM/7/H/Cv2fJ6lNZXRTa+FdfI/yV8VsH&#10;jJeJGbNU5NOvU2i/5n5H4Y/8F/iP+HmPipf+oFo//pFHXzt+yL+zL43/AGv/ANoHw78BPAislxrF&#10;2BeXvl7lsbVeZrhh6ImTjjJwO9e9/wDBc/xBpPjz/gpJ4k1HwherqUNxo+kRW7WuW8x/ska7R6nP&#10;GPWv0y/4In/8E4z+xt8Dm+KPxN0GOL4ieNreOXUFmjBl0my+9FZg/wALHIeQDq21TnyxXwVPK5Zt&#10;xFVj9hTk5Pyvt89vx6H9q47xGw/hn4D5Vibr61Uw1KFGD3c/ZxvJr+Wmvel3do6OSPrj4N/CXwZ8&#10;CvhdoPwg+Hmm/ZdF8O6bFZWEX8RRFxuY92Y5YnuSTXUUUV+oRjGEVGKskf5zYjEVsViJ160nKc25&#10;Sb1bbd22+rb1YUUUVRiFFFFABRRRQAUUUUAFFFFABRRRQAUUUUAFZ/inwvoHjTw3feEfFGlx3um6&#10;nayW19aTL8s0TqVZT7EH61oUUJtO6Gm4u6PwT/bJ/Zo1z9k74+6x8KdTE0lhHJ9p0G+mX/j7snJ8&#10;t84ALDBVsfxK3SvLwQelftd/wUn/AGLbf9rv4JOvh23hXxf4bWS78OTsADPxmS1LdhIFGM8BwpOB&#10;k1+K+o6XqOh6lcaNq9jJbXVrM0VzbzKVeORThlI7EEV+m5NmUcwwqbfvx0f+fz/M/XsgzaOaYNOT&#10;9+Okv8/n+dyGkf7tLQRkYr1z3T9PP+CJvwttNK/Z38TfFexuov7Y1jVLmwtt3y7UiiiKZJOPvsx6&#10;V8+/tofsHfGj4NTa9+1r8QfF+m3i3Xitb24trfBcPcXO4DIY5wTj7vavlfRvG3jXw9afYNB8YapY&#10;2+4t5FnqEkabj1OFIGadq/jnxzr1o2na54z1W8t2YFre71GWRCR0O1mIrx4ZdiKeOnXjUVpvVW1t&#10;2vc8GnlWMpZlUxMaqtNq6cbvlXRO+n3H7D/tR/CHTP8Agoj8GfB+q/Cnx3p/2Gz8RQ6mt0v7xZI1&#10;YxuOCuCBu6+leUf8Fi/FXhfwp+zD4J+CUniG1m1iPXLMtZpIPMEMVrNEZSvJCksME1+aehfEj4je&#10;Fbb7F4Y8f61psOMeTYapNCuPojAetUtb8ReJPEt5/aHiLxDfahOOBNfXbyv+bEmuTDZDUo1qfNUv&#10;CDbStrr3Zw4Thuph69Lmq3hTbaVrPXu7n6UfHzx6fhvpv7IeqWd8IxBodjbySKw/1bw6ZGw6HqCa&#10;9q+P3xG02b9vT4KeCINQjke3k12W7RX/ANXmwjKE/UZxzX43XvibxRqUdrFqPiO+uFsQBZLNeO4t&#10;wMYCZPydB0x0HpUkvjLxpPqkeuT+LtTe9hz5V41/IZUyMHD5yOOOvSrlkMZct5apTW38zbX3XZUu&#10;GoyUbz1UZrb+dtp79Ls/T39mOSK3/wCCw/xe8yVVH/CIW+07uDmHTj1rqfhl8Zrfwl/wVP8AiX8M&#10;bm9UQ+KLfSZItzDG630ssSOD13KOo6V+TNv4w8ZWmqy69a+LNSjvp12TXkd9Issi4HDODuI4HU9h&#10;6U3/AISvxadY/wCEiPifUP7Q6G++2SeceMffzu6cdenFKeQ+0lJynvBQ26q2v4BU4b9rKTlU3pxh&#10;t1XLrv5bH6G+IPh43gj/AILd+F/E8VsI7HXrq4uIZcfI7jSHD4OT3YV6b/wUm/YH+IP7YHj3RvFf&#10;gjxZp9lDpmkrayrdYJZhLK+R8w7OK/Kifxn41utRh1m58XanJeW+77PdvqEhkiyMHaxORkccHpVv&#10;/hafxRxj/hY+u/8Ag4n/APiquWU4mNelWhVSlCKjqr3tfXfzNHkeMjiKNelWSlTgoaxve19d+z+/&#10;U++f2Kv2XvgN8Wvgz8Rv2XPFWkaHbfEDwxr11o03iBod9xIRPJtnRcglQEZRgnhete0/ELw9bfsi&#10;/wDBMHxH8I/jX49s9S1D/hE9U06xkY+X9pmuFkEMaDkkqZFP4ZOAK/JDTfFvi7R9Tk1vSvE+oW17&#10;NIZJru3vZEkdjnLFgQSTk857mpfEPjvx94ujWHxZ431fVFVsqupalLOFPtvY1NbJalbEc0qvu8yl&#10;a2t12d9F5BiMhr4jFc0q3uOSm1bW63s+ifY/Xj4Q3tp/w6fjTz1U/wDCqZht3dP9BPFflr+ygqP+&#10;0Z4RWRcr/ay/+gtXIQ+OfHVvpv8AYsHjTVks/L8v7GuoyiLZjG3bnGMcYxiqFrf3+mXUeoaZezW1&#10;xE26KeCQo6H1BHIrsweWvCRrLmvztvbY7MDlMsFCuue/tG3tte/37n9GVuQOp7U5o4nbc4r+fFfj&#10;98d/+i1+LP8Awo7r/wCOU7/hf3x27/GvxZ/4Ul1/8cr53/VOr/z9X3f8E+V/1Jrf8/l/4C/8z+g7&#10;EeMV8vf8Fdtv/DEviQg/8tbX/wBKI6/JL/hf3x27fGvxZ/4Ul1/8cqjr3xY+K3irTn0bxP8AE3xB&#10;qVpJgyWt9rU80bYORlXcg8+1dGF4ZqYfEwquonytO1u3zOrB8IVsLi6dZ1U+Vp2s+j9TAWlpFGBi&#10;lPSvrj7oaSCQF55r9jv+CTX7Hzfs3/AhfHPi6yK+KvGUcd3epImGs7TGYLf1zgl293A/hyfjb/gk&#10;p+wxc/H/AOJkXxv+Imh7vBvhe7WS3juF/d6pfoQyxYP340OGfsTtU5ywH67omxdoA/CvjOJsyT/2&#10;Sm/OX6L9X8j8/wCLs2T/ANhpPzl+i/V/IcOlFFFfHHwYUUUUAFFFFABRRRQAUUUUAFFFFABRRRQA&#10;UUUUANcEjgV+Vv8AwXm/YoGja1a/tkfD7RmW3vjHY+NY4E+VJ/uw3Zx03jETHplU7sc/qpWL8Q/A&#10;Hhf4peCNW+HfjbSYr7SdasJLPULSZcrJE67SPr3B7EA1xZhg4Y7CypS9U+z6Hz/E2Q0eI8nqYOpo&#10;3rF/yyWz/R+TZ/M4rDHWlr2L9uj9j3xn+xX8edQ+F/iANc6VMzXXhrWNp231kx+U+0i/cdezKcZB&#10;BPjua/NKtOpRqOnNWa0Z/I+MwmIwGKnhq8eWcG00+6/rR9VqBzjivpL/AIJ2/t9xfsJ6t4k1Vvhv&#10;Hrz68lsqlrryjB5Xm9DtOc+b+lfNtFOjWqYeqqlN2a2NstzHF5TjI4vCy5ZxvZ2T3TT0emzPu743&#10;f8Fdfg18avDXiK11z9jDw62ta5o9xZrr1x5ctxDJJC0aS7jFuymQRz/COlcz+xB/wVw8S/sq+AL/&#10;AOEfi/4cw+JfD91qDT2olvHElpE6JG0CqcqY9q5C4HJbqDx8b0hXJzmuv+1cd7ZVefVeS6/LU9x8&#10;acRPHRxftUpxTV1GKunvdJK/zPvX9oj/AILRW/jH4H6l8DPgB8DbHwlp+qWb27XUMnlG1VpA7GKO&#10;HaoY/PyT1bODzXkPwN/4KCj4OfsaeM/2Uk+Hn2xvF2m3dq+rm8K+R5yyDds2843+vavmnmipnmOM&#10;qVPaSlrZrZbPdGVfi7iDEYv6zOr73I4bJJRe6StZX+8+pviV/wAFLta+IP7Evh79kFvAnkf2LNp/&#10;nax9uZjPHasGCbMcZZVPU4xVf9o//gotL8fLv4U3bfDpdPPw1t/K2reFvtnyRLnp8v8Aq/frXzDR&#10;Uyx2KkmnLdJfJO6MK3E2dYim4VKt04wi9FtTd4rbo9fPqfZX7c3/AAVnv/2vvAnhfwpp3wuGg3Hh&#10;nxda67BeLqDSbnhilRV+6McyZyDxiqP7XP8AwVEh/as/Za0z9n7WPhQtlf6b9gaPXPt5kYyQKFY7&#10;SvRxu75zjrXyHRVTzLGVOfml8Ss9FqjfEcXZ/ipVnUq39tFRnpHVLbpp6rU/QD4W/wDBa/w74M/Z&#10;38M/s++Lv2a7HxBp+g+GbHSbhdQvt8V4LeFEDtGyEclA2OcGvF/if/wUE0S//aa8G/tG/A/4D6L4&#10;PfwmsXm6Np/7qG/2ySM4k8pU4ZZNp6/dHXpXzPRTqZljasVGUtrW0XTbXceI4vz/ABVGFKpVTUOX&#10;l92N1y25bO19Ldz9K2/4L6eFBZf8JbD+zDYf8JcbNbdr37QNuzO4p5u3zNm4sQvvXzx+zZ/wU68d&#10;fB/9o3xF+0f8QfDX/CSap4iWJZoWvnRYljheFFUtuOAjKOv8NfLQUDtS1VTNcdUlGUp/C7rRb/qa&#10;YrjbiTGVqNWpW1pvmjaMUua1rtJWbs3ueqftn/tJn9rT49aj8am8MjSft9vHF9iE5k2bc85wPWuZ&#10;+B3x6+Kn7O3jeHx98KPFN1pt9GrLIsVxIsc6kEFZAjLuHPr1rkaK4nWqOt7W/vXvfzPBqZhjKmOl&#10;jHNqo3zcy0d31Vtj9JPAX/Bw54vgsoYPiX8BNNkmHE1xo+oSorDsQkm7B/4Ea3vEf/Bw9pq2Tf8A&#10;CMfAJ5JsfKL3Uyqg/wDAVPtX5e49KQKB2r0o55mkVb2n4I+sj4jcXQp8n1i/m4xb/I+g/wBsn/gp&#10;P+0J+2esOkeMZbXQ9ChUBtB0Oa4W3nYPvWSUPIwdwcYOBjA4r58Xp0paK86tWrYifPUd2fJ47MMd&#10;meIdfFVHOb3b/TsvJBSMccClrtP2d/gD8Q/2nfi/o/wb+GWlNc6hqlwBJIR+7tIAR5lxIf4URck9&#10;z0AJIBiEZVJKMVds56NGtiq0aNJNyk0klq23sj6m/wCCJv7E7/H345/8L48b6eW8K+BblZbeOSPK&#10;ahqWMxR/7sfEre4QdGNftAoIPSuF/Zp/Z78C/su/BjQ/gt8PLFY7HSbbE1xsxJd3DfNLPIe7uxJ9&#10;hhRgAAd5X6RleBWAwqh9p6v1/wCAf1lwfw5T4ZyaOH0dSXvTfeT6ekVovv6hRRRXpH1QUUUUAFFF&#10;FABRRRQAUUUUAFFFFABRRRQAUUUUAFFFFABRRRQAUUUUAclrv/IXn/3/AOlVKt67/wAhef8A3/6V&#10;Urqj8KAKKKKYBRRRQAUUUUAFFFFABRRRQAUUUUAFFFFABRRRQAUUUUAFFFFABRRRQAUUUUAFFFFA&#10;BRRRQAUUUUAFFFFABRRRQAUUUUAFFFFIAooooAKKKKACiiigAooooAKKKKACiiigAooooAKKKKAC&#10;iiigAooooAKKKKACiiigAooooAKKKKACiiigAooooAKRu31paRu31pgdL4S/5BI/66NWpWX4S/5B&#10;I/66NWpXNL4mAUUUVIBRRRQAUUUUAFFFFABRRRQAUUUUAFFFFABRRRQAUUUUAFY3xB+H3g34qeCt&#10;U+HXxC8P2+q6JrVlJaanp10m6OeFxhlP9COQcEEEA1s0UpJSi09maUqtShUjUpycZRaaadmmtU01&#10;qmnsz+cn/gqH/wAE4PHH7AfxlktrW3nvvAWvXMknhHXGO7C9TazHtLGCOvDDDDPIHzAVyetf1N/t&#10;D/s8/C39qL4Uat8GfjD4Zh1LR9Wt2Rg6jzLaTB2TxN/BKhO5WHQjuMiv57v+Ch//AATj+MH/AAT9&#10;+Jn9heKVbVvCupuzeG/FVvCRFcpn/VS9o51HVeh6rkdPy7iHh+eX1HXoq9J/+S+T8uz+T8/9HvAn&#10;xuwvHWBhk+bzUcwpqyb0VeKXxR/vpfHHr8UdLqPzpsHqaUrnvS5or5U/pLUaIwDkE0bB606igBux&#10;aNi06igBuwU7b2oooATaCdxpPLHSnUUAAGOlIVBpaKB3Y0wqxySaAgFOooEN2CnAYooosAUEbutF&#10;FADSg9aCgx95v++qdnHWv0k/4I5f8EbNS+Omoab+1B+1P4bkt/BNvMJ/Dvhm8UpJrrr92aVeCtsG&#10;wQDzKR02fe7svwOKzDEKjRWv4Jd35HyfGnGmQ8A5FUzXNanLCOkYq3NOXSEF1k/uSu5NJNnW/wDB&#10;C3/glFN4hv8ATf21v2jvCzLptuVufh/od9Hj7VIDldQlQ9Yxj90p4Y/PyApP7Aocr0qHT7Cz02yi&#10;02ws47e3t41jhhhQKkagYCgDoAOgHarHTgV+vZXltHK8KqNPXu+rff8ArY/yy8RPEDOfEbiSpmmP&#10;dl8NOCfu04LaK8+sn9qV3pokUUUV6B8IFFFFABRRRQAUUUUAFFFFABRRRQAUUUUAFFFFABRRRQAE&#10;ZGK/Pf8A4K3/APBOqfxXFeftTfAzw7v1OGNpvGOkWkfzXaAc3kajrIAPnA5YfNyQc/oRTJkWVWid&#10;dysuGU9CPSuzA42tgMQqtP5ruux3ZdmGIy3FKtS+a6NdmfzjDOOaK/Qr/gp//wAEuZtCk1D9o39m&#10;zw9usDmfxJ4XsYiTAf4rm3Ufwd3Qfd5I4yB+eucda/TMDjqGPoKpSfquqfZn6/l2Y4fM8OqtF+q6&#10;p9n/AFqFFFFdh3gRnvRRRQAUUUUAFFFFABRRRQAHPY0DPc0UUAFFFFABRRRQAUUUZoAOa9h/Yp/Y&#10;98d/tj/FmHwZoMM1rodiyS+JNcEfyWduW+6CeDK+CEXnOCcYU1S/ZJ/ZB+Kv7YPxGTwX8P7PyLG3&#10;xJrWuXCn7PYQ56k/xOeioOSfQAsP2o/Zt/Zx+Gv7Lfwusfhb8NNLMdtAoa8vZfmnvrgj55pW7sT2&#10;HCjAAAAFeDnWcQwFP2dN3qP8PN/oj5niDPqeW0nSpO9V/wDkvm/PsvntvvfCr4X+Cfgz4C0z4Z/D&#10;vRY9P0jSLYQ2lvHzx3Zj1ZmOSWPJJJroqMD0or87lKU5OUnds/K5SlOTlJ3b3CiiipJCiiigAooo&#10;oAKKKKACiiigAooooAKKKKACiiigAooooA8S/bv/AGKvAf7bPwVufAHiGOK11uxV7jwvrnl5ewus&#10;e3JjfAV17jB6qCPwW+MPwe+IXwD+JGqfCf4peHpNN1rSLgxXNvJyrj+GRG6OjD5lYcEGv6Vm6dK+&#10;Zf8Agox/wTo8C/tweAftunrbaR470qE/2DrzRkCVeT9mnwMtET0OCUPI6kHwM6yn67H2tJe+vxX+&#10;fb7j8z4+4HjxBR+u4NWxEVttzpdH/eX2X8n0t+DtFdB8VfhT8Qfgh491H4ZfFLwzcaTrWlzmK6s7&#10;lfydT0dCOQwyCORXP5HrXwkoyjK0lZn821KdSjUdOompJ2aejTW6aCiiipJCiiigAooooAKKKKAC&#10;iiigAooooAKKKKACiiigAoozV7w14Z8ReNPEFn4T8I6Nc6jqWoXCwWVjZxGSSaRjgKqjqaN9EOMZ&#10;SkopXbDwz4X8SeN/Edj4P8H6FdanqmpXSW9hp9lCZJbiViAqKo5JJr9yP+CYX/BPLQv2KPhYNX8U&#10;28N14+8QW6t4hv1IZbVM5W0iP9xeNx/jbnoFA5D/AIJb/wDBLTSP2StGi+L/AMZbC3vviNfQfu4/&#10;MEsWhRMOYoyMq0pzh5ASONqHG4t9qJ0r7jJMn+rWr1l7/Rdv+D+R/Q/h7wL/AGRFZlj4/vmvdi/s&#10;J9X/AHmv/AU7bt2WiiivpD9YCiiigAooooAKKKKACiiigAooooAKKKKACiiigAooooAKKKKACiii&#10;gAooooA5LXf+QvP/AL/9KqVb13/kLz/7/wDSqldMfhQBRRRTAKKKKACiiigAooooAKKKKACiiigA&#10;ooooAKKKKACiiigAooooAKKKKACiiigAooooAKKKKACiiigAooooAKKKKACiiigAooooAKKKKACi&#10;iigAooooAKKKKACiiigAooooAKKKKACiiigAooooAKKKKACiiigAooooAKKKKACiiigAooooAKKK&#10;KACkbt9aWkbt9aAOl8Jf8gkf9dGrUrL8Jf8AIJH/AF0atSueXxMAoooqQCiiigAooooAKKKKACii&#10;igAooooAKKKKACiiigAooooAKKKKAA57Vyvxo+Cnwx/aE+HOpfCj4v8AhC11rQdWgMd3Z3SZx6Oj&#10;dUdTyrqQynkGuqoqZRjUi4yV090bYfEYjCYiNehNwnFpxkm001qmmtU09mj8A/8Agpn/AMEZvi7+&#10;xXqF38TPhZBe+LPhq26U6lHGGutHXP3LpVH3AOkyjaf4tpxn4lDDGK/rTnghuomguI1eN1KujLkM&#10;p6gjuK/Nn/goR/wb+fDP4wC++J/7Hs9n4P8AEzs01x4Xm+XSr9jyRFgE2r+gAMZPGE+9XwGccJSi&#10;3WwWq6x7enf0+6+x/cHhR9J3D14U8r4wfLNWUcQl7su3tYr4X/fiuV7yUbOT/FSiu0+PP7O3xt/Z&#10;j8dTfDn46/DjU/DuqRfNHHfW5EdxHniSGQfJKh/vISM8dQRXFg57V8NUp1KUnGaaa6M/sbCYvC4/&#10;DQxGGqRnTmrxlFqUWns01dNegUUUVJ0BRRRQAUUUUAFFFFABRRRQAUUU0vjtQA4nHWrGi6Pq3iTV&#10;rbQPD+mXF9fXk6w2lnawmSSaRjhUVVyWJPQCvdv2Mf8Agmn+1X+3Hqkcvwp8DyWfh1Z/LvPF+tK0&#10;Onw/3gr4zMw7pGGI4zjIr9rP2Af+CSP7Nf7Cdrb+KdM0/wD4Sjx19n2XXjDWLZfMhZhhxax8i2U8&#10;rkEuVyCxBIPvZVw/jszkpW5YfzP9F1/LzPxfxK8cOEPDulOg5rEYy2lGDV0/+nktVTXk05vpG2p8&#10;k/8ABLD/AIIO/wBjXGl/tD/tvaDHJdRSLc6L8PbhQ6RkEFJL7sxzz5HI/v55Qfq3bWkFnDHa2sKR&#10;xRKFjjjUKqKBgAAdAKlHAxRX6dl2W4XK6Hs6K9X1b7v+tD/Ojjrj/iTxDzh5hm1W9rqEFpCnH+WE&#10;enm3eUurYUUUV6B8UFFFFABRRRQAUUUUAFFFFABRRRQAUUUUAFFFFABRRRQAUUUUAFFFFADWQSfK&#10;65U8EHvXwV/wUM/4JGab8S5tQ+NX7MWnw2PiCRmn1TwurCO31BurPBniKU9dvCsf7pPP3vQRkYzX&#10;Vg8biMDW9pSdn+D8mduAzDFZbXVWg7PqujXZo/nO8Q+Hdf8AB2vXXhjxVo1zp+o2MxivLO8hMckL&#10;jqrKeQaqA56V+5n7Xf7AnwJ/bA0pp/GuknTvEUNv5Vh4o02NVuYgM7Vk7TRgn7rdMnBXOa/Kn9q3&#10;/gnh+0V+yZPNqvijw62seG0kxF4o0eNpLcKT8vmjG6Anj73GeAx7/oGW55hcelF+7Ps+vo+v5n6f&#10;lPEWDzJKDfJPs+vo+vpueE0U0Pk4206vaPoAooooAKKKKACiiigAooooAKKKKACikZttb/wz+F/x&#10;G+Mniy38D/C7wXqGuapc/wCrs9Pt2kYL3dscIg7sxCgdSKmUoxi3J2RMpRhFyk7JdTn2YYr6S/Yb&#10;/wCCbfxZ/a91i38SanBP4f8ABEcmbrxBcRfNdYPMdsp++x6Fvur3ycKfqf8AYw/4IseHfCzW3j79&#10;rG4h1fUF2vb+E7OTdaQ9/wDSH/5bH/YXCepbPH37pel6domnQaPo9hDa2lrCsNra20IjjhjUYVFV&#10;cBVAAAAGABXymacSU6adPCav+bovTv67ep8TnHFlOmnSwWr/AJui9O/rt6nLfBD4E/DT9nj4fWfw&#10;1+FXhqDTtNs0+bYo825kxzLK/WSRu7HnsMAAV2I6UUV8VOcqknKTu31Pz2pUnUm5zd292woooqSQ&#10;ooooAKKKKACiiigAooooAKKKKACiiigAooooAKKKKACiiigApGBPSlooA8H/AG4v2APg7+3D4IXS&#10;PGlt/ZviCwVjofieziX7RbMR9x8/62InqhPuCDX4mftXfscfHL9jnx9J4K+L3hsxwyyMNL1u1y9n&#10;qUY/jifHXGCUbDL3Ar+iuuZ+Lnwe+Gvx18C3nw2+LPhCz1vRb4fvrO8j3AMPuup6o69QykEdjXi5&#10;nk1HH+/H3Z9+/r/mfA8X8BZfxLF16VqeI/mtpLykvw5lqvNaH81AZScA0tfoJ+2z/wAELviX8N7q&#10;78e/smzT+KtBCtK/hq4cf2laDqVjPAuV9BxJ2wx5PwDq2maroGp3Gia7pVxY3lrM0V1Z3kLRywyK&#10;cFGVgCrA8EEZBr4fFYPEYOpyVY2/J+jP51zjIc2yHEexxtNxfR7xl5p7P811SIaKAcjNFcp44UUU&#10;UAFFFFABRRRQAUUUUAFFFBoAKQsBxSxCSaRYoY2ZmbCqvJJ9K+1P2Lf+CK/x9/aBu7Lxl8cLa68B&#10;+EX2yPHeQ7dUvI+uIoXH7rI/jkHA5CtXRh8LiMXU5KUbv8vXsenlWT5lnWJVDBUnOXW2y829kvU+&#10;XfgR+z38X/2lvHkHw5+DPgy51jUp2Bk8pdsVtHnBklkPyxoPUn6ZPFftF/wT0/4JefDD9ifRl8V6&#10;09v4i8eXluFvtekh/d2ankw2qtyi56vwz45wPlr2j9nX9mH4Lfsr+BI/h98FfBdvpVnuD3lwq7ri&#10;9kxjzJpT80jemTgDgADivQK+2yvI6OCtUqe9P8F6f5n9C8H+HuC4f5cVirVMR0f2Yf4b7v8AvP5J&#10;dUUEdqWiiveP0gKKKKACiiigAooooAKKKKACiiigAooooAKKKKACiiigAooooAKKKKACiiigAooo&#10;oA5LXf8AkLz/AO//AEqpVvXf+QvP/v8A9KqV0x+EAooopgFFFFABRRRQAUUUUAFFFFABRRRQAUUU&#10;UAFFFFABRRRQAUUUUAFFFFABRRRQAUUUUAFFFFABRRRQAUUUUAFFFFABRRRQAUUUUwCiiigAoooo&#10;AKKKKACiiigAooooAKKKKACiiigAooooAKKKKACiiigAooooAKKKKACiiigAooooAKKKKACiiigA&#10;pG7fWlpG7fWgDpfCX/IJH/XRq1Ky/CX/ACCR/wBdGrUrml8TAKKKKkAooooAKKKKACiiigAooooA&#10;KKKKACiiigAooooAKKKKACiiigAooooAKCoPaiigDj/jR8A/g1+0N4Pk8C/Gv4b6V4k0uTJFtqlq&#10;JPKYjG5G+9G3+0pB96/NX9rL/g2x8O6td3Xin9jj4of2V5mXTwr4qd5YIz/diulBkC+0iuR3Y1+r&#10;VGPavPx2VYDMo2rwTffZ/ev+GPuuDfErjXgOtzZPi5Qg3d0371OXrCV43/vK0uzP5iv2i/2B/wBr&#10;79lXVZbD40/AzW9Pt42Ij1i1tvtVhMPVbiHdH77SQw7gGvIDkcEV/WhdWdpf2z2d9aRzQyLiSKWM&#10;MrD0IPBr59+PH/BK/wDYL/aOMl18Q/2cdDg1CQljq/h9G026LZ+8z2xTzD/10DD2r4/F8FS1eGqf&#10;KX+a/wAj+puGfpd4eUY0+IMuafWdCV16+zm01/4MZ/NjRX7SfEv/AINmv2cdbeSf4V/HXxZoLNny&#10;4NUggvo1/ECNv1rw/wAa/wDBsZ+0VZSN/wAK6/aR8F6mvWP+2rG7sT9D5SXFeHW4Yzqj/wAu7+jT&#10;/W/4H7Nln0ivCTMoq+P9lJ9KlOpH8VFx/wDJj8y6K+69a/4N1v8AgonpTMlhb+B9S2qSGsvFDLu9&#10;h50Kc/XA+lZUH/Bv5/wUsnnWGT4ceH4VZsNNJ4ttCqe52sT+QNcTyXNlp7CX/gLPqqfi34Y1I8yz&#10;jD/OrBP7m0z4por768O/8G3/APwUB1p1Gr+Ivh3pK5+Y33iK5cgZHaC1fJPbkdOcV6p4D/4Ng/iH&#10;cFZfid+1To9qOPMt9B8Py3GfpJK8f/oFbU+H85qbUX87L82jy8d46eE+XxvUzWm/8ClUf/kkZH5Y&#10;1JaWV9qVyllptnLcTSNiOGGMszH0AHJr9yPhV/wbg/sS+D5obz4leJ/F3jB4zmS3uNRWyt5PYi3U&#10;SY+kgr65+Cv7GP7Kv7OtjHY/Bf4AeGNA8tQPtdrpaPdPjoXuJN0sh92cmvXwvBuYVHetJQX3v8NP&#10;xPy/iD6WPA+Xxccqw1XEy7tKlD75c0//ACT5n4Qfsuf8EcP27f2o/J1fTPhVN4U0GTB/t7xiGsY2&#10;U944WHnSjHRlTYf7wr9Lv2PP+Dfb9lf4Etb+LPj1dy/EnxDHtdYb6MwaXbMO624OZT7ysy+iA819&#10;/gcYxS49q+qy/hjLMC1KS55d5bfJbffc/m3jT6RXiJxdGdChVWEoS+zRupNf3qjfP68vIn1iVNF0&#10;HRfDelW+g+HtJt7CxtIVitbOzhWOKFAMBVVQAoHoBVsADpRRX0W2iPweUpTk5Sd2wooooJCiiigA&#10;ooooAKKKKACiiigAooooAKKKKACiiigAooooAKKKKACiiigAooooAKKKKAAgHrUV1ZWl9bSWV7bR&#10;zQyoUlilUMrqRyCDwQalooA+R/2nf+CPv7NXxx8zxB8PbdvAuvMzMbjSIt1ncMecSW5IVfrGUPPO&#10;7AFfBv7QP/BKb9r34ECbVbXwX/wlujxkn+0vC+bh1X1eDHmr7kKyjua/ar8KMD0r2sHn2YYS0W+a&#10;PZ/57n0GA4mzTA2i5c8V0lr9z3/NeR/ORe6fqOl3T2Oq2M1tPGcPDcRFHX6g8ioq/oI+KH7OvwK+&#10;M9m9l8U/hJoOuK6kebfabG0y+6yAb0PupBr5q+I3/BEL9kbxZJJc+CL7xF4Wkb7sNnqX2qFPoJwz&#10;/m9fRYfinBz/AIsXF/ev8/wPq8LxlgamlaDg/vX6P8D8jKK/Q7xj/wAEB/EsZeX4f/tEWMv/ADzh&#10;1jRXj/N43b/0GvOde/4IZ/tjaUzHS/EfgfU1/h+zaxcIx57iS3UA9+pHvXqU87yuptVXzuvzPXp8&#10;RZLU2rJet1+aPjeivqi4/wCCM/7dtvM0MfgfRZ1X7ssXiS3Ct/30wP5ir2mf8ETf23tQ8sXdj4Vs&#10;dy5b7V4g3bPY+XG/P0zWjzXLV/y+j96NnnWUpX9vH/wJHyTRX3b4W/4II/Hu8df+E2+NvhHT1/i/&#10;suG6vCP++0hz+der+Bf+CCvwe051l+Ifxn8Qapj/AFkWm2sVqrfi3mGuepn+VU/+Xl/RN/pY5K3E&#10;2S0v+Xl/RN/pb8T8uzXffBn9ln9oj9oDU49O+Evwm1jVlkI3Xq2pitYx6vPJtjUfVue2a/Yj4P8A&#10;/BNv9jT4JPHe+GPgnp9/fJgjUvEBbUJgw/iUTFkjPuirXuFhp9jplstlp1lFbwxriOGGMKqj2A4F&#10;ePieK4LShTv5y/yX+Z4WL41p6rDUm/OX+S/zPzh/Z2/4IUztc2+vftO/EVfKXDyeH/DLcv8A7D3D&#10;rwPXYufRh1r7z+DnwC+DnwD8PL4Z+EPw+0/Q7XaBJ9kh/eTY7ySHLyH3YmuxwPSivmcZmWMxz/ez&#10;07bL7v8AM+Rx2bZhmT/fzbXZaL7v8wC46UUUVwnmhRRRQAUUUUAFFFFABRRRQAUUUUAFFFFABRRR&#10;QAUUUUAFFFFABRRRQAUUUUAFFFFABRRRQAmwZzXjX7T/AOwV+zB+1rp0kfxb+HNu2pNHth8RaZi3&#10;1CA9mEqj58f3XDL6g17NRWdSlTrQ5KiTXZnPisHhcdQdHEQU4vdSSa/E/H/9o3/ggR8ffAzXOs/s&#10;7eMbHxnp6bmh0u/dLLUAufugsfJkYDvuTOOB2r4l+I3we+LXwg1iTQfip8N9a8PXcb7Wh1fTZYCf&#10;pvADD0IyD2r+lqs3xT4O8J+NtMfRvGPhjT9WtJFIktdSs0njYHqCrgivn8Vw1harvRk4+W6/z/E/&#10;L838JcnxcnPA1JUX2fvR+V2pL736H8ytFfun8Yv+CNP7BnxcuZdUg+Fk3hW+lOXuPCWoPap+EB3Q&#10;KP8AdjBPrXz348/4N1PB11JJL8M/2jtSst2THDrWipcAexaN0P44/CvErcO5jT+FKXo/87H59jvC&#10;3irCyfsoxqr+7JL8Jcv6n5YUV98eJ/8Ag3m/ausZ2/4RL4u+AdSgXO03lze2sjDPHyi3kX/x7j3r&#10;jdW/4IS/t96Wf9D0LwtqHzFf9D8SIvHr+9VOP19q4pZTmUd6T+6/5Hz9XgviyjpLBz+S5vyufHNF&#10;fYWm/wDBC/8A4KAag7C68KeG7Hb91rrxNEd308sP+uOtdd4d/wCDev8Aa/1CRT4j+J3w+06H+Ly9&#10;QvZ5B/wEWqr/AOPURyrMpbUn91vzFT4M4qrO0cHU+cbfnY+D6K/UPwR/wbn6fG6S/Ej9pmeYf8tI&#10;dE0AR49g0kjZ+u0fSve/hP8A8ERP2EfhrcRanr3gzVvF11EwZW8R6s7Qhh38mHy0Yf7LhxXZS4ez&#10;Kp8SUfV/5XPewfhfxZipL2kI01/ekvyjzH4reD/AXjv4h6umg+APBuq65fSMFjs9J0+S4kYnsFjU&#10;mvsf9nH/AIIU/tV/FYW2tfGS6svAGlTYZob5hc6gyevkRttQ47O6sD1UV+wXgb4X/Dj4Y6YujfDf&#10;4f6LoFoq7VtdG0uK2jA9NsagVvYHpXtYXhnD09a0nLyWi/z/ACPvsp8I8rw8lPMKrqv+Ve7H5u7k&#10;/k4nzv8Asof8ExP2T/2TILfUPCXgn+2/EUPzN4n8RBLi63+sY2iOEDtsUHHUsea+hwoHalor6KjR&#10;o4eHJTikvI/UsDl+By3DqjhaahFdIq3/AA783qAGBiiiitDsCiiigAooooAKKKKACiiig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mB0vhL/kEj/ro1alZfhL/kEj/ro1&#10;alc0viYBRRRU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a7/yF5/9/wDpVSreu/8AIXn/AN/+lVK6o/Cg&#10;CiiigAooooAKKKKACiiigAooooAKKKKACiiigAooooAKKKKACiiigAooooAKKKKACiiigAooooAK&#10;KKKACiiigAooooAKKKKACiiimAUUUUAFFFFABRRRQAUUUUAFFFFABRRRQAUUUUAFFFFABRRRQAUU&#10;UUAFFFFABRRRQAUUUUAFFFFABRRRQAUUUUAFI3b60tI3TNAHS+Ev+QSP+ujVqVl+Ev8AkE4/6aNW&#10;pXNL4mAUUUVIBRRRQAUUUUAFFFFABRRRQAUUUUAFFFFABRRRQAUUUUAFFFFABRRRQAUUUUAFFB6V&#10;8PfGL4vftL/t1ftV+IP2Rf2VviTeeA/AvgGZbf4kfELRyVvnvSWDWVrICNjgqy5UghlYk4AVgD7h&#10;zRXxTq//AAQ7/Z0tNPl8R/Dr4r/EbRPHCRM9n40j8WSPdfadvyyPwMgnG4AqSOAR1rsv+CUH7SPx&#10;W+PvwG1nw98cb8X/AIs8A+Krrw7qmrADOoCLBSV/9vkqT32g9SaAPqSigHIyKTcvrQAtFAIPQ0Z5&#10;xQAUUZ4zijcMZzQAHpXL2/xk+F138Urj4JW3jzTZPFtrp639z4fS4zcxWxxiVk7Kcjn3rqK+Hv2D&#10;IH+LX/BTH9pP4/TQmS30e7svDGm3Lcj92CrqvuBbrnnjcPWgD7hU5GaKRSMYpQ2RmgAopNwxmjcK&#10;AFooyMZoBzQAUUZ7U05PQ0AOznpRXyD/AMEnviD8R/jl/wALk+PfjD4g69q2j6x8ULuw8I6fqmsT&#10;XFvYWFsMr9nidisKt54B2AZMY9BV7/gol+1d8S9B1bR/2Lf2TIGvPix4/jxHdW8rL/wjmmnIk1CQ&#10;qCUOFYKTjbhmySFVgD6worhP2b/g7qfwJ+EWlfD3X/if4j8ZalawhtU8R+KNYnvLm8uCBvYNM7mO&#10;POdsYOFHHJyT3eeM0AFGc9KQ+lfMXxZ/al+LVl/wUt+Hf7JHw6vrOPQL7wvdaz4wWWxWSVlXzPLV&#10;XPMY+RenXfQB9PUc9qQHA5Ncr8dPHkXww+C/iv4iyy7Bonh28vVfPRo4WYfqBQBL8MfjJ8LfjNYX&#10;2qfCrx3p+vW+mahJY6hPptx5iwXKffiJH8QzyK6avkj/AIIleAJ/Bn7Anh7xFqNqYrzxZql/rM5f&#10;7zrJOyIx47pGGHswPevrfI9aACigmjIoAKKMjvRkYzQAVzfxT+L/AMMPgj4X/wCE1+LfjjTvD+k/&#10;ao7f7fqdwI4zK5wiZPc4OBXSZ9K+Kf8AgrrZP8U/HX7Pn7LtuPMXxp8UornUIfvZsbPyzO2O4VJi&#10;3pxQB9pW1xDd26XVvIHjlUPGw7qRwakpq7VAUDb6AU7NAASQMivAPiv8CP2qPHX7cXgL4u+FvjT/&#10;AGN8KfDelOviLwrZ+ILyGfV7wi4Kl7eOPyJYwzW/LvnCuNvTPv5zivjf/gm98TviV8dv2of2iPiV&#10;r/xB1rUPC+n+NF0Twvo91q80tlZJDvDGCFmMcRKrGWKgZLe9AH2QOlFAwOKM0AZPjzxx4Y+GfgvV&#10;fiF411RbHR9FsJb3Urxo2YQwRqWd8KCxwoPABJ7VR+EXxY8CfHP4b6T8Wvhlq0l/oOuW32jS7ySz&#10;ltzNHuK7vLlVXUZU4yoyORwRVr4ifD/wf8VvA+qfDf4gaOuoaLrVm9pqdi0zxieFhhkLRsrAEcHB&#10;HFSeBPA/hP4Y+C9J+HXgTRI9N0XRdPistLsYWYrBBGoVEBYljgAckknqSTzQBrUUZ7UZHrQAVDqA&#10;ujZTCxx5xiYQ7mwN2OOe3NTV85f8FX/jT4j+A/7CnjXxf4K8RXek65eR22m6NqFhdPBPBNPOiF45&#10;EIZHEfmEMpBBANAGj+wB8CP2ovgR8O/EVp+1t8a/+E08Rax4mlvbOaDX7zULawsjGgSCNrtEZMP5&#10;hKqoXBXk9vVfhZ8Zfhb8bNHuvEPwn8d6d4gsbO+ezurrTZxIkdwmN0ZI/iGRn615tb+JfEPwN/4J&#10;7/8ACX+O/Et9qOreH/habzUtS1W+knuJrlbLezySyEs77+pJJzXE/wDBGf4c3nw8/wCCffg271aD&#10;y77xNJd67dfLgsLidzE3vmFYj+NAH1NRRkYzmk3DvQAtFAIPSk3DOM0ALRRuHrSN0xmgDnPG3xe+&#10;GXw41/w/4V8c+N9P0vUvFN8bLw7Y3kwWTUbgbcxxD+Ijev5iujUnHNfEnx6un+Mv/BaD4RfDPyvt&#10;Gn/DTwTfeIbhWb5Y7q53oCR6gR2zDpzj0r7bXp1oAWijNBOKACigHNGaACigMCM0bhQAUUUGgAJP&#10;avAP2QPg/wDtqeAPiV8QvFv7VXxv03xNpGual5ngjRdLvJJE0m2M0zlHD20WG2NCgwXACHnufPv+&#10;Cj/xH+Jj/tHfs8fs8/Cvx/regz+LPHTXeuNoWrTWslzptsEaaNzEwLx7C5KtlTjmvsBenFAHgXwP&#10;+EP7aXh39rTx58TfjV8btL1P4b6kkieB/COnXkryWOZU2NKrW6KpEasMLI/zOewzXvtfH/7QnxU+&#10;Inir/gq/8G/2efBXjrW9N0TRfDN/4i8W6dpWqTW9vqAfckUdyiMFmVDCrBXBA80/3jX1/uHrQAtF&#10;GeM0bh3oAKKCQKNwoAK5f4xfGD4efAP4bat8Xviv4iGk+HtEhWXUtQa3kl8pWdY1+SNWZiXdVAUE&#10;kkV1AOa5X4x/Bj4Z/H/4fX3wp+L/AIYj1rw/qTxNfaZNcSxpMY5FlTcYmVuHRWxnGVFAGx4O8WaH&#10;488J6Z438MXb3Gm6xp8N9p88kDxmSCVA6MUcBlJVgdrAEdCAa0qq6LpGneH9JtdD0e0W3s7O3SC1&#10;t4/uxxooVVHsAAKtbhjNABRRnjIoyM4oAKKCwFGaADNFcV8f/g/qHxz+Gl58ONN+LPirwS95NC7a&#10;/wCC9S+x6hEEcPsjmwSgbADY5K5HQmvgD/go/wDsy/FH9jT9ndfih4A/4KH/ALRGra/e69Z6XpGn&#10;ap8Sp2hmkmY5BEYRidqtjDDmgD9NKM18e6P/AMEr/Hkuj2smt/8ABS39pRb428ZvFt/iXIIxLtG8&#10;LlCdu7OMknFfVHw98IP4A8CaN4GfxLqutNo+mw2jaxrt61xe3xjQKZp5W5klcjczdyTQA74gfEHw&#10;T8K/B994/wDiN4ns9G0XTYhJf6lfzCOGBSwUFmPT5iB9TVrwx4l0Hxl4es/FnhbVYb7TdStUuLG8&#10;t23RzxOu5XU9wQcivkf/AILg6/qx/Y2tfhT4aXfqnj/xtpeg6fAGOZZHkMgQDqcmMV9YeBvC2n+A&#10;/BWj+CdLULa6PpdvZW+1cfu4o1RePotAGtXN+CPi98MviP4h8QeFfAvjjT9V1Dwrfiy8RWdnNvfT&#10;7g7v3Uv91vlbj2rY1/WbHw5ol74h1SXy7WwtZLi5k/uxopZj+QNfHP8AwRDsNT8Sfs8eMf2g/EVr&#10;t1T4mfErVNbupnOWcFwoGT1UP5mP940AfaVFGecUZoAKKAc0E45NABRRkYzmigAopNwzilBB6UAF&#10;FFG4ZxQAUUZoBB6UAFFFFABRRRQAUUUUAFFFFABRRRQAUUUUAFFFFABRRRQAUUUUAFFFFABRRRQA&#10;UUUUAFFFFABRRRQByWu/8hef/f8A6VUq1rp/4m84/wBv+lVa6o/CgCiiimAUUUUAFFFFABRRRQAU&#10;UUUAFFFFABRRRQAUUUUAFFFFABRRRQAUUUUAFFFFABRRRQAUUUUAFFFFABRRRQAUUUUAFFFFABRR&#10;RSAKKKKACiiigAooooAKKKKACiiigAooooAKKKKACiiigAooooAKKKKACiiigAooooAKKKKACiii&#10;gAooooAKKKKACmv0p1FAHReDpN2nPH/dl/pWtXN+ErpYb17Rukq5H1FdJXPU+IAoooqQCiiigAoo&#10;ooAKKKKACiiigAooooAKKKKACiiigAooooAKKKKACiiigAooooA5r4y+PoPhX8JPE3xKuSu3QdBu&#10;r/5lyC0UTOB+JAFfNH/BEzwNP4f/AGGtO+IOrRu+qeOte1DXdTvJjmS5d52jDse5Ij6985710P8A&#10;wWF+I7fDX/gnn8QLyCZludXtbfSLUR9Xa5uI42A/7ZmQ/hXr/wCy98Lovgr+zh4F+EqR7W8PeFLC&#10;xuMH70yQIJW/4E+5vxoA7xc4rlvhn8Gfhb8GoNTt/hf4IsNFXWdSk1DVRYxlftV0/wB6V+eWPrXw&#10;h/wUQ/Zq+O37MfwH8cftR2n/AAUm+MRmtrxZtN8O2+uywWvnXV2kaQIEl+SNPN4AHCpX1x8Dtf8A&#10;EXwl/Ye8PeMfid4mv9X1XRfh5FqWualrF281xczra+dIzu5LMd2Ryc4wKAPk/wCA2qftI/te/tr/&#10;ALReh+Bfi74g8N+CLTxTaaHN4k0/UN7WMFp58M1tpscm6OOed0V2nCkRoOhMiY9Y/aX8L6d/wTs/&#10;4JufFK78JfFnxt4g1C6sZ1tPEHjHxAbzUY7y+MVnGY5URBGIy4dQqjaQzepqn/wQ78J32m/sQw/E&#10;DWS0l9418ValrN1PJndMWm8vefUnyzzWT/wW61C58R/CP4bfs+aZJ/pPxA+KWmWAhHJkVX6Y9N7x&#10;n6gUAfRP7FPhnxD4T/ZK+HeieL9bv9S1ZfCdnLql7qd0808txLGJZCzuSx+ZyBk5AAHavBNJ8ZeN&#10;vih/wWs1Dwdp3izWI/Dfw9+F6y32lw38q2ct3M6hTJEDsZ8XGQSM/u/avsTSdNttG0q20iyXbDa2&#10;6Qwr6KqgD9BXxn/wS2aL4p/tE/tLftQlDNHr/wASP7D0e6cg7rOwEiKV9mV4s9vkHpQBxP7Q3xL/&#10;AGq/i7/wVvm+A/7L/j19Ht/D/wAN47LWNQuppJLHSGuH86a/+zhtk1yIpY4owwwG2k8K1Uf2w/2c&#10;P2hP+CevhOz/AG2fg3+178R/F58N6raP478P+NtcW4ttQtZZkhZookRFjXe6goQxAbcG+Q57P/gl&#10;7BL8Uf2vv2mP2mJD5lveeNk8P6XP1BW23+YoPoB5GPY13P8AwWo8XWnhj/gnZ4206Vd91r1xp2l6&#10;bAOss0l7CxUep8uORuP7tAH0QPif4aHwk/4XNJc7dHHh3+2mmbta/Z/P3f8AfHNfLv8AwRI8N3cX&#10;7HmofGXxBBs1P4jeONW8RX0rfeIaQRKCcfd/dMw/3ye9aP7dms3n7O//AASP1jw7dzCO9tfhzp/h&#10;xm3dZJIYbRx78F69K/ZR0zwv+y5+wh4JXx5qlvpGm+G/Attea3d3TbUt8wiaUt7hmI9SeBk0AeAa&#10;FbftJ/8ABUP4peKNUj+MXir4U/BnwrrU2jaZaeF/9E1bxFPGMSXBndT5SfMCPlYAYGCdzDK+H9h8&#10;af8Agn9/wUT8B/s1wftA+KvH3w9+KOl3bW9n421AXl5p1xCGO8S7R3C8gKGDkFcqDXRaJ/wUp/bB&#10;/aPluPEH7Dn7Bd94k8KQ3Dx2vibxdr0Glx6gqttLwrI6DGewdjjOcHIHnf7Pvir9pD9pf/gsFpWo&#10;ftQfCDT/AAdrHwy+G9xN/Yel6xHfQxCaQLHIZY3Zd7G5ztznCDI4oA9D/wCCtPxW+LGj/F/9n34K&#10;fBG91J9a8RfEBb640vS9SktjfW1s8O6KZkPEBEjFywKhUYnIU17B8H/2KvEfhj4taf8AtEfGD9qD&#10;4heLPFUMMxutFOsJbeHY5JUZSIrGOMHaisQgeRuQGPOMeRC7b4xf8FzFEbeZZfCn4U+UqjJWO8uy&#10;xZvQEx3QU/7oFfZviDX9F8LaHeeJfEWpQ2Wn2Fs9xeXlw+2OGJBlnY9gACTQB8Y+Ibn9pb/gov8A&#10;tD+MPh14G+LOvfDH4O/D3V20bUtU8Px+Rqnia+UkTeRM6ny4lxgOAVwyth8/LyepeE/jB/wTQ/bP&#10;+Enhbwz+0h408ffD34r662g6jofjrVBe3VlcsY0SdJdqjAaVG4VeEZTncCOvtv8Agp1+0l+0TrWo&#10;D9gH9ijUPHHh3TrtrceLvEmsRaXZ3rKSGMPmsmV44y27BG5VJxXm3hXx9+1J+09/wVY+E/gT9rL4&#10;G6V4Ju/hv4d1TxJDo2la5FqCSrPH5UU0kkUjqrCWOMqucjbnGG5AP0iU5FeaftkfFB/gt+yt8Qfi&#10;hBP5Vxo/hK+lspN2MXBiZYef+ujJXpY44xXx7/wXE8Wajo/7DN14H0JTJqPjXxTpuhWMCtgyySSG&#10;XYPqISKAOC/ZE/aF8D/sLf8ABKrwHdWNrHr3jHxGr/8ACOeE9LmWS61LVL2aRoo2RSWCgFSxxwow&#10;OSBXuv7BX7HuufAjTNY+NXxw1ddc+LXxAl+2eMNab5haq2ClhAe0MeFHHBKjsqgfK/7YX7EXws/4&#10;JkWnwv8A22f2YvATWtx4D8RW8Pj9W1G6ul1O1uEWCSYrcSOIiSXUbAoBnBx8q4/R/wAJeKdF8b+F&#10;9N8aeGbxbjTtWsYruxuF6SQyIGVvyIoA8G/4KBftGfGD4W6f4S+Bn7NOjef8RPiZqr6fompXFqZL&#10;XRrdNnn3sxwVGwOu1WBB+Y4bYQfF/jH/AME0/jp4C+C+s/HHQ/8AgoZ8WLr4laBo9xq0lxda4F0e&#10;5lhjaVoltAuY1IXaGLsAeSuPlHsH7W//AAUY8P8A7P3xI079nr4T/C3WPiT8TdWhE0HhXQ8KtnCe&#10;klxKQfLBByAAeBliowT84fttftkf8FRPDP7KvjS5+Lv7Enh3wf4Z1rQ5dJvNei8b2tzc2aXo+zAr&#10;DHMztJ+9xgLlTycYJAB9Wfsa/FLxB+2f+wX4X8f+NNTvNK1Xxd4buLTVNQ0eRYZ45kkltZLiEkEI&#10;zGMyLwQpYcHFfDn7N3/BOnwp8dv28/jR4YT9pb4xR6P8MUsNHs/FVv4yjXWbm5mVjLDJcm3IaJGh&#10;lGxVXHyZJ7/f37Hfg3T/AID/ALFvgHwvfp9ni0HwPay3xxyG8gTTNj1LM7fjXgf/AARAs9Q8U/BT&#10;4hftCa3C3274jfFDUtUmkbq6hu3sHeTH1NAB/wAFZdd8U/BP9jnwL8CPhR471+HWNf8AFmjeHNN1&#10;htYkXUblE6tJOhVmkcqu9hgEseADiuo/4K5eMpPhF/wTc8TeFrC8ln1HXLfT/DOnM8haS5kmljSQ&#10;EnlmMKTH1Ncz+24bb4xf8FPf2bf2f9iyQ+G5L7xpq0bc7fJybViB/wBNbVhz/e/A1f8AgrIG+KHx&#10;5/Zw/ZlhHmLrvxKXVr6H1htQBuI9AskuaAPT/jfc/wDDG/8AwS21TTvD96bK58I/CuPS7G6t2Ksl&#10;19kW3WVSMHf5jb89c814X+xt+yv+1B+11+yf4O1f9oD9qTx94N8N/wBhqNE0fwfqwh1PUMuz/b72&#10;9mSSRi5PyxAABAvIJOe7/wCC32s6hcfsjaR8GPD1wq6p8RPH+k6Bp8K/efc7SE4HO0GNFOB/GB3F&#10;fXHhLwzpXgjwlpfg/R4vLstJ0+GytV6bYoowijj2UUAfmj+zh8bf22vhv8dviL/wS/8AA/xIvfFv&#10;iKz1qMaD8Q/EWbj/AIR3STEHuLuQMxMjhXgVIySPNk644O7+2z8B/jV/wTk8IaP+2x8Nv2yPiV4s&#10;vtH8QWMPi3w/4y1pZ7HVoZXCyCOJFVYVJULtIcgNkOCvPoH/AASms7f4oftJftIftSSQRyNrHxCf&#10;RtNuduSLe3ydgOOm0w/XA9qu/wDBZ64g8f8AhP4Q/spxc3PxI+K1hDcR/wDTjb/69vwaeE/QGgD6&#10;z+I3xJ0L4afC3WvixrMU0mn6Lok+pzR28ZeWSOOIybEUcs7AYCjkkgV8ZfCL9mT9qT/goV4YH7RX&#10;7Uf7THjz4e6L4hDXPg3wD8O9SXTX020LEQvcytG5kZk+YqRuO4EsPuD6u/aW/aV+Ev7Jfwlvfi/8&#10;YNaa00uzxHb29rFvuL2cj5IIUyNztjAyQB1JABI+aNE/bm/4KcfF/TYvGvwJ/wCCa8Y8OXi79Pm8&#10;W+MraxuZoyTtfy5ZIiARz0I54JFADv8Agnv45+Nvwg/bC+Jn/BPz4sfFTUPHmneF9Ft9d8K+JdYY&#10;tdxWrtErW8rEksf38eMngxuRwwAZ4mvH+Mn/AAXE0HRU/eWPwo+Fstyy/eEV7dlwzegzFPEO33ay&#10;/wDgkdq/jz44ftCftBftVfF3wta6V4j1LxJY+HJdPsroTw2DWMTJNDHIpKyLkQ/MCQSmQTmvnbxX&#10;4h/bY1D4iftYftnfsq6h4bj0Oy1W48N63fXazvqsdtaKolfTiqGINHGRIzO2QApUEgUAfUP7RfxY&#10;+KX7dv7QbfsV/sreOb/Q/CfhW8jn+L3xC0e4aF42VsrplrMuCZSR8xQ8EEE4Vg32N4U8NaZ4N8NW&#10;PhXRmuDa6fapb25urp55SqjALySEs7HuzEknrXi//BNLwp8FfDv7F/gfVfgXYbdM1zSU1C+vZm33&#10;N7fPkXMk8nV5RKHQ5+7sCjAUAe8UAc/8WfGmn/Df4WeJfiHq0vl2ug6BeajcPuxtjggeRjn6Ka+Y&#10;/wDgif4Fm8H/ALCOn/EXXgseoePPEGp+I9Skbj785hUknsY4Fb6N9a2v+CyPxIuPhz/wT38cR2E+&#10;y88QR22iW2T977TOqyL+MIlH41c8eoP2Wv8AglLfWls5t5PDHwh+zx7PlKzmzCAfUyPj6mgDyHw7&#10;r3x//wCCrvxW8TXvgL44+IPhv8C/CmrSaTZXXhV1g1TxPcp/rZVmIPlRjgqcEAMvylt2IT4b+Mf/&#10;AATK/a7+GHhm0/aI8XePvhj8WNeHhyfS/HGpC7vtM1CRlWGVJtqhlLyL0VeNwIJ2mvdP+CVHw0i+&#10;F3/BPz4Y6ObXy59S8PJrN02Pmke9ZroMffZKi/RRXtXi74Z/Drx9qOj6z458C6TrF14f1Bb7QrnU&#10;tPjmk0+6UgrPCzgmOQEDDLgjHWgD5P8A+Cn/AI18b6t8e/2eP2ePAHizVdKm8UfEEXerNpOpSW7y&#10;2cGzermNgWTazkqeDt6GrX/Bbn4w+LvhR+xaul/DvX9T0/xB4r8Xafo+ly6JcSR3hyXmYReWQ+Ss&#10;OzjrvA7isvWUt/jX/wAFxtJsQvmWfwe+FclzIrNkJqF7lQMZ4JgukYZ/uZ9DVP8Ab/mb4s/8FJP2&#10;Z/gBDJvt9K1G88T6lbryD5W1omI9V+zyY9A5oA3L79gb9oT9pvwy3jX9oL9rX4ieCdUuLcHw74N8&#10;Ca1HbWmgxBMRRXT7Wa9mAx5jh0DNuwcYNaH/AASE+Onxb+Kfwd8YfDn41+KZNf1r4ceOLrw/H4gm&#10;H7y+t0ClGkP8Tg7xuPO3bnJBJ+ovG/iWw8F+CtY8ZapN5drpOl3F7cyf3Y4o2dj+Smvkv/gh34Mv&#10;tO/Y3uvi3rETLe/EjxtqniCTd94IZfs6j6Zgdh1+/nvQB9kV8S/8FkLeX4mX/wACv2W7d8nx/wDF&#10;a1F5Hu62duUE7/RROrH6V9tV8P8AxIuZvjJ/wXE8D+Edyy6f8Lfhvc6m0Z58q9uvMUn8Y5Lf/vmg&#10;DrP+C0fjuXwR+wTrXgjRCI7/AMbavpvhzS419ZZ1kdQB2MUMi/8AAvwra/aM/aQ0z9hH9mjwX8If&#10;hron9ufEDUNHs/D3w78I28e6W7uI4EhEroMbYY8KWY4GSBkZyPIf+CwcHxI+LXx8/Z//AGZ/g7Jo&#10;58Sal4nutdsYte8w2W+0iDq9wIlZ/LAWUnaCcZ+tR/8ABOJ/EPxK/bw+MWuftlLY3nxu8FtBY6ZH&#10;alv7OsdHYYMmnRSfMqOfLYyMN+2Zc7TI4IB7n+zB8Ldb/Yt/Z31/4t/tU/GLUvEHiea0uNd8da1q&#10;OrSzW1ptRpGt7WNjsjjTkAIq72PAxtUeIfB34VftS/8ABUa0m/aL+Mv7QPjL4Y/DPVJ5B4D8F+Ab&#10;9LG9ns0col1POVcgsybvmVtw5XahWu0/4Lj+Mr3w7+wjqPhTTJ3WfxX4i03SdkX3pEaYSsv4+WOO&#10;9fUnwo8D2Pw0+GHh34fadbrFDoeiWtjHGnQeVEqfzFAHxd8HvEHxv/4J/wD7dvhv9kX4h/GnXPiB&#10;8O/ibp8z+D9S8UTedqOl3sWf3TS/xg42ngA70YBcMG6H/guD8YfHHw0/Zf0Dwv8ADPW9Wsde8V+O&#10;LKwsv7BupIryZVDSGOMxkMdxCrgdSwHesn9sdE8f/wDBXf8AZy8A2S7pfD+m6jrN1tH3VwxAPt+4&#10;/WrX7ZN5F8Yf+CrP7OvwGU+Zb+D7W/8AGOpxqMjf0tye2VktAR6CT3FAGtrX/BPr9on9o/w5J45+&#10;Pn7ZXxB8K+I7qHfoPhfwLqyWmmaAu3EUE2FL3rrxvk3puOcdidf/AIJA/H34qfG79mnUtL+M3iOT&#10;W9c8F+LLzQZNamx5l5FEV2M5/iYAld3UgDOTkn6L+L/jSH4c/CnxL4/uZdsei6Dd3rN/d8uFn/pX&#10;yj/wRq0y3+FH/BOT/hcniuNoV1zUNZ8S3zScMII5HTP02wFgfRs0AU/2ILOT4s/8FRf2kPjvND5l&#10;t4bax8KabM3I3LnzlHHVTbAH0D+9bf7S/wARv2lf2pf2qbn9ib9mfxxfeAdB8MabDffEb4gw2Jad&#10;jMFaOys2bALbHUsykYbcCRsIaL/giLpGoz/sh6r8ZfEcSrqnxE8eat4gv5scszyCPr6ZjYj/AHj6&#10;0eOf+CoXxB+IfxT1j4N/sD/sw6l8VL7w9N9n1rxHNqEdjpMFxnBjWZyA+DwWZkBIO3cvzEA8n/ax&#10;+Cvxh/4Jb2fhf9qj4M/tafEfxZo6eK7PTvF3hPx9rov0voJi2TEQiKn3SMbSQWDBvlwfrb/goh8X&#10;Lv4H/sSfEr4iaXqclnf2/ha4ttMuoZCskN1cD7PFIhHRleVWGOm3PaviX9q/4rftw/tE/G34H/ss&#10;/tY/s0aL4D07XfiVaaxAmk+J4NQfUEs8iRHEMr7ECzE/NjJxjO3j3P8A4LfalqGufs4eEfgToEn/&#10;ABMPiN8SNL0e1iXOZMuWxgdRu2Z+ooAxP2WP2Rvj3+1R+yv4D1b9ov8AaV+InhPS4fD1q+j6D4O8&#10;QC2vbzI8x7vUbuWOSSV5WbKxqVEcewElixrY+Mfibxh4p/4K4fB74AeEfGWrWuh+EfBN1rPiCxt9&#10;VlWO6G11iM6hgJfmWIfMD94n1r7G8P6LY+GtAsfD+mptttPs47a3X+6iKFUfkBXxv+xjLa/Gb/gq&#10;b+0Z8eo0V7bwvBYeC9Ll64MWPtSg9P8AXWoP/AvzAIP+Cv8A8afiT4L8Z/Ab4S/B7+2LvW/EnxGj&#10;vZtF0HUntZtTt7RoQ1q7qRtikM43M3ygIxPCmpfi5/wTv/aH+Inw51b4w/Ez9vL4h2XxEgsZtQtL&#10;PwrqS2Xh+wkVfMW2W2VfMkjXbt3mQE/eI6g1PEsjfGX/AILo6HpKSeZZ/C34XyXDR9VjubgvlvYl&#10;biNT/uivoz9uX4kRfCH9jz4k/EKSXY2n+D737Od2MzSRmKIfjI6D8aAOO/4JZ/tD+PP2mv2KvCvx&#10;I+J9yLrxBHJdabql8qBftb287xrMQONzIE3Y4LbjxnA+iD0r55/4JUfCeT4N/wDBP/4Z+GruLbc3&#10;2gjWLrd97ffSPdgH3CTKv/Aa+hmIAyaAPi17m3+NH/Bb+OIBZLT4P/CkqdvzCPUL4kk+xMF0B6/L&#10;X2kOK+I/+CWqH4o/tOftLftLy/vI9T+IQ0LT5sf8s7RDlc+ytDX2lrGq2Oh6XdazqlwsNrZ27z3E&#10;rdEjRSzN+ABoA+K/2U7dvi//AMFe/j18X3DTWngfQ9O8M2cx+6k0nLhfcfZ5QfTdz1Fd58WP+CXP&#10;g34rfETWviZqv7YPx50ebWL17qXTdB8fRWtja5/ghi+ynYgHQZOPU1yf/BE23vfF3wG8cftI65Zs&#10;mo/E74naprU0j/e8reFRPorebj/erc/b5+OXxI+I/jbS/wDgnx+y3qQj8Z+MrXzPGOvQtkeF9DJA&#10;lmYj7ksi5VB97B4wWQ0AfPf7Gv7O2rfFX9um8174EftN/F7XPhJ8MNQ8nV9Z8YeNJLpPEOroWzbW&#10;6xxxI1upA3MQwYAEHDrXtP7QHxs+P/7Xn7UWqfsN/soeO5PBui+EbaOf4pfES0h8y5t2k+5YWvIC&#10;yEZyc7iQ2CoRt30j8FPg38Mf2U/gjp3wv8AaVHp+g+HNPZpJOrzMFLy3Eh6tI7bnY9yeMDAr88f+&#10;Caekf8FNfGfw18XftF/s06j8HbbT/iT451DV9Rm+IH9pvqMk/mFSM20ZTylJbaM5yzdMgAA7H9pr&#10;4QfGr/glhJ4V/ai+EH7VfxB8Y+G/+Els9N8deGfiFrS36XMM7MDJEQiCMdQAAWVip3EZFfRf/BUT&#10;403vwn/4J++OPiL4Y1y40++vNJgtdJvLW4Mc0cl1LHGrIykEMA5OQcjBPavE/wBpD9kb/grj+174&#10;Es/hL8a/HnwDt/Dq69aahff8I7Jq8VzIIXzsBlt2XHJOMDJA5AzW1/wV4C+K4/gL+yRYtvXxh8UL&#10;F72EA/vLKzQK6kehM6n6p7UAXPgH+xP8a/2hfgN8P/Ef7T37SnxN8N/YfDelmx8I+FPEQsmKrBGZ&#10;H1GZo3mnnmfLONyGMNszlSavftc+JfF/jH/gpj+zz+zt4P8AFurafp9nb33ifxNb6dqcsKXFvAGM&#10;CTKjDzEaS3KbWyDv+tfYoAIr4i/Z5uJfjH/wWd+MnxJlUSWfw+8G2PhnTZC27y2fZJKo54PmCf8A&#10;M+9ADv8Ags98b/iF4B0f4P8Awr+E1zrDa54p+JVvO2n6DqDW9zqFtbDDWu9SNqyPPHknj5OeAa0v&#10;HH/BOj9o/wCPHhi7+Inxl/bm8daH4/uI3uNP0vwNqQs/D2jyYylsINvm3CIQFMhkVm6nnOcf45W7&#10;fGf/AILXfCvwFH+8tPhz4FvPEGoRgZEbyF0jJ9DvaD8CPavp79q/4pn4I/sx+Pvi0jbZtA8J313Z&#10;/NjNwsDeSufeQoPxoA8k/wCCXH7Tfiv42fsM6f8AE743a752qeHbnUNP17Wp8YuEtHJ89iB18oru&#10;Pcqx715T8OLH9of/AIK0atqnxbvPjb4q+F/wTtNRmsfCOleC7oWuqa95TlHvJbhlbYpbIA2sBgqB&#10;lWc8RZyXX7MX/BvRJLZtJb6p4o0Hb8rYklbVdQCMOnUW8p/BK9A/Z4+Ev/BZL4TfArwl8OvhtrP7&#10;ONnoek6DbQ6bDqEetG4Eflg5mKRbTKxJZyvBYsRQA34C6h8bf2Gv+Cg2lfsZ+Lfjbr/j34ffEHw7&#10;cah4Tu/Fl0LjUNOuIS5aNpsAtwjA4AVgykKpBFfdq5A5r4v+Gv7H/wC3z45/bc8F/tVftf8AjH4V&#10;T2XgvRLyysbHwHLqCuWmV8OUuYACcvyd4wFGFznP2iOlABnHWvir/gpDcr8U/wBtD9mX9mRAJrab&#10;xrL4q1y2Y/KYbEK0QYZ5DYuFr7VPIr4f8KI/xl/4Lk+ItaeMy2fwv+F8VnHIxysdxcMDt68EieU/&#10;8BNAH3ApyM18aftC+MvG/jv/AIK7fBz4H+F/F2pWej+H/C194h8TWFlqUkUVwuJBF5qKwEg3pGoD&#10;A/e9M19k/MvJNfFX7Hd1D8Zf+CrX7RHxwRFe18K6fYeDdLk+9tMew3Kg9P8AXWxP/AvzAF/bkvl+&#10;Kv8AwUt/Zr/Z9hXzIPD99eeMtViHzcw4+zMR0GHt5Ov97tWv+25+0J8VfjN8Ubf/AIJ8fsb+IGtv&#10;FmpwrN8QvGFqx2eFNLPLDzB924kXhVB3gMMYLBl8G+M13+198Sf+Cn3xg+Lf7Gy+E7jVvhR4Dt9L&#10;uI/E0M0pIlgaXyrRY1KtdMyyBRIVTOQeM19Af8EX9P8AhXrH7Htr8WvCTzX3izxPqt1L8RNa1Kbz&#10;b651ZJCHWVzyFClGROAFcNjLEkA6D9sGz0n9kX/gmb430bRdf1S+/snwbJYR6lrWpS3N1dXFxiAy&#10;SSyMWLO8ucZwM4AAwKvfsT6Vo37Jv/BNfwbq3i+yuIodA+Ho13WoLe3Mk+6SFryVAgGWky5QKOSQ&#10;AK82/wCC2WrXHiX4N/D39mzTZP8ASPiZ8TtN064QNy1nE3mSH8JDAa+kv2gv2g/hH+yR8HLz4rfF&#10;bVf7P0PSIViht7WENLcSYxHbwJkBnbGAMgDqSACQAfKHwh/Z1/aj/wCCjfh5v2i/2lP2kvHnw58M&#10;66zzeDPh/wDD3UF06axtQ5EclzM0bF2YDJUrk5zuUYUbH7Afin44fBD9tP4kfsAfFP4ual480bw/&#10;4at/EPhTxBrUm+8ht3eFDBKxyWP79e+MxsRgNgN0L9u7/gpb8Z9Mj8c/s+/8E21bwzdLv0+58XeM&#10;LaxuLiM/dk8uWSM4I54BHPBPBOH/AMEntd+I/wAef2r/ANoH9qP4x+E7XR/EUupaf4auNMs7wXEF&#10;g9nH5csMcisVkGYYyWBIJGQTnJAN79nHxv4107/gsr8avhXrnjLVrrRrrwXaappOlXWoySW1qwNm&#10;p8qNiVjz5jk7QM810/8AwVr/AGhfHnw4+DGj/AP4IajcQfED4sa5DoPh+SxZlnt4WdBPKhXlDtYR&#10;7x93zCwIIBHKGyTwr/wXgW42bf8AhJvg2W/3/Lkx/wC0f0pv7JNreftsft+eNv23NZjM/g34d+Z4&#10;R+GG75opZlB+13cfYk72G8dRMoydnABc/wCCkWq+J/2Tf+CY1j8KPBHjnWG8Ualc6R4Z0vXJNYmN&#10;7cXkkokml88t5m51imOc8buwGK3P+CmvjnXv2YP+CY2q6d4f8Y6hBrEOi6ZoNlrSX8i3byFoo2lE&#10;u7f5jKjktktyTnPNcp/wU7l/4Wj+2H+zN+zbCqyR3XjaTxBqEJOf3dsFKtj2UTVP/wAFcxbfFP4h&#10;/s9/slu2+Pxr8UYb7VoVGSbCzCecCPQrOSM909jQBB8Jf2Kf2lf2qPgn4b8QftLftTfETwPar4bs&#10;4/D/AIS8E6stpcWyrCo+0ahcSI8lxPIcuyfLs3bd3Ya//BJ/4nfGUa/8Xv2WPjH8RLzxdN8K/GB0&#10;7SfEWoNunntmMgCuxJLf6vdySRuIzgCvsS8ubfT7Ka9uDtjhjZ5G9FAyf0r4m/4IrWdx4y0L4yft&#10;IX0TeZ47+K+oSwyN/HHGxbIPcbpiPqDQBp/FHx34z+IX/BZfwD8INA8XalbaF4O+H9zq+uabaahJ&#10;HBcTSlwpljVgsmN0ONwOOte0ftV/sZ6J+1fcaLPrXx5+Jng1dESdY4fh/wCJo9OW6MpTLTboJC5X&#10;YAvIA3NxzXhf7C1rH8WP+Cln7S37QLoskOg31n4N0mYfN/qc/aVB6cPbRn/gX5+/ftmftW+FP2Qf&#10;gre/ErW7V9R1S4kWx8L+H7fmbVdRlO2GBB1xk7mPZQcZOAQD4J/a9/Y+l+Hfxd8Ifsp/swftbfHz&#10;xB8TPFk63FwmtfETzbHQ9LUnzby5WGCN+gYKN69M88K36X/CbwHH8LfhloPw3j8Qahq39h6Rb2Ta&#10;rq1wZrq8aOMKZpXPLO5BYn1NeJf8E/P2UvFfwh0XWPj78ftQGq/Fj4jSrf8Aiu+c7v7Pib5otOiz&#10;92OIYBA43LgcKtfR1ABRRRQAUUUUAFFFFABRRRQAUUUUAFFFFABRRRQAUUUUAFFFFABRRRQAUUUU&#10;AFFFFABRRRQAUUVFfXKWlpJcOeEQmgDktVk87VLhwePMNQ0Md7GQ9WOaK6lsAUUUUAFFFFABRRRQ&#10;AUUUUAFFFFABRRRQAUUUUAFFFFABRRRQAUUUUAFFFFABRRRQAUUUUAFFFFABRRRQAUUUUAFFFFAB&#10;RRRQAUUUUAFFFFABRRRQAUUUUAFFFFABRRRQAUUUUAFFFFABRRRQAUUUUAFFFFABRRRQAUUUUAFF&#10;FFABRRRQAUUUUAFFFFABRRRQA6GeW1uFuYT8yHK12FjexX1qtzGfvDkeh9K42rmi6y+lTneN0TH5&#10;l9PepnHmA6yimQXEVzGs0DhlYZDCn1zgFFFFABRRRQAUUUUAFFFFABRRRQAUUUUAFFFFABRRRQAU&#10;UUUAFFFFABRRRQB82/8ABWD4FeNPj/8AsReKPCvw6sJbvXtLmtNY0uyhXc1y9tMsjRgfxEx+ZtUd&#10;W2infs3f8FR/2NPjb8LdM8V618ePCvhPVvscS6xoHirXrfT57O524eMCd18xQwOGXIIxnBOK+kCM&#10;jFeR/En9gv8AY2+L3iWbxj8Rv2cPCuqapcMz3N9NpirJMxOSzlMbmJ6k5JoA+T/26vjv4Z/4KW6z&#10;4a/Yq/Y3upPF0cfimz1Xxz4osYz/AGVpdjCzcPMRhySSQFzkoAMmvev+Cqvjq1+DX/BOv4hXVjMt&#10;v5ugxaPYLnkm4ljtwB7hXJ+imvc/h78LPhv8JdBHhf4X+BdJ8P6eG3fY9IsI7eNm/vEIBk+5yat+&#10;LPBHg3x7pX9g+OvCWl61Y+csv2LVtPjuYfMX7r7JAV3DscZFAHC/sX/Cxvgn+yf8O/hbPB5dxo/g&#10;+xiv124/0owq85x7ys5/Gvm3/grHr+k/DH9oT9mv46eP0kj8HeGfiDL/AG7fbC0dm8giMUz47LsZ&#10;/ohxX3AqhRtUYA4AHasT4hfDfwH8WPCt14G+JfhDT9c0e8UC603VLVZopMHIO1h1B5B6g9KAPnj9&#10;p3/gpz+z94D+GWqW/wAAfiVovxA8a3Wi3U2h6P4T1KO+EOyFna5uHhYrBFEql2LkHC4Aya4f/gmB&#10;PD+zN/wSZ/4Xbr0GyQ6RrPiu58zOZdplZP8AvpYlx67h619LfDD9kj9mX4L6RqGhfC/4GeGdHs9W&#10;hMOqQ22lRn7XEeschYEuh/unI9q8R/4LAeKNE+Cv/BNzxf4f8K2NrpdtqEFromnWNhAsMcUcsygx&#10;xogAUbFYYAxjNAHif/BFv9rr9nv4Sfs2XHws+OfxD03wP4pvdbufEU03jC+i0+HWbe62eXdwSzFU&#10;kBEewgHOYzgY6aXxy+I2kf8ABU/9s3wD8BfgPfnXPhj8Mdbj8R+PfFFup+wz3SbhDBG3SUkbkUjI&#10;PmuRlVJr6V8C/sNfs+eKf2bfh78LPjf8GtC8QyeF/C1naI2qaerSQSCJTIqtwygyFjtzjPXmvU/h&#10;h8IPhf8ABXw0vg74S+AtJ8O6Yr7/ALHpNikKM/8AebaPmbHGTk4AGeKAPk3/AILLGL4h6F8G/wBk&#10;6FsSfEr4qWUF0u7/AJcbcjz2/wCAmeI/hU3/AAXXn1ux/YNksdLt5l0WXxZpUXiI2qnEdiJSQCB0&#10;XzRCPrtHevrrWvAfgjxJrmneJ/EXg7S7/UtHdm0nUL3T4pZ7FmxuMMjKWjJwM7SM4HpVjxH4Z8P+&#10;MNCuvC/ivRbXUtNvoGhvbC+gWWGeNhgoysCGB9DQB8/6D+37+wn8LfhF4a0X4c/GPw/rWNNtbHw3&#10;4P8ACN1FealOwRUitktISXjc8LhwoB6kV5L/AMEk9f8AEfxy+P8A+0V+1N4+0BdN1fVfGdtoEenr&#10;P5o0+KyjcGAOOGOGh3MAAWTIAzivpz4Sfscfst/AjXpPFPwg+BPhrQNSlyG1Cx01RMAeoVzkoD3C&#10;kZrtvC/gLwR4HS6i8E+DtL0db+7a6vl0vT47cXE7felfy1G9zgZY5J9aAPjf/glzbv8AE/8Aar/a&#10;Y/aalbzrfUPHy+HdKuB0KWYYyAH0w1uR/wDqr0D/AILI3vjGx/4Jx/Eh/BcEsk8lnZx3rQ53JZte&#10;wC4bA6jytwb0Use1fRXhPwR4N8B2M2l+CPCWl6Na3F01zPb6Tp8dvHJM2N0jLGoBc4GWPJwPSrmr&#10;aTpevaZcaLrenQ3dndQtFdWtzEHjljYYZWU8EEHkGgD5f+CH7dH/AAT5+CH7LHgzSPAvxw8NtZaf&#10;4fs7TTfC+j3SXGrzT+WB5X2KImYzvJnOV+Z2JJJOT5X/AME3/F/if9o3/gpF8fv2g/G3hS50S70X&#10;T9N0Kz0e8YNLYwsX2JJgkLJttiWUEgMzDnGa+rPhp+xT+yb8HPFj+Ovhj+z94X0XWHkL/wBoWelo&#10;JY2OclCc+X1P3cV3Xh7wF4H8I6nqOteFPBmk6ZeaxMsur3en6dFDLeyDdh5mRQZGG5sFiSNx9TQB&#10;rV8Q/wDBQ26l+Kv/AAUM/Zj/AGdYCGt9P1658W6tD1z9nKm3bHsYZv8Avr8/t6sm58B+B7zxbB4+&#10;uvBukya7a25gttak06JruKI5yizFd6qcn5Qccn1oAz/jD8MPDfxr+FfiH4S+MLNZtM8RaPPYXiN2&#10;WRCu4ejKSGB6ggEdK+Uf+COHxb8Wab4H8XfsQ/Fi5Y+KPg5rkunQrN9+bTGdvJbnqqncoPTY0Y9z&#10;9qVj2Hw88A6V4uvPiBpXgfR7bXtQhEWoa5b6bEl5cxjaAkkwXe6gInBJHyL6CgD4G/YM+N/wF+FX&#10;7an7THiH9qL4j+HvCXj6++IU0FjN4u1KGzzo0cknkR28s5UFCnkkqDllSFsEAYwv+CnX7Xfhf9r6&#10;1+Gv7OnwJt7vVPCPiz4rabpeoeNlhMdle3ImRRbWhbBuAhl3O4GxTsALEnb9xfFT9jX9lr43+LYf&#10;HfxZ+A/hrXtYtwoj1HUNOVpSFxgMeN4GBjdnA4rqm+EXwqe00Wwk+Gnh94PDciS+HoZNHgZdMkUg&#10;q9uCv7lgVUhkwQQPSgDi/wBsy+1Pwd+xv8Rr3wpAwuLHwLqAs44s5GLZwAPwrxn/AII6fFL9n0/s&#10;WfD34ReBPiv4fvPE0Oj3F3rHh2HVoTqMEzXEjzNJbhvMVVZwocrgjZzyM/XF3aWt/ayWN9bxzQzR&#10;tHNDIoZXUjBUg8EEcEV558Jv2Q/2ZfgV4puvG3wg+CHh3w9q18jpc6hptgI5WRm3Muf4VJAOBgcD&#10;0oA+ZP2f2Pxi/wCC0/xf+IRxJa/D/wAF2OgWr/e8qSTYWUHtlhOat6jFb/G3/guPY2xCva/Bz4Wt&#10;cSbvm26he/KB9TBdqw/3M+lfYGg+AfBHhbV9R1/wx4O0nTb7WJFk1a90/T44Zr51ztaZ0UNIRubB&#10;YkjcfU0un+A/BOkeJb7xpo/g7SrXWNUVF1PVrfT447m7VQAollVQ0gAAA3E4A4oA+N/24ZpPi1/w&#10;VG/Zv+BdvK0lr4d/tDxTqVuvKllwYmYeq/Zjj0Dn1r6w+PPj60+FfwP8Y/E3UJEWHw/4Xv8AUX3N&#10;gHybd5MfU7ceuTWw/gTwVL4tj8fS+D9LbXYbY28WtNp8Zu0hPWMTbd4T/ZzirWu+HdB8U6PceHvF&#10;Gi2mpafeRmO6sb+2WaGZD1V0cFWHsRigD5i/4Ix/DmbwF/wT/wDCer6mmNS8XXd74h1J9u3zHuJ2&#10;Ebe+YI4f/wBWK4T49gfGT/gtZ8JPh6VEtr8PPBF9rtwnXy5JdwDY9yIB+tfbWjaJo3h3SrfQvD+k&#10;2tjY2cKw2lnZ26xRQRqMKiIoCqoHAAAAqnbeA/BFp4vm+IFr4N0mPXri1+y3GuR6dEt5LDlT5TTB&#10;d7JlVO0nGVHHAoA+Jf8Agrbrfg3Sv2pv2ZpPjxIlv8MrfxZf3XiC6ul3Wv2uNbc2wnBGNgOc54KG&#10;TIwDXrnx5/4KYfs9+DPCOpWHwH8b6X8SPF/9i3N5pui+Db6O/jhSKMs1xdTQlo7eCPGWZ2B6AAlg&#10;D7h8U/g/8L/jd4Vk8EfFvwJpniHSZW3NY6parLGGwRuGfutgnkYPNY/ww/Zf/Z4+C/h+88K/Cz4M&#10;+HdF0/UozHqNrZ6XHtu4znKS5BMi8n5WJHNAHyz/AMEndZg+Cv8AwS31L9orxDIHmv5PEHijUJpm&#10;z5rRSSrgnPOTbn3JNdF/wRo+Gyx/8E8dPuPGNut1J491LVNW1kTqCLr7TIYiWB67o41Bz1r6osfh&#10;54A0zwcfh1p3gbR7fw+YXh/sKDS4ks/LclnTyQuzaxYkjGCSSetXNB8P6F4V0e38P+GdFs9NsLWM&#10;R2tjYWywwwr/AHURAFUewFAHwr/wSV1/Vv2dvjv8XP8AgnF4xupA3hLXJNb8HrMx+fTpihOzPVcS&#10;QSfWVvevvasVvhz4AbxkvxGPgfRz4iWDyV146XF9tEeMbPP2+ZtwcYzjFbXOKAPiP/grzat8UvH/&#10;AOz3+y3CVZfGnxRiudSh6/6DaeX55I9AsxPP93617r/wUJ+FPiH42fsU/Eb4YeD7ZptS1Hw3IdPt&#10;415llhZZljA9WMe0fWvU9T8D+DNa8R2HjDWPCOl3Wr6UrjS9UuNPjkubMOMOIpGUtHuHB2kZHWtI&#10;qAOtAHyP+xD/AMFH/wBj66/Y/wDBcfjr49eGPC+r+GPCtlpevaHr2rxWt5DcWsCQybIXYPKrFCy7&#10;AxwQOuRV79jz9oT42/tg/tM+LPjj4V1HUbH4E6bpa6T4Qtb6xSIa7qCv++vk3J5uwfMuc7fujG4N&#10;jx//AIKMfsl/C7wv+158Lfj14b0jwlqWpeLvGmn+HdU+HN54ZgkGpwzSvJdaiSrbt6IPmkKcZGW5&#10;2t+gWkaJpGgaVBoeh6VbWVlawiK2s7SBY4oYwMBVRQAqgdgAKAPin/gmBv8Aip+17+01+0nIm6O+&#10;8cR6FYTs27MVqrLtB9kEX6VJ8J7NvjH/AMFtviP468zztP8Ahb8O7PRomXkR3t3sk6+uw3Kn3Hsa&#10;+xvCngPwR4Dtriy8D+DdJ0WG8umubqLSdOjt1nmYANK4jADOQBljknA5p2ieCPBvhrVtS1/w74R0&#10;vT7/AFiZZdXvrHT44pr51zhpnVQ0jDJwWJIyfWgDwP8A4K1fEyf4Wf8ABPv4j6nZzFbrV9IXRbfa&#10;2C32yRbdx/36eQ/hXffsT/DlfhJ+yV8Ovh55AjbTfCNks0f/AE1aIO5PuWZifc13vi7wP4M+IGk/&#10;2B478JaXrdj5qy/YtX0+O5h3r91tkgIyOxxkVpQwRW8SQQxLGkahY0RcKqgYAA9KAHn3r4f/AOCd&#10;tpN8Vf8AgoJ+05+0ZMFktbPxBbeFNJn65+zlxOoPt5MB4/vfSvuDHOayfC/gbwb4HhurbwX4T0vR&#10;4768e7vY9L0+O3W4uGADTOIwNznAyxyTgZPFAHx/4dvIfjb/AMFwNbvN/mWfwf8AhZFYQ7eVS/vS&#10;JGbPr5Ny6H/dx2Ncv/wUPFx+xn+3v8Kf+CgFhEYPDutyf8Ip8QLmMYVI3H7t5OOnl7mH/XqPavuj&#10;SPAvgvQPEGoeK9D8H6VZ6pq206pqVrp8cdxebRhfNkVQ0mO24nFO8YeBvBXxD0f/AIR7x94Q0vXN&#10;P81ZDY6xp8d1CXXo2yRSuRk4OMigD5R/4LV/Dbxl47/Y7h8deAdMfUJvA/iaz8RXNrBH5ha1h3eZ&#10;JgdVRW3n/ZDHoK7zQ/8AgqV+wrqvwih+Ll5+0h4Xs42sVnuNEm1aP+0opNgLQ/ZM+czA/LwuCehr&#10;6AttNsLOxj0u0s4o7WKERR20cYWNIwMBAo4CgcY6YryIf8E+P2JF8Yt49X9l/wAG/wBqNN5rXH9j&#10;ptL+uz7n/jtAHg3/AAT58MeNf2q/2o/GH/BTL4k+EbzRdJ1TTF0H4U6VqEe2QaSGy16Qe8gUYI4/&#10;eyAFl2kw/s2KPjF/wWY+NnxML+ba+AfCmn+H7dh0jllwSAe3+qn/ABzX29FbxW0K29tGsccahY41&#10;UBVUdAAOgrP0HwN4K8K6lqOs+GPB+l6beaxMJtWurDT44ZL2QZw8zIoMjDc3LEnk+tAHzt/wWE+J&#10;0vw0/wCCfPjxrF2+3eILe30KwjVsGRrqdI5F/wC/PnH8K579qwW37KH/AAR1vvCFkqwyaX8M7HQl&#10;28bp54ord2PqWeRyfUtX1R4t8CeCvH2nx6R478H6VrdpDcLcQ2ur6fHcxxyrnbIFkUgMAThhyMmn&#10;eK/BHg3x3oTeGPG/hHS9Z012Vm0/VdPjuIGKnKkxyKVyD044oA+cvAHgDx58Dv8AgkWng/4f6fMP&#10;FOnfBe4ns7e1U+cuoS2DzHYBy0iyyHA7sAK8w/4JfftcfsH/AAE/4J/eFdO1P47eD/D+pWlrNc+K&#10;tNvdUhh1CTUGlYyO0GfNmONiqyq3yKgHC4H3asEaRLBGiqirtVFXCgemPSvKtN/YW/Y80jx+/wAU&#10;tN/Zv8Ixa9JP57agujxlhLkHeFI2hsgHIAOeaAPkf4c/FnUv2yv+CzPhrXrjwVqei+H/AAD8M7rV&#10;/DtrrEJhubqGcpEt3JETmEO1yjIrfNsVCwBbaO2/bAvo/i7/AMFYP2ePgWP3lt4NsdQ8X6lGvI8w&#10;grbk+6vag+oD+4NfYdt4C8E2Xi6fx/Z+DtJi166tPstxrUenRreSwAqRE0wXeyZRTtJx8o44FKPA&#10;ngn/AIS7/hYDeDdJ/t77L9m/tv8As6L7Z5P/ADz87bv2f7OcUATeJdctfDHhvUPEd8R5On2U1zNz&#10;/DGhY/oK+Of+CG+h3WofszeKPjdqYDXXxA+Iuqao823mVRJs3Z/3xJX2hqGnWOq2M2malZxXFvcR&#10;tHcW9xGHjlRhgqynggjgg8Gqnhfwj4V8D6HD4X8FeGtP0fTLbd9m07S7OO3gi3MWbbHGAq5ZixwO&#10;SSepoA+Nv+CbFofij+2v+05+0zI4mtZPGUXhXRrheV2We7zsH0OLdquf8FyPFF637Jej/BXSHf7V&#10;8RPHml6P5cbYLxLL55+vzxxfnX114U8EeDfAlpPp/gnwlpej291dNc3MOlafHbpLM2N0rLGoDOcD&#10;LHk4FN8TeAvA3jWaxufGPgzSdWk0y4Fxpsmp6dFO1pMMYkjLqdjcD5lweKAJPB3h618JeEdK8K2M&#10;Kxw6ZpsFpDGo4VY41QAe2BWhMpeFkB+8pFOFFAH55/8ABMP9o74Rfshar8UP2O/2nPHGk+B/E2mf&#10;EnUNVs7jxJeJZW+oWlxHEUkWaUqmcR7hlhuV0255rrv26v8AgoX4E+Kng68/ZB/Yk8QW/wAQ/iJ4&#10;8t30qOTwxcC4s9MtZBsnuJbhMpgRlh8pIGdxIA5+nvjP+yv+zp+0Q9vP8bvg3oPiWa0XbbXGp2Kv&#10;LGuSdofhtuSTtzjJq58Iv2dfgV8A7GTTvgx8J9C8NRzKFnbSdPSJ5VHQO4G5gPcmgDwT4g/EHwR/&#10;wR//AOCdWkaWRFq2paDpkemaTDzGmqaxKGdnPdY/M8yQ9wi464rx79gT9rj/AIJ+fs+eENS+J3xf&#10;/a10TVvip8QLj+0vHmty2t2xWViSlnEfJ+WKIELgHBIJ6bQPvbxr8N/h78StPh0n4jeBNG8QWsE3&#10;mw22taXDdRxyYI3hZVYBsEjI5wa5k/sofst44/Zr8Af+EbY//GqAKXw/+OXwQ/bH+FniBvgP8SLT&#10;XtPmt7jS7rULW3lVYJpISMfvEUkgODxXyZ/wSj/am+EX7NPwa1L9jL9qH4iaH4D8bfD/AMQ3ltdW&#10;vifUo7GG7geQyJLDNMVRwdxxzkjawGGFfdHgv4d+APhvpsmjfDvwPo+g2ckvmy2ui6ZFaxu+Mbis&#10;SqCcAc4zXH/GL9j/APZh/aB1SLXPjR8DfDviK+hUJHe6hp6mbaM4UuMMQMngkgZoAw/hL+3R+zz8&#10;fPjRefBX4IeKJPFVxpulve6prui27TaXaYdUWJrkfI0j5JULkEI3NeCfGSF/jJ/wW0+GfgdW821+&#10;G/w9vNevo15EckpaNCfQ73g/DFfXnw0+EXww+DXhxfCXwo8A6T4e00Nu+yaTYpAjN03NtA3Njucm&#10;r9r4I8GWXiu48eWnhHS4tcvLZbe71qPT41u54RjEbzBd7INq4UnA2j0FAGi8nlRtIeirk18Uf8EX&#10;dPl8ZeGvjB+07ew/N8QvipfSWMzHJls7f/VsD6b5pV+q19rzW8VxC1vNGrxupV0dchgeoI9Kz/Cn&#10;gzwj4D0WPw14G8LaboumwszQ6fpNjHbwIWOWISMBQSSSeOSaAPjn9gi9j+M//BSH9pj9ob/WW+la&#10;hZ+D9JkX7qx2o2TAH0Z7aN/xzWz/AMFxPGt54c/YP1PwfpSyPeeMNf0/RraCP70xaYSlB6k+V0r6&#10;q8LeBPBHgcXg8F+DtL0j+0Lprm//ALL0+K3+0zHrJJsUb3Pdjkml8VeBfBPjqK1g8beD9L1iOxul&#10;ubJNU0+K4FvOv3ZUEinY47MMEetAHyv/AMFGP2XfGHiD/gmHJ8HfhdpgutU8FaZpN3a2MKlmulsf&#10;L81UAHLbA7AfxEY6mup/Z/8A+Cm/7Ffj34FaL431v9onwn4fuotHhGraHrutQ2t7a3CRgSR+RIwk&#10;kwwOCgYMMYzX0mVyMGvH/EP/AAT9/Yp8V+L38e+If2ZPB91q0k3my3b6Og3yEklmUYViSSTkc55o&#10;A2f2af2n/ht+1b4V1Px58JoNUl0Ox1iTT7PVr7T3t4dT2Kpaa334LxbmKbsD5kYYr0iq2j6NpHh3&#10;S7fQ9A0q3sbK1iWO1s7OBY4oUAwFVFACgegGKs0AB6V8V/8ABJKW1+KvxG/aG/axhk86Hxt8UpbH&#10;R7jdu36fZBxAQcngrOBxx8npivtN0WRCjrlWGCD3rM8H+BvBXw90ceHvAXhDS9D08SNILHR9Pjto&#10;Q56tsjULk9zjmgCx4g1e38P6Hea7eH9zZWklxLz/AAopY/oK+Mf+CIWmPd/s5eNv2gNbkVZPHvxG&#10;1TVWupON8KPt3kntv836Yr7Uv7Gz1Oym07ULWO4t7iNo54JowySIRgqwPBBHBB4NUfDvgnwd4Q8O&#10;R+DvCfhTTdL0eJXWLStNsY4LZA7FnAiRQoDMzE8cliT1NAHx/wD8EaJ2+Jfhz4w/tUXMf7z4lfFa&#10;/u7dmXH+hwk+Qn0UyyD6Vyv7Hzy/sV/8FRviP+x7qQ+yeGfihGfFXgaM/LE0213kROMZ2rOhA/59&#10;h7V91+E/BnhDwHo6eHfA3hXTdF0+NmaOw0mxjt4VZjkkJGAoJPXjmoNa+HPgDxH4jsPGXiDwPo99&#10;rGl/8gvVbzS4pbmz5z+6lZS0fPPykUAfHX7VsT/GH/gr/wDAf4SrEJLXwboN/wCKNQVuRHw4jYj3&#10;eGNfqazP+Cvus+GdN/aE/ZpHxwCRfC2Hxxd3Xiq4u4d9mbmMW5t1uBgjZtM2Qc5Qy8EA19uJ4F8F&#10;p4ub4gp4R0sa89p9lfWxp8f2xrfIPlGbbvKZAO3OMjpVP4n/AAm+G3xp8JTeBPiv4I03xBo9wwM2&#10;n6parLGWGcMAejDJwwwR60AeK/GX/gpP+zn4T8N3Wl/A3x1pfxK8XSaVcXOk+H/BWoRX4URxs5mu&#10;ZomaO2gQDc7uQQvRSSAeD/4IbeHLv/hiNfitqx33/j3xjq2s3kpP3mFy1vj6boHPPPJr6L+FX7Lv&#10;7PHwQ0W88PfCb4MeHdCs9RiaLUIbHTEH2qM5ykhIJdTk/KSRz0rfto/hj8GvCkWl2keg+FdDs1kM&#10;NvGsNjaQAlpHKqNqLklmOMckk9zQB+eP/BZib4veDP2xvhVrvwJ02SbxX468E6t4O0l4W2ujzSrG&#10;WVscFVvCcnAXO4kYr7q/ZY+Aeg/sv/s++F/gZ4cKyQ6BpaRTXCrj7RcN880uP9uRnb8a+cf2aVb9&#10;u39uPWv21XL3Hw5+HNvN4c+Fck0ZEeo3bH/TNRjDfwfwK2PmBXoYyK+0MUAfE+l2sPxl/wCC5WqX&#10;7qslp8IfhXHGpxuEd/e7SPoTBdP/AN8/lV8ZufjH/wAFy/C+grL5tp8MfhjNfSRjpHNOxXd7H9/E&#10;D9BX2ZpXgXwVoWv6h4s0Twhpdnqurbf7V1O00+OO4vdowvmyKoaTA6bicdqLLwH4J03xTdeONO8H&#10;6Xb61fQrDfaxDp8S3VxGMYR5Qu91GBgEkcD0oA4P9tv4nwfBr9kP4kfEqW48qTTPB98bRt2P9JeI&#10;xwDPvK6D8a82/wCCb3hKx/Zo/wCCZvgzUtagEf2XwjceJNULHDMZ/MvTu46hHVfbaBzivovxR4S8&#10;LeN9Dm8MeNPDen6xpt1t+06fqlmlxBLtYMu6NwVbDAMMjggHtTpPDXh2XQD4Uk0GybSza/ZjprWq&#10;G38nbt8ry8bdm3jbjGOMUAfGv/BFaOLwp+w5rfx9+IGow2x8VeK9Y8Sa1qVx8qiNTh5mPoBE7H0A&#10;NeLfCT9u/wDZK/aV/a9vv2sP2sPjhpOi6D4IvHs/hD4I1C3nk8g5+fVplSNl81vlKZJZSAePLUn9&#10;KtP8AeB9J8Ht8PtK8GaTa6C1vJbtolvp0SWZifO+PyQuza25srjByc9TXL/8Mofst/8ARtfgD/wj&#10;bH/41QBzXwb/AOCgX7HP7QPjq3+Gfwa+Oem69rt1DJLDp9pa3KsyRqWdsvEqgADuf1r2TOelcn4R&#10;+BHwQ+H2sDxD4A+DXhTQ9QEbRi+0fw7bW0wRuq740DYPcZwa6wDHegAooooAKKKKACiiigAooooA&#10;KKKKACiiigAooooAKKKKACiiigAooooAKKKKACiiigAoooJwMmgArB8W6iGZdOhPTmT+gq5ruuxa&#10;dF5UJDTMPlX+77muZZ3kYyOxZmOWY961px6gAzjmiiitQCiiigAooooAKKKKACiiigAooooAKKKK&#10;ACiiigAooooAKKKKACiiigAooooAKKKKACiiigAooooAKKKKACiiigAooooAKKKKACiiimAUUUUA&#10;FFFFABRRRQAUUUUAFFFFABRRRQAUUUUAFFFFABRRRQAUUUUAFFFFABRRRQAUUUUAFFFFABRRRQAU&#10;UUUAFFFFABSbRnNLRQBY07VLrSpN9u2VP3kboa3rDxPp94Nsr+S/91+n51zNGB6VEoKQHbJIkg3I&#10;wYeoNOriYppoTuhlZT6q2KkTWtVXpqEx/wCBk1Hs2B2VFcYuuavk51GT/vql/tzV8/8AH/L/AN9U&#10;vZsDsqK4w65q+RjUZf8AvqlfXdXA41CX/vqj2bA7KiuGk8Q6yDgalN/31VafxLrqrkatN/31R7OQ&#10;HoVFeW3fi/xIg+TWrgf8DrI1Hx54wjGYvEV0v/bSj2bFzHtNFfPOo/E3x9EP3fiu8H0krndT+L/x&#10;NiP7rxrqC/San7KQuY+qKK+N9U+OHxdiz5XxB1JfpNXP6j+0J8a4SdnxL1QfS4p+xkHMj7oor8+N&#10;T/aW+PER/d/FPWB/u3VYGo/tUftDRKfL+L2tr9Lr/wCtT+ry7i9oj9JqK/LnUP2uf2lY3xH8aNeX&#10;/t8/+tWXd/tiftPofk+N/iD/AMDP/rU/q8u4vaI/VqivyTn/AGzv2p1Py/HTxD/4Gf8A1qrv+2l+&#10;1Xn/AJLv4i/8Dv8A61H1aXcPaxP10or8h/8AhtP9q3/ovXiL/wADj/hR/wANp/tW/wDRevEX/gcf&#10;8KPq8u4e1ifrxRX5D/8ADaf7Vv8A0XrxF/4HH/Cj/htP9q3/AKL14i/8Dj/hR9Xl3D2sT9eKK/If&#10;/htP9q3/AKL14i/8Dj/hR/w2n+1b/wBF68Rf+Bx/wo+ry7h7WJ+vFFfkP/w2n+1b/wBF68Rf+Bx/&#10;wo/4bT/at/6L14i/8Dj/AIUfV5dw9rE/XiuJ+Of7Ovwb/aU8OWHhD42eDv7c03TNYh1Wzs21C4t1&#10;W6iDBHbyJEMgG9vkfch7qcDH5e/8Np/tW/8ARevEX/gcf8KP+G0/2rf+i9eIv/A4/wCFH1eXcPax&#10;P14AwMCivyH/AOG0/wBq3/ovXiL/AMDj/hR/w2n+1b/0XrxF/wCBx/wo+ry7h7WJ+vFFfkP/AMNp&#10;/tW/9F68Rf8Agcf8KP8AhtP9q3/ovXiL/wADj/hR9Xl3D2sT9eKK/If/AIbS/auPT48+I/8AwOP+&#10;FH/DaX7V/wD0XjxH/wCBp/wo+ry7h7WJ+vFFfkP/AMNpftX/APRePEf/AIGn/Cj/AIbR/av/AOi8&#10;+Iv/AAO/+tR9Xl3D2sT9eKK/If8A4bR/av8A+i8+Iv8AwOo/4bR/av8A+i8+Iv8AwOo+ry7h7WJ+&#10;vFFfkP8A8No/tX/9F58Rf+B1H/DaP7V//RefEX/gdR9Xl3D2sT9eKK/If/htD9q//ovPiL/wOpf+&#10;G0P2r/8AovXiL/wOP+FH1aXcXtYn670V+RH/AA2h+1f/ANF68Rf+Bx/wo/4bQ/av/wCi9eIv/A4/&#10;4UfV5dx+1ifrvRX5Ef8ADaH7V/8A0XrxF/4HH/Cl/wCGzv2r+/x58R/+Bp/wo+rS7h7WJ+u1FfkT&#10;/wANm/tX/wDRevEX/gaaP+Gzf2r/APovXiL/AMDqPq0u4e1ifrtRX5E/8NmftX/9F78Rf+Bxpf8A&#10;hsz9q/8A6L34i/8AA4/4U/qs+4vaxP11or8i/wDhsv8Aav8A+i9eI/8AwOP+FH/DZf7V/wD0XrxH&#10;/wCBx/wpfVpdx+1ifrpRX5Gj9sr9q/t8ePEX/gd/9alH7ZP7V/f48+Iv/A0/4U/qsu4e1ifrjRX5&#10;Hf8ADZP7V/8A0XnxF/4GH/Cj/hsn9q7v8evEX/gYf8KPqs+4e1ifrjRX5Hj9sj9q4n/kvXiP/wAD&#10;KP8Ahsf9q/8A6Lz4i/8AAyj6rLuHtYn64UEZ4r8kP+Gxv2rj/wA158R/+Bv/ANal/wCGxf2rs/8A&#10;JevEX/gd/wDWo+qy7h7WJ+lPhH9kz9nnwP8AFnU/jroHw1tz4v1a4mnutf1C8nvLhGlOXEJuJHFs&#10;hP8AyziCIBwABxXotfkmP2xP2r8f8l38Rf8AgZTl/bC/avP/ADXfxF/4Gf8A1qPqsu4e1ifrVRX5&#10;K/8ADYP7V/8A0XfxF/4Gf/WpR+1/+1gxwPjr4j/8DP8A61H1WXcPaxP1por8mf8Ahrv9rD/ouviP&#10;/wADf/rUf8Nc/tY/9F18Sf8AgZ/9al9Wl3D2sT9ZqK/Jn/hrv9rAf8108R/+Bn/1qX/hrv8Aaw6/&#10;8L08R/8AgYf8KPq0u4e1ifrLRX5Nf8Nd/tXf9F28R/8AgZS/8NcftYjk/HTxH/4GU/qsu6D2iP1k&#10;or8nB+1v+1l2+OfiT/wMpf8AhrX9rMD/AJLn4i/8DP8A61H1WXdB7RH6xUV+Tv8Aw1v+1j/0XXxF&#10;/wCBn/1qD+1v+1l/0XXxF/4Gf/WpfVpdw9rE/WKivyc/4a4/ax/6Ln4j/wDAykP7W/7WQ5/4Xp4j&#10;/wDAyn9Vl3Qe0XY/WSivya/4a6/avI4+OviP/wADKT/hrv8Aax/6Lr4i/wDAw0fVZdw9rE/Waivy&#10;Z/4a7/ax/wCi6+Iv/Ayj/hrv9rH/AKLr4i/8DDR9Vl3D2sT9ZqK/Jk/tdftZY/5Lr4i/8DKaf2vv&#10;2sBwfjt4i/8AA3/61H1aXcPaxP1oor8lf+Gwf2sP+i7eIv8AwM/+tQf2wv2r/wDou/iL/wADD/hR&#10;9Vl3D2sT9aqK/JJv2xf2r/8AovHiL/wM/wDrUn/DYn7Vw6/HnxF/4G//AFqPqsu4e1ifrdRX5In9&#10;sX9q4f8ANevEX/gb/wDWpv8Aw2P+1f8A9F58Rf8AgZR9Vn3D2sT9cKK/I/8A4bI/au/6L14i/wDA&#10;yg/tkftXf9F68Rf+BtL6tLuHtYn64UV+R3/DZH7V4/5rz4i/8DT/AIUf8Nk/tX/9F58Rf+Bh/wAK&#10;Pq0u4vaxP1xor8jT+2R+1d1/4X14j/8AA0/4U0/tlftX9vj14i/8DqPq0u4/axP10or8i/8Ahsr9&#10;rH/ovfiL/wADv/rUf8Nl/tYf9F78Rf8Agaf8KPq8u4e1ifrpRX5F/wDDZf7WH/RevEX/AIGn/Cm/&#10;8Nm/tX/9F68Rf+B1H1eXcPaxP12or8if+Gzf2r/+i9eIv/A6j/hs79q//ovXiP8A8DD/AIUfVpdw&#10;9rE/XaivyJ/4bO/avP8AzXrxH/4GH/Cg/tn/ALV4/wCa9eIv/A4/4U/qsu4e1ifrtRX5Ef8ADaH7&#10;V/8A0XrxF/4HH/Cj/htD9q//AKL14i/8Dj/hR9Vn3D2sT9d6K/If/htD9q//AKLz4i/8Dj/hR/w2&#10;j+1f/wBF58Rf+B1L6tLuHtYn68UV+Q//AA2j+1f/ANF58Rf+B1H/AA2j+1f/ANF58Rf+B1H1eXcP&#10;axP14or8h/8AhtH9q/8A6Lz4i/8AA6j/AIbR/av/AOi8+Iv/AAO/+tR9Xl3D2sT9eK83/aL/AGRf&#10;2eP2srHR9M/aD+Hg8RW2g3jXWl28mqXdukUrAAsywSoJMgYw+4Yzxya/M/8A4bS/av8A+i8eI/8A&#10;wNP+FH/DaX7V/wD0XjxH/wCBp/wo+ry7h7WJ+svg/wAGeE/h94ZsvBngXw5ZaPpOmwLDY6bptssM&#10;MEY6KqKAAPoK06/If/htL9q7/ovPiP8A8DT/AIUf8Np/tW/9F68Rf+Bx/wAKPq8u4e1ifrxRX5D/&#10;APDaf7Vv/RevEX/gcf8ACj/htP8Aat/6L14i/wDA4/4UfV5dw9rE/XiivyH/AOG0/wBq3/ovXiL/&#10;AMDj/hR/w2n+1b/0XrxF/wCBx/wo+rS7h7WJ+vFFfkP/AMNp/tW/9F68Rf8Agcf8KP8AhtP9q3/o&#10;vXiL/wADj/hR9Xl3D2sT9eKK/If/AIbT/at/6L14i/8AA4/4Uf8ADaf7Vv8A0XrxF/4HH/Cj6vLu&#10;HtYn68UV+Q//AA2n+1b/ANF68Rf+Bx/wo/4bT/at/wCi9eIv/A4/4UfV5dw9rE/XiivyH/4bT/at&#10;/wCi9eIv/A4/4Uf8Np/tW/8ARevEX/gcf8KPq8u4e1ifrxRX5Dr+2n+1bn/kvPiL/wADj/hU0f7a&#10;X7VZI/4vt4i/8Df/AK1H1eXcPaxP1yor8lrf9sz9qdmAb46eIP8AwM/+tWnbftg/tPOMt8btf/8A&#10;Az/61H1eXcPaRP1Wor8v9O/a3/aTl4l+NGun/t6/+tW/YftS/tCS7fM+L2tN/wBvX/1qPq8u4e0R&#10;+kNFfn7pn7Sfx2mA8z4pau31ua6DTv2gfjRJjzPiRqjfW4qfYS7j5z7ior4+0z43/FmX/W+PdRb6&#10;zVv6Z8XfiVNjzPGd831mo9jIfMfUVFfPunfErx3Io8zxTeN/21resPHHi+RQX8Q3Lf8AbSl7KQcx&#10;7JRXmNr4s8RyDLazcf8Afyr8XiTXCvzarN/31S9nIo7+iuHj17WT/wAxKY/8CqYa5q+3m/l/76o9&#10;nIDsqK40a5q/H+ny/wDfVINc1YnjUJf++qPZsDs6K40a5q+4j+0ZP++qZJqmozcSX8zD+75ho9mw&#10;OvutRsrMZuLlV9s81i6l4taUGHTkKqePMYc/hWMvIyaXA9KuNNIAbdIxeR2ZicksetAGOBRRVgFF&#10;FFMAooooAKKKKACiiigAooooAKKKKACiiigAooooAKKKKACiiigAooooAKKKKACiiigAooooAKKK&#10;KACiiigAooooAKKKKACiiigAooopAFFFFABRRRQAUUUUAFFFFABRRRQAUUUUAFFFFABRRRQAUUUU&#10;AFFFFABRRRQAUUUUAFFFFABRRRQAUUUUAFFFFABRRRQAUUUUAFFFFABTV4bNOphOPrQA09eKjkOT&#10;k09m9Kic56GgBcjI+anPIVFQ7yG61HLNgdaYhZZu5NUrmf1p004BIzWffXYAwDTJuV7+5681g6td&#10;ZyN1XNRvgoY5rn9V1DG45oEZ+r3PJ5/WuX1WfJY59a0tX1AFiN1czq2oAAhTVKIGbrFzgHIrm9Vn&#10;BzV/VtQ3E88Vzmrah97DVRmZurTc9f1rmdWl4IzWpqd6cnmuc1O8LkjdVgZl+2WNZV306Veu5ieM&#10;1m3LFu9MlsoTJk1XlTnpV2RfUVC0W40ElLyRnOKXyParYgxR5NAFXyPajyParXk0vkZ6CgCp5HtR&#10;5HtVwW+e1H2b2poCn5JHQfpThCatfZvRTTha/wCzQBT8n2oEFXBaMf4KcLOQnhaQFHyCelH2c1of&#10;Yn7rQLFz2oAoC39aXyPatAae/cUHTn7CmBn+R7fpR5C/3TWiumyelL/Zj0AZvkL/AHTR5AH8JrUG&#10;mHpvFOGlOO1IDK8gf3aQQe1bC6S5Gdhpy6Ex6xH8qAMXyR/dpRb5P3a3RoUh48k1Inh6QjiKgDn/&#10;ALOaBbseldInhuRhnyjUyeF5f+edAHLi2buppfsjddhrrE8Jyt/B+QNSx+EZH7N+C0AceLNm4CH8&#10;qcNPl/55H8q7aLwZMx2+U35VYi8DTngWzUAcGumS9dn6VINKmP8ABXoEXgG4bn7N+hqxH8PpyOLf&#10;/wAdNA7HnK6RJ0Ipy6LKx6fpXp0Hw4ndfmh2irUXw1fHEWf+A0DseVpoMjHJRv8AvmpF8Pyf3GNe&#10;rp8NJf7jVYj+F8v/ADxz+BoDlPIx4fkP/LFqevhyT/nm1ewR/Cx2P+pb8jVqP4UzsP8Aj2b/AL5o&#10;uHKeLr4Zm6mFvyqVfCsp/wCWVe2R/CCY/MLRvy/+tVuL4PTt/wAuX60XQcp4YnhOU8+TUg8IyHrH&#10;/wCO173D8GbjH/Hsn/fNXIvgtMR/qf8AyGaXMg5T59TwdNjmE/8AfupY/BU+c+S3/fFfRNv8EJn5&#10;ELH/AIBVyD4GSnkWsn/fNLmQ+Vnzingac8+Q1TR+BJiMmBq+lIfgTJjmz/WrkXwHUcCLr/s0cyHy&#10;s+Yk8Azk4W3b/vmrcfw5ukGRbnPuK+oLX4CLD8z2YZvp0q0nwMxwLFfyo5kHKfK//Cvrk/8ALD/x&#10;2nL8Pp2+XyP0r6qT4F5OBZL+n+FSp8B93ymzUf7VHMg5T5S/4V3cDg2p+u01Inw3uWXP2Zf++a+r&#10;o/gKqtlrVT+Aqxb/AAHR9xezjX/gA5o50HIz5NX4bXRGDEv4inD4aXpHywr/AN819cJ8CIgOIox/&#10;2z/+tUi/A1FPyog/4B/9ap5w9mfI4+GV11Cj8Vp3/Cr70pnys/RDX11H8E4QMOq/98UsvwWgMZAj&#10;Vv8AZ2e9HtEHIfIY+F14RgWtI3wvvE4a3H/fNfXH/CkrfvZr/wB80H4IW/8Az7f+O0+dB7M+RT8M&#10;rsf8sf8Ax2mf8K1vB1txX12fgdF/DCv4rTW+BcRODFH/AN80ucPZnyG/w4vO1tUbfDa6HS2FfXsn&#10;wFgYYaFf+ApVaX4CRpJj7GhFV7QOQ+SW+HF2RgW2PpTP+FfXB4Fv/wCO19aN8B4s8Waf4VE/wKGc&#10;CyVf60uYOU+Tz8PrkcC3P4r/APWqOX4d3WN5t/8Ax3rX1g3wLXobP+VRn4FI3Jsf/HafMg5D5MPg&#10;WfoLc/8AfNRP4FuP+fVvyFfVt58BEz5sVrj1XbVOX4Fxv96L8lo5kHIfLDeCZlGTaP8A981C/g9+&#10;n2dv+/dfUU3wM53C1b86p3HwOkH/ACyb6bc0cyFys+Y38IY+9C3/AHz/APWqN/CR7Q/pX0tP8EJF&#10;H+qGfeOqknwUcc/Z1P0Bo5kLlZ84N4Wxx5ZqNvDDdBG1fRFz8ES4x9nwfXbVG5+CVxFwbfcPZafM&#10;g5WeBt4ZYHDI3/fNRt4cccbK90l+DNyP+XT9DVO4+D14vW2kp3DlPFT4cbHCtUb+HJB91T+VexT/&#10;AAquozg27/8AfJqrJ8M7leqn/vn/AOtQFjyI6DKOArU1tEnH8Jr1iX4cSkcxH8RVS4+HlzHz5O73&#10;GaAseXto82fu1GdKm/uV6XJ4FuR1g/Q1Wl8E3IGTbfzoCx52dNmHPltTWsJFHKtXfSeDrgdbZqhk&#10;8Jyr/wAsD/3zQScL9jf0b8qQ2jZwVP5V2j+GG/55foahfw0R/wAs6AOQ+yn/AJ5mmm39q6x/DhH/&#10;ACzqNvDzZx5f6UAcubam/Zz710zeHz/cqNvD+4f6v8qAOe+zk880htz6VvNoDL/D/OozoeO1AWMX&#10;7N/sUfZ/9mthtGYcAfzpp0hx3oCxkeQP7tHkD+7WqdLYdqaNOk7CgDM+zj0pPI9q0/7Nf+6KRtPc&#10;cbRQBm+R7UnkH+7V82Dj+Gj7E/pQBn+QR1FHk1e+yt/dpGtj3WgCl5NIYParv2X2pDb+q0AUvJ9v&#10;0o8n2/Srn2ak8j2oAqeR7UeR7Va8n2o8n2oAqGDHak8mrnk+1Hk+1AFRYQDnFTxR+1SGE06OIg8U&#10;AOgQhgcVqWYwMkVRhHQ45q9aselA47mxp2QcZrpNLPAye9cvZOwAaug0uc8HNJlHWaQ7ADFdNpkv&#10;C8iuQ0u57E10emXOVA5pSGdnpM33QPWul0mbB5NcXpN2BgY710+l3fy7t1Syos7XSZxgc+ldJplz&#10;lQMVxOk3YIGK6bTLw8DNRYo6yxuOnNaltNxya5yxus4O6te1nyvWkO5rRSepqwHyADWfBP2zVqOT&#10;igdyXqMA96VSd38qhVwDjOM09GI6mkUTLgncKccE8UxckfKad2pASLwtFAORmigAooooAKKKKACi&#10;iigAooooAKKKKACiiigAooooAKKKKACiiigAooooAKKKKACiiigAooooAKKKKACiiigAooooAKKK&#10;KACiiigAooooAKKKKACiiimAUUUUAFFFFABRRRQAUUUUAFFFFABRRRQAUUUUAFFFFABRRRQAUUUU&#10;AFFFFABRRRQAUUUUAFFFFABRRRQAUUUUAFFFFABRRRQAUUUUAFRE8ZNSkHs1Qt/SkAxm4qJ3IGQa&#10;dK2BjFV5nG0nHtVEhvONxqvPMc4BollIXbVO6uNo60Ejbu62Keax9QvTzzUmoXmAcGsHVdQKjINU&#10;kBHqepbNxJ9a5rV9Uznmn6tqL/N81c5qd82CWNUTzEWq6kFz81c3q1+zZA/nVjUrxmJ5rB1C46nN&#10;VyklLVbwgEZ/Wuc1O7JY4NaWp3PUA1g38pJppAZepXDMcA1iXpOeTWvdgsx4rPmtSx6UyLmNcRsx&#10;NVntuetbbWLMfu0g0wHna1AbmD9h3dTSjTV7H9K3xpnbbTl0v0RvyoDQ58aeB/D+lOGmjstdCulk&#10;/wAFPGlHpigRzq6Z22/+O05dLOcBf0rol0diMhSfwqVdFbH3GoA5oaTnqtOGkj0rp00I/wDPOpU0&#10;ByMeVQM5ZdJB4CL/AN808aQB/D+ldZF4ckP/ACzqeHwxI/RCT7Cgepxw0fjkfpT10f8A2a7eHwgQ&#10;ctFVhPCDN/yxagLM4EaKT0H6U4aC5PCV6JF4Jk7w1ah8CP18oj6LQFmeaJ4dc9qmXwy56r/47XqN&#10;v4AJ6xMavWvw6Lc/ZaGw5TyVPCrN/wAsmP8AwGp4/B7kcQGvYrb4cZ62/wClaNr8L12gyQY9sUuY&#10;OU8Vh8DzSfdg4q1F4BkzzH+a17hD8NVPAt2/75q1B8MiDxbGlzD5Tw6PwDIRkQt/3zVmP4fSf88a&#10;90g+GGRnyPzq5b/C/PHkf+O0cw+U8Gg+HcjHiL9KtQ/Ddm6xn/vmvfrf4VocboD+VaNn8Jkc5Ft/&#10;47S5h8p89xfDUEZaH/x0Vcg+GLE4Fo35V9FW3wniUAC2b+VXofhZbqM+QBS5x8p852/wrc/8uX51&#10;fg+FEp6QADPpX0Xb/DK1X/lj/wCO1eg+HVon/Lv+lLnDlPnW3+ETsQPKb8FrRtvg5kfNbP8A9819&#10;Cw+A7RDgxf8AjtW4fBlkBzF+lLmK5D5+t/g1GTgwN1/u/wD1607X4LW8fzSW+fYrXu8Xhayj+byR&#10;mp49AthyY/0o5g5TxCL4Rp/DaHHstWofg+p4+yf+O17Wmi2w4EVSrpUCjAjpcw+U8ag+DyMP+PUf&#10;jVyD4OQY5tl/75FetjT4VP3Kd9jjHG39KXMw5TzC3+D1sowYv0q3D8I7LvF/47/9evRxAg5VaXyR&#10;1C0XY+U4S3+FOmQjLwK31xVuL4a6Wgylsv1ArsvKTGdtHyg8UBynKxfD7TFUEwCp4/BGmIci3XPr&#10;tFdGGA607cPWkHKYK+D7Ef8ALKpk8K2AP+rH5VsZx1o3D1pj5UZsXh6yT7sY/KnrolqDnyl/Kr+a&#10;QlTxmpGVBpNspx5a/lTl0y1X/ll+S1YG7pRhs8UwIPsFuD9z9KeLGEfwCpjnbTVDYoAjNlAeq/pS&#10;i2gUYEf6VKM9zSEfT8qAGeRD/wA8zR5MQ/5ZfpUgB7tRQBH5MX/PL/x2k8qLrsFPKnORRk/7VADf&#10;KQ9U/wDHaPKi6eX/AOO07P8AvUZ/3qYDfJh/55f+O0eTF/zy/wDHaf8AMf4v0paQEfkQ/wDPM01r&#10;aFj/AKv9KlbPbNIA396gCP7HCoztH5U37Fbk8D9KsEEjFIqkHpQBWOnwHqvP+7QNMt+0Q/75FWW3&#10;Z+Wl5xQBTbSbTHMS/lUZ0SzJ5iFXwxJ+7SkgdTQBlyeHLCQ5aLNRP4U09xnyh/3zWzketGaNRWMF&#10;vB1g/HlfpVeXwNpzHIt159VFdNuHrRuHrT1FynJy/D/T2GFiqCT4d2JXiOuyw3979KRgQOQKNQ5T&#10;gZ/hbYOd6wKB/ug1Un+E9kTxCP8AvkV6SI1PNBhT0oDlPKbj4RWrHAiNUrn4PQMNog/Na9gNuh6x&#10;0hsoj/AKOZhyniNz8HYv+fRfwFU5vg4mDiz/APHa92OnQk5MYpkmkWz8mKjmDlPnu7+CdvJz9k2n&#10;121nXnwQSPkwHHrt/wDr19IPoVsefJqFvDloeGi6/wCzVczJ5T5huvguQCUt2/75FZ138HJUP+pY&#10;f70dfU0/g+xfgQKB34qpN4Hsn+7D/wCO0+YOQ+U7r4STAn/R1b/gNZ9x8KZlOfsdfWFz8PLKTrbj&#10;/vmqNz8MLKT/AJdqfOTynyhc/C+QcG0b/vmqU/w2YDAhP/fNfVlz8J7U8iEf981QuvhHA3It/wAq&#10;OcOQ+V5Ph1InAiP4iqsvgCROsVfUN38HEZiVtvw21lXXwiC8G3Yf8BquZE8p82SeBZl/5ZN/3zVW&#10;bwNNv4jx/wABr6MuvhOQf+Pf/wAdqjP8LCMk2/6Ucwcp88zeDblOTDx9Kqv4VlX/AJYfpX0JP8Li&#10;vS3NUbr4WI2f9Gx/wGjmFyngcnhuRfvRN+VQv4fYH7n/AI7XuF58LZUG4W+R7LWZdfDWReTa1Vxc&#10;p44+h84KfpTG0THBT9K9Wufh86HH2dqo3HgN1ORGf++aAszzRtF4+7+lRvow/u16LL4JlUf6qq0v&#10;g+ResBoCzPP20jB/+xpjaSeuB+Vd3J4Sbpsaqs3haWM8xn8qA1OLbSv9kflTG0of3PyrsX8PSA42&#10;VA+guPvRH8qBHJHTCOq01tMx0X/x2uqOisDzG1RHRmHVW/KgDmDpwHJFNOn85H8q6Q6U/wDCKa+l&#10;t/coEc2bCkNgCOK6E6Yf7n6U06aOuw0D0Of/ALO9/wDx2k+wlTkfyreOmA9jTTpgH8BoEY0dswqx&#10;FEV6GtD+z8HIWnJZEfwmgrQbaKema2tOcqwqhb25X+GtK0hxjigL6m7psuCMiug0ybAHNczYcEA1&#10;vaa+ABQyjqdOuCpU5710uk3JwBmuP0+TpXQaXcY/iqbAdnpV1iul0u8PAz3riNNueFOa6LSrog8v&#10;UlI7XT7s4X/GtqxucjGa5LTrvO0it3T7oMo+ak0UdFDLuGQatwy5XrWRaz5HWr0UnfNQBc3E81JH&#10;IW5/Cq8btUiE5zQVctI2DwalGfvZqtGxPANTKxXipKLAOeaKRPu0tMAooooAKKKKACiiigAooooA&#10;KKKKACiiigAooooAKKKKACiiigAooooAKKKKACiiigAooooAKKKKACiiigAooooAKKKKACiiigAo&#10;oooAKKKKACiiikAUUUUAFFFFABRRRQAUUUUAFFFFABRRRQAUUUUAFFFFABRRRQAUUUUAFFFFABRR&#10;RQAUUUUAFFFFABRRRQAUUUUAFFFFABRRRQAUUUUANOzPNRuOKkJ5+5UMh96AIZnIODVS4kIG3NT3&#10;OcGqcpO6qJIZ5toyTWbfXIAPzVavmxkCsa/Y9jVRJKWoXfYGuf1a7OThq1b3POawdU56VRMjE1W4&#10;JLZNc/qk/XBra1JWYmsXUIuoxVRJOf1CZs8Vi6jK2OK37+3JzxWVd2W9sEVQHM3298hVzWdPZzOx&#10;JSurfSM/w/pULaICc7f0oEcfLpkrN92o/wCyHY42V2J0Lcdu39Kkj8OHsv6UC5Til0J88LUi6Cx4&#10;2mu4j8Mk/wAH6VNH4VB/5Z0BynDLoOOkRqWPQGPSGu+i8Jp/zz/8dq1D4UB6RZ/4DSHY89j8OSt0&#10;gNWIvC8x4KV6JB4PdukH6Vct/BTHkp/3ytLmHY83i8JOeSjVYh8I88w16db+B1IyYmP4VoW3gdBw&#10;tv8A+O0cwHlsHg5j923/AEq5B4MYjmCvVrbwMO8P6VoWfgWE8tF+lTzD5Tye18Cs5wLf9KvweBNv&#10;AiP0xXrMHgqFf+Wf4bavW/gsdrY/lRzD5TyODwCeohar1t8PGPWH/wAdr1y28FH/AJ5KPotXoPBS&#10;4+ZP0qeYOU8ltvhyehhNaFr8OkA/49/0r1i38Gwj/ll+lXYPCkCnGz9KOZj5Tyy1+HoAwYf/AB2t&#10;C28AoOkLflXp0XhuFP4KtRaJCnOwUrj5Tzuz8BbBn7Pz6Vci8DHP+pArvo9LgHWPP4VKunxAcRD8&#10;qVyuU4aDwIufmX8lq5B4FtwcmMn612KWSAcKKesAXoKLhynMQeC7ZB/qP/HatxeFbVRnyK3ljUfw&#10;U7yk9KVw5TIi8PwIOIx+VTrpMCrxHWhsFLtFA7FNdOhA/wBXT1s4hxtFWsD0owPSgZClsmMCnCBc&#10;YxTycdFpNzUgDyx07UKgXtRub+7QGY9BQA7p0FJtUckUm5h1WjcTwVoAMqDlaN/qKdgelN2CjQA8&#10;z2pdy+tGxaXA9KNAE3L60bl9aXA9KMD0o0AbsUjijYc9adRQA3Ye7UeWexp1FADSg7ChVI606igB&#10;Nq+lG1fSlooAKKKKACiiigAooooAKKKKACiiigAooooAKKKKACiiigAooooAKKKKACg8iiigBuxh&#10;0anHpRRQA0oaNnqadRQAmxfSkKDtTqKAG7X9aAwAwTTqCAe1ACbhSbxRsHrS7M9SaAE8z2pdy+tG&#10;xaXA9KNAGnDcA0AehoYDHC0ZI6CgBdoxyKTZzkije1BZvSgAMSnrTfsyd6dub1oDE9/wxQBE1omO&#10;RTG0+NzkIKtdRyKKAKMmlQsceWKhl0S3k/5Z1plQetG0YxTAw5vDNo/WIflVSfwbaOP9R+ldPtB6&#10;80nlJ6UXFY42fwHasOIaoz/D6LHC/mK75oo84pv2eMjBFO4uU83n+H//AExX8qoXfw5jl5+y4r1V&#10;rKNx9xahfTImPzRijmDlPHLv4aqODAwrLvPhmh624/Fa9yk0iDH3KqTeHLZuqCq5ieU8EvfhivQW&#10;/wCVZlz8MmX7sH6V9CT+E7Z/+WX6VRuPBNu5/wBX+lHMHKfPNz8OXUZ+zn8qo3Hw+ZTnyW/75r6E&#10;ufAkbfcTFZ914B7iIdf7tPmJ5T59uPh6S2RD+lZ114DmThrc/lX0HdeARn5rf8hWfc+AYjw0P4ba&#10;fMHKfP0/guQf8u5qnL4OIP8Aqa99u/h3ERuSKsu7+Hw6eRmq5hWPC5vCMgydhqvL4WmH/LLP4V7V&#10;d/D9V5EDD6Cs268BY6J+a0cwrHj8nhuReDbGq76ARz5ZFetT+CHU/wCpqlP4NZfvQN/3zVXFY8tb&#10;QWHGyom0JgfuV6VN4RU/8sv/AB2qsvhHHAjoFynnbaNJjhKjbSJFP+rr0CTwsw/g/wDHaryeGiOs&#10;f6UBynEpp7L1WrEFqy8Fa6iTw2Ouz/x2oxoBU42/pQHKZNrGQQcVrWDMBgmnx6NsPA/SrltpuDyK&#10;Bl/T3OOTWzp0noayrO1KkCtewiIIyKBm7pc/AFdBpk7DGD3rntOTaMitvT2wRx/FUuwHUaXcH5cm&#10;tyxuSvUmub0t8bdpresmyOtSVE6Czus9zWpbTFlrDsnFa1i/3QBUyKNCN/U1Yjaqq/N0qeMEipAt&#10;RjPWpcMB6/SoI84qzFkmgpE6/dpaKKkoKKKKACiiigAooooAKKKKACiiigAooooAKKKKACiiigAo&#10;oooAKKKKACiiigAooooAKKKKACiiigAooooAKKKKACiiigAooooAKKKKACiiigAooopgFFFFABRR&#10;RQAUUUUAFFFFABRRRQAUUUUAFFFFABRRRQAUUUUAFFFFABRRRQAUUUUAFFFFABRRRQAUUUUAFFFF&#10;ABRRRQAUUUUAFFFFADXznpUMvsKmbrUUhHpSAqXGc5qnIMndV2fODVSQYXmqJM2+OayL1SM1s3ik&#10;npWZdRZ5IqokmFfA9KxNRhJ52V0d5ASc4rNu7Tfn5aoDk761Zjn69qy7uzz1Fddc6U79I6pTaGT/&#10;AMsqCbHG3GmNIcBarPoWeSprth4eJ/gpy+Gx3jp3DlOFPh1mORG1C+Fy3Bjr0CPwwGP+qNWIPCyg&#10;f6ulzBynn8XhVF6x1ai8LA/dhavQIPDCjkw1ch8N/wB2ClzBynnsHhJmPERq3B4MbvEa9Bt/DEpP&#10;+oq7b+FJCOU/SlzD5UefQeC0BwY6vQeEIlH+rr0CDwgoHMf51et/C0ajmOjmHynn1v4RQ9IPzq/b&#10;eDx3h/8AHa76Dw7Go/1VWotEjXgRilzD5ThbbwgDwIv/AB2tC38HqB8yGuyj0qNOdtTpp6/886Vx&#10;8pylt4QhHzFCfwq9F4aiUY8iuiW2XHanLbDHNAcpiQ6DGn/LLFWY9FiUZK/pWoIQO1O24420D5Sh&#10;HpUYHSpV05AM7KtbTjrTqQyutoq/w1IIFAzipKKQDNgxgKaVVweVpxIHWjcPWmAUUhcCk3DpigB3&#10;B4o4HFNCtnmgqc8GgB1GeODSbT3Y0m09KAF+f2pCGzkinAY70UAIN+O1Id+KdRQAijFL+FFFABRg&#10;elFFAB06CiiigAooooAKKKKACiiigAooooAKKKKACiiigAooooAKKKKACiiigAooooAKKKKACiii&#10;gAooooAKKKKACiiigAooooAKKKKACiiigAooooAKKKKACiiigAooooAKKKKACiiigAooooAMZ6ii&#10;iigA/CjAPUUUUAJ8/tSEv/8Aqp1FADVDDpSHdngU+igAG7vRkDqaCM96ayHsaAHe4o4NNCnHJNGw&#10;92oAd74owPSkxjqxoBA/ioAWmsoxwv6Uu5fWgsB3pAM8of3aa0APapQw9aXNAFY2at1So302Nv8A&#10;ln+lXaCM96YGXJo0TdUqvLoEUnWP/wCvW1tO6kZCf4aYHOT+F4SciGqdz4RtpeTFj3xXXeSOmKa1&#10;tngCi5PKcFdeB0xwn6VnXXggZyYf/Ha9La0DDkVBJpsTfLso5g5Tym68EDPEH6Vn3PghOT9nP4Cv&#10;YJdFjP8AAKqz+HYn58oU7i5Txe58DxHkw/8AjtUbnwMD0hr2m48KxMP9XVC58HxseI6fMLlPF5/A&#10;7j/lkaozeDW7w17RceDW/hBqhc+EZR1hzRzE8p43N4QGeYqrS+D+4SvYLjwn/ft8VRn8JRE8RfpV&#10;KQcp5K/hd1PzRmkHhwoRuVq9Pm8IoePLqrJ4UZP4P0o5g5Tz+PQ2U/KGq7bae8ZwyGuvfw1g8JTf&#10;+EfcHG2nzBYxbW2C84rVsoWBwB3qePRJAceXV230p0PK0gsTWCEFflrasWIxmqFpZlTytaVpGelB&#10;RqWbEYFa1m5GMGsq0XAxitG2VgamQGxbsCOtWo+nFZ9qx24xV+EgrUgTxCrEXANQRf0qZaCkWF+7&#10;S0DpRSKCiiigAooooAKKKKACiiigAooooAKKKKACiiigAooooAKKKKACiiigAooooAKKKKACiiig&#10;AooooAKKKKACiiigAooooAKKKKACiiigAooooAKKKKQBRRRQAUUUUAFFFFABRRRQAUUUUAFFFFAB&#10;RRRQAUUUUAFFFFABRRRQAUUUUAFFFFABRRRQAUUUUAFFFFABRRRQAUUUUAFFFFABRRRQA1utQy5J&#10;4qVid1RSHJ20AVp8nj1qtOMLzVuRcsMdaimjz/DVEMzbhNwyFqjcwEnpWw8BJyFqGS1LDDLQI5+4&#10;sy2cLVObTsjlR+Arpm04NzTP7JQ9armHY5R9NY9F/SkTRmJy0f4V1o0hCelSx6QobPlfpS5gOSTQ&#10;JGP+rqWLw3IT/q66+PSQTgLU8WlIOoo5gscpB4Y2j7o+tWofDaDrtrpk06NeqmpUskyMLSuPlOeg&#10;8PQjH7vNWodCRRxDW4LUL1p4hVeq0BymVFoyDgqPwqePS1X+Cr/ljPC05UGOVpDsVE09FHKj8qlS&#10;0UdlqfavpSgAdBSGQiFB1p4jXGR/KngAdBRQA0RqKNvv+lOz2ozjrQAgXHWlpDuzwKTL+lADqKbl&#10;/SjL+lMALgcUbzjJFHz+lO2jOcUAN3ijeSeBTvwo69RSAaE7mnYHpRRQA3Z6Gl2nGN1LRQAUUUUA&#10;FFFFABRRRQAUUUUAFFFFABRRRQAUUUUAFFFFABRRRQAUUUUAFFFFABRRRQAUUUUAFFFFABRRRQAU&#10;UUUAFFFFABRRRQAUUUUAFFFFABRRRQAUUUUAFFFFABRRRQAUUUUAFFFFABRRRQAUUUUAFFFFABRR&#10;RQAUUUUAFFFFABRRRQAUUUUAFFFFABRRRQAUUUUAFFFFABjPUUYHpRRQAm0+v6UFQaWigBvCnBo3&#10;j0p1FADd47Ub8dadRgDoKAAHPIopDuzwKaS3cmmA+imkt3oBftSAXb70mz1NOGcc0UAN2CjylPUU&#10;7NFAELW6NyMVG1mjn7tWsDGMUYHpQBRk02M8GMflUEukoeNtauPamlRjpQBhzaEjf8sx+VVJ/DkL&#10;dYefpXSmJSM7aaYE6CmKxx83heL+EVVm8LDsgNdu1qO61E9hEf4KYuU4G48KFeVj7VVk8OMvIjr0&#10;KTTI89Kgl0lX5xQKxwB0Nh1ipv8AZUiH7td1JosZHKVXk0SP/nm1FxHIx2PPzJVuGyK8ha320NR2&#10;po0nZ92nzAZ1vAfSr9uh7CpksSoyB+tTJb7edtK4CwcDpVy3PFQLGe1WIFzxQMsxf0qdV43ZqGPi&#10;pk/1dDGiwOBiiiipKCiiigAooooAKKKKACiiigAooooAKKKKACiiigAooooAKKKKACiiigAooooA&#10;KKKKACiiigAooooAKKKKACiiigAooooAKKKKACiiigAooooAKKKKACiiigAooooAKKKKACiiigAo&#10;oooAKKKKACiiigAooooAKKKKACiiigAooooAKKKKACiiigAooooAKKKKACiiigAooooAKKKKACii&#10;igBrA5JqFwAanf7tQOeOBxTAjCln3UklSxqR2oMHGDTAquuegpoti7dKveQAOtAVR3oAqrZoeKct&#10;mnZKtKFz1p3HY0gKqWqAcJUiW2Oi1MFIGOPwpQMHOaQEfkD+7ThFt4wKfRQA3bzjbSqCOppaKACi&#10;ik3j1oAWim7/AFFG/wBBQA6imjYaXYvpQApIHU03kjhqCnPFKEHegBAh6EUYbuKdRQA1VYDrTqKK&#10;ACiiigAooooAKKKKACiiigAooooAKKKKACiiigAooooAKKKKACiiigAooooAKKKKACiiigAooooA&#10;KKKKACiiigAooooAKKKKACiiigAooooAKKKKACiiigAooooAKKKKACiiigAooooAKKKKACiiigAo&#10;oooAKKKKACiiigAooooAKKKKACiiigAooooAKKKKACiiigAooooAKKKKACiiigAooooAKKKKACii&#10;igAooooAKKKKACiiigAooooAKKKKACg57GiigBCG/vUgU9adRQA0hvWhTjhqdTSpJyDQAu5fWlBG&#10;cU3YelGwd6AHUUnyrxRuX1oAWik3L60oIPSgAoOSMCiigBpQelNMIPRakooAhNuMdKY9qOpWrNIw&#10;J6UwKTWaE8pTHskB5Wr5VjQY6QGe1kucCmPasnIWtEw4Gd1NaHdx1qhWKKxEdqeqqOdtWDAwPFAi&#10;bHK0gsMAGKkT7u2gRseGNOCkHg0DJqKFGBiikAUUUUAFFFFABRRRQAUUUUAFFFFABRRRQAUUUUAF&#10;FFFABRRRQAUUUUAFFFFABRRRQAUUUUAFFFFABRRRQAUUUUAFFFFABRRRQAUUUUAFFFFABRRRQAUU&#10;UUAFFFFABRRRQAUUUUAFFFFABRRRQAUUUUAFFFFABRRRQAUUUUAFFFFABRRRQAUUUUAFFFFABRRR&#10;QAUUUUAFFFFABRRRQAUUUUANYnptph61IQ2eDTCoNACAc7qUcD5RRsweDSHcOooAA2aByeDR1PSl&#10;6Y/KkAEZGDQoxxRQoGc4poCQdKKDnHFNIf1pgOoNNAbtRhs8UagBdvSjewpQGzyaXGOgoAbub+7R&#10;ktwVp1FACBQKXa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WLZ4p1FADdzdKNx7U7A9KKYCAk9VpaawzQA+ODQA6imlW9KPmHLGjUB1&#10;FAIPSikAUEA9aKKAArnqaQqDS0UAN2CjyxTqKACiiigAooooAKKKKACiiigAooooAKKKKACiiigA&#10;ooooAKKKKACiiigAooooAKKKKACiiigAooooAKKKKACiiigAooooAKKKKACiiigAooooAKKKKACi&#10;iigAooooAKKKKACiiigAooooAKKKKACiiigAooooAKKKKACiiigAooooAKKKKACiiigAooooAKKK&#10;KACiiigAooooAKKKKACiiigAooooAKbtwOadQcY5oAZSEcdacfv5oC5XFADR1/GjDHHHenbBnOaN&#10;goAbsJpyx4704DFFACbf9o0oGO9FFABRRRQAUUUUAFFFFABRRRQAUUUUAFFFFABRRRQAUUUUAFFF&#10;FABRRRQAU2SVIkaSRtqqMszdAPWsj4g+PPDXww8E6p8QvGWpx2el6PYyXd9cSNjaiDOB6segUckk&#10;AZJFfjt+2L/wUD+Mn7VXie+sU1260Xwf5xXT/DlncFEeIfda4Kkec5xuOflB6AYr1sqyfEZpUfI7&#10;RW7f5LuwP1w1D9ov9n7SbtrDVfjn4PtZ4zh4bjxNaIy/UGTIqH/hpz9mz/o4TwP/AOFZZ/8Axyvw&#10;XbOetGD3NfTf6n0P+fr+5f5lcp+9H/DTn7Nucf8ADQfgf/wrLP8A+OUn/DTv7Nv/AEcF4I/8Kyz/&#10;APjlfgyQMZApKP8AU/D/APP1/cv8yvZn7z/8NO/s2/8ARwXgj/wrLP8A+OUv/DTn7Nn/AEcJ4H/8&#10;Kyz/APjlfgvSNnHBp/6n4f8A5+v7l/mV7I/ej/hp39m3/o4LwR/4Vln/APHKX/hpz9m3/o4TwP8A&#10;+FZZ/wDxyvwXHSg0v9UMP/z9f3L/ADK9gu5+9H/DTn7Nn/Rwngf/AMKyz/8AjlH/AA05+zZ/0cJ4&#10;H/8ACss//jlfgqfvf/Wox7f+O0f6n0P+fr+5f5l/V13P3qH7Tv7NhGR+0H4H/wDCss//AI5SH9p3&#10;9mscH9oXwP8A+FZZ/wDxyvwXUACmSAFuaP8AVDD/APP1/ch/Vo9z96/+Gnf2a/8Ao4XwP/4Vln/8&#10;cpf+Gnf2bP8Ao4XwP/4Vln/8cr8EwMdBRU/6o0P+fr+5f5j+qx7n71f8NPfs1/8ARwngf/wrLP8A&#10;+OUv/DT37Nf/AEcL4H/8Kyz/APjlfgoABRT/ANUcP/z9f3L/ADK+px7n71/8NPfs1/8ARwngf/wr&#10;LP8A+OUv/DTv7NmP+ThPA/8A4Vln/wDHa/BIjJFLS/1Rof8AP1/cilgYvqfvX/w09+zZ/wBHCeB/&#10;/Css/wD47S/8NO/s2f8ARwngf/wrLP8A+OV+Cf4U1+lH+qND/n6/uQ1gI/zH72/8NO/s2/8ARwXg&#10;j/wrLP8A+OUp/ad/ZtH/ADcH4H/8Kyz/APjtfgeOtSUf6o0P+fr+5Ff2fH+Y/es/tP8A7NQOD+0L&#10;4H/8Kyz/APjlJ/w1B+zV/wBHC+B//Css/wD45X4JN96mbSOhNH+qND/n6/uRX9mx/mP3w/4ag/Zq&#10;/wCjhfA//hWWf/x2j/hp/wDZq7/tC+B//Css/wD45X4H4bPU058tzmj/AFRo/wDP1/chrLYv7R+9&#10;3/DT/wCzV/0cN4H/APCss/8A45R/w1B+zV/0cL4H/wDCss//AI7X4H7T/ep3bFH+qNH/AJ+v7kWs&#10;rh/M/uP3uH7T/wCzUf8Am4bwP/4Vln/8cp3/AA09+zWen7Qvgf8A8Kyz/wDjlfgfRS/1Sof8/X9y&#10;H/ZMP5mfvf8A8NPfs1j/AJuE8D/+FZZ//HaB+09+zWen7Qvgf/wrLP8A+OV+B7fdpIx2Jo/1Rof8&#10;/X9yKWUU/wCZ/cfvl/w07+zZ/wBHC+B//Css/wD45SH9p79mscn9oXwN/wCFZZ//AByvwQxTZOwB&#10;o/1Sof8AP1/ci/7Gp/zv7j98P+Gn/wBmn/o4bwP/AOFZZ/8Axyj/AIaf/Zq/6OF8D/8AhWWf/wAc&#10;r8DaBnPFL/VOh/z9f3L/ADH/AGLT/nf3H75H9qD9modf2hfA/wD4Vtn/APHaP+GoP2aP+jh/A3/h&#10;WWf/AMcr8Dmz3pKP9U6H/P1/ch/2HTf239x++X/DUH7NH/Rw/gb/AMKyz/8AjlH/AA1D+zT/ANHD&#10;eBv/AArLP/47X4G03GHo/wBUqH/P1/cilkVN/bf3H76f8NQfs0/9HD+Bf/Cts/8A47R/w1B+zT/0&#10;cP4F/wDCts//AI7X4G0U/wDVPD/8/X9yK/sGn/O/uP3yH7T/AOzVn/k4XwP/AOFZZ/8Ax2l/4ae/&#10;Zq/6OG8Df+FZZ/8AxyvwKP3uRRkf3P0pf6p0f+fr+5f5lf6v0v539x++h/af/ZqAz/w0N4G/8Kyz&#10;/wDjtB/ag/ZpH/Nw/gb/AMK2z/8AjtfgY33OlMwPSj/VOj/z9f3Ir/V6l/z8f3H77f8ADUH7NP8A&#10;0cP4F/8ACts//jtH/DUH7NP/AEcP4F/8K2z/APjtfgSqg9R+lGMHil/qnQ/5+v7kV/q5S/5+P7j9&#10;9v8AhqD9mnv+0P4F/wDCusv/AI7R/wANQ/sz/wDRxHgX/wAK2z/+O1+BJ6UmM9qf+qdD/n6/uKXD&#10;dL/n4/uP33H7UH7NB6ftEeBf/Cts/wD47R/w1B+zT/0cP4F/8K2z/wDjtfgSBigHIzU/6qUP+fr+&#10;5FLhmj/z8f3H77f8NQfs0/8ARw/gX/wrbP8A+O0f8NRfs0d/2h/A3/hW2f8A8dr8Caa2c8Zo/wBV&#10;KH/Px/cg/wBWKP8Az8f3I/fgftRfszngftE+Bf8AwrrL/wCO0H9qL9mcdf2ifAv/AIV1l/8AHa/A&#10;dOpNOPSn/qpQ/wCfj+5FLhej/wA/H9yP31/4ak/Zm/6OJ8C/+FdZ/wDx2l/4ai/Zn/6OI8C/+FbZ&#10;/wDxyvwFoyfWl/qrQ/5+P7kUuFaP/Px/cj9+j+1F+zP/ANHEeBf/AArbP/47R/w1F+zP/wBHE+Bf&#10;/Cts/wD45X4C5oo/1Uof8/H9yKXClF/8vX9yP36/4ai/Zn/6OI8C/wDhW2f/AMcoP7UX7M4/5uI8&#10;C/8AhW2f/wAdr8BaQqT/ABUPhWiv+Xj+5D/1To/8/X9yP37/AOGov2aP+jh/Av8A4V1l/wDHaP8A&#10;hqL9mf8A6OI8C/8AhXWX/wAdr8BaMHOc0f6q0f8An6/uK/1Ro/8AP1/cj9+v+Gov2aP+jh/Av/hX&#10;WX/x2j/hqH9mj/o4fwL/AOFdZf8Ax2vwDfilQ5FH+qtH/n6/uRS4Qof8/X9yP37/AOGof2aP+jh/&#10;Av8A4V1l/wDHab/w1J+zN/0cR4F/8K6y/wDjtfgOelRsO1T/AKq0f+fj+5DXB9D/AJ+v7kfv7/w1&#10;H+zN/wBHE+Bf/Cus/wD47R/w1H+zN/0cT4F/8K6z/wDjtfgEOmDQOTR/qtR/5+P7kV/qbh/+fr+5&#10;H7/f8NR/szf9HE+Bf/Cusv8A47Sf8NR/szZx/wANE+Bf/Cusv/jtfgFRR/qrR/5+P7kV/qXh/wDn&#10;8/uR+/p/aj/Zm/6OJ8C/+FdZf/HaP+Go/wBmb/o4nwL/AOFdZf8Ax2vwCoo/1Wo/8/H9yK/1Kw//&#10;AD+f3L/M/f3/AIaj/Zm/6OJ8C/8AhXWX/wAdo/4aj/Zmx/ycT4F/8K6y/wDjtfgFSMflo/1Wo/8A&#10;Px/civ8AUnD/APP5/cv8z9/v+Go/2Zv+jifAv/hXWX/x2j/hqP8AZm/6OJ8C/wDhXWX/AMdr8AEX&#10;+LNDjJo/1Wo/8/H9yK/1Hw//AD+f3L/M/f8A/wCGpP2Zf+jivAv/AIV1l/8AHaP+GpP2Zf8Ao4vw&#10;J/4V1l/8dr+f5xwDTdgI4FH+q1H/AJ+P7kV/qLh/+fz+5f5n9Af/AA1J+zLjP/DRXgX/AMK6y/8A&#10;jtA/aj/ZmPT9orwL/wCFdZf/AB2vwAH3KaeDij/Vaj/z8f3IpcC4f/n8/uX+Z/QAf2pf2ZRx/wAN&#10;E+Bf/Cusv/jtSWf7TP7OOoXKWVh8f/BM80hxHFD4qs2ZvoBJk1/P3QRkYpPhej/z8f3f8Ef+oeH/&#10;AOf7+5f5n9HFvd293Al1azLJHIoaOSNgysp6EEdRUgOea/Cn9kj9u344/sj+JrWbwp4juL7w39oD&#10;al4XvJy1rPGT8+wHPkuRnDrjnrkcV+1HwN+NHgv9oD4V6P8AFz4f3jS6ZrFqJY1kwJIH6PFIAeHV&#10;gVP04yCDXhZllNbLZJt3i9n+jPk884fxWSyTk+aD2ktNezXR/N3OuoooryTwAooooAKKKKACiiig&#10;AooooAKKKKACiiigAooooAKKKKACiiigAppTPenUUANC470u3/aNLRQA3gc7qUMOlBUEYxQFx1oA&#10;XcPWikOB/D+lIH7YoAdRTS3tSq2e1AC0UUUAFFFFABRRRQAUUUUAFFFFABRRRQAUUUUAFFFFABRR&#10;RQAUUUUAFFFFABRRRQAUUUUAFFFFABRRRQAUUUUAFFFFABRRRQAUUUUAFFFFABRRRQAUUUUAFFFF&#10;ABRRRQAUUUUAFFFFABRRRQAUUUUAFFFFABRRRQAUUUUAFFFFABRRRQAUUUUAFFFFABRRRQAUUUUA&#10;FFFFABRRRQAUUUUAFFFFABQRng0UUAAAHSiiigAooooAKKKKACiiigAooooAKKKKACiiigAooooA&#10;KKKKACiiigAooooAKKKKACiiigAooooA+QP+C1PinVdF/ZNtdBsJmSHWPEttDe7T9+NFeUL9N6o3&#10;1UV+UC9RX6nf8Fv/APk2fQf+xsj/APRMtflifv1+mcLK2Ur/ABMBp60UHrRX0RoOOdtNyB1NDMAM&#10;E1oaF4W1LxBJut12Qg4aZhwPp6mtqNCtiKip0ott9EcOb5xleQ4CeNzCtGlSjvKTsvRdW30Su3sk&#10;Z/41f0/wr4g1bBs9Ok2/89JPlX9a7XRfCGi6MFkWETTDrNMuT+A6CtgSY6H9K+swfCcmlLEzt5R/&#10;zf8Al8z+XeK/pOQpVJUeHcKpJae0q3SfmqcWnbs5ST7xRxVr8LdTcf6XqUMfsilv8KtL8KYsfPrT&#10;/wDAYf8A69dX5v8AtUeb/tV7UeHcoirOnf1b/wAz8hxXj34pYqblHGqC7Rp07L74N/ezkZfhSRkw&#10;61/31D/gaoXnw18QWwLWskVx7K21v14/Wu983/ao83/aqanDeU1I2UXH0b/W51Zb9ITxQwNRSq4m&#10;FZLpOnCz+cFCX3M8nu9O1LTn8u+s5Imz/Gp5qBz8/wCFetTRQXMflXMSyKeGV1yDXMa/8N7O4Vrj&#10;Q5PJk6+SxO1vbPavnsdwtiKKc8PLnXZ6P/J/h6H71wX9JbIc2rRw2fUfqs3ZKcW5Um/PTmh8+ZLd&#10;ySOLzRUl3ZXWnXLWt7C0ci9VYVHXykoyhJxkrNH9MYfEUcVRjWoyUoSSaaaaaezTWjT6NBRRRUnU&#10;B60UHrRQVEKa/SnU1+lBpEaM54qSox1qSg0iMf71Ic9qV/vUhB9aCoic96U9KTB9aU9KC0FFFFBc&#10;QoooqJblx3Ef7tJHSv8AdpI6f2TSO46mydqdTZO1SWNoXOeKKF5OM0Gg5t3cU2nMCOpptBUQpv8A&#10;FTqb/FQaRHUUUUFDTndwO1GX9KCCW4Pajaf71BoK2dvNMp7fdplBoEe7nApWznkUkYJzg0rAg8mp&#10;iaCGig/SiqKiFA6UUDpWZpEKQ7s8ClpCCTwaC1uImcnNOOe1NTqacaBxI6KKKDRBRRRQaRCiigfS&#10;pkUFFFHfpVGg2ShOlElCdKC47Dj0qM9akPSoz1qJblxClXOeKSlXrSLjuJRRRVfZLCiiipNApH+7&#10;S0j/AHaDQF+7Qd3YUL92ggno1BoI+cU0Z705xxjNNFBcdhw+5TT1pw+5TT1oLiFFFFTIoagBHIr9&#10;TP8Agg1421DV/gh4z8B3dz5kOi+Iobi1Q5/drcQnKjtjdCx9ck+1flmnSv0s/wCCAf8AyLnxP/6/&#10;tJ/9Auq8biCN8rm30a/NHznGEYyyGo30cf8A0pL9T9EqKKK/PD8aCiiigAooooAKKKKACiiigAoo&#10;ooAKKKKACiiigAooooAKKKKACiiigAooooAKKKKACjAJziiigAppBB+UU6igAGcc0UUUa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f8A8Fv/APk2fQf+&#10;xsj/APRMtflifv1+p3/Bb/8A5Nn0H/sbI/8A0TLX5Yn79fpnC/8AyKV6sBp60E4oY4JNaXhbQm1y&#10;/wBsu4Qx8zEfy/GvqMPh6uKrRpU1dt2POzzOsv4dymtmWOny0qS5pP8AJJdW3ZJdW0i14T8JPq7C&#10;+v1K2y9F7yH0+ldxBFDbwrBbqqRqMKqjgCo4VjhiWGNdqrwqqOgp28V+oZZldDLaPLDWT3ff/geR&#10;/nT4heIWdeIGbvEYluNGLfs6SfuwXd95v7UvkrJJKbcPWjcPWod4o3ivTPz7lJtw9aNw9ah3ijeK&#10;A5SbcPWjcPWod4o3igOUm3D1pCQR1qLeKN4oDlKuvaBYa/b+RdKBIo/dzD7y/wCI9q881bSbzRbt&#10;rK8TDLyrDow9RXpu8Gs7xLocGv2BgOFkXmGTHQ+n0r57PMlp5hTdWkrVF/5N5Pz7M/ePBvxdxvA+&#10;YQy7MJuWAqOzTu/ZNv449eW+s4rfdLm386opZopre4a3mTayMQy+hpK/NJJxdmf6EUqlOtTjODTi&#10;0mmtU09mn2YHrRQetFI2iFNfpTqa/Sg0iNHXmpKjHWpKDSIx/vU0lc8mnP8AepOfSgqI3K9jTj0p&#10;DnuKU9KC0FFFFBcQoooqJblx3Ef7tJHSv92kjp/ZNI7jqbJ2p1Nk7VJY2gYzzRSrnPAoNBHKj7tf&#10;c/hD/ggx+0b4y8J6X4usPjD4Jjg1XT4byGOZ7zciyRhwDiAjIDc4OK+Gnyeor6O8P/8ABW3/AIKD&#10;eHNHsfDei/H/AMmysLaO2tYf+EV0ltkSKFVctaknAAGSST3rzswhmk4x+pyjF635vwtoznxEcXKK&#10;9g0u9/8Ahme0f8Q+v7TH/RaPAv8A33e//GK87/am/wCCQHxv/ZR+C2qfHHxl8TPCupafpUkCTWmm&#10;Nc+c5llWIY3xKvBYE5PSv0a/bi/aA+Lnwe/4J03Px3+HPiz+zvFUek6JMmqfYLebD3FxapMfKlja&#10;P5lkcfdwM8YwMfk/8aP+CkH7Z/7QXw9vfhX8XvjJ/a2g6g0bXdj/AMI7p1v5hjdXT54bdHGGUHhh&#10;nHPFeFlOKz7MP3rnHkUrSVrN2te2nnpqcOBrZliXz8y5U7Pv0vbQ9g+CH/BEz4+/HX4SeH/jB4e+&#10;K/g+zsfEWmx3tra3jXXmxo/QNthK5+hIrqj/AMG+v7S4Gf8AhdHgX/vu8/8AjFfXPw8+IPi/4Tf8&#10;EdNO+JPw/wBW/s/WtF+Ff2vTLz7PHL5Myxkq2yRWRsejAj2r86P+HxH/AAUa/wCjiP8Ay0dI/wDk&#10;Spw2J4gzCpV9hUglGTjqu3omOjWzTFSn7OUUk2tf+GZmfttf8E3vip+w34c0PxP8Q/HHh/V4devp&#10;bW2j0Vp90bIgclvMjXjB7ZrofgV/wSa+M3x7/ZxT9pXw38RfC9npMlld3IsL57n7Rtty+4fLEVyd&#10;hxz3FeVftE/ts/tOftWaVpug/Hv4l/29a6TcPcafF/Ytla+VI67WbNvDGWyAOCSK/U7/AIJvKD/w&#10;Sht8j/mX9c/9CnrqzHGZpl2XU5VJJ1HKzaWlnful5HTisRjMLg4OTXM5Wdtran4uE5TirGiaXNrm&#10;s2eiW0ipJeXUcEbSfdVnYKCfbJqBvu1q/Dv/AJKBof8A2GLX/wBGrX0ktIto9p/CfcKf8G+X7THf&#10;4z+Bf+/l7/8AGKU/8G+X7THb4z+Bf+/l7/8AGK+yv+Ctf7RXxk/Zi/ZntfiD8DvGP9h6xJ4kt7V7&#10;v+z7e5zCySErsuI3XqBzjPHWvzV/4fF/8FHP+jiv/LR0j/5Er43L8RxHmOH9tSqQSu1qtdPRM8HB&#10;1s5xlH2kJxttqv8AgM8//bL/AGP/ABz+xX8TLX4X+PfE2k6reXmlpfR3GjtL5YRnZdp8xFOcqe2K&#10;P2Sf2Kvjl+2Z4suPDvwj0OMWunhDq2uagzR2dkGztDOAcucHCKCxAJxgE1z/AMd/2ivjd+1T41tv&#10;Gnxr8XNr+tR2qWVrcJptvbnywxKoEt40Uncx5xnnrX7GeHo/Bf8AwSo/4J4RanqWjxXGoaHpUcuo&#10;QQnadS1mfaCpYfw+YQu7tHH7Yr1MwzDGZfg6dN2lXm7K21+/Tuu253YvGYnB4aENHVlou1+58uwf&#10;8G7niVtC+0XP7VlimpeWT9kj8Hu0G/sPON0Gx7+Xn2NfIP7YP7CXx4/Yq1+20/4o6VBdaVqEjJpf&#10;iHS2aS1uWXqmSAUfHOxgDjkZANdBrH/BVr9u/VviMfiNF8edStWW682HRbVEXT0TcSIvs+Nrrg7f&#10;myxHVs4Nfenjr9sz9lH9uv8A4J4alpfxc+J3g/w34s1Pw/PI3h3U9cgintNWt93lvEjtu2u6Aoeu&#10;2THPNcfts9y6rCWJaqQk7PlWsfuS/X5aGfts3wVSEq7U4ydnZar7kj88v2I/2GfiH+3R4m1zwv8A&#10;D3xdoujzaDYxXVxJrTS7ZFdygC+UjHOR3xX0Yf8Ag3v/AGmCc/8AC6PAv/fd7/8AGK1f+DeHB+L/&#10;AMRuf+Zbs/8A0oas/wD4KC/8FNf24Pgf+2J43+Ffwu+Nf9maDo99DHp1j/wjemTeSrW0Tkb5rZnb&#10;5mY/Mx6+lPE4rN62bTwuFlFKKT1Xp1s+rKrYjM6uZTw+HlFWSeq9PJ9zhvjd/wAERP2uvg94Nu/G&#10;ui3ugeLobG3ae6s/D9xN9pWNQSSkcsamQgc7VyT2Br44LEHay+1fsR/wR0/b1+OH7XNl4u8FfHfU&#10;INW1Lw2ltc2uuQ2EVs88UzSgxyJCqx5UoNpVRkZzkjJ/Ov8A4KY+C/D3gH9uj4jeH/C9pFb2Z1z7&#10;StvCoVY3miSVwAOnzuxx2zXRlePx0sbUweLs5RV7rZrT/Ndjoy3GYyWKnhcTbmir3W1tP8zm/wBk&#10;H9k34gftmfFxfhD8O9SsbG6XTZr241DU/M8iCKPAyxjVm5ZlUcdTXoX7a3/BMP41fsQeBdJ+Injz&#10;xZoOtabqmq/2f5mitOfs8xjaRA/mxrwypJjGfuHPavqj/g3w+E62Xh7x/wDH3VIFjjkuIdGs7iRc&#10;YWNBPNz0x88P+RX0F+2k/hH9uL/gmj4m8aeBIftMP9ny6rpfRmSewuHEgHof3Uq/Qn1rixedYijn&#10;CpR/hpxjLTq/P+tjnxOb4ijmqpR/hpxi9Or8/wCtj8Qa+4Phx/wQn/aJ+JXgDRfiFpXxe8F29rrm&#10;lwX1vDcPd+ZGksYcK2ICMgHnBIr4fPIxX9AXws8fxfDX9kH4XeIZ2VY7iz8M6bKZPu4vJLa1yfoZ&#10;gfwrsz/MMZgYU/q71k2tVc7M7x2KwUafsHrJ22ufg58Vvh1rvwg+J3iH4U+J2jbUPDetXOm3jw52&#10;PJDI0ZZcgHaduQSOQRX09+zN/wAEbvj5+098F9H+Nvhj4i+FtL0/Wlka0tdVa5EwVJGTcdkTLglT&#10;jBNZX/BZz4fR+Bf2+/FF/bWvlW/iGxsdViUdCzW6xSH8ZInY+7V+q37LFovwS+EHwb/Z7njWO+n8&#10;CfaLyPABDwQ25n4/67XQ5/xrnzTN8RRy2jVotc01fa+ijdmeY5tiKOX0atFrmmr7dErs/ED9qP8A&#10;Z68T/sqfHTWvgL4x1qx1HUtEW2NxeaYX8mTzraO4XbvVW4WUA5A5BrgK+nv+Cygx/wAFHPiBj/nn&#10;pP8A6abOvmGvewVWdfBU6k95Ri36tJs97A1Z1sHTqT3lFN+rSGyUJ0okoTpXUdsdhx6VGetSHpUZ&#10;61Ety4hSr15pKVfvUi47iUUUVXQsKKKKk0Ckf7tLSP8AdoNAX7oobbn5qF+70pST2FBohj4xx0pB&#10;04pz5x0ptBcdhw+5TT1pw+5TT1oLiFFFFTIoanSv0s/4IB/8i58T/wDr+0n/ANAuq/NNOlfpZ/wQ&#10;D/5Fz4n/APX9pP8A6BdV4+f/APIrn8v/AEpHz3F3/JP1f+3f/Son6JUUUV+dn4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xf/AMFv/wDk2fQf+xsj&#10;/wDRMtflifv1+p3/AAW//wCTZ9B/7GyP/wBEy1+WJ+/X6Zwv/wAilerAbgu+xRkk4AFd/wCHtNXS&#10;NNjtQo8zG6Qju1cn4Tshd65G7D5Yv3jZ9un612ocDoa/WuE8HGNOWKlu9F6dfv2+R/I/0kuKqlTG&#10;Yfh6i/dilVqecndQT9FeVuvMn0RLub1o3N61F5n+1R5n+1X2R/K/KS7m9aNzetReZ/tUeZ/tUByk&#10;u5vWjc3rUXmH+9Wj4W8LeK/HGsw+HfBnhvUNW1C4bbBZabZvPLIfQKgJNTKcacXKTslu2VTo1Ks1&#10;CEW29Elq2/JFPefWk8w/3q+rPgx/wSA/ad+JPk3/AI/fT/BtjJgv/aTefdBfaGM9fZmX3x0r6++D&#10;f/BJ79k34Tww6h4s0q48XahHjzLnxBMBAW9oEwoGegYsfc18Pm/iNwzlN4qr7WXan73/AJNpH8W/&#10;I/WOG/BLjziK05Yf6vTf2qzcfuhZz++KXmfmF8Lvgb8YfjVqH9m/Cz4d6rrbq4WSSytGaOMn+9J9&#10;1fxIrb+P37Kfxy/ZlGkt8YfC0enDWY3exaG+imBKY3KTGxAYZBx71+2+h+H9E8MaTDofhvR7XT7G&#10;2j2W9lY26wwxL6KigBR7AV+eX/BcrxXDJ4p8B+C0YeZb2N3eSf7Id0QfnsP5V83w74jZhxJxLSwd&#10;OhGFKXNe7cpWUW076JapdPmfcca+CGS8E8DV80rYudXEQ5FGyUYXlOKa5fek9G7PmW17Hwdub1o3&#10;NiovM/2qPM/2q/Xj+beU5f4gaQqTJrEEf3vkmx69j/SubzXomrWo1DTZrM4PmRnH16j9a87AIZlb&#10;txX5vxRgY4bHKrHaav8ANb/fo/mf3x9HPi6rn3B0stxEr1MG1FN7unJNw/8AAbSivKMQPWig9aK+&#10;ZP6GiFNfpTqa/Sg0iNGc8VJUY61JQaIY/wB6kOe1K/3qQqDzQVETnvSnpSbccilPSgtBRRRQXEKK&#10;KKiW5cdxH+7SR0r/AHaSOn9k0juOpsnanU2TtUljaFzniigcnmg0HNu7miP/AFi/71IwA6Glj/1i&#10;/wC9QVE/Zr/gpd/yiMvP+wH4b/8ASuyr8YW71+z3/BS7/lEZef8AYD8N/wDpXZV+MLd6+a4V/wBx&#10;qf45flE83J/93l/if6H7tfsoeGvht4y/4Jp+DPCvxhNr/wAIvf8Aw/hh177dftaw/Zivz75VdDGM&#10;fxBlx6ivNz+w9/wRMC8HwH/4dq6/+T6mZJJf+CH7xxqzM3wfYKqjk/uzX44f2Tqm3H9nXH/flv8A&#10;CvJy3La2NqV5Qryp2m1aL3890ceDwtTESqONRx957M+o/wDgq38Hv2Q/g78SPCul/shf2L/Zl5oc&#10;sur/ANi+J5NUXzxMQu5nnl2Hb/CCPXFffH/BN3P/AA6ht8/9C/rn/oU9fi/Pp97ap5txaSovTc8Z&#10;Ar9oP+Cbp/41RW4UZ/4p/W//AEKeu3P6MsPlNGnKbk1Navd77nVmdN0sDTg5OVpLV79T8XH+7Wr8&#10;O/8AkoGhf9hi1/8ARq1ROlaoV/5Btx/35b/CtLwDa3Vv4/0E3FtJHnWbXHmIRn96tfWSa5WfQP4T&#10;+gD9qn4X/sy/Fn4cxeGf2rBpP/CNrqEc0X9seIH02L7QA2z96ksRJwW+Xdz6cV87j9h3/giTjn/h&#10;Av8Aw7d1/wDLCo/+C8NvNc/sbWKQRM7f8JhaHaikn/Vy1+Ow0vVO+m3H/flv8K+CyPK6+MwPPDET&#10;grtWTdvzR8zleBq4jC88a0o6vRPT8z6N/aG+HPwG8Cf8FL7H4ffs/Jp7eCYvFnh9NPXTdXa/t2WR&#10;bRpts7ySF/3jSZyxwcjjGB94/wDBe2+vrf8AY+0m0t2byrjxlbC4w3BAhmYZ/ECvyI0PVNW8G+I7&#10;DxLZxtDdafeRXVqZFI+eNwyn8xX7Yftw/Dj/AIeD/wDBPddc+DUAvb3UNPtPEPhu13DdK6rua3z0&#10;EhVnTB43jBx1r0c1j9TxuCnUleMdHJ99NX67nZjo/V8VhZTd0tG3301f5n5n/wDBNP8AYl8G/txf&#10;FDXvAfjPxnqeiwaToovYp9LijZ3bzVTad4Ixg9q+wfGX/BAb4E+GvB2reI7f46eLJJNP02e5jjkt&#10;bXa7RxswB+ToSK/NbwZ4y+Nfwd8VXFl8PPFfijwtrkrfY7qHRb+5sbpyG/1LCJlc/MPunuOma/az&#10;9kH4afGn4ZfsDXFp+0L4z1zWvFuq6FqGpak2varNdz2aywsY7YvKzMCkYTcvQOWHvSz7EY7B1VVp&#10;1rRk0lG2vm9tv8ys2rYzCyVSFWybSUfzZ8c/8G8wI+L3xG7f8U3Z/wDpQ1fW/wAdP+CRP7Jv7Q/x&#10;W1j4zfEGfxV/bGuTJLfCx1lI4tyxrGNqmIkcIO55r5M/4N5sn4u/EYD/AKFuz/8AShq+c/8Agq6p&#10;/wCHgnxJBP8AzFLf/wBI4KxrYXEYriKrGjVdNqKd0r30jpuiamHrYjO6kaVRwfKtVr203R+s/wAM&#10;P2YPhV/wT0+CXirU/wBmf4S6t4h1R7dryaya/WS+1WSNT5cXmPtUKuThVXPLYVmOD+G/xl+KHiv4&#10;2/FXxB8WfGxX+1df1SW8vEjUhY2ZuI1ByQqjCgHsor9Rv+CAfxF8Y+LPgX4w8GeI/ElzfWfh/W7d&#10;dIt7qdpPskUkJzGmSdqZXIUYAOfWvhvxX8BYviz/AMFQtc+Aeh2qwWerfFy+tWjgXC29n9tkeUqB&#10;0CQhyB/s1pk/+x5hioV3zSik3PW7Vr/5f1Y1yn/ZcbiI1nzSik3Lrb+rH6J/DmOy/Ye/4I3Nrt1E&#10;LXUB4JmvZG/ik1DUWxEDnrh54l9lX2rkf+CDPxHsfH/7L/iv4La9It0uh647PazNuBtbyMkj/dLp&#10;L+JNfTX7UXxt/Y0+DHhfS/AX7V2qeHodH1Rf+Jbo+vaG+oQTiDbz5QikX5MrgkDB6Vxv7N37VP8A&#10;wTIv/iFD8Pv2XtZ8F6d4g8QfultPDvg99Oe98tWcIzi2jVsDcQGPrjk1897arWy+s3Rk3OXPzJOy&#10;t526anie2qVsDVbpSbnLm5rOyt/lqfi/+0j8I7v4C/Hvxd8Hbp3kHh7X7izt5pFw0sCufKkP+9GU&#10;b8a/Wz9qPxPL4K/4JIeGvGEMuxtL0/wddq3p5eoWD/0r45/4Lv8Awbk8B/taWHxLtLPZY+M9Bjm8&#10;0KcNdW58qVfqEMLH/fFfVn7dn/KE23/7Ffwx/wCldlXvY6usZTwFR/akr+uif4nuYyssZTwVR/ak&#10;r+uif4nmH/BX34OxfFX9q34C67b2ge28bNDpk56hlW5idv8AyHOa+mdQ+IL69/wVf034eQyf6P4e&#10;+D1xKybuFmubyMtx2+SKH/OKo/BXwVZ/tZfs+fsy/GlDHJN4Rmtb7UJGbcMw6bcWswHPX7VHF64w&#10;c+3k/wCzb44Pjz/gt58VLlJC0em+GZNNjLHp5BtUYfgwYV5PM6uHdF/8uYTXzcrfkebzOph3Sf8A&#10;y5hNfNyt+R8Y/wDBZX/lI54//wCuek/+mmzr5h4zX09/wWV/5SOeP/8ArnpP/pps6+YefSvuMs/5&#10;FtH/AAR/JH22W/8AIto/4I/khslCdKJKE6V3Hox2HHpUZ61IelRnrUS3LiFKuc8UlKvWkXHcSiii&#10;q6FhRRRUmgUj/dpaR/u0GgL92g7uxoX7tDAE8mg0EfOMd6aM96VwMYpB0oLWw4fcpp604fcpp60F&#10;xCiiipkUNTpX6Wf8EA/+Rc+J/wD1/aT/AOgXVfmmnSv0s/4IB/8AIufE/wD6/tJ/9Auq8fP/APkV&#10;z+X/AKUj57i7/kn6v/bv/pUT9EqKKK/Oz8Y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RRRQAUUUUAFFFFABRRRQAUUU&#10;UAFFFFABRRRQAUUUUAFFFFABRRRQB8X/APBb/wD5Nn0H/sbI/wD0TLX5Yn79fqd/wW//AOTZ9B/7&#10;GyP/ANEy1+WJ+/X6Xwv/AMilerA6PwNAqQ3FznlpAv0wP/r1v7h61ieEcJpeQOsjVq+Z7V+8ZJTV&#10;PKqSXa/36/qf50+LGKqY7xFzKpN7VHH5QSgvwiTbh60Fh2NQ+Z7V9Nf8E+f+CfUH7ZMereLPEnxB&#10;XR9E0S8jtri1soxJeXEjLv4z8saY/iOcnIA4JrTNM0wOS4GWLxcuWEbXdm99ErLXVnyvD/D2acT5&#10;pDLsuhz1Z3srpKyV2220kkk3+Wp81xLLPKsEEbPI7YVFUksfQCvc/gP/AME5/wBqz4+NFfaP8PZd&#10;F0mQjOs+Is2sRX1RGHmSfVVIz1Ir9RPgJ+w/+zL+znbq3w9+Glm+of8ALTWtWX7VeMfUSSZ8sf7M&#10;YUH0r1wBcYAFfjec+L85Xp5XQt/env8AKKdvS8n5o/pjhn6NtGPLVz7FX706Wi9HOSu/O0V5PqfE&#10;3wM/4IsfBvwjPDrXxv8AGF94quI8FtLs82dkW/2ip81xn0ZB6g19bfDv4P8Awu+EWlf2N8MvAOl6&#10;Hb7cMun2axl/95gMt+JNafiHxJonheya/wBcv47eP+HcfmY+gHUn6V5J41+NviDxXOdD8JQzWtvM&#10;2xTHnzpcnpx93PoOfevzTHZzxBxFO+LrylHs3aK9Iqy/C/c/dsm4V4P4Np8uW4WEJd0uab9ZyvK3&#10;zt2R33jb4s+HfCTf2fbf6dqDcJa27Z2n/aPb6cmk8HaD4l1i4Txd49mPnt81lpa8R2o9SO7/AFyR&#10;9emZ8KvhBF4eVPEniWNZtRb5o4m5Fvnv7t79u3rXoK9ORXjVZUaXuUte7/yPpqMa1Z+0q6do/wCf&#10;din7tfj1/wAFXfiSPiD+2j4gsoJ99r4ctLXSbcj1SPzJR9RLLIPwr9fdU1C30rTLjVLpwsdtbvLI&#10;xOMKqkn9BX4F/FXxrN8Q/if4h8eXDln1jWrm8LN38yVmH6Gv1bwfwPtc2xGLa+CCivWTv+UX95/P&#10;f0ks1dDh3B5dF61ajm/SnG1vS80/kY+4etG4etQ+Z7UeZ7V/Qh/GvKSlhjg1wniC3FrrVxGo+Uyb&#10;h+PP9a7YycdK5DxcANbYjvGpr5Xi6mpZfGfVSX4pn9HfRlxlShxviMMn7tShJtecZwafyTf3mYet&#10;FB60V+cn91RCmv0p1NfpQaRGjrUlRjrUlBpEY/3qacZ+7Tn+9Sc+tBURvH92nHpSHPc0p6UFoKKK&#10;KC4hRRRUS3LjuI/3aSOlf7tJHT+yaR3HU2TqtOpsnapLG0L16UUq5zxQaCt7Cmq21t3pzTnz3ptB&#10;UT9CP2wf+Cp37OPx7/YRuP2afBeheK4fEEum6PbrNqGmQR2u61nt3kO9Z2bBETY+Xk4zjt+er078&#10;KaeWwa48DgaGX0pU6V7N3111dv8AIzw2Hp4aLjDq7n6lfsn/APBZr9k34J/s3+DfhN4w8PeNZNU8&#10;P6DDZX0ljo9u8LSIOSjNcqSPqB9K9D/4f2/sVAf8iv8AED/wR2v/AMlV+OlFeVU4YyurUc5c1229&#10;+/yOWWT4OcnJ318z9AP+Cn3/AAVC/Zz/AGxP2crX4T/CrRfFVvqkPii11B31rTYIYfKjinRhuSdz&#10;uzIuBjHXmuj/AGAf+Ct/7L/7Mf7Lfh/4M/EXQfF82raU1wbiTS9Kt5IDvmZxtZ7hCeGH8I5r82jk&#10;twO1GD6LXQ8hwEsGsLryp82+tzo/s3CvDqjra99+p+xn/D+39ilV48L/ABA/8Edr/wDJVfLn/BS/&#10;/gpT8AP2vdN+H9r8LdG8TW7eF/EzahqP9sadDCGiIQYTZM+W+U8HA96+F2+7TKzw3DuXYSuqtO91&#10;5+VgoZTg8PUVSN7rzP2M/wCH+P7FLDB8K/ED/wAEdr/8l0f8P8f2KAP+RW+IP/gjtf8A5Lr8c4+e&#10;mKVhzgiuaPC2Vdpff/wCf7BwHn959Xf8FWv23vg/+21458J+JPhDpmuWtvoelT214Ncs4oWZ3lDA&#10;qI5ZMjA7kVu/8E2v+Cr+q/shaQ3wh+Lmi3mueCXuDNYtY7Td6U7H5xGHYCSNj82wkYbJB5Ir4yIF&#10;Lj1r1P7JwcsCsJKN4Lbuuu/c9D+z8NLCrDtXivvP2a1//grH/wAEuIol+KEWpQ6p4jhj8yGCLwHP&#10;/aQbB+UTywLGDyefNxz1rxHwj/wXN8E+KL34kr8YvCmvWel61YraeB9L0e1iuPskfkyo7Tu8ifO7&#10;MjHaCB0HTJ/NPC+lIAMdK82nw3ltOLT5pX6t7a300Ry08iwMYtO79Xt100Pq7/glH+2/8If2JvHv&#10;i3xN8XtN1y5t9c0e3tbNdDso5mV0lLksJJY8DB7E15N+2/8AG7wh+0b+1T4w+NPgS0vodJ128hls&#10;o9SgWOdVW3jjO5VZgDlD0Y8V5XgelNJweMV6scDQhjJYpX5pKz7W0/yPTp4SjDFPEL4mrP00/wAj&#10;7O/4JP8A/BQz4M/sSaT4z0f4waP4guE166s5tPbQ7GKbaY1lV9/mSx4+8mMZzz07w/BT9s/9lb4b&#10;/wDBSHxZ+15r1j4suvDupNeXmiW8ekQfaory627w6GfaFUNLhg5JyOOTXxuuCTmnYHpWFTKsLUrV&#10;ajveorS16af5ESy3DzqVKjveas9emn+R9If8FQ/21fCv7bPx10zxj8OrLVLXw7ovh+OxsLfVoUjm&#10;aYyPJNKVR3UZLIvDciMdK8d/Z4+K8/wM+OfhT4uwRSSf8I/rlveTRw/ekiVx5ij3KbhXG0V00cLR&#10;o4VYeK91K3yOujhqNHD+wivdtY+7v+Cpn/BRL9ln9tr4QaH4d+G+heK7bxDoOufabW41jS4IojBJ&#10;GUmTck7nJIjb7vVByKu/tL/8FPf2ePi//wAE6I/2UPC+i+KI/EyaLo1obi802FLTzLWe3kk+dZ2b&#10;BETY+Tk4zjt8CfhRgelcVPJsHTp04K9qcuZa9d/uOanlOEhCnFXtB8y167n6Lf8ABOL/AIK2/s/f&#10;ss/st6b8EPi9ofiu41DSdTvHtZNG02CaH7PNKZgMvOhB3vJkYx7814z+wt+3l8PvgP8Ato+Mv2mv&#10;jPYa1cWviqPUpGj0e0jmmE1zdLPyryIAAAe/HHFfJ/4UYFN5Pg71XZ/vfi1+enY0/snB81V2f7z4&#10;tfO+nY9k/wCCgf7QXgj9qT9rjxT8cfhzaahDo+tLYi0j1WBIp18mxggbcqO4HzxNjDHjHTpXjdGB&#10;6UV6FGjHD0Y0o7RSS9FoelRpRoUY047RSS9FoNkoTpRJQh+WtTeOw49KjPWnkjHWmE81Ety4hSr1&#10;pKVfvUi47iUUUVXQsKKKKk0Ckf7tLSP92g0Bfu9KDjutC520p3dqDQa/TpTRTnzTaC47Dh9ymnrT&#10;h9ymseaC4hRRmipkUNTpX6Wf8EA/+Rc+J/8A1/aT/wCgXVfmmnSv0s/4IB/8i58T/wDr+0n/ANAu&#10;q8fP/wDkVz+X/pSPnuLv+Sfq/wDbv/pUT9EqKKK/PD8YCiiigAooooAKKKKACiiigAooooAKKKKA&#10;CiiigAooooAKKKKACiiigAooooAKKKKACiiigAooooAKKKKACiiigAooooAKKKKACiiigAooooAK&#10;KKKACiiigAooooAKKKKACiiigAooooAKKKKACiiigAooooAKKKKACiiigAooooAKKKKACiiigAoo&#10;ooAKKKKQBRRRQAUUUUAFFFFABRRRQAUUUUAFFFFABRRRQAUUUUAFFFFABRRRQAUUUUAFFFFABRRR&#10;QAUUUUAFFFFABRRRQAUUUUAFFFFABRRRQAUUUUAFFFFABRRRQAUUUUAFFFFABRRRQAUUUUAFFFFA&#10;BRRRQAUUUUAFFFFABRRRQAUUUUAFFFFABRRRQB8X/wDBb/8A5Nn0H/sbI/8A0TLX5Yn79fqd/wAF&#10;v/8Ak2fQf+xsj/8ARMtflifv1+mcL/8AIpXqwOk8KSAaZj0latTzPasHwncKY5rfPIYN+FbFfvGR&#10;1FUymk12t92n6H+eHivgamB8RMxhPrU516TSmv8A0om8z2rW8EfEPx38M9dTxP8ADzxhqeh6hHwt&#10;5pd68EmPQlCMj2PBrDor06lOnWg4TSae6eqZ8BSqVaFRVKUnGS1TTs0+6a1R9a/B3/gsX+1Z8O5Y&#10;rXxxJpvjGxUgSR6pb+TcFf8AZmixg+7K30r7O+An/BS3wZ+0j4VvrjwZ4HvtJ1nTyi3lnqNwkkcW&#10;8HDoyYMi5BHKr0r8fK9l/YU+KT/Db4+6fY3M22x8QKdOvAx4DMcxP9RIFGfRmr854r4DyHE5dVxO&#10;GoKFWK5ly6J21acVpqr20vc/a/DzxY4swOd4fA4/FyqYepJQfPaTjzaRam/eSTavra19D9JbzUPE&#10;/j3XF+0yzX15M22JMdPYDoBXsnwu+Eln4MhXVdVVZtSZeX6rCD/Cvvjqf6V4HB8XtW+D/iWx1rS7&#10;CG6jmSRLq2mH348r91uqn3/MV9CfC340+Cvixpv2rw/fiO6Qf6Rp87ATRH6fxL/tDI/HivwDMViI&#10;Ukoq0PL9ex/YOV1MJUrvnleouj/Nd2dcARwaKar7jjFOrwz6I8V/4KE/FH/hUP7HvjjxLBL5d1da&#10;O2mWWOvm3REGR7qrs3/Aa/ElSQckV+m3/Bc74jf2L8H/AAj8MYZ8Sa5rkt5NHnrHbxgf+hTLX5i1&#10;/SnhPl6wvDTxDWtWbfyj7q/FS+8/iP6QebPH8bxwiemHpxjb+9L3396cfuJvM9qPM9qhor9QPwnl&#10;JmfjpXJeKnD6y2B0jUV05OBmuP1ef7Tqc0wP8eB+HFfKcXVFHL4Q6uX5J/8AAP6M+jRgKlbjTEYq&#10;3u06Mk35ynCy+aUn8iuetIGBpT1r9KP2MP8Agjd+zH+0T+zD4R+Nfjfx148tdU1+xknvLfStTso7&#10;dGWeSMBFktHYDCDqx5zX5ZmGY4bLaSqV72btor6n9wSqRpRvI/NcnHWmucrxX67Xf/BAT9kSW2kS&#10;y+J3xIjmKHyZJdU091VscEqLJSRntkZ9RXxb/wAFBP8AgmJ4/wD2KYbfxzpPiL/hJPBt9d+RHqfk&#10;eXcWcp5WOdBkfMM4dTgkHIXgHjwfEGWY6sqVOXvPZNWuFLE0akuVM0v+CTfgj9jHxr4t8ZQftj3v&#10;hGGzt9Ps20M+LPECaehlMknmeWWlj3naFyMnHFfPf7RNh4G0r9oXx3pnwxks28NW3jLVIvDzabcC&#10;a3Nit3KIDFICwkj8sLtYE5GDk5zX05/wSx/4J0/BT9uDwh4u1/4r+KfFWnzaBqVrb2a+Hb22iV1k&#10;jdmL+dbyknKjGCPxrg/gb+xz8M/iX/wUZ1n9kPXde16Hw3p/ivXNMhvrO6hW+aGzknWJmdoWj3ER&#10;LuIjAOTgL2mOKw9PMcRN1JPkim49EklqvNlKpCNabu9Fqj5sY5NMPWvuT/gpx/wSu8A/sd/C3R/i&#10;38FfEfiXVNNbUjZ+IE8QXNvM0BcDyXQwwRYUkOpyDyy4xzn51/YX+A/hH9pz9qvwn8DPHuo6lZ6T&#10;r0l2t3caRNHHcoIrOeddjSI6j5o1Byp4J6HBHZRzLC4jBPFU37qu33030N6danKnzrb/ACPJacxx&#10;jivpL/gp3+xx8Mv2K/jPo/w6+Fuva9qFjqHh9b6aXxBdQyyrIZXTCmGGIbcKOCCc96+bJPuiujC4&#10;ini6Ea1PaWxrSnGpFSXUUHPSiv0A/wCCcf8AwSm/Z4/a/wD2bYfjF8SvGfjSx1OTWrqza30LUbSK&#10;Dy4tu07ZbWRt3Jz82PYV70f+CAn7HeML8SviZ076xp//AMg15GI4ky3DVpUpt3i7PQxljsPTm4u9&#10;15H5CBgTilLY619ift+f8EkPGf7InhOT4vfD7xfJ4o8JQSJHqTXFqI7zT9xwHcLlXjLYG4YIJGRz&#10;muS/4JffsZ/DD9tr4v698P8A4qa9r2n2el+Hjf28nh+6gilaTz448MZoZQVw56AHOOa61mmCng3i&#10;4yvBb23+46I4ii6XtU9EfM7fdpEI71+vjf8ABAP9jjG3/hZXxM/8HOnf/INR33/BAf8AY6tLGa5T&#10;4l/EwtHGzLu1jTsZAz/z4V5v+tWU23f3GKzTC939x+RG4U12BwRX1D/wTb/Yk+Ff7Ynx78U/C34m&#10;eIfEFjp+h6TLdWs2hXUEUzutykQDmWGRSNrE8KDnv2r7cX/ggB+xwVwfiX8TP/Bxp/8A8gV1YzPs&#10;vwNf2VVu9r6LudFXH4ehU5Z3v6H5A55xQDz1r9Vfit/wb8/BubwrNJ8D/jH4otdajjdoY/FEltc2&#10;07Y+VSYIImj75b5uvT1/MzxL8KfH3hP4oXXwa1rw7NH4ktNXOmSaaoyxud+wIPXJxg9wQa3wOa4H&#10;MU/Yy23T0fqbYfGUMTfkexzrH3oz3r9XP2b/APgiB+z54A8E2vi79rvxHcaxq0sSve6bFqxsdOsy&#10;w/1ZkQrJIwJ5beoJHA9dL4/f8EPf2XPib4Lm179lrW7jwzq0cLHT4xrD6hpt24H3XMrPIuSMblfA&#10;ycqeMee+JsrVbku7XtzW93/P8DH+1sIp8utu9tP6+R+VPw+g0S68faHbeJTCNNk1i1XUDcSbIxAZ&#10;VD7myNq7c5ORgV9af8FbvAP7DHgiHwAf2Mr7wZM10+qf8JH/AMIj4kTUNoUWnkebtmk8v7023OM/&#10;N1xx8/8Awe+AE3iH9rjw7+zP8WYL7TGvPGlvoWvJZyKtxBuuBFJ5bOrLuGSQSrDocEV7p/wVZ/4J&#10;8/Br9haLwJL8JfE3ifUT4ofUxqH/AAkV5bzeX9nFrs8vyYIsZ89853ZwuMc56sRWoPNKEfaNNqTS&#10;XwyVuvpujonOn9cprmd7OyWz06nx/Sbh0pa/Uz9n7/gh/wDso/Fb4IeE/iZ4i+IPxEhvte0C1vry&#10;Gy1awWFJJI1ZggayZguTxlicdzW+PzLC5bGMq19XZWVzfE4ujhIp1Op+WLdc0mf9o1+v5/4IBfsb&#10;n/mpPxM/8HOnf/IFeV/tsf8ABG79mL9nD9l3xd8bfA/jnx5dat4fsoprO31XVLJ7d2a4ijIdY7RG&#10;Iw56MOcfSuClxLldarGnFu7aS06vQwp5xg6k1BN3dlsfFP7EejfB/wAQ/tU+DdG+Pk2lR+D7jUZF&#10;1yTXL4WtoIvIkI8yUuoQbwvJYc4HevsDWvhZ/wAExov+Cjui+FbDU/hz/wAKvk8BzzX0kfjGM6b/&#10;AGiGbaGuPtGBJjGE3g+1VPhb/wAEmv2dPHH/AAT8h/at1Xxp41j8RSeCrzWGs7fUbQWXnxLKVXYb&#10;UybDsGRvz15FfnpjjGaf7vNcRUlSqyjyJwaWivrr6ruaR5MdUk6c5LlTi1tr39T2n/goHoPwJ8Mf&#10;tU+ItG/ZtudFk8Hxrbf2W/h7UheWpJhQvslV3DfPnPzHBrxZmGa/QAf8Ep/2ev8Ah3E37X58Z+M/&#10;+EmXwE2t/Yf7QtPsP2gITt2fZfM2Z7eZn3rzf/glZ+wL8H/25NS8X2fxZ8S+JdPXw/DavZnw7eW8&#10;JcyFw2/zoJc/dGMY79a0w+aYOjg5Tcm1StGTa1bVl8zajjsPTwrk22oaN9b7HyOTxRkHpX6/f8Q/&#10;n7Gvf4lfE3jp/wATnTv/AJArg/j3/wAG/wB4GtPBt1qv7NnxX16TWre3Z7fS/FklvLFeOMnYJYYo&#10;vKJ4AJVhnqQDxhT4mymc0uZq/dOxFPPMvlJR5mvVH5ebucYpFYdK7z4I/CKLx1+0n4X+B3xBivtO&#10;TVPF1ro2sR25WO5t99wsUgUurKrrk4yrDI6Gvo//AIKsf8E7Pgp+wxofgnU/hL4o8U6jJ4ju76K+&#10;HiK+tplRYUhK7PJt4sE+Y2c56DGOc+lUx2HpYqGHk/ene3bTzPRljKNPEQoveWx8bE461HIct0PS&#10;vqz/AIJmf8E4rv8Abg8T6l4g8fXWraR4F0ZPKutU0to457u7YfLBC0sbr8o+ZztbAKjgsDWd/wAF&#10;KP2bv2QP2UfHVp8H/gD448WeIPEluvm+JJdZ1S0mttPBHyQYhtoz5x4Y/MQqkAjJ4hZhhpY76rG7&#10;mtXZaL1YLHYeWK+rxu5dbLRerPXP2hfhp/wTq0v/AIJi6H4u+Gmo+AW+LEnhXw7Jfw6f4rjm1QXj&#10;/Zftoa2E7FXGZd67Bt+bIGOPgreCK/Qr9t3/AIJL/s5/s1/sZX/7RXgXxr42u9atYtNaO11bUbOS&#10;1JuJ4Y3ysdqj8CRsfPwcZz0Op+yF/wAEkP2Rf2tP2U9J+M3hz4k+O7XxBfabLBe239qWTWtrqkal&#10;WUp9j3+VvwwXfu2MBuz81eXhMzwOFwcqzqSlFzau1s7J29Oxw4XMMJhcK6jnKUXJq7WzstPQ/N/I&#10;oq/4n8J674R8W3/gnWrFo9S03UJLK5twpLCZHKFR6/MPxr9EfiD/AMEgP2XvgR+xhN+0N8afH/ji&#10;PxFYeE4r3ULCx1SyjtTqMka7LdFa0d9vmuqffJOCeO3qYrMMPg3BTfxuytrf+rnqYjHYfC8im/jd&#10;lbW5+b9Ffff/AATN/wCCVv7Pn7Zn7PVz8WPih4y8ZWOow+IrixWHQdQtIoTGkcTAkS20rbsucndj&#10;pwK+h1/4N+v2NT1+JfxO/wDBzp3/AMgVw4jiHLcLWlSqN3Ts9DlrZ9l+GrSpTbunZ6H4+kgUZ71+&#10;k/7dH/BHL9mX9mX9l/xR8bPAXjrx5d6rosEL2tvq+p2UluxeeOM71jtI2PDHow5/KvzXGdtd2DzD&#10;D5hRdSjeydtVb+tz0MDjsPmFN1KV7J21VgDgnilJAr6w/wCCVH7B3wh/bk8S+LtH+LPiLxJp8egW&#10;NtNZnw7eW8LO0jspD+dBLkfLxgCvtJ/+Dfn9jUcj4mfE7/wdad/8gVyYvPsvwWIdGq3ddl31OfFZ&#10;5l+DrulVbuuy76n49Owq34dWxl1yyi1Ir9na8jFx5jbV8veN2T2GM81+u1x/wb9fsahGK/Ev4nZU&#10;Z/5DOnf/ACBXzf8A8E2f+CXHwB/bE8G+NfEPxN8YeMLGbw34wl0qxXQtQtYlkhWNWDP5ttIS+SeQ&#10;QMdqiHEGXVKE6sW7RtfTvsFPiDLamHnVTdo2vp32Oj/bK+Fn/BMnQfE3wZi+B2qfDqS11DxrDF45&#10;Oi+MI7lVsCqbjcEXDeTHnOWO3vzXkn/BW3wP+xZ4J8Y+C7f9jO98ITWNxpt22unwl4hTUEEokj8v&#10;zCssmw7d2BkZGeuK+Zfil4VsPBXxL8Q+DNJuJpLXSdcu7O2kuGDSNHFMyKWIABYhRnAAz2FfbX/B&#10;M7/glb+z3+2d+z5efFr4n+MvGVhqVv4guLBYdB1C0igMaRxsCRLaytuy5/ix04rGUKeV06eIq1pO&#10;Mb+d+ba/p0IlCnlVOnia1abjG/nfm2vr0PgUcDpQv3sZr6Q/YO/Y7+Gf7UH7Y+pfs8+P9d12z0Wz&#10;t9SkiutHuYY7om3kCplpIZE5HX5BntivpL9vL/gjX8AP2av2XvEfxu+EvjbxtfatoP2eQ2uuajZy&#10;27QtOiSEiK1jbIV9w+bt0NdlbNsHQxUcPNvmla2mmux6NbOMFh8XDDzb5pWtpproj83ScdaNwr07&#10;9jL4Daf+03+054R+COuXd5bafrmpFNSudPdVmit0jaSRkLqyhtqEAlSMkZBr9Av2jv8Aghz+yf8A&#10;B/8AZ88cfFnw18QviJPqXhnwlqGqWEN9q1g0DzQWzyosgSyVipZRkBlOOhHWqxebYPB1o0ajfNK1&#10;rLu7GmMzfBYHEQo1W+aVrWV93Y/K7cKUHPavsb/glP8A8E8vgt+3NZeMrr4teJ/FGnt4dls1sv8A&#10;hHb22h3+aJN2/wA63lz9wYxjvnNfX3/EPx+xp/0Uv4nf+DrTv/kCufFZ7l+DrujUbuvLyuY4viLL&#10;cDiHRqt8ytfTurn497gDgmmswIIFfqF+0Z/wb++DdO8EXWu/sy/FPXrjWLO1aWPR/Fb28y3rLk7E&#10;lgii8skYAyrDPUgHj4V/Y9/Z+0L47ftXeGP2f/iXNqmm2eratJZ6odPkSO6gZEckKZEdVYMmDlT3&#10;rfD5rgsVRnVpyuo6vTVfI6sLnWBxmHnWpSuoK7VtV12PJ1Py9KGbnqa/YZP+DfT9jLGP+FlfE7/w&#10;dad/8gUP/wAG+n7GXT/hZnxO/wDBzp3/AMgVwf6zZX3f3HD/AK35P3l/4Cfjw3K9fxpoYYr1X9pj&#10;9n+1+GX7W3iT9m74Ux6lqyaf4m/snRFvpEkurlmKqgYoiKWJbGQqj2Ffot+zp/wQz/Zs+G/gm18U&#10;fteeJZtc1eWJTfWMestYaZaMR/qw8ZSWRgT97eoOOF9e3FZtg8HRjUm37yuklq/kepjM8wGX4eFW&#10;o376vFJXbXp8+p+SoYbcGuh+EVr4Yv8A4ueF7Pxs1uuizeIrFNXa8mEcItTOgl3vkbV2bstkYGTk&#10;V+qf7RH/AAQx/Zk+JPgmbxJ+yjrdx4b1ZLdm0+3bWHv9NvWA+6zSs8iEkffVyBnlT2/N79nv9ndP&#10;H37X3h39mf4tJqWlfbvFi6Nrq2LpHc27BykgQujqGBBwSrD2pYXNsHjsPOVNtcqd0915iwWd4DMs&#10;NUnSbXKndNWklbf/AIZnvn/BXrwF+wr4Hb4e/wDDFl94Ln+1f2t/wkv/AAiHiRNQ27fsX2fzds0n&#10;l/en25xu+brjj4wr7E/4Kx/8E9/gz+wh/wAID/wqLxP4o1L/AISr+1f7Q/4SS8t5vL+zfY/L8vyY&#10;IsZ+0PuzuzhcYwc/HdPK5U5ZfBwm5rXWW71e/wCXob5HKlUyunKnUlNa+9Ld+89/TZeSGp0r9LP+&#10;CAf/ACLnxP8A+v7Sf/QLqvzTTpX6Wf8ABAP/AJFz4n/9f2k/+gXVYZ//AMiufy/9KRycXf8AJP1f&#10;+3f/AEqJ+iVFFFfnZ+MB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L/APgt/wD8mz6D/wBjZH/6Jlr8sT9+v1O/4Lf/APJs+g/9jZH/AOiZa/LE/fr9&#10;L4X/AORSvVgWdFuRa6kpJ4b5TXRh/WuRYkHIrodL1AXlqrsfmHDD3r9a4Tx0eWWFlvuv1X6/efyr&#10;9InhWosRh8/oxvFpUqnk1dwk/W7jfpaK6l3eKN4qPeKN4r7Q/l6xJvFS2Wo3WmX0Op2EzRzW8yyw&#10;yL1VlOQfzFVt4o3ilJcysxx5oyTR+j1n8UNN+KHw58OfENJo4kvNFWe83PhYZRxKpJ7KytyewzXz&#10;T8bP2z/FFt4gXS/gf4lutLWxnV/7dsZjHNNIpziMjlUyP+BdDwcHxO3+Jvjqz8GyfD608SXMejzS&#10;F5LNW+Uk9RnrgnkjOCaw94r4TJ+B8HgcbOvXtNXfJG10l05r7tbduu+36xxJ4qZpm2W0sNhL0pOK&#10;9pNO0nJJJqLW0Xu3u9tEnf8AT39iH/gsJ4e8ezWvw0/ailt9H1hlWOz8URpstLtumJwOIHP94fIf&#10;9ngH7ttriK6t0ureZZI5FDRyRsCrKRwQR1Ffzqs/pX0X+zT/AMFQ/wBpn9mXwYPh9oFxpevaPCu3&#10;TrPxJDLN9hX+7E0ciMF9FJKjsBXyfFfhXTxVT6zk9otvWm3aPrF9PR6drbH33AHjxWwNJYLiS9SK&#10;Xu1Urz9Jr7X+Ja9073XV/wDBZf4ov45/bAk8JwXDNaeE9Dt7COMH5fOfM8rfX94qn/rmK+Td4rW+&#10;JHxF8VfFjx7qvxJ8bX/2rVdavXur6YLtDOx6AdgBwB2ArF3iv1LIst/sjJ6GD/kik7bXtq/m7s/B&#10;+Ks4lxFxJisy1tVnKSvuo391P0jZfIk3ijeKj3ijzFr1jwLDdQvUtbKS4zjavH1rkwSea0/Ed+JZ&#10;lso2+7y/1rMr814oxyxWO9lHaGnze/6L5H93/R/4RqcP8IPH4iNquLanZ7qnFNU/vvKXpJAetfs/&#10;+y1PNbf8EbrG4t5Wjkj+HerMkiMQykPdcg9jX4wHrX7Ofsw/8oaLP/snOr/+h3VfmPFX+70f+vi/&#10;Jn7hifhj6n5EeGfjR8XvBWvWvijwn8T9e0/ULOZZLW6t9WmVkYH/AHuR6g5BHByK/ZXwd4lj/wCC&#10;hP8AwTEutT8cWUM2o+IvCN5FdeVGAq6lbbwkyr0UieJHAHTp0r8RGPHWv2f/AOCR0b6P/wAE1dOv&#10;NR/dRtJrNxubjEYnl+b6cE1nxVTp08NSrxVpxmrPr1f5oMYrRUlvc8q/4N6Mj4a/EoEf8x3T/wD0&#10;TLXj/wCyX/ynB8Uf9lF8Wf8Ao67r2P8A4N8ZBN8PfidKvRvEFiR/36lrxz9kr/lOF4o/7KL4s/8A&#10;R13XLU/5GGY/4P8A21Cl/Gq+n6H6OfG2z+F/7SFr41/Yx8WE/brvwdBfyRtjiG4knjhnj/2op7bc&#10;fQ7OucV+T3/BNHwJ4g+F/wDwVQ8I/DnxVbNDqOh6zq9leRsuMSR6ddqT9DjI9jX0/wDt1ftMTfsq&#10;f8FdPAfxHvJG/se48BWOn+Io172c17eq7/VDtkHrsx3r0P4yfs26f4X/AOCrXwc/ak8HWkf9m+Mj&#10;f2usS2+PLa9j0i7McvHH7yED6+UT1JrhwMpZfg50pfBWpSkv8Si7r5r9CaX7mm4vaUW162PmH/gv&#10;z/ydL4Y/7ExP/SiWvhKT7or7t/4L8/8AJ0nhj/sTE/8ASiWvhKT7or6zIf8AkU0fQ9HBf7vE/Y7/&#10;AIIwkr/wTtuXU4Ya5q+CO3yLX5MTfFL4m6N4jk1LSPiLr1rcW927QXFvq8yPGwY4KsGyD9K/Wf8A&#10;4Ixf8o67r/sN6v8A+gLX49ax/wAha6/6+H/9CNedksYyzTG3V/eX/txGESeIq+v+Z+2X/BPf4y33&#10;7dn7BtxbfGDZqt86X3hnxJJIq5vMQr87cY3NFNGScfeOa+R/+CFGgTeFP2xPiH4XnYl9N8NXFq5I&#10;6mO+iQ/yr3T/AIICWU1p+yL4o1K5TbFcfEK5MTMPvBbGzBP0zx9Qa8m/4I4XcN//AMFBvjBe27bo&#10;5bLUWRvUHU0wa8aUY0I5jRhpFWaXbU5mlBV4LbQ8i/4LOeLvFekft269Z6T4n1G1hXR9PKw297Ii&#10;jMAzwDivlRfH/jxgQ3jbV/8AwZS//FV+4f7Qv/BTv9lT9mP4m3Xwl+K2t6zBrFpbxTTR2eivNHtk&#10;XcuGBweK8b/aC/4LHfsT/Ef4B+OPh94Y8Q+IH1LXfCGpadp6zeH5ERp5rWSNAzE8Dcwye1d2W5pj&#10;o4SlTWDbVkua+jWmvw/Pc6MNia0acYqk2rLX9dj59/4IA5P7TXjB2OWPgtsk9/8AS4a43/gs/wCL&#10;vFej/t3a5Y6R4n1C1hXR9PKw297IigmAc4BxXYf8G/wYftM+Lyf+hKb/ANKoK+2v2k/jF/wS58G/&#10;FW60P9qLSvh7N4vS3ha8k8ReB1vroxFcx5lNtJkbeg3HA9KzxWKlg+JJ1FTc/cSsld9NQqVnRzJy&#10;UXLTZfI+T/8Aggb8TfjJ4g+KHjPwXqviTVtS8Lw6HHcyQ31xJNDa3nnAIULEhGdTJkDG4ICc7RjL&#10;+L9v4F1L/gvxpcLC3aD/AISTSTef3DeppkWwem7zFjB/2s55zX338F/FPwM+IXwL1Wf9gvWvBNhb&#10;nzo7GTRtDWOytNQKAgz2sXksrfcJDbSQVPIwD+G3xN8UfGPwR+0hrXi7xvr06+OtI8VS3Goaju+c&#10;X8U5JccdA4446Yoy7/hTzLE1UvZtw5eXrd21enkVhf8AasVVmly6Wt116/gfop/wXV+Dv7TnxM/4&#10;RHWPhn4X1rWvB2l2Nx/atnoyvL5V4zj95JCnLDywoVsHHzdM8/LP/BND/goG37Dnj/WdM+La+Jr7&#10;wlqNkUn0HTI0lktr1GG2VYp5Y1Q43KxBBPy5BwMfWH7Mn/BeT4Wa9oNp4f8A2n/Ct5oOsQoEm1vR&#10;4DcWdyQP9YY8+ZET3UbxnkEDgfQ2reDv+CfP/BR/w7Pf26+EfG0sKBZNS09lj1SxBGBuYBZ4hxwH&#10;G046HFc0cTXy/A/Usfh37Pbmj63v2v8ANMzjVnh8P7DEU3y91/Vj84bv48fCP9pn/grt4B+N3wa8&#10;Pazpmm65410F7y11y2hhm+1RyRRO4WGWRdrBEOd2SxYkevun/BxT/wAevwg/66a9/LT68Rvf2Q7v&#10;9i//AIKwfDX4XQajLfaNeeNNH1Hw7fTY8yS0kuwoV8cb0dHQ9M7Q2BuxXt3/AAcU/wDHr8IP+umv&#10;fy0+u+9B5zgvYu8OR29OV2Opez+v4fk25Xb0sz8ya1Lfxx41tIFtbTxjqsccahY449RlVVHoAG4F&#10;ZdFfWuKlue9uftV8fNS1KD/gjNDrEGo3CXf/AAp/RZPtSzMJN5trbLbs5yfWvxlvPGfjHU7WSx1L&#10;xVqVxDIMSQzX8jK31BODX7KftBf8oVYf+yN6J/6S2tfiymexr5jhiMfY1tPtv8keTkqXs6n+J/of&#10;tV+z5/yhitf+yV6l/wCg3FfinX7V/s+n/jTFa5/6JXqX/oNxX4qZFPh3+Niv8b/NmmT/AMSv/if6&#10;n7Nf84N5P+yOyf8Aos14d/wbwf8AId+Jn/Xpp/8A6FLXuGR/w42k/wCyPSf+izXh/wDwbwH/AInv&#10;xM/69NP/APQpa8T/AJk+N/x/+3I8/wD5luK/x/qj5i/4Ka+NfGOm/t4fEuy0/wAW6pbwx+IAI4Yb&#10;+RVUeRHwAGwK+yv+CAfxJ+MvjDwX4/8ADfjTWtU1LwzpV5Ytoc2oyPIsFxIJvPijdiTjasLFAcKT&#10;nALnPs3xu+N//BIvw18Vdc0P486P8M5PF1vebddfWPh+t1dGbaD+8lNo+87dvO48V6Laax4f8f8A&#10;7KN9e/8ABPDxJ4N09ZbCYeGZ9N0pFsIbjq0fkxbBDJnj5lOxjlkPSjG5k6+VQw0qDjdRXPJWWltU&#10;7dbfcwxONdXL40XScb8q5mtNLarT+kfll4xk0WT/AILQK/h4xm1PxstNvlfd3fbI9+P+B7q+1v8A&#10;grv+zV43/ay+IPwU+DngmGRTeatq0mqagse5LCzVbTzZ29gDgDjLFR3r80/2TpPEUv7dXgGTxdLP&#10;JqzfEywOqSXTZka4+2p5hY/3t2c+9fuv8b/jl8K/2dvBh+JPxe8T2+kaWt5FaLdT9WllcBUUdT03&#10;HHRUZjwpNdGdVK2BxuGdJc0oxaXm7Wv+p0ZlOphMVQdNXkotLzdrf8E+av2vf2ifhZ/wSn/ZN0j4&#10;MfBW3t18ST6e1r4VsZtskgPSXUbgfxfMSeeGc4HAIH4z+INf1rxVrt54l8R6lNeahf3L3F7eXD7p&#10;JpXYszE+pJr9cf8Agtt+x1b/ABl+DcP7SvgTSVm8QeDbUnVHtly15pPLMTj73lEmQHsrSfh+QRGK&#10;9PhmOHlg3Vi7zk3zN73/AMuvzPS4fjRlhXUi7zbfM3vf/I/a7/grH/yi41j/AK99B/8ASy1r5P8A&#10;+CDn7Ts/gb4x6t+zV4g1LGl+LYTeaPFI3EWoQp8wX/rpEDn3iX3z9Yf8FZP+UXGsf9e+g/8ApXa1&#10;+Nvw/wDHfiT4YeONI+I3g7UWtNU0PUob7T7hf4JY3DKfcZHIPBHBrgyXCRx2R1qL6ydvJ2jZ/ecu&#10;U4WOMyerSfWTt62VvxP0m/aA/wCCdcvin/gr54X1uw0rPhHxUB4q1lli/dwy2ZH2iE/9dZRAf+3k&#10;/wB01m/8F/P2lZTJ4Z/ZT8O3+2GPbrfiKOPA3Nhktoj7AGRyvQnYewr72+Fvx48CfE39nvSP2nsQ&#10;w6bceGW1K4uNoLWqBN08YY8jayEHpkoM1+Cf7THxw8R/tH/HfxP8aPE9wzz65qkktvGzEiC2HyQQ&#10;j2SJUUf7tZ5LHEZhjYSrrShHl/7e1X32/JE5PGtjsZGVZaUVb5/52/JH6rf8EHP+TJdR/wCxyvf/&#10;AETBX5R/E3x/47i+JPiFI/Gurqq65dhVXUpcAec3H3q/V7/ggywX9inUGPbxpen/AMgwV0Wsf8Fr&#10;/wBhTQtYutD1HxJ4iWezuZIJgvh2UgOjFTg55GRU0cXiMLm2J9lQdS7W3Tfye4UcViMLmmJ9nRdS&#10;76dN/J7n4u3/AIy8X6ratY6p4q1K4hk+/DcX0jq31BODWbiv0Q/4Kvf8FH/2YP2uf2btN+GXwZ1n&#10;V7jVLXxha6jNHfaO9unkJb3UbHcx67pU4+tfneOBX1WCxFXE4fnqUnTd9n+eyPqMDXqYijz1Kbg7&#10;7P8A4ZFrSdd1zQXeTQtavLNpBiQ2ty8e767SM17F+xl8IPjL+15+0Bovwg0Lxrr0dpNJ9o1y/i1C&#10;XFlYoR5shOcA8hVz1ZlHevE0je5dbe3jaSR2CpGqkliT0HvX7Sf8E4P2Z/C3/BPb9kXUvjL8aZId&#10;P1zVtO/tjxVcyLlrG1RS0NrnqWVWyV/56OQM4BrlzrHRwOFvFXnLSK8+/wAv8kYZxjo4HC3irzlp&#10;Feff5f5LqH/BUH9q3QP2Fv2V7H4M/CG/+weJNc03+yfDcMMxabT7FEEcl2WJLbgvyq5O4yNuySrE&#10;cL/wb1Oz/s6eOndizN42BZiev+hw1+cP7Y/7Tnij9rr4+a18Z/EUUlvDdzeTo+mtJu+w2KE+VDno&#10;SAcsRgFmY45xX6Of8G9BA/Zy8dA/9Dqv/pHDXg43L/7P4dkpfHJxcn532+X+bPExuX/2fw7JS+OT&#10;i5Pzvt8v8z8xv2gv+S8+Nv8AsbdR/wDSmSv1f/4ILf8AJleqf9jpef8AomCvyf8A2gmH/C+fG3P/&#10;ADNuo/8ApTJX6vf8EFmB/Yr1Tn/mdLz/ANEwV28Rf8iZesfyPQ4j/wCRKvWJ8r/8Efv+UoOuf9eO&#10;vf8Ao4V+hP7RiH4weC/jp8BCPMmh8Dw3FrA3I3TW05XA9S8GK/Pb/gj8c/8ABUDXf+vHXv8A0cK+&#10;4/CfxBh0z/grZ40+Ft9Lth8QfB/TbqONvuvJbXUi7ceuy4kP0U+leRnEZPMnNbxpxkvlJHk53F/2&#10;m5reNOMl8pL9D4G/4IQeBP8AhKP205vE8lvuj8OeFbu6ZiPlR3aOFfx/eHH0Nfop8Y/HR+JX/BN7&#10;4peNRP5i3ngnxV5UnYoi3iLj2wox7V81/wDBMz4YQ/se6b+1N8U9WtsQeCNUvdLsZJOjxadHc3Bx&#10;3O9Xtz6njvXpnwgvLnUP+CHWq395M0k03wi8QSTSN1ZjFdkn8TRm044jMPbLZSpxXzTkx5xOOKzL&#10;28dlKnFfNOT/ADPIf+DdgZ0r4oA/8/Gm/wDoM9fIP/BR7xt40079ub4oWen+L9Ut4Y/Fc6xww6hI&#10;qqMDgANgV9ff8G7POk/FD/r403/0GevfPjN8dP8Agj94d+KmuaJ8cNG+GD+LbW/ePX31f4eLdXLX&#10;A+95kptG8xunzbj9a6amLlg8/ryVJzukrJXtpHU7JY2WB4kxE1SlUuoq0Ve2kdTyr/ggJ8R/jF41&#10;+FvjjQ/HOu6pqfh/SdUtRoNxqUzyiCV4386GJ3JO3CxMUBwpbOAXOfm74KSaFL/wXKuJPDBT7C3x&#10;V1cw+V90ndcbiv8As7t2McY6cV+l2t6paeO/2PdQ1H/gnn4n8I2CSaVP/wAIrcaVpi/YY2XO+KOO&#10;IoIZc5HKnY/3kNfkN/wTHfVZP+CivgCTXZJJL5vEU5vGmbLtL5Uu8sfXdnPvSwMlipY3Epct4tcv&#10;VabvTy++48vmsY8fi0uS8WuXqtHq9Fvb77n0/wD8HCPiPxDoPxE+Gkeh69e2ayaLqJkW1unjDHzo&#10;eu0jNfnYfiF4/wA/8jvrH/g0l/8Aiq/e/wDan/b3/Z5/Y11fR9G+N2qapaza5bzT6eun6W1wGWNl&#10;VslTxywrydv+C4/7A5P/ACNHiT/wm5f8aWV5ljKOBhCGFc0r6p76v+6/zDJ82x+Hy2nTp4KVRK9p&#10;J76v+6/Tfofmj/wTFay1v/goJ8N5/Fc/2jzNeaTzLqQsXmEMhjJJPJ3hce9fZf8AwXi+DX7UnxL1&#10;fwlr3w68KazrfgfS9JmGoWmio83kXzSktLLCmWIMYiCtggYfpk5/NzUPibrHh343XXxc+HeqzWd5&#10;b+JZdT0e8C4eNvPMiNg/hkH6V+nX7MX/AAXw+EHifQrXQ/2nvCl54d1qOMJcaxo9ubixuWA+/sB8&#10;yEn+7hx6N2HoZpRx1PG08bQp8/KrOPVb/wCfT7j1s4w+Y0cwo5hhqXPyxs49Ve+y+fTtsfJ//BMP&#10;/gorB+w14u17Q/jFH4o1DwnqVnhdF0mKOaS1vkcYkWOeaJUym5WwcnC5BxxveH/jx8Jf2mf+CyHg&#10;n44fBrw7q2l6Xr3izS5Li11q1hhm+1JEsUj7YZZFw2wNndkksSMmv0X1z4ff8E9P+Ck3hq51i1h8&#10;I+NJo4wk2saS6x6pZZXC72ULPHwBhZBg4HBxX50+G/2Sbr9i7/grz8PfhEmqyahpMniqxv8Aw/fz&#10;KBJLaSM20PjjejK6HGAdu7ADAVzYfF4PGVK9TkcK3JJNPZq3y123SObC47L8dWxFX2cqdd05Jp7N&#10;W+Wu26TPZf8Ag45/5o3/ANzF/wC4yvzFr9Ov+Djn/mjf/cw/+4yvzFr0uH/+RPS/7e/9KZ7fCf8A&#10;yT9H/t7/ANLkNTpX6Wf8EA/+Rc+J/wD1/aT/AOgXVfmmnSv0s/4IB/8AIufE/wD6/tJ/9AuqrP8A&#10;/kVz+X/pSHxd/wAk/V/7d/8ASon6JUUUV+eH4w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D4v8A+C3/APybPoP/AGNkf/omWvyxP36/U7/gt/8A8mz6&#10;D/2Nkf8A6Jlr8sT9+v0zhf8A5FK9WA1upqbTrx7GfzP4TwwFQnrQRmvqKFephq0atN2ad0cebZTg&#10;c8y2rgMZDmpVE4yXk+q7NPVPdNJo6SOZZUEiNkNzml3GsOw1F7RvKc5j/lWqlysih433Ke9fqOVZ&#10;tQzOjeOkluu3/AP4G4+8Pc24FzN0qqc6En+7qJaSXZ9prqvmron3Gjcai83/AGqPN/2q9U+A5SXc&#10;aNxqLzf9qjzf9qgOUl3Gjcai83/ao83/AGqA5SXcaNxqLzf9qjzf9qgOUk34qtqWorZQZB+ZuFFM&#10;vdSjtVyx3N/CtYs08l1J50rZJ/Svms+zyngabo0Xeo//ACXzfn2Xz9f3Lwj8JcVxbjYZlmUHHBQd&#10;9dHVa+zH+5/NL/t1a3cWtuaQyM3Lcn3ooor81d27s/uynGNOCjFWSVklskB61+1n7G3hfXfG/wDw&#10;SO0Pwd4XsftWpap4F1O1sbfzFTzZnluVVdzkKMkjkkAdzX4pnrX2Z+zd/wAFoPip+zh8EvD/AMEN&#10;C+DXh/UrTw/avBDfXd7OskoaV5MsF4zlyOPSvn+IMDi8dh6aw6u4yT1dtkzOvTnUguXuc34P/wCC&#10;MX7fviTxHa6P4i+FVj4fsppALjVtQ8S2E0cC9yUt55JGPsF59q+/v2tdf8Gf8E9P+Ca1z8LPD2sb&#10;71vDbeHNBd8LLdXVwjJLcBf9kPJL3xgA5zXyvf8A/BwP8c5bV4rL4EeFYZWXEcrXty4Q+uMjP518&#10;j/tO/tX/ABs/a28bL44+Mvij7XJBH5en6dbJ5VpYx5ztiiBwM92OWbAyTgY4fqOdZpiabxyjGnB3&#10;tHq/vf57CVOvWmvaWSR+gX/BvR/yTT4lf9hzT/8A0TLXkH7JX/KcLxR/2UXxZ/6Ou68h/YY/4KQ+&#10;PP2F/D/iDw/4Q+HOk65H4gvILiaTUrmWNojGjKAuzqDu71y3ww/bN8V/DD9sPUv2w7Dwbp91qmpa&#10;9qeqSaPNM626PevKzoGHzYXzTg98c1tLLcY8ZjKltKkbR1Wrtb5FujUdSpLutD3b/gvjz+2fov8A&#10;2Tux/wDSy+r7K/4JGftG6b+0z+y3pPhzxesdz4k+Hd0tjLJOQ0hjEbLbXK9wTC7RE9SUbs2K/Lj9&#10;tf8Aa/8AE/7a/wAWrT4teLPCFjotzZ6DDpa2mnzPIjJHLNIHJfnJMxGOnAqf9ij9tn4ifsQfEPUP&#10;HHgfRbPVodV002eoaTqEjrDL8wZJMoch1IOD6Mw70sTk9bEZDTw7X7yCVtevVX80VPDynhVDqj6G&#10;/wCC/Of+GpPDGf8AoTE/9KJa+EpPuivZf22v2zvFX7bfxI034jeLfBun6JPp2krYR22nTPIrqJGf&#10;cS/Octj8K8bk5UV62U4ephcvp0qis0rM68LGVOkovofsh/wRYtp77/gntLY2se6WbX9WSNcgZYqg&#10;A596+F7b/gjj/wAFCdd8S/Zrr4K2unW9zdNu1C88Vaa0UKlvvsIrh5Mf7qE+1Wv2Of8AgrP8Sf2O&#10;vgzH8GfC/wAJ9D1i1j1Ke8+2aheTJIWl25XCcYG2vUpv+Dgz43PCyxfAHwqrFSFb7fcnBx1xnmvn&#10;1hs+wWOr1MNTi1Ule7frbqu/U5lTxlOtOVNKzfX/AIc+vNH0XwV/wSx/4J5XVjreuQ3V1oelXEjT&#10;KNv9pavcZ2og6kGRlX1CJk9DXxr/AMEBry51D9qPxpf3krSTTeDpJJXbqzG8hJP518z/ALWP7cnx&#10;/wD2ytdtr34t+Io107Tyx03QdNi8mztier7cku5/vuSccDA4q1+xD+2n4r/Yd+IOqfELwj4M0/W5&#10;9U0g2ElvqU0iKi+akm4FOc5QD8a1hkuKp5XXjNqVarq+2+1/vLjhKiw809ZSPrP/AIKhf8E7f2x/&#10;2if2udY+J3wc+D39saHdabZRW99/wkGn2+944grjZPcI4wfVcHtXz0P+CPX/AAUZXr+zr/5d2kf/&#10;ACXXt5/4OD/jXtyP2fvC3/gwuf8AGk/4iFPjWwx/wz74V/8ABhc/41GGlxRhsPGjGlC0Ulq9dP8A&#10;t4dJ5lTgoqK00/rUi/4ISeHda8IftdePvCfiKy+z6hpvhWa1vrfzFfy5UvYVZdykqcEHkEg9jXl/&#10;/BbD/k/jXf8AsDad/wCk4rjf2Yv+CgfjX9mH4++Lvj94f8AaXqd54ujuFutPvLiRYrfzbgTnaV5O&#10;CMc9q4z9rv8Aab8Qftd/Gu8+NnibwzZ6Rd3trBA1lYyu8aiJNgILc5NehRwOKWeSxUl7rhbfrp03&#10;6HVTo1frzqtaNW+eh9qf8G79/OviX4qaT9ok8trHSZvL3fLuD3Qzj1w1eU+I7X4TRf8ABajWNH+N&#10;nhux1TwvqXxAu7TUrLVIg0DNcwMkTsOmFmkjfPbGa8m/YY/bt8b/ALC/inXvE3g7wXpuuf2/p8Vr&#10;cW+pTSRrH5bllYFO/JHPrXHftPfH+b9pP436p8c5PBlr4dv9YaKW+tNOupJIzOiBDKpc5UkKpIHA&#10;OSMZqFl+IebV6r0hUhZNPVOyXqP6tU+uVJ7KStfz0Pun/gqn/wAErtXafRvid+xp8E7VtPtbFrfX&#10;vDvhu3AuN+/clwkQ5lyDtITLDCnBGSOW/wCCQv7Dv7WXgT9qHT/jR47+HGteD/D2k2dzHff27bNa&#10;S3xkidFhWGTEjDdhyxXaNg5yRWV+zf8A8F1vjT8KfCFl4L+MXw+tfG0enwrDBqg1A2l5JGq4USNs&#10;dZGAx85Xcepyck9D8WP+Dgj4j67oc2nfB74Gaf4fvJYdq6hq2qG+aFufmVBHGpPTG7IyOQeleZ7H&#10;iSOEeCcIyTuudvo/nf8AD5HNyZmqLocqaenNfp9/6HXft7+O/Dfib/gsT8DfCui30dxdeH9Q0WHV&#10;fLYHyJpdQaVYm9G8tkfHpIKh/wCDin/j1+EH/XTXv5afXwD4E+Pvjbwj+0JpP7SWuTtr+vab4lh1&#10;u4fUpT/ptwkokw7DkAkY46DpXpn7d3/BQ/xv+3inhaHxj8PdK0L/AIRVr025024lk8/7SIN27f0x&#10;5Axj+8a7KWU4jD47CyjrGnFpvzafTfdnVTwdSniaLWqimm/k/wDM+e6KKDX0x7B+0n7QX/KFWH/s&#10;jeif+ktrX4sDHc19beOf+CuHxL8cfsjr+yNd/CbQ4dMTwpZ6F/a0d5MZzHbxxxiTafl3ERgkdOa+&#10;SUI7rXh5HgcRgadWNZW5pNrW+mhw5bh62GpzVRbyuvQ/Z/8A4Je+IfDv7R//AATJg+EMOorHd6fp&#10;+p+G9WXq0DSNI0T464MM0Z9yGA6V+but/wDBL39uPSfipJ8K7f8AZ9166k+2GGDWre1LabLHk7Zv&#10;tf8AqlUgbsMwYZwQG4rD/Y8/bd+Mn7FPja48U/DK4t7qx1CNY9Y0LUFLW94q/dbggo65OHBzyQcg&#10;4r7Qh/4OIk/sfyrr9ltm1DYcyx+KsQ7s8Habfdj/AIFXnvC5xlmMqzwkFOFR31drP713+6xz+xzD&#10;B4ipLDxUozd9Xs/vR7l+2pp9h+yd/wAEkrz4R6vqcU95beEbHw5HJGxC3Fy5RJCuecY81h7CvA/+&#10;DeDH9u/EzH/Prp//AKFLXyf+2v8A8FB/jT+3BrFmvjlLfStB0tmfS/DumZ8mORhgyyMfmlkxwCeF&#10;GdoGWzY/YW/4KB+NP2Er7xDeeDvh/peuHxDHAk66lcSR+UIixGNnru71Mcnxkclq0XZ1aj5n960v&#10;8io5biFlc6b1nN3/ABRD/wAFQf8Ak/r4nZ/6GAf+iI6+7P8Ag3w1Oeb9nbxxo8k8jR2/jNZUjZvl&#10;XfaRA4HbOzmvzL/aK+NerftGfG3xF8bNd0a30+68RX32qaxtHZo4W2KuFLckfL3r1z9hT/gpL8Qv&#10;2E9D8ReHvCXgDSdet/EN1b3Eg1K4ljMDxK6/Ls67gw69Ntd2YZfiMRkccNBe+lHTzVr6nXjMJWrZ&#10;WqMV7yUfwtci8BWyWf8AwVS0u2RSoX43R8N/2E6+vf8Ag4lkmHg34WW4lYRtqmqsyBuGIjtsEj1G&#10;Tj6mvgPUP2krub9q+P8Aap0jwPY2N1H4sh19dCjuZHt/PSVZWTe3zbWcE+27A6V6B+3d/wAFHfHX&#10;7eGmeGtK8YfDrSdCXw1cXUtu2m3MshmM6xght/THlDGPWlVwOKnmWGrW0hFqWq0dvxKlhMRLHUKt&#10;tIp3162Z+g3/AARl/a0039of9nCb4D+Ob5brxB4KtVspoLr5vtuluCsL8/fCgNEw5wAmfvivzt/4&#10;KU/sg6j+x/8AtJ6j4ZsNPZfC+uFtS8K3C8qbZ2O6DPZ4nyhHXbsbowrh/wBlH9pvx3+yJ8ZtP+Mv&#10;gCGG5uLWOSC60+6dhDeQOuGjfbzjOGBHQqDXrH7bf/BTvxH+3B8PbHwR47+B/h/S7jS9QF1pusaf&#10;eTNNBxtdMNwVcdR6gHtWdDL8Vgc4lVoK9KfxK60fp6/g2hUcFicHmjqUl+7nvrs/T+tGfoZ/wVjO&#10;f+CXGsf9e+g/+lltX4qNytfW37TP/BXX4m/tNfs5XX7OGv8Awk0LTLG6jslbUbO8maZfs0sci8N8&#10;vJjAP1r5JY4WtshwOIwGDlTrKzcm976WXb0OnJcLWweFlCqrNyb76WR+0v7KIP8Aw5jt+f8Amm2s&#10;/wA7qvxXr62+Gn/BXL4mfDP9k1P2TdP+Euh3Omx+H7vShq015MJyk/mZfaPlyPMOO3FfJNPKcFiM&#10;JWxEqispybWvS7LyrCV8LVryqL4pNrXpqfsj/wAEGwW/Ym1BQOvjO9/9EwV8PeO/+CQ3/BRDW/HO&#10;taxpn7PXmW91q1xNbyf8JZpC70aVmU4N2CMgjqM039iz/gq98SP2KvhHN8I/Cvwr0TWrWbWJb9rv&#10;ULqaOQNIqKVwnGBsH5168P8Ag4Z+Ng6fs9+Ff/Bjc/415v1bPMJmFathqcWpvq/+CjhWHzjC46tV&#10;w8ItTfV/8Fdz51+IX/BLH9vH4V+CdU+Ivjz4E/YdH0aze61K8/4SfS5fJhUZZtkdyzNj0UE+1fPm&#10;cjJFfcXxy/4Li/Fz44/CLxF8ItY+CPhyxtfEWly2M95bX1w0kSuMFlDcEj3r4d5217eBqZjUpv65&#10;FRd9OXt97Pcy+eYTg3i4qLvpbt97Ps3/AIIsfse6H+0R8fLn4qeOoorjQfALQ3X9nyc/ar6Td5AY&#10;d0Qo0h9Sqg8Eivsj/grn8J/25f2kPDulfAv9mn4TTah4VYi98SamviDT7X7ZMD+6t9s9wj7E5dvl&#10;2sxT+7X55fsH/wDBRbxx+wja+JLLwf8ADvSdeXxJJbPcHUriWPyfJEgG3Z1z5hzn0r6D/wCIhv41&#10;oeP2evC3/gyua8TMMHnFTNvrNKEZRjbl5nptva61vc8fHYPN6mbfWaUFJR+FN6LTe11re54W/wDw&#10;Rz/4KPouW/Zz6c5/4S7R/wD5Lr6s/wCDfLx1b6RY/Er4Gau6w6lbalb6lHbmQFiArQTYwedrLHyO&#10;OfpXCzf8HDXxtkQr/wAM9eFfmGP+Qjc18X/CP9or4ofAr4zR/Hf4Wa42l61DfSz7VG+KVJGJeCRD&#10;xJGwOCD7EYIBHRUw+bZngqtDFxjF6ctu6d9dX5HVPD5tmeBq0MXGMW7ctu6d9dX5fefQX7dn/BMr&#10;9qfwZ+034jv/AIcfB/X/ABZ4e8Sa3cajo2p+H9Ne5WNJ5TIYZhGD5LIX25faGA3A4yB+hP8AwTv+&#10;DetfsI/sJXEvx48rSry1W+8Q+IIDMr/YY/L3bGZSVLCOMZAJGTjmvmbwh/wcR6na6PHB49/ZkhvL&#10;9VAkuNL8Sm3ibjrseCQj/vqvBf22/wDgrt8bf2vfBkvwq07wzZeEvC91IrahZ2Nw0096FOVSSUgf&#10;IDyVVRkgZ44rhq4XPMxpwwuIgoxTV5XWtvK7/LfscdTB57mVOnhcRBRgmryuru3o3+W/Y6H/AIIl&#10;avJ4g/4KHza9LHta+8PatcMuc4LsjY/Wvob48ePZPh//AMF5PAN61z5cWpeGbXTJx/C63Ed1GAfb&#10;eVP1Ar8+v2M/2r/Ev7GXxnj+NHhXwpY6zdJplxZCz1CV0j2y7ctlOcjbXQfHz9vPx18e/wBq7Qv2&#10;sb7wfpuk6toP2D7PptnNI0Mn2WUyDLN8w3biDjoK7sTltetmU6iXuOm479X5HpYrLK9fNJ1EvcdN&#10;w3W78j9Pv+CmGmaL8AP2Evi9quiSLHcePNaR7jjGZbpoIXH4xxH86xPgn/ygt1D/ALI7r3/oi6r4&#10;S/bX/wCCsPxQ/bV+E0Hwi8TfDLRtBs4tWivpLjTbyZ3lMauAhD8Yy2fqoqTwh/wVm+JPhD9jab9j&#10;W2+FGhzaVP4VvdCOsyXkwuBHcJIrSbR8u4eYcDpxXnU8lx6wMISXv+0UnqtkktzzqeR5hHL6dOUf&#10;fVRSeq2St+h9If8ABuv/AMgr4of9fGm/+gz18W/8FKV3ft4fFL/sbbj+S1tfsJf8FGfHP7B9t4it&#10;vB3w70rXf+Eikt2nOpXEkfk+UHA27Oud56+leS/H34x6p+0F8afEnxo1rR7fT7rxJqb3txZWrs0c&#10;LNj5VLckcd69fDYPEU85rYiS92SSWvp0+R7uDwOJpZ9WxMl7kkknfty9PkfqJ/wb36lcS/sweMtJ&#10;kuHZLfx0zxxs2VTfZ2+cemSlfGv7DNulj/wVj0KyRSBF4+1JVB9vtFZf7C//AAUx+In7CfhfXvCX&#10;hH4d6Pr1vr2oRXch1K4ljaF0QoduzqCMdf7tcH4N/awvPAH7X6/tb+Ffh5p9vcpr0+qx+HWvJWt0&#10;llDb0Dn59u52Yemcdqwjl+KjisXK2lRe7qt7fhuYxy3FxxmNly6VY2jqtXa3y1Z+jH/BZz9ij9p3&#10;9rHxr4E1f4AfDH+37fR9LvYdSk/tqytfJeSSJkGLmaMtkKfu5AxzXxUf+CN3/BSBuT+zl/5d+j//&#10;ACXXuKf8HDvxtxn/AIZ68K/+DG5/xp3/ABEP/G7/AKN68K/+DC5/xrkwceJMFh40YUoWW13rvf8A&#10;mOTAw4ry/Cxw9OjBqN7Xeurv0ku/Y8F/ZX+A1n8Cf+Ch3hX4Eftp/DTT1hmuhaaxoeq3EF1ArXVq&#10;32ZmeF3jPzyRNwxx3weK+kv+Crn/AASi8QRavpPxV/Yx+CdvJpEOnfZte8M+GbX9+kquzLcpCPml&#10;3K20hAWBQcEEkfEX7W/7TniT9rD4+6l8fte0C30XUNQjtV+y6bM7JD5EKRKys3zZwgPselfVf7OX&#10;/Bez41fDDwjZ+D/jR8ObXxv/AGfCsMesLqRtLyZFGF81tjq7er7QW6nJya68XRzf2lLFUbOSjaUL&#10;6X8tbfj23PRxuHzxVaONw9nNRtOF7Rb621tu+/Rbm5/wRs/Yd/ay+HH7Ttr8bviJ8PNa8H+HdN0u&#10;7gvIdct2tZtRaWNo0iED4kKq+JCxUD5FweRXZftmeNvD3iX/AILa/B3w5o97HNcaBNplvqXlsD5U&#10;zyySiM/7QR0bH+2K434w/wDBwj8TvEWgTaV8GPgfp/hu6mh2LqWraob94GORuRBHGpI4xuBGRyD0&#10;r4n+F37Q3jT4cftFaT+0tqh/4SDXtN8QDV7htUnb/TZ9xYmRhzyT2rCjgcxxWIqYrExUXyOMYp90&#10;93r3/qxhQy3Nsbi6uMxcVCXI4RinfdPd3a69/uSPv7/g446fBv8A7mH/ANxlfmLX0N+3r/wUS8b/&#10;ALe//CJ/8Jn8PdL0H/hFPt32b+zLiWTz/tX2fdu39Nv2dcY/vGvnmvTynDVsHl0KNVWkr3+bbPd4&#10;fweIwGU06FZWkua/XeTf5ManSv0s/wCCAf8AyLnxP/6/tJ/9Auq/NNOlfpZ/wQD/AORc+J//AF/a&#10;T/6BdVln/wDyK5/L/wBKRzcXf8k/V/7d/wDSon6JUUUV+dn4wFFFFABRRRQAUUUUAFFFFABRRRQA&#10;UUUUAFFFFABRRRQAUUUUAFFFFABRRRQAUUUUAFFFFABRRRQAUUUUAFFFFABRRRQAUUUUAFFFFABR&#10;RRQAUUUUAFFFFABRRRQAUUUUAFFFFABRRRQAUUUUAFFFFABRRRQAUUUUAFFFFABRRRQAUUUUAFFF&#10;FABRRRQAUUUUwCiiigAooooAKKKKACiiigAooooAKKKKACiiigAooooAKKKKACiiigAooooAKKKK&#10;ACiiigAooooAKKKKACiiigAooooAKKKKACjOOtBOBk0+2s7q/fy7SBmb6cD8aQDMj1oyPWte18G3&#10;DjN5dBf9lOauxeEdKjxv8x/95v8ACp9pEDm6K6n/AIRnRv8An1P/AH8b/Gj/AIRnRv8An1P/AH8b&#10;/Gp9ogOWorqf+EZ0b/n1P/fxv8aP+EZ0b/n1P/fxv8aPaIDlqK6n/hGdG/59T/38b/Gj/hGdG/59&#10;T/38b/Gj2iA5aiup/wCEZ0b/AJ9T/wB/G/xo/wCEZ0b/AJ9T/wB/G/xo9ogOWorqf+EZ0b/n1P8A&#10;38b/ABo/4RnRv+fU/wDfxv8AGj2iA5aiup/4RnRv+fU/9/G/xo/4RnRv+fU/9/G/xo9ogOWorqf+&#10;EZ0b/n1P/fxv8aP+EZ0b/n1P/fxv8aPaIDlqK6n/AIRnRv8An1P/AH8b/Gj/AIRnRv8An1P/AH8b&#10;/Gj2iA5aiup/4RnRv+fU/wDfxv8AGj/hGdG/59T/AN/G/wAaPaIDlqK6n/hGdG/59T/38b/Gj/hG&#10;dG/59T/38b/Gj2iA5aiup/4RnRv+fU/9/G/xo/4RnRv+fU/9/G/xo9ogOWorqf8AhGdG/wCfU/8A&#10;fxv8aP8AhGdG/wCfU/8Afxv8aPaIDlqK6n/hGdG/59T/AN/G/wAaP+EZ0b/n1P8A38b/ABo9ogOW&#10;orqf+EZ0b/n1P/fxv8aP+EZ0b/n1P/fxv8aPaID4G/4Lf/8AJs+g/wDY2R/+iZa/LHPz1+tH/BeD&#10;R7Cw/Zc8Pz2sBVv+EviBbcT/AMsJa/Jdeor9P4VlzZSn5sBp60UHrRX0ZoKR8vSlt7qe1bMR4zyv&#10;ag/dptaUa1XD1FOnJprqjmzHLcBm2DlhMbSjUpy0cZK6f/BXR7p6o0oNUhlGH+Vv9qrAkU96xTyM&#10;UqTXEQykhX2r67B8WVIrlxML+a0f3bfkfzxxN9HfBYio62R4n2d/sVLyivSavJL1Un5m1vX1o3r/&#10;AHqy01G5H3trfhTxqkn8UX/j1e3T4myeS1m16p/omflmK8CvETDzcYYeNRd41IW/8mcX+Bob0/vU&#10;u9fWsxtVl6LEv/AmqN7+7fjzFUf7NRV4oymnG8W5eit+djry/wAAvEDGVEq1OnRXedRP8Ic7NWS4&#10;iiG6Rtv1qld6yR8lsv8AwJqonzHbfId3uTSSff8Awr53HcU4rEXhQXIu+7/4H5+Z+0cI/R/4dyep&#10;HEZvU+tVFry25aa9VduXzaT6xELtKxeQ7ie5ooor5SUpSldn9AU6dOjTVOnFKKVkkrJJbJLokFFF&#10;FI6APWjA9KD1ooKiFNfpTqa/Sg0iNHWpMD0qMdakoNIjG+9TTu7Ypz/epDjuf1oKiN+b0FOPbik4&#10;7H9aU9KC0FFFFBcQx7UfhRRUS3LjuI33aRPTFK/3aSOn9k0juOwPSmycbcCnU2TtUljaF60UL160&#10;GgrAjsKTGeopzexptBUQpv8AFTqb/FQaRHUUUUFDSPmwBS/MOgFIfvcntRgf3/1oNAYfLnFNp7fd&#10;plBoLHu5xQ+c8ikjxz81K3Xg1MTQaw46UDPcClPSjGKfUqIYHpSADGcUtA6VBpEKQgk8ClpD15NB&#10;a3EUcnIpx6U1OppxoHEjooooNIhRRRQaRCgY6CiipkUgwPSjjNFFUaDZAPShPu0SUJ0oLjsKQMdK&#10;Yw56VIelRnrUS3LiH4UKOelFKvWkXHcTA9KMDpiiiq6FhgelGAOgooqTQMe1NYDb0p1I/wB2g0EU&#10;fL0pSPQChfu0HHdqDQa49qTHtTn6daaKC1sOH3KawGelOH3KaetBcQoooqZFDU6V+ln/AAQD/wCR&#10;b+J5/wCn7Sf/AEC6r8006V+pH/BvD4fivPBPxS1G9tt0barpccTbiMssVyW6f7y143EEuXKpt+X5&#10;o+e4u/5J+r6x/wDSkfe1FdT/AMIzo3/Pqf8Av43+NH/CM6N/z6n/AL+N/jX5x7RH4wctRXU/8Izo&#10;3/Pqf+/jf40f8Izo3/Pqf+/jf40e0QHLUV1P/CM6N/z6n/v43+NH/CM6N/z6n/v43+NHtEBy1FdT&#10;/wAIzo3/AD6n/v43+NH/AAjOjf8APqf+/jf40e0QHLUV1P8AwjOjf8+p/wC/jf40f8Izo3/Pqf8A&#10;v43+NHtEBy1FdT/wjOjf8+p/7+N/jR/wjOjf8+p/7+N/jR7RActRXU/8Izo3/Pqf+/jf40f8Izo3&#10;/Pqf+/jf40e0QHLUV1P/AAjOjf8APqf+/jf40f8ACM6N/wA+p/7+N/jR7RActRXU/wDCM6N/z6n/&#10;AL+N/jR/wjOjf8+p/wC/jf40e0QHLUV1P/CM6N/z6n/v43+NH/CM6N/z6n/v43+NHtEBy1FdT/wj&#10;Ojf8+p/7+N/jR/wjOjf8+p/7+N/jR7RActRXU/8ACM6N/wA+p/7+N/jR/wAIzo3/AD6n/v43+NHt&#10;EBy1FdT/AMIzo3/Pqf8Av43+NH/CM6N/z6n/AL+N/jR7RActRXU/8Izo3/Pqf+/jf40f8Izo3/Pq&#10;f+/jf40e0QHLZHrRkdM100nhTR3+7E6/7sh/rVS58GL1s7w/7si/1FP2kQMTNFWL7SL/AE7m4g+X&#10;++vK1WDZ7VadwFooopgFFFFABRRRQAUUUUAFFFFABRRRQAUUUUAFFFFABRRRQAUUUUAFFFFABRRR&#10;QAUUUUAFFFFABRRRQAUUUUAFFFFABRRRQAUUUUAFFFFABRRRSAKKKKACiiigAooooAKKKKACiiig&#10;AooooAKKKKACiiigAooooAKKKKACiiigAooooAKKKKACiiigAooooAKKKKACiiigAppcinVq+G9E&#10;W6f7ddx/u1P7tT/EfX6UpNRV2Ami+HHvQLm/BWPqqdC3/wBauhgt4baPyreNUXsqin4A6CisJScg&#10;CiiipAKKKKACiiigAooooAKKKKACiiigAooooAKKKKACiiigAooooAKKKKACiiigAooooAKKKKAC&#10;iiigDw3/AIKKfszXv7Vv7K+v/DfQSv8AbVqF1LQd3R7qDLCLPbzFLx56AuCelfhDqul6loOq3Gi6&#10;zYS2t3ZztDdW86FXikUkMrA9CCCMV/Se5IQ4r5e/bG/4Jd/s9/tZ6tP42uUn8L+Kpl/fa9osKf6U&#10;wGFa4iOFlIGBuyrkADdgCvq+Hc+p5bF0K9+Ru6a1s/TswPxJPWivv3WP+CCvxCsbuRNP/aJ0aaBW&#10;/dSTaDLG7D1KiRgD/wACNYl//wAEQ/iTYff+Ouht/wBwqb/4qvsv9Yslf/L1fc/8i+aJ8PH7opK+&#10;xtS/4I+eP9OB3/GjR2x6abL/APFVg6j/AMEtPG2n5DfFnSmx6afL/jT/ANYcn/5+r7n/AJFe0j3P&#10;leg9K+jNQ/4J2eLbDO74laa2PSyk/wAaw9R/Yi8S2Pyt47sW+lq/+NV/rBk//P1fc/8AIr21PueH&#10;jpRXrd1+yVr1r8p8YWbfS3f/ABqo/wCy/rkfXxVa/wDgO3+NL+3sp/5+r7n/AJF/WKPc8tON3Ioy&#10;npXp/wDwzJrWc/8ACU2v/fhv8aX/AIZk1v8A6Gq1/wC/DU/7eyn/AJ+r7n/kX9Yo9zzEdOKZJ9/8&#10;K9RH7Mutn/maLX/vy3+NNb9mLWmbnxVaj/t3b/Gj+3spvf2q+5/5D+sUe55fRXqH/DMOtdP+Eqtf&#10;/Adv8aP+GYta/wChqtf/AAHb/Gp/t3Kf+fq+5/5FfWqH835nl9Fen/8ADMOuD/mabX/vw3+NL/wz&#10;Frn/AENNr/34aj+3sp/5+r7n/kaLFYf+Y8vPWivT/wDhmHW85/4Sm1/78N/jSn9mLWu3iq1/8B2/&#10;xo/t3Kf+fq+5/wCRSxmG/m/M8vpr9K9RH7MOt558V2v/AIDt/jQ37MGtkceKbX/wHb/Gj+3cp/5+&#10;r7n/AJFRxmF/m/M8sHvUlenf8Mu64Of+Eqtf/Adv8ad/wzFrf/Q02v8A34aj+3cp/wCfq+5/5FrH&#10;YX+b8GeWP96mkjP/ANevU/8Ahl3XGOf+Eqtf/Adv8aD+y5rY4/4Su1/78t/jR/b2U/8AP1fc/wDI&#10;pY7CfzfmeV5Hb+dOPSvUD+y7rf8A0NVr/wB+W/xpx/Zd10nC+K7X/wAB2/xpf27lP/P1fc/8ilmG&#10;D/n/AD/yPLaK9SH7Lmu9/FNt/wCAzf40f8Mva50/4Si3/wDAdv8AGn/buU/8/V9z/wAi45hg/wCf&#10;8/8AI8tor1P/AIZa13r/AMJVa/8AgO3+NH/DLeu/9DRbf+A7f41DzzKv+fq+5/5FLMcH/P8An/ke&#10;Vv8AdpI69Ub9lnXmGB4ptf8AwHb/ABo/4ZY19Rx4ptf/AAHb/Gn/AG5lVv4q+5/5FrMsD/P+f+R5&#10;bTZO1eqL+y1r+c/8JTa/+A7f40N+yvr7jjxRa/8AgO3+NL+3Mq/5+r7n/kX/AGngf5/z/wAjymgY&#10;zzXq3/DKniH/AKGi1/8AAdv8aUfsp+Igc/8ACT2v/gO3+NL+3Mq/5+r7n/kV/amA/n/B/wCR5Scd&#10;hSV6wf2U/EbdPE9r/wCA7f40H9k/xKB/yM9r/wCA70f25lX/AD9X3P8AyKWa5f8Az/g/8jyem/xV&#10;61/wyf4j7eKbX/wHek/4ZM8SE5Him1/78N/jR/bmVf8AP1fc/wDIuObZf/z8/B/5HlFFesf8MneJ&#10;f+hntf8AwHb/ABpT+yb4kC5/4Si1/wDAdv8AGj+3Mq/5+r7n/kP+1su/5+fg/wDI8kbG7kUZT0r1&#10;kfsneI87v+Eotf8AwHb/ABpf+GTvEh6eJ7X/AMB2/wAaP7cyr/n6vuf+Rp/bGW/8/F9z/wAjyVvu&#10;cU2vXG/ZO8R4wfFFr/4Dt/jTT+yZ4j/6Gm1/8B2/xo/tzKv+fq+5/wCRX9sZb/z8/B/5Hkqbecig&#10;47CvWl/ZM8Rj/marX/wHf/Ghv2TfEYGT4ptf/Adv8aSzvK/+fq+5/wCRp/bWV/8APxfc/wDI8lOa&#10;K9YH7JviNv8AmaLX/wAB2/xo/wCGT/EQ6+KbX/wHb/Gn/bmV/wDP1fc/8io51lf/AD8X3P8AyPJ6&#10;B0r1g/soeIu3im1/8Bn/AMaT/hlDxDjH/CWWv/gK/wDjU/21lf8Az8X3P/IpZ5lf/P1fc/8AI8op&#10;rYzyK9YH7Kev9P8AhK7X/wAB2/xoP7KHiBjkeK7X/wAB2/xo/trK/wDn4vuf+RazzKv+fq+5/wCR&#10;5OnfFOPTmvVh+yj4gU5Piu1/8Bn/AMaU/sp68B/yNlr/AOA7f40f23lf/P1fc/8AIaz3Kf8An6vu&#10;f+R5JRXrH/DKOvf9DZa/+Azf40H9lLXh/wAzZa/+A7/40f21lf8Az8X3P/ItZ9lP/P1fc/8AI8no&#10;r1j/AIZS17/obLX/AMB2/wAaQfspa9nnxbZ/9+G/xo/trK/+fi+5/wCRaz/J1/y9X3P/ACPKKOe9&#10;esf8Mpa7/wBDfZ/+A7f40n/DKGu9f+EwtP8Avw3+NS86yt/8vF9z/wAiv9YMn/5+r7n/AJHlFHNe&#10;sH9lHXR/zNtr/wCA7f40f8Mpa9/0Nlr/AOA7/wCNV/bWV/8APxfc/wDIr/WHJv8An8vuf+R5LJQn&#10;SvWG/ZQ15v8AmbbX/wAB2/xoH7KOvAYHi21/8B2/xo/trK/+fi+5/wCRS4iyX/n8vuf+R5SelRnr&#10;XrX/AAyh4g/6G61/8Bm/xpD+yhr3fxda/wDgO3+NQ86yu/8AEX3P/ItcRZL/AM/l9z/yPJqF6816&#10;x/wydrv/AEOFr/4Dt/jQv7J+ug5/4TC1/wDAdv8AGl/bWWf8/F9z/wAi1xHkv/P5fc/8jyeivWf+&#10;GUNd/wChutP/AAHb/GlH7J+un/mb7T/wHf8Axqv7ayu38Rfc/wDIr/WTI/8An8vul/keS0V60f2T&#10;tdHP/CX2n/gM/wDjSf8ADKGu/wDQ32n/AIDt/jU/21ln/Pz8H/kaf6zZH/z+X3S/yPJqR/u161/w&#10;yhrv/Q3Wn/gO3+NIf2T9dIx/wl9p/wCA7f40f21ln/Pz8H/kV/rNkX/P5fdL/I8mX7tI23PIr1tP&#10;2TNePH/CYWn/AIDv/jU0X7IPiGQ4HjOz/wDAZ/8AGj+2sr/5+L7n/kX/AK0ZD/z/AF90v8jx18be&#10;nFIOnFe4W37EfiW8xjx5Yrn/AKdX/wAa2NN/4J4+LNR2hfiPp659bKT/ABo/trK/+fi+5/5FrijI&#10;f+f6+6X+R88j7lNPWvqbTv8Agl1411DAX4r6Wv10+X/4qt3Tv+CQHj/UQCnxm0dc+umy/wDxVT/b&#10;mV/8/V9z/wAio8UZD/z/AF90v8j48or7g0//AIIj/EjUACnx10Nc+ulzf/FVuab/AMEEfiTfyRib&#10;9onQ442YeYyaLMzKvcgbxk+2R9RUyzzKf+fq+5/5F/60ZD/z/X3S/wAj4Dtori5mS1tYGkkkcLHH&#10;GpZmYnAAA6kmv3U/4JLfss+IP2Wv2S7HSvG+ltZ+IvE142sazZyD95bF0VYom9GWNVyvZiR1zXK/&#10;sa/8Eiv2df2YNcs/iDrlzceNPFFmwktdS1e1WO3tJB0khtwWCsOzOzkHkEHGPsOF2cZJr5fPs7p4&#10;6CoUPhvdvv2+R8ZxRxNRzSmsNhr8l7tvS9trLt116+hPRRRXy58SFFFFABRRRQAUUUUAFFFFABRR&#10;RQAUUUUAFFFFABRRRQAUUUUAFFFFABRRRQAUUUUAFFFFABRRRQAjKHG1hx6Vjax4Xilzc6cAr9TF&#10;2b6elbVFNSaA4dlkR2jlTaynBU9qK6LxHogvYjd2q/vl6hf4hXOrnHNbxlzIAoooqgCiiigAoooo&#10;AKKKKACiiigAooooAKKKKACiiigAooooAKKKKACiiigAooooAKKKKACiiigAooooAKKKKACiiigA&#10;ooooAKKKKACiiigAooooAKKKKACiiigAooooAKKKKACiiigAooooAKKKKACiiigAooooAKKKKACi&#10;iigAooooAKKKKACiiigAooooAKKKCcUAS2NlJqF7Hap/EfmPoK7GCJIIVhjXaqrhRWJ4QtAwkvmH&#10;+wv9f6Vu1jUleVgCiiiswCiiigAooooAKKKKACiiigAooooAKKKKACiiigAooooAKKKKACiiigAo&#10;oooAKKKKACiiigAooooAKa7hBkmh3xVW4lIPNAEz3IK4xVG6ulAzSTXQVcmsrUtQCKcNVcoFbV71&#10;ckGuK8R6gpDDctauu60IwctiuE8Ra+MsPMNUoktmL4lvgd3I/KvPvE18Mt81bviTXPvANXBeItXb&#10;5sGtIxM2zn/Ed4WLHNcJrkhLtzXQ6/qjOSAa5LUpXkzWiRJh6iCz8ms2aFt1a1xBIzH5Oah/s+R+&#10;THWiJMzyH9RR5D+orTGmsei04aVIf4aAMryHPGRSG0I71rrpEzdFp66LP02UBcxfsp9aPsp9K3Ro&#10;M5/h/Snjw9cE420BcwRaHrig2ZH3Sa6AeG5QPun8qcvhyTr5RoA55bNiMGl+xMO1dInhidhxE1Sp&#10;4PuCP9V+ZoC5y32Js8LSi1auvj8D3b/dtm/75q1H8O7thkwN/wB8mgNThTZ99tOFmScmvQIfhreO&#10;uBbn/vmrMHwqv5etq4/4DQHvHm/2JieFJpRp7k/cavVLf4QXzEA23X3q/bfBa8bj7Pn8CaV0FmeP&#10;DTJT/wAsm/KpBo9w3Bir263+BV9IOLNvwjrTtf2fdSdeLGQ47qBS5kHKzwIaBc/88akTw3dv92Gv&#10;o2x/Zt1O5HyWzY6ktWvbfs0XKpxafN/tc0c0Q5WfMCeE7w/ehb/vk1Kvg68I4i/Svqm3/ZiuH+9Z&#10;qO33Kv237Lkzrt+yY9hGaXtIj5T5LXwXflsbOtSjwHekcJ/KvsG0/ZXdsB7Ln18sCtK0/ZVyP3lt&#10;/L+gpe0iP2bPjGP4e3rYHlt+FWIvhpfE5+yyf98Gvtq1/ZXtMfPb/jzWpZfstaaq4Nmv/fH+NL2s&#10;Q9mz4ai+FuoSrkWjfTBqZPhPqOMmxb8v/r194WX7LujRybjaJ/3wP8a07P8AZp8Oo++W3Tjp8v8A&#10;+ul7aJXs2fBNr8F9TdPNbT25+71qT/hS2pEf8g8/rX6Ap8ANBQY8qNvrGP8ACpB8AfDuObaP/vn/&#10;AOtS9sg9mfn4PgvqHT+zZP8Avn/61Tj4H6kRn+ze396vv8fALwznd9iT8v8A61WE+B/h4H57Vf8A&#10;vpqXtkHsz8/7f4DalMm5tLb0+7n+VTN8BNVWFj/ZrcL/AM82/wAK/QGD4MeHYePsyEe4J/nUrfB7&#10;w08ZQ2UfzDGcUe2D2Z+eI+A+rjpYn8qU/AfVWOGsG/74r9CT8FPDXaEfiB/hTf8AhSvhzvbR/wDf&#10;I/wo9sP2Z+ecvwN1FH2Gy/A8VDL8EtQjGWsGx/s5NfoY3wK8Msdxt1z+NMf4FeHnGPIC/T/69P2y&#10;F7M/PQfBi+zn+z2+rU0/Bi+c4Fia/Qh/gH4eI6f+Oj/Cof8AhQGgjny0/wC+R/hR7ZB7M/PKf4P6&#10;jbP5b2TflVd/hVfAZ+xv+Vfofc/s6eHbmMo6L+MY/otZdz+zFokisv2WNvT5f/r0/bIPZn59y/DG&#10;9X5RbS/98ZFV5fhzeR/ejYfVK++5/wBlnSOdtmn/AHyKzLn9lOwYsVtere/+NP2sRezZ8Iv4Buwf&#10;u1G/ga9Bxtr7dvP2Uo2PyW3+fyNZl1+yoykk2e76qM/yp+0iLkkfGI8F3gOdp/75qN/Bt5jKrX19&#10;P+yxcL8xtP8AyH/9es24/ZfuVG4Waj6xn/Cn7SIch8mv4Yu1ODFzUb+HrocCGvqa6/ZmvGXa1pt/&#10;3Risq9/Zm1eJd4tjj/Zzx+dPniLlaPmptEuE/wCWDf8AfNRnSZc4MZr6Cuv2ftXjDD7DJ+OKzbv4&#10;G6pH960k49Y6OZC5WeGHS5VP3D+FIdNbqUavYbj4O6jF1tR/3yeaoy/Cy/Tn7L+AqrhZnlRsCeSK&#10;b9iPXbXpk3w2vo25sm/75qvcfD+bOGtGz7LQGp539jP92mmyP92u6n8BXCcC2b/vmqsngt152GgR&#10;yH2NutBtDXVyeEpRwFqE+F5F6x0COZ+xEjkU37GRXSv4bY/w1G3huZD93/gVBRzrWhHak+zcVvya&#10;BOONv6Uw6JOvRaAMP7IwG7NBt2PWthtJmH8H4006VIOdlAXMk259KPszen61qHTpB/DTTYyqMbKA&#10;TM1bchs1btYSrbql+wSA8x1NDbspwVoA0tIyNvFdl4akKlePSuN03MfBFdRoNwyOv4VLRR6V4buM&#10;beK9A8N3WAvFeWeHb1htAau78OaiVK5rNopM9W8N3uFUGu+0C/DKvIryfw7qXC13vh3UPu/NWTiW&#10;mei6VdgqBWtbzcfhXKaRfblGWrcs7rjBNRylXNeOdTxUgIPIrOjnqzBOemfwqRliimq4IzTqACii&#10;igAooooAKKKKACiiigAooooAKKKKACiiigAooooAKKKKACiiigAooooAKKKKACiiigAooooAD9K5&#10;bxPppsb37RGv7ubkezd66mqHiS0+16VIQPmj+dfw6/pVRdpAcsKKB0oroAKKKKACiiigAooooAKK&#10;KKACiiigAooooAKKKKACiiigAooooAKKKKACiiigAooooAKKKKACiiigAooooAKKKKACiiigAooo&#10;oAKKKKACiiigAooooAKKKKACiiigAooooAKKKKACiiigAooooAKKKKACiiigAooooAKKKKACiiig&#10;AooooAKKKKACiiigAobpRQc9qAOo8MxCPSIyB97J/WtCqegf8ge3/wCuf9auVzy+JgFFFFSAUUUU&#10;AFFFFABRRRQAUUUUAFFFFABRRRQAUUUUAFFFFABRRRQAUUUUAFFFFABRRRQAUUUUAFFFBOBmgCOX&#10;vVC9l2ng1ZvJGHQ1k30zF+apIGQ313tXk1zeuaqVDHd+tXdWvGGQPSuT16eQqxzWiRncxPEetTMz&#10;fPXCa/q0jk9fruroNfeQk49a43WY5W3c1pFEtnPa9ftlvmri9du3kLYrq9WsLiYlQKxrjwzJIclK&#10;ok4XUIHkYms2TSDL0X9K9C/4Q1pDxH+NSw+BSeBBVXA82XQFPVKkXw6O0NenQ+AJCOIcfhVyD4dO&#10;2CYf0o5gPKo/DTE58n/x2pU8Lu3RP0r2C0+GLSHi1/8AHa1LL4UyMceQB9KOYOU8Ti8ITsMCA/iK&#10;tReBrhj/AKgV7xZfCNmIzBmtjT/gyWw7QcewqfaBynz1bfD26m+7D+OKv23wxlY5WIt+FfSNl8Ho&#10;z/y6gf7q1r2PwbRhk2g/4FU+0K5T5kt/hPLIdzQ/pWnafBe4lI/0Nq+orH4PQoci2Hvha2LP4S2y&#10;jDW6/jU+1HyHy3ZfAmV8f8S/OP8AZzW1p3wAZhultPl/uqOa+oLP4YWULBniU/RRWlH4EsV+9CKl&#10;1R8h8y2vwFGNotcD024rQs/gFG3Jt+c8Ltr6Uh8HafGObcflVqLw3YRjAgWl7Rj5D52s/gBDuDG1&#10;Y/UVrWf7P1t1Fip+q173HpFog+WJakFlAP4aXtJD5UeL2XwDtAFLWScf7NbFn8DNPTG63WvVBBGv&#10;RaUIo6Cp5pByo8/s/g1o8Z+e2T/vnNadr8LNBiwPsy/gtddgdMUZpczHZGDH4E0dVCi2UY9BU8fg&#10;7SUP/Hqv121rbl9aTeh/ipXGUU8OaanH2dfyqVNF09P+Xdf++as+bH/eo8xBzmi4Ea6faKMCEU4W&#10;0A6RL/3zTvNTrmlDqehoAQRoOi0oVR0UflS5HrRQAYHpRRRQAUUUUAFFFFABRRRQAUUUUAFFFFAB&#10;RRRQAHmjAPUUUUAGB6UmxP7opaKAGmGJvvRqfwpjWds3WJfyqWigCu+lWUnLQL/3zUL6Bpr9bdf+&#10;+avUUAZkvhTSpfv26n/gNQSeCtIf/l0X8sVtEgdaTcvTNAHMXvw00G7yz2i/989azbz4N6DMCVtl&#10;/wC+a7gyIP4qPNjzjdT5mB5je/AnSZeVt19qx7/9nywc8Wq/98ivZt8Z+amnyiOlPnkLlR8/3/7O&#10;dqC22xH1C9ayLz9nZQTttDX0qYLd+ClMk0+0c/Mg/Kq9pIXKj5WvP2ewg3C3/wC+kxWTefs+I5yb&#10;b/vkV9cSaBYP/wAsVqtN4Q02Tn7OvPtT9oyeQ+NtT/Z6ukDMLIN6fLWHf/Am7i62TDivtqXwJp7d&#10;IF/Ks+9+F2mXAyLdQf8AdqvahyHxBefBy6h5Nu4x/s1nXHwuulbAg/8AHa+2L/4OWbk7IFrE1H4J&#10;W7kn7KP++aftRcjPjS4+G1wo3JH/AOO1Rn8C3SNzbr/3zX15qPwOjAOLRaxdQ+CaYKmz+Xt8tV7Q&#10;XKz5Sm8HzocG3/Kq0vhh04aH81r6bv8A4GyDcyQ8fyrC1D4NTR7gI+nbbVe0RPKfPLeG2ByY/wDx&#10;2o38PA8+VXuV58I50P8Ax7Z+grLvPhhMnW3YdunWq5kFjxw6AucFKYdCGdwTp/s16tcfDqWPpDVK&#10;bwDIvBg/WjmA85g0rYeV/StXTLXbwK6ibwQw4CVGnhWeFuUo0Ak0OQxkV2Oh3JAX5q5iy0iaFgdp&#10;rotIgmTAapA7zw9qDBV+b9a7rw/qR+Ugn868z0RZBtP0rtNBmdMZqZFRPTNF1EkLz+tdNp13uSuB&#10;0K5JAxXUaVcvgZNZtFHTxS5PWrUMh64rOtW3p1q5bg9zUMtF6KQkVYqrACR0q1UDCiiigAooooAK&#10;KKKACiiigAooooAKKKKACiiigAooooAKKKKACiiigAooooAKKKKACiiigAooooAKbKqyRMjDgqQa&#10;dRQBxDLsYp/dOKSpLn/j5k/66H+dR11AFFFFABRRRQAUUUUAFFFFABRRRQAUUUUAFFFFABRRRQAU&#10;UUUAFFFFABRRRQAUUUUAFFFFABRRRQAUUUUAFFFFABRRRQAUUUUAFFFFABRRRQAUUUUAFFFFABRR&#10;RQAUUUUAFFFFABRRRQAUUUUAFFFFABRRRQAUUUUAFFFFABRRRQAUUUUAFFFFABRRRQAUH3NFDEAc&#10;igDrNB/5A9v/ANc6uVT0H/kD2/8A1zq5XNL4gCiiikAUUUUAFFFFABRRRQAUUUUAFFFFABRRRQAU&#10;UUUAFFFFABRRRQAUUUUAFFFFABRRRQAUUUUAFB6UUHpQBSuslsVl3o+81at0Nu5qzbuPKVUQZzep&#10;rnOO9cxrVuWJBrs761z0FYt9pfm5BWrTMzzzVtNeRs471gXvh+WU7QleoXHh5XbiL9KjXwcW58jn&#10;/dp8wWPJW8FSSHiOli+H7yN/qvzFewQ+BSzcw/mOK0bbwGgXAiX8qfMHKeN2/wAOM8CCtC3+GjHG&#10;Y/yFeyW3gOLgtH+laFr4ItVxuiFL2gcp47Z/DGPHMO7/AIDWtZfDAcYtwPwr1y38K2qDmKrkOg2q&#10;dIl/Kp5yuU8vsvhevyjyP/Ha1rL4ZRKOYF/KvRE06Bf4BUi20aDAUflU8zHynHWfw4tEIZkFadv4&#10;Nsk/5Zr+VdAI0HRadgelK7HYyYPDNlF0iWrUejWsfSJauUUgIUsoU6IKkWGNei06igBAijoKXGOg&#10;oooAKKKKACiikZgoyTQAtJuAOK5b4q/Gr4V/BPw3J4r+K3j/AEnQbFEdlm1O+SEylVLFI1Y5kfA4&#10;RQWPYGvzm/bB/wCC5Wt6pNJ4P/ZF0ySxt1LLceKNXtlaSX08iE5CD/afJP8AdHfwc64kyjIafNiq&#10;mvSK1k/Rfq7LzPtOEeAOKONcQqeW0G4dakrxpx9ZW1fkrvyP0v8AFHjPwt4K0qTXfF3iCz0yxhGZ&#10;bu/ukhjX/gTECvlH48f8Fqv2RvhK9zo/gq+1DxtqkO5PL0S32WokHZp5doK5/iQPX5I/Ez44fGX4&#10;06j/AGr8Wvijr3iKZWLR/wBsapLOkWeyIzFYx7KAK5baCMGvyvNPFPHVrxwFJQXeXvP7tl87n9Kc&#10;N/RryfC2q53ipVn/ACU/cj6OTvJr05T9BfEf/BwN8Vrlpk8L/ADQbZf+WEl5qk0rL9QoUH9K8v8A&#10;Gf8AwWr/AG5fE8zNofifQ9AjYYWPTdCikI/4FP5hzXyVtFKOOK+OxHGPE+J+PFSXpaP/AKSkfrGB&#10;8JfDnL3enltN/wCNOf8A6W5HuWsf8FK/279cZnvf2mPECbjkiz8m3A+nlRriqtj/AMFE/wBuPT5f&#10;Og/ac8VMfSa+Eg/JwRXi9FeY86zhyu8TU/8AA5f5n0MeD+Eox5Vl9C3/AF6p/wDyJ9NeFf8Agr9+&#10;3z4YKif4wwaqinOzVNBtHz7ZSNW/WvVPCv8AwX0/aK0q2WLxX8IvCuqSDAaaCSe23epxuYV8I0FQ&#10;etd+H4s4kwv8PFT+b5v/AEq54uO8L/D3MP4uW0v+3Y8n/pHKfqv8Fv8Agvf8HPE10umfHD4Y6l4Y&#10;Z8BdS0yT7bbg9yy4WRR9A1fYvwb/AGlvgb8ftIXWPhD8TdK1yP8AijtbjEyf70bYdfxAr+eIop7V&#10;d0DxF4h8J6rDr3hTX77S763bdb3mnXTwyxN6q6EEH6Gvqsr8Ts5wto4yCqx7/DL71p+HzPzTiT6O&#10;fCuYxc8pqyw0+z/eQ+6T5l/4F8j+kpZFYZFOr8Xf2W/+Cxf7T3wQ1az034o69dePPDkcmLq31i5L&#10;Xyp6pctliw64fcD0yM5H6bfszft+fs1ftV20MPw4+INvDrEiZk8OarIsF8pxk7Yyf3gHcoWFfqOR&#10;cZZLn1oU58lT+SVk/lrZ/LXyP5t4z8KOLuCpOpiaXtKP/PyneUV/i0vF+qt2bPbKKakgY4p1fWH5&#10;qFFFFABRRRQAUUUUAFFFFABRRRQAUUUUAFFFFABRSM20ZrA+IXxT+Hnwo8Pv4q+JXjfSdB06M4a8&#10;1fUI7eMtjhQXIyx7KMk9qmpUhTi5Tdkt29jSlRq16ip04uUnokldt+SWpv7hVLX/ABJoXhfT5NX8&#10;Q6xa2NpCu6a6vJ1jjQe7MQBX5xfth/8ABcu2hSXwX+yHpbSTCQrP4s1a3/d7cHiCE8nnB3vgcfdO&#10;cj4E+LH7Rnx4+O16178Xvi34g18eYZI7fUNSka3hY9fLhz5cY9lUCvznOvErJ8vm6WFi60l1TtH7&#10;9b/JW8z944S+j7xVn1GOJzGawlN9JJyqNf4NFH/t6Sfkfrp8ev8Agsj+x38GpbjSND8Q3vjHVIWZ&#10;TaeG7cNErD+9PIVjxnupc+1fMfiX/g4H+JFxcyjwn+z1otvC3+pa+1aWR19ztVQa/PTaCMEUu0el&#10;fnGP8ROJsZUvTqKmu0Uvzd3+R+/5L4CeHuV0UsRRliJ9ZVJNfdGDikvVP1Prrxr/AMFtP23vE8pO&#10;gav4f8Px4wE0/Q0lb85y/P0ArzvWv+Cmn7eOvSNJe/tKa5Huz8tnHBbgfQRRrivCaK8CtxHn2Id6&#10;mKqP/t5pfcnY+5wfh/wPgY8tHLaC9acW/vab/E9ms/8Agoh+3BYy+dD+054rY+kuoeYPyYEV13hX&#10;/grn+314YwJPjWupop/1eqaHaSZ9siJW/XNfNdFZ08+zui7wxNRf9vy/zOjEcE8G4qPLVy6g/wDu&#10;FD/5E+6fCP8AwXv/AGk9Ht1h8X/C3wprEirgzR+dalj64DMPyAr2H4Of8F+Phprl9Hp3xw+EWoaD&#10;G/H9paLcC8jQ/wC1GwVwOvK7j7V+WuAe1G1f7texhePOKsLJP2/Ml0kk7+ul/wAT5DMvBPw3zKnJ&#10;fUlTb+1TlKLXoruP3xa8j+hD4JftZfs8/tEaf9u+D/xS0vWG/itUmMdwhxnDQyBXH5V6MkgYcCv5&#10;sNK1XVtB1CLVtD1W5srqBw8N1ZzNHJGw6FWUgg+4NfTP7NX/AAVx/a0+A+qWtp4s8Z3XjfQY5l+1&#10;af4kummuDHn5hHctmRTjpuLAelffZT4qYao1DMKLg/5o6r1aeq+TZ+JcTfRszLDRlWyPFKqlqoVP&#10;dl6KS91v1UV5n7cUbR6V8/8A7Lv/AAUh/Zi/amit9O8KeN4tI16YAN4b16ZLe6Z+6xAttm/4AScc&#10;4Fe/LIG4NfqWDx2DzCgq2GqKcX1TufzhmmUZpkeMlhcfRlSqLeMk0/VX3XmtGBjQ9VprWsLdVqSi&#10;uo84qyaXbSdYxVebw7ZyjBhX8q0qKAMG48GWMnSNfyrOvfhzYXP/ACzUH2FdfRtU8Fad2B5vffCm&#10;3ccQKf8AgNYt/wDCSM5Ag/8AHa9fMCH7wpj2UL9VH5U+Zi5TwfUfhGnObUH8Kxb34SopJEOP+A19&#10;FzaNbSjDRLVO48LWUgx5I/Kq9oLlPmq7+Fe3gQD/AL5rNu/heQebf8RX0vd+B7GQ58kflWZdfD23&#10;J+WP9Kr2hPKfNs3w6eJ8CM0+DwZJCeYz+Ve+3Xw6jB4iGf8Ad5rNu/h+YzuSL9KrnDlPJ7HQ5ICN&#10;0X410GkWbJjiusbwVt6wfpTovDQhPMVLmCxHo6lVU4rpdMcgBtvpWbZaV5fT+Va9jAUpNgb2mygj&#10;aa0oayLJSpFa9scrkVJUS5AMCrFV4elWKzKCiiigAooooAKKKKACiiigAooooAKKKKACiiigAooo&#10;oAKKKKACiiigAooooAKKKKACiiigAooooAKKKKAOLuv+PmT/AK6H+dR1Jdf8fMn/AF0P86jrqAKK&#10;KKACiiigAooooAKKKKACiiigAooooAKKKKACiiigAooooAKKKKACiiigAooooAKKKKACiiigAooo&#10;oAKKKKACiiigAooooAKKKKYBRRRQAUUUUAFFFFABRRRQAUUUUAFFFFABRRRQAUUUUAFFFFABRRRQ&#10;AUUUUAFFFFABRRRQAUUUUAFFFFABRRRQAUHPYUUHPY0gOs0H/kD2/wD1zq5VPQf+QPb/APXOrlc0&#10;viAKKKKQBRRRQAUUUUAFFFFABRRRQAUUUUAFFFFABRRRQAUUUUAFFFFABRRRQAUUUUAFFFFABRRR&#10;QAUHpRQelAFO6AZttQzW+RirRUtJuNKbZm5IoAyZrAOcc1EdDDcFK3FtFU5p4hHendgYUfh2Pq0f&#10;0qxFoEKn5krWEajtTgAOgpXYFCLSIEHEdTpYRLyEqxRQBGtvGvanhFHalooAOnQUUUUAFFFFABRR&#10;RQAUUUUAFFFFABRRRQAUUU2WVIl3O2O9ACswUZNfJX7cP/BWD4Qfspajf/Dfw7p83iTxpBaq6WML&#10;AWds7A4E0oOQRwSijOCMkZrxz/gpl/wVsPg26v8A4Bfsu63DNqXltBr3iu3bctkx4aG3PQyAZDPy&#10;FzgcgkfmHe3l9ql9NqOqXclxcXEjSTTzSFnkYnJYk8kn1Nfk/F/iCsHN4PLGnNaSnul5R7vz2Xn0&#10;/pjws8DJ5xShmvEUXGi0nCldqU+0p9YxfRK0nvdK1+t+OXx7+K37R3jm6+IfxZ8V3GpX1xKzQwtI&#10;3k2iFifKhQkiNB0AHpySea48AAdKMAcCivxOrWrYio6lWTlJ6tvVs/sTCYPC4DDQw+GgoQirKMUk&#10;kl0SQUUUVmdAUUUUAFFFFABRRRQAUUUUAFTadqepaJqMOs6NqE1peW0iyW91bSFJInByGVhyCD3F&#10;Q0UbO6JlGMouMldM/RX9hT/gtXD4O8Ow/Df9rqbUtQ+zyBLHxdbQiaQRnACXCDDNt/56DcxHUE9f&#10;0z8LeKdA8Z+HrHxX4X1eC+07UrWO5sby2fdHPE6hldT6EEGv5tmQN2r6l/4J9f8ABTT4jfsh63B4&#10;H8ZT3GueAbm4X7TprNum03P3pbYn8zGTtOOMHmv1bhLxCrYWccJmkuanolPrH/F3XnuvM/mXxQ8C&#10;cLmFOpmfDkOStdylSTtGff2a2jLry35XsrPf9tM9qK534a/Efwb8WPB+n/ELwB4gt9T0jU4BLZ3t&#10;u+Vdf5gg8EHkEYNdEDnpX7hCcKkFODunqmtmj+O6tKrQqSp1IuMotppqzTW6aezXVBRRRVGYUUUU&#10;AFFFFABRRRQAUUUUAFIzBRkmkdwo5NfBv/BTH/gq7Z/A5rr4Hfs76jb33ixkaLV9ajYSRaPkEbF6&#10;h589jwnfJ4Hl5xnGByPByxOKlZLZdW+yXV/0z6LhfhXOeMM2hl+W0+ab3e0YrrKT6Jfe9km2kerf&#10;ttf8FPfgn+x7ev4GvLW68QeLpNP+02+j2DARRZJVRPLz5eSpO0Att5wMgn8hv2kP2oPjB+1V48uP&#10;HPxW8TTXG6ZmsdLjkb7LYRk8RxISdoA4z1PcmuI17Xdc8U61ceIvE2rXOoX15M0t3eXkzSSSuerM&#10;x5JqqAB0FfztxJxfmfEVRwk+WkndQX4cz6v8OyP7x8PfCrh/gOhGrBe1xTVpVZb+agvsr8X1bADA&#10;xiiiivlD9RCiiigAooooAKKKKACiiigAoxmiigB0E9xZ3Ed5ZXEkM0TB45Y2KsjDoQR0I9a+9v2D&#10;P+Czmr/CjR/+FcftVPqviDTYmzpviSDE15bpgDypVODKoxkNncMkHPGPgekKhuor1cnzvMsjxXt8&#10;JOz6rdP1XX+rHy/FXB+QcZ5c8HmdLmW6ktJxfeMt15rZ9Uz+j34efETwj8U/Bem/EHwHrkOpaTq1&#10;qtxY3kOdskbDI4PIPqDyDwa3M1+Fv7Cn/BRH4q/sY+Jl01JZNa8G3k6/2p4fuJjiEbhumtz/AASY&#10;zx91u/Yj9ofgr8avh18ffANh8Tfhf4kh1PSdQjDRzRt80bY+aN16o6ngqeQa/ofhbizBcSYfT3as&#10;V70f1Xdfiup/B/iP4ZZx4f4+871MNNv2dRf+kz7TS+UtWuqXY0UgYN0pa+sPzMKKKKACiiigAooo&#10;oACAeoppiRuop1FAEL2cTjkVDJpcLdYxVyigDLm0G3bkRVVl8NQ/88q3qTap7UAc23h5FOBD+lKu&#10;jlOimuiaFD2ppt17CndgY8FlsNWoIivBFWmsxnKijyCvaldgEOe4qxUKrg1NQAUUUUAFFFFABRRR&#10;QAUUUUAFFFFABRRRQAUUUUAFFFFABRRRQAUUUUAFFFFABRRRQAUUUUAFFFFABRRRQBxd1/x8yf8A&#10;XQ/zqOpLr/j5k/66H+dR11AFFFFMAooooAKKKKACiiigAooooAKKKKACiiigAooooAKKKKACiiig&#10;AooooAKKKKACiiigAooooAKKKKACiiigAooooAKKKKACiiikAUUUUAFFFFABRRRQAUUUUAFFFFAB&#10;RRRQAUUUUAFFFFABRRRQAUUUUAFFFFABRRRQAUUUUAFFFFABRRRQAUUUUAFDYx81FBJHQUAdZoP/&#10;ACB7f/rnVyqeg/8AIHt/+udXK5pfEAUUUUgCiiigAooooAKKKKACiiigAooooAKKKKACiiigAooo&#10;oAKKKKACiiigAooooAKKKKACiiigAooooAMdsUUUUAFFFFABRRRQAUUUUAFFFFABRRRQAUUUUAFF&#10;FFABRRRQAUUUUAFFFIzADrQAjvsGcV+eP/BWr/gptD4Lsbz9mf8AZ68U7tcuUeDxTr2nzg/2dGfl&#10;a2idTxMeQxGCg4+8ePcP+ClX7ffh/wDY8+GzaDoF2Ljxz4gs5R4ftVQMtqowpuZfRVJ+UH7zD0Br&#10;8TtW1bU/EOrXXiDW76W6vb66kuLy5mbLzSuxZnY9ySST9a/K/EHi6WBpvLcHL95Je+1vFPouzfXs&#10;vU/pTwM8LY53XWf5tTvQg/3UXtUkt5NdYxe3Ry8k04CXYl2YszHLE9zWt4P+H/j/AOIU81r4C8C6&#10;xrclsqtcJo+mS3LRKehYRqdoOOM9ayT0r9DP+DfNQfiV8SAB/wAwOx/9HSV+R8P5XHOs4pYKUuVT&#10;b1Svayb/AEP6k444kqcI8K4nNqdNVHSUWot2TvKMd0nbe58T/wDDN37RP/RA/Gv/AISt5/8AG6zP&#10;Efwh+Lng62F74u+FfiPS4W6TalolxAp/F0Ar+inXNY0bwzot54j8Q6lb2VhY2slxfXl1II44IUUs&#10;8jseFVVBJJ4ABrn/AAH8Xvg38YoLkfDX4ieH/EkduALxdI1SG68vPTeEY4B569a/TqnhZgYyUFjG&#10;pPZOK1+XMmfznR+kpnUqbrPKk6cXaTU5WV+75Gk+1z+dPzB6U6v18/4KW/8ABL/4ffG7wPqHxb+C&#10;fhu10bxrpdu1xJb2MaxQatEoLNG6KMCXurjkng5yCPyCBPRuvevzniLhzHcN4xUa/vKWsZLZrr6N&#10;dV6H77wDx/lPiBlLxeEThODSnB6uLe2q3i9bPS9nommhaRm2jOKWkf7tfPn3Z0PhL4TfFXx9pzav&#10;4G+GPiLWbSOUxPdaTos9xGrgAlS0aEBsEHGc8itQ/s3ftE4z/wAKD8a/+Eref/G6/UD/AIIIxq37&#10;JOvZX/meLj/0mtq+xviB8RPh58LND/4Sb4keMNL0HTTMsX27VrxLeLzGztXc5AycHA68V+rZR4d4&#10;PMcnpY6piXDnjzPRWXzbP5l4q8e81yDirE5PQy+NX2U+RPnleW3RRevkj+d3xT8OviL4GIHjX4f6&#10;1o+en9qaXNb5/wC/iisYODX9GnhnxX8MfjF4YbVfCev6L4m0e4Zo2uLG5iu7d2A5UlSVJGeR71+d&#10;H/BXL/gmt8Pvh/4KvP2p/gbpkGjW9lcIfFWhxHbbsJZVjSeBcfI3mOAyD5SCCAMHPHn3h3iMty+W&#10;MwlZVYRV2rWdurVm07LV7aHq8F+PmD4gzyGU5phHhqtSXLF83MnNuyjJOMXFt6LfXR23PzjoozRX&#10;5qf0KFFFFABRRRQB9Mf8E1/2+dc/Y7+Ji6J4tvru88C65MserWP2hytg5PF3FHnbuHAfgFlHXIFf&#10;tV4J8ZeFviB4Zs/GHgrxDZ6tpeoQiWz1DT7hZYZV9VZSQeeD6EY7V/N433a/QH/gjJ+31ofwtu1/&#10;ZS+KE7QafrOqeZ4X1In5ILqThoJMnhXIBU9myD97NfqXh9xdLBVo5Zi5fu5fC39mT6ej/B+TP5o8&#10;dPC+nmmEnxFldN+3gl7WMV8cFvO380VvbeK7rX9WKKbG4dc5p1fux/GQUUUUAFFFFABRRRQAUjts&#10;GcUM20ZzXgf7ff7bvhH9i74TN4ivAl54k1ZJYfDGk7v9dOF/1knOREhKknvkAcmuXG43DZfhZ4jE&#10;S5YRV2/66vourPRynKcwzzMqWAwUHOrUdopd/wBElq3skm2eLf8ABVf/AIKY2XwI8P3HwM+BniG3&#10;n8aahG0OrX1pcCQ6HERgjKn5bg9lPKD5jzivyPnnuLqeS8u7iSaaRi8kkjFmdickknkknvV7xj4w&#10;8RfEPxdqXjrxdqb3mqateSXV/dSdZZXYsx/M1n44xX8w8ScQ4riLMHXqaQWkY9Ev831f6H+i3h7w&#10;HlvAWRxwlBc1WVnUn1lK3/pK2iu2u7bel4T8GeM/HmotpHgjwhqms3SReZJbaTYSXEipnG4rGpOM&#10;kc4xXRf8M3ftE/8ARA/G3/hK3n/xuvqb/gg2P+MttYGP+ZNuP/R0Nfrre3Npp9pLfX80cUMMZkml&#10;kYBUUDJYk9ABzX1XC/AeH4gylYyddwu2rJJ7edz848R/GzHcDcTyyqjg41UoxlzObT95XtZRZ/Or&#10;r3wX+M3hWyOo+KPhF4n023HH2i/0G4hT/vp0ArmN/qtf0TeAPjj8Efi9c3GnfDT4p+G/EU1vHvub&#10;fSNXhuHjTIG5lRiQuSBkjGTXz7/wUH/4JkfDH9qDwbeeLfhxoGn6H48s4S9hf20Yhiv8ZPkzhRg7&#10;snEmNwOOo4rqzDwyqQwbr5fiFVtry2Svbs02r+X4nk5F9IqjVzaGCzzAvDKTSc1Jvlvs5RlGLS7t&#10;N2Wtj8XaKm1LTr3RtSuNG1OBorq0maG4iYco6khgfoRUNfldnHRn9MRlGUVJO6YGtvwh8NPiT8QY&#10;pp/AXw813W47Zgtw+kaTNcrEx6BjGpwT71iHkYr9Pv8Ag3vRW8EfEjI/5i1j/wCipK93hvJ459nF&#10;PBSm4qV9Ur7Jv9D43xB4qrcF8K1s2pUlUdNxXK3ZPmko7pPa9z89f+Gbv2if+iB+Nf8Awlbv/wCN&#10;1j+KPhd8T/BEP2jxp8N9e0iPGd+p6RNbj83UV/RJ418ZeDfh34en8WeOvENho+l2u37TqGpXKQwx&#10;ZYKNzsQBkkDk9TWf4L8f/Cz4yaHLqfgLxdoniXTPMMM02mX0V1CHwCUYoSM4IODzg1+k1PC3A8/s&#10;44xqdr2cVf1tzJ2P57o/SUzj2ft55UnSTs5Kckr9ubkav5H85quGp1fqR/wVY/4Jj/D+++HusftL&#10;fAjQbPQ9V0O3mv8AxLplv+7t721RS8kqIBtSVQCcDAYZ74r8twc96/NOIMhxnDuO+rYjW6vGS2a7&#10;/wCaP6G4G44ynjzJlj8FeLT5Zwe8Jb2dt01qmt12d0iiiivEPsgooooAK95/YC/be8XfsY/FyHW5&#10;Ly8vPCepfuPEWhrcP5bIzL/pEaZ2+cgXhsZKllzhq8Gpr8riurA4zEZdioYnDy5Zxd0/66d0eXnO&#10;T5fn+WVcBjoKdKommn+afRrdNapn9HHwt+JvgP4weCrL4gfDbxRZ6xpGoRCS2vLOYOp9VOPusOhU&#10;4IPBANdFX4+/8Egf2/dK/Zv8WXHwH+KV4IfCvifUo5LDUH+7p18+2Pc5J+WFwF3HopXd0LV+v1vN&#10;HPEskcgYMMhgetf05wxxBh+IstjXjZTWk49n/k91/wAA/wA6/ETgbG8B8QzwVS8qUtaU2vjj8tOa&#10;O0l312aJKKKK+iPgwooooAKKKKACiiigAooooAKKKKACiiigAooooAMD0ooooAKKKKACiiigAooo&#10;oAKKKKACiiigAooooAKKKKACiiigAooooAKKKKACiiigAooooAKKKKACiiigAooooA4u6/4+ZP8A&#10;rof51HUl1/x8yf8AXQ/zqOuoAooooAKKKKACiiigAooooAKKKKACiiigAooooAKKKKACiiigAooo&#10;oAKKKKACiiigAooooAKKKKACiiigAooooAKKKKACiiigAooooAKKKKACiiigAooooAKKKKACiiig&#10;AooooAKKKKACiiigAooooAKKKKACiiigAooooAKKKKACiiigAooooAKKKKACg57UUH3NAHWaD/yB&#10;7f8A651cqnoP/IHt/wDrnVyuaXxAFFFFIAooooAKKKKACiiigAooooAKKKKACiiigAooooAKKKKA&#10;CiiigAooooAKKKKACiiigAooooAKKKKACiiigAooooAKKKKACiiigAooooAKKKKACiiigAooooAK&#10;KKKACiiigArI8c+LtA8BeEtS8a+KdQS107SbGS6vbiTpHGilmP5Ctc9K/Pb/AILxftBat4V+G3hv&#10;4D+FvFbWs3iK5luvEFlbXBWSazjAEaPg58tpNxweGMQ9DXj59m1PJcpq4ySvyrRd23ZL73r5H1HB&#10;fDVbi/ibDZVTdvaS959opOUn9ydvOyPgT9tP9p/WP2vfj/qnxg1DS1sbeREtNKsVct5VrHkJuP8A&#10;eOSx7ZPtXldIoK8UtfyrisTWxmJnXrO8pNtvzZ/pdlmW4PJ8vpYLCR5adOKjFdklZf8ADgelfoZ/&#10;wb5f8lL+JH/YEsf/AEdJX55npX6Gf8G+X/JS/iR/2BLH/wBHSV9PwL/yVmG9Zf8ApMj888aP+TY5&#10;j6Q/9OQPv79s/wCb9j/4rY7fDbXf/TfPX5j/APBCXX9W039sHUtAtbhha6l4PuvtUO75WMcsLIce&#10;oyf++jX6cftm/wDJn/xW/wCyba5/6b5q/L3/AIIZ/wDJ7bf9iff/APocNfpvFMnHjbK7d/1P508N&#10;4RqeEHEakr6J/NRuvuep+xUsAmiKFRhhg5r+dX45aFaeGPjh4y8Oacm230/xVqNtAvoiXMigfkBX&#10;9F6528Cv53v2mGA/aR+IIz/zPGrf+lktcHixFfVcK/70/wAonufRilL+08yj05Kf4Sl/mcTSP92l&#10;znpSP92vxPsf2Afrv/wQP/5NH17/ALHm4/8ASa2rW/4Lo8/sTKP+pwsP/QJqyf8Aggf/AMmj69/2&#10;PNx/6TW1a/8AwXP/AOTJ1/7HCw/9Amr+g6f/ACbP/uC/1P4WxH/KQy/7C4/mjyj/AIN89d1efwz8&#10;SPDM127Wdre6fcQQsx2xyOs6uQO2Qi5/3a+qv+CmOhQa7+wj8TrK6Pyx+G2uVx/ehkSZf/HkFfJX&#10;/BvbzD8UB/000v8Alc19i/8ABRP/AJMe+KH/AGJ93/6DWnDX7zw9tLX93VXyvM5/EK1Hx1bhp+/w&#10;7+dqTv8AfqfgamadTU9KdX88o/vEKKKCaACigMKKACljlnt547q1laOSNg0ciNhlYHIIPYg0lFHW&#10;4muZWZ+53/BNL9q+z/at/Zs0rWdQvt3iLw/DHpfiSKSbdI08cYAuG/66gb8/3tw7V9FA8Cvw9/4J&#10;NfH+7+Bn7Yug6fqHildN8P8Aipm0zWxcXGyFiyObdm525E21Qx6B26ZNft9BJuXk1/THBGeyzzJI&#10;yqP95TfLLzslZ/Nfimf54eMHBcOC+MJ0qC/cVl7Sn5Jtpw/7dknb+64klFFFfYH5WFFFFABRRQTg&#10;ZoAqa5qmnaJpNxrGrXsdva2sLTXFxM21Y41BLMT2AAJr8Jv+CiP7Wj/th/tGXfjvTYPJ0PSbf+y/&#10;DsfOZLVJZGEzA9GcuW9htHav0I/4LfftEXXwu/Zns/hf4U8UfY9Z8YawsF3bwTbZm0tI5GmPByFa&#10;TyYz2YMw9a/IFVxzX4j4nZ9OpiI5XSfuxtKfm3ql8lr6tdj+v/o6cE0aODnxLiFec24UvKK0nL1k&#10;/dXZJ9xw+lFFFfkp/Up9tf8ABBr/AJO31rj/AJk2f/0dDX6tfFkZ+FfiXP8A0ALz/wBEvX5S/wDB&#10;Br/k7fWv+xNn/wDR0Nfq18WP+SV+Jf8AsA3n/oh6/oPw7/5JD/t6Z/Cfjx/ydL/tyifjT/wR217V&#10;dC/b08L2+mXTxx6lZ31peRq2BLEbdn2n1G6NG+qj0r9tWj3x4xX4gf8ABI3/AJP78D/717/6SS1+&#10;4SfdrLwtbfD9RPpUl/6TE6fpIQjHjii0tXQhfz9+Z/Pv+2vo1r4e/a9+JGjWEe2GDxhfBFHb96T/&#10;AFrzGvWv29yB+2j8Tv8Ascr3/wBGGvJcg9DX4fmaUcyrpfzy/Nn9k8NylLh3Bye7pU//AEhAelfq&#10;B/wb2/8AIj/Ej/sLWP8A6Kkr8vz0r9QP+De3/kR/iR/2FrH/ANFSV9R4ef8AJV0fSf8A6Sz848eP&#10;+TZ4v1p/+nIn0F/wV35/YD8cgf3bL/0shr49/wCDf/xBrUPxg8deE476T+z7jw/BdSW247POScKH&#10;x0ztdhn0r7C/4K6f8mCeOv8Adsv/AEshr4x/4IA5P7QvjXH/AEKS/wDpSlff55KS8SMDb+Rf+3n4&#10;XwfTjP6P+dcyvarf5r2Nj9IP2rNIh139mT4gaNd/6u68F6nE/wBDayCv56U9q/ok/aR/5N68b/8A&#10;Ypah/wCkz1/O2nSvE8WF/tmFf92X5o+y+jFJ/wBl5kv79P8A9JkOooor8lP6jCiijcPWgAooyKKA&#10;GuCelftJ/wAEkP2u7H9o39ni18Ea5dMPE3gmGLT9SWabe93AFxDc5P8AeAKn0ZPQivxdr2n/AIJ8&#10;ftBa5+zp+1j4S8V2niH7DpOoatBp3iRZpSsL2M0ipIzjodgbzAT0ZB719ZwZn0sizqEpfw52jJeT&#10;ej+T19Ln5d4ucFU+NOEalOC/f0b1Kb80tY+klp62fQ/e+iq9ncpcxLPDMro6hlZWyGB7j2qxX9OH&#10;+dgUUUUAFFFFABRRRQAUUUUAFFFFABRRRQAUUUUAFFFFABRRRQAUUUUAFFFFABRRRQAUUUUAFFFF&#10;ABRRRQAUUUUAFFFFABRRRQAUUUUAFFFFABRRRQAUUUUAFFFFAHF3X/HzJ/10P86jqS6/4+ZP+uh/&#10;nUddQBRRRQAUUUUAFFFFABRRRQAUUUUAFFFFABRRRQAUUUUAFFFFABRRRQAUUUUAFFFFABRRRQAU&#10;UUUAFFFFABRRRQAUUUUAFFFFABRRRQAUUUUAFFFFABRRRQAUUUUAFFFFABRRRQAUUUUAFFFFABRR&#10;RQAUUUUAFFFFABRRRQAUUUUAFFFFABRRRQAUUUUAFB9xRQc9hQB1mg/8ge3/AOudXKp6D/yB7f8A&#10;651crml8QBRRRSAKKKKACiiigAooooAKKKKACiiigAooooAKKKKACiiigAoozRQAUUUUAFFFFABR&#10;RRQAUUUUAFFFFABRRRQAUUUUAFFFFABRRnPSigAooooAKKKKACiiigAooooAKKKKACiiigCHUL2D&#10;TrOa9upFSKGNnkduiqBkn8q/Af8Abk/aBuf2mf2ofFXxRFzI9hJfG00WNv8AllZw/JGB6ZALn3c1&#10;+zX7fvxLtfhV+xz8R/Fk141vKfCt1Z2MqNhlubmM28JHuJJFP4V+BMYxX4z4rZlK9DARems3+Uf1&#10;P6w+jPkFKX13OZx95WpQfbaU/wD2z+mOooor8dP60A9K/Qz/AIN8v+Sl/Ej/ALAlj/6Okr88z0r9&#10;DP8Ag3y/5KX8SP8AsCWP/o6SvreBf+Ssw3rL/wBJkfl3jR/ybHMfSH/pyB9/ftm/8mffFb/sm2uf&#10;+m+evy8/4Iaf8ntt/wBiff8A/ocNfqH+2RFPcfsj/FK1toXkkk+HOuLHHGpZnY2EwAAHUk+lfnL/&#10;AMELPg/48X9pjWviVq3hq/stM0vwvNbfaLq1eNZJppYtqAsBk7UcnHTA9a/T+KKVSpxtlnKm7Nt/&#10;J3f4H83eHeKw+H8IuIlVmldJK73bjZJerZ+swOEr8UPhTN+zLB+2j8Wj+1D8K9e8V6UfEWq/2faa&#10;DYyzyQ3H9ov87CN1IXbkZJxk1+02pahbaXp02o31wscNvG0k0jtgKqjJJ9gK/MT/AIIteJrfx1+2&#10;x8WfGkCfu9YsLu+Qe0uoCQfo1dnGNGOMzfLcNdXlOfxRUl8K3i2kzy/CvGVMq4Xz/H2lywpUfgm6&#10;cruo9ppNxfonpp1Phnxt4XbxL8RvEc3wm8B6x/YkOrzmxtF0+V5LS3MjeWkgG4qwXAIJzxWLe+Cv&#10;Gth4bj8X33g7VIdJmk8uHVJdPkW3kf8AurIV2k+wOa/Vj/gl632f4vftJ3AhRvL8aysFkGVOHueD&#10;7VHr/wAXtY/af/4JDePPH3xC8L6Ha3Fql9b21noti0NvCtvcIImRGZirD1Br85p8F4fEYJ4l12py&#10;jVmoqGn7uVmr30T00tp8j96q+LmYZfm8cvjglKlCphaUpuo+b/aIcyduXVqzu76211emh/wQP/5N&#10;H17/ALHm4/8ASa2rX/4Ln/8AJk6/9jhYf+gTVkf8EEOP2R9eH/U9XH/pNbVt/wDBb7TtU1f9i5bT&#10;SdPuLqb/AIS6xbyreFnbGybnAB4r9ApRcvDOy/58v9T8RxUox+kInJ2X1uP5o8Y/4N7TiD4of9dN&#10;L/lc19jf8FFDj9h34oH/AKk+7/8AQa+X/wDggp8JfHPgz4e+OvH3inw/dafa65qNpb6aLyExtMIE&#10;lLuAwBxmUDPqDX0P/wAFQvEb+G/2CviVehQxm0RLTB/6b3EUJ/8ARla8PRlh/D394rWp1Xr295/k&#10;cvHlSljvHR/V5KV8Rh43TurpUotfJ6PzPw18M+FvFPjHUv7H8I+GtQ1W7YZW102zeeQ/8BQE/pTv&#10;E3hPxb4L1X+wfF/hXUtJvsAmz1Oxkglweh2OA36V+lX/AARA8GjSv2XfiR8V/BWnaefF02szWFhd&#10;aq2IAIbSKWJHIwVTzJmLYI49MVf/AOCqGhad42/ZE8D/ABK+Kc3heT4laR4isIdRm8M3KvEPO3ia&#10;JMszmLIRhknBXrya/MqfBnPw6sxdVqTjz8tvdsna3Nf4ra2sf0RX8XZUePpZCsMnTjUVJz5vf53G&#10;/NyWtyJ+63e/XyPzPm+HfxEtrqKyuPAOtRzTRyPDC+lzBpFRdzkDbkhV5JHQcnim+G/h/wDEDxpa&#10;XF/4P8Cazq1vZruvJtM0uW4SAerlFIUfXFfr1/wVg/aqk/Zb+Gnh+68P/D3TdW1zxNb6hplnqOpB&#10;iun27xRCcqFIJZwygcgDbznoT9lDxVqcn/BP3wjrf7Clj4Xu9U0WziPiXw9qUBMt9Mg/0mAujqY7&#10;hmyyu4KnK9jmu6XA+Ajm9TArFOUoQ5pJQ97W1lFX1dm27Pa3V6eNHxnzyXC1DOZZbGEK1T2cJSq+&#10;5dOSk5yUbxV0oxukm7ttRSv+dH7Bkn7Ltn4x8RQ/tV/CTxF4otBp8S6XaaDp800ltMJDvZ1jdSox&#10;gc968l+K7+E3+KfiU+A9HuNP0P8At68/sawvI2SW2tfOfyo3ViSGVNoIJJBFfpf/AMEzfiu3xq/b&#10;9+Lnjq6+EMXgi6k8N28OoaCikOk6XAVnkBC/vG43YABIz3yfz1/a9AX9rD4nYH/NQNY/9LZa8fNs&#10;tp4Xh2hUhKMoupUimocsmot6tt3f+FrQ+s4Tz6tmnH2NoVqc6c1QozcXW54RcoxbUYpciavrOLfN&#10;vpc87ooor48/WRY5pYJVngkZHjYMjL2I5zX72/8ABP8A/aHsP2mP2XPDPxES+87UY7UWGuK33kvI&#10;QFkz/vfK49Q4NfgieRiv0k/4N9viJq7XfxB+FUkq/YI47TVYEOcrMxMTkexVU/IV+heGuZzwfEH1&#10;Z/DWTXzSbT/NfM/B/pCcO0s24JeYJfvMLJST/uzahJfe4v5H6aUUA5HWiv6GP4TCiiigApksnlqz&#10;MQAB3p9cP+0f45s/ht8B/GXjq/uvJj0vw3eT+YDghhC2Me+cY96zrVY0aMqktopt/LU6MLh6mLxU&#10;KEF705KK9W7I/GH/AIKdftIwftK/tb69ruiXTyaJobf2Ro27+NISRJIB6PLvYf7O2vn2iSSS4na4&#10;mYs7sWdj3JOaK/kbH42tmOOqYqr8U5Nv59Plsf6jZFlGFyHJsPl2GVoUoRivOy1b827t+bCiiiuQ&#10;9Y+2v+CDX/J2+tf9ibP/AOjoa/Vr4sf8kr8S/wDYBvP/AEQ9flL/AMEGv+Tt9a/7E2f/ANHQ1+rX&#10;xXEj/DDxHFGpZm0G8CgDJJ8l+K/oTw7/AOSQ/wC3pn8J+PH/ACdH/tyj+R+L3/BI4/8AGffgf/ev&#10;P/SSWv3DU4Wvxn/4I3/Bf4i6z+2to/jGfwnqNrpfh3Try7vry5s3jjG6IwogZgAWLSjjrgE9Aa/Z&#10;OSTy0Zi2MDNZ+F9KpS4fm5pq9STV/SK/Q0+kVisPiOOKSpTUuWhBOzvZ803Z262afzPxq1mb9nuH&#10;/gpp8VX/AGlvhxrXijw//bGp+Xp2hWck0y3HnpskKxsp2gbwTnHI9a8D+NvhzQPFXxz8Ur+z/wDD&#10;fXLbw7HqG7S9Jk02U3FnAVGFkT5mQ5z1NfaX/BN3xTY+O/8Agrh8TvFdg6yW99a61JE6nIZftkAB&#10;/Svav2GUX/h5Z+0sNv8Ay+WePzNfF0chhndGmueMVVxFRXUE5aKUvivdrTbS25+tYrjatwfjMRP2&#10;U5yw2Bw8uWVWSpvmlTg0qfK1GSvdyV29rH5Lz+A/HcHh+XxXN4J1ZNLhuDBNqTabKLeOUdY2k27Q&#10;3+yTmv0r/wCDew/8UP8AEj/sLWP/AKKkr1Pw38VtS/aO/YZ+PsfjzwpoVvb+HdQ8UaRY2uk2LQxG&#10;K2ty8crKzNmXe24sMcgEAV5Z/wAG9ox4G+JGB/zFrH/0VJXdw7kNHJeKsDKlV541YTd2uW1k09Ls&#10;8njrjbGcXeGucUsVhlRnh6tGLSnzpqUoSTvZa99LH0H/AMFdP+TBPHX+7Zf+lkNfGX/BAH/k4Txt&#10;/wBiin/pSlfZ/wDwVns77U/2D/HFjptpNcTMtnthgjLs3+lw9ABk18tf8EE/gv8AETRfGPjb4teI&#10;fDN5p+kvpkOmWc15AY/tExk8xwoYAkKqrk9MuB6497OaNap4jYJxi2lC702XvnxPCWLw2H8Ac4hU&#10;mk5VrJN6tv2Nkl1P0D/aRJ/4Z58cZ/6FPUP/AEmkr+eXQNC13xPqCaP4a0S81C7l/wBXa2Nq80jf&#10;RVBJ/Kv6Bv2v9dbw5+yp8RtdGD9j8D6pKFboSLWQ4r4R/wCCC3gHRD4X+JHxVsdLt5PEVr5Onadd&#10;Xf3IozGZSuf4QzhCxB6IKy44yn+3eIsFglLlvGbbtdpLXRdXodPg7xP/AKl8CZvm7p+05alKMY3s&#10;nKV4q7s7Jcyb0eh+ePizwV428Baguk+OvBuq6LdSLvS31bT5baRl9Qsig496kbwD4+R7WN/A2sKb&#10;5wlkraZL/pDEZCp8vzkjsM1+oH/BSOw1D4jf8E8f+Eq/aFn8Gy/EXQ9SglRvCl0Hii3XHl7YyzM+&#10;0xt8wzjIz2rtP2zP2n4/2Tv2O/h18Q9M+Hmn65rl1pdpZaLNqWfKsHexG+bAwSdmVGCDz165+Oqc&#10;E4TD1q7rYlxp04QqXcdbSbTTSeklbbXfofquF8Ys0x2FwccLgI1K9etVo8qqWjzU4xkpRk46wkpJ&#10;3drJO19D8ivDHgLx742mnt/BngfWNXktUL3SaXpctw0KjqzBFO0e5r0/9ipPgFpfxnurX9qP4Xa9&#10;4i0aPSZkXSdHsJZbiO53ptZkRlYADcDk9xX6If8ABO3xRJr3/BPyGf8AY+j8Nw/EKxuppvEdhrsL&#10;SC6uzM7skhR0ZRIhURuSQowD0JHD/sd/GHVPjX/wVj1vxH4i+CH/AAgWrWngi5s9V0eRszSzJKmZ&#10;pTgAuQQuRwQqnJ61WD4Vw+HqYCsq3NKtKNk4c0Nb3V72bj1TtfpsZZt4m5hmNHOsHPCOnDCxqJuN&#10;bkrJwas7ct4xne8Zw5kra7pn55/tAv8ADyT41+JX+E/hy90fw22qSHR9L1GFo57aD+FHViWDD0JN&#10;cfXtH/BRUAftxfE7A/5my4/mK8Xr4jMqfscyr09NJyWistG1oui7LoftHDtf61w/g62vvUqctXzP&#10;WCesnZyfdvd6hQeORRRXEeyfuH/wSs/aUX9o39k7Q7nVbppNc8Mouj61u6u0SgRS+++LYSf7270r&#10;6Vr8of8AggH8StY0745+MPhH5y/2fqfhf+1drHlbi3uIYhjtylw2f9wV+rqkkZNf0/wZmk824do1&#10;Z6yS5X5uOl/mrP5n+cXixw7T4Z48xeFoq1OTVSK7Ka5rLyTbS8kLRRRX1J+cBRRRQAUUUUAFFFFA&#10;BRRRmgAooooAKKKKACiiigAooooAKKKKACijNFABRRRQAUUUUAFFFFABRRRQAUUUUAFFFFABRRRQ&#10;AUUUUAFFFFABRRRQAUUUUAFFFFAHF3X/AB8yf9dD/Oo6kuv+PmT/AK6H+dR11AFFFFABRRRQAUUU&#10;UAFFFFABRRRQAUUUUAFFFFABRRRQAUUUUAFFFFABRRRQAUUUUAFFFFABRRRQAUUUUAFFFFABRRRQ&#10;AUUUUAFFFFABRRRQAUUUUAFFFFABRRRQAUUUUAFFFFABRRRQAUUUUAFFFFABRRRQAUUUUAFFFFAB&#10;RRRQAUUUUAFFFFABRRRQAUEE9DRQ2MfNQB1mg/8AIHt/+udXKp6D/wAge3/651crml8QBRRRSAKK&#10;KKACiiigAooooAKKKKACiiigAooooAKKKKAPy5/4OaP+CtX7XP8AwSp8F/CHXf2Ub3w7DceNNU1m&#10;DWv+Eg0X7YCltHaNFsG9dhzM+euePSvN0+IP/B5hZOt5c/BL4JXEcR3yW63WmZkUclRi8zz045ry&#10;3/g+M/5Jl+zp/wBh7xL/AOidOr94D05FAH5y/wDBH7/gtp8SP2xvjv4v/YD/AG7fgRD8LPj94Hha&#10;4uNFhZ1ttXtkCl3iSQs0ciq8cm0O6SRuJEO3IH6NDOK/D/8A4KMwQ/C//g7g/Zj8deEQIL7xP4d0&#10;+11gxNtMyv8A2hZszY65hIX3CCv2f+Jfxa+FfwV8KXHjv4x/Evw/4T0O0Utda14m1mCwtIVAyS00&#10;7qigDk5NAHQ0VwPwU/ap/Zi/aVgubv8AZz/aO8B+P4bJ9l5J4J8YWWqrA2AcObWV9pwR1x1Fbmr/&#10;ABf+FPh7xpZ/DfxB8TfD1j4i1FVbT9AvNagivboMSFMcDOJHBKsBtU5wfSgDoq8n/b0+MXjP9nj9&#10;hz4y/H/4dSWq+IPA/wAKvEOv6G17B5sIvLPTZ7iEyJkb08yNcrkZGRXqV3e2un2kl/f3McNvDG0k&#10;00zhVjQDJYk8AAckmvmX/gpT8Uvhn8Vv+CTf7TWufC74iaF4ks7f4E+MYLi80DV4byKKX+w7pvLZ&#10;4WYBtrKdpOcMD3oA5H/ggh+3L8df+Cif/BOTw/8AtPftGXGky+KNS8Q6tZ3L6Lp32WDyre5aOPEe&#10;5sHaOTnk19nV+Z//AAaTEj/gi54QIH/M5eIP/S1q+9/jP+09+zb+zhp8OrftD/tB+B/Adrctttrr&#10;xp4ss9LjlPHCtcyIG6jp6igDuaK5n4W/Gb4RfHPwtF46+CfxU8N+MNDn4h1nwvrlvqFrJ/uzQO6H&#10;8DVr4hfE34c/CTwtdeOvit4/0Twxodiu681nxDq0NlawL6vLMyoo+pFAG5RXDfBb9p39m39pLTrj&#10;V/2dP2gvA/j60s5Al5deC/FlnqscDf3Xa1kcKfYkVs+O/iv8L/hZBa3XxP8AiPoPhuO+mMNlJr2s&#10;QWa3EmM7EMrKGbHYZNAHQUVieNfiV8O/htoC+K/iL490XQNLkkWNNS1rVYbW3Z2BKqJJWVSSASBn&#10;JAOK574q/tT/ALMnwJ8MWPjf44ftGeA/Bui6miPpur+KvF9lp9rdq4BUxS3EqJICCCCpOQRigDvK&#10;KxNH+JPw88ReCIfiZ4f8e6LfeG7i1+1W/iCz1SKWxlt+vmrOrGMpj+INj3rnPg1+1V+zB+0ZdalY&#10;/s+ftH+A/Hc2jsE1aHwb4wstUaybOMSi2lcxnII+bFAHfV5h+2Z+1n8J/wBhn9mTxf8AtU/G3Umt&#10;/D3hDS2uriOHHm3cxYRw2sQPWSWVkjXtlwTgAken1+Rf/B5j461jw9/wTD8OeDtPuWjtvEPxOsY7&#10;9VP+sSG3uJVU+o3hW+qj0oA89+AH7Y3/AAc//wDBVzwv/wANK/sh+F/hT8G/hnqU1w3hUeLoSX1G&#10;FC4DK7wzyzDKbBL5ccbMcjC5I9T/AGF/+Cw3/BQX4Jf8FCdH/wCCXH/BZb4U+GdM8UeMLHzPh/8A&#10;EDwk4S11ObJEaMoJSRJvLkAkXYySKEaP58p+h37C/gPRfhh+xb8J/h74btI7ex0f4c6NbWsMa4VV&#10;Wyi6V+Vv/B2Z4f1/wX8cP2Of2nfh/pN6/iDwn8SbtVuNPt2eTYlxpl1FuKg4CvC+M8fvG9aAP2nB&#10;yM0Vh+OviV8OvhZpC+IfiZ4+0Xw7p8kwiS+13VYbOFpCCQgeVlXcQDxnPBrH+IH7Rv7Pvwn0zSda&#10;+Kfx18G+GbPXpoodDuvEHie0s49RklIEaQNNIomZyyhQhJYsMZyKAO0ornbv4u/CjT/HMHwvv/id&#10;4eh8TXUYktvDs2tQLfSqQSGWAv5jAgE5C9AateN/iF4C+GeiN4n+JHjfR/D+mrIsTahrmpRWkAkb&#10;7q+ZKyrk44GcmgDwr/grh+038UP2NP8AgnH8Vv2nvgvNYx+KPB/h+O80dtTtPPtxIbmGM748jcNr&#10;txkc1W/4I9ftTfFX9tf/AIJsfCv9qP43TafJ4q8XaPdXOsPpdn9nty8d9cQLsjydo2RL3POTXnn/&#10;AAcBa5o3iT/giL8d9f8ADurWt/Y3vgmCazvbK4WWGeNr22KujqSrKQQQQSCK4T/ghZ+0x+zl+zd/&#10;wQ6/Z71v9oj4/eCfAVldeH79LW88aeKrPS4pm/tW8+VXuZEDHnoD3oA/RSisvwf428HfEPw5aeMv&#10;h/4r03XNH1CIS2OraPfR3Vtcof4o5YyVce4JFUfD3xc+FXi3xdqHgDwp8TfD2p67pO7+1tF0/WoJ&#10;ruy2sEbzYUcvHhiFO4DBODzQB0VFc74++L3wn+FIsz8UPif4d8N/2g7Jp/8Ab+tQWf2plxuWPzXX&#10;eRuXIGcbh6iuioAKCcdqKCO9AHwf/wAF6viFJ4f/AGb/AA98P7e72N4i8SBpoVfHmRW8ZY5HcB2T&#10;2zivyXHAxX6A/wDBwJ40F/8AGXwH4BSQn+zfDtxfSL2zPPsH44tzX5/V/NfiBivrPFNZdIcsV8km&#10;/wAWz/QXwLy2OX+G+FlbWq5zfzk0v/JYoKKKK+LP18D0r7s/4IW/Ff4X/C34hfEC8+JnxG0Pw7De&#10;aPZpaya5q0NoszCWQkIZWXcQCM46Zr4TpoQDvXqZLmlTJczp42EVJwvo9ndNfqfN8XcN0eLuHa+U&#10;1ajhGqknJJNq0lLRPTpY/oSk/a6/ZMlTa/7TPw9YFcMreMbH/wCO1n6j+2l+x14cspLqf9pDwGsa&#10;DLC18SWsrH/gMbkn8q/n+2ikMY6g1+hS8Vsw6YaH3s/B4/RlyO+uYVLf4Y/8E/Rj/gpb/wAFb/Dv&#10;j3wjefAX9lvV5p7PUoTFr3iyNni3RHhreAEBsMOGc44OBnJNef8A/BDv4nfDf4X/AB38Xat8S/H+&#10;i+HrW48KrFb3Ot6pDaxySfaIztVpWUE4BOBzivijAUUgjGK+SlxfmVfP6ea17SlD4Y7RStay++99&#10;Xc/T6XhXw/guCK/DeCcqcKyXPU0lOUk0+Z7J7WSVklsj9Qv+Cc3x0+Cfg74mftDX/i74veGNLh1f&#10;xZNLpM2o69bwrex7rjDwl3AkXkcrkciuV+Dvxl+Eenf8EfvHnw61D4oeHbfxBd3Gqm10ObWoFvJg&#10;1wpUrCX3tkDIwOe1fnP5YHegxg9TXTS4yxNPDxpeyWkKsN3/AMvWm38radzz8R4R4DEY2eJeKknK&#10;phqluVaPDQcYrfaV7vt0P1M/4Ij/AB4+CPwx/Zd1zQ/iV8YfC/h++m8ZXE0dnrev29rK8Zt7cBws&#10;rqSuQRnGMg19iXH7W37JFwu2b9pb4duv91vGFif/AGrX8+G3nOaCgPU16uU+I2MyrLaWDjQjJQVr&#10;tvU+c4m8Acq4l4gxGa1MbOEq0nJxUYtLbRNu5++/iT9uv9jTwXprX+oftIeDPLjUnZp+uQ3LfgsL&#10;MT+Vfmj/AMFOP+Cnkv7VTt8Gfg6l1ZeB7O633d5MSkutSKflLJ/DCpAZVPJOGOCAB8a+WuMUpUEY&#10;NcWe+IGb51g3hVFU4S+Llvdrtd9O9j1ODfAzhfhHNY5jKpPEVYaw57KMX/MoreS6Nt23SvZr9B/+&#10;CRHxv+Cf/DNnxK/Zk+K/xP0nwjNrV1NPb6jq+pRWyvHc2qW7bDKyqzIYwducndWL+3lafsO/Bj9n&#10;TwJ8EfgrrXhHxV41j1OybVvGOgx28kz28IbzJZpomYKzuV+QsTgHPTn4RMYPejy161564qqf2PHA&#10;yoRbjFwU3q1Fu9ktk+l9z3JeGWH/ANbKmcwxlSMKlRVZUo2UXNR5U3L4nHry7Nn6Jf8ABcv4x/CP&#10;4p+EPhtb/DP4n+HfEUlleagbyPQ9agumgDRwbS4iZtucHGcZwfSus/4J/wBn+xt4G8IeCfix8GP2&#10;r9P8C6lHkfEnw74p1+JW1g+XjyTHNLGiBJPmSVEY4PXqK/MExgjBNAjA71v/AK31Hns8znh4uUlG&#10;yu1yuKVnGS1V7a907PQ45eFFGPBdHh2jjqkIU3NuXLFqam5NxnB3i0ua8XumlJan6+fCX9p/9mCf&#10;/gpV8RPHOnfF/wAJ2WjzeAdOsm1m41aC2t728jnJcJI7KsrBSo3Angegr8wv2qNW0vX/ANpv4ia5&#10;oepW95ZXnjjVp7O8tZlkinia7lZXRlJDKQQQQSCDxXAeWPWlVdoxXFnXE2IzrCRoVKajac53V95t&#10;u1vI9jhDw7wXB+ZzxlCvKfNRpUbSS2ppJO66u22y2Fooor5s/RAr6v8A+CMXxPf4f/tv6T4elvDH&#10;a+KtLu9NmXzMK0gjM0RI7ndFtH+9XyhXon7I3ilvBP7Uvw98UiQr9k8XWLMw/umZVb9Ca9TI8VLA&#10;51h66+zOP3XV/wAD5jjTLY5xwjj8HJfHSml68rcfuaR/QlGQV4FOqOBgyAgdqkr+tD/MIKKKKACv&#10;jn/gt18TrjwP+xlceFbC8aG48Va7a6ewWTDNCpM8g+h8pVPbDY719jV+av8AwcHeKdln8OfBgk+/&#10;NfXjL24EaA/qa+W40xUsHwviZx3ceX/wJqP6n6N4SZdDNPEXLqM1dKfP/wCAJzX4xR+aNFFFfzAf&#10;6PBRRRQB9g/8EUfiP8Pvhn+1Dq2u/Ebxxo+gWUnhOaGO81rUorWJpDNEQgaRlBbAPGc8V+p7ftd/&#10;snMuG/aa+HxXow/4TGx/+O1/PaIwKUrnvX3nD/HmK4fy1YOnRjJJt3baevofiXHXgplvHXEEs1r4&#10;udOTjGPLGMWvdVt2z+gW8/bJ/Y80G1e6f9pDwCqLy32fxPaOT+COSfyr41/4KJ/8FhPBjeDLv4P/&#10;ALJniOa+1DVLdodR8XWZaKOxjbKlbcnDNKRn5xgKCCCT0/MPYM5pduBXRmniVnGOwkqFKEaXNo2r&#10;t28m9F91+x53Dv0euFclzOGNxVaeI5HdRkoqF1s5Jayt2vZ9U1ofXP8AwRd+IvgX4b/tc33iX4le&#10;ONJ0Oxk8H3kX2/W9SjtomlaaAhd8rAFjgnGcnB9K+mv2Mfj18DvDf/BQv9obxf4i+Mfhex0nWLq0&#10;Ok6peeILaK3vQCcmKRnCyY77Sa/KsLnmjyx1rx8p4sxGVYahRhTUvZTlNNt6uUXGz++59dxN4X4H&#10;ibMMbiqmIlB4mjCi0opqKhOM013bcbW7M/UH9m/46fBXRv2M/wBorw1q/wAXvDFrqGs+KvF0ukWN&#10;zr1vHNexy2wETQoX3SBzwpUEMema5r/ghT8Z/hF8LPB3xAtvib8U/Dvh2S81Sza1j13W4LRp1WNw&#10;SolddwGRnHTNfnH5YznNAQCt6PGWJo47C4lUk3QjKKV3rzdX2tc4cV4R5fisozHAPFSSxk6c5PlV&#10;4unayXe9tbn9CM/7W/7JUy+XL+0t8PWXureMLE5/8i1ma3+29+xv4U09ru8/aR8DrFGM7bHxBbzN&#10;+CxMxP5V+ARUGk8tcYr6OXitmPTDQv6s+Ch9GXI1Jc2YVWuyjFf5/kfdv/BTn/gqxa/H3Rrj4Cfs&#10;8XV5B4Xkk265rzMYn1UA/wCpRR8wg6Z3YL9CoX71r/giv+0P8HfA2j/EL4JfFnxzp3hseILdLuz1&#10;LVr6O2hkAQwyRiSQhQ4DqwBPI3elfBGz3oKLXyMeLs0efRzWtacldcu0eVprlXZa+tz9PqeFnDke&#10;CZ8NYXmpU5OMnNWc3OMlJTk3o3dJW2toklY+9P2z/CP7Cn7PP7FFl8IPht4z8HePPH11fosfijR1&#10;tprwQicyO8kkLv5eFwgBbJ+nTc/4Kt/GP4R+Pv2K/hX4Z8C/FDw7rOpafJZ/btP0vWoLie3xY7Tv&#10;SNiyYbjkDnivzvCD1NBjB71piOKp1aNejToRhCrCMLRv7qi2077ybvq2Y4Dwzp4XFYLFV8dUrVMP&#10;WqVnKSXvyqJRastIRSSso6Xufot/wTm0f9kHSfhh4V+KHw5/aet/hv8AEDT9WjPjyDxJr8aJqtoo&#10;cSWYhklijaGQ+XIr4ZkKDuMj1uT9pn9mTUv+CrVn420f4t+FI9Ls/hVJYan4gbVoIrWW8+1s4j88&#10;sEkYRleQTxx2r8jvLHqaPLA711YTjWtg8HRoUsPFckoydm/ecettk31a3PLzLwew+bZtisdiMfUk&#10;60KkEmotwjUeq5tJSUdoKXwrY9e/b18R+H/Fn7ZHxF8R+F9btNS0+88TTy2d/YXCzQzocYZHQlWH&#10;uDivI6QLjvS18ji8RLF4qpXas5ycrdru5+r5XgY5XldDBRlzKlCME3u+WKjf52Ciiiuc7z37/gl3&#10;8R7j4Z/txeBtSS+aG31K+k0y8Ak2rJHPGyBT6jfsbB7qK/deA5TNfzl/CPxI3gz4r+GfF6PtOm6/&#10;Z3O4eiTKx/QV/RjZOJLdZVPDKCK/cfCjFSnl2IoP7Mk//Alb/wBtP4z+kxl8aPEGBxqX8SnKL/7c&#10;lf8AKZNRRRX6ufzOfhLr/wDwV2/4L7/tJf8ABUb47fsJ/wDBPrRfhlrEfwv8Ta19jtNe0m3t5I9J&#10;tNRWzRmmnnRZH3SxA45OScYBrrfiZ/wUJ/4Omf2CfBN5+0b+2B+xr8NPGXw/0LbceJrfwxNAbi0s&#10;1P72YtZ3EjxqF5MhR1TG5gVBrmP+CHf/ACtD/tt/9cPFn/qT2FftR8efDmk+MPgh4x8J6/bJNY6p&#10;4W1C1vIZPuvFJbSIwPsQTQBxX7Bv7bPwd/4KF/steF/2rfgddTf2L4ktWM1jd4+0abdxtsntJsce&#10;ZHICpI4YYYZDA17DX41/8GYOval/wxf8XPAMly8lhoXxYb7CpYkDzLSMNj6+Wv1r9Q/i/wDtwfsX&#10;fs+eII/CXx8/a8+F/gfVZwTDpni/x/p2m3EgGMlY7iZGONy9B3HrQB6jRWfo3ivwz4i8PxeLfD/i&#10;KxvtKnh86DUrO8SW3kjxneJFJUrjuDis/wAAfFb4YfFayuNS+GHxH0DxJb2s3lXVxoOsQXiQyYzs&#10;domYK2OcHBxQB0Ffmn/wXF/4Kl/tVfsCftg/sr/Bb4AXnh+PRPi74sm0/wAYLrGj/aZWhW/0yAeS&#10;29fKOy7l5wedp7V+hXxA+Lfwr+E1pb6h8VPiZ4e8M295IY7W48Qa1BZJM4GSqGZ1DEDnA5xX4y/8&#10;HS0qTf8ABRj9gaSNgyt4/uSrKcgj+1tC5oA/bwZxRUdxc29pC1xdTrHHGu6SSRgqqPUk9BXlPh/9&#10;vn9hbxb8RB8IvCv7aPwm1PxY0piXwxp/xG0ybUS+Adv2ZJzJnBHG3PNAHrVFJu9a8v8AH/7cH7F3&#10;wo8ew/Cv4pftd/C/w14ouJFSHw34g8fadZ6hIzY2hbeaZZCTkYAXnNAHqNFR21zBeW8d1azpJHIo&#10;aOSNgyup6EEdRisHwf8AFz4V/ETU9R0X4f8AxM8P67eaRJ5eq2ej61BdS2T7iu2VY3YxnKsMMAcq&#10;R2oA6Kiud0j4u/CrxD4q1LwLoHxM8P32t6OrPrGj2etQSXViqkAmaJXLxAEgEsBgkDvXN+BP2wf2&#10;S/il8Rbz4P8Awx/ai+HXiTxdp4Y3/hbQfG1heajbBepktopWlTHfKjFAHo1Fef8Axh/ax/Za/Z3v&#10;bHTf2gP2lfh/4FuNTk2abb+MfGVjpkl2392NbmVC59lzXdadqVhq9hDqml3sNzbXMSy29xbyB45U&#10;IyGVhwwI5BHBFAEzAkYr8w/2Vf8Agq9+1n8X/wDg4U+LH/BNfxheeHm+Gfg3QdQu9GhttF8u+EkI&#10;sim+fedw/fyZG0Z49K/Tyvwt/YE/5XEf2gv+xT1j/wBB0ugD9Qv+Cs37eGjf8E4P2CvHn7U91NZt&#10;rGl6eLPwjY3nK32sXB8u2i25BcBiZGA5EcUh6KazP+CN3xq/a+/aU/4J/eB/2i/22JtJXxd46tW1&#10;mzs9H0f7FHb6XMc2eY9zZZ4tsuc/dlWvzU/4LgeJr/8A4Kzf8Fpfgl/wRx+HV1LfeFfAupR678Um&#10;tMtDBI0IuJ/MYcKYrLEYJPEl5sGGOK/cPRdH0rw5o9p4f0KwitbGxtY7a0tYIwqQxIoVEUDgAKAA&#10;B0AoAt0V5t8Zv2yf2RP2cdQg0n9ob9qj4b+A7q6XNra+NPHGn6XJMOeVW5mQt0PT0Ndn4M8c+DPi&#10;N4ctfGPw98X6Xruj3sYez1XR9Qjura4X+8ksbMrD3BNAGtRXOw/F34VXPj2T4VW/xN8PSeKI4/Mk&#10;8NprUB1BV279xt9/mAbSGzt6HPSuc079r79k7WPi3/woDSP2n/h3dePPmP8AwhNv42sH1fgZJ+xi&#10;UzcDk/JwKAPRaKa0iom9mAx1NeT6p+3z+wtofxFX4P63+2j8JrPxa1x5A8L3XxG0yPUTLz+7+zNO&#10;Jd3B+Xbng0AetEZ71+af/BAn/gqZ+1V/wUX+Kn7QnhH9o688Py2fw28XJp3hoaLo/wBlZYDPdIfM&#10;O9t5xCnPHf1r9KoZo541mhkV0ZQyspyGB7j2r8R/+DRv/kvf7YX/AGUSL/0qv6AP26orndP+Lnwr&#10;1fx1dfC/SfiX4fuvEtjGXvfD1vrUD31uoCks8AcyIMMpyVH3h6iuioAKKKKACiiigAooooAKKKKA&#10;CiiigAooooA4u6/4+ZP+uh/nUdSXX/HzJ/10P86jrqAKKKKACiiigAooooAKKKKACiiigAooooAK&#10;KKKACiiigAooooAKKKKACiiigAooooAKKKKACiiigAooooAKKKKACiiigAooooAKKKKYBRRRQAUU&#10;UUAFFFFABRRRQAUUUUAFFFFABRRRQAUUUUAFFFFABRRRQAUUUUAFFFFABRRRQAUUUUAFFFFABRRR&#10;QAUHPYUUHPakB1mg/wDIHt/+udXKp6D/AMge3/651crml8QBRRRSAKKKKACiiigAooooAKKKKACi&#10;iigAooooAKKKKAPwf/4PjP8AkmX7On/Ye8S/+idOr7+8Z/8AByD/AMEVfBGgTeIL/wDbu8P3qx8L&#10;a6Lomp3txK2DhVjhtmbnGNxwo4yQOa+Af+D4z/kmX7On/Ye8S/8AonTq/WKH/glJ/wAEuLaVbi3/&#10;AOCbHwCjkjYNHInwd0QMrDoQfsvBFAH5W/8ABOM+P/8AguN/wXduf+Cua/DTWPDXwT+EOi/2X4Bm&#10;1iAJJqtykU0MCcEqX8y5ubqTYWEe2KMkk5qT9qf9n27/AOCxX/ByjqX7JH7Vtr4muvgj8HfCS3EP&#10;h2C4urOy1KYW1vK6iWIqQ0st2oeSNlk2RbVZccft94d8N+H/AAjo9v4e8K6FZ6bp9pGI7Wx0+1SG&#10;GFAMBVRAFUAdgMV55+1V+1p+zB+xD8Mrr46ftP8AxO0XwhocLeWt9fsPOu5cZEMMagyTyED7iAnA&#10;z0BNAH4i/wDBWb9kP4M/8EHP+Cl37Mf7Zf8AwT50q+8B6H4s8Uf2X428J2erXFxaXUEdxbrcIond&#10;22T208iMm4qrRo6BWya9h/4OV9OP7PH/AAUp/Yr/AG9LGNoYdP8AGyaNq19H0VYry3mXcf8ArnNO&#10;R6hWr4+/4L8/8FMPFn/BSbxF8B/Hfgv9kzxd4M+EOn+PnHgXx94yAt5vFsjPAJZIbXH7uBQqlX3v&#10;u3fwnKj9L/8Ag69/Z5/4XR/wRz1b4gWEP/Ez+F/ifSPE1jJGv7zyy5sZwG7AR3jSH/riO4FAH0//&#10;AMFm/jTJ8Bf+CU3x6+Jun6j9luk+GOp2Om3A+9Hc3sJs4XX/AGg86sO2Rzxmvgb/AIJk/AeD4If8&#10;GjvxW1B7Ty7zxz8F/iH4nvzsA8xp9Mu4Ym9/9Ht4Bk+npiov+C/n7aH/AAtz/g24+GvxTsrsG++N&#10;kHhGOWFOWNxJa/bbmIDHJV7eRTgdRX2V+0j8Ex+zf/wb4/Ej4DGHy5PCX7JOu6ZdLtx+/i8OXCyn&#10;HvJuNAHkH/BpNn/hy54RwP8AmcfEH/pa1fHf/BIn9hr4cf8ABdL9tj9oL/goZ/wUt8C654m03SvF&#10;0enfDzwLrk93Z2drayNM8QZFZGdIYEgjWMNsZnlZwzEGvsT/AINJP+ULvhD/ALHHxB/6WtX0/wDt&#10;7/8ABUn9h3/gmP4Si1v9o/4jW9nqmoRl9H8G+H7dLrWdVOcDybVWU4J+USSFI88bhzQB+WX7B3wn&#10;0P8A4JFf8HQ+o/8ABP79n/UtRsfhT8W/BU17pfhq61OW4jtGXTJr+LLSszO0cllcxI7lnKSAFiTm&#10;ug/4K1eAdG/4KOf8HHvwS/4Jo/tLeJ9Rt/hHp/gdtck8OWupyWq6zeG3vrl1DRsCGcWyQ7wQ6okm&#10;xgSDXifwp/ae+Mf7X/8AwdgfAT46fGT9l/WvhHPqfha5Xw/4U8SXG/UH0tdF1nyLq4XYvkyS5c+X&#10;j5QByep++v8Agvr/AMEjvjP+1jd+E/2//wBhDxXNof7QPwfVJtCjt5Nh1yzilMot0cnCTxs0jJuB&#10;SQO8TYDhlAPG/wBsj/gmP8N/+CQH7df7Nf7cn/BMv4Z694d0XxB8TbHwN8VvAfh24vdQgvdMu0Ob&#10;zZI8rKEiilL5baXWF8K29myP+Dzj/ki37O//AGVSb/0mWvqP/giX/wAFu/CP/BR7w/dfAD9obRof&#10;A/7Q3gtprfxb4JvLdrY3pgby5Lq2jk+ZSpyJYD88TZ6rg18u/wDB50f+LLfs7/8AZVJv/SZaAPR/&#10;+Ds3/lCLpf8A2PPhv/0RPWr+yj/wb6fsjftWfsq+E/jP/wAFGLrWvi38QfGXw50oWWsN4hvbC18J&#10;6e9jF9lstLtoJVjjWGPyx5kqyM7oWYYd1bK/4Ozf+UIul/8AY8+G/wD0RPX6I/sOgf8ADFXwf4/5&#10;pb4f/wDTbBQB+Fv/AAb5fsYa/wD8FCvh/wDE79hD9pn44+INQ/Z/+BPxNnlb4e6XqE1i/ie6uzLG&#10;kN3cwusi2URsZJhBEyEy3LsW4GOq/aW/ZB+Cn/BIH/g4y/ZZk/YQ0K88F+HfihJHZ+JPC9vrFzPa&#10;vHNcNaTqPPd32OkiP5bMVV41ZQuAB6n/AMGif/JSf2zv+yr2P/o7VqT/AILp/wDKwj+wj/2Frb/0&#10;6pQB+1FfjN/wetf8mD/DP/sqH/tjPX7M1+M3/B61/wAmD/DP/sqH/tjPQB+sP7MX/Jtfw9/7EfSf&#10;/SOKu4AA6V4z4c+FMfx1/YE0X4Ny+LtU0BPE/wAK7HTW1zQ5vLvLHzdPjTzoX/hkXOVPYivwM/4O&#10;Bv8AgnN8Sv8AgkH8EfAPxQ+Df/BSP9oDxRd+LvFU+lXlt4m8dzCOGNLYyh08god2RjkkYoA+6/8A&#10;g8tAH/BLXQMD/mqmnf8ApNdVyX7G3/Buxcftp+C/hn+3X/wUf/am8caj44/sXQ9T8F+EvB97bQ6T&#10;4Y0+3jheysCJoJfNxGkfmeX5YLlzuckues/4PLM/8OtNAz/0VTTv/Sa6r9Hf2Hv+TMfhP/2TjRf/&#10;AEhhoA/Jf9qBAv8AweOfCBPTwDaj/wAkL6vff+Du0Af8EbdcwP8AmftC/wDRz14H+1H/AMrkHwh/&#10;7EK2/wDSC+r33/g7t/5Q265/2P2hf+jnoAzv2x8D/g0tk/7Ny8NfysK8U/4IYf8ABBP9hb9rv/gm&#10;j4B/aO/ba0DW/ihrPi3QbqDw/Z6p4mvrS08KadHe3MYtrKO1mjCszo0rSNuO5vl2jdu9s/bI/wCV&#10;SyTj/m3Hw1/Kwr3D/g3D/wCUJvwD/wCxdvv/AE63tAHxN/wbX6540/Y4/wCCk/7UX/BI+68a6pq3&#10;gvwbqcuqeDLfU5t7WZiuRExXgBTLBPAXwApaEEAZOWf8EUP+Vmj9uT/uM/8Ap8tqb/wTb4/4O0f2&#10;pQP+hfvv52FO/wCCKH/KzR+3J/3Gf/T5bUAQ/wDB5t/qP2U/+ygav/LTa/b6vxB/4PNf9R+yn/2U&#10;DV/5abX7fUAFFFFAH44/8F1b2e6/bZtrSX7lv4KsVj/GW4Y/zr41r7L/AOC61hNbftr2t64bbdeC&#10;rFk464muFP8AKvjSv5Z4uv8A6zYu/wDOz/STwr5f+Id5Zy/8+o/8H8Qooor50/QAoJoPSvpD/gmz&#10;8Hf2TPjH458TaZ+1r4ytdG02z0mGXSJbvX1sBJOZCGUMxG7C9u3WuzL8FUzHGQw1OSi5dZOyWl9X&#10;02PIz7OcPw/lNXMK8JzjTSbUI80ndpaRur799rnzeDTWfsK/Y+z/AOCOP/BPW/8ADSeMbKDWJtLl&#10;sxdxahH4mZoXtyu8Sh+hTb827OMc187fFD9i3/gnje/tD/CH4Y/AbxrBr1l4p8RXdr4og0vxYt5I&#10;kC22+M5Qkx5YHnvivqsZwDnOCpxlUqU/ecUlzO75pKKsraq7V7dD8yyvxw4SzatOnh6OI9yM5Sbp&#10;q0VCEptSam7NqLSvu7I8x+L/APwTN0H4Z/sI6X+2Fb/FW8urrUNI028bRZNPVY0N1syu8Nk7d/pz&#10;irXxz/4Je+HvhB+w9p/7XNr8WLy9ur7Q9Jvzo8mnqsam8EOU3hicL5pwcc4r2T/grX+y34V/Zm/Z&#10;T0NPht8RPHUljP4lttMbR9W8Y3d1YrbCCZ1Rbd28tdpiTbgcY4r1L4FfsF/Cz42fsP8AhbXfiR8Q&#10;fiFqMOoeDbe6m0ebxxeNYBki3Iq27MY1VSq7VAwuBjpX0T4Xw1TMq+AhhYqcaMX8crKbv7+2vTS1&#10;tD4GPiNmOG4fwWd1sym6NTFzTXsYc0qS5X7Jq9lZKXvJ3d/I/IdD8vNLuX1r6+/4JP8A7GfwT/a5&#10;8c+ONC+MWnX9xb6FY20unrY3zQFWeWRWyR14UV9O+P8A/gnP/wAEmPh34yj+Gfjv4iPoOuzwpJHY&#10;6l4u8mTY+drfONoBwcZNfK5fwXmmZZdDGwnTjCTaXNK2qbVtrbrTU/Ts98XuG+H8+qZRVo16laml&#10;KXs6amrSipX0knZJq+mh+Um70o3DNfbf/BRX/gk1Z/stfD2X46fB3xleap4btriNNW03UkUzWSyO&#10;ESRZFwJE3MqkEAjIOTnj1r9gH/glv+yf+0N+yb4V+L3xJ0XWJtZ1VLo3clrq7xRnZcyxrhQMD5VF&#10;TQ4Lzytm0sucVGpGPNq9HG6V00nfV/mVjPGDg3C8M08+jKdShOp7L3Y+9GfK5NSjJxtZK+73TV0z&#10;8ydw6V2X7PPwzsPjV8c/Cfwl1LVZbK38Ra9b2E13CgZ4lkcKWAPBIz3r64/YC/4Jk+Av2hvi38Rt&#10;Z+J9hqSeB/DHiK80bQ4be5aOS6nS4YZ8zHIjjUA+rSD0qv4n/Z0/ZU0P/gqB4F/Zl+BUmtWmn2V4&#10;0fiLVrLxDILlb4RSSBIZUIaJotiZKnO4sOMVOH4VzCnRoYyty8k6kYKLbTk+a2mmz117alY7xMyP&#10;EYvGZVg3U9tSoTqynGKcaaVPnV25fErrS3xaX3ty/wDwUf8A+Cbfgv8AYe8B+G/GHhf4lalrkmt6&#10;tJaSw31rHGI1WPfuG09a+RVJxkmv0i/4LGfsu+Dvgp8BvDPjDTfHfjjXZn8WJbm38VeMrvUIljME&#10;rNsWZiEY7ANw5xWtqv8AwS3/AGRfjB+xjL8cv2bdN1eXXb/wr/aOir/bDXC/aVTc9sU7uGV4yvUN&#10;XsZxwjiMVnVejgacafs4Rlyczbs19l211X4o+V4T8U8DlnCGCxWc16tf29WdNVvZxik1JWU0pe6k&#10;no1e6i30PzILD1oBzX6N/sJ/8Evv2cvHn7Ikfx6/agstUtbq4N3fmb+02tI7bT4xhSwx6I77j2YV&#10;xf8AwTK/Yk/Zg/bI8Q/EjUPGWg6p/ZOi6vCvhyG31R42itpDKVDnHzHaq8mvIpcG5tUnhYXipYhN&#10;xTbvZLmvLTTT11PqsR4tcL4ejmNblqyhgpRhUkopxcpS5EoPmXNre+2mvY+GNwz1pQQehr9WPiP/&#10;AME+v+CRPwj8Rt4P+J3xDbQ9UWFZjY6l4vaOQRtna2COhxX5l/GLSvBuhfFzxTonw6vVufD9n4iv&#10;oNDuFm8wS2azusLbv4soFOe/WuTOuG8ZkKi69SEm21aMrtNd1ZWPV4P8QMq41nNYKhWgoxUuapT5&#10;IyTdlyu7T+XQ5uiiivnz7sK2vhvcGz+I3h+8Vtpi1q1bd6YmU1i1tfDS2a++JHh+yjTc0ut2qKuM&#10;5zMorSj/AB4W7r8zlx3L9Sq325Zfkz+jbTZPMsYZN2d0Kn9KsVX0yPyrGGLbjbCo/SrFf2FH4Uf5&#10;Ty+J2CiiiqJCvyn/AODgm8mf41eANOb/AFaeGbiRf95rjB/9BFfqxX5U/wDBwTZyr8aPAGpFfkfw&#10;zcRKcdWW4z/7MK+H8Rr/AOqlW3eH/pSP2LwG5f8AiJmFv/LU/wDTcj8/aKKK/m8/0CCiiigAJpMn&#10;1r3X/gnp8L/2bPi38b7rw1+1L4qt9I8Opoc00N1da0tipuA6BV8xiBnBbjvj2r9F/D3/AAR1/wCC&#10;eXizw7B4t8NRatfaZdQeda6haeKGkhmjP8auuQV9wa+qyXg/NM+wvt8NOFrtWcrS062SenmfmPF3&#10;ixw7wTmX1PMaVa9k+aME4O/RScld6ao/HIuecGvrSP8A4Jr6E/8AwT6f9tY/FK8+1LpP2z+wv7PX&#10;y8/aPJ2+Zuz79K9W/aH/AGMP+CcWka58O/DHwC8fWutajr/xMsNI16xsfGCXcy6fJFcea21SSnzp&#10;EN3YnHeu2/4KZfsd+A/2Xv2K7q5+E/j/AMdwWcepWtkuiXfjK7l0/wAmSQlk+zFvLxkZ6deetetg&#10;uE6mDw+MrYqMKsaUH8M3pJq6krLW3Zny+b+KGHzjGZThMtqVsLPEVo3U6UffgpcsoO8m48z2kuh4&#10;XP8A8Er/AA5b/sG/8NkD4u3puj4PXWv7E/s1PL3EA+Xv3Zxz1xXxnuwOTX61fsO/sQ/Dv49fsM+E&#10;dY+IXxG+Ic1vrGjSx32jW/jm8j09o1mkQRi3D+WE2qvy4x7V8hf8E3P2Rfg7+0z+1v4w+D3xSsL6&#10;bRdF0HULqxjs71oZBJFf20CZYdRslfj1xU5twxOtUwEcJSjT9vBJe83zSspOT00unsrlcLeI1LCU&#10;88nmmJnX+pVZN2pxjywcnBQjaXvWcXq7aHynuXHWlzz1r9Xfif8A8E5P+CTnwg8S2vgj4m+PJfDu&#10;q31stxa22qeLTCzxF2QPlxgKWRhk8ZBrxb9u/wD4I+eHvgz8JL79oD9nDxveato+l24u9S0m+dJW&#10;WzxkzwzJgOqg7iCPu5IPGDx43gXPMHQqVU4T9mryUZXklvqrJ7fM9jKfGrg3NsZQw7jVo+3dqcqt&#10;NxhNt2SUk2t9L7X3Z8FFqQt6Gv0S/wCCYX/BNz9mT9qf9mgfFD4taPq02rf27dWpks9UeFPLTbt+&#10;UDrya539mz/gmN4C+MP7bvxN8Eazo+qR/DXwJq01jC63TLJPcHHlwCXHLKpLtjkArnG4VhT4Mzmt&#10;Qw1WHK1iH7urutL3lpokk77nZiPFzhPC4zMMNW54ywSbqXirO0lC0Pe1bk0kml8j4o+H3huDxn49&#10;0Twfc3TQx6rq1vaPMigsiySKhYZ7gHNfXv8AwUI/4JZeBP2NPgNbfF/w38VNW1m4uPEFvpzWd5Zx&#10;xoFkjmctlTnI8sD8aP2s/wBmr9kT4RftqfDP9nH4FjVFurjxFYp4uu49cd5LXzrmNUhRhzHKFy5I&#10;5Xcte6f8FXv2QvBnwq/Y+1Dxvp/xK+IGsXFprViLe18S+N7y/tlZ5ChfypXK7grMA2MjJ9a9XA8N&#10;rD5ZmMa9OFSdFfGpv3Wotuytr5+asfLZx4gVMdxFkNTB4irQo4p39lKnG9SLmox5nzNwT3TV7p3P&#10;y1VgFo3qB1r9NPgT/wAEx/2Pv2of2NLP4tfDOw1O18Val4ZkCN/bTSRWmrJGVZGT+75o6HnaRXK/&#10;8E4v+CWnwq+L3wP1n4qftU6Dq1nKutXFvpsP21rTybe3G2WRxj/noJFyenl159PgfOq1ajThytVY&#10;ucZJvlsrbu2m66dT6Ct4zcH4fB4uvWVSMsNUVKcHFc7lJtLlXNZr3ZXd1t6X/PYNnpRnFfb/APwT&#10;/wD2Of2U/wBrz9pD4qeHLzQtU/4RLw+8Z8Kx2+rOsnk+fJGHd/4iyoG9t1fQHxO/4J1/8Elfgxrs&#10;Xhn4reOpPD+oT2ouIbTU/FzRu8RYqHAI6ZVh+BowPBOaY7A/W4VKap3avKVldNrquttB5t4xcN5P&#10;m7yyrh8RKuoxk4wpqTSlFStZTvdJ2emj6n5Qg5ortf2j9A+GXhX48eK/DnwZ1Nb3wrZ6xJFoV2lz&#10;5wltx91g/wDF9a4qvk61KVCtKk2nytq61Ts7aPt2P0/B4qONwdPERTSnFSSkrNKSTs10avqujCii&#10;iszpDcVdWU9GBr+kDwBftqvgjR9UeQM11pdvMzL0O6NTn9a/m/VGkkWNVyWYAADrX9IPgKxbS/BW&#10;kaWyBTb6XbxFQMYKxqMfpX7B4S83tMX6Q/8Abj+UfpPcnscr73rfdan/AMA16KKDX7QfySfzt/8A&#10;BOf9tH9l39h7/g5N/bM+Jf7WPxl0vwRoWqX/AIq0zT9S1ZZTHNdt4itJRCPLRjuKRSN0xhDX2N/w&#10;Um/4Of8A/gnp4T/Z68T/AAu/Yv8AifcfFj4o+KNKm0fwzpPhrQL0W1tc3URjjuJZ5oUSQIXyI4TJ&#10;IzgIQuSy/K//AASm/Z0/Z9/aW/4OYv20fBv7RvwJ8G/EDR7KbxVe2eleNvDFpqttBcjxJZoJkiuo&#10;3VZAjuu8ANtdhnBIr9rvhT+wX+wx8B/Ew8Z/A79i/wCE/gzWFXaureE/hzpmnXIXnjzbeBGxye/e&#10;gD87v+CXX7M3x0/4Iy/8G/PxE+L3irw3dW3xW1bw9q3jSbRfs/nT6dcPbCOxt2QZ3SoixyOmDh5G&#10;Q5215B/wQx/4IL/sZ/tsfsI3H7XX/BRP4beIPiB8Svihq2oy3mreIvEmo211psSTtGGjEcsZMzMh&#10;kMkgduQowhZW/caSKKaJobiNXVuGVlyD+dfGH7ef/Bbf9kr9hvxjH+zt4M0bVvit8Zr5hBovwg+G&#10;9r9qv5LlhlEuHQMtop6tkNIF+by2FAHxD/wa1eLvGvwU/aO/am/4JV+KvGV9r3hX4b+JJJ/CsWpT&#10;b/s0Iu5rScL0CiVfIdlUBQ4YgAsc2f8Ag2Eiuv2cP28/20v2BtW8y3bwv4+OpaXayf8ALS3jvLm2&#10;Mqj+6Y2tWB7iRTXmv/Bs14x+I3xE/wCC1P7WXjr4ufDg+D/E+sabNd654Wa7E50q5fU1Z7YyADeU&#10;J2k4GSOgr2K8gT9j3/g8Dt9TtI1tdI/aN+ELQXOz5Y/tcdopPHd2l0aEk8c3B9TkAwf+DjfTrX9r&#10;v/grr+xH/wAE9LkrPpdx4jbXPFFkE3CWzuL63STcCMHbb6dd4H/TQ54Iqh/wdMZ/4eNfsD/9lAuf&#10;/TtoVdR4UsG/am/4PAte1XP2iw+B/wAJ13bRkQzG2iQAnsfM1HOPrXMf8HTf/KRv9gf/ALKBdf8A&#10;p20KgD13/g7K+OP7QHh79lH4b/snfs/z6tZzfGbxydN8S6lpNtKzLpkCx7oHeMZjSSa4gLdNyRMv&#10;3WYHyj/gqh/wbb/8E6/2Yv8Agkb4t+JHwC+Heo6f8SvhZ4XGuw+PpvEF215q8kJja6+0RmTyMOis&#10;yqkaiNgNm3c+79pvEd74b0jSZ/EHiu7sbWx0+F57q91GRI4baNRlpGd8KigDJYkAAc1+Pf8AwWL/&#10;AOC6/wAJP2kf2UfjZ+yN/wAE+vg54j+M0aeBNSt/iP8AEfR4zD4c8K6eYXElx9qKn7TJhW2ooVHx&#10;lXbBFAHrf7G3/BQD4z+Kf+DYu6/bVTWLrUvHnhX4NeIY49WuZN8z32mfarSO6kJ5Yr5CyknkhSe9&#10;fNv/AARA/wCCDH/BOf8Abz/4Jc6b+1B+1T4Z1Hx98Rvi1Lq1xrHjCbxNeJdaLNHqE8CrAI5VTzVa&#10;ASu8iuzs7K2YztP0f/wbDfD7wp8Wf+CBPhf4WePNKS+0PxJceK9L1iyk+7cWtxqN3FLGfZkdh+Nf&#10;H/w88bftZ/8ABqN+1dJ8Jfita6h48/Y5+I3inzNG8SQQu02gTSrycciO6RV/eQ523EcPmIVfKqAf&#10;cn/BuDN+0R8OP2bfid+xh+0NLrWoS/An4wat4R8L+ItWtJUj1TSYZCsTwPIP3kQdJduCQqlBnoB8&#10;q/8ABq1/ykF/biz/AND8f/Ttqlfs58H/AIsfDH47fDLRfjD8GvGOn+IPDHiKxS+0fWNLmEkN1E/O&#10;4Ed85BBwysCCAQRX4x/8GrP/ACkF/bi/7H4/+nbVKAPK/wBnz9kHxf8Atw/8HFf7ZXwDi+OOseCf&#10;BN9NNN8SE8NN5Wpa9paXdpjTIrjrbRySmNpXUbikZQcO1R/8F+f+Cff7NX/BFD4g/s2/tv8A/BNH&#10;wIfh/wCJtP8AHhsrjTW1q+vrPUGgSOaJpvtM8kmGUSxShXHmpLzgjJ98/wCCQP8Ays7ftxf9gqf/&#10;ANOFjVP/AIPSf+Tc/gD/ANlWn/8ASOgD2T48/wDBuD+xh46/ZV+InxD/AGstR8RfE747ax4Z1DVd&#10;W+Mmq+IryG5h1NIHljFpaRyi1gtYpBtSExNlPlYnC7Y/+DQ742+Pvi7/AMElYfD3jzXbjUF8D/ED&#10;U9C0Oa6mMjxWAitrpIcnnaj3MqqOgXaowABX6LftGf8AJvnjr/sTdT/9JJK/Lv8A4Mwf+UW/iz/s&#10;smpf+m/TqAP12r+dzw1+1L4E/Yp/4OZv2vP2oviNexxad4P+GWvXscLfevLry9LS2tEHeSadooVH&#10;96QZwMkf0R1/N3Y/sWeF/wBuj/g7l+I3wx+IV3/xS/h3xJJ4p8SabuONVgsIbSSK0YdGR7k2xdTw&#10;UVu+DQB7r/waBaX4e+OPxf8A2lf23finr/274u694kS01i0vISLiwtLqV7uV8sAQJZ0CkY4+yqOK&#10;/Zn9pT4sS/AX9nbx98c4NFk1J/BfgvVNdXT4Y2Z7o2lpLcCJQvJLeXtAHJzxX44+IB/w5k/4OfrP&#10;W9Jgj0/4SftZaf5d/B9y3s9Snk5KgDAZNQRH9Fiv3UdBj9wmRJUaKZFZWXDK3II7g0AfhD/wQT/4&#10;I3/s8/8ABTD4EePP+ChP/BU3wLrPxF8f/ELxpqdlDa+IdUvrJdPtlRA86JDJEwlaSSQISSsSRReW&#10;FIJrov8Ag3MTX/2I/wDgr5+1X/wST0vxXqF94I8NRXPiDwjaX10ZBbJBe2sSsM8eZJb6hb78Dkw5&#10;7V+gn/BQD/gsx+xV/wAE6L+3+F3ibU77xh8TNU2x+H/hP8PbNb7Wb24l4hRolIFuHYry5DEHKo5w&#10;D+XP/BDj4o/Fv41/8HPnx6+K/wAc/gtN8OvFWvfC3UbvVvBN1ffaZdILT6F5cMkm1dz+WEZvlGGY&#10;jAxigDN+P37O3jH9qv8A4O0vHHwL8KfHHXvh7b614NRPEOveFpFj1F9MGjW7XFrbykHyHmUeX5oB&#10;KhiQD0rP/wCDkr/glJ+xr/wTD+GPwS/ak/YX8BX3gTxRYfECKwvb618RX1zJfsifaYbp3uJpCs6S&#10;RE+Ym0tvOc7V2+0fC7/ldE8Xf9k9l/8ATHBXVf8AB6D/AMmP/Cj/ALKzH/6RzUAe0/8ABxN+2B8b&#10;/gb/AMEY08S/BeHVl8XfFK60bw3/AGhoNvI1xYx3drLeXUqeWMpuhtZYd38JmGMHFeDQf8GwP7At&#10;v/wRzuLq7+HV1cfGqb4V/wDCUN8RLjW7tbhNcGntdCEReYIRa+YxhMZj5TDtmQBx+uHwYgsJ/gT4&#10;POpQwvFH4V09289QVXFqnPPTjPNfAn7ev/Bez4JmXxZ+xx/wT5+FesftDfE6TQr631aHwXIP7D8P&#10;23lNHNc3eoAMm2MHOIwykjaZEOMgCf8ABqF+1P42/ae/4JLaXZ/EPXrrVNT+HPjPUPCS317MXlkt&#10;ooba7twSeSEivEiHtF7V84/8Gjf/ACXv9sL/ALKJF/6VX9dZ/wAGUP8Ayjb+JX/ZcLz/ANM+lVyf&#10;/Bo3/wAl7/bC/wCyiRf+lV/QBX/YX/5XHP2jf+xJuv8A0k0Wv3Cr8Pf2F/8Alcc/aN/7Em7/APST&#10;Ra/cKgAooooAKKKKACiiigAooooAKKKKACiiigDi7r/j5k/66H+dR1Jdf8fMn/XQ/wA6jrqAKKKK&#10;YBRRRQAUUUUAFFFFABRRRQAUUUUAFFFFABRRRQAUUUUAFFFFABRRRQAUUUUAFFFFABRRRQAUUUUA&#10;FFFFABRRRQAUUUUAFFFFIAooooAKKKKACiiigAooooAKKKKACiiigAooooAKKKKACiiigAooooAK&#10;KKKACiiigAooooAKKKKACiiigAooooAKGAI5NFB9xQB1mg/8ge3/AOudXKp6D/yB7f8A651crml8&#10;QBRRRSAKKKKACiiigAooooAKKKKACiiigAooooAKKKKAPwf/AOD4z/kmX7On/Ye8S/8AonTq/eCv&#10;zN/4OQP+COv7UP8AwV18H/Cfw/8Asz+LvA+kzeBtT1e41dvGmqXdqsq3UdosYiNvaz7iDA+7cFxk&#10;Yzzj9MqAA9K/DHwJ4R8Pf8Fgv+Dnj4pfDf8Aa1gj8SfDv9nHQrweD/AupfvLCSe3uLO1dpIG+WQP&#10;PM8r5GHEcStuVQK/c1ulfkR+2z/wR5/4KU/A7/gqff8A/BVn/gkL478EtrHi6EJ428E+Nrp4YLp2&#10;WNZ1YYCy28vkxuwWSKVJBuQ5OQAeb/8AB4nBp+nL+ytpVhFDDHD4/ulhtolCqka/ZAAqjoo4HAwO&#10;K/VT9v74Ip+0h+wD8VPgd9j+0SeJPhvqNpaw7c75/srNEPr5irX5dfts/wDBvz/wVD/4KB6N4T/a&#10;Q/aS/af8A698brXxpa3dxopu7ux8M+F9AiUt/ZumrHbSu8jSlXkkkUFyi5diCzftTpkVxFplvb3i&#10;p5iQKs3lnK7sDOM9qAP5hf2Y/i0n7d3ws/4Jp/8ABPC+mN/b+HPixrl/4z09mJY2NhqEUsCt1wpt&#10;/tyZI6FQCOa/oA/4Kz/8or/2lf8AsgXjD/0y3dfin/wQ0/Yog8Af8HMXxq8C2UTTeHfgldeKrjRV&#10;Ygx20NxfC3tE44V/Lus4GOUb0Nfu1+3J8FfFv7Sn7FXxe/Z18B3lhb654++F+veHdGuNUmeO1iu7&#10;3Tp7aJpmRHZYw8iliqsQoJCseCAfB/8AwaueKLbwR/wQo0fxpeQtJDo+veJ72aNTy6xXMjkD3IWv&#10;B/8Ag2R+Emi/8FHPjH8Yf+Cxn7Y62/jL4of8LC/sjwj9vj323huOO3SctaxMSIyFuIoo+pjSE7Tl&#10;2J+9P+CIP/BPj4tf8E6P+Cc+kfsfftF6p4Z1jXLXWtWuL+TwzeT3NjLBdTs6oGnhhcnY2GBQDPQn&#10;rXwr8Dv+CPX/AAW9/wCCTH7SHj7RP+CTXxU+F+s/B/4iag89vp/xNupW/sRiWWGeSJUEhngR9oki&#10;Z1mVF8yJiqqACn+1PPDJ/wAHoPwJSKVWaP4fbZFVvut/YuuHB9Dgg/Qiv0i8C/8ABUP4P+Of+Cof&#10;jD/gldH4L1zT/GPg/wAEx+I5tc1Lyo7HUY3SykWG1+YvKwjvQzHAA8mQc7SR8U/CH/ggN+118KP+&#10;CsfwO/4KReJP2iPDvjzUtC0m8m+N+ueILy4t9Q1jWLmPUoWlsbaO3aFYI7e7toI4y8QVLVflHOfV&#10;f+CvH/BH39oz9on9pfwN/wAFI/8AgnF8Z9I8B/Hj4f2f2PdrilbLXbNQ+2KR1jkw22SSIh0ZHSTa&#10;SuAwAPnP/g6O/Zz0r9jzxD8M/wDgtZ+y1cxeFvix4R8fWOn6/Nbrth16Fo3aJrhFwZGXyfJcZHmQ&#10;zMrfcXGV/wAHgfiaHxr+zH+zD4yt7RoI9W+IC3scLtlo1lskcKT3IDYrmf2ef2Xv+CoH/Bylpnw7&#10;+Ov/AAUO+Mnw/wBA/Z98J+KJJLjwD4DimhutcvbOQwTNNGTJsMgWSPzHm+RXcxRLvyftD/gv/wD8&#10;Elv2hv8AgqL8MvhL4G/Zn8Q+C9GfwD4ybU9SXxZqNzaxG28kRqkP2e2mywx0IUY70AeYf8HZv/KE&#10;XS/+x58N/wDoiev0R/Yd/wCTKvg//wBkt8P/APptgr5v/wCC4/8AwTd+PH/BSf8A4Jz2f7JPwH8R&#10;eFtO8SW/iTSNQa68VahcW9kYrWOVZAHggmfcS4wNmDzkivqz9nD4fa78Iv2ePAfwn8TXFrLqXhfw&#10;Xpek6hNZSM0Lz21pFC5jLKrFCyHBKgkYyB0oA/I7/g0T/wCSk/tnf9lXsf8A0dq1J/wXT/5WEf2E&#10;f+wtbf8Ap1Svpv8A4IR/8EpP2jv+CZni79oPX/j94o8HalD8VfG9trHhxfCmpXNw0EEcl8zLcefb&#10;Q7Hxcx4CFxw3PAyn/BSn/glJ+0d+1/8A8FUP2aP22fhj4p8HWfhP4O30M3iiy1vUrmK/uFW9Wc/Z&#10;o47aSNzsGPnkj59uaAP0Or8kf+DyrwBrPib/AIJd6F40020eS38N/Eywl1Bl/wCWUc0M8KufbeyL&#10;9WHrX63V55+1h+zH8Kf2y/2c/F37MPxs0b7b4a8ZaNJYagqYEkBPMdxESDtlikCSo2Dh41OD0oAy&#10;P2DPiJoPxZ/Yl+EfxI8M3kc9jrPw50a5tpYWypU2cXH1ByCOxFfj3/we/wDxU8NwfCz4DfBNLxX1&#10;e88QaxrclurDdDbQwQQKzDqA7zsF9fKf0rvf2dP+Ce//AAclf8EodKuP2f8A9hv40fB/4tfCiKa4&#10;fwzpvxEeaKXSBI5b5UzE8RJbd5aTyRbtx2DcQcX9rL/g3G/4KH/t6/Ajxd8af2u/2lPAvi79pbxL&#10;qGl2/h95Li4s/DXhTQoJXkmsbbybRnLuWXLeT/Bgsxd3YA9N/wCDy7/lFroH/ZVNO/8ASa6r9HP2&#10;Hv8AkzH4T/8AZONF/wDSGGvmj/g4F/4Jp/Hz/gqd+xdpf7PH7O/iPwrpeuWXjW01eW48X6hcW1qY&#10;I4ZkZQ0FvO2/Mi4G3GAeRX1r+zf8PNc+Ef7Pngf4V+Jri1m1Lw34S0/TL6WykZoXmgtkicoWVWKl&#10;lOCVBI6gdKAPx5/ajYD/AIPIPhDk/wDMh23/AKQX1e+f8Hd0ir/wRv1xWON3j7Qtvv8AvnrD/wCC&#10;03/BID9u743/ALePwz/4Kc/8Ez/Hfhmx+Ingmzgs77SfElyIFl8l5DHMrOjRyI0crxSRPtO3lTk8&#10;cR+37/wRV/4LC/8ABU/9ma51P9sD9qn4dJ8RI9Qs5fBvwz8MzXmm+D/D0O7N1LNKsM9xe3ZXCKZA&#10;6J821sHNAHov7Y//ACqWSf8AZuPhr+VhXt//AAbhsB/wRO+AY/6l2+/9Ot7Vn4/f8E7/AI3/ABT/&#10;AOCGrf8ABNfw9r/hmLx63wl0fwwNSvL6ddK+2WotvMfzVgaXyj5LbW8rccjKjnHx3+zl/wAE3/8A&#10;g46/4Jgfst+Hvgj+xZ+0b8I/HOn3Gmzpq3hPxf5kqeFdQkllYz6Vcyww+bAylXMc42rKzYicFmoA&#10;53/glOV8df8AB1F+1x400EGax0vSr6C4mTlQ32iyh5P++jD8Kd/wRQYD/g5p/bjGf+gz/wCny2r6&#10;6/4IU/8ABITx/wD8E2/C3j74x/tP/Eu08ZfGr4u6wuoeNda0+Rnt7ZFZ5BBG7IjOzTTSySPtVWPl&#10;hVAQFvnH9pr/AIJCf8FXv2a/+CwniT/gpt/wSZ8X/D26tfiNGw8WeG/Hl48NshmWD7VDcRqA00Dz&#10;wpch4XWVXXHQfOAcX/weayJ5f7Kce8bv+E+1c7c84/4ltfuBmvxL/wCCg3/Bu/8A8FN/277r4b/H&#10;X4t/tfeCvGfxW03xFJceLF1W7u9L0DRdLUwNBYaPbW9pLk7llaSaVUeQ+Xk8Gv20B4oAKKKKAPyr&#10;/wCDgbwZNafFv4f/ABBWL93qGg3Ons3+1BMJAPyuDX591+t3/Beb4c/8JH+zLonxBiiZpPDfiRA7&#10;L/DFcIUOfbcqV+SNfzX4g4V4biqs+k1GS+aSf4pn+gngTmUcw8N8LC+tJzg/lJyX/kskFFFFfFn7&#10;AFNZc9adQetAH70fClf+NeGg/wDZH4P/AE2CvyM/4JjLj9vb4a4/6Dz/APpPLX66/Cr/AJR4aD/2&#10;R+D/ANNgr8gf+CcGr2ehft0/DXUNRmWOL/hJFiLMcYZ43jX82YV+y8WvlzHJW/7v/pVM/kfwvjKf&#10;D/F0Urtqp/6RWP0F/wCC95I/ZN8Of9j5b/8ApJdV7n+xrx/wT/8ABPH/ADT+M/8AkE143/wXQ8K+&#10;I/FP7IOmXnh/SLi8XS/GVtc3gt4i5jiMFwm8gDpuZRn3FeyfstRz+EP2AvCK+JIvsf2P4cxy3Qn+&#10;Xyk+zF8tnp8pzz0r6vDxlHjbFza09jHX5/8AAPzHGVac/CHLKcWnL63U06/CunzR8Yf8EAxj4q/F&#10;A4/5hdl/6PmruP8Agof/AMEx/j5+15+1tB8R/Bmp6HY+G5NHs7O6vLy+Imh8tn3sIgp3cNxzz7Vw&#10;n/Bv7MJ/ih8TpVPytpViR+M01e0eMf2gtb+Fv/BZWx+Hl7rMv9h+LvA9rp8lnLM3lpc5kkikVc4D&#10;Fk25xyHNfN5RRy3FcE4Ojjk3CdW2jtq5ztfyvo/U/QOKsZxBlvjDmuMyeUVWpYZT96PNeMaVJySV&#10;1aVtU3daWtqH/BYX9oT4Q/Dz9kvVf2aLnxbHceKtdtbCKz0uKQPNFDDcwymaYD/VqViIBP3ieM4N&#10;ejf8EjQT/wAE+/AgP/PO+/8AS6evm3/gvb+zxZS6X4Y/ab0W0b7VC/8AYuuMuNrRHdJA59wxkXOe&#10;Qy+lfSX/AASNx/w768C/9c77/wBLp69jAVsVU8Qq8K0UlCjaNuseaLTfndu58rnWFy2h4FYKthJu&#10;UquLcql7aVPZzi0rbK0Ytddb9bLtPDng3Rf2M/2cvFGsaFpdzrElg+reJNQht1/eXlzLJJcOAOwG&#10;Qo/2V7mvya/4J5+MNY+In/BTDwb4/wDELq1/rni291C9MYwvmzQ3EjY9sscV+mv/AATx+NF98Zvh&#10;z448L+L9a/tS/wDDXxF1rTZluDucWrXTvCr5PI2syjttUDtXwL8Cvgxcfs//APBZnR/hiNP+zWdr&#10;4zu5dJj7Czlt55IMeoCMB9RXkcUJ4qeUYnDaUFUiuXs+aP8Ak18vM+o8OZLL6PFGXY/XFuhUlz/z&#10;QVOV7J9LyjL0a7H1F/wX15/ZZ8Lj/qdo/wD0lnql/wAEHvjRoPiH4Ba58DZLtv7W8N6w195Mjfet&#10;bjGGX2DowPoWHrV3/gvp/wAmteFv+x2j/wDSW4r5X/4IcXV1b/tu/Z4LmRY7jwjfrNGrcSANCQCO&#10;+CAfwpY/HVMD4nUuVX54xg/SS/R2fyNMlyWjnP0dMR7R2dGpUqxfnBrT5xbXzPtj/gr58T/DXwZ/&#10;YZ1b4fae5s7rxTJBpGkW9qNuEEqSzDHZfKRlP+/jvXiv/BvipXRfiX/19ad/6DNWP/wcH3NyPEvw&#10;x08XMnkCz1OTyd3y799uN2PXHFbP/Bvn/wAgX4l8/wDL1p3/AKDNVVMZPEeKFKk1ZUouK/8AAHL8&#10;3+BnhsppYD6OGIxKd5Yioqkn5qtGCX3QT9WzV/4Ka/8ABM/4tftHfGfVv2hfC3jnw/Y6XY+GYxJZ&#10;38konb7Ojs2NqkcjpzX5bJ93pX23/wAFm9Y+Klv+2Zeaf4U1PxAmnN4ZsQ0OnyziFiQ+7IX5c+tf&#10;ErRS28r288TRvG210ZSCpHUEHvX59xpUwUs8rKhScJKcuZt3UnfdK2nXTU/dPB+jnFLgvCvGYmNW&#10;EqVN04xiounG3wyd3zPbVpbBRRRXyR+qBXo/7HnhWbxv+1Z8PfC0Me83Xi2x3L/srMrsfptU15xX&#10;1t/wRX+FafEH9tmw8T3cTNb+EtHutSyOnnMvkRg/9/Wb6rXrZFhZY7OsPQX2px+66b/C58vxtmUc&#10;n4Qx+Mk7clKbXq4tR++TSP2egwECj0qSmooUU6v6yP8AMMKKKKACvzY/4ODvC8sml/DnxosX7uK6&#10;vrJ39CyxuB/46a/Sevj/AP4LY/C5vH37FeoeKLaNmuPCesWupIE/55lvIk/ALLu/4DXy/GmFljOF&#10;8TBLVR5v/AWpfkj9E8JsyhlfiJl1absnU5H/ANxE4L8ZI/GeigHPIor+Xz/SAKKKKAGleK/eD9gp&#10;P+Nfnw/P/Ujx/wDoDV+EJ6V+737BJ/419/D3/sR4/wD0Bq/T/Cv/AJG2I/69/wDtyP5w+kp/yTWB&#10;/wCv/wD7ZI/H79kgZ/bh8Dn/AKn63/8ASiv07/4LcH/jBu+H/UxWH/oZr8uv2Y9XstA/bO8G6rqE&#10;yxww+PrUyOxwBm5A/rX6p/8ABZbwv4g8W/sPaxH4b0me8ks9Ws7q4jt4i7LEsmGbA5wMjPoK34Tv&#10;Lg/NIrV66f8AbpxeJ0o0fFXhupN2jeGr2/iL/NHVf8Et+f8Agn78Px/1Cbj/ANKZq+K/+CLQ/wCN&#10;hXxEH/Up6t/6drKvtb/gmnZX3hn9gPwBBr9s1q8egzTyLMNpVGmldSc9PlINfEv/AARMu4b/APb/&#10;APiBf277o5vB+qPGw7qdVsSDX0mI93E5BF72/wDccT8/y98+A42nHVc2/wD3HqHs3/BUf/gnR8f/&#10;ANsb9oXw/wCOPhbcaHDpdj4Vh068n1PUDHJHILq4kLBAhLKFlXv1zXcft5/Gn4SfsnfsLXf7O3i3&#10;xil14i1XwC+g6Np8PzT3JNsbf7Qy5ykQOSWPcYGTXP8A7U/7QOq/BL/grZ8K9Putaki0PxF4Lg0r&#10;ULV5m8ndcX12iSbc43CQRjcR0rD/AOC73wBTxb8FND/aA0mxZrzwrfCz1B1A/wCPO4bAJ9ll2Aen&#10;mGtMw+r4bC5tjMBD9/flnzO6tZXaStb3W311RzZF9ezDM+GMpzuqlg2vaUXCPK+ZzklCUm3f34pN&#10;q2ktr6nY/wDBDQH/AIYj/wC5qv8A/wBkr6J8AfDPRfgbo/jPxHpVrPeXOveIL/xFqMdvHmSeZ1GI&#10;0B6ny40Qc8kV87/8ENRn9iT/ALmq+/8Aadej/sefHK5+IXxR+NHwn8Q699qv/CPxGuFsreRiXj0+&#10;ZEMQ5PIEizKMdBgV7HDtbD08jy6E/ilC0X2fLd/gj5LjzC42vxjntWk/3dOrzVFrrF1FFfJSaPya&#10;+GfxM1X4z/8ABRTw38Vdatfs9zr3xUsbyS3/AOeW6+QhPqBgfhX6af8ABawE/sFaxx/zHtO/9H18&#10;L/Gj4IXvwH/4K56H4cXSfsum6p8SNL1XRdi4R7ae7Rvl/wB196H3U+1fdH/BazP/AAwVrAz/AMx7&#10;Tf8A0fXw+RUcRhshzqlX+OLkm+7tK7+e5+zcZYzA5hxtwjiMGkqU1ScUukeeFo/Lb1R4j/wQL+O+&#10;hN4V8Wfs46jOyanHqJ13TQx+WWBo4oZUX0Ksitjv5hPY19Nf8FH/AIveFP2eP2LvGMzMbS41zTLj&#10;R9FhtV2s13do6hh6bdzyE/7Jr8zv+CPFxcW37evhNLedkE1rfRzBWxvX7O5wfUZAP4V9T/8ABwRN&#10;Mnw6+HtnHO/kvrV27R7vlLCJQDj1GT+ddeR51iKfh1Wqpe9S5qafk7Wfy5vwR5fGHB+BxHj3hMM2&#10;/Z4lwrSXnFSbX/b3s/lzM4b/AIN8VI+JfxI/7AVj/wCjpK9h/wCCl/8AwTS+LH7ZPxs034n+BvHP&#10;h/TLTT/DMenyQapJKsjSJNNIWGxCMYkH4g15B/wb5/8AJTPiRx/zArH/ANHSVnf8Fwta+KGm/tS6&#10;DB4I1TXoLVvBFuZF0uaZYy/2q65OzjOMe+MVzYSpgqfhtSliqTqQ537qfK787s72ex6GaUM4xH0g&#10;sRDLMTGhV9kvflFTVvZQuuVtb976HwTqWnS6Pqt1pM7Kz21w8TsvQlWIOPbioadcx3kN1JFfxyJM&#10;rHzVmUhge+c85ptfj7+Jn9XQvyK7vpuFFFFBR0nwb8MTeNfi/wCFvCEEe5tS8Q2dvtPfdMo/ka/o&#10;uskWOFUUcKuFr8M/+CV3w0b4n/ty+CbF4Ge30m5l1W7I/gWCMspPsZPLH41+6EQ2rgV+5eFOFlTy&#10;3EV39qSX/gKv/wC3H8Y/SYzGNbiLBYJP+HTlJ/8Ab8rflAdRRRX6sfzSfhX/AMEO/wDlaH/bb/64&#10;eLP/AFJ7Cv3Ur81f+Cb/APwSA/ad/ZG/4LN/tF/8FCviX4t8E3fgn4tR64vhrT9F1S6l1OD7ZrNt&#10;exfaIpLWONMRQsG2SvhiAMjJH6VUAfM//BYn9p/xv+xv/wAE0fi9+0T8NLv7P4i0Hwqy6HdGPd9m&#10;up5Et45sdyjShh7rXy5/wa9fsT/B74b/ALAHhv8Abf1PR49c+K/xhF/q3inx1qzG51F42vZk+zid&#10;8sFJi8x8EF3YlskDH3Z+2b+y74M/bT/Zc8c/ss+P7mS30vxt4fm02a8hXL2zsMxzKO5RwrgZ521+&#10;Uv7Ff/BNH/g5O/Y5+Ft9/wAE9vhh+038JNE+Ect/MNM+KG2W71nQbGV2aYadCVUpJJvZtsyv5b5M&#10;cqcMQDG/4IHyxT/8HCP7bUsMiupuL7DK2Qf+JuK9L/4OLtMk+Af7fn7EP7elmPIh0P4qL4Z1q+24&#10;EcU8sUkase4Kfa8+ymu//wCCRX/BD74xf8Exv+Cifxh+Pa+OvD+tfDXxt4fjsfDbPrF1PrrzCWKW&#10;Sa8V7dYwzuJWYrK/LDj06T/g6b+Dtn8Vf+COPjrxMsxh1P4f65pHijRbhWCtFPDdrbuwPUHyLmfG&#10;MHJFAHk//BuLY2n7Q37Z37b3/BRdl8+18bfGWXw94TvGP/MNtZp5sD1DRS2IJBxmLjFeY/8AB03/&#10;AMpG/wBgf/soFz/6dtCr6l/4NYvgk3we/wCCOHgDWLuzMd1421LUvEVw7fekWW5aKNj/ANs4Ux7E&#10;VF/wWn/4JLftK/8ABRL9rP8AZj+OvwP8VeDNP0f4M+KZtR8VQeJtTuoLi4he+02cC2WG2lWRtlnK&#10;MO0YyV5wSQAeJf8AB11+0D8WNQPwC/4Jz/D7xzc+G9D+OXjRbPxvqFm22W4sxc2tvHBu/wCee+dp&#10;HT+Mxxg8ZDfTP/BQb9lH9nz9h/8A4IP/AB0+AH7OngGx8M+GdJ+EGrpHb26jzLqY2xVp55D800zn&#10;GXYlmOB6Cqf/AAXt/wCCPnij/gqp8GPCer/A74g2nhX4q/DPWJNR8F6pqE0kdtcCTYZLeSSNWeI7&#10;4opElCtsZMYwxI8D1H/gnD/wXh/4KN/APUP2f/8AgqR+0N8O/DnhHTfCN9a2Gh+A1K3ni3W/skqW&#10;F7q08SFEhhneOYxwBUdoQWhyASAV/wDghd+2J4K/YE/4NnNJ/a4+IvhLWtc0Twbq+tT6hpvh6FJL&#10;uRZdfe3BQOyrhWmVmYkBUDMelfoV4TuP2dv+CrX7Amia/wCOvAkGr/D/AOMPgm1v7nQ9RZJGhjuI&#10;1kEZZeFnhfjcvKSR5GCK8M/4JU/8Er/GX7M//BI6T/gmr+2g3hfX11KPXrHXP+EWvJ7iznsdQnlk&#10;+V54IXEiiU/wDayggnGa/PZfhb/wXV/4Ic+MvBP/AATg/ZO/aC+FvjLwH8ZvEmqab8HdS8b2sn2n&#10;w3Mq/aZi24KsDbX37T9piZyxEYZtpAPaf+DZTUvHv7L/AO1D+1h/wSb1vxjc+IfCnwd8apdeB9Qu&#10;ZMvDby3FzDIrY4BkRLWQooAWTzuu7jhv+DVn/lIL+3F/2Px/9O2qV9sf8ESf+CSXiz/gmr4M8efE&#10;j9ob4sw+PvjN8XNcTVviH4qt2keFnVpXWGJ5VV5B5k88jSMqF2cfKAqgcT/wRS/4JI/tLf8ABOj9&#10;qb9pD41/HLxX4L1DSfi74oOo+GYfDGp3VxcQRfbryfFys1tEqNsuEGEZxkNzgAkA8B/4JA/8rO37&#10;cX/YKn/9OFjVP/g9K/5Nz+AP/ZVp/wD0jr6i/YM/4JW/tFfsx/8ABZD9pD/goH8QPFHg+58FfFyy&#10;kh8M6fpOpXMmpQM11bSj7TE9skaDbC33JX5I9yK//Bwv/wAEo/2jv+CrPwm+F/gb9nLxT4O0u88F&#10;+NpNX1WTxhqVzbRyQNB5YWI29tOWfPZgox3oA+3P2jP+TfPHX/Ym6n/6SSV+Xf8AwZg/8ot/Fn/Z&#10;ZNS/9N+nV+qnxa8Maj45+FviXwTo8sKXeseH7yxtXuGKxrJLA6KWIBIXLDOATjsa+M/+DfD/AIJn&#10;fH3/AIJVfsX65+zv+0X4k8KaprmpeP7vW7e48H6hcXNqLeW1tYlVmuLeBg+6B8gKRgryeQAD7ur8&#10;Lf2BP+VxH9oL/sU9Y/8AQdLr90ifQ1+a/wCy/wD8Egv2nPgx/wAF8vil/wAFQ/FXi3wTN8PfG2h3&#10;9npOmWOqXT6vHJMLMIZYWtVhUD7O+dszHleDk4AM3/g6p/Yn1P8AaP8A+Cdo/aL+G8ckXjf4F61H&#10;4o0q6tVPnPYZCXkakDPyjyrgHsbXA+8a9G+FH/BWDUvif/wQR1D/AIKYeD0s5vGGg/CO+udQtJI9&#10;8MPiS0t2hkDoMfujdKJNnBMbgZGc19veO/BPhn4k+CtX+HvjPS477SNc02ew1Szl+7NbyxmORD9V&#10;YivzZ/4JK/8ABFL9ob9jT9n79oT9gL9qvxr4T8VfBH4m3F6ngyTw/rF0dUtLa5jltp/PiltY44Xe&#10;D7NIPLkcJLG2NwO6gDkf+DVr9kP4eeIf2VJ/+CpPxcP/AAl3xq+LXibWZ9R8aa03n3Vjax3T2xt4&#10;WP8AqzI0UkjsuCRIqfdQCvK/+Ccs8U//AAeCftTPBKsi/wDCv9RXcrZ5EmgAj6ggj6irn7Gf/BLf&#10;/g41/wCCbth4k/Yu/ZE/aK+EMvwf1vVpbjRPHHiqOS4vPDiStmW4tbby9yXDqozC6zQeYSylCzSV&#10;7V/wTj/4IS/G3/gn7/wV18Tftn6f8U9D8TfD7xJ8Ll0TUbzVtWupPEN9rcsenSXt/NGYPKxPeWk8&#10;xImJHn4CgDAAPDfhd/yuieLv+yezf+mOCuq/4PQf+TH/AIUf9lZj/wDSOavd/Bf/AASV/aU8P/8A&#10;Bwnrv/BVe98VeDW+HOpeFZNNt9Li1O6OsLMdNjtQWhNsIQu9CciYnbg4zxW3/wAHCP8AwS3/AGhv&#10;+Cq37OPgf4R/s5+JvCOl6n4b8cLrF9N4w1K5toXtxbyR7Ua3t52L5YcFQMd6APBf+DmP9s74u/ss&#10;f8EfPhv8Ovgtr8mj6h8WJtN8O6xq0LFJYtKGmNNcRxuMeW0jLDGWz/qzKMfNkfYX7LX7AP7PX/BN&#10;r/gmrrHwT+Cnhuzsynw5ubjxZ4iaJVuNcvxp7+beXEnU5YuVXO2NTtXAFc3/AMFaP+CSNt/wU6/4&#10;J1aP+ypd+KbPRfGnhFbDUfCGvSF2tIdTt7Vrd0l2rva3kjklQ4XIJR9pKbT80/s4fsAf8F+Pj18N&#10;fDP7Fn/BST9oD4e6T8D/AA35Np4suvCNy9x4m8daXCVCaXPcqoVLdkjEckoEM7o5D+aWYgAwf+DK&#10;D/lG38Sv+y4Xn/pn0quT/wCDRv8A5L3+2F/2USL/ANKr+vr7/g3s/wCCXH7QX/BJv9mbx58A/j34&#10;o8J6xJrvxIn17Q7zwrqFxcD7K9la24Wbz7eHbJm2ztUMPm+9WD/wQr/4JK/tLf8ABND4nfHvxl8e&#10;/FXgzUrX4oeK01Pw+nhXU7q4khhE9y5E4ntoQjYmXhS4yDz0yAfK/wCwv/yuOftG/wDYk3f/AKSa&#10;LX7hV+cP7Nn/AASO/aX+D/8AwX5+LP8AwVH8T+K/Bc3w98deHZrDR9LsdUum1eKV4NPjBlha2WFV&#10;zaycrMxwV45OP0eoAKKKKACiiigAooooAKKKKACiiigAooooA4u6/wCPmT/rof51HUl1/wAfMn/X&#10;Q/zqOuoAooooAKKKKACiiigAooooAKKKKACiiigAooooAKKKKACiiigAooooAKKKKACiiigAoooo&#10;AKKKKACiiigAooooAKKKKACiiigAooooAKKKKACiiigAooooAKKKKACiiigAooooAKKKKACiiigA&#10;ooooAKKKKACiiigAooooAKKKKACiiigAooooAKKKKACg57UUN064oA6zQf8AkD2//XOrlU9B/wCQ&#10;Pb/9c6uVzS+IAooopAFFFFABRRRQAUUUUAFFFFABRRRQAUUUUAFFFFAB+FFFFAB16ij8KKKAEI44&#10;FfHX/BU34Ff8Fh/jhd+E9G/4JhftZeA/hXpKxzp44vvFFmZr2XcyiNrUf2fdLkJvz80R3bcMOo+x&#10;qKAPi/8A4I9/8EhtJ/4JieFvGXjLx98Yb34mfFv4oanHqXxF+IGpW7JJdzKZHEMXmO77BJNKzSM2&#10;6VmDMFwqr9oDpRRQAdOgo/CiigAx7VgfFT4leE/g38Nde+LPjy6mg0Xw3pNxqWrTW9q8zx28MZkk&#10;ZY0BZyFUnaoJPat+g8jFAH4Z/sd/tDfs3fHr/guT8NvHv/BDnwB4m0f4V6loOoRftFDR/C91pHhe&#10;c7Ge2b7K6rDFcK+05EaZLqV3EyGv3MHrikUEGloAMe1H4UUUAH4UY9qKKACiiigAwPSiiigAx7UU&#10;UUAGPajA9KKKACj8KKKAD8KKKKADA9KKKKACiiigDyL9uv4d2nxR/ZA+I/hK40g30z+D7650+2WP&#10;czXcMLTQbRj73mxpjHNfgEoZThvpg9q/pVu7eO5geGZAyupVlbuD1r8D/wBvn9nXV/2Y/wBqLxJ4&#10;BvLNY9PvLttR0GRfuyWUzsyY91OUI7FD7V+N+K2W1GqGPitFeEvLrH9T+rvoz8QUYTxuS1HaUrVY&#10;K+9vdnbzS5X6X7HjlFFFfjZ/WwU2Tdj5adQTjigD7K8N/wDBaP4zeGvgbZ/Au1+Evh2SxsvC6aGl&#10;5JPP5rRLb+RvI3Y3Y59M18b6dqep6PqMGs6RqE1reWsyy211byMkkUinKsrDlSDggg5puam0ywGq&#10;ata6Z5vl/aLhIvMxnbuYDP616ONzbMs09nHE1HLkVo7K221kuyPncn4X4d4b9vPAYdU/bPmqWu+Z&#10;q+ru33e3c+2PhJ/wXT+P/gvwfb+Fvib8OdF8ZSW8YjOpXNw1tPMo6GTarKze+0ZPJrmv2mf+Cyf7&#10;Qv7QPw/1D4X6D4Z0nwjo+rWr2upf2a7y3E9uw2vF5jY2qykqdqgkEjvWd+3D/wAE07D9jzwT4V8X&#10;WvxpHiI+JNZWwa3/ALFFv9mBjL78iZ93TGMD61H+35/wTbsP2IfBPh/xjZ/GZfE39t6m9o1uNHFt&#10;5O2PfuyJnz6YwK+uxmK48o4SvQr1ZclKMef3oXSltqved/JvzPyvKct8EcVmmDxmDw8HVxM5+x9y&#10;qoudN3laDXJHle14pdjif2If26vHH7D+ua/rngrwbpusSeILSGCdNSkkURCNmYFdhHJ3HrVL9ov9&#10;tX4jftCftHab+0xcaPa6Hrmkx2Ys49MkfYrW7l0bLHOSTzXjwo3D1r5L+2My+oRwXtX7KL5lHSyd&#10;732vu31P1T/VPh3+2qmb/V19YqR5JT1u42UbNXtayS26H1t+07/wV3+Kf7UnwS1b4IeL/hH4cs7T&#10;VhCft1rJM0sDRTJKGTcSATs2/RjUn7Mv/BYH4u/sxfBPRvgh4b+Fnh/UbLRVmEN5eTTLJJ5kzynI&#10;UgcFyPoK+RcijIrs/wBaM/8Arv1v279py8vNZX5b3ttbfU8f/iGvA/8AZP8AZf1KP1fn9pyXnbn5&#10;eXm+K9+XTe3ke8fszf8ABQf4s/svfGfxX8XvCWj2d5H4wnuJ9U0G7mkFr5sk5lVwFIO5Czqp/uuw&#10;710nxL/4KeeMPiR+0f4K/afn+C3hux8ReDfNVZLR5cajGyMqpMSckJucqRyNxHSvmMHNGawp5/nF&#10;PCrDxrPkUlJKydpJ811daa6/8OzurcC8KYjMHjp4Ve1lB03JOSbg48ji7NJrl011tbXRW+lv20P+&#10;CnPxN/bV+HWn/Dfxn8PdG0m307Vlv47jTZJWdnEbptO8kYw5P4V5t+yF+1L4q/Y/+L6/GDwj4cs9&#10;VvF02ey+y6g7rHtk25bKkHI215lkUVnWzrNMRmEcdUqt1Y2tLS6tt0tp6G+E4P4bwORzyahh1HDT&#10;5lKF3Z83xat319T3P9tz9vDx3+3Fqnh/U/GvgzTNHbw9b3EVuumySMJRKUJLbyemwdPWrf7Ef/BQ&#10;j4gfsPWviC28F+BtK1hfEEkD3B1KSRfK8oMBt2Edd56+leAbh60bhims7zRZl/aCqv2382l9rdrb&#10;abClwdwzLh5ZE8Mvqi/5d3lb4ufe9/i13PvG4/4L2/Gi5fzbn4CeDpGb+JpJyf1avin4k+Obz4nf&#10;EjxB8SNQsIbW48Qa1dajNa2+fLhaaVpCi552gtgZ7V9Ef8E9v+Ccekftw+FfEXiLVPjK3hdtB1CG&#10;3WFdHW58/fGX3ZM0eMY9DXhPx6+GEPwU+Nfij4S22uHU4/D2sTWKagYBF9oCNjft3Ntz6ZP1r1M6&#10;r8TY7K6OLzCfNSk3yP3d9U9FqtnufM8I4Pw7yXiTF5XkVJU8VTivapKppHRrWV4vdfC7nJ0UUV8u&#10;fpgMcCv0o/4N+fhzq0a+P/izPautnN9l0q2maPh5F3SyBT3wGTP1Ffm3ZWV3qd7DpthbtNPcSLFD&#10;Ei5LuxwFHuScV++v7CvwBH7NH7MPhX4UXNtHHqFrY+frDR/x3kpMkpz3wW2j2UV+ieGmVyxmffWn&#10;8NFN/OSsl9138j8E+kLxHTyrgv8As2L/AHmKko26qEGpyf3qMfmevLkLS0UV/Qh/CwUUUUAFcb+0&#10;B4MsfiF8EvF3grUdO+1xal4dvIDbbN3mFoW2gD1zjHvXZU2VdynI7VnWpxrUpU5bNNfebYbEVMLi&#10;IVobxakvVO6P5qZLe4s7iS0uomjkikZJI2GCrA4IIor6N/4Kn/s2zfs5/tba42n2Yj0PxVM+saKV&#10;6KJWzNH7bZd4A/ula+cq/kfMMDWy3HVMLVXvQk0/ls/mtT/Ubh/OMLxBkuHzLDu8KsFJeV1qvVO6&#10;fmgooorjPYEfOOK+x/gx/wAFmvjH8FvglonwR0X4T+Hruy0PR10+C8uZpxJIgBG4gHGea+Oc0A5r&#10;0MuzbMMpqSqYSo4OSs2rbb21TPB4g4XyHinDwoZrQVWMJc0U21aVrX0a6Nkl3qNzcapJq6u0c0ly&#10;ZlaNiCjFt3B9jX2V8CP+C3f7RPwt8E2/gj4i+EtN8cJZxiKHUtUvJIrt4wAAssgDeaePvMCx7knm&#10;vi9z/Ovqr9q3/gmnY/s0/s0aD+0HB8aV1p9aksVbSP7GEPk/aIvMP7zzmzt6fdGfavQyOtxBho18&#10;Vls3FQV5tNbdLp79ejsfP8Z4XgXMKmDyziClGcq0nGinGV+ZWulKGsd1e8kn8jpfjr/wW4/aH+Kn&#10;gy88C+BPBWjeD7W/tmt57qxkee5ETAqyozAKhIOMhcjtg14b+xd+2D4w/Yp+KOofFPwd4WsNXutQ&#10;0GTSpLfUXdUWN5oJS42EHcDAo9MMa9J/a7/4Jt2H7LX7Ofhv492vxmXXX164tIm0r+xxB5Hn27TZ&#10;3+c+du3H3RnrxXy2CMZFb5xmHE2DzanVx1VqtBJxd4uyfZL3Vf8A4c4+E8i8Oc04ZrYfJcPF4SrJ&#10;wqK005uLV1JytN2e2tux7F+2N+2n48/bF+Kuj/F3xJ4ds9B1DRdIisbRdJmkwBHPLMsm5jkNulPT&#10;0FeyfFf/AILN/GP4xfBDWPgj4v8AhH4bltdc0KTTbrUC8zShmj2+eATt8wNhx6MAa+Oc84ozXDDi&#10;HOqdStUjWd63x6L3tLa6W2dtD2q3APCGIw+EoTwkXHC60leXuap6O990nq2fUf7H/wDwVT+Kf7Hn&#10;wi/4VF4R+G2iapajUprz7VqE0yyFpMZXCEDAxXL/AAy/4KF/Fb4VftYeIv2rPD2g2P23xRNO2raE&#10;00gtZFkwdvB3HawBBPevBM0UlxBnMadGmqz5aLTgtPdaVlbTt3uVLgPhGWIxdeWEi54pNVW3L302&#10;m762WqTurNPY+mf2if8Agpt4y/aL+Ingb4o+Ifg54dsNY8C61Ff2N1ZyS7rhUkWTyJCxzs3rnjpk&#10;46mtP9rL/grL8V/2tvgzdfBfxZ8M9C0uzuryC5a7sJpjIrRPuAAckcmvlPPejNXU4kzupGspVn+9&#10;+PRe9pbXTtoZUfD3g7DywsqeESeGd6WsnyNy5tLy/m1s7o779l39oXxF+y18aNL+NPhjQ7XUr3S0&#10;mWK0vmZY38yMoclSDwDXo37bP/BRX4h/twaPoei+NvAmk6Omg3Us0LabJKxkLqFIO8njjtXz3mjc&#10;MZrkpZtmFHL54GFRqlJ3cdLN6eV+i6nqYjhfIcZnlLOa1BPE01yxnd3S10te32nuup7d+xJ+3N44&#10;/Ye8Q694g8FeDtN1h9es4be4j1KSRRGsbswK7COTu719BXH/AAXt+Nd03mXPwF8HyNjG55Jyf1av&#10;g7OelfRP/BPL9g/S/wBuXW/FGkap8Vm8Ljw5a2sySLpa3X2jzmlXGDLHtx5fvnPavZyHOOKJSp5d&#10;ltZq9+WPu26t6yXq9z5LjThTw3p063EGf4ZPlUeef7xu3uwj7sHfqlovNnj/AMbvitqXxy+LfiD4&#10;uatpFvYXXiDUnvJrOzz5ULN/CuecVy9d9+1L8Ebb9nD4/wDiT4KWfidtZi0G7SFdSa1EPn5iR87A&#10;zbfvY+8elcDXz2MjiIYypHEfGpPm/wAV9dtN+x91k9TAVcpw88D/AAXCDhuvc5Vy76/DbfXvqFBO&#10;OtFAR5GEUalmY4VR3PpXOekff/8AwQC+GWqX/wAZfGfxhlt2+w6f4bGkxSNH8rzT3EUpwfVVt+fa&#10;Sv1XQDFfO/8AwTB/ZsvP2Zv2UND8M+ILZY9c1hm1bWtn8Mk2Ckf/AACIRqfcNX0VX9QcG5XLKeHa&#10;NGatJrml6y1t8lZfI/zf8VuIqfFHHWLxdF3ppqEGtnGC5brybTa9Qooor6g/OwxjoKKKKACjA9KK&#10;KAEbgcCvyQ/aV/4I1/8ABav/AIKL/EjW/hr+3T/wUw8J6X+z/eeKDd2vgf4c6a7Xl3pyTNJDBcE2&#10;VqC4Cw8yS3CK+XCkoob9cKKAOZ+DHwh8AfAD4R+Gfgd8KtBj0vw14R0O10jQ9PjJPkWtvEsUaknl&#10;m2qMscljkkkkmum/CiigAx7UYHpRRQAYr86f+C8v7Xv/AASP+H3gmH9mv/gop4Putc8Vat4bvNR+&#10;HNrpvg+5utRt7l8xI9hexIPsk7SpGpxKm4BQ+V4r9FiMjFJg4oA+Kv8Ag3v1P9rvVf8Aglf8PZ/2&#10;1I/EA8WI11Hp7eLFkGpPpKykWZuPN/eF/L4Bf5igXNfa2PagcCigAooooAPwooooAPwo/CiigAoo&#10;ooAPfFGPaiigA6dBRRRQAUUUUAH4UY9qKKADHfFFFFABRRRQAUUUUAFFFFABRRRQAUUUUAFFFFAH&#10;F3X/AB8yf9dD/Oo6kuv+PmT/AK6H+dR11AFFFFABRRRQAUUUUAFFFFABRRRQAUUUUAFFFFABRRRQ&#10;AUUUUAFFFFABRRRQAUUUUAFFFFABRRRQAUUUUAFFFFABRRRQAUUUUAFFFFABRRRQAUUUUAFFFFAB&#10;RRRQAUUUUAFFFFABRRRQAUUUUAFFFFABRRRQAUUUUAFFFFABRRRQAUUUUAFFFFABRRRQAUNjHzUU&#10;HPYUAdZoP/IHt/8ArnVyqeg/8ge3/wCudXK5pfEAUUUUgCiiigAooooAKKKKACiiigAooooAKKKK&#10;ACiiigAooooAKKKKACiiigAooooAKKKKACiiigAooooAKKKKACiiigAooooAKKKKACiiigAooooA&#10;KKKKACiiigAooooAKKKKAAjIwRXwH/wXc/Z21Lxt8H9C+PfhjSFmn8JXTQa08a/vBYzFQr/7qS4z&#10;6eZnoDX35Wb4s8K6D418OXvhTxRpUN9p2oWr297Z3MYeOaNhhlIPBBBryc8yunnWU1cHN251o+zW&#10;qfyaXyPpuD+JMRwjxLhs2pK/spXa/mi1aS+cW7dnZn83CknqKWvX/wBu39l/UP2R/wBo/WvhcGkk&#10;0mRvtnh+6dT+9s5CSgJ7snKHHdc8ZryCv5VxeFrYHFTw9ZWlBtNeaP8AS7KszwedZbRx2FlzU6sV&#10;KL8mr/f0a6MK9I/ZPsv2btR+Mtpa/tX6tfWfg02c5up9P83zBNt/dAeUrNjd7V5vTZMbc1GHrfV8&#10;RGryqXK72krp26NdUaZhhHj8DUwyqSp86a5oO0o30vF2dmujsz9SP2df2C/+CTH7Vx1Q/A688Xau&#10;ujeV/aEsl9eW6RmTdtXdLEoJO08DJ9e1cHZf8E+f2PdY/wCClcn7Kvh6LWJvD+meBWv9WgTWX86H&#10;Ut6sF83GcCJ4yV6c19RfsS+BfDf7Fv8AwTmi8f6lp8cd0vhO48V65IsYWSeRrczqjE8lhGEjAPfg&#10;V8Y/8EdvHfiH4n/8FFta+Ivi2/kutS1rw/qd3eTSyFmLPLCcZPYdB6ACv2XFYPK6cssw9fC01Wry&#10;jKSjGyUf5eu90n6M/knLcz4mxEOIsfg8yxEsLg6c4U3Oo5SlU25rpJacrask1zRMb/gr1+yz8OP2&#10;VfFXgnQPhdqOvSWusWN3cXS6zrUt3iSN41Urv+7wx6V9A/ED/gmb+zXJ+wbefHu9m8VXfiCz+Fb+&#10;IIGvPEs0sK3o03z93ltkbd/8PpxXE/8ABwcMfEH4an/qD6h/6Nhr68+IH/KKDVf+yBSf+mWjD5Tl&#10;ks+zelKjFxhCLirKyfJfTtrqGO4m4ho8E8L4mGKmqlatNTkpO80qqVpPqraeh8Qf8En/APgn1+z1&#10;+178JPEnjT4zaZq015pniIWVm2n6o0CiPyI3IIA5OW6147/wUh/ZR8F/s2/tV2/wY+DGmX/9n6hp&#10;NlLYw31yZpHnlZkIDEcjcB9M19k/8EOdUHhX9jnx94qCE/ZfE1zcYPQ+XYwtiu8/aL/Z6sv2lv2q&#10;f2ef2ivD+kx32itHJc6tdRw74xEkS3lqXOMYLbwM98D0rljw1gsy4NwvsKcVXk4NyS95pz5W772V&#10;036HpVPEPOMh8Wcy+uYicsHBVYxg5PkU40vaRST0Tbi0vNnC/GL/AII6fsofDT9mHxJ47ttP16Xx&#10;NoXgq5vftL62/lPeRWpcvsxjaXUnb0xxXzX/AMElf2Kfgd+2LqXjK1+NNjqVwmiQ2j2P9n6i1vtM&#10;hkDZwDn7or9MvjX41034jfszfGC103Ei6TomuaXJ5fO6SKxJYcdwz4/Cvin/AIN8P+Qv8SsD/l10&#10;/wD9Clr0MxyPJYcXZfRpUI+znGd1ZWk4p2b76nh5DxhxhW8L88xeJxlT29KdHlk5PmgpyjdRd7pN&#10;dF0Og+IH7B3/AASM8D/Ga1/Zw8W+NPE2i+LtRSE2du2rT4cy5EYErwtECx6AnrxXif8AwUt/4Jbe&#10;Ff2QfAlj8XvhF4x1bUtDkv1s9SstcaKSe2kcEo6yRIgZCRtwVyDjk54+t/2i/wDgmvF+0z+3JY/H&#10;6/8AjDp9rp+hw6a9/wCHrWEyXpMLF0DHcBGrkcMQTgHGa88/4LiftVfDxPhhD+y5oWsC78R3GqwX&#10;es28cZxZQRqWXe3Tc5YYAzwCT2zz55k+W0cox1TF4WnR5G1RlGycu10m7vTb100Org3i3iDFcVZN&#10;hsszKvinVgpYunUvKNO9uazcVZJO6abs+VczvY0vgZ/wSX/Yj8Wfs2+GfjD4/wBM8QrcXnha31PV&#10;poddkVAxhEkjBQpwOvAr5v8A2lPBX/BILSfgtr11+zv8Q9cvPGUduv8AYlrdSX3lvJvUEHzIVX7u&#10;7qRX6Ufs3aPaeIP2F/COg3+oLZ2998PLeCe6cjEKPaBS5zxwDnn0r8n/ANu/9iz4Mfss+HNC134X&#10;ftI6f45uNX1CaC8tbOS2Y2qqgYOfKlc4J45ArPijL6OW5LSrYTB0XF0/fk0uZNqKTjqm3dt7PU6f&#10;DnPsXxBxhiMLmma4qM41v3UISk6clGU5SjN8sko2ilZuN1dI+of2ff8AglJ+x54O/Zm0X9p79qLx&#10;brV9b3HheDW9Wh/tD7PYW0M0Syqu2FPOZgHUcP8AM3AXsbPxb/4JY/sXfHD9ma6+P37GuqalZSDS&#10;Z73RymoSzWt8Yi2+OSO4BkRsoy8MuG6g16t+wf8AtQfs0/th/sq6L+zN41vNN/ta18LwaDq/hPVJ&#10;lWS9SCARiWEHHmZWPzMp8yEZ42g18o/txfsmftffsJaOsnwE+O3j64+FsjTGOx0bXL2FdIDks6XE&#10;cLiPYcn95gAknIB67YzB5Jh8jhicPgoVsO6fvSjb2kZ6at72XXqnvocuU5pxjmHGVXAY/NquEx0a&#10;16cKl/YVKV37qilZybtyt+7KOzcjc/4JKfsL/BX9pv4NeIvF3xLu/EcN7Y+Ivskf9i69LaIY/JRv&#10;mVOpyTzXyz+3N8K/C/wU/av8ZfDHwWbxtM0nUljtWv7ozTEGJGJZ25Y5J5r9Dv8AggMTJ+zh4udy&#10;WY+MCSzd/wDR46+F/wDgqH/yfl8Rf+wtH/6Ijr5vPMBg6XAmBxEKaU5SV5W1ekt38kfoXBedZviv&#10;GnOMDWrylRpwbjBt8qfNT2Xzf3ngNFFSWVjf6rfQ6XpVlNdXVxKsdvbW8ZeSV2OFVVUEkk8ADkmv&#10;znV6I/oCUoxjdux9Pf8ABIT9ny4+OH7X2leI9R0tbjRfBa/2tqXmplDKMi3X6+bhx/1zNftlCpAz&#10;/SvBv+CdH7Lmi/su/sz6BoH9hJbeINYsYdQ8TzSW6rO11IgYwuepEW7ywM4GDjqa99HSv6a4KyJ5&#10;FkkYT/iT9+Xk2lZfJfjc/wA7PF3jOPGnGFSvR/g0V7On5qLd5f8Ab0m2v7tk9gooor64/LwooooA&#10;KKKKAPjH/gtf+zjN8XP2XY/iR4d0tZtY8D6h9tZ1UmRrB1K3CD6HypPpEfWvx1U5Ga/pO1fStP1r&#10;TptK1WxhubW5iaK5t7iMPHLGwwyspyCCOCDwa/DP/gph+yb/AMMlftL3/h7QNOaHwzr0f9p+HWWM&#10;+XFE7sHtw3TMbAjbnIUoT1FfinidkMo1o5rSWjtGfk/sv5rR+i7n9dfRz42p1MPU4ZxL96N6lJ90&#10;/jh6p+8u6cux8+0UA5or8iP6qO6/ZttfgXe/GjRbX9pPULu18GNJJ/bE9j5nmqvltsx5as339vQH&#10;iv0C/Z4/Yk/4JEftUazfaB8EdU8XavcaXbLPfbry9gWNGbaMtLEqkk9s54r8wZD8vNfsv/wSi+C3&#10;hz9m39iCH4sataINT8TWUuv6tdFAHFuqEww5PO0RruweN0jetfoXAFGnmGOlha2HpzpxTnKUo3kl&#10;okk7238u5+DeOWKxOR5RDMsLjsRSrzcaVOnTqcsHK7k5Sja7fLdXTX2UfNnxT/4J8/sj+Hv+CiPw&#10;/wD2WPC1tqzaPrGiXF14ktZNYdplcRyvDiTGVyEBx6Vj/wDBXX9jL4Q/sofD/wAGXfwpv/EX/E41&#10;S4gu4tX16W6j2RxKV2q3C4ya5X9gf4v+J/j5/wAFXtI+L3iy/luLrWtU1GdPNkLeTD9mmEUK56Ki&#10;BVA7Ba+hf+DgwZ+Gfw4z/wBB6+/9EpXqSoZTjuEsxx9ChGP7y0Gkk1G8Eku19W/Ns+ao4vinJvE7&#10;IMlxuMnUvQTqpybUptVm2772aST7RXYl+Ev/AATH/Zp+Jf7E2h/GDxjN4qu9WufA/wDasiN4mm+z&#10;rcC3ZwRGcgAEdPTivCf+CSv7CnwG/bC0Hxlqfxn0/VJm0W8tItPbT9Ta3wJEctnA56Cv0A/Zl/5R&#10;o+HBj/mlp/8ASRq+af8Ag37iEHw2+I17zzrFmPbiFz/WvbqZLlMs8yuDox5Z05uSsrSagmm+9mfH&#10;0eL+JqfBvEdaOMqKdHEUo03zO8E6sk1F9E0rO3Q+Xv8Agqt+yP8ADP8AZC+Oeg+C/g9YajDpGreF&#10;471v7QuzOxuftM8bhWI6bUjOO273r698Kf8ABGz9leP9m2z8Z+L9I15vE6+EBe3zprbpH9r+zeYf&#10;kAwAG7e1dV+1N8FtI/by0v8AZ9+L+laNHeW//CVQHXmjh3qli6+bcRuf7oe32c8Av719GXvxC0bx&#10;rYfEbwNpe1v+EVtTY3Xl9pJLFZ9vHosijFb5dwrlMc2xlarSi6U+X2SaVtYczsvI4M+8TOJ6nDGV&#10;YTD4mpDE0uf6zJSak+WqqcVJ7u/n3R+S3/BKb9kf4Pftc/GTxR4J+MlnqE1jpPh77Xarp98YGEv2&#10;iOPkgHI2seK+l/jN+wv/AMEhvgd8SNO+DXxT8ZeJPD+u6zax3Fj52rXBj8t5HjVjL5TRJlkYfMRj&#10;GTgGvOf+CBq7P2lvHif3fCJH/k7FX0d+3N/wTaj/AG1f2pND8aXPxp0zRrXSfDdtb6loiQ+bqEkK&#10;3U7+aq7htRt5QMQRlT1xivGyDKadbhCniMPhKdas5te+lquZ31utl/wx9dxxxPiML4pV8Fjs1r4X&#10;CRoxkvZSlpP2aa91KW7eumvdHzL/AMFF/wDgkv4F/Zj+DUnx1+B/jDXNQ03T7iJNa0/XJoZnjjlc&#10;IksbxRx8BmUFSCcNnPFepfsS/wDBKf8AZD+Of7KPg/4w/ETSNefVtY0159QktdceOMsJZFyqgHHC&#10;iut/4LL/ALTvw8+Gf7Nlz+y1peqed4m1+GzQ2O0k2tjHKr+c5P8Ae8oIO5JJ7V7L/wAEyIll/wCC&#10;f3w7iZtqtocoLen+kS16uDyHhyXGNbDUqMZRVJOUd1GfMr2vs7W9LnzOacacfQ8J8Lj8RiqkKksU&#10;4wqJuM50vZtq7VrrmvZ9bLex8FfHXwB/wRm0b4UeKX+D/wAR9fuPGFrpF1/wj9rcSX5R75Ubylbd&#10;CFI346kD3r0X9jP/AIJMfsz+I/2atE/ab/aP8Xa1dxX2jtrF1YWt8trY21mFL4kKoZWIQZJV19Mc&#10;ZPhf7dX7CnwM/Zw+HS/Eb4cftSab4y1G81xbeXR7Oa2Z4kcOzP8AupWbggDkY5r7I/4Jg/tl/s9/&#10;Gj9mXRf2WfH+q6fp+uaZpI0O40PWZkWPWIGBjXydxAkLq20x/eznAIINeLlGGwFfiSWGzTDUaclD&#10;3IxtySk2rXtJpu19O3Q+v4pzLO8H4fwzDhzMMXXpSrL20539rCCi01G8IyjG9tbWvbW1zk73/gmD&#10;+wD+1j8Crv4nfscaxqdjcxpcR6bdQahO8Mt1GD+5niugzqCcfd2HBByRwfF/+CQ/7Ffwp/acsvH8&#10;nxYfxBb3Xh+8sYIF0fWpLMjeJ96vs+9gxjGenNb/AO27+xL+1F+xBotz42/ZB+NHjqH4eXF8899o&#10;Ph/XryCXSZGUkyOkDASQ4XHmEZX5Q3rXd/8ABvfdXV/o3xXvr65kmmm1HS5JppXLNIxW6JYk8kk8&#10;k962w+DwVbi/C4TE4KNKaU+dJL2c/ddpRXZNPz76o5cZm2cYXwszLM8BnE8TRlOl7Fyb9vS/eJSh&#10;Uk9btNJrbS60Z8c/8FIfgn4M/Z7/AGufEXwt8Atftpdna2UkTalfNcTM0ltG7FpG5PzMcegrwuvq&#10;T/gsr/yf/wCLP+wfpn/pFDXy3X5vxBRp4fPsVTpq0VUkklsld6H9B8BYrEYzgnLq9eTlOdGm23q2&#10;3FXbfdhXu3/BN79nPUP2k/2tPDfh1rNZNH0W8j1fxA8i5T7NA4fyz7yMFjH+8T2rwnEjsscSlmY4&#10;VQOp9K/bT/glR+ybpH7N/wCzXpevap4da38WeKoFv9fmvLXZcQhh+7tuRuVUXHy/3mY969bgnIZZ&#10;5nUVL+HTtKXnZ6L5v8Lny3jBxtHg3hGo6b/f1706fk2nzT9Ir/yZo+noEWNVSNQqhQFAqagDjpRX&#10;9NH+eIUUUUAFFFFABRRRQAUUUUAFFFFABRRRQAUUUUAFFFFABRRRQAUUUUAFFFFABRRRQAUUUUAF&#10;FFFABRRRQAUUUUAFFFFABRRRQAUUUUAFFFFABRRRQAUUUUAFFFFAHF3X/HzJ/wBdD/Oo6kuv+PmT&#10;/rof51HXUAUUUUAFFFFABRRRQAUUUUAFFFFABRRRQAUUUUAFFFFABRRRQAUUUUAFFFFABRRRQAUU&#10;UUAFFFFABRRRQAUUUUAFFFFABRRRQAUUUUAFFFFABRRRQAUUUUAFFFFABRRRQAUUUUAFFFFABRRR&#10;QAUUUUAFFFFABRRRQAUUUUAFFFFABRRRQAUUUUAFFFFABQc9jRQ2MfNQB1mg/wDIHt/+udXKp6D/&#10;AMge3/651crml8QBRRRSAKKKKACiiigAooooAKKKKACiiigAooooAKKKKACiiigAooooAKKKKACi&#10;iigAooooAKKKKACiiigAooooAKKKKACiiigAooooAKKKKACiiigAooooAKKKKACiiigAooooAKDn&#10;HFFFAHzb/wAFIf2GtN/bM+D5tNDtrWDxlobNN4b1CZtoOfv27t/cfA+jAH1z+Ivifw1rngrxRqXg&#10;3xNZtb6jpN9NZ31uxB8uaNyjrkdcMDX9JTqWGBXwP/wVU/4JhaB8UtE1z9pz4MWslv4qsbJrvXNH&#10;hx5OqxRKzPIihci42jscPtAxuOT+XeIHCMsyp/2jg4/vYr31/NFdV3kvxWnRH9HeB3ilT4exCyLN&#10;alsPUf7uT2pzk9m+kJP5Rlrs2z8oRXrv7Cf7O0/7UH7T/hv4Xy24fT/tIvtc3NjFlCQ0o/4Fwn1a&#10;vIDlD5bKQynDKe1ejfsv/tOfEb9kf4nf8LZ+F1npc+qHTpbLy9Ytnlh8uQqWO1HQ5+QY5r8WyyWD&#10;p5jSli03TUk5W3snqj+vOIqea4jIcTTyxpYiUJKm27JSasnfpbc/Vf8A4K16Z8cvFn7Olr8Cv2fP&#10;hZreuPr11GuqNotkWjtbKAhhGxHTc2zA9FNfHX/BKjwZ42/Zm/4KCaT4J+O/hO/8M6pr3he8h0u0&#10;1WHy2lZ8Mv4N5MgHqRiof+H7f7aP/QteAv8AwSXP/wAlV4J+0d+2V8aP2m/i7pfxu8ZzafpXiDR7&#10;OG20+48OwyW4iEcjyI43SOd4ZzyD6cV9/nnEmQ4rN6WbYedSVSnKFoNJR5U9Unvfd+rPwvg3w942&#10;y3hbE8M46jRp4evCpzVYzlKo6klaLa0VlZJ6bLuz7/8A+C0/7J/x+/aF8ReAPEfwX+Ht14gh0+G6&#10;sr+OxZTJA8rxsjMCRhMK2W6DviveP2kRH8Hv+CY3iTwx46u4ba40/wCETaNcfvAVN42ni1VFPfMp&#10;AH1r8+fBP/Bcf9tTwh4ct9B1Kw8F+IJYF2/2prWiz/aJR23/AGe4iQn3CgnvmvJf2qf+Cg37S/7X&#10;1rHonxQ8R2drosMwlj0HQ7Q29qZB0dtzPI5Hbc7AdgDXoYjjDhujLGYzC+0lWxEVFxaSimo2vf8A&#10;PfyPDwPhT4hYyGVZTmXsYYTAVJTU4Sk5yTmpNWa30srqNk9dj7c/4JF5sf8Agm/8S7/OP+JnqxXb&#10;1GNOhr3D/gkV8R5/iH+wr4VN9MzTaHLdaSzyf3YZT5Y+gjZF/Cvy4+BH/BQT46fs7/AzWv2fPAWl&#10;eHZND16a6kvptQsJZLkNPCsT7XWVVGFQYypwc9elX/2cP+ClH7Rf7LXwjuvgx8MbTw62lXVzcXHn&#10;alp8slxFJMoVijLKoGMAjKnB9a5sl41yzLfqalzWp0pQlZfabi1bXXbc7uLvCHiTPv7VnSUOeviq&#10;dWm3L7EYzjK+mj95aeR+h37JHim2+If7H/x81zTr4TQ3njjxk1rPnO+J4y0bf98sv4V4d/wb4AHW&#10;fiUD/wA+2n/+hS18sfs9/wDBRL4+fs1/BrWPgb4D03w5daLrdxczXkmrafLLPuniWJ9rLMgxtUYy&#10;Dzn6Vm/si/ty/Gf9iy41q5+EenaDcNr0cK3v9t2Us23yy23bslTH3jnOa56PF2W/2ll2Jqc37mM1&#10;PTrJO1tddz0MV4W8RLIc/wAvoKH+1zpOleX2YSTfNpo7LRan6RL8c0+Gn/BZHVPhlqd0yaf428B2&#10;NsidvtkPmSQn/vnzl+rCvBf+C8/7PE+leN/Df7TGi2o+y6rbjSNa2/w3Ee54ZD/vIWXP/TNfWvk/&#10;4n/tr/Gj4rftJ6V+1Vrsej2vijR3tWs1060kjtj5ByoZGkZiDkhsMMg8YrtP2lv+CpP7Rf7Vnwtu&#10;PhH8UfDHg9dNuLmKdZtN0ueO4hkjbcrIzTsB3Byp4J+tTj+KspzPJ8bg63N71SU6Tttd3Seumt0/&#10;JjyPwz4p4d4qyjNsIoWp0IUsSubey5G46e9aPK1trFH6rfAvTr7WP+Cf3hzStLtXnubr4ZxRW8MY&#10;yzu1nhVHuSa/Gjx5+xV+1l8OvDd9438dfAPxJpek2CmS81C8sSscKZxlj2GSK9l+Gv8AwWe/a4+F&#10;vgHR/hx4d8P+CX0/Q9OisrN7rR7hpWjjUKpYi4AJwOSAKz/jh/wV4/am+P8A8LdY+EPjfQ/B8ela&#10;5b+ReSafpM8cyruDfKzXDAHI7g1XEGecLZ9gKKnOpGpSg0koqzlZb36XX3C4G4P8SuCc6xUqNGhO&#10;hiaylNynLmjBSlrFKyvyyejvqfQWkf8ABKv4fv8AsW6P+0L+zPeeJL74oXfhnS9Z0OSPXljWG8by&#10;ZJ1i2qgBCmVVDN1AGc19o/AGT4jeLv2RtLg/a18Px2OvXPh+aDxZa3jIQyAyIXkwSoLRBXYZ4LGv&#10;yI/Zd/4KYftUfsm+H/8AhDfAevabq2goSbfRfElm9xBbknkxmN45EH+yH257VsftG/8ABWf9rj9p&#10;LwRJ8PNcvdD8O6XcgrqEPhWzmt2vIz/yzkeWaVtvspXPfI4ruyvi7hbK8P7ejTnGo6ajKkkuSUl9&#10;q/fpd626Hh8SeFfiVxHjlg8XXpVKMazqQxEpSdWEGrezS/lVk+VK3Or8yTZ9tf8ABC+HSrX4L+Pr&#10;bRJfMso/H0y2kn96IRIEP5Yr4L/4Kif8n5fEX/sLR/8AoiOmfsnf8FGvj9+xt4N1DwL8J9L8N3Fl&#10;qWofbbhta0+aaQSbFTgpMgAwo4wfrXl3xz+M3iz9oH4rax8YPHVvZxarrdwJryPToWjhDBAvyqzM&#10;QMKO5r53OOIMvx3CeFy+nf2lN3lpp9rZ/NH6BwnwLnmS+J2Y55iOV0K8HGD5rybvT1atp8L6nKMf&#10;lyDX6Jf8EWv2Dl8SajD+1/8AE7T91lZyvH4PsZY/9ZOpw92cjlV5VMcFtx/hFeM/8Ev/APgnpH+2&#10;L41uvFnxJXULPwVoTIZpLVAh1K4zn7OkjAgKAMuQCcEAEEgj9nfDHhrRPCGg2fhrw3pcNlp9jbpB&#10;Z2dvGFjhjUYVQB0AAr3vD3hGWKrRzTFx9xawT6tfa9FbTu9dlr8V46+KVPAYWpw3lc/30tK0l9mL&#10;V+RP+aSfvW2V1u9L0QwmMU6iiv3I/jgKKKKACiiigAooooACMjFeG/t6fseaB+2R8D7zwFcNDa65&#10;Z7rrwzqUi/8AHtdBfuseuxx8rY7YPUCvcqRhuGK5sZg8Pj8LPD143hJWa/r8D0MrzTHZLmNLHYOb&#10;hVpyUotdGvzT2a2aumfzgfEf4feKfhN4/wBX+GfjaxW21bQ76Sz1CFXDBZUODg9x3B7g1j1+xH/B&#10;Tj/gmV4W/aV0K++NXw2jGnePNNsWeSONQIdZjjGdkgAz5oUYVwfRSCMEfjvPFPZzyWd5A8c0LlJI&#10;5FwysDggjsQa/mPibhzFcOZg6U9YSu4S7rz811+/Y/0S8OeP8t4+yRYii7VoJKrD+WTW67xlZuL+&#10;T1TO+/Zg+BGvftK/Hbw78G/D7rG+rXyi6uGPEFsvzTSe5CBiB3OB3r9dv+Cium/Fnw1+x5J8C/2Y&#10;fhhrGsXusWsOjRx6LalxY6eqgSFiOhZB5Y/3ye1fkH+zr+0D46/Zh+K1j8YvhzaadNq2nxSxwx6p&#10;bvJCRIhRsqroTweOa+mP+H7X7aGcnw54C/8ABHc//JVe7wrneQ5Xk+Jw+JlONSt7rlFJ2ja2l9nq&#10;z4vxM4P414k4qwGOy+nSqYfC2moVJuKlU5rtySWqso216NdWc3+wR8MviP8Asvft/wDw5g+PvgfU&#10;vC76pNcR2K6tB5ZlMkMkSkZ7b2C/U19n/wDBaj9nH4zftBfC3wd/wprwNd+ILjRdcne+s7ABpljl&#10;jVVcL3GV5x0znpX5wftUftr/ABo/a78ZaL47+JMOk2Oo6BbmHTpvD9tLb7Pn37vmlc7g3QgjFewf&#10;DP8A4LZ/tqfDrwpb+Fr/AP4RXxO1uu2PUvEmlTvdFQMAM0E8Qf8A3iCx7k1tlee8N4fLcVk9WVT2&#10;FSV4zSXN9m9101Wlr6HHxHwX4g5hxBlvFWGhR+u0IONSk5S9nvOzjLdpxnrdpp7XP0h8E6JffAX/&#10;AIJ4W/hz4m+Vp914d+Gjw6srSArDItowZcjgkHjjvXzR/wAEDV+z/A34iXrN8v8Ab0PTrxbk18b/&#10;ALUf/BSr9qT9rPw//wAIb4/1/TdL0J2DXGi+HbNreC4YHIMhd5JHAP8ACX255xmqX7LX/BQT45/s&#10;heCNa8A/CvSfDs1nrtz595JrFhLLKreX5fyFJkAGPUHmvRq8bZO8/wALWgpKjQhKKbXvNuNtr7aL&#10;/I8HD+EHFkeB8xwlWVN4rGVqdRxUnyRUZuTXM1vq9NVsrvU/ST/gip8Rbjxx+xs2mXcrvL4d8VX1&#10;gWk7hvLuB+k9TfsQ+KYPGXj79p24trzzkb4h3Iikzn5Ra+WB9B5ePwr83v2UP+Ci/wC0D+xx4L1T&#10;wF8KLHw7cafq2qG/uBrWnyzOkxjSMlSkqYBVF4IPSm/s5/8ABRX9oH9mOLxXF4Ds/D15/wAJlqLX&#10;2sNrGnyzHzjuzs2SpgHeeuarA8dZbSw2ApVub90pKen91xjbXXfUyzjwZ4hxGYZzXwqhbEypuleV&#10;tPaRqT5tNNtO59Cf8EG02ftR/EKNm6eFWH/k9FX0J8cPjVbfCH/gsT4C07Urow2Piz4cw6LMexlk&#10;vbow5/7aKo/4FX5sfssftmfFz9kHx5rHxE+Fen6JNf65Yta3kesWck0SxmUS/IEkQg7lHUnik/aO&#10;/bN+Mn7Tvxh0X45eOV0nT9e0G1t4NNk0O1khjTyZ3mjfDyOdwdzznGAOK8rL+LMHl/DdHC07+1p1&#10;VPbS3M21e/VOx9Pnnhfm+fcfYvMayj9WrYZ0r83vKTpqKfLbpJXvfofcH/BfD4CT6r4Z8K/tG6RY&#10;K39lyHR9YmX7wikYvAT7B94+rj1r6W/4Jmq0n/BPr4epGMs2gzBf+/8ANX5pfHT/AIK2/tM/tD/C&#10;fVvg38RvCngmXSNZt1iuGttIuEmjKsHWRGNwQrqyggkEZHQjin/Av/grv+1N+z78KNG+DvgfQ/B8&#10;mk6FbmCyk1DSZ5J2Uuz/ADMtwoJyx6AV7GG4u4dwvFVbMYOfJVppP3dea66X2aS+dz5XMPC3j/MP&#10;DXCZBVVN1cPXcovn0dNxlbW26lJq1trHnPxB/Yb/AGvPClrrPjPxH+z34ms9J08T3V5fT6eVjhgT&#10;LNIT6Bea+wvgH/wSp+CHxJ/Ym0/4++AbzxBffELUvB0l/oax64sUEGrLGxiVdqqVxMoHzNxjmvEf&#10;ij/wWZ/a0+LXw71z4Y+J9A8Fpp3iDS59PvntNHuElWKVCjFCbggNgnBII9jXnf7K3/BQz9pn9kGz&#10;k0L4YeIrO80WaQyNoOvWrXFqsh6soV0eMnvtYA9wa+cweK4NwGZNuM6tKcWm5RXNCV9HFddPmmff&#10;Zvlfi3nnD6SnSw2JpVIyjGnOXJVppe9Gbd2tbabNXTte6/Xf9he5/aF1j9mDTdO/a78Nta+Jbdp7&#10;S7W/ZGku7VTiOSYKSNxXIPrjceteAf8ABG3TPBGhfFj9oTRvhxNHJ4ftfG0EWjPC2UNssl6I9p7q&#10;FwAe4xXyF8c/+CxX7Ynxy8CXHw+uZ/Dvhm0vPlvbjwrp88NxPEQQYjJNPLtU5527W4xnGQeA/ZD/&#10;AG9vjf8AsV2WuWPwj03w/cL4glt5L7+27GWYqYQ4TZslTH+sbOc9ulfSz43yWOZ4Jx55QoKSc5L3&#10;neHKlbr0beh+d0fBvjCpw7nCqKlTrYyVNxowk1Tio1VNu9nayuopXsr666d1/wAFlT/xn/4sP/UP&#10;0z/0iir5ZZuODXdftHftCeOv2oPi1qHxm+I9rp0OralDBHcR6VbtFCFiiWNdqu7kHaoz8x5r1H/g&#10;nF+wdqf7avxUmtPEj6hp3g3Rrfzta1a0jCtLJuUJaxOwKiRgSxODhUPcjP5/iqdTiLiKqsFFy9rO&#10;TjfTRu932stz91yvEYfgHgDDvOJqCw1GEZtaq8YpWj3bei7s9e/4I4fsGS/GLxrD+058StMjfwz4&#10;dviui2dxHn7dfx7WEmCMGOMnOecuMfwmv1vhGIwKxfhx8PPB/wAK/Bmn+APAWgQaZpGl2ywWNlbr&#10;8saKPzJPUk5JPJ5rcGa/onhnIMPw7lkcPDWT1k+8v8lsvI/gzxB42xvHnEU8fVvGmvdpw/lgnov8&#10;T3k+/kkFFFFfQnw4UUUUAFFFFABRRRQAUUUUAFFFFABRRRQAUUUUAFFFFABRRRQAUUUUAFFFFABR&#10;RRQAUUUUAFFFFABRRRQAUUUUAFFFFABRRRQAUUUUAFFFFABRRRQAUUUUAFFFFAHF3X/HzJ/10P8A&#10;Oo6kuv8Aj5k/66H+dR11AFFFFABRRRQAUUUUAFFFFABRRRQAUUUUAFFFFABRRRQAUUUUAFFFFABR&#10;RRQAUUUUAFFFFABRRRQAUUUUAFFFFABRRRQAUUUUAFFFFMAooooAKKKKACiiigAooooAKKKKACii&#10;igAooooAKKKKACiiigAooooAKKKKACiiigAooooAKKKKACiiigAooooAKD7iig57UAdZoP8AyB7f&#10;/rnVyqeg/wDIHt/+udXK5ZfEAUUUUgCiiigAooooAKKKKACiiigAooooAKKKKACiiigAooooAKKK&#10;KACiiigAooooAKKKKACiiigAooooAKKKKACiiigAooooAKKKKACiiigAooooAKKKKACiiigAoooo&#10;AKKKKACiiigApssKTLtce2KdRQB+fH/BUn/glna/EbT2+OP7L3gOxs9etdzeINB02EQjU4+vnRRq&#10;ApnByWHBcHPLDn8uNc0HxB4W1m48PeKNEutNv7VtlzY31s0M0TejIwBB+or+kxxlTgV8t/t9f8Ey&#10;fhr+2RZyeNNKvP7B8dQWwjtNaVSYblVHyxXCD7w7Bhhl9xxX5Xxh4fxx8pY3Llao94aJS812f4P1&#10;P6T8K/HCrkNOnlGfNzw60jV1coX2Ut3KC6NaxWlmtF+JtFekftH/ALJHx5/ZS8SDw/8AGLwTcWcc&#10;zEWWrQZks7vH/POUDaT6qcMO4rzYMD0r8RxGHr4Ss6VaLjJbpqzR/YuX5hgc0wkcVg6kalOSupRa&#10;afo0LRRRWJ2BRRRQAUUUUAFFFFABRRRQAUUE4rT8GeC/F3xF8S2vg7wH4bvdW1S+mEdrYafbtJJI&#10;x9AB+JPQDk04xlUkoxV29EluZ1atOhTdSpJRildtuySW7b6GUx2ivrb/AIJy/wDBM3x7+0z440/x&#10;/wDFvwnfaX8PbVlnuJLtHt5NXBXKRwZwxQ5BMg428A5II95/YW/4InyadqEXxH/bAhhmeF1ew8H2&#10;swkjbod1y4+96eWvHHJI4r9IdI0qw0XTYNI0uxhtrW1hWG2t7eMIkUajCoqjgAAAADgAV+s8JeHl&#10;atOOLzRcsU01Dq/8XZeW762P5f8AFDx4wuHpVMr4bmpzacZVl8Mb/wDPt/al/e2T2u9qPgfwJ4P+&#10;HHhq18H+A/DVjo+l2Mey00/TbVYYYl9lUAcnk9yeTWxRRX7ZGMacVGKslskfyFUqVK1Rzm223dt6&#10;tt7tvqwoooqiAooooAKKKKACiiigAooooAbJGJFwa+H/APgp5/wS/wBC+PPhmb4t/s/eD9P0/wAc&#10;WcrS39pZwrAmtxEMX3BQAbjOCHPLDKk9CPuKgjjpXm5tlOCzrBSwuJjeL69U+6fRr/h9D6DhnibN&#10;+E82p5jl1TlnF6rXlkusZLrF9vmrOzP5t/FPhHxZ4F1+bwv428N32k6lbHE9jqVq8MqemVcA89vW&#10;s+v3M/bo/wCCdXwp/bT0ManqjNovi6ys/I0nxHbx7iqgsyxTJkeZHuZj1BGTg9j+Rv7UX7EX7Qf7&#10;IusLZ/FTwg39mzylbHXrAmWzuPYOB8jY/hbB+tfzxxLwbmXD9VzSc6PSaW3+JdH+DP7s8PfFvh7j&#10;jDxozkqOL60pPd96bfxLy+JdV1fktFNV1PANOr49H6wFFFFMAooooAKKKKACiiigAowOuKKCQOaA&#10;CmsSBxV7w/4f17xZrNt4c8LaLdalqF5KIrWysbdpZZnJwFVVBJNfoJ+w9/wRN8SaxqkHxC/a+g+w&#10;6fHtktfCNrcAzXJwD/pDocRqOhRTuPqo6+vk2Q5nn2I9lhIN95fZj6v9N30R8nxZxtw7wXgXiczr&#10;KLt7sFZzn5Rju/XRLq0eBfsEf8E5vip+1p4703W/Efh280nwHbzRz6prF5C8QvYQ2TFbEgeYzYK7&#10;x8q8kkkYP7Q/C/4UfDr4OeEbXwN8MfB2n6HpdouIrPTrVYlJxy7bQNznqWOWY8kk1qeFvDGg+DfD&#10;9n4W8MaPb2GnafbrBZWdrEEjhjUYCqo6ACtCv6H4Y4VwXDeHah71SXxSa19F2X59T+D/ABE8Ss48&#10;QMwU637uhD4Kabsv70u8n32WyW9yiiivqj83CiiigAooooAKKKKACiiigAooooAKKKKACiiigAoo&#10;ooAKKKKACiiigAooooAKKKKACiiigAooooAKKKKACiiigAooooAKKKKACiiigAooooAKKKKACiii&#10;gAooooAKKKKAOLuv+PmT/rof51HUl1/x8yf9dD/Oo66gCiiimAUUUUAFFFFABRRRQAUUUUAFFFFA&#10;BRRRQAUUUUAFFFFABRRRQAUUUUAFFFFABRRRQAUUUUAFFFFABRRRQAUUUUAFFFFABRRRSAKKKKAC&#10;iiigAooooAKKKKACiiigAooooAKKKKACiiigAooooAKKKKACiiigAooooAKKKKACiiigAooooAKK&#10;KKACg+5ooYgDkUAdZoP/ACB7f/rnVyqeg/8AIHt/+udXK5pfEAUUUUgCiiigAooooAKKKKACiiig&#10;AooooAKKKKACiiigAooooAKKKKACiiigAooooAKKKKACiiigAooooAKKKKACiiigAooooAKKKKAC&#10;iiigAooooAKKKKACiiigAooooAKKKKACiiigAooooAKa67h0p1FAHPfEX4YeBviz4SvPA/xG8L2m&#10;saVfwtFdWd5GGVlIIyO6nnhgQR1Br8/v2lf+CDPhe4s5de/Zb8eXlpemR3bQ/E90sluQeVSKVIwy&#10;AdP3m/Pdu9fpFTTGpOSP0rxc44eynPKfLi6Sb6S2kvRrX9D6zhfjjijg2tz5ViHBN3cHrCXrF6fN&#10;WfmfzvfG39nH43/s7eI5PC/xj+Hd9o1xGfkmkjDwTL/eSVCUcH2P1xXEB1boa/pI8SeD/CvjHTJN&#10;G8WeG9P1SzmXElpqNmk8Tj0KuCD+VfPvxm/4JQfsSfGKKSU/CG08NXxjKx33hP8A0DYfXyYx5Lc+&#10;qV+WZl4VYqEnLA1lJdFPR+l1dP7kf0nw/wDSWy+pCNPOsHKEus6TUo+vLJppeXNJ+p+Hec0V+kHx&#10;T/4N/dVjDXPwW+PEMnJK2fiTT2T6DzYc/wDoFeEeM/8AgjH+3f4UmaPTvA+k65GvIn0fXIip/Cby&#10;2/SvisXwbxPgnaeGk/OPvf8ApNz9dyvxc8O82inSzCEX2qXpv/ydJfc2fK1Fe3aj/wAE2f26NLdk&#10;uf2cfEDbW6wxpJn/AL5Y1Da/8E6v24Lt/Kh/Zt8S7v8AppahR+ZNeW8mzhOzw9T/AMAl/kfTR4w4&#10;TlHmWPo2/wCvsP8A5I8Xoz2r6P8ADP8AwST/AG+PE7Ls+CjWKscGTUtWtodv1Bfd+hr2f4Yf8EDP&#10;jvrUsNx8Wfiz4f0O3bmaDSY5b2deOnzLGgP4kfWu7C8J8SYyVqeFn6tcq++VjxMy8UPD/K4OVfMa&#10;Tt0hLnf3Q5mfBORVvQPDviLxXqseieFtCvNRvJmCxWtjavLI59lUEmv2B+DP/BEX9kb4d3EepePU&#10;1bxlcx4Kx6tdGG33evlwld30Yke1fT3w8+BfwZ+E0Ri+GHwm8OeHVb/Wf2LokFsXPqxjQFj7nJr7&#10;DL/C3Na9pYurGmuy95/ovxZ+VZ59JThvCXhleGnXfSUrU4/rJ/8AgKPy4/ZS/wCCIvxj+KIsfFn7&#10;RGrN4P0O4UStpdqytqkiFcgYKskB6cNuYd1Br9E/2WP2G/2e/wBkXRJLL4R+FpFvriMJfa7qUwmv&#10;boA5wz4CqP8AZRVX2717AIlHanAYr9RyThHI8itKhTvNfblrL5dF8kj+b+LvFDjDjNyp42u40X/y&#10;6h7sLbq63l/282Mji8un0UV9OfnoUUUUAFFFFABRRRQAUUUUAFFFFABRRRQAUUUUADDcMGsnxf4J&#10;8L+O/D914V8YaFbalpt5C0d1Z3kIeORSOQQf8itaiplGM4uMldMqFSdOanBtNaprRp90z88/2k/+&#10;CEHwz161uvEP7M/jW+0PVJLhpF0XXLkT2AUg/u43CebHzjBZpOK/PX4+/so/H79mPX28P/GL4d3e&#10;nYG6G/jXzrWdckBkmTKnp0JDDuBX9CnlqTkiqeteG9B8SafJpPiDRrW+tZVxJbXlussbj0KsCDX5&#10;7nXhxk2ZXnhf3M/JXi/+3enyaP3ThHx94u4ftRzH/a6S/ndqi9J2d/8At5Sb7o/mzDgjOadX7pfG&#10;L/glz+xL8Yrdv7Q+COm6HdbSI77wrENOZSe5SECNz/vKa+V/ip/wb+Rukl18Fvjy0cm7KWfiTT8r&#10;j/rrCcj/AL4NfneYeG3EeD1oqNVf3XZ/dK34Nn71kf0hOA8zSji3PDS/vxco/wDgUOb8Uj81c0V9&#10;YeNv+CK/7dXhGZl0vwroevxryJtH1xBn8JxG36V5/qX/AATT/bp0mRkuf2ctebb3t1jkB+m1jmvl&#10;63DufYeVqmFqL/tx2+9Kx+jYTj7gnHRUqOY0X/3Egn9zaZ4fRXs1v/wTs/bfuZPKi/Zt8Tbv9uzC&#10;j8ya6Xw3/wAEnP29/EzqIvgbNZqxxu1LUreED3+aTP6VnTyPO6rtDDVH/wBuS/yOitxpwfh481XM&#10;aCX/AF9h/wDJHzpmivuv4af8EEf2jtelhufih8TPDXh+3ZgZorJpb24Ve4xtRM/8DIr6T+Dv/BDX&#10;9lPwLdR6l8RtU1vxhNGM/Z724+y2zNkclYSGI9i2PXNfQYHw/wCKMa1el7Nd5tL8NX+B8LnPjn4d&#10;5RFqGJdeS6UouX/kz5Y/+TH5EaXpOr69qMelaHpdxeXUrBYre1haSRz6BVyTX2L+yl/wRd+P3xoj&#10;sfF3xmuP+EK8P3DLJ9nmw2pTxd9sXIiJHTzOR3U1+q3w4/Z0+BHwfUf8Ku+DXhnw+20BptJ0OCGV&#10;8Djc6qGY+7Emu0EaDkCvvsn8LcFh5qpmFT2n92Pux+b3f4H4lxV9I/OMwoujkeHWHT+3Nqc/krcs&#10;X5vmPDf2UP8Agnr+zd+yDHJffDLw5c3msyxtHN4i1ydLi8dCQdgZUVEXgcIq5xzmvcEhVDkVIAB0&#10;FFfpmDweFwFBUcPBQitklZH88ZpmuZZ1jJYvH1pVakt5Sbb/AB6LolougDPeiiiuo88KKKKACiii&#10;gAooooAKKKKACiiigAooooAKKKKACiiigAooooAKKKKACiiigAooooAKKKKACiiigAooooAKKKKA&#10;CiiigAooooAKKKKACiiigAooooAKKKKACiiigAooooAKKKKAOLuv+PmT/rof51HUl1/x8yf9dD/O&#10;o66gCiiigAooooAKKKKACiiigAooooAKKKKACiiigAooooAKKKKACiiigAooooAKKKKACiiigAoo&#10;ooAKKKKACiiigAooooAKKKKACiiimAUUUUAFFFFABRRRQAUUUUAFFFFABRRRQAUUUUAFFFFABRRR&#10;QAUUUUAFFFFABRRRQAUUUUAFFFFABRRRQAUUUUAFBz2FFBz2NAHWaD/yB7f/AK51cqnoP/IHt/8A&#10;rnVyuWXxAFFFFIAooooAKKKKACiiigAooooAKKKKACiiigAooooAKKKKACiiigAooooAKKKKACii&#10;igAooooAKKKKACiiigAooooAKKKKACiiigAooooAKKKKACiiigAooooAKKKKACiiigAooooAKKKK&#10;ACiiigAooooAKCAeooooATap5IoKA84paKAGlAelHlDqadRQAm0dxS/hRRQAUUUUAFFFFABRRRQA&#10;UUUUAFFFFABRRRQAUUUUAFFFFABRRRQAUUUUAFFFFABQRng0UUABAPUUYA7UUUAJsX0pCgPQU6ig&#10;BvljvTgoHaiigAwPSgDHAFFFABRRRQAUUUUAFFFFABRRRQAUUUUAFFFFABRRRQAUUUUAFFFFABRR&#10;RQAUUUUAFFFFABRRRQAUUUUAFFFFABRRRQAUUUUAFFFFABRRRQAUUUUAFFFFABRRRQAUUUUAFFFF&#10;ABRRRQAUUUUAFFFFABRRRQBxd1/x8yf9dD/Oo6kuv+PmT/rof51HXUAUUUUwCiiigAooooAKKKKA&#10;CiiigAooooAKKKKACiiigAooooAKKKKACiiigAooooAKKKKACiiigAooooAKKKKACiiigAooooAK&#10;KKKQBRRRQAUUUUAFFFFABRRRQAUUUUAFFFFABRRRQAUUUUAFFFFABRRRQAUUUUAFFFFABRRRQAUU&#10;UUAFFFFABRRRQAUNjHzUUEkdBQB1mg/8ge3/AOudXKp6D/yB7f8A651crml8QBRRRSAKKKKACiii&#10;gAooooAKKKKACiiigAooooAKKKKACiiigAooooAKKKKACiiigAoorxX9rj9vP4Gfsc22m2Hj+41D&#10;VvEetvt0Pwf4dtftWpX/ADtBSLIwpb5QWIDHgZIOAD2qivjXWv8AgpR+1/4O0mTx947/AOCVPjrT&#10;/CEEZnutUtfFEFzfwW4GTK9gsAdNoBLBmAUDJIr6S/Z1/aG+GP7Ufwl0v40fCPW/t2j6orBfMTZL&#10;byodrwyp1R1IwR6YIJBBIB3FFFFABRRRQAUUUUAFFBPFfMPwg/ai+LvxU/4KV/Er9n+xv7X/AIQL&#10;wH4asy0K2Sea2oSiMkmXG7q0g25x8uaAPp6ihc45ooAKKKKACiiigAooo+tABRXk37Ov7Xfgr9pb&#10;x38QvBHgrwtrFqvw58QDRtS1PUEiFve3WZN4g2OzELs53Bfvr746T9oL4+fDr9mb4R6x8aPinqwt&#10;dI0W38yQKw8y4kJwkMSkjdI7EKq56nsASADtaK4b9nP41yftDfCTSvi8nw317wva61CLjT9O8SRx&#10;JdPbsMxzFY3cKrqdy5IJBBwMiu5oAKKCcCuL8X/tB/B/wF8UPDvwV8W+NobXxT4sSV/D+jm3leS7&#10;WP77AohVAOeWK9KAO0ooqtrOrWeg6Pda5qMmy3s7aSedv7qIpYn8hQBZor5r/wCCW37Rvxo/ar/Z&#10;81H4zfGS8tZGvvFl9BoMdpZJCsdjEwVV+UfMQ24bjknFfSlABRRRQAUUUUAFFFfM/wDwU8/ah+K/&#10;7Nfwt8JRfA29s7fxV4w8d2Oh6a15ZrOpWUtuARuCT8oz2zQB9MUVHaJPHaxx3U3mSLGBJJtxubHJ&#10;x2zUlAATgV478Sv22fhX8L/2p/Bf7IGreHvEN94r8cWbXemyabawPa2sK+dl52eZXUYglPyo/Cmv&#10;Yj06V4L8JPjZ+zp+0B+13458N+H/AIK27+NvhT5WmXnjy+0W0aUCQODbW1yC06qu6VWU7VyX67jk&#10;A96ooHSigAJ5xigVyHx/t/ipefBPxRZ/A+SJPGE2iXEfhuSeZY0jvGQiJ2ZgVAViDyD0qp+zN4d+&#10;LvhT4B+FNA+Pfic6z4zg0eP/AISXUSyN5l22WdQUVVIUnYCAAQoNAHdUUUUAFR3NzFawSXMzYWNC&#10;zfQDNSVw/wC0j8bfBn7OfwO8TfGv4hWU91o3h/TWnvrW1VDJcAsEWJA7KpZmYKASAS3WgDl/2O/2&#10;1vhb+274V17xp8JPDviGz03w/rz6RPca9awRC5nVFctD5M0u5NrocttPzDivYK8u+AWufBvQP2aL&#10;H4q/CT4R6d4H8N6poZ8Q/wBg2Ok21gIg8IkLSR248vzCiqCwJ6Dk4rgv+CW/7Qfxn/ak/Zj/AOF2&#10;fGnUrS4uNU8R38ekCzsFgRLKKTy0GF+8dyvyeeKAPo6iiigAooooAKKKCeKACivmn9qL9pz4qeDf&#10;22fgb+zB8J9RtYY/F9zfah40E9mkrf2ZAqlQpIJj3lJ13DByBz6fSwORmgAooooAKKKKACiiigAo&#10;oooACcdq8h/Z3/bc+CH7UXxA8Z/Dj4TTatcX3gO++ya9NeaaYYBL5ssQEbknfloZCOBwM8ZFSftP&#10;/teeB/2Wb7wVpPivw5q2q3njvxRFoejWmjpEzidyBvfzHX5AWXOMnnpXbeAvg58I/hZcahe/DL4W&#10;+HfDs2rTCbVptD0SC0e9kBJDzNEimVssxy2Tlj6mgDhvhh+218D/AIv/ALRnir9l3wRc6pP4n8Gx&#10;SSa4ZNPK2sYR0RgsufmO6RRjHXPpXrteD+Nfir+zb+zZ+1X4P+Fnh34G2UXjr4xTXjXOueG9Bs4Z&#10;mSDbLJNfTDZJIpJZgfnJKMTzjPvFABRRRQAUUUUAFGfWivMf2xNO/aJ1v9nTxHo/7KV5b2vj26jg&#10;i0K+uriOJLbNxH50m6QFciHzMZB+YigD07POMUVh/DTTPFGi/DzQdI8cau2oa1a6Paw6vqDYzc3S&#10;xKJZPlAHzOGPAA54ArcoAKKKKACiiigAorif2gPjJP8AAj4Z3fxFtPhZ4s8ZzW08MUfh/wAF6Q19&#10;qFwXcLlIlIyFBLMSQAqmvmXx3/wWU034X+HJfGHxK/YF/aA8O6TAyrNqmueB1tLeNmOFDSSyqoJP&#10;AyeTQB9oUV8g2P8AwVh17UrOHUdO/wCCbX7Slxb3EayW88Pw3ZkkRhkMrCTBBBBBHBFfUnw88W3X&#10;jzwJo3jW88KapoUurabDeSaLrVv5V5YmRA3kzoCdkq52suTggjtQBtUV4J/wUs/aX8Wfsnfsf+Jf&#10;jB4Bu7e3163ktbbR5buBZY1mlmRclG4b5N/HrXrHwfvPGOofCjw3qPxCuUm1640K1l1iSOERqblo&#10;laTCjhRuJ4oA6Oiivmv/AIJ3/tN/FL9qnU/i3438V6lazeFdJ+I91ovgOO3s0jYWUBPzsyjMhYPH&#10;ySeVP4gH0pRRRQAUUUUAFFFFABRRRQAUUUUAFFFFABRRRQAUUUUAFFFFABRRRQAUUUUAFFFFABRR&#10;RQAUUUUAFFFFABRRRQAUUUUAFFFFABRRRQAUUUUAcXdf8fMn/XQ/zqOpLr/j5k/66H+dR11AFFFF&#10;ABRRRQAUUUUAFFFFABRRRQAUUUUAFFFFABRRRQAUUUUAFFFFABRRRQAUUUUAFFFFABRRRQAUUUUA&#10;FFFFABRRRQAUUUUAFFFFMAooooAKKKKACiiigAooooAKKKKACiiigAooooAKKKKACiiigAooooAK&#10;KKKACiiigAooooAKKKKACiiigAooooAKGOKKRulAHW6D/wAge3/651cqj4bl8zR4efu5H61erll8&#10;QBRRRSAKKKKACiiigAooooAKKKKACiiigAooooAKKKKACiiigAooooAKKKKACiiigCHUL600yxm1&#10;K/uFhgt4Wlmmf7qIoyWPsAK+Hf8Agl14NtP2p/in4/8A+ClXxN0v7ZqniDxLcaX8P4bwbl0bSbcl&#10;B5YPSRgQrMP7jEY3tn6G/wCCgPxGX4VfsWfEzxv9pMMlt4SuooG7+ZMnkoB7lpAPqaw/+CXXwzf4&#10;UfsDfDHw5c2xhuLvw3Fql0rLht92Tc8+4WVR+FAHvUsCTxNBNGrKylWVhwQeoNfOP/BN79kn4jfs&#10;h+GPH3hnx1PpYs/EHj671jQLPSbt5UtrSQKFVtyLtfCgEDI4HJrk/iN/wWR+Efwuv9Yi8T/so/Hh&#10;bHQ7qaG61xPAUK2LLG5QzLLJdr+7OMhmC5BGQOlfSXwZ+MPh343fBzQPjboWlajpmleItHj1Ozt9&#10;ahjjuIrd13KZFjd1UlcNwx4IoA8Y8R/8FMPhV4Z+LnxH+EV14H8QX1/8PbjT7KOHRLf7Zc67qF5E&#10;8kdnaW8Y3s4WNyxPChGJIxXR+C/2xtV1L9mHxh+038V/2fvFXw/tfCdtf3I0DxVGIL69htoBLvVG&#10;UbPMbMaBurD0wT8//wDBG7wH4c+KviH4t/t4a1pQuNb8dfEPUI9Gurhcmz09ZS+yPOdpJkCk+kSj&#10;pnPaf8FvPHF14Y/YK1jwdpd35d74y17TdFt9v3mD3KyuAPQpCVPs3vQB9Dfs6/GKP9oX4HeGfjbb&#10;+FrrRYfE2lx6hb6beyK8sMT5KbmXAOVw3HZhXIa3+2H4e0v9tHSP2LbLwXf3mqal4Xk1u61qOdRb&#10;2UKl/kZSNxJ2jB6fOK9B+DnguH4dfCTwz4BtovLTRdAs7JVx93yoVTH6V8l/skWS/Fr/AIK1ftB/&#10;G5v3tr4L0nT/AAhp8jcjzW2vOB7q9syn2f3oA9W+Pv8AwUa+B/7N/wC0JD8BPiaJ7Zj4LfxFdaxG&#10;4dIk894YrVIlBklnldMIi8ncvrXnuhf8FgfA9t8VtB8BfGX9mf4kfDvSPFF4tt4e8VeMNHNtbXLt&#10;jYSGAKqSRyC2MgnjJHA/s/8AgHwn+07/AMFlvjB8ZfGGkxapbfC+xsdL0FLiMSQ2935fliQA5G4F&#10;J2U9mYsMEAj1j/gtF4U8OeJf+CdXju+1y0ja40b7BfaVdMPntrlb2FAyHsSrun0cigD6o3qVypz6&#10;V8T/APBHmxHxC8Q/Hj9q6dd3/CcfFS5s9NmY532doCUZT6E3GPcx+wr13x/8ata+Hf8AwTVuPjrq&#10;l0y6vb/CGG/82Vjn7dJp6bCSecmZ196yP+CSPw3Pwy/4J7/DzSfKWGfUdLk1S4+X5i1zM8oJ9TtZ&#10;fwAoAuftPf8ABR74Ufs8/ECH4K+F/BPiX4iePpofObwf4H043dxbRkZUzFciMnjC4LYIJABBNL9l&#10;f/gpd8PP2i/ivdfALxn8K/Fnw38eQWrXVv4Z8ZaeYZLuEfeMZIHzAfMVYAkZK7sNjR+APwH/AGef&#10;2EL7xV4l8a/GvTpPEfj7xFNquq+IvGGpWtpc3G85EClmXMancQB3PPQY8L+NHjD4ffHf/gsh8DY/&#10;hF4q0nWf+Eb8J6lfazqmh38VyhjIm2wu8bEfLjOCePN96APpT9rP9sjwf+yVP4GsfE3hy51Kfx14&#10;ut9BsI7e6SIW7SMAZ3L/AMC5GfrWH8Kv26rv43/G+1+HPw2/Zo+IFx4RuUndfihqOjvZ6NIkaMQ8&#10;LyLmZXcBExgtuzjAJrxP9uTwX4b/AGq/+Co/wP8A2YPFMTXWh+FfD974u8QWifdmBkIhif8A2S9q&#10;isODslIzzx9zW9vBZ20dnaQpHDHGFjjjQKqKBwAB0AFAHhP7VH/BQn4P/sw+KLD4WpoOveNPHmrR&#10;+Zp3gjwbp7Xd8ydnkC8RKTwM5Y9QpAJrm/2bf+CoHgn41fGmH9nb4n/BPxl8L/GV/bvPo+j+NNPM&#10;P9oIqliEJCnfgMQCuCFODkYro/hh8BPgP+yP8UfHnx7+JHxf0+bxL8RdcN3ca54uvba1e0txny7G&#10;3Z2G2FAcAA5IVQc7Rjwz9tTxl8Nf2hf+CgX7LXg34PeOdD13UdL8VX2salqGg6lDdfZbS2WGdone&#10;JjtEghcbSecdORkA+8Ac9KyfHni7TPh/4J1jx5rjbbHRdKuL+8bPSKGNpG/RTWqvTGa+cP8Agrd8&#10;SD8M/wDgn38RtSin8ubUtJXSoWLYz9pkWEj8VZhQBwn/AARV0n/hHf2H7742eNLiK2uvG/i7V/E+&#10;sXs74CqXEZdmPRQsJb0G4n1rmfBfhXUf+CtX7Rdv8bPHGn3Vv8B/hvq0kfgvR7hCq+LdTjJDX0is&#10;OYFzgDvjbnmQDwez1z9qnS/hX8Df+Cfv7VHw/tvhT8LvGt5b6dJ4o0XVkuLrWYVUSraTGOUi28+W&#10;SJW3AH5zkEKwr9VPBng/wx8O/CmneBvBmjW+n6TpNnHa6fY2sYWOGJBhVA+n50AZHxi+Mfww/Z4+&#10;GuofFL4s+KLfRdA0mHdcXUyk+yxoigs7seFRQST0FfKOrf8ABabw/odlH8QNU/Yu+L1v8PZJF2+O&#10;7jw+Y7UxE4EoB+XGf9vn9K90/am/ZK8D/tMeK/Avin4q+N7qDw34B1h9XuPDEix/YNVuAF8t7rf1&#10;WPa2B0IkcHINYX7XP7UH7L+n/srfEezb4w+CdUMfgbVIYdDtvENpNJcyfZJFS3WJXJJZsKBjjNAH&#10;qtv8YPDfiD4Lf8Lw+HMNx4m0u40E6po8OjxmSbUY/L3pHGuMl2+6FxnJxivzD1b9tv4q/E7/AIKg&#10;6b8eD+wv8T766+H/AIKeybwFb6TJJqVjJPuxcyoI/wB2hE2RkDOVr7k/4JTeEtW8D/8ABPL4WaFr&#10;MrtNJ4ea9/edVS5uJbmNfwSVR7Yryz/glbcJ8WP2iv2lv2oZE82PXviMui6PdNzmysRKqbT6Mjw5&#10;H+wPSgD2n9pD9tTS/wBmP9lnTf2l/iD8M9Wjm1D+z0/4RN5kivIbi6APkOWGA6ZO4Y4KkVH+3f8A&#10;FqXwD+wH8QPipLA1jO/giQRQySZaGa6RYUjJHffMq8V4z/wV1s5fin8SP2ef2X7fbIvjL4oRXWpQ&#10;9c2NoYzO2PQJKx98VN/wW61u71f4BeB/2d9IP7/4lfErTdLnjU4LWsbmV/ykEFAHoH7FNho/7Hn/&#10;AATA8J+I/FFmyQ+H/h23iTWIVOJGeWJ76SPp9/Mnlj3AHNcra/8ABXjwF4o+HOheI/hP+z5488ce&#10;JdX0ldRvPCHg/S2vpdIgZ2Cfap41KRswUsE5bBBIAIJ0v+CvXjS3+EH/AATg8Yabp7rD/aFlZ6HZ&#10;xxqBxLIiFVA/6Zq3HoDXp37Dn7OHhj9ln9mLwn8LNC0eO1u49JhuNdmEYElzfSIGmdzjJIYlRnoq&#10;gdqAOD+BP/BVL9m34w/BTxR8Y/Ej6h4NPgm6W28TaF4ghAvLeZgfLjjReZmdgUVQNxdSNo4zyej/&#10;APBYTwZbfFHQPBvxa/Zh+JXgHQfFN9HaaB4w8XaMbW1uJJCojLBgNqHPLBmAHJ4yR5H+yl+zt4O+&#10;Pv8AwV3+OXxi1i1W68O+BvEkLWWlZP2afWhF5IuHT7rtFtuGXIPzyBuor1D/AILvJBqP7Dtv4St7&#10;ZJdT13x5pNhoqHG77UzSMNvuURxx2JoA+z8gDczfr0r5T+Kv/BV/4faB8QNU+GH7PPwL8efGDVPD&#10;8vl+IJvAejvcWli44ZDMFYOQcA7QVzxuyCK+jfiD4K1Lxx8L9Y+Hdn4vvNHu9W0WbT112xUG4tGk&#10;iMfnx7uN653DPQ4rzL4B+Hf2UP2EfhPpP7PenfFrwtpL6XCWu5ta1u0tbzUJ2YtJcTBnUs7MT16D&#10;CjAAAAH/ALGn7c/wq/bR0TWP+EP0fVtB8QeGbpbbxJ4V8QW/lXmnyNnaSP4lJVhng5Uggd/GP2zJ&#10;rb4x/wDBUf8AZz+ATKJLfwrFf+NdWQc4KcWhI7Yltj17PVD9jOXw78VP+Ctv7QPxp+G+q2d54d03&#10;wvpOjTX2mTJJb393MkMhlV0O1yv2WRCwz9eRnzW7/a/+Anwm/wCCsfxr+O3xv8eWtjD4J8DwaH4d&#10;07lrjUJlVHkgt1/ifcHGMgZkGSBkgA+yf2wf2zfh7+x94T0vUvEGj3/iDxB4h1KOw8MeEdGw17qk&#10;7MAQgPCqoOSx4ztXqwr1Hwnqmu614YsNX8R+HDpN/dWsct3pbXKzG0kZcmIuoCsV6EjjPTNfK/7E&#10;v7O/xD+MvxKb/gof+1zYKfFmtWpT4e+FJv3kXhPSG5j2g/KLiRTuZgNwEhyQXZV+uqAIb+6jsbGa&#10;+mPyQxtI/wBAMmvij/gibptz4u8CfFj9pbUkBl+IHxTv57Wf/nrbRY2sD6b5ZB9Vr339v/4qD4Lf&#10;sW/Ez4irceTPZ+EbuGxkJ+7dTp9ngP8A39lSuD/YesbP9lT/AIJbeE9cvbRR/YfgGfXryLpvllEt&#10;6wP/AAKTbn0FAGx+1L/wUa+Ef7Nnjm1+DmkeEvEnj7x9eW/nReDPBemtdXUUZxteYjiMNngfM3fa&#10;AQTl/sw/8FMfAvx7+Ljfs+/ED4P+Lvhl44a0a60/w/4108wPfQrkt5ZIB3AAttKjIBwTg44//gjR&#10;8LZrv4Cah+178QUN943+LmuXmrapq10u6YWy3EiRQqTyseVZgowMMvGAMeh/tj/skeOvj/8AGv4J&#10;/F74eapoenXHw18dR6nrV3qE0sdxPpu+MzW0BjibezhCNrsi89eTQB0P7XX7Yvhz9k0+CbLU/Bl9&#10;r19468VQ6HpdnYXCRsjv1lYv1VSVGBz81aH7Y37U/hb9jX4Can8ePF2hXWqWun3FvAum2UypLcST&#10;SrGqqW47kn2Br53/AGxrP/hcX/BV/wDZ3+Cqp5tr4Xsb/wAXaoueIwgfyGIz3lt1X/gXpmqv/BaG&#10;IfF+6+CP7GkN7ND/AMLE+JMc2pSWv+sSztk2SEe/+k7hkEZjz2oA7b4t/wDBVPQPBmp32k/CP9mT&#10;4jfEr+w12+J9S8JaK82n6XOFzJA1yFKu8ZyHwNoI6kggezfsoftUfC39sT4P2vxk+FF3cfY5LiS1&#10;vrC8j2XFhdR43wSr2YBlbIJBVlI611Xw/wDh34H+DvgCw8AeA9Bt9M0XRrMQ2tpAvCxqOpJ5ZjyW&#10;ZiSxJJJJJr4//wCCH1q+ofDz4wePrG28nSdc+MWpPpMajCmNEjyy9sHeBx3XHagD7gr4z/4LleJb&#10;+P8AY8sfhTo3zX3jzxtpmj28AbmbMvm7R/wJFr7Mr4m/bvuLf4w/8FK/2af2dF2vDoN9eeNNYhbn&#10;5YObUkenmWsq/wDAvzAPTf29/EVj+zT/AME1vGy6fKka6R4Gj0TT8Nt/eTCOyjI990gP4VvfsZeE&#10;vDH7Lf7B3gPRvFupW+k2Og+CLe+168u5BHHbyyR/ablmJ6ASSSe/414L/wAF1vHmh2Hwc+HPwh8Q&#10;a/Bp2n+LPiRZNrV1cPhEsbfLSM/+yGeNjx/BVfxt4kuP+CrfxVX9nT4M+JZE+AHgt7d/H3ijTpTH&#10;/wAJLdKqtFptu4w3lAcuwwOM54j3AH0d+x/+1sn7YnhjVfiT4V+Fer6J4Th1KS18O63rMyq2tojE&#10;NPFDjckfTBbqSR1U15/8dP8AgqZ8L/hz8ULz4I/BX4TeMvi54u0v/kNaX4B0trmPT26mOSUAguBk&#10;kKGC4IJDAgb37f8A8X7b9i79hHxP4m+FWmWuk3Gm6RFpHhO0soFjis5ZmWCMooGB5asXAxjKAd6u&#10;f8E5v2ZvDP7Mn7LPhvQrPTl/t/WrCPVvFmrSjdcX99cKJHaRzktt3BAM8BfUkkAr/sgf8FDPhf8A&#10;tX+KNX+F8vg/XvBPjrQoRNqXgzxZa+RdiEkAyxg43qCQG4BXcuRgg1037aP7W3hX9i/4Lt8Y/Fnh&#10;y71eI6rbafb6bYzLHLNLM2BgtxgAEn6V83/tsWcfhb/grT+zX4u8IQrBq+tR6hY6zLD8rT2ajAD4&#10;6gCSQZPYY7U//gsR4dT48/Ef9n/9jcahNFH468fyXWrtat+8jsbVEErD0OyaRlOMZj9qAOy+K/8A&#10;wVf8M+EdQv7b4Qfsz/Eb4lWGhsY/EniDwrojvpthKozLH9o2lZDGchmGFyDhjXuP7Lv7TXwx/a4+&#10;D2n/ABq+E97cNpt6zxT295D5c9ncIcSQSr2ZT3BIIIIJBFdN4b8KeCPhH8Prfwp4Y0W30zQdD03y&#10;4bO3jCxxQxpz9TgEknknJPWvkH/ghRY3Mv7Mni7xalv5NjrfxK1SfTYV+6sY2D5fbPH/AAGgCHwC&#10;h+Mv/Bcbxh4mK+bafDH4Z2+mwuTkRzTMGx7Emeb8Aa+hP2sP21vgp+x7oVhefEq/vr3V9am8nw/4&#10;X0O0NzqGpSekcY6KO7MQOwySAfB/+CRFvb/Evxf8ff2sxtkHjr4p3Flpc3XdYWQbyWBx0IuMe5j9&#10;hXr99+zP8Ifh/wDtXa3+3D8X/inFNf3OjQ6XoMHiaeCGy8PQIF3C2eQjazsGYsTnMj44YigDzj4f&#10;f8Fc/Cd78VtD+FXx/wD2ZviJ8KpPE10tr4f1TxjpJhtrqZjhVJYKVySBkBgCwzgc19M/F/4l6L8F&#10;/hR4m+L3iZGbT/DGg3eq3kcbANJHBC0pRc/xNt2j1JFfF3/BYz4qfBn44/A3wH8Gvhf8SPDfiLxH&#10;4i+LGkWumroesW91PZZEwa4/duSgGVTPH+sr0b/gtR8QZfAv/BPvxbpdnOyXPiW6s9Gh2n5mEs6s&#10;4H1RGB9jQA2P/gqtoXif4eeG/Enwe/Zn8fePNe1zS4L/AFHw34T003f9hxTHMS3lwimON3TEgTqF&#10;IJwCpPo/xL/bO0X4bftG/DX9me98AX11rnxEs5rnfDeRhNKjjXLGUEZfo44x9010P7InwE8L/s1/&#10;s6+FfhH4V0iO1GnaRD/aDCMB7i7ZAZpHPVmLk8noAB0AFfN/huxPxh/4Lk+INZkCyWPwn+FsNvGw&#10;58u+vNhC+xMNxL/3zQB75+1f+134W/ZQg8Fp4g8NXOq3HjjxlaeHdNt7W5SIxSTH/XOX/gTjP1Fe&#10;M/FD/gsD4Q8ISXniL4c/st/E7xt4K0udo9Q+IGj6C6aUAjYeSKV1xIg5+YlQcccEE8X/AMFFPBvh&#10;/wDaz/4KQ/An9kHxM08mhaTpt/4n8SW9rIUM0TNhIyynK5+yFSRghZjggkEfYPxi/wCEU+Hf7PXi&#10;nGlWtpoukeEb3FlDCqQxQR2z/IFGFCgDGOmKALvwR+M/w/8A2hfhVonxm+F2sfbtD16zFxYzlCrD&#10;kq8bqfuujqyMvZlIrqjyK+Sf+CIfh/VtF/4J0eD7jU4mjXUtQ1S8tYW/gha+lC/gdpYeobPevrY5&#10;7UAfFf7V9qnxl/4K0/AH4OsFks/Buh6h4x1RB82xgXS2JHbE0Cdf730r7UGe9fEv7JM8vxg/4K2f&#10;tAfFx3Elp4R0nTvC2msFyI8BTKufeSGRvxr7a6DpQB8PWxf4y/8ABdC4n+aaz+FvwtWNf7kVxcNn&#10;/vo/aT7kL6Cu3+LX/BRn4xfDf4ma14D8P/8ABOT4yeKLLSb97a38QaPoMrWt+q/8tYj5Ryh7HJyK&#10;5T/glvbw/FD9ov8AaS/ap3/aLfXviR/YOi3TfxWtgHG5f9l1khP/AAD619G/tV/tM+AP2Tfgtqvx&#10;f8fXO5bVPK0vTYz++1O8fiK2iXqzO35DLHgGgD56+Hf/AAVx1rxp+0L4Z/Zt8UfsQ/Ebwpr3iadf&#10;s8fiGMW7Q2/O65aN0DGNQrEt04617n+1d+2f8F/2PvDNnqvxIvrq81XVpvI8P+F9Ft/tGpapL/di&#10;iBztBxlzhRkDkkA+a/8ABPT9mH4heH7nWv2xv2oQLr4r/Eb9/dQzfOPD+mE5g06H/nnhNm8Duqqc&#10;lSx+c/2W/wBq79krxv8AtxfFj9rz9p/44eH9N1DStdk8NfDPS9cugDZabASGu41wdpk+XDDkEy9c&#10;5oA94+F3/BWfwVr/AMWtF+Efx7/Z28f/AAnuvE8yxeGdQ8baS0NtfyMcKm4qpQscKDgrkgEjrX0H&#10;+0R8bNB/Zy+CXiT44eKLGa6sfDWmPeTWtu4WSfbgBFLcAkkDmvhL/grz+2F+yD+0B+zNpPhj4NfG&#10;rw74k8W2vjrS7jRYNKuPMuICHYO4OOF2nB5xkr3xXqf/AAWV8U6zb/sJ6P8ACSwnb+2fiN4q0Xw7&#10;brzuLu3nOfp+52n/AH8d6AOiP/BUa18T+HvC978Ff2V/iJ491LXdLsL3VbXw1pZltdCN3GksUNzd&#10;hTGsgR1ZgOFB+YjkD0n4/wD7YGi/Af4yfDH4IXPga+1jWPidrDWNn9iukRbFEKeZPJuGWRA5Y45w&#10;prtvgZ8F/A/7Pfwm0L4OfDnThb6VoOnx2sLMB5k7KoDTSEfekc5Zj3Jr5W8SXFv8Zv8AguP4f0pM&#10;S2nwh+Fs91NlsiO/vdy9M9TBcxnnuufSgD3v9r39rjwr+yB4S8N+JfEvhy61eXxR4ws/D2m2NncJ&#10;G5muA58wluAiiM5+oHevHfi3/wAFdPBvg661DUvhP+zP8SPiJ4U0aeSLVvHfhvRH/siMxnEjR3BU&#10;rKi8/OCFOMgkEGuD/wCCpvhHTP2m/wBtn9nn9j/WJ5zpd7qF9rOu29tIVZ4EUE8g5U7IZRkYIDnB&#10;r7Y1S38DfCv4Y3aQaLZaX4c0HRZXaytLVI7e3tIYiSqoMKqhFPHAxQBm/s/fHb4f/tLfCHRPjZ8L&#10;tRkuNF1y2Mts00eySNlYo8br2ZHVlI9RwSK8l/aW/wCClHwv+BPxG/4Uf4C+Hfij4neOlh8288L+&#10;BNPN3LYp289lz5bHjCYLYOSACM+C/wDBOv4maj+zD/wRh179oC8g8toP7d1fQ7VvuqzTtDbpyPut&#10;Mo9eGz7Un/BMP9pP9gv9nL9nSz174j/tPeE/+FieNZH1vx1qF9fZujdTsXFu7YJ/dqQpXP39570A&#10;fQv7In/BQ74aftV+L9Y+E954H8ReBfHmgw+dqPg3xdZGC6EOcGRMgbgCRuBAYbgcEc19CDOK/PDx&#10;D8cfgZ8e/wDgsl8HfGX7Nfj7S/EG3wXqFv4o1HRZCyMirOY45DgZYZz3OCvbFfoeOlAATjmvi3/g&#10;tAsvxE8B/Cn9lzT7llufiZ8VNP0+RFbH+iow81z7KZIia+0j05r4h+Pkz/GP/gtD8Ifhyo82y+HH&#10;gu+1+4Vm+WO4uNyg49cJbkH1x6CgD7asrS2sbSOysoVjhhjVIo1HCqBgAfQV4/8AGb9sPw78Iv2l&#10;/hz+zE/g291TV/iGbhre6tbpEjsIYhlpJFblhgN0/u17IoIHNfE+kWafGb/guTq2pSlZLP4RfCyO&#10;KNh83l397sIHsTBcyf8AfP4gAm/4K5w2/wAU/FfwC/ZOl+ePx58VLefVIlPzHT7Pabjj/dnByRj5&#10;a+hv2q/2pPhj+yD8Ibz4tfEu6kaOFlg0vSbMbrnU7puI7eFe7Mep6KAWPAr48/al/aF+DfhT/gst&#10;4R1b43fEbT9B8P8Aw0+HdxPHNfOdpvrgSHaoAJMhR04Aydldx+zJ8M/Fv/BQX41Wf7e37Q2iPb+C&#10;NDmdfgr4HvlBURZx/a1zHyplc8oGyQVBGAiEgHvPiz4/eJrL9jLXv2iPF3gC68IX0Pg281SPQ9Qv&#10;ElntD5LNCJGQAK5+Uleqk4PINeY/8EW/h03w+/4J7+Dbq4tvLuPEMl3q8277z+bOwQn6oqkexFN/&#10;4LSePZ/Bf7AniTQNM+bUPGGpWHh/TYg2DLJPOGZB6kxRS17X4Z+CL+Fv2XtP/Z08JeLLjQmsPA8X&#10;h+z1zTUHn2bLaCAXMeRjzARvBP8AFyaAPF/i7/wVZ+HXhX4i6p8JvgD8EPHPxf1zQZNmvr4D0d7i&#10;2sHHVGmCsGYHg7QVB43ZBA7n9jP9vH4Wftn2WtWHhjQdY8OeJvDM6w+JPCfiK2EN5ZFs4bGfmUkF&#10;c4BBBBA4y39nzwh+yp+wR8KNM/Z/s/i74Z0uSzV5b661zWrS1vNRndizzzBnBZiTj2AAHAArxL9k&#10;zVfC3xU/4LCfHT4t/DPVLK90HTPAuk6RPqOlzJJb393KttIZA6Eq5XyHj3c/dPPqAe8fCn9s/wAO&#10;fFL9rf4gfsjw+CL6w1TwDYwXc2qTXCNDfRyCPlFAyuPNXOfeuo/ak/aP8CfsnfAvXvjx8QzJJYaL&#10;bqY7O3YebeXDsEigjz/E7sBnoBljwDXy18M7STwf/wAF4PHkGNsfiT4SwzDtvKvak/kYiKP2yLZf&#10;26/29PBP7Dml3Ukng/4fhPFfxQmh5SSQf8e1if8AaYFc+gnJHKEUAe8fEf8AbP034RfsU/8ADZPx&#10;D+G2o6fD/Y9rft4Xe9jN0n2mVEhiL42hyJEJHYkjtWx8XP2qdE+Cv7JNx+1d418I3kVva+G7XVJt&#10;AW4T7Qsk6x7bbf8Ad3hpApPTgmvnr/gtHdHxR8PvhL+y5pQjX/hYXxR0+1urZBgNYwcuoUdg0kJ/&#10;4DVn/gt/qOpXX7J3h34GeF326l8QvH2laDp8KjlyzF8YHbciD/gQoA3PFH/BWLwkujae/wAHP2cP&#10;iD8RtYfR7XUNf03wbo73UWhefEsoguLhVKeaEYEqoOOhIORXq/7Gn7aHwu/bW+HF147+HlnqGm3W&#10;l6g1jr2g6vD5d1p1yBnY4HBBHIYe4IBBA634C/AzwD+zl8KNH+D/AMN9JS20zR7RYlbaPMuJMfPN&#10;If4nc5Yse5r5P/4JQeX4i/aV/ai+IWiWwi0a/wDilLBYiPhHaOWcs4xxkhgT/vUAe/8AxN/bB8N/&#10;Dv8Aax8C/skp4QvdS1jxtptxf/bre5RYtOgi3/NIp+ZtxjcDHpVf9rT9q/x3+zVdaHa+Cv2UPH/x&#10;MbVo53uG8F6XJOuniMoFErKjAF9x2jr8hrwr4ZW8vxh/4Lf+PPFz7ZLH4Y/Di20yNuvlXVyUYL7E&#10;o85/CvtnUNQstKsJtS1K6jt7e3haW4mlYKsaKMsxJ6AAEk0AfD3xD/4LOeNfhP4dbxd8UP8AgnH8&#10;XvDulrMkTalrdibWASOcKm+SILuJ6DOTX2N8JPHGofEz4YeH/iJqnhC98P3GuaRb30mialj7RZea&#10;gcRSYAw4BwR2PFfHfw60m5/4KnftSx/HrxJbXA+CPwt1R4fAunTj914o1eNtsl+6ngwxkYUc5wAc&#10;Zda+5VXYMCgBaKKKACiiigAooooAKKKKACiiigAooooAKKKKACiiigAooooAKKKKACiiigAooooA&#10;KKKKACiimuwVGb0FAHG3X/HzJ/10P86jp0jb5GcfxNmm11AFFFFMAooooAKKKKACiiigAooooAKK&#10;KKACiiigAooooAKKKKACiiigAooooAKKKKACiiigAooooAKKKKACiiigAooooAKKKKACiiikAUUU&#10;UAFFFFABRRRQAUUUUAFFFFABRRRQAUUUUAFFFFABRRRQAUUUUAFFFFABRRRQAUUUUAFFFFABRRRQ&#10;AUUUUAFBGeDRRQBveELoG3ksy3zI25foa2geK4/SdQ/s7UI5z937sn0NderBlDA9axqRtIBaKKKz&#10;AKKKKACiiigAooooAKKKKACiiigAooooAKKKKACiiigAooooAKKKKACiiigD4/8A+C5V1qtv/wAE&#10;9fEEFlNNHZ3Wv6TDq80Kk7LU3kZJOO3mCMe5IHevq7wnZaTYeFtNsNAEYsINPhjsRC2UEIQBNp7j&#10;bjHtWL8cPgz4I/aC+E2vfBr4iWLXGj+ILBrW8WNsOmcFZEPOHVgrKccFRXyf8OPgT/wV8/ZV8PRf&#10;CX4KfFP4U/ELwnpyCHQbv4iWt9De2dsvCRf6M43ALgfMz4AABAoA2v8AguL43utB/YWvvAWl3LR3&#10;njbxJpmjQ7PvFTcLM4+hEIU+obFeoftA6lb/ALMf/BPfxFJav9n/AOEV+Gr2dvjjZItoIUx77iMe&#10;9ec/DH/gn18YfiV8YNL/AGgP+Cg3xrtvHmqeH5hP4V8H6PZG20TSpwciby+POcYGNw6gFi2Bj1L9&#10;vb9nPxt+1n+zDrv7P/gXxjY6Dc69PardahfQPIqW8U6TOoCc5bywvpgmgDl/+CSvw3b4Zf8ABPn4&#10;b6dPAY7jVtF/tm4yuN32x2nRvxjeOvNf+Cq9jN8Q/wBoX9mP4HTP/oGtfFFb/UI+0kdoYXZfxRnH&#10;419ieCvC2meBvB+k+CtFhEdno+mW9jZxj+GKKNY1H/fKivB/+Chv7HXj/wDaf0Hwj42+CHjm18O/&#10;ED4eeIF1fwrqV8paBn+XdFJgHAJRD90j5cEEE0Ae9+KvFOieCfDOoeL/ABNfx2un6XZSXV9dTMFW&#10;KJFLMxJ9AK+O/wDgip5+qfs4+OP2kPFbiG6+IXxG1bXr66mfjZv5Yk/wg+Yc/Wp/GX7KX/BRb9rv&#10;wPqHgn9rn4y+BvDui/2ZNHD4Z+HVpdLDq10UIie9nnYyeUr4cxR4DbcEDrWl8TPALf8ABPv/AIJA&#10;+I/hpFr0NxqHh/wHeWDanaxlBPe3jOhkQHkfPcZGeQFHpQBh/wDBEbTn8W/CH4kftMagGN58Svih&#10;qN9HIw5NpEQsSn6PJOPpj3pP+C1fjKfxV8L/AAL+xp4WlaTW/ix46sLSa1ib5hp8MyyPJj2m8jHb&#10;5W9K4T9iz9lH9vv9mj9nTwl4y/Y1+I/g/ULHxj4btNU1/wAEfEuC5NrZ380as1zayW5WRAybMoTj&#10;OSQeMexfssfsH/F6z+P9x+2P+3B8S9O8YfEJLVrXw3YaTCyab4dgbIYQKwGW2sVBI4DMSWY7gAYv&#10;/BaDUZfBP/BP9PhJ4QtVW48Ua/pPhnSLOM43ZfcIx/wGDFdl+3F8ctS/4J+fsFRTfDS0hm1uxsdO&#10;8MeFRIvyJcsghWYjvsRHkAPBZVB4JroP2uv2SPFP7Tnxc+D/AIrg8X2Fj4e+HPi86/rGlXUDvJqM&#10;yGI24Qj5V2FZM5676sf8FCP2QJf21f2dbr4S6V4oXRdYtdSt9T0HUpoy8cV1CThZAOdjKzLkcgkH&#10;BxggHkP7P3/BHn9n2/8ACNv8Rf2wLLUPib8QvEVsl54k1fxDqtxtjuHAYxxKjqdqD5AWJJweFGFX&#10;if8Agnf8BPghoP8AwVB+OHif4A+FLPS/Cvw/0Oy8N2dvYXDywm+uGD3DKzsxLI1rJGwzwTjHSvSP&#10;BnwX/wCCrPxP0Wx+GX7RXx18B+E/DdqkcOqat8O7K4bWtZt1ADIZpz5dszgcyRIrDJx6V2X/AAT1&#10;/YcvP2JNK8faZeeINP1BfF3jSbVrEafFIotLMriK3bfyzJlue+aAPK/2Sn/4XF/wV5+PvxaZjNb+&#10;DdF0/wAN2UnVYmYDcoPuYJT9Sa+hP26/2iZ/2Uv2TvGnx2sII5r7RdNVdLil+613PKkEOR3AklUk&#10;egNYP7DP7IXiH9lr/hY2v+OfFljrevfEHx5da9dXlhC8aRW7geVb/PyShMpz0w49K6T9tv8AZmsf&#10;2v8A9mTxP8AbzV/7Pk1q3iex1ApuFtcwzJNE5Hdd6AMOu1jQB84fsv8A/BKL4ZfFHwPY/H79vP8A&#10;tH4j/ETxdYxahqp1zVJ1g01ZU3paxpGy48tWAIztBGFAUDPI/sm/s/8AwC8J/wDBZLxlpf7PHgWz&#10;0Xw/8Ofh9Ha3ENhcSSxnUrhl8xyzuxDhZDGRnjyzxXpPw2+CX/BXPXPBtj8Efix8ffh74a8O6fDH&#10;ZzeMvCOn3E/iG9tUBTAabEEMhQD94I9wPPJBz137CH/BP6f9jX4tfFTx2fFttqdj451Czk0aEea9&#10;zaQwmcsJ5JCTLI5lRi2eSrE9aAPpwDFfE3/BZeWD4kw/BP8AZJDfN8RvipafblB5NhbYE5x7faY2&#10;6/w478fbNfP/AMY/2PPFHxa/bm+G/wC1FqHjGxj8P/D3SLqG30Frd2uJbubfmYN90DmMYPPyUAVP&#10;+Cnv7Ltx+1B+yLrnhzwrH5fibw2F1zwnJEvzC7tgX8pcdDIgaMejMp7Yre/4J7ftP2X7Wv7KXhn4&#10;qtc7tYS2/s/xNAx+eDUYAEmDDqN3yyDP8Mi17WyIylWXIIwQR1r5z/Y+/Yl8V/sjfHb4neIfDfja&#10;wuPh/wCOtTGqaT4bW3kWfS7snL8/cKHc68c4SP3oA8Hu/AfiT/gq9+2T8Q/BnxI8c6pZfBL4Q68N&#10;FHhfS7x4V1/V42ZZHmK8MiMknPJClAuN7Ecj/wAFY/2Ff2H/ANnH9lu1j+EfwP03SfGHiTxLp+ka&#10;DeQ31zJcEtKGlZVeUhiUUqflP3+1eraf+x3+37+yx+0V498cfsTeMfhzfeDviRr8ms6pofxAhuid&#10;OvJHLSPF9n2s3Lvj5wNoUEEgNTviJ/wS6+NPxp8f/DX4yfG39o2HxN4p8M+OrTWvEn2mzeGxWxhm&#10;ik/s/T7dPlhU7H3SPlnYqWOFAAB9JeLL61/Zu/ZOv7u3fyY/BfgN/JZW+61taYUj/gSivEf+CJPg&#10;KbwX/wAE/vDeuXtoY7nxRqV/rE27qyvOyIfoUjBHsa+iP2gPhVF8cvgf4s+DsupfYx4m8P3Wnfa9&#10;m7yTLGVDY74Jrwf/AIJ4fBf9vv8AZ38N6X8Dfj7rHw5vPAfhfTZbXQ7zQVu21a4+fMQlZysQjVS3&#10;ATdwvzHByAcX4mu3+Mf/AAXL0DR8iSx+FPwuluNvXy7273hm9iYriIf8Bo/bAtZfjF/wVn/Z6+DS&#10;oslp4V02/wDFmqK3PlhQ4hYj3lt0X8a9b/Z8/Y78T/Cn9sH4s/tS+MfGNjqb+PvskGi2drbusmn2&#10;sWcxyM3DE7YsY/un2qfwN+yR4o0T9v8A8aftm+J/F1heWeteEbXQPDmkRwP52nwJ5Lyl2PynfJGz&#10;DHQPigDx/wD4K2XkfxM+J37Pf7JHMkPjL4nR6prECLkvZ2IUOjezC4Y8gjMee3P2frWqW+i6Pdax&#10;dSKsdpavPIzNgBVUsSfbivC/iR+x54n+JH7e3gb9rPVfGVj/AGD4I8N3NlZ6B9ncztdS+Z++3fdA&#10;+dff5BXqHx78EeKfib8DvF3w38E61b6bq3iHw3eaZY6jdozR2sk8LRCUheTt3bgPUCgD5b/4Ih6H&#10;d6x+z/42/aC1SP8Af/Ej4lanqcMu3G+2jfy17dpPPH/181U/4KLXlx8U/wBvv9mX9m+3fzLS28RX&#10;HivV7dmyD9mKGBiPby7gc/3vrX0p+x/8AR+y5+zR4P8AgEdThvZfDekiC6vLeMrHPOztJLIoPIDS&#10;O5555riZ/wBjvxNq/wDwUTt/20vEHjDT5tI0rwQ+i6LoawSfaIZ3b5pix+XbtaUYHPzD3oA4j/gq&#10;T8bPjXo0vw3/AGTv2cfEsmieLvi/4gl09dct2Ky6bYQiM3EylfmQgSg7hhgqPtIPITwn/wAEd/8A&#10;gnp8MPAsl18Sfhp/wk1xZ2zXOteJ/E2sXHnTMoLSzPskVVB5Y8cep61u/wDBQb9jn4w/HzxL8Pvj&#10;x+zV4703QfiF8M9SuLjRZNYjY2t3FMqb4ZMKxAPlgdCCruO4I5vxB+yt+35+1Z4O1Dw7+1/8a/CG&#10;gaXJpNxDb+Dvhra3MVnqF0yMsUl9cTs00kSkhjChVWKjPAIYA5X/AIIYeEvCeg/s/wDxC+MHh/SI&#10;tJ0bxR8RdQuNNt9x8u10+D5YowzE/IgZhkk9DzXnX7Fv7Hvwt/b0/ZB+NPxo8feBNJuvE/xQ8da5&#10;ceEvEd5pcT3elRrt+y+TKymSNROHDBWG5RtPfP1L+z3+xt42+Af/AAT5k/ZD0bxxpzeI28P6tZL4&#10;iht5Ft1nu5Jys2373yLKo+qV2X7FH7OEv7Jn7Mnhf4DXOr2+oXWh2rreX1rGyRzzPK0juobkDLd6&#10;APKP+CPv7RWp/Gf9k+3+H3jffH4u+Gt8/hvxFDM3zt5JIgkIPPMeEOerROeAQB9Xdq+a/gl+w94q&#10;+Av7c/j79pHwN4309PBfxDslfVfCbW8izQagNjG4Rh8hBcSnB5xM390V9KUAfFv/AAXI1+/vP2W/&#10;DvwV0b5r74g/EHS9It4h/wAtP3m/bj/eCV6F/wAFH7ef4af8EzfiHoXhgHbp3gdNNh8sYIhJit2P&#10;t+7LVrftQ/si+I/2jP2h/g38T5/FVja+Hfhjr9xrN/pM0DtNf3RERtyhHyqI3iB567j7V638Tfh5&#10;4Z+Lfw51v4YeMbTz9K1/S5rG/j7mORCpx7jOR7igDif2GdB0nw5+xf8ACfR9EKtbJ8O9GdZF/wCW&#10;jPZxOz/8CZi341p2v7Tfwqvv2jrr9lWx1G6m8XWXh9dZvLeK1Jgt7Zm2rvk6BzwdvXDA96/P8fEX&#10;/goB/wAE/wD4jeHv+CeXhH43+ALvRdYgWHwJ408a+H74tYLJKyQWKyRZi87+6kqugxjcBtWvsr9i&#10;79iy1/Zit9d8eeO/HFx40+JXjG4E/i/xpfLta4x9y3hTpHCh5A6knngKqgHjv7Ld3L8Yv+CwPx4+&#10;K8w8yz8EeHNP8J6Wzc+Wf3bzqPQ+dFKfo31zX+KKt8Zf+C4fgPwir+Za/DT4b3WsXMY5EckzFAfY&#10;7poPwxXsX7DX7HniX9ljUPiV4n8c+L7DW9Y+IXjabWpLqxt3QQwMD5cLbuSylpMkccirHwR/ZI8R&#10;fDz9sr4rftZeMfFdjqMnjq1sLHQLO1gdX0yyt0CvG5bhi5jibjoVPrQB1n7ZPxVX4J/spfET4pLP&#10;5c2j+EL6Wybdj/STCyQD2zKyD8a89/4JL/DNPhX/AME/Phvoklr5d1qGkyateMR8zyXc0k4Le4R0&#10;X6KB2rpP2/P2afGn7Xf7M+sfAPwV4vstDm1q7tTdX19C7p5EUyysmE5ySi+1eofDrwbafDzwDofg&#10;PT9vkaLpNvYx7RgFYo1TI+uKANonHGa+G/gUf+Fy/wDBbH4rfEDKyWvw58DWWh27dfLlm2krn3Pn&#10;mvuNuOa8E/Yy/ZA1/wDZt8c/Fj4leNfFdjrGs/EzxtJq7TWNu6LbWYLm3tzv5Zk82QZ6YI96APF/&#10;2svCHhn9pj/grb8H/gL4v0HT9c8PeD/A+peJvEmj6haJcW8vm+ZBCkscgKsPNWBtrA8MPUEYvwQt&#10;9K/YB/4Kwa/+z1o2lW+k/Dz42aWmq+F7C3iEVvYapGDmKJVAVEJE67FAADQgYC4P0F8K/wBkXxX4&#10;Q/bu+I37Yfi7xnY38PizQ7LSfD+lW8DrJp1tCkQdWZuDuaIPx3Y1n/8ABQj9h/Xf2udN8F+Kfhf4&#10;2s/C/jnwH4lj1PQdfvLdpEWPrJCwTkgukTDt8hH8RoA8t/4Lu3Tf8MreF9Du7hotO1H4kaZFqkmc&#10;BYv3hyfp1r7ZtLa2tLWK2s0VYYo1SJV+6FAwB+VeZftXfsw+Gf2wP2d9U+B3xJuPscmpW0ckGo2K&#10;lvsN9H80cyBsblV/4TjcpI4JyPnPQPg//wAFrNC8DJ8CbT42fCf+x7a3Fna/ECSyu21pLYIFU7Me&#10;TvA43FS2RksTzQBXvpF/aO/4Lb6fJ4ff7Zo/wV8CyDWLqNsxQahchwkGenmfvs4/6YuOqkVJqU0v&#10;xk/4Lp2NqsjS2Xwt+FrP5Y5WO5uS25vYlblFP+6K97/Yp/Yw8D/sYfDO48KaFrF3rmva1etqHizx&#10;RqH/AB8atesSWkbrtUEnauSRkklmJJyP2cf2PfEvwh/av+L37TvjHxjY6pN8RLizj0a0tYHVtNtI&#10;d+Y3ZuGLfuunA2H1oA6H9vX4lr8Iv2MviV8QTN5clj4Ru0tm3Y/fyp5MQ/GSRR+NeMfs42Mn7HX/&#10;AARosvEEi/Z76z+GN1rjsxwRd3sclzHu91aeNf8AgOK9U/4KC/sveNf2xf2cbr4CeD/Gdloa6pq9&#10;lNq11fQu6yWsEolMahOdxdIyCeODTv2xf2XPFH7Qn7H2pfsw/DjxVY6DNfWNlZR315C7Qx28Lxlk&#10;2pzyse0emaAPMf8AgmqNG/ZY/wCCUWh/EzxLb7LWw8K6j4q1JUHzvHiW4/FjGq4+oFeX/scfsQWf&#10;/BQjwxb/ALb/AO39quoeLLrxVLLN4Q8GtqU0en6LpokIRQiFeWKlsLgbSGOWY4+ytS/Z38Iax+y9&#10;L+yve749Dm8D/wDCNPJb/K6QfZPs29c5wwHzDPcV8t/AL9mj/grf8Bvh9b/sx+FvjL8KofBelK1t&#10;ovjO60m6udYs7UtuCpDlYSVBbb5gfHTdjGADzv4k/sjfst/Dz/grF8Dfg1+zt8MNP0OTS7S88R+K&#10;EsbqaUkRqWgEnmSPtwYjjpnzO/Feqf8ABVOFPit8dv2bf2W/9dH4m+JX9r6xaryWsbARvIGHoUkk&#10;xnj5D6V037N3/BNzUfgH+2vqX7Ut98UZvElvfeBf7Jlk1hpJdTutSeW3ea9lkPyYYRyKEUAIrIoA&#10;C12PjL9j/wAV+OP+CgnhX9sDWPGli2heEfB82laX4f8AIfzxdStKXn3fdwRLj1wooA993gLur4j/&#10;AOCQ11L8UPiT+0N+1Bd/vP8AhMPihNaWE3/TnamTyVz6Kkqr+FfZXjLS9W1nwhqmjaFdx299eafN&#10;DZ3EoJWKRoyqscdgSDXkf/BPr9k/Uf2Mf2bbH4L+IfElrrGqLql7f6pqllC0cdxLNMWBAbniMIpz&#10;3U9qAPDf2bEb4xf8FmvjV8TS/m2fw/8ACWn+H7duojmm2nAP/bKfPvmvRv8AgsJ8TZvhj/wT58eP&#10;YSsL7xBBb6FYxqcGRrudI5F/78+cffFdL+xR+yR4j/Zo1n4n+M/HXiyx1rXPiR49udeuLrT4XRIL&#10;dsmG2+fklC8vPTDD0qt+37+x74q/bL8PeCfBmleMrHStJ8P+NLbW9chvIXdr2OEECJNvRsO/J45o&#10;A9E/Zb+HFt8If2bfAfwxtYFjGh+EdPtJFUdZUt0EjfVn3MfUk13UzmOFpAPuqTRFGkMSwxLtVVCq&#10;o7AU5hkYoA+Kf+CJkKeIPhr8XPi1fzLJqniX4zar9u29YlijhKRn3Hmufowr6V/aq+NWk/s7/s7e&#10;MPjJrF8luuh6FPNas7Y33JQrCg92lKL+NfNV9+xJ+2n+yv8AG7xV8UP+CfHxH8GzeHfG2qNqWteA&#10;fiBbzizt7xwd8sUlvh+vIwyHGFbcFFEv7A/7W37W/jvSfFX/AAUW+NWg3HhfRbxLy1+GPgG1li02&#10;4nU5Xz5JTvkUf7W4kcArkkgHUf8ABInwCPgT/wAE7vDOu+O5l086rb3XiTVLy+k2BIZ2MqzSM3Qe&#10;SEYse3Ncn8CNG1b/AIKWftMx/tdfELQZF+EPgG8kt/hHo15GQms3yPtl1eRD98K6lUzwCoHJVifX&#10;/wDgoP8AsufFb9q79nVvgH8GviRp3hCG+vIhrElzau0c9iin/RlEf3QW2ZHQquO9eNeDP2P/APgr&#10;t8PPCmneB/BX7ffgbTdJ0q0jtdPsbf4b2axwxIMKo/0bsPXn1oA+xviNquoaD8Ptd1zSc/arPRrq&#10;e2/66JEzL+oFfDf/AARq/ZU/ZW+Jn7CPh/xr8Q/gF4F8Va1darqH27VPEHhWyvbkMs7KIzJNGzYU&#10;AYGeM19V/ss+A/2ofA3grUNL/ax+N2mePNZuL8tZ32maFDYxQW2wDyikcaBjuySSD1r500b9i/8A&#10;bu/Yz+IfiSf/AIJ++OfAN94B8Taq+or4F+IUV0IdIuJM7/Ie3Ifb0AG4DaBuBKgkA+jLP9iL9i/T&#10;ruO/sP2RPhfDcQSLJDNF4A05XjcHIZWEOQQeQR0NfOP/AAUBkk+LH/BRv9mf9n6MmS3sNVvPEuoW&#10;68giFQ6sfoLeTH+8a9c/Zi+An7Xmm/E+7+Ov7Xn7Q9vrWpyabJZaX4L8J2n2fRdNjd1dmw43zSZQ&#10;AO3zAZyxzgWIf2QfEV9/wUPk/bR8ReL7G40ux8B/2DoGhJA/n207OrPOzn5cFTMuBz849KAPei4A&#10;zXxD/wAE0Ef4pftrftN/tHzpuil8YQ+HdPmPPyWwYMoP+yqQ/nX21cJO1vIluF8woRHuPG7HGa8P&#10;/wCCfH7I2r/sbfA69+HfivxRZ63ruseKL7W9b1WxhaOOeecqBgN83CRoOe+aAPHfhtbL8Zv+C3Xj&#10;7xfv8+x+FPw1s9Jt2XlY768EchOfXZJcKfdfavTv+CsPxIPww/4J+fErVYJjHPqegtpEG1sZN2wg&#10;Yf8Aft3q5+xt+yB4r/Z1+J3xc+K/jzxnY61qnxM8ZSatG1lbun2S13SGK3O/qUEmBjjAFO/4KHfs&#10;h+KP21fg5pfwc0HxnZ6LZr4otNQ1qS6jkY3FrFuLRJs6OSQQTwMUAfMn7cPg28+DH/BDDwz8MY1N&#10;rFNY+HLfWMcFVkuYrmQn38wDPvX1X4C/Yb/Yjm8C6LMv7JPwwuvM0m3b7VN4D06R5v3S/OWMJLE9&#10;SSSSa7X49fAXwD+0N8Edc+AXjjTs6LrWmfZGWIANbFcGKWP0aN1Rl91Havlj4cfBT/gsr8B/B9v8&#10;Cfh/8WfhH4i8N6bD9k0XxZ4qs7w6rZWoysa7IyI3KLjHmB/TJAFAH1F4B/Zc/Zm+FfiFfF/wv/Z3&#10;8C+G9WjjaOPVNA8I2VncqjDDKJIYlYAjqM4Peu8HFeW/sn/A/wCJnwQ8BXtn8Y/jjqnj7xRreqNq&#10;Os6vfRrHDHMyInlW0SgCKEBBhemckAZxXqVABXxP+xLaf8La/wCCof7SXx4lbzLfwzJY+DtNk3Z+&#10;aPP2hRzxte2Uf8C+tfa77th2D5sfLmvBv2AP2SfFn7JXw98TaT8QvGNhr/iLxd40vfEOs6pp9vJH&#10;HJLcbeMSEtxtP50Ae8swVc18Qf8ABJC4l+KHxh/aK/adu/3n/CUfEySwsZsf8utqX8pc+ipIg/Cv&#10;tDxZYalqvhjUtL0W5SG8ubGaK1mkB2xyMhCscc4BINeM/sDfsl6/+xl+zLH8G9S8UWOr6/JqV/qN&#10;9q1vbukE9zPISh2n5sBBGp91OO1AHzj+y3+z58HP24f2rP2pvil8ZvAekeJdJbxQvhDw5c32nxXD&#10;WX2aKWGea2d1YxSY8hlkQgjqD0x1P/BGr4neI/Cvhfxx+wl8TLot4i+EHiKe1sXkyGuNLkkJjbB/&#10;uvv56bJIx2yfY/8Agnn+yH4g/Yz+Bd18N/GPjG18Qa1qXiK81fVtXtIXRZ5ZivOH5ztUZPrWJrH7&#10;EHirSP8Agolp/wC298K/G2n6bYah4f8A7M8eeHbm3k3ap8rIs0bL8qsAID83Uw/7RoA8z/4Khyt8&#10;Uv2sP2aP2aolWSG+8ePr+owtzmO1C7WI9Avn11v/AAVJ+PPxi8J2Pw9/Zb/Zy8Rtovjj4weI30qx&#10;12ORkbTLOIR/aJ1ZRuRh50eGX5gocryBXa+Jf2PfEHiz/goT4e/bI1rxXYyaP4X8GzaVo+h+Q/np&#10;eSmRXnLfd2+XK4xyc4NYX/BQv9jb4rftD6r4B+Nn7OfjjT9B+I3wz1aa88P3GrxlrS5jlCb4pcK2&#10;OYkwdpG1nBHzAgAwfA//AARv/YD+HXgtp/iX8PH8XahDC1xrXijxNq1x51xIAWlmbZIqoCcnHOB1&#10;J6nif+CFvgPwpYfDf4pfFjwRokdhoviT4l3kOg20LFkisbf/AFSISSWUebgEk9OtdpqH7Mf7f37U&#10;fhq88P8A7Yvxk8HaBorabPEvhD4Z2t1Fb6pclGWJr24ndpmhDFWaGMqr4weM59U/YA/Zc1H9jf8A&#10;ZW8O/AHW9fs9W1DSZr6W+1KxhaOK4ae7mmUhW5GI3RDnulAHzH+2j8XfC/7JX/BVXw5+0Z40J/sk&#10;/BHU2uI1ba1zNA82yBT/AHnbyVHu1euf8EqPgfr/AIS+C+o/tI/FW3LePfjBqTeI/EE0i8wW8hJt&#10;bZc8hFjbfj1kxztFeT/t5/BfwP8At0/8FL/hP+z4LF72z8AaLda38RGX/VCykmgaG0YjkM5jIP8A&#10;szjHIOPvq3t4bW3jtbeFY441CxxouFVQMADHQAUAfEf7S1vJ8Yv+CyXwT+GCp5ln4F8K33ifUIzz&#10;5bN5ixN0/wCeqQj8fpTv2071vi1/wVU/Zx+Bsb7rbwtHfeLdQhXpvH+pJ91a1yPZ/evZfhr+yV4n&#10;8K/t5fEL9sjxV4tsbyHxR4bstE8O6XbwOJdOtolhModjwd8kIfjpuIqDw/8AseeJ4P8AgoZrX7an&#10;iXxjY3WnzeC00PQNFjgcTWjboy8rMflIIEgwP7/tQB7F8U/F1t4A+GXiLx3ey+XDouh3d9LJ/dWK&#10;FpCfyWvlv/giH4Iu/Dv7Ddr8R9Yt/LvvHfibU9duGk+8UacwoT7EQ7h7PnvXvX7XXwi8afH79mzx&#10;h8FfAHia00bUvFGjvpsepX0btFDFKwWbIT5jmIyKMd2FQ/Dz4E6n8LP2R9N/Zz8G61bQX+k+B10W&#10;z1Ly28pbgW3lfaCOuDIS57nNAHzr/wAEd7iL4o6l8dv2rWXd/wALB+KlyLCTubG23/Z1zj+ETsPw&#10;q9+2r8RvF/7Yfxoh/wCCcH7PfiGa1tNsd18aPFFm5C6XpRIJ09WHWaYfKV6YYK3BcD1D9jj9k3xn&#10;+yF+xtF+z/4a8YaZceKba21CW31z7I32X7dMztFK0Z+YopMe4dTtNfOPwQ/4Juf8FOf2dYtaT4Tf&#10;ty+DdPl8Rao+o65e3HgeG6ub65bq8k08LyN1OF3YXJwBk0Afdvw3+Hvg/wCE3gTSfhr4B0SHTdG0&#10;WxjtNOsoFCrFGowPqT1J6kkk8mtuvnD9m34Mf8FIPBvxTttf/aX/AGxvD/jDwrFazLcaDpfg21s5&#10;JpmXEbGVIFYKpO7AYZIA5GRX0eM96ACiiigAooooAKKKKACiiigAooooAKKKKACiiigAooooAKKK&#10;KACiiigAooooAKKKKACiiigAqnrt2LPS5ZM/My7V+p4q4ema5vxbqInuFsYmysfLf71VFc0gMsdK&#10;KB0oroAKKKKACiiigAooooAKKKKACiiigAooooAKKKKACiiigAooooAKKKKACiiigAooooAKKKKA&#10;CiiigAooooAKKKKACiiigAooooAKKKKACiiigAooooAKKKKACiiigAooooAKKKKACiiigAooooAK&#10;KKKACiiigAooooAKKKKACiiigAooooAKKKKACiiigBNwzijcM4pme9B60AOZlPNb3hfWVkVdNuW+&#10;Zf8AVMe49K57oSPpS5ZG8xGwRyCO1TKPMtQO8DAnAorD0LxOkyrb6k+2Tosh6H6+9bgOelYSi4uz&#10;AKKKKQBRRRQAUUUUAFFFFABRRRQAUUUUAFFFFABRRRQAUUUUAFFFFABRRRQAUUUUAFFFFABRRRQA&#10;V80f8FWfgL8cv2mv2XF+CXwL8PrfXmt+J7BdYke/ht1tbBGaSSYmV03AMqDauWOeAecfS9FAFPw5&#10;oOn+FvD9j4Z0iLy7TTrOK1tY/wC7HGgRR+QFXKKKACiiigAooooAKKKKACiiigAooooAKKKKACii&#10;igAooooAKKKKACiiigAooooAKKKKACiiigAooooAKRgT3paKAPl/4y/B/wDaY/a5+Nvh7wt8Rfhv&#10;o/g34X/D/wAeQ6/b6jJrkd7qXiWazZvspjiiG21gYtvZZG8zAAI6ivqCiigAooooAKKKKACiiigA&#10;ooooAKKKKACiiigAooooAKKKKACiiigAooooAKKKKACiiigAooooAKKKKACiiigAooooAKKKKACi&#10;iigAooooAKKKKACiiigAooooAKKKKACiiigAryP9rXxv+194O0LSE/ZC+Cei+MNTvruSLVZNd1uO&#10;zh02LaNkuGkRpPmPKrk4U8civXKKAPCv2IP2TvEn7O+ieIPH3xh8V2viT4m+PtU/tPxz4gtUIhaT&#10;B8u1t8qpFvEGYINq9fugYA91oooAKKKKACiiigAooooAKKKKACiiigAooooAKKKKACiiigAooooA&#10;KKKKACiiigAooooAKKKKACiiigAooooAKKKKACikJ56VQ1bxBaacjRKd82P9WO31ppX0QDtc1iPT&#10;Lb5WHmt/q1/rXKGYyHe7bmY5Y0l3d3F7dNcXEm5m/T2qPBHGa3jHlQEnmLjOaXeMZqLB2Yp2aoCQ&#10;HPIopqdKdQAUUUUAFFFFABRRRQAUUUUAFFFFABRRRQAUUUUAFFFFABRRRQAUUUUAFFFFABRRRQAU&#10;UUUAFFFFABRRRQAUUUUAFFFFABRRRTAKKKKACiiigAooooAKKKKACiiigAooooAKKKKACiiigAoo&#10;ooAKKKKACiiigAooooAKKKKACiiigAooooAKKKKAIxzxR35oBOc0wncaQA7kHp1pC5xnFNdu4PSm&#10;FyF5oAnVwF/GrNj4l1HSiBHJ5kY/5ZyVnGQqMHtUMs2BRyp7k3OutPH2kyjF6jwn1xuH6Vfi8TaF&#10;OMxavb/RpAp/I15tPPxWfe3nvUunHoHMevHXdEX72r2o/wC26/40w+I/Dy/e12zH/byv+NeF6jeh&#10;VPzVz+p6gF3c0vY+Ycx9It4s8LJ9/wASWI/7e0/xph8a+Dl+94q04f8Ab6n+NfJ+q6kCfvVz2qag&#10;oDDNP2HmHMfZzePfA6/e8Y6WPrfx/wCNMb4ifD9fveONIH11KL/4qvg/VdQU/KDXPanqAAPzU/YL&#10;uT7Q/Q5vib8OF+94/wBFH11SL/4qmt8Vfhin3viJoY/7i0P/AMVX5o6pfgk/N61z+p3wAPNP6v5h&#10;7Q/Upvi78KV+98S9AH11iH/4qmn4x/CQdfih4e/8HMH/AMVX5M31xvYkisy7lp/Vl3F7Q/Xc/Gf4&#10;QDr8VPDv/g6g/wDi6P8AhdXwdHX4reG//B3B/wDF1+PM2WJNV5U9qPqy7i9t5H7G/wDC6/g4OvxX&#10;8N/+DyD/AOLo/wCF2fBz/oq/hv8A8HkH/wAXX42NCW7Unke1H1Zdw9t5H7Kf8Ls+Dn/RV/Df/g8g&#10;/wDi6P8Ahdnwc/6Kv4b/APB5B/8AF1+Nn2fPaj7P7U/qq7h7byP2T/4XZ8HP+ir+G/8AweQf/F0f&#10;8Ls+Dn/RV/Df/g8g/wDi6/GzyPaj7PR9WXcPbeR+yf8Awuz4Of8ARV/Df/g8g/8Ai6P+F2fBz/oq&#10;/hv/AMHkH/xdfjd9n9aPs4o+rR7h7byP2R/4XZ8HP+ir+G//AAeQf/F0f8Ls+Dn/AEVfw3/4PIP/&#10;AIuvxuFv6UCA+lH1XzD23kfsj/wuz4Of9FX8N/8Ag8g/+Lpf+F1fB3/oq3hv/wAHcH/xdfjd9nP9&#10;2l+zNjO00fVfMPa+R+yH/C6vg7/0Vbw3/wCDuD/4uj/hdXwd/wCireG//B3B/wDF1+N4tWP8NO+x&#10;P/do+q+Ye28j9jv+F1fB3/oq3hv/AMHcH/xdH/C6vg7/ANFW8N/+DuD/AOLr8cRZN3Wl+xt/do+q&#10;+Ye28j9jf+F1fB3/AKKt4b/8HcH/AMXR/wALq+Dv/RVvDf8A4O4P/i6/HMWTE420v2B/+eYo+rR7&#10;h7byP2L/AOF1fB3/AKKt4b/8HcH/AMXR/wALq+Dv/RVvDf8A4O4P/i6/HX+zZf7lH9myjpR9Vj3D&#10;2vkfsV/wur4O/wDRVvDf/g7g/wDi6P8AhdXwd/6Kt4b/APB3B/8AF1+O39my+tKNLkYcA0fVY9w9&#10;r5H7Ef8AC6vg7/0Vbw3/AODuD/4uj/hdXwd/6Kt4b/8AB3B/8XX49DRW7mnjRGP/ACzo+rR7h7V9&#10;j9gv+F1fB3/oq3hv/wAHcH/xdH/C6vg7/wBFW8N/+DuD/wCLr8f10GQ8eWacvh+RukZo+rR7h7Xy&#10;P1+/4XV8Hf8Aoq3hv/wdwf8AxdH/AAur4O/9FW8N/wDg7g/+Lr8hU8NSuf8AUtUq+F5e0NH1aPcP&#10;avsfrr/wur4O/wDRVvDf/g7g/wDi6P8AhdPwePT4q+HP/B3B/wDF1+RyeFJG5MVSp4SkJ5QfrR9W&#10;j3D2p+tn/C6fg9/0VXw5/wCDqD/4uj/hdHwf/wCiqeHf/B1B/wDF1+TKeDpP7n/jtTJ4JmI/1Tfl&#10;R9Wj3D2j7H6wf8Ln+EH/AEVPw7/4OoP/AIql/wCFzfCH/oqfh3/wdQf/ABVflJH4FmbnyWqaPwHK&#10;TgwMKPqy7h7R9j9Vv+Fy/CI9Pil4d/8AB1B/8VR/wuX4Rf8ARUfDv/g6g/8Aiq/LOL4cXTLxAfxq&#10;zF8Nptv/AB7fjjNT9XXcftH2P1D/AOFx/CP/AKKh4e/8HMH/AMVR/wALi+Eh6fFDw/8A+DmD/wCK&#10;r8wU+G1yx4g/SpY/hpMTj7P+lP6uu4vaPsfpz/wuL4S/9FP8P/8Ag4g/+Ko/4XF8Jf8Aop/h/wD8&#10;HEH/AMVX5mp8L7gn/j2qZPhbcE4MQP8AwE0fV49w9pLsfpb/AMLh+E3/AEU7w/8A+DiD/wCKpR8X&#10;/hOenxN8P/8Ag4h/+Kr82E+FM/QRN/3zVmH4R3BHNtJ/3zR9Xj3H7SXY/R7/AIW98Kf+il6B/wCD&#10;iH/4qgfFz4VHp8StB/8ABvD/APFV+dKfB676/Y5KtQ/Bm5Yf8eTf8CNL6vHuHtH2P0N/4W38K/8A&#10;opOg/wDg2h/+Ko/4W38K/wDopOg/+DaH/wCKr8+ofgrcSDmzX8TVyH4IzMebdB/wE0fV49x+0l2P&#10;vr/hbXws/wCikaD/AODaH/4qgfFj4XHp8R9C/wDBtD/8VXwfD8CbhuRB/wCQzVuH4DTt0g/8dP8A&#10;hR9Xj3Dnl2PuX/ha/wAL/wDoo2h/+DaH/wCKpf8Ahavwx/6KJof/AINYf/iq+IofgFKTgwL/AN8n&#10;/Cr1v+zyY/nmg57bV6fnR7GPcOd9j7QHxR+Gh/5qDov/AINIv/iqX/haHw1/6KDon/g0h/8Aiq+N&#10;l+ARJ4hb/vkf4U4fs+knP2WQ/wDAaPYx7hzvsfY//C0Phr/0UHRP/BpD/wDFUf8AC0Phr0/4WDon&#10;/g0i/wDiq+Po/gC+MGxf/vmnr+z9KTn7Gy/VaXsY9w5n2Pr/AP4Wf8Nv+igaL/4NIv8A4qgfE34b&#10;np4/0X/waRf/ABVfIsfwAAIVrOQk8cVY/wCGdgDzbN/32f8ACj2Me4c0ux9Zf8LL+HP/AEP2i/8A&#10;g0i/+Kpf+FlfDr/ofdG/8GcX/wAVXyhH+z4hOBY/+Pmpk/Z92nI01f8AgUlL2Me4+Zn1V/wsn4d/&#10;9D5o/wD4Mov/AIqkPxK+HQ6+PdG/8GcX/wAVXyx/wz+jDL6Yv/AXxT5v2fbdEXy7Pr+NHsY9w5mf&#10;Uf8Awsz4c/8AQ/aL/wCDSL/4qj/hZnw5/wCh+0X/AMGkX/xVfK4/Z+jP/Ll/47Qf2eU3ZNn+tHsY&#10;9w5pdj6o/wCFmfDn/oftF/8ABpF/8VR/wsz4c/8AQ/aL/wCDSL/4qvleT9nwKMrZKfw/+tUR/Z6/&#10;6cf1NHsY9w5n2Pq3/hZnw4HXx9ov/g0i/wDiqP8AhZ3w2/6KBov/AINIv/iq+TpP2dCw+S02/wDA&#10;jUE37PLQjL27N/u0exj3DmfY+uP+Fn/Db/ooOi/+DSL/AOKpP+FofDX/AKKDon/g0h/+Kr5Ef9n3&#10;cMi1f/vmo/8AhQDj71hJ/wB8in7GPcOZ9j6//wCFofDX/ooOif8Ag0h/+Ko/4Wh8Nf8AooOif+DS&#10;L/4qvjp/2f2fn7FIP+A1G3wB2ji2kP8AwGj2Me4ud9j7Ib4p/DQdfiFof46pF/8AFU3/AIWt8MB1&#10;+Iuh/wDg2h/+Kr43b4AiQbHtm/HFUbr9nuaEZMC/7J2mj2Me4c77H2t/wtf4X/8ARRtD/wDBtD/8&#10;VR/wtr4W/wDRSNB/8G0P/wAVXw8/wDnx8sI/75P+FVZfgPP/AA2//kM0/q8e4c8ux91f8Lb+Fg6/&#10;EnQf/BtD/wDFUf8AC2/hX/0UnQf/AAbQ/wDxVfBU/wADZ1yDAufdDVOb4JXAPFqv4Z/wo+rx7hzy&#10;7H6A/wDC2/hX/wBFJ0H/AMG8P/xVJ/wt34Vf9FL0H/wbw/8AxVfnrN8GLvb/AMeJH0aqsvwdu1GP&#10;sUlH1ePcXtH2P0U/4W98KB1+Jmgf+DiH/wCKo/4W/wDCf/opvh//AMHEP/xVfnHN8IrpRgWkmf8A&#10;dqrJ8KbpPvwt+KUfV49w9pLsfpN/wt/4T/8ARTfD/wD4OIf/AIqj/hcHwnHX4m+H/wDwcQ//ABVf&#10;mnJ8L7lRxDj/AICarv8ADS6HPkE0fV49w9o+x+mf/C4fhN/0U7w//wCDiD/4qj/hcPwlHX4neH//&#10;AAcQf/FV+Y0nw4uVPEX6VG/w9u+nk/pT+rx7i9o+x+nn/C4vhJ/0U/w//wCDmD/4qj/hcnwj/wCi&#10;oeHv/BzB/wDFV+Xsvw7uhysP51Vn8CXUfElsaX1Zdw9r5H6mf8Ll+EX/AEVHw7/4OoP/AIqk/wCF&#10;zfCH/oqXh3/wdQf/ABVflY/gqUD/AI9jUMng6QHm3an9W8w9p5H6s/8AC5vhD/0VPw7/AODqD/4q&#10;k/4XR8H/APoqnh3/AMHUH/xdflFJ4RcDmFvyNQv4UI/5Z/8AjtH1Zdw9qfrH/wALo+D/AP0VTw7/&#10;AODqD/4uj/hdPwe/6Kr4c/8AB1B/8XX5Lt4W/wBio28L88RUfVl3D2vkfrZ/wun4Pf8ARVfDn/g6&#10;g/8Ai6P+F1fB3/oq3hv/AMHcH/xdfke3hkjqlRt4bA/gxT+rR7h7byP10/4XV8Hf+ireG/8Awdwf&#10;/F0f8Lq+Dv8A0Vbw3/4O4P8A4uvyIPh7ttpjeH2zylH1aPcPaPsfr1/wur4O/wDRVvDf/g7g/wDi&#10;6P8AhdXwd/6Kt4b/APB3B/8AF1+QT6AxHAxUZ0SVeq0vq0e4e0fY/YH/AIXV8Hf+ireG/wDwdwf/&#10;ABdH/C6vg7/0Vbw3/wCDuD/4uvx8OjSD+E01tImHQUfVl3D2j7H7C/8AC6vg7/0Vbw3/AODuD/4u&#10;j/hdXwd/6Kt4b/8AB3B/8XX47/2ZN/do/s2Ufw0fVl3D2vkfsR/wur4O/wDRVvDf/g7g/wDi6P8A&#10;hdXwd/6Kt4b/APB3B/8AF1+OpsJB1Wj7E/pR9WXcPbeR+xX/AAur4O/9FW8N/wDg7g/+Lo/4XV8H&#10;f+ireG//AAdwf/F1+OhspOmykNi//POj6su4e28j9jP+F1fB3/oq3hv/AMHcH/xdH/C6vg7/ANFW&#10;8N/+DuD/AOLr8cTaEdRR9lP+RT+q+Ye18j9jv+F1fB3/AKKt4b/8HcH/AMXSf8Lr+Dg6/Ffw3/4P&#10;IP8A4uvxwNqRR9nPp+tL6t5h7byP2P8A+F2fBz/oq/hv/wAHkH/xdH/C7Pg5/wBFX8N/+DyD/wCL&#10;r8b/ALOfSk8g+tH1XzD23kfsj/wuz4Of9FX8N/8Ag8g/+Lo/4XZ8HP8Aoq/hv/weQf8Axdfjd5Ge&#10;tJ9n9xT+rLuHtvI/ZL/hdnwc/wCir+G//B5B/wDF0f8AC7Pg5/0Vfw3/AODyD/4uvxs8j2o8j2/S&#10;j6tHuHtvI/ZP/hdnwc/6Kv4b/wDB5B/8XR/wuz4Of9FX8N/+DyD/AOLr8bPI9v0o8j2o+qruHtvI&#10;/ZP/AIXZ8HP+ir+G/wDweQf/ABdH/C7Pg3/0Vjw3/wCDyD/4uvxr8g/3aTyDn7tL6su4e28j9lv+&#10;F1/B3/oq3hv/AMHcH/xdH/C6fg8enxV8Of8Ag7g/+Lr8bY4+2KsRpgYo+rLuHtvI/YwfGX4RHp8U&#10;vDv/AIOoP/iqUfGH4TN934neH/8AwcQ//FV+QFsR0IrSsyKX1ddw9p5H64D4s/C1vu/EjQT/ANxa&#10;H/4qnL8Ufho/3fiFoh/7ikP/AMVX5T6ZPgV0GnTqMH3o+r+ZXtD9PF+JPw7b7vjzRz9NSi/+Kpy/&#10;EHwG33fGukn6ahH/APFV+cOl3K5Xiui026UYJpfV/MPaH6ADxx4Lb7vi3TT/ANv0f+NOXxj4Sb7v&#10;ifTz9LxP8a+H9LvACCTXRaXd4xR7BdxqVz7CXxP4af7viCyP/b0n+NOGv6EwyutWp/7eF/xr5e0q&#10;8G3rXQ6bdj7tT7HzHzH0BJ4i0GIZfWbUY/6bL/jVG58e6BDlbedpmH9xOPzOK8nsrnoM1qWtxuWn&#10;7KIcx12oeNb6+Hl2w8hD/d+8fxqiku453c9zWbDN71Yjkz1qlFR2C5YLEPmgyEdRUZkwMk0bz19a&#10;LFE6tmlqNWyNtPRsHDCgB6dKdTVDY+U04ZxzTAKKKKACiiigAooooAKKKKACiiigAooooAKKKKAC&#10;iiigAooooAKKKKACiiigAooooAKKKKACiiigAooooAKKKKACiiigAooopAFFFFABRRRQAUUUUAFF&#10;FFABRRRQAUUUUAFFFFABRRRQAUUUUAFFFFABRRRQAUUUUAFFFFABRRRQAUUUUAFDHAziimtzwQaA&#10;Gk8VEzZ7VK3TmoZSAM0AMd+OtRM53cGnOwx81VWkAGc1RI+abb2qpLOcZNE8+Oc1n3l2QMk0Ei3t&#10;9tFZF/fsASTTb++9MVg6pqZGQDVpAO1PUwAWJ9e9c5qurZHBpup6izbgGrn9S1DGeaZNxdT1QDo1&#10;c7qmps+4A0/UL1mOSaxL+665NVYkr6le8HJrn9Svck/NVzUbkY61hX0u48URQFLUbs8/41h38jty&#10;TWpehmJrNngZz0qiLmTdbz0FUpYXbqa2XsWJ4FN/stm6rQPQwXtHNNGnsfvH9K6D+yR6U4aR/sUE&#10;nO/2b70o072roxpB6eXT10djyFoA5r+zfVacNLz0H6V0y6O2fu/rTxoknZWoA5caUey/+O04aSP7&#10;v6V1K6ExGfLqRdAPdKBnKDRh1CU4aP8A7Ndanh1yf9VUyeGpSeIqAOPGjD+4KcNFHZP0rtF8LyHp&#10;HViLwfM/PlcUDOGXRgOAv/jtOGiAj7n/AI7Xfx+DHH/LKpo/BMrYxDQFjzsaGx6J/wCO04aDKei/&#10;+O16VH4Dlb/llVqH4eyMeU/8doDU8tXw/K38P6CpF8NSk8CvWbf4cknb5DGrtv8ADN2HNrx70XCz&#10;PHV8LyE4KH/vmpk8HyE/6tq9qg+GPQG2FaFp8KGb5ntgF+nWlzBynhcfgmVx8sTGrSeAJ2GTF+GK&#10;94h+FgQYW3b8Fq1F8LD0FuefpS5kPlPA4fh/JnmAfjVhPh7K3SL/AMdr36D4VEHHlYq3D8KD08r9&#10;KOYfKfP0Xw6lI+aCp4vhw+cmIV9DQfCQnrAf++avQfCNcYa3z+FHMHIfOkfw0lI4gH4CrMXwxJGD&#10;H/47X0la/BxWG57XHpxV+3+EEC/8u/48VPOHKfM9v8LdzfLbsf8AgNXIPhOzn/jxP/fNfTEHwlgA&#10;5gWrtv8ACq0U4aBf++aPaFcp8zQ/CSU/8uYq7B8H5e1uv/fNfTNv8MLKP/lgKuQ/DqzTn7Ov/fNH&#10;OHIfNNt8GpH6RbvZUq9b/BRz963P4pX0lF4DtVGPIXH0qxH4MsVOfJX/AL5pc5XKfOdv8D2f7sA/&#10;75/+tWhB8D7aPGbbn+9X0MnhWyQbViGB7CpF8OWa4/dilzByngMPwWjP3bXgf7OasR/BKJhn+zx+&#10;K174mhWnUQinro9sn/LJf0pcwch4XD8Eo8YFmPyq3B8EI/4rYfka9sGnw9Nopy2dvj7g/SlzD5Tx&#10;2D4HW+ebZfyq5B8EbVTnyFHvtr1pbWHH3KPs0XpRzD5UeY23wVsc5nH/AHzVxPg7pAPFsK9EEKL0&#10;FBjX0o5g5TgYvhFpCnJtRViL4V6Orf8AHmv/AHzXbGNT1o2qPajmDlOTh+G2lR/KLVMf7tWIvh/p&#10;cfS3Uf8AAa6TjOeTQT6r+lFx8pgr4J0xf+WC/wDfNSR+D9MB5tk/75raBBOM/pQ3ptoCyMuLwnpa&#10;HcLWP2O2pT4esV5EVXwoI5FA25pDsUV0Cx6CJacNCsweIl/KrpBByopRnuKQFMaHZf8APJf++acN&#10;Is1HES/981ZLexpFck4pgV/7Ktt27Yv/AHzTv7NtyOUX8qsU0sfWkBEun26jAQUv2KD+4PyqTLdx&#10;Tgc9qAIfsEAJKxrz7UjWEDdY1/Kp6KAK/wDZ1sOkS/lTvsFv/wA81/75qaigCD+z7btGv/fNH2CD&#10;/nkv5VPQTjtTArnTrbOfLpG0y3Yf6tf++asbqUHNAFU6Ra/881/74FN/sazPWJf++RVwkgcCmhm7&#10;rSAqHQ7M9IV/75pp0CyPJjFXwc9qQk/3aYWM8+HrHPCCkfw1p78Nbq3s1aDAAdKFCntSCxkt4S0p&#10;+Psq/wDfIqF/Bemkf8e6/wDfNbeCDwKc33aoVjnX8C6axyIV/wC+agl+Hmksf+PVf++RXUe3Wgn0&#10;ouFkcfJ8LNHcbvsif981Vl+E2jsuPsq13Qx/eNLsGc0ri5Tzx/g9pDD/AI9RVef4K6Ww/dx7TXpX&#10;lrnNBjQ9qfMw5Tyef4IWrcPErYqlP8DLfGBar/3zXsphjPVaabaI87aOYOU8Qn+BcOPktV/75NU5&#10;vgbGODaD8q95NpCTjb+lMNjAesf6Ucwcp8+y/A+JThdPH/fIqtN8EkZWU2XH+7X0Q2lwMMbB+lRt&#10;odqeDEv6VXMxch823HwLtn/1duF/Cs67+BLx8+QDX0+/h6zYf6lajbwxaEYMA/IUc4uU+Vbn4ISj&#10;gQN/3zWfdfBiZODD+DKa+spvBmmv92Ff++aqzeBbJ+kIo5w5D5HuPg/MvC2i/lVK4+Eco5Nlmvru&#10;f4c2EnW3X/vkVSuPhbp8n/LstVzk8h8i3HwolAwbRh+FU5fhky8CIj13LX1zcfCOxYcQL+VUbj4P&#10;2xyFhFHOHKfJcvw2lB/1X6VWl+Hc4OPKxX1bc/Be2I4txz9Ko3XwTGCVts/hRzonlPlmXwBPjiE/&#10;lUEngS4A5i/8dr6buvg16Wx/75rPufg+y9Lf/wAdquYOU+a5fAs+crGKgl8F3CH/AI98/QV9H3Hw&#10;kK9YP0qnL8JyORbUcwcp86yeFpFOPJ/SoJPDLDnyv/Ha+hbj4SK3zNbfkKz7n4RS9Y7cEf7tPmFy&#10;ngr+HWAz5f8A47UR0D/pmK9uufhXMp/49vzWqE/wxmz/AMetO4rM8dbQueEph0XH8P6V6vcfDeRf&#10;+Xdl/wCA1Tm+H0wP+r/8doDU8xbRA38NRvojL/D/AOO16TL4FmBx5OaryeC5l/5ZMKAszzt9I9V/&#10;SmnSMdF/Su/k8GydQtV5vCM8fPl/lQI4VtIUfwfpTf7IzzsrtH8Myg/6uoX8OyDrFQBx50rH8P6U&#10;06WVHA/8drrG0BwfmiqN9DcH7jUCOTOm+36UHTcdq6h9GcHGKY2jt120AcwdO9/0oOn4/wD1V0h0&#10;hx0SmNpX/TP9KB6HOHT2IpP7PYfxV0LaT/sU06SP7tAHPiycHIqSO3YdRW2dKbstJ/ZZHagNDNii&#10;dTV20DdKmSwIP3TU8NkVPK0DvYsWJZTwK3dPn4Uisi1grUs1Kc0BE6DTZyNvNdBp1xletcvp7428&#10;1uadKMVMijqtMvMYGa6LTbzhfmrj7GbHIPet7TLoYAJosB2Wl3mFxuro9OvMiuIsLsdTXQaZegYI&#10;PepLudlYXZIFbVjdcVyVhecKc1s2N3wOaTVxnSwSAirUMpxWPa3BI61fhlBFQBeD7hTo5D0aq8cn&#10;HWpA2TjFAy0rEDipFbd0FVkcrwRUyEnkmkUTq/b+tSDpwagRvmzU44FIYUUUUAFFFFABRRRQAUUU&#10;UAFFFFABRRRQAUUUUAFFFFABRRRQAUUUUAFFFFABRRRQAUUUUAFFFFABRRRQAUUUUAFFFFABRRRT&#10;AKKKKACiiigAooooAKKKKACiiigAooooAKKKKACiiigAooooAKKKKACiiigAooooAKKKKACiiigA&#10;ooooAKQ59aWmvSAjY7eDUE7ds1NKSRgVWuCSOlNAV5ZiB161Wlkxyalnziqt0SqdaZmVbu6x3rJv&#10;7wY4NW70kisi9yRzVJAUb+8+U81z+p3ZzxWxf8KawdRySRiqJkY2oXBbJzWDqU5YMMVt30fUVj31&#10;uTkCqiSYN9I/TFY+oO/NdBeWbE81m3Gnbzgj9KoDl71JX4UVnz2EzHgCuvk0YHqv6VE2hIf4f0oA&#10;4yXSpX6VEdEc/wANdv8A8I6XPyx/+O09PC//AEx/8douTY4UeH2Y5209fDpPGK71PCpP/LL9KsR+&#10;EQeTF+lA+U8+Tw728upE8ON/zy/SvRYvCK9RFViLwgO0OfwpXCx5unhiQniGp4/CczfwCvS4fBjN&#10;0gFXIPBDMeYx+AouHKeXxeD5G4x+lWIvBhPVa9Uh8BhhnyyauW/gGM/8u9LmHY8nh8FA9IqtweCW&#10;7Qf+O167beAxj/Uj8qu2/gOMD5ox+Ao5h8p5Db+BZGGPKX/vmrlv4BdjgQD/AL5r2G18ARH/AJYf&#10;pWhb+Bol4S2qecfKeOwfD3A+aLJ9kq5B8PAekJr2KDwRnn7OPyq5B4G4wVVfwpcwcp47B8N2J/1F&#10;Xbf4a5/5ZfpXsUPgiP8AiFW4fBduo5iH5UuYfKeP23w1j6GHNaVr8Nk7QD8Fr1qDwpbjnyx+VWov&#10;DFuh5jWjmY+U8ptvhwneP9Kv2/w6VefIP5V6fHoNvH1jX8qsR6Rbrz5dLmY+U85tfh2q/O1uv0q5&#10;F4CXj92o/Cu+TTYe0YqRbGPvGKVx8pw8fgFP8irMPgO3HVDXYi0UcYFL9nAGNtFw5TmIfBVon/LE&#10;flVmLwlaL/yzWt/y/RKd5Q/yKA5THh8OWq9IxU0WiWyHcY60tnoaUcHBNA7IpJpUGfudPapF06Ec&#10;iMVZ3j0o3eoNTqOxALKMDhRThbxjkgVMWHrSbxTAYIIwM4p2xeyUbgeMUbWzgHigACDuKdgDtTdp&#10;/vUbT/eoAUKvUCjCjmk2NRtY0gHAAdKT5vakCt64oCn+9VABDDoPyoUHHQfjTqKQDPmpQWzinUUA&#10;NJYdTRhiM5p1FACDf7UYJ+8KWigAAA6UUUUAFBUHqKKKAADHAooooAKKKKACiiigAowPSiikAUUU&#10;UAFFFFMAooooAKKKKADGeoo6dBRRSAKKKKACk2r6UtFMAooopAFBGeDRRTAMc5oIB6iiigBNq+lK&#10;wJHBoooAbvNALEZFOooAQlx2pMuTTqKAGjd6Z/GkySeKfRQA3DDoFpcc/NS0jDPIoAXgUdeopu1j&#10;1FG09hQApVe4pMJnPFGxqNje1AAVTHAFII1bgpS7COlKu7PzUAMeBCcBajNohONtWCwHWk3ilqBX&#10;awhbgoKY+lwsceWtWwwJxS09QM+XRbdxho6ry+HLRzzCK2KCMjFAWOdn8H2b/wDLIVVm8D2LnmJf&#10;yrqguO1BjyckU9Rcpxc/w+tSPlSqkvw7iHKj/wAdrvTCp6x0NbRnjaKOYXKebz/DuM9YVb/gNZ9z&#10;8L42X5IBXqrWUZ/hX8qYdNiJyY1/KjmDlPG7r4XL/wA+5/Ks27+FsZB/cj8Vr3J9Igccx1Wk0K2Y&#10;8xL+VPmJ5TwS5+FcfJ8j8s1n3PwtxnEJ/KvoKXwvatx5S1Vm8G2jD/VU+YOU+d7n4XuBgQ/pVKf4&#10;ayLx5Jr6Jn8DWh+7GPyqjN4ChP3Vp8wuU+d7j4bZ6w/+O1QufhxKg3LADX0TP8PgOkaf981SuPh+&#10;ve2U/hT5hcp86T+AZB/yxqnN4GZf+Xevom5+HkLfftazbv4cRjP7j/x2jmFynz5N4JK/8syKrS+D&#10;WBztNe93Hw7XtAtZ9z8OFz/x7flVcwcp4ZL4RlH8H/jtQSeFpR/ywr2q4+HijpEaz7jwA4OFjX/v&#10;mjmFynjsnhpgf9Uaibw4f7tetz+BpEP+oqpP4JYfetz/AN807i5Tyt/Dzd1qNtBdR9yvTZvBa/8A&#10;PL/x2q0ng/H8FMOU84OhyA/dpv8AZToeUr0KTwky9E/SoJPCuOsX5Ci4uU4iPT3U/dq1BbsOMV0z&#10;+GNn/LOgeHz3T9KAsZNorqRkVsWDGnRaMU6D86uW+mhecUFFyzc8YrY0+Rhjms21tSD0rVsoGGKA&#10;NnTpjjmt7Trhvl571g2CEc1sWGVxkd6mW4HS6dcH5RW1ZXJU4rndOkC461uWT5GcVJUTds7tuBit&#10;S0nLYFYlm2cVq2bjgVMijURvQ1NHL3qvE25c1NGvapAsxt3qdCOxqvFUyA+lBRMowwGKsDp0qGLP&#10;U+tTUigooooAKKKKACiiigAooooAKKKKACiiigAooooAKKKKACiiigAooooAKKKKACiiigAooooA&#10;KKKKACiiigAooooAKKKKACiiikAUUUUAFFFFABRRRQAUUUUAFFFFABRRRQAUUUUAFFFFABRRRQAU&#10;UUUAFFFFABRRRQAUUUUAFFFFABRRRQAU1hmnU1yaAIZOORVafJ4q1KAB0qtKMnn600TIqSDLEVTv&#10;Pu9auyDC5Aqncx7hwKZJlXfpWXeISvStu5t+1Z11ASMVaAwL2JmGBWPfWrntXTXNm3UCqM+nbh8w&#10;piscjeWJznNZ9zp7t/DXaSaLGeSKhfw/G5+5QKxwsmiNISSKjPh0Mf8AV13o8OIP4aenh30jo5g5&#10;Tz8eGMnO38qdH4UDn/VfpXokPhgMc+X/AOO1ai8LIOPK/wDHaOYOU85i8JYGFhq1F4QZuRDXokXh&#10;Y9of0NWofCch/wCWePwqeYOU85h8Fvn5kq5D4JA5KCvRIfB+PvCrkHhGJfvL/Oi5VjzmDwZEOifp&#10;VyDwemeLfNeiw+F4F6RD8qtQ+HIR1jpcwWPPIPBoxxBV6DwaT1j/APHa76HQohyVFWE0eJelK4+U&#10;4aDwXn/lnV238GqONgrso9NjXnbUiWS44FFx8pysHhCIdY1q5B4UgUcwiuhFso6iniJQcAUXDlMV&#10;PD8SrjyxVhNFhHatRUXutKEUdFqQsZ6aVEv8NSpp0a9Eq4QCMYoIB4NMori0TH3RTlgiH/6ql2jp&#10;ilpAR+QvrTvLA4p1BJ7CgBoQDpS7BRlv7tIxYDpQAuxfSlAxwKZub1pQWx0pgLuX1pA396l5PBWl&#10;CgdBSAaWOeKN59KcVB5IpNi+lACbiDhhQQH6GnBQOQKKAG7OOtGwU6igBuwetGz3p1FACYxS0UUA&#10;FFFFABRRRQAUUUUAFFFFABRRRQAUUUUAFFFFABRRRQAUUUUAFFFFABRRRQAUUUUAFFFFABRRRQAU&#10;UUUAFFFFABRRRQAUUUUAFFFFABRRRQAUUUUAFFFFABRRRQAUUUUAFFFFABRRRQAUUUUAFFFFABRR&#10;RQAUUUUAFBAPUUUUANKCjYOxp1FMBuwUuxfSlopAJsX0pNygcU6igBu856UBwetLsX0pQAOlACbl&#10;9aNy+tLQxwM4oAAQelFNBb0pct/doANv+0aNozmkDMT0pct/doANo70jRIe1Llv7tLQBH5C0xrRM&#10;9P0qeigCq9hG/BUVFJpcR42Ve2r6UpUHkimBlvosROSlV5PD8JPKD/vmtvavpQUU9VoFY5qfwpby&#10;f8sVqlceC4Sf9TXXmNcfc/WmmFD3pi5ThLjwMh48oVQufAnpHXpDWsZHzCo206Jv4KA5Tyu58B8/&#10;6oflVC58CjqbevXX0iJv4Kry6FC5xsWjmJseN3HgVO8H/jtU5/AiHpHXs03hqFv+WY/Cqk/hKCTr&#10;EPyquYOU8Wm8BsOiVVm8DuP+WP6V7NP4NjP3V/Kqc/gxs/LRzC5TxmbwYR1t6rTeDAT/AKuvY5/B&#10;0o6xA1Un8Jf3oP0quYXKeQHwljjy/wAKUeGCn/LP8q9Tk8IqefJ/Sq03hPYcGL/x2jmDlPOU8PlT&#10;8qVZg0uSM8rXbP4YXvF+lNPhkDjbRzBynM29pjjFaVnbkcgVqJ4f2HGyrEWjBaAsQ2MTLjIrYtdw&#10;FQ29gydqvW9sw7UDWhctCcYrStZGBqjbQkc1oW6cfdpMZpWkuV5NXIznBzWfbKw6Gr0LbTg1AFqL&#10;jFWIucVXj6irCEgcUFE8XX8alqKL+tS0igooopAFFFFABRRRQAUUUUAFFFFABRRRQAUUUUAFFFFA&#10;BRRRQAUUUUAFFFFABRRRQAUUUUAFFFFABRRRQAUUUUAFFFFABRRRQAUUUUAFFFFABRRRQAUUUUAF&#10;FFFABRRRQAUUUUAFFFFABRRRQAUUUUAFFFFABRRRQAUUUUAFFFFABRRRQAU1gc5p1I7YWgCGQj1q&#10;vPxxU7Zz0qF1z2pgyCRcpmqs0Zx0rReIEYFQyQKTgimRYy5rbPeqc1luPP8AKtuS3GeBTRZbjkKf&#10;yoEc9JpvPA/SoX0cyfw/pXUDTiR92lGnHGMUXY7HKLoO442VKnh0Hjb+ldSumjvUg05AeVzRcdjl&#10;4/DcYHKVYj8NxHt+ldItlH/cqVbZQcYoDlOfj0CIceXU8WhRqeI1rcFsCad9nT1pBymTHo8Y9P8A&#10;vmpk0uMdRWksSrShcGmUUUsIwPu1Klmo6JVojIxQOOKQEK2qg4xSiIDqv/jtS0UgGBB02UoTB4p1&#10;G4etABgelGMdBSFsdKAw70ALR74pu4NwRRtU9DTAdRketN2CgoegoAcSB1prHP3aNmORTh9KAGkN&#10;jGKMNt606ikA0Z9TS4b+9S0UwAZ70UUUgDA9KKKKACiiigAooooAKKKKACiiigAooooAKKKKACii&#10;igAooooAKKKKACiiigAooooAKKKKACiiigAooooAKKKKACiiigAooooAKKKKACiiigAooooAKKKK&#10;ACiiigAooooAKKKKACiiigAooooAKKKKACiiigAooooAKKKKACiiigAooooAKKKKACiiigAooooA&#10;KKKKACiiigAooooAKKKKACiiigAooooAKOvUUUUAFFFFABRRRQAEHs1NIbHWnUUANwxHegBvWnUU&#10;AJhv71LnHWg88U3YKYDgQelG4A4JpoT1o2kdGoAd1owB0FN2AdTRwpyKAHUYx0FIGBpN/PSkA4jN&#10;NKjPIz+FO3D1oznpQBGYg3ak+zqTwPzFS0UAV3s1P8NRvp6HqlXKTaCcmgDOfS426CoX0WNxjH5i&#10;tYqexoMeeopgYM2gxt/yzU/hVaTw5EesddKYATzQbZT2oJ5TkJfC8HZcfhVaXwuhOcfoK7R7cMch&#10;c0x7JDyUp3DlOIfw0y9BUTeHSOQtdu+nx+lRPpi9louw5TjF0Z0OdtSx2G04K/pXVHSh1C1G2m/7&#10;FF2IwYrLb2qzDbEd61P7Px1Wj7Gq9FNAivDCQM5qxEDmnrAPWpEtx1zQA+HpzViPoKijjI7VKvyn&#10;IFBRPF/Wpaii6/jUtIoKKKKQBRRRQAUUUUAFFFFABRRRQAUUUUAFFFFABRRRQAUUUUAFFFFABRRR&#10;QAUUUUAFFFFABRRRQAUUUUAFFFFABRRRQAUUUUwCiiigAooooAKKKKACiiigAooooAKKKKACiiig&#10;AooooAKKKKACiiigAooooAKKKKACiiigAooooAKKKKACmtg8EGnU1ic9aQETZPNMSMlsmpChPGaF&#10;TA5pgNaI5zmmmBsdKlPXGKP+BUrgRfZiRxT1iCj5afznrR8xGGzQA3yT9+nLFz3pDkd6ejZGM0AA&#10;jUUbBTqKYAVB7UY5zRRmgAAx3oozRQAUU0Oegpfn9qAFpN3saQlt2M/lSjdQAhY44FAY9807r1FF&#10;ACbv9k0DB/h/SlooANoPajaB2oooAQKBS4A6C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CoPalooAQKB2o2ilooAQgD+GjOOin8qWigBN3+yaTcfWnUYx0F&#10;ACbv9k0oOe1Bz2prbs8mgB1FNG/Hal+f2oAWikyR94ilzQAgUDtSkA9RRmigBAoxjFJsX0p1FADG&#10;jUc4phgBapuvUUYB6ikBXaAYxTWt1IwUq1gelGB6UwKJttp+VaBDg5K1e2j+7TSq5+5+lMCt5YVc&#10;g04IzDBqUw4GSaTYB0Y0AEVS1GI2XnNSL0pAFFFFABRRRQAUUUUAFFFFABRRRQAUUUUAFFFFABRR&#10;RQAUUUUAFFFFABRRRQAUUUUAFFFFABRRRQAUUUUAFFFFABRRRQAUUUUgCiiigAooooAKKKKACiii&#10;gAooooAKKKKACiiigAooooAKKKKACiiigAooooAKKKKACiiigAooooAKKKKACgjPc0UUARkZowfW&#10;nFQB1pDjsaAGgHqRS9DR+NNA5zigBx570h3Y4FLnnpSKrFeKEAp5XBpVI70bWI6UoTjk0AG8Uu8Z&#10;xSbD/eo2DOaAA4P8VGxvSl2L6UtMBoU96Xb/ALRpa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SuTml2+5paKAGlTjgmgLjqcU6ggHqKAG7gOM0u4ZxSbB60bPegB2R60U0oO1&#10;AwnU0AOopu/2pdy+tAC0UAg9KKACiiigAooooAKKKKACiiigAooooAKKKKACiiigAooooAKKKKAC&#10;iiigAooooAKKKKACiiigAooooAKKKKACiiigAooooAKKKKACiiigAooopgFFFFABRRRQAUUUUAFF&#10;FFABRRRQAUUUUAFFFFABRRRQAUUUUAFFFFABRRRQAUUUUAFFFFABRRRQAUUUUAFFFFAAc9hTWzjl&#10;adRQA3BPGKAmP4f1p1FACbV9KXA9KKKADA9KKKKACiiigAooooAKKKKACiiigAooooAKKKKACiii&#10;gAooooAKKKKACiiigAooooAKKKKACiiigAooooAKKKKACiiigAooooAKKKKACiiigAooooAKKKKA&#10;CiiigAooooAKyfGPjLw58P8AwrqHjbxhq8Vjpel2r3F9dzNhYo1GST/nk1rV8Y/8FtvGWv8Ah/8A&#10;Zo0XwvpN7JDa654oji1JUbHnRRRPIsZ9V8wI31Ra68DhvrmMhQvbmdv8/wAAPJPjj/wXB8c3HiW4&#10;074A/D7T7XR4ZClvqWvq0lxc4/j8tGCxg9lJY46kdBwI/wCC0/7X3/Pt4X/8FDf/AByvkdv60nev&#10;0ynkeVU4KKpJ+urNIpH1z/w+l/a/zn7N4X/8FDf/AByl/wCH037X+f8Aj18Lf+Cdv/jlfItFaf2P&#10;lf8Az5j9xrGMex9dH/gtP+2B2tPCv/gob/45Tf8Ah9R+2B/z6eFv/BO3/wAcr5HpMN/eqf7Gyv8A&#10;58x+41jTp9j65/4fUftgbd32Xwv/AOCdv/jlNX/gtV+2Cf8Al18K/wDgob/45XySelRij+x8r/58&#10;x+40jTp9j66P/Bar9sD/AJ9vCv8A4J2/+OUH/gtZ+2AF4tPCv/gnb/45XyL3oPSp/sfK/wDnzH7j&#10;WNGj/KfXX/D6v9r/AL2vhf8A8E7f/HKH/wCC1X7YPQWvhb/wTt/8cr5Fpr9KP7Hyv/nzH7jWOHo/&#10;yn14v/Bav9sDHNt4V/8ABQ3/AMcpp/4LXftg5wLTwr/4J2/+OV8jJ92mN14o/sfK/wDnzH7jSOGo&#10;P7KPrz/h9b+2H/z5+Fv/AAUN/wDHKb/w+v8A2whx9j8Lf+Chv/jlfIoz3NB60f2Plf8Az5j9xpHC&#10;4f8AlR9eH/gtZ+2CP+XTwt/4KW/+OUf8PrP2wv8An18K/wDgnb/45XyHRU/2Pln/AD6j9xrHB4X+&#10;RH13H/wWu/bCK82vhX/wTt/8cof/AILXfthDj7L4V/8ABO3/AMcr5Ci+7+NJJ9/8KP7Hyz/n1H7j&#10;WOCwv8iPr3/h9h+2H/z6eFf/AATt/wDHKT/h9d+2H/z7eFv/AAUN/wDHK+QqVvvUv7Iyz/n1H7jW&#10;OBwf8i+4+uz/AMFsP2xFGfsvhX/wTt/8cpw/4LYftif8+nhX/wAE7f8AxyvkE57UUf2Rln/PqP3G&#10;kcBg/wDn2vuPr0/8Frv2xCf+Pbwr/wCCdv8A45SH/gtf+2IF/wCPbwr/AOCdv/jlfIZz2NN55ye1&#10;L+yMs/59R+41WX4H/n2vuPrwf8Fs/wBsT/n08Lf+Cdv/AI5Qf+C2X7Y3/Pp4V/8ABO3/AMcr5BPW&#10;ij+yctv/AAo/caxy3Af8+19x9ff8Ps/2xu9p4U/8E7f/AByj/h9n+2L/AM+nhX/wTt/8cr4/HUU6&#10;peU5b/z6j9xrHK8vf/LtfcfXx/4LZ/tiYz9l8K/+Cdv/AI5R/wAPs/2x/wDn08K/+Cdv/jlfID9P&#10;xoXOTk0f2Tlv/PqP3Gkcqy7/AJ9L7j69P/BbX9sUNxa+Ff8AwTt/8coP/Bbb9sXH/Hr4V/8ABO3/&#10;AMcr4/PWij+yct/59R+40jlOW/8APpfcfYH/AA+1/bG/59fCv/gnb/45R/w+2/bG/wCfXwr/AOCd&#10;v/jlfH9B60v7Jy3/AJ9R+42jk+Wf8+o/cfYB/wCC237Y3a08K/8Agnb/AOOUg/4Lb/tjHra+Ff8A&#10;wTt/8cr5A5psdL+yct/59L7jSOT5X/z5j9x9gt/wW2/bGUcWvhX/AME7f/HKQf8ABbn9scD/AI8/&#10;Cv8A4J2/+OV8fv0ptL+yst/59L7jSOS5V/z5j9x9g/8AD7j9sjta+Ff/AATt/wDHKD/wW5/bIAz9&#10;l8K/+Cdv/jlfH1FH9k5b/wA+l9xtHJcp/wCfMfuPsFf+C3P7Y+P+PTwr/wCCdv8A45SP/wAFuv2x&#10;wf8Aj08K/wDgnb/45Xx/TW60v7Ky3/n1H7jRZHlH/PiP3H2F/wAPu/2yO9l4V/8ABO3/AMcpv/D7&#10;79sjtZ+Ff/BO3/xyvkE9KjXpR/ZOW/8APpfcbRyHJ/8AnxH7j7DP/Bbz9sgji18Kf+Cdv/jlPsf+&#10;C4f7YMFys13pPhO4jX70TaU67vxEma+O2zgU2k8qy638JfcWsgyV/wDLiP3H7HfsG/8ABUjwH+11&#10;qA+HHjHRI/DPjQRs9vYrcGS21JVGWMDMAVYDJMbZOBkM3OPqxM9zX89Pwd8a6x8OPix4b8d6BcvD&#10;d6VrdtcwvGeflkBI+hGQfY1/QugwMYr4/PMvpYGtF0tIy6dmv+HPzrizJsPlOKhKhpGaem9mrXt5&#10;aoWiiivDPlQooooAKKKKACiiigAooooAKKKKACiiigAooooAKKKKACiiigAooooAKKKKACiiigAo&#10;oooAKKKKACiiigAooooAKKKKACiiigAooooAKKKKACiiigAooooAKKKKADaPSgjPBoooAawx92jL&#10;DjNOooAYGPWnK2TjFLSMMjpQAtFNCkdGpwz3oAKKKKACiiigAooooAKKKKACiiigAooooAKKKKAC&#10;iiigAooooAKKKKACiiigAooooAKKKKACiiigAooooAKKKKACiiigAooopAFFFFABRRRQAUUUUAFF&#10;FFABRRRQAUUUUAFFFFABRRRQAUUUUAFFFFABRRRQAUUUUAFFFFABRRRQAUUUUAFFFFABRRRQAUUU&#10;UAFFFFABRRRQAUUUUAFFFFABRRRQAUUUUAFFFFABRRRQAUUUUAFFFFABRRRQAUUUUAFFFFABRRRQ&#10;AUUUUAFFFFABRRRQAUUUUAFFFFABRRRQAUUUUAFFFFABRRRQAUUUUAFFFFABXw7/AMFzv+SFeDf+&#10;xsf/ANJpK+4q+Hf+C53/ACQrwb/2Nj/+k0letkX/ACN6Pr+jA/MJv60nelb+tJ3r9YNIhRRRQbxC&#10;mnZnmnU04/u/pSRvEcelRivsj9hj/gkJ8SP2rPCMPxX+Ifi8+EPCt4u7S2Wx8681Fc43ojFVjj9H&#10;JJPZSOa94+Jf/Bvt4MbwvPN8Hvj1qsesRxs1vD4ks4pLedscIzQqrRA/3tr4/umvExHEGU4fEOjO&#10;pqnZ2TaXq0v+GF7anGVmz8v+9B6V0Xxa+E/j34HfEXVPhb8TNBk03WtJn8q7tZOeoDK6n+JGUhlY&#10;cEEGvUf2Kf2AvjP+234lmtvBYh0nw9p8yprHia/jLQ2xPOxEBBmlxyEBA/vMoINejVxWHo0PbTkl&#10;G179P+Dfpbc6eaMY8zeh4ZTX6V+qo/4N8/g1/YfkH9oPxP8A2ltx9q/s228jdnr5X3sY7eZ+Pavi&#10;P9t//gn18Zf2I9eg/wCEtlg1nw3qExj0nxNYRMkUz4J8qVDkwy4BO3LAgEqzYOODB55luOq+zpT9&#10;7s01f0v/AMOVSxFKpKyZ4On3aY3XkV0Pws+GPjn4zePNM+GXw30KTUtZ1a4ENlax4G5upJJ4VQMk&#10;seABmv0c+Fv/AAb7eFm8NW9x8afjxqR1eWFWubPw1ZRLBbueqCSYM0oH97amfStMdmuBy63t52b2&#10;Wrf3I1nXpUfjZ+YQx2FB619pftyf8EcPiL+zD4Suvix8KPFknjDwzYxmTVoZLIQ32nRjrIwUlZow&#10;OS67SvdcAtXB/wDBPb/gn54Z/bxTxDpo/aCXwprXh9oZTpTeGRem5tXyPOVvtUR+VxtYbTjcnPzY&#10;ojm2XywbxSn7i3dnp6q1/wADWOIoun7S+h800V6r+2l+yvr/AOxt8eL74La34g/taOG0hu9P1b7D&#10;9nF5byA4cR7324ZXXG48oa9R/wCCfH/BMXXv27fCmv8AjaT4q/8ACJ6bouoR2UFx/wAI+b77XOU3&#10;uo/fxbditGT1++OlaVswwdLCrEyl7js72fXbS1/wNvbUo0/aN6HyvF938aST734V3n7Snwl8L/Af&#10;44eIvg94S+Iv/CV2/h6+NnNra6aLRZbhQBKix+bLwj7kzu5Kk16z/wAE9f8AgnLrn7etz4muB8SW&#10;8Kad4bW3U6g2h/bhczSl/wB0B58W0qqbicnqOOaqtjMNRw31icrQsnez62tpa/XsdDrU6dP2knZH&#10;zTSt14r6E/4KD/sCav8AsHeMfD/h+X4if8JRY+INNkuIdTGjfYvLljk2vCU86XOFKNu3DO4jHGT4&#10;NoGlf294hsdCE/k/bbyKDzdu7ZvcLnGRnGemRVUMRRxNFVqTvF7P/h9TajVp1YKcXdMpnGOaK+wv&#10;28/+CTh/Yl+DVv8AFz/hf3/CTefrEVh/Z/8Awiv2PbvV237/ALVL029NvfrXx6DkZqMLjMPjqPta&#10;Erx2vZr80jTD1qWIp89N3X9dwbGPmpoxg7acfcU62i+0XMdsG2+Y4XOOmT1rpOqJCaK/Su1/4N3p&#10;r3SYtSg/a7G+W3WVIT4B7lchc/b/ANcV+cHiTRbzwx4hvvDeoKVuNPvJbaZWXaQ8blTx25Fefg8y&#10;wWYSkqE+a2+jX5pGeFxmFxV1Sle2+jX5pFEdRTq/QT4Ef8EG9R+MnwY8L/FnUv2nP7Fl8SaHbal/&#10;Zf8AwhP2j7Ms0YkVfM+2pv8AlYc7R16V8x6b+x++oft1N+xX/wALF2bfF0uh/wDCS/2Rn7hYed9n&#10;83vt+75nGfvVnTzXAYiU40535E29Holv01+RpRzDB1ZTUZX5U29Hpbfp+R4q/ShduTtr9NT/AMG6&#10;DH/m8T/zH3/3wpD/AMG6LKeP2xOv/VPf/vhXJ/rFk3/P3/yWX+Rks8yv/n5+Ev8AI/Mk9aK9Y+K3&#10;7L5+Gf7YV1+yh/wnH277P4ottI/t7+zfL3eaYx5vkeY2MeZ93fzjqM8fb3/EOcf+jxf/ADHv/wB8&#10;K6cRm2X4WMJVZ2UldaN3XyX5nZWzTA4WMXVnbmV1o3dfJH5k0HrX6LfEP/g3l+JGjeG5tQ+GH7SO&#10;k69qcalk07VvDr6ckoA6CVJ5/mPQZUDPVgOa+D/iJ8JvGfwb+J9x8KvjDpFzoOpadeJDqkckIkaB&#10;Dg+YoBAkG07lw2GGMHnNaYXMsDjr+wmpW6ap/c0mdODzHB41v2M729U/udmczTY6+8Pjh/wRKu/h&#10;n+zbqn7RPw//AGlF8XQ2Ohx6va6bH4P+y/a7UqshdZReSYxES4+U5xjjrXw74V8Oa14x8Saf4Q8O&#10;WMl1qGq30NnYW0S5aWaVwiIB3JZgPxqsLjsJjISnRldJ2ejVvvSOjCY7C4ym50ZXS0ejVvvsUX6U&#10;2vtj9sv/AIJC6H+xr+z5dfGzxf8AtSLqF4ktvbWHh+Hwb5RvLuQjMSym8bAVQ7lth4Q8ZIFfFNrb&#10;XV9dxWNnA0k00ipFHGMs7E4AA9STRhcZh8bTdSjK6va9mvzSNsHjMPjaftKMrxTtezX5pDaK/R67&#10;/wCDefxZb/DyXxLF+0xG+uR6K10ug/8ACG4RroQ7/s3n/beBv+TzNnT5tvavzjkjlglaCeJkkRir&#10;qy4KkdRUYXMMHjr+wlzcu+jX5pFYHMsHmHN9Xnzcu+jW/ql2G01utOprda6z1Ijj0qNelSHpUa9K&#10;DaIrY7UlK3QcUlKWxpEueHv+Q/Y/9fkX/oYr+jCv5z/D3/Ifsf8Ar8i/9DFf0YV8fxRvS+f6H57x&#10;9/zDf9v/APtoUUUV8kfnYUUUUAFFFFABRRRQAUUUUAFFFFABRRRQAUUUUAFFFFABRRRQAUUUUAFF&#10;FFABRRRQAUUUUAFFFFABRRRQAUUUUAFFFFABRRRQAUUUUAFFFFABRRRQAUUUUAFFFFABRRRQAUUU&#10;UAFFFFABRRRQAUUUUAFFFFABRRRQAUUUUAFFFFABRRRQAUUUUAFFFFABRRRQAUUUUAFFFFABRRRQ&#10;AUUUUAFFFFABRRRQAUUUUAFFFFABRRRTAKKKKACiiigAooooAKKKKACiiigAooooAKKKKACiiigA&#10;ooooAKKKKACiiigAooooAKKKKACiiigAooooAKKKKACiiigAooooAKKKKACiiigAooooAKKKKACi&#10;iigAooooAKKKKACiiigAooooAKKKKACiiigAooooAKKKKACiiigAooooAKKKKACiiigAooooAKKK&#10;KACiiigAooooAKKKKACiiigAooooAKKKKACvh3/gud/yQrwb/wBjY/8A6TSV9xV8O/8ABc7/AJIV&#10;4N/7Gx//AEmkr1ci/wCRvR9f0YH5hN/Wk70rf1pO9frBpEKKKKDeIVa8OWEGreJdP0q8crDdX0MU&#10;zA4wrOAT+RqrTQ7Ry742KsrZVgeQamV7aG8T9qP+CoPjf4tfs+/sL2R/ZtjvNNa2vtP0y4utFiPm&#10;aZpggkG9So+RQ0cMe4dBJ2r4C/YI/wCClnxm+Cfx40n/AIXT8aNe1bwTqV19n8RR69fT332WNhgX&#10;Cbt8gKNhiEzuAIwSRX13+xL/AMFlfgf4+8Dab8M/2oNQXw34gtrKO0m1q8hL6dqeF2b3YZ8l2Ayw&#10;cBMk4YDgeyfEH9hn/gn1+2DoE+raX4L8N3E1whMfiLwTdxwXEbHHzboDsc8dJFYdeOa/OaNWnldC&#10;eDzDDu0m/fSTvfqm+26afyuc0WqacZr5nwD/AMFgvjr+zF+1D8RPB/jz9nTx3Fr+rLp8unawsGlX&#10;NuxUSBoM+fEm45eQDGev0r7k1jUvD/8AwS7/AOCbUN34c023k1bSdFhRPOTK3mtXIG6R8YLL5rFt&#10;uchEAzxmvz1/a8/4J/ax+w/+0X4Lsx4i/tvwr4g1y3bSdSmi8uVNk8e+GYD5dwBByvBB6DBFfbH/&#10;AAXcluov2JtHis2YRN48sFmC9Nn2S8Iz7bgv44rqxUMNVjgcJRm5UpNvXd2a0ei2u1sayUZezgtj&#10;825f2+/2zZPHZ+IjftH+KxqBuPN8tdWkFqDnO37Pnytvbbtxiv1W+Hfizw7/AMFRP+CcN3/wlWlW&#10;51TVNLuLLUoY1B+yaxbcpKn93LCOQeiybTkZz+Jj9K/Wf/g3/lvm/Zq8YQSKfs6+Ni0X++bSDd+g&#10;Su/iXC0aGBjiKUVGUJKzSt8tPvNsVGMaaktGmeG/8ED/AAJot1+0x4y8S6zbq2paB4X8mxVv+WTS&#10;3CpI4467U259HI71z/8AwVe/aj/a78MftgeIPB1r8SPFnhXQdLaFfD1rpOoT2UM8BjU+dmMr5u5i&#10;2SSRxjtXmX7Pn7XGpfsUftseJfihoWkf2lpM2salp2raXHJsNxZvdFhsJ4DqyIyk+mOhNfqJ8Pv2&#10;zf8Agn5+234Xg0bV/Enhq+kmTMnhnxtaRQ3EDEcrtmyrdOWjZh056VzZhKvgc2+vTo+0pyil35dv&#10;J2/4O5VRyp1/auN019x87/sGf8FZPhFrn7Puo/Dn9uv4sxx6tbzSWVveXmk3Vw+p6fJH/wAtTBC4&#10;LqS6knBYbeCQSfi79jn9oXRf2Tv217H4ieHNeabwrHrlxp17eLGyLc6TLKU8wqwBACiOXaQCCg4B&#10;FfoR+1H/AMETP2cPixotx4o/Z33eC9eNuXtrW1uGm0y8fqNyOWMWeBmMhQOdh5J/I3xN4a1vwb4n&#10;1Dwh4ksXtdQ0q+ls762k+9FNE5R0PuGUiurJ4ZTjo13h7r2nxQdklvskvXq/kbYVYesp8nXdH6of&#10;8F4vgHZ+PPgv4Z/aL8N2iTXfh28Fle3VvhvOsbkgxkkdVWXG3t++b1r0jwjd6N/wTX/4JX2+sXyR&#10;2us2fhz7QUb79zrN7yi+pKs6j2SLJ4U1X/4JV/GXwh+1/wDsTR/CT4mwW+r3fhPZo2t6beNuM9qm&#10;17SVhnOCq7Qf70DegNfOH/Be79o6HxB498O/sxeHNRDwaBCNV16OM/Kt3KpEMbf7Swnf6YmXvkDw&#10;sNSxGIr08pqbU5tvzitV99396OelGpUqRw0tott+n9fmfnreahd6rf3GqajcNLcXUzS3EsjZZ3Yk&#10;sxPqSSa/YT/gmfa6J+yF/wAExbz46+KrMJ9qt9Q8T3m5SrTKF2QR56/MsSBfeT3r8ivAXg3WPiL4&#10;30fwD4ehMl9rWqQWNmu3P7yWQIv4ZP5V+tH/AAWC13Q/2dv+Ceuj/APwsfJg1K40/Q7ONWwWtrVB&#10;IxP/AH6TJ9W5617/ABB/tFShgl9uSv8A4Vv+f4Ho4795KnQ/mf4Ir/8ABan4fWnxv/Yi0H9oLwvb&#10;ib/hH7601EyLgkWF4ixt064keA+w3HtX5RfD05+IWh8/8xi1/wDRq1+wf7C+raV+2N/wSk/4VdeT&#10;C4vofDt/4X1BH+YxzxKfIP18p7dwexPtX5A+DdPutJ+Kel6VexFJrXX4IplbqrrOoI/MVPD8pUqN&#10;bCS3pya+T/4Kf3l5bJxp1KL+y39x+tn/AAXlGP2ONPwP+Zwtf/RctfjrX7Ff8F5v+TONP/7HC1/9&#10;Fy1+OtVwr/yKV/if6G2S/wC5/Ngc9qm0zP8AaNvkf8tl/nUJ9zU2mf8AIRt8H/lsn86+jlse0f0Q&#10;eKfiEngjU/hxo083lxeJtY/stiw4Lf2ZdXCD8Wt1H41+KX7eXwQv/DP/AAUO8afCTSLXy5Nc8aLL&#10;pqquVA1BknQKPQGfbgdMY7V+n/8AwUb8cv8ADXwJ8EfHCzeWunfGDQpJW/6ZmC4Vx9CpI/GvEf2w&#10;/gYPEX/BZz4R6wtput9ctLTUJmC5DNYtKxb8AifkK/PMhq/U5ur0lCf3xd/yPl8pqfVpc/Rxl98X&#10;f8j7c8K+JdJ0H4rw/s++HlWO18O+BbO8EP8AEsUk720IP0FrJ+dflX4bx/w/VkyP+auXf/oUlfeX&#10;7Pvjr/hM/wDgpl8cbJJd0eg+FfD+mxj+7t8+Rh/31K3518G+G/8AlOrJ/wBldu//AEKSjKaXsZYi&#10;Pelf70n+peW0/ZyrLvTv96T/AFPor/gtx+1J+0D+zpr/AMP7b4JfFPUvDkeqWl+2oLp5TE7I8IQn&#10;cp6bj+dfCZ/4Kdft8dP+Gn/EX/fUX/xFfsd+1N/wwx9t0c/th/8ACA+d5c39h/8ACafZ92zK+Z5X&#10;nds7M49q8mf/AIcjkdfgT/5IVWW5hhaOBhCeFc2r68qd9X1t8i8vxuHo4WMZYdyavryp319D8ofh&#10;L4+8Y/FL9rvwn8QPiDr8+qazqnjXTptQ1C6x5kz+fGNxwAM4A7V+pP8AwWu/aD+NP7PHwX8H+IPg&#10;r8QtQ8O3l/4oe3vLiwK7pYhbSMEO4HjIB/CvzD8G/wDCM/8ADdGm/wDCFG1/sf8A4WhF/ZX2HHk/&#10;Z/t48vy8cbNuMY4xX6Gf8HC3/JvngP8A7HKT/wBJJK9XMoU6mbYOLirNPRrTbax6mOhTqZphYuOj&#10;T0t5dj5z/YX/AOCuf7S3hv4+aD4a+PvxKuPE3hXXdSisdS/tOGPzLLzWCLOjqoICMQWU5BXd3wa9&#10;o/4OD/gvo0vhLwT8frOxjj1CG+fRL+4VPmlhZGmiDHvtZZcZ6bzX5h6T5n9qWvlbt32hNu3rncK/&#10;Yb/gvCUT9hfTY7sjzj4408Lu6lvs9zn9M0sdh6ODzrC1KMVHmbTS0XTp8/wNMZQo4POsNOjFR5m0&#10;0tF0/wAyj/wRI/aFtPjr+yzqX7PHjq6W+vPBubP7PcsGM+k3Aby0IPVU/eRegXYPTPgf7BH7B914&#10;E/4KseI/B2q2Us2i/C64m1OxuJ1z5iSHFgx9W2uG/wB6Jj2r5v8A+Cb37S0v7LP7WXhvx3eagYNF&#10;1Gb+yvEQZsIbOdgC7eyOEk9tlftn8ZPFvww/Zw8CeNv2ntZ0m3hmt9BSbVryH/W6gtssn2aDPQkt&#10;KUX3k5OOnn5p7bK8ZVhSWldaf4m7P8396OPMvb5XjKsKK0rrT/E3Z/m/vR+ZP/BeH9pu3+Ivxz0v&#10;9njw1f8Amaf4Jt/N1jaflfUZ1DbPQ+XFsGezSODyK+fP+CbXwhPxt/bX8B+D5rLzrW31galqC+Xu&#10;UQ2ymY7vQEoF57kDvXk/xH8ea/8AFDx9rPxH8U3Pm6hrmpTXt5IT/wAtJHLEfQZwPYV+hn/BvZ8G&#10;IrrxP46+P2o2e42dnDomlysvQyMJpyPfCQj6EjvXtYiMcnyNwW6jb/t56X+93Pfrxjk+QOMd1G3/&#10;AG89L/e7n6FWnx+8KXv7Sl7+zMhzq1n4Ph15m38GN7h4THjHUYRuvR6/DX/goT8IG+B37ZvxA8Ax&#10;2nk2y6497Yrt4NvcqLiPHbGJccdCCO1fUng39rS2uf8AgufdeLX1X/iUX/iGXwfHKJMqyhPsseOx&#10;U3CLg9MNmtD/AIOEvg7HpvxC8EfHiwtNq6npkujalIqfekhcyxEnuSsrj6Io7V5OU0XlmZU6T2qw&#10;T/7e3/z+88rJaLyrNKdJ7Vaaf/b2/wCj+8/OWmt1pwOaa3Wvsj9AiOPSo16cVIelRjpQbRHNnApt&#10;K3Qc0lKWxpEueHv+Q/Y/9fkX/oYr+jCv5z/D3/Ifsf8Ar8i/9DFf0YV8fxR8VL5/ofnvH3/MN/2/&#10;/wC2hRRRXyZ+dhRRRQAUUUUAFFFFABRRRQAUUUUAFFFFABRRRQAUUUUAFFFFABRRRQAUUUUAFFFF&#10;ABRRRQAUUUUAFFFFABRRRQAUUUUAFFFFABRRRQAUUUUAFFFFABRRRQAUUUUAFFFFABRRRQAUUUUA&#10;FFFFABRRRQAUUUUAFFFFABRRRQAUUUUAFFFFABRRRQAUUUUAFFFFABRRRQAUUUUAFFFFABRRRQAU&#10;UUUAFFFFABRRRQAUUUUAFFFFIAooooAKKKKACiiigAooooAKKKKACiiigAooooAKKKKACiiigAoo&#10;ooAKKKKACiiigAooooAKKKKACiiigAooooAKKKKACiiigAooooAKKKKACiiigAooooAKKKKACiii&#10;gAooooAKKKKACiiigAooooAKKKKACiiigAooooAKKKKACiiigAooooAKKKKACiiigAooooAKKKKA&#10;CiiigAooooAKKKKACiiigAooooAK+Hf+C53/ACQrwb/2Nj/+k0lfcVfDv/Bc7/khXg3/ALGx/wD0&#10;mkr1si/5G9H1/RgfmE39aTvSt/Wk71+sGkQooooN4hV7wfBoFz4x0u38VMy6XJqUC6k0b7WEBkUS&#10;EHsdueao00hs521LXMmjeJ+i3/BQL/gkZ8NPhX+z7D8Vf2T9A8Satf2d/HLq1nNem8Z9PaJyZY0V&#10;ASVbyycZ+Use1fJX7Ddl+0pJ+0h4cj/Z0i1tNYt9at/t39n+YsMUPmjzBdY+UQlQ24PwRkcmvp/9&#10;hT/gtKfgx8OrH4P/ALR/hfUtasdIhW30fxBprq9xHbqMLDMjkbwowFcNnAAIOM19AeMP+C7/AOyB&#10;oujyXfhLw54s1q8H+rszpqW4Y+7u5AH4E+xr42NbPsJSnhalB1r3tK+ln3/ybRipVorlaucv/wAF&#10;+tfs9J+E3w7jguI11OPxXNdWa/xBUh+ZvpuKV6t8cfCtj/wUq/4JsW958NpYbjVNU0e11PS4fMA8&#10;vU7cfvLZieFbcJYueOc9Dmvyr/bL/bI+Jf7aXxUb4hePUis7O0jaDQtDtWJhsLctnbk8u54LOQNx&#10;HAUAKO+/4J9/8FLfH37EuoT+FdT0ZvEPgnUrjzr3RvP2TWsxABmt3PAJA+ZG+VsDlTzUyyPGUcro&#10;ezt7ak3JLpq7tfl5bmnsZeyjbdang83wd+LMXxC/4VNL8N9aHiZbjyToP9myfat+cY8vGce/THOc&#10;c1+xn7L3w7tv+CbP/BOW+1j4iyw2urWOn3Wu+IMOMC+mASKAHuwAgh92HHWuZ/4ftfsYton29tL8&#10;Xi82Z+wf2Omc56b/ADNtfC//AAUM/wCCmvjv9te5g8G6Foknh3wPYzLNb6Q1x5k97MAQJrhlwvGf&#10;ljAIXrljggrxzbPZQoVqPsqaacm3vbtt+vqaNVsQ1GUbLqbn/BKz9lb9nj9tj4heOPC/x5uNWOrW&#10;tpBqejx6bqfkNJGZZFuWbKndhnt/++jXmf7f37H3iT9kX486t4asvC2qw+EZrkSeF9XulaSO4hKg&#10;7fO2hWkU5BHBHBxyK4H9nj4+fEH9mb4saX8YvhneRxalpkh/dTqWhuYmGHhkAIJRhwcEEcEEECv1&#10;A+G//Bej9l3XtCin+JfgvxN4f1IRr9otrW1S8h399jhlJX0yoPtXdjp5tgcwdahB1abSXLfZ6bb7&#10;27Pdm9R4ilW5ormT6GT/AMEI7T9oq1+Hfip/iQuuJ4Okktz4XXWDJtMvz+abcSdI8bc7flLe+a/P&#10;z9vzVdF1r9tb4oal4fnjktX8aXyrJF91nWQq5Hr84bnv1r7V/as/4Lv+H9V8FX3g79ljwZqUOpX0&#10;TQjxNrirGLNDkF4oVYlpMfdLEBSQcNjFfmfPc3F5cSXd3M0kssjPJI5yzMeST7k0smwuLeOq42vD&#10;k57JR+7V/d+eheFp1PayqzVr9D9EP+DekE/Ev4lDd/zAtP8A/R0tfM//AAU/JP7fHxM3HP8AxPlH&#10;/kvFXTf8Exv27fAP7DPi7xX4h8e+DtY1iPxBp1tb28ejmLdG0cjsS3mMvB3DpmvJf2uvjTon7RP7&#10;Sfi741+G9Ju7Gx8QaiLi3s77b5sSiNEw20lc5U9Ca1oYXER4grV3H3HFJPz93/I3pU6kcdObWjS/&#10;Q9e/4I3/AAfb4r/twaDf3Fr5ln4Us7jW7tmU7QYwI4vx82VPyPpX6dftF/8ABRX9jb9nn4iSfCj4&#10;2+LpItatLeK4ktY9Anu1jWRcr8yIygkYOM5wR61+af8AwTD/AG+Pgv8AsM2nizUfHfw617WdY8RS&#10;W0cF1pPkbYbaIOdhMjqcs75OBg7V9K8O/a0+OX/DSn7RHin41x2dxbW+uak0tla3RHmQwKoSNG2k&#10;jIVRnBIzXHjspqZrnEnXTVOMUk01q9/Pu+nQmpg5YvGN1E1FLQ/a/wDZg/bu/ZR/ah8T33gP4BeK&#10;JLm/sbH7ddWr6JNaDytyoXG9FDcsoOOeRX5T/wDBQT4LQfA//go9rGh6ba+Vp+s+JrTW9OUJtUJd&#10;SLK6qOyrMZVAHACjp0rh/wBgz9qcfsdftI6V8Zb3Srq/0uO0ubPWdPs2US3FvLGeF3ELkSCN+Tj5&#10;K9E/4KG/tz/B/wDa++MPgv4tfD/wBrukXHh+PydXXVPJzcxpOssezy3bkZkBzjqv4TgcqrZXmzVF&#10;N0pRs22tH57du3UvD4OphcW1BNxa38/6/M++P+C2ngHx78Rv2TbHQvh54J1bXr5fFdtK1no2my3U&#10;oQRy5bZGrHAyOcY5r8n/APhk79qjGf8Ahmj4gf8AhG33/wAar9Jv+Igz9nPofgh41/76s/8A47Sn&#10;/g4M/Zzxj/hSPjb/AL6tP/jtcWWVM8y3C+xjhr6t3v3M8HLMMJR9mqV9e5+VHizwh4u8B63J4Z8d&#10;eFNS0XUoVVptP1axkt50DDKkpIAwBBBHHIqrpZB1G3wP+Wyfzr1z9vX9pHw1+1l+0xrHxw8HaBfa&#10;ZY6laWkUdnqRTzkMUCRknYxXkrkc9K8ftpzbXUdw68RyKxA74Oa+xoyqVMPGVSNpNK67O2x9FRlK&#10;VOLkrO2qP12/4Lk3k+mfsW+C9RtX2yweONOkjb0ZbO5I/WvoLwh8OdK+NXjn4P8A7WMLRldM+H90&#10;8J6l21CCzaIj2Cefz/tV+bv/AAUW/wCCofwp/bK/Z70X4PeCfh54g0m+0zXre+lutVMHlOkdvNEV&#10;HluxyTID06A12v7Nv/BarwD8FP2RtD+B+vfDrxJdeJtC8Ozada6tZvB9mDKZBbN80gbCp5QPHVTj&#10;PFfCyynMv7LpxhB86lNNafDJWZ87LL8Z9Rgox95OSa8pI9R/4JM+P4fil+3D+0h4/tZvMt9S1aJ7&#10;STdndALu6WI/98KtfOfhv/lOrJ/2V27/APQpK47/AIJgft7eAP2FvEvjDW/iB4N1rWl8R2VpDbro&#10;7Rbo2ieRiW8x167xjGelctpX7XXg+w/4KKN+2TJ4Z1NtEbxtNrX9lKY/tXlOWIT72zd8397HvXr/&#10;ANn4injsS4x9101GL7tRSsepHB1oYqu1H3XBJebskfZH/Ben4QfFr4oeIvhvL8M/hh4i8RLZ2eoi&#10;6bQdFnuxAWeDaH8pG25wcZ64Nfnwf2S/2qx979mb4hf+EZff/Gq/Sv8A4iEP2cAN3/Cj/G3/AH1Z&#10;/wDx6hv+DhL9nEj/AJIf42/76s//AI9XJgK+eYHCxoLDXSvrfu7mWCrZxg8PGksPe3n53Pzd+Cng&#10;zxh4A/am8E+GfHfhTUtF1KHxZpjTafq1jJbToGnjKkxyAMAQQRkciv04/wCC7/w1+JPxN+BfgvTP&#10;ht8Pta8Q3Ft4seW4t9D0qa7kij+zSDcyxKxUZ4yeM18CftSfti+C/jv+3XaftV+HvCuqWWkW9/pM&#10;7abeGP7SVtFiDj5WK5Ow45784r7k/wCIhL9nDGT8D/G3/fVn/wDHq2zKGZVMRhsVTpXlFNtX2b6H&#10;TjoZhLEYfE06V5RTbV9m+h8lf8E+v+Cbn7QXxY/aJ8O6x8TfhHrnh3wnoOrQ6hrd14g0uW0+0JE4&#10;cW6LKqs5kZQpIGApJz0B+jP+DhP4wabD4W8C/Ai1vEa+nvZdbvbcN8yQqrQxMfTcxlx67D6VY+I/&#10;/Bwv4DTw1Onwi+AGsTaw8bLbyeIr6KO3hbHyuywl2kAPVQUz/eFfm38Z/jH8Qfj/APErU/ix8Udd&#10;fUdZ1abfcTNwqKBhY0X+FFUAKo6AVphcNmWOzKGKxcFCMF7qvfX+v0N8Lh8wx2YxxOKhyKC0Xn/X&#10;6HLgHHWv2d/4KYFj/wAEmEYsctougbvfmCvxk6dK+8P2sf8AgrF8If2g/wBixf2ZPDnw08SWOqLY&#10;abbnUL5rf7PutvL3H5ZC2DsOOO/NdObYXEYjF4aVON1GV35K6O3NcLiMRisNKnG6jK78ldHwZIAv&#10;Nftr/wAE2fDnhb9jT/gmzpPxL+KVz/ZtveafN4o164ELMyQzndD8oBYnyBD8oGdxP4/ijYvYJqNs&#10;+rRyParcKblIfvNHn5gPfGcV94ftr/8ABXT4UfH/APZKm/Zq+D/wy8RaG1wtjbPc6p9n8pLOAq3l&#10;r5cjHJ2IvTGN1RnmFxGOVKhBPlcryfZf039xWeYXE4+NLD00+VyvJ9kv+Hb+R9cj/gsV/wAE1Fn+&#10;1J43uBIG3CQeC7rcGznOfK60n/BU3wZ4b/aw/wCCceofE74ev/aEel2tr4p0G4WEq0luv+tOCNy/&#10;6PJK2PVBn2/E9vQV+gf7K3/BYX4S/Cj9jqw/Zj+Mnws8R6xPZ6Xd6XJeaW1uYZbSRpNgIkkU5VH2&#10;4xj5RXm4rIfqNSlXwfNKSkrptbfcvT5nn4rh15fUpYjA80pRkrptbfcvT5n59J0zQ3WpLg2zXUxs&#10;lZYfMYwrJ94LnjPvio2619cfeR6Dj0qNelSHpUa9KDaIrH2pKVs4FJSlsaRLnh7/AJD9j/1+Rf8A&#10;oYr+jCv5z/D3/Ifsf+vyL/0MV/RhXx/FG9L5/ofnvH3/ADDf9v8A/toUUUV8k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Dv/Bc7/khXg3/ALGx/wD0mkr7ir4d/wCC53/JCvBv/Y2P/wCk0letkX/I3o+v6MD8wm/rSd6V&#10;v60nev1g0iFFFFBvEKTDf3qWmnZnmkbxHHpUYqQ9KjFJmkQ70HpR3oPSpNohTX6U6mv0oNoip92m&#10;HrxT0+7TG54xSZpEOe9B600YHIFLnNM2iLRRRUyNojYvu/jSSfe/Cli+7+NJJ978KGbREpW+9SUr&#10;deKk2iJzRQcY5ooNIgc9jTeecntTmxj5qaMYO2g2iNNFBoqftG0Ro6inU0dRTqTNoCP0/Ghc5OTS&#10;P0oXbk7aRtEaetFB60UGkQoPWig9aDoiFNjpxpsdBpEH6U2nP0ptZmsQooops3iFNbrTqa3WkbRH&#10;HpUa9KkPSox0oNojmzgU2lbHakpS2NIlzw9/yH7H/r8i/wDQxX9GFfzn+Hv+Q/Y/9fkX/oYr+jCv&#10;j+KN6X/b36H57x9/zDf9v/8AtoUUUV8kfn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Dv/Bc7/khXg3/sbH/9JpK+4q+H&#10;f+C53/JCvBv/AGNj/wDpNJXrZF/yN6Pr+jA/MJv60nelb+tJ3r9YNIhRRRQbxCmlj/dp1NIfsaSN&#10;4jj0r9Iv2Z/+Cbv7KPxL/wCCd4/aG8WeD9Qm8Uf8Inql/wDa49anjj86FZjGfLDbcDYvGMGvzdPS&#10;v2g/YW0zUdb/AOCStrouj2Mt1eXngnWYLW1gjLSTSOLhVRQOSxJAA7k185xNiK2GwtOVOTjeaTs7&#10;aWZnWlKMVbufi33r9HvBX/BOX9lbW/8AgmN/w01qHhDUG8Xf8IDdap9tXWpxH9pQSbW8oNtx8o4x&#10;ivjn/hhD9tMH/k1Xx9/4S1z/APEV+pWg+EvFHgP/AII1XXg/xr4fvNJ1bT/hbfRX2nahbtFNA+2U&#10;7XRgCpwRwaxz3H8saP1erq5pPlfTzt0NK1TSPK+p8O/8EiP2Q/gd+1z478ZaF8b/AA/dahb6NpNr&#10;PYLa6lLblHeVlYkxkZ4A619yTf8ABHD/AIJ0wSNBc+Db6N1+8r+LrkEf+RK+af8Ag3u/5Kn8R8/9&#10;C/Zf+j3rwv8A4Kd/DL4ka3+3d8RtU0X4e65eWs2rQmG4tdJmkjcfZYRkMqkHn0rjxUcZjM+q4eGI&#10;lTiop6N22XS673HJVKmIlFSa0/yPuz4lf8EkP+Ce/hv4deIPEGi+Frtbuw0W6uLRj4tuGxKkLMpw&#10;ZOeQOK/O3/gn3+xJrn7b3xkk8G/2xJpfh/R4Uu/EmqQxBpI4S2Fijzx5khDBScgYZsNtwfJr/wCF&#10;/wASdHsJNT1f4d65a28K7pri50iZERfUsygAfWv0p/4N65tA/wCFdfEqCBo/7UGt2DXQ43m38mXy&#10;vfG7zsdutdGIWMyfKq1X27qy0s39m7t1b7/fY1l7TD0ZS5rvT5Hrkf7CH/BJj4QXdr8MPG2m+C49&#10;buQqW9r4o8YKuoXDHABVHmViSf7q4yeBXzX/AMFMv+CR/gr4P/Du6/aF/Zj+0Q6Xpaeb4g8N3E7T&#10;COEkf6RbucsFXPzIxPHIIxivA/27v2Kv2u/h/wDHLxZ478e/DbWNY07Vtbub218S6bC13bzwvISh&#10;Zo8mIhcLtcKRt4GME+pfAf8A4K9aP8Pf2SJP2XfjZ8K9a8VXA0u90p9TfVEX/RZQypEwdSxMYbb1&#10;zhQO1ctHC5lQjTxWFxDrXa5o3urPe138u4U6dePLUpz5u6/pnwzn5c1+jX/BLH/gmF8CP2i/2cJf&#10;jL+0J4VvrybVNanj0H7Nqk9sBaQ4jLHyyA2ZhKM8/cr857eCS6mjtYF3SSsEjX1JOAK/bb4hfE3T&#10;P+CcX7BfgHTQscN1Zz6JpCo3eSSVZbxiD/0zW5J9z2rv4ixOJp0qdDDtqc5WVnZ2W/42OrHVKkYx&#10;hTesmfmt/wAFSf2T/B/7Iv7SY8G/DTTLi18N6potvfaVDc3DzMh5jlXe5LN86FuTxux2rzb9j/4b&#10;+FPjB+1H4D+GHjqzkuNH17xHb2epQwzNGzwu2GAZSCp9xX6Jf8F8Pg5B4x+Bfg/9oLRU3yeH9VNl&#10;eOq/etLtAyOT6LLEoH/Xc18Ff8E7/wDk+P4V/wDY5Wf/AKHV5djamKyF1XJ8yjJN9bpPW/fZnRha&#10;0qmB5r6pP70j9Rbr/gjF/wAE8bLb9s8C6lDu+75viy6XP5vXMfFH/ghr+x3428I3MPwj1TWfDerL&#10;GwsdQj1Zr238zt5scpJZfXaynnrXmn/Bw1j+yvhnj/n41D/0GKvM/wDggj46+JFv+05rfw+0/Vbu&#10;XwzdeE7i61KwZyYIZkmhEUwHRXy7LxjIds5wMfPUaeayyn6/HFS0u+V3a0dt2/08jz6ccZ9T+sKq&#10;9Oj8n6/ofKniP4C+JPhN+0vH+z/8VbALd2Xie30/UlhkO2aN5UG9G4O1kbIPBwexr7D/AOCt3/BP&#10;z9mX9kr4IeH/ABv8E/Cl9YahqHiZbK6kutYnuFaHyJXxtkYgHco561zX/BVy1023/wCCp+ivYRxr&#10;JN/wj73m3vJ5ijJ99oWvo/8A4OA/+TYvCP8A2Oy/+ks9erUx2IrYrAyUmlNNySej0XQ9B4irOth3&#10;e3MtV0eiPyPJI6Cm5Jzkdqcc9qawavqj3on3d/wSH/4J3/Bn9rXwN4s+I/x48O3t9p9jq0WnaMtr&#10;qM1t+9EYkmOYyN2BJEO/WuK/4K6/sSfDj9jv4l+F2+DujXdn4d8RaRKViurySci6hkAkAdyT92SM&#10;4zxmvuX4N6rb/wDBPz/gkZY+PTaLFqln4bGqSK33p9Rv5h5QORzgzRJ0+7H7ZrJ/4K/+B9J/aM/4&#10;J5aX8b/DqLcSaK2n+IbC6jXl7O4iCSKPRSsySH3iWvhaOaYqWeKo5P2UpuCV9NEktPmmfPUsdX/t&#10;Pncn7NycUr6dF/kz8jfhvoth4j+Inh/w9qsbPa3+tWttcorFS0byqrDI6cE81+zF3/wRd/4J42K7&#10;7zwDqkKk4VpfFd0oP5yV+OPwa/5LB4Ux/wBDNYf+lCV+qX/BwMR/wy/4Uz/0Oqf+k01elnjxU8dh&#10;6FKq4c/Ndq/l0urnfmcsRLGUaNOo4c19V8vQ7Kf/AIIvf8E79Xt5LDTfDGqxTSKdk1n4sneSP/aA&#10;ZmXP1Uivzl/4KMf8E/fEX7DHxFs4bDV59Y8H+IPNbw9q1wq+crJt328+0BfMUMp3AAODkAYYDhP2&#10;JW+KC/tU+BW+ERv/AO1v+Els939n7v8Aj389PN8zb/yy2Z3Z4xX6M/8ABwTqmiQ/s3+DdGu5I/7Q&#10;ufGJlsoz94xx20gkYew3oD/vCuej/aGWZtSoTrOrGd7p7rz3f9XJovGZfmVOjKq6ine9+n4v+rnB&#10;6X/wTS/ZLuv+CYr/ALTk3g3UD4uHwrm1z7b/AG5ceX9sW0aQP5W7bjcB8uMV5/8A8Efv2D/2cP2v&#10;vAnjLXfjj4XvdQudH1a3gsGtdWmtgiPEWIIjYZ5HevrzQRj/AIIiSf8AZCLn/wBIHryb/g3i/wCS&#10;WfEb/sP2n/ohq4ZY3Gf2Xip+0d4zSTu7pX2RzvGYr+zcTPnd1NJO70V9keHf8Fgv2Bvgl+yLongb&#10;xj8BNCvLHT9Zub201dbrUJbkGVVieEhpCcZXzuB121zX/BIX9iz4T/tg/EfxZb/GvRLq+0XQdHhe&#10;GO1vpLc/aJJMAloyCcKrcdOa+of+CnCH40/8E17rxov7yfwf8SbyKRuu1YtRurP/ANBZK5D/AII/&#10;ofg7+wX8YP2hbpPJkuNQktbGZuC/2e1XYFPoZbnb9R7V1Rx2K/sCV5v2ilyXvrdyXX0Z2U8biv7D&#10;l779opct763cl19GYH/BXD/gnh+y7+yV+zdofxI+CXhK/sNWvvHFtptxNdazPcK1u9neSsu2RiAd&#10;0MZz149zWl8J/wDgm7+yj4p/4Ja3X7Ues+D9Qk8Yx/DXWdYS+XW51jF3bx3TRN5QbZgGJMrjBxz1&#10;r1b/AIL3sW/Ye8HsT1+I2n/+mzUa6L4Cf8oML7/si/iT/wBE3tcccbjP7IoT9pLmdSzd3drXT0Oe&#10;GOxn9k0Z+0ld1LN3d2u3ofPf/BKz/gnv+yB+1D+zJP8AEf456DcXOtR+KLqzWSLxBNajyUigZRsR&#10;wOrtzjmvpP8A4c0/8E3idqeEL4k8D/isLn/45X4pPgCvtL/gjJ+xE37Qnxo/4Xl4800P4R8E3SSR&#10;RzR5XUNRxujj9CsfEje+wdzj0s0weKoqpiXi5Rjukr/JL3ketmmDxVCNTFPFyjHdRV/kl736H0t+&#10;2j/wSb/Yn+C37K3jr4qeBPAup2usaH4flutNnm8RXMipKMYJVnIb6GvyVr9JP+C6X7b51nVof2Nv&#10;h5qH+jWMkd34yuoZOJJvvRWfHZeJH/2tg42nP5t115DHGfUfaYiTbk7q7u0un37no8Nxx31D2mJk&#10;5OTuru7S6ffuFNbrTqa3WvbPpYjj0qNelSHpUa9OKDaIrHgcUlK2cCkpS2NIlzw9/wAh+x/6/Iv/&#10;AEMV/RhX85/h7/kP2P8A1+Rf+hiv6MK+P4o+Kl8/0Pz3j7/mG/7f/wDbQooor5I/O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YkDgU3cxOAvPpQA6irEOkarOMx2En1ZcfzqX/hHtY/58z/30P8aO&#10;aI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vh3/gud/yQrwb/wBjY/8A&#10;6TSV93/8I9rH/Pmf++h/jXwx/wAF2tMv7D4EeC3urfareLXA+Yf8+0letkLX9r0bd/0YH5dN/Wk7&#10;0rf1pO9frBpEKKKKDeIU04/vfrTqacf3f0pI3iOPSv2y/wCCcfi0eAP+CYnh/wAeGw+1f2J4b1K/&#10;+y+bs87yXnk2bsHbnbjODjOcGvxNPSv2Z/Yq/wCUQK/9iDrn/oFzXy3FkVLB00+s1+TM8R8K9TxQ&#10;f8HD9h0P7I83/hdD/wCQq+mvij8Z1/aK/wCCYXib42x+G/7HXxF8O7+7Gmm7882/ySLt8zYm77vX&#10;aPpX4Z96/ZL4a/8AKEcf9kpvv5TV5udZTl+X+wnQhZuaT1b0+bYVqVOnyuK6nz3/AMG94z8U/iOP&#10;+pfsv/R719NfH3/gsf8Asx/s5fF/XPgr438C+PLrVNAulgvLjStLspLd2aNZAUaS7RiMOOqjnP1r&#10;5l/4N7yR8U/iPj/oX7L/ANHvU/7cn/BJv9rv4/ftWeMvi98PtM8Pvo+uahHNYtd62sUhVbeJDuXa&#10;cfMprPHUMuxHEVWOMlyx5VbW2to/pcqUaUsVJVHpb/I3v2tv+Czv7L3x8/Zt8YfB7wf4D8fW2peI&#10;NHa0sp9S0uySBHLKcuUvHYDg9FJ9q+Gv2Sv2vvix+xt8SW+IfwwuYJBdQ/Z9W0u9Utb30O7IVwCC&#10;CDyGByD9SD7iv/BDz9uwDB0fwv8A+FEv/wARXsP/AARH8M/s5/Ejwr44+CHxd+EHg/XPFGja1/aF&#10;rda54ftbueS0kjSF443lQtsjkhzgHAM+e5r0oyybL8tq/V17WF1zJO++lzoi8PSoy5feXU9d+BH/&#10;AAXO/ZZ+ItlHp3xj0fVPBOqMNszTQG8sXJwPlljG8d/vxgAD7xruP2lv2K/2Tf8AgoR8Ibn4ifDK&#10;DQZNeuLORvD/AIy8PMimWdV+WK4KYEq5AUhwWQdMd/g79pD/AII2/td+HPi9rCfB74dW/iLw3eal&#10;LNpF3YanbQeRA7krG8croVKg7cAEccV90f8ABOT9n3xT+wB+yTrlx+0Nr1nZv9ruNc1KCG58yPTo&#10;FhUFNw4ZyEJIXIyQBmvBx1HLcHTjistrWm2rRTvv0tuvNP0MKkaNOKqUJa9rn5i/8E6vgbP8ZP23&#10;fBfgDWrFvs+ma1/aGswsOkdmfNZG9mdFQ/71fen/AAWu+Dn7S37QVt4J+H3wR+EmseINNsWudQ1S&#10;40+NSiTnbHGhyw527z7Z968//wCCEnw3k8Z/Ff4mftOX2ltDbmUafpbMcjzZ5GuJl9yiCEf9tK6/&#10;46f8F4dI+EPxi8SfC7Qv2a/7etdA1aaxj1j/AITP7N9qMbbWcR/Y32DcDxuPA/CvQx1bHYjPk8LT&#10;U3SitG0km1ru1379DprSrVMYvZRu4r8z2TXPhd8Sv2gv+CWLfC/4reCL3S/GI8BfZ7jS75f3xv7J&#10;cRPhSeZWgVx/10FflL/wTw/5Pk+FfH/M5Wn/AKHX6x/8E8P+Cjmlft6x+J7Q/DFfCl94bNqxs217&#10;7d9phm8weYD5EW3a0eCMH7y8jNfnv4d+EMfwN/4LOaP8OrS0WCzt/ihDcabEv3Vtp5POjUewVwv4&#10;VnlM62HjjMJWjyys5W3tda237orBynT9tSmrOzdvVf8ADH6c/tc/Bj9iv4vQaLH+2A3h9Y7Fpjon&#10;9ueK5NLGWC+Zs2Txb+i5znHtmuA8MfFz/glz+wD4F1K6+FfjLwdpkN0POurXw7rP9qX9+y52x7vN&#10;kkbuFVnCrk9Mk18+/wDBw0ANK+GY/wCnjUP/AEGKvzFZRnmpynI/7Qy2EqlaSg7+6npo/u/ArB4D&#10;6zhk5Tdu3Tc9q+Jv7Qeq/tSftwW/xt1OwazXWPGNibGyd9zW1sk0aRRk9yEUZI4znFfoN/wcB/8A&#10;JsfhH/sdl/8ASWevyz+DIA+L/hTH/QyWP/pQlfsx/wAFX/2S/i/+2B8FdA8B/Bu10+TUNO8Sre3K&#10;6jfCBBF5EqcEg5OWHFd2bewweZ4O7UYRuvJJJI6sX7OhjKF9Er/ofiGfc13H7M3wjvfjz+0H4N+E&#10;FiW/4n3iC3trh1/5Z2+8NNJ/wGJXb/gNfRLf8EN/27gOdG8Lf+FEv/xFem/8Ejv2OPHPwq/b48Va&#10;b8UNPtV1D4c6CPtDWdx5sSXN4u2IBsDJMfmn8DXqYrOMHHB1J0aik4xb0d/Jfi0ehWzDDxw85U5p&#10;tLo/kvxPoj/gsd8LPjz8VP2e/DPwS/Z4+Fuqa5by60k+rR6XGCsFvbxERRtkjgs4OPWMV037Fvwf&#10;+KHjb/gm+v7Nf7Rfgq+0HVo9Hv8AQDDqaAP9mO77NKNpPCK6KP8ArlXnX7XX/BbHRP2Yv2gde+Be&#10;ifs+nxQvh94obrV/+Es+xh52iSR0Ef2SX7hfaTu5KngV1/8AwT+/4Ku6N+3L8UtV+FF38HP+ERvr&#10;HRG1KzkbxJ9uF2qypHImPs0W0jzFbq2Ru4GK+LlQzanlEb0koRfOpXV9etr369jwZUswjl8f3aUU&#10;+bmur+u/6H5CfDzQNX8J/H/QvCviCye3v9M8ZWtpfW8gw0U0d2qOp9wwIr97P2of2kvgF+zJ4Psv&#10;GH7Qmpi10u91AWlrIdJkvMzlGbG2NGI+VTzivye/4KHfCX/hU3/BUlkgtvLtfEXifS9btdvRvPmT&#10;zD/39WTPvmvrr/g4GGf2X/Cn/Y6p/wCk01exmsaeaYnBc10pp7b6pM9LHRp5hiMMpbTT2+R7X8AP&#10;+Chn7Cnx2+IMHw9+Dvjmz/t67VhZW8+gTWT3GASVRpI1DHAJ25zxXwB/wXZ8E/F/w/8AtNaP4q8c&#10;+MpdW8N61o7/APCJQ+UI49PWJx59uFHBYF43MnVhIgP3QB8/f8E/rk2H7a3wxuVZh/xV1quQ2OrY&#10;/rX3D/wcR2+/wz8Kbvyz+7vtYTd2G5LM4/8AHf0pYfA08p4gpU6TbU4veza32dl2/M0oYSnludUo&#10;U22pJ76vZ7aeR7Vof/KEWT/shFz/AOkD15N/wbxf8ks+I3/YftP/AEQ1es6H/wAoRZP+yEXP/pA9&#10;eT/8G8X/ACSz4jf9jBZ/+iGrzJf8inF/9fF+Zxy/5FeK/wAa/M1Phdar8ef2H/2qvgoo86+0T4he&#10;K5bG3POWEzXkGPTdNG6+2M1xXimcfAb/AIIk/D3wbH+4vPHXiLTzPt4aRZ9Ra+JP/bOFEPscVr/8&#10;EovGqJ+3d+0l8JL6Ytb65r1/erDIMqzQalcxMMepW559QvtVD/gtLJpPwv8ACPwJ/Z28OS7bLTb8&#10;SRR9zHbiGBCf++j+tdUYv+1I4Xo5RqfdC7/E6oRl/aUcL0co1Puhf8zvf+C9v/Jjng3H/RRdP/8A&#10;TZqNdF8BDj/ghhfH/qi/iT/0RfVzv/Be3/kxzwbj/ooun/8Aps1Gui+Av/KC++/7Iv4k/wDRN7XJ&#10;H/kS4f8A6+/5nPD/AJEtD/r7/mfkP8G/hL4y+PXxS0P4R/D/AE57rVdcvlt7dFUkIDy0jeiIoZmP&#10;YKTX7OfGbxv8Lf8Agkv+wXb6B4HS3/tKztfsPh+CbmTVNWlBZ7hx1YBt0jdgoVRj5RXjX/BBz9k3&#10;Q/Dfwvu/2uNeENzq3iKSfT9BULk2VnFKY5myRw8kiEcdFQc/MQM7/gpV+wT+3z+2z8eG8SaBovh+&#10;38I6HCbPwvZXXiNQ5jODJcOu35XkYZx2UIDkgmvRzLF4fMM1WGqzUaVN3ld2u10/T7z1MxxeHzDN&#10;Y4arNRpU3eV3bmkun6fefl74m8Ra/wCMvEl94u8U6tNf6lqd5Jdahe3Mm6SeaRizux7kkk1Tr6i+&#10;L3/BIL9sj4JfDXWviz450vw4ukaDYtd6g1rryySCNeu1dvzH2r5dr6qhiMNiIXoyUktND7TC4rC4&#10;qN6ElJLTToFNbrTqa3WtjuiOPSox0qQ9KjHSg2iK3Qc0lK3QcUlKWxpEueHv+Q/Y/wDX5F/6GK/o&#10;wr+c/wAO5PiCxA/5/Iv/AEMV/R7/AMI9rHey/wDHhXx3FLSlSv5/+2n57x9/zDf9v/8AtpSoq7/w&#10;j2sf8+Z/76H+NH/CPax/z5n/AL6H+NfJ80e5+dl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j6BrK8ix&#10;Y/RhRzR7gU6KdcW13anFxavH/vKajDZOKAHUUUUAFFFFABRRRQAUUUUAFFFFABRRRQAUUUUAFFFF&#10;ABRRRQAUUUUAFFFFABRRRQAUUUUAFFFFABRRRQAUUUUAFFFFABRRRQAUUUUAFFFFABRRRQAUUUUA&#10;FFFFABRRRQAUUUUAFFFFABRRRQAUUUUAFFFFABRRRQAUUUUAFFFFABRRRQAUUUUAFFFFABRRRQAU&#10;UUUAFFFFABQT2pCwHBrY8N6GJj/aV5Hlf+WaN396HLlWoEWkeGri+UT3bNHGeg/iat6z02ysRi2t&#10;lX/axz+dTgYPApa55SlIAoooqQCiiigAooooAKKKKACiiigAooooAKKKKACiiigAooooAKKKKACi&#10;iigAooooAKKKKACiiigAooooAKKKKACiiigAooooAKKKKACiiigAooooAKKKKACiiigAooooAK+B&#10;v+DgH/k37wP/ANji3/pLJX3zXwN/wcA/8m/+Bx/1ODf+kslexw//AMjmj6/owPyhb+tJ3pW/rSd6&#10;/YDSIUUUUG8Qpp39hTqaVP8AepI3iK+dtfS/wv8A+CrX7Q/wn/Zv/wCGX/Dvg7wZNoI0e6077Ze6&#10;fdteeVcBw7blulTcPMOPkx0yD3+aT0qMVzYnC4fFRUasU0ndX7lcsZbiDrX0tof/AAVR/aF0D9lr&#10;/hkiz8H+DW8Njw/Lo/22TT7s33kSbstvFyI9/wAxwfLx7GvmrvQelKvhcPirKrFOzur9H3NuWMrX&#10;R7J+xx+3H8Wf2IvEOteIvhT4f8O6hNr1nFbXi+IbSeZEWNiwKeTNEQcnnJP4V783/Bfr9sVRkfDX&#10;4Z/+CfUP/k6vh2mv0rmxGV5fiqrqVaacn1ZTo0pyvJH3IP8Agv1+2MR/yTX4Z/8Agn1D/wCTq+Qv&#10;h18a/iZ8I/iVH8W/hl4qn0TXobp5Y7uyxgbjlkKtkOhzgqwII65rmU+7TG5qqGXYHCxlGlTSUtH5&#10;+v3m1OjThdJbn6CeEf8Ag4M+NNhosdp41+AfhvVL5FAa8sdSns1fA6mMiXk9eCB7CvB/2u/+CoX7&#10;Sv7YGlf8Id4mvrLw/wCGSymTw/oEbpHcsOQ08jszyc9FyE6fLkZr5zAI70HrWNHJcrw9b2tOklL5&#10;u3pd2XyKp4WhTlzKOp9K/ss/8FUfj9+yD8Jf+FN/C3wJ4Jn09r+e8lvNY028kupZpcAszRXUa8BV&#10;UfKOFGc185a1rN/4i1u78QarL5l1fXUlxcSf3pHYsx/Mmq9FdVPC4ejUlUhFJy3fc6qdOnGTklq9&#10;z1D9kT9sL4rfsXfEW6+JPwntNLu7q+0uSwu7HXIJZbaWJnRwSsUsbblZBg7uMng5re+Jf7fvxb+K&#10;H7Vfh/8Aa/1rwf4VtfFHh77Kbe10+xuVsrlrdmKNKj3DSMcMFO2ReFXGDknw+L7v40kn3vwqZ4PC&#10;zrOq4Lmas33XY2VGnKpzta2t8j3T9sr/AIKD/Gj9uG30O2+LHhnwxp6+H3mazPh2zuIS5kC7t/nT&#10;y5+6MYx+NeFtnPNJSt1qqFCjhqap0lZLobUacKUeWKsi34c8QXvhTxHp/ijToo3uNNvobq3SZSUZ&#10;43DgMAQcZHOCOO4r7Y/4f/8A7Y/X/hWnwz/8E2of/J9fDZ5FFZYrA4PGNOvBSttcqphqGIs6kb2P&#10;uR/+DgH9sccf8K0+Gf8A4JtR/wDk+uR8A/8ABZv9pb4c+NPF3xA0H4ZfDttU8a6lDe6zNcaTfNgx&#10;QLDHEm29BEahWYA7jukfnBAHySQT0NNwRnJ7VzxybK4xaVJa7/n+aCOX4NKygtTa+KHxE8Q/F74i&#10;a18UPFpi/tLX9Tmvr77OrCMSSMWIUMzEKM4GSTjua6H9mn9o/wCIP7KPxd0/41fDKKwm1TT45olt&#10;tUikkt545EKMkixujEYOeGHIBrgjRXbKjTlTdJr3bWt5dj0PZwlT5GtNreR7j+1J+378V/2tviR4&#10;V+KvxD8FeE9P1jwlgWMmhWV1EtwizLMiTCW4kLKrhsbSp/ePknjGx+2F/wAFOvj3+2z4C0/4efFX&#10;wl4R0+y03VBfwS+H7C6ilaQRsmGM1zKNuHPQA579q+dB1HFOrnWAwcOS0F7l+Xyv2Cng8NFxtFe7&#10;t5XNr4bfEHXvhP8AEHQ/ib4YWBtQ0DVYL+zW6jLRPJE4cK4UglSRg4IODwQea9u/a/8A+Cmfxr/b&#10;Z8D2Hgb4t/DzwTax6XqH2uw1DQ9Pu4rmFipVlDS3Ui7WGMjb2HIxXzq/ShQQTlquphcPUrRqyjeU&#10;dn2OiWHo1Ksako3lHZ9j6etP+CtH7R1n+yy37IsXgvwSfDbeE38Pfbm028+3fZWhMRff9q8vzNpP&#10;Pl7c/wAOOK579jT/AIKPfG/9h3w/rXh34T+FvCuoQa7eR3N43iKxuZmRkQqAhhuIgBg85BrwA9aK&#10;y/s7A+zlT9mrSd2u77gsDg3TlDkVpO7XdnsXwQ/bh+LvwC/aS1v9qLwZo2gza9r9xfy31jqFrO9j&#10;m7lMsgVEmWTCsflzISMc7qd+1p+3N8X/ANsj4l6D8UPidougWN54ds0trC10K1nityqzNNuZZZpG&#10;LEtgkMBhV4ByT43R3q/qeF9sqvIuZK1/LsdMcJh/bKryrmStfy7H0X+1z/wU/wDj5+2d8KtN+EHx&#10;R8IeELHTdL1qHU7ebQNPuop2mjgmhVWMtzKpXbO5ICg5C8gZBueEP+Crf7RPg79lGb9j7S/B3gt/&#10;DM3hi+0Jr64067N8Le6WVZHDi6EfmATNtPl4BAyp5z80U2Osv7OwPslT9muVO6XZ9xxy7A+yVP2a&#10;5U7pdn3Pqj9mP/gr1+0p+yd8GNM+Bvw88DeBr3SdJluJLe41rTLyS5YzTPM25oruNThnOMKOMZye&#10;a78f8HBX7ZoGP+FZ/DH/AMEuo/8AyfXww/Sm1jUynLalRznSTbd2/MUsnyytUc50k23dvzPr743f&#10;8Frf2qPj38J9e+DfjDwB8P7fS/EWnvZX1xpulXyXCRt1KM946huOpUj2r5Boorpw+Ew+Dhy0YqKe&#10;uh34TB4XBxcaEVFPXQKa3WnU1utbnoRHHpUa9KkPSo16UG0RWzgUlK3QHNJSlsaRL3hrnxHp/wD1&#10;/Rf+hiv6ZgMcCv5mfDAZvEunKqklr6EADv8AOK/pmBB6V8Vxd8VH/t7/ANtPz3j7/mG/7f8A/bQo&#10;oor40/OwooooAKKKKACiiigAooooAKKKKACiiigAooooAKKKKACiiigAooooAKKKKACiiigAoooo&#10;AKKKKACiiigAooooAKKKKACiiigAooooAKKKKACiiigAooooAKKKKAEZFddrqGHoazNR8L2d1mS1&#10;XyZP9n7p/CtSimpNbAcXd2N1p8xgukwex7Go67DUdPg1K3NvOv8Aut3B9a5O8tJdPna2mHK9/Uet&#10;bxlzAR0UUVQBRRRQAUUUUAFFFFABRRRQAUUUUAFFFFABRRRQAUUUUAFFFFABRRRQAUUUUAFFFFAB&#10;RRRQAUUUUAFFFFABRRRQAUUUUAFFFFABRRRQAUUUUAFFFFABRRRQAUUUUAFFFFABRRRQAUUUUAFF&#10;FFABRRRQAUUUUAFFFFABRRRQAUUUUAFFFFABRRRQAUUUUAFFFBOBQBNptidQv47f+EnLH0XvXYJG&#10;saLHENqqMAVh+DrYEzXp9kX+Z/pW9WNR+9YAooorMAooooAKKKKACiiigAooooAKKKKACiiigAoo&#10;ooAKKKKACiiigAooooAKKKKACiiigAooooAKKKKACiiigAooooAKKKKACiiigAooooAKKKKACiii&#10;gAooooAKKKKACiiigAr51/4Kb/soal+1p+zHe+E/Ckat4j0O8TVvD6Nx58yKyvAT23xu4HbeEzwK&#10;+iXcKMk1Tubvhua3wuIq4XERrU94u6A/nA17Q9b8MazdeHvEmk3Fhf2Vw8N5Z3kLRywyKcMjKwBU&#10;gjBBqn34r95/jp+zr+z18Yb7+2Pif8IdB1i8UYW8u7BfOwOg3jDfrXgnjL9jD9kjT2c2fwJ0GPA/&#10;hhb/AOKr7+nxlhZQXPSkn1tZr9CvaJH5J0Zr9E/GP7Mn7N9gJPsXwl0mPH92Nv8AGvMPEfwO+DUE&#10;jfZPANhHzxtQ/wCNbLi7BP8A5dy/D/MpYiK6Hx1k56Uny9xX1BP8GPhruwng60/75P8AjUf/AApb&#10;4cE/8ifaf98n/Gj/AFswf/PuX4f5lRxlPsz5j3ZXOKYrA9a+oB8GPhwOP+EOtP8Avk/40o+Cnw3H&#10;Twfaf98n/Gj/AFswf8kvw/zLWOproz5fyM0hPFfUa/BH4cMf+RNtf++T/jUn/Ci/h3j/AJEq1/75&#10;P+NH+teD/wCfcvw/zLjmFPsz5ZByKa/SvqkfAn4eN/zJNr/3yf8AGpY/2f8AwBLx/wAIPafXaf8A&#10;Gl/rVg/5Jfh/maLM6P8AKz5RQnGMU1jk9K+tY/2dfALdPBVn/wB8H/Gp4v2afAL/APMlWf4of8aP&#10;9asH/JL8P8yo5rR/lf4HyEODSFjnpX2RD+yz4Bm+X/hCrX/gMRq9a/sheA5jtXwBbtn1jYUv9asH&#10;/JL8P8zRZtRX2WfFZODjFFfc1t+xl4BcfP8ADy1z/tKf8av2v7EHgSdsf8K5tMf7hpf61YP+SX4f&#10;5mizmj/K/wAD4IjOOKR+WyDX6F2f7AvgachR8NbX8Yn/AKmtaz/4Jz+A7g4/4VpZ/wC95Z/+Kpf6&#10;2YL+SX4f5mkc8ofyv8P8z83aCcnpX6dWX/BMf4f3Miq3wztFU9WWNjj9TWlH/wAEtvhgz5/4V3ak&#10;Y/54OMfpS/1swP8AJL8P8zRZ5Q/kf4f5n5Znp0or9U7f/gll8LpXxH8NNPfjlXRlx+oq/F/wSj+E&#10;7BXb4Y2e4jlOdv8A6FS/1twP8kvw/wAy1n2H/kf4f5n5OtjHIpvABwK/WR/+CUvwlDED4Z2gP93y&#10;2/8Aiqjl/wCCVfwnWP8Ad/C21Zv9qNwv55o/1twP8kvw/wAzRcQYf+SX4f5n5On1oJxX6rTf8Esv&#10;hegyPhZZZz91Y3Yfnmq8v/BLv4Wv8n/CtLWMjt5DUf62YG/wS/D/ADLXEmF/kl+H+Z+V4PfFOzX6&#10;b3//AATK+H9puB+F9muD95o2/wAax7z/AIJ1+A7cED4ZWY9Mxnn/AMeo/wBasC/sS/D/ADLjxNhV&#10;9iX4f5n5vP8Ad6UiHnha/Qu6/YI8Awj/AJJpage8L1mzfsR/D+E4Pw2s/wDv2f8AGj/WjBfyS/D/&#10;ADL/ANasIv8Al3L8P8z4FJyc0V903n7Gvw+gO7/hXVqF7/If8azp/wBkv4eRLk+AbYfWFqP9aMH/&#10;ACS/D/MpcWYNf8u5fh/mfE9JnJxX2bN+y78Oouvgiz/79n/Gq0n7NPw5T/mRrP8A79n/ABo/1own&#10;8kvw/wAzT/XDBL/l3L8P8z48pqEjtX2BJ+zn8OUGR4Gs/wDvk/41Xf8AZ9+GydfAtn/3yf8AGj/W&#10;fCfyS/D/ADKXGWBX/LuX4f5nyPIeKbuHrX1ufgF8NO/gWz/74P8AjTG+A3wyHXwLZ/8Afs/40v8A&#10;WbCfyS/D/MtcaYBf8u5fh/mfJdBOBwK+sD8C/heP+ZJs/wDvk/40D4GfC/v4Ks/++T/jS/1mwv8A&#10;JL8P8zRcb5f/AM+5fh/mfJ4J7imv1r6yb4GfC8fd8E2f/fJ/xpjfA34X9f8AhCrP/vk/40f6zYX+&#10;SX4f5mi45y//AJ9z/D/M+UA+7+Go95HGK+urP4F/Clm+fwLZH/gJ/wAa67wr+zr8Dbt1F38NNNk/&#10;3kP+NL/WbCr7Evw/zNI8d5f/AM+p/h/mfDJI7UE4r9O/Bn7JH7MV+yfbPgxo8nrujY/1r1vwL+wx&#10;+xtcyxz3P7Pvh2RlYELLalh+IJwaiXFGDt8Evw/zNY8eZb/z6n+H+Z+fH/BMz9jbx1+1T+0Noupx&#10;+H518I+G9UhvvEWrSRkQ4jYOturYw0jkAbRyFyTgV+8cWdnNcP8ADTw94S8D+H4PDPgrw3Y6Tp9u&#10;P3NnptqsMae4VQBn3712EN3jg18nm2ZVMyxCm1ZLRL+up8bnudVM6xKqNcsYqyW/q35stUUK25c4&#10;oryzwwooooAKKKKACiiigAooooAKKKKACiiigAooooAKKKKACiiigAooooAKKKKACiiigAooooAK&#10;KKKACiiigAooooAKKKKACiiigAooooAKKKKACiiigAooooAKKKKACiiigA5rK8VacLqy+1ov7yHn&#10;6r3rVpsiCSNo2HDDBpxdncDiR0op1xGbed4G/hcim10gFFFFABRRRQAUUUUAFFFFABRRRQAUUUUA&#10;FFFFABRRRQAUUUUAFFFFABRRRQAUUUUAFFFFABRRRQAUUUUAFFFFABRRRQAUUUUAFFFFABRRRQAU&#10;UUUAFFFFABRRRQAUUUUAFFFFABRRRQAUUUUAFFFFABRRRQAUUUUAFFFFABRRRQAUUUUAFFFFABRR&#10;RQAUj9KWkbt9aAOl8IqBpWcfekNalZfhL/kEj/ro1alc8viYBRRRUgFFFFABRRRQAUUUUAFFFFAB&#10;RRRQAUUUUAFFFFABRRRQAUUUUAFFFFABRRRQAUUUUAFFFFABRRRQAUUUUAFFFFABRRRQAUUUUAFF&#10;FFABRRRQAUUUUAFFFFABRRRQAUUUUAQXTEKaxtTvBHE3zdK0tRmKqwHpXJ+Ir1o4iKqKJkct441/&#10;yFYK3r3rxjxvr7zGTLY+hrvvHF7KzNk15L4sW4kdgO9bxiZyZ554zvpJGdFZq8/1PT5biQ4HevS9&#10;S8MXNzIzNu5/2arweAJ3PMbZrVWRJ5mvhvcfufpUieFmY48oV6ta/DOaQ5MDflW3pvwgnlxizb8q&#10;OZCPFovB7Mf9V/47Vy28BXEjbY7bn6V79pHwSmlIAtvyWus0r4DqoCi0574HWp9oiuU+ZbX4b3rD&#10;5bM/iK1bH4Q6hckEWv8A44TX1Zo3wBgLANZ4+q5rrtI+BdjFtLWwwvYgVPtR8jPkTTPgDqFwod7V&#10;ip6bV5rb079nW6l2obNj9eDX2FZ/CbSowA1uP/rVq2fw70i2IP2dePVaj2xXsz5I0r9mGWYgNabh&#10;/uk4rqNI/ZWVyN9p/wCOgV9QweGdOgwVhXirkdhbRjCRr+VT7WQ+RHz5pH7KVllDLZr/AMCzXU6X&#10;+zRoFnGP9CiDH7x2/wD669eVFUYC07p0FT7SQ+WJ5xZ/ADw3Actbp/wFB/gK1LX4MeGLcDFmpxyd&#10;w612dFLmkOyOdt/ht4ctxhLGMewUVeg8I6JAcpZR/wDfNalFTcZXj0uxi+5bIPooFOFjag58hf8A&#10;vkVNRQBGLS2XpAn/AHyKX7PAORCv5U+igBvkxEcxj8qQ28BGDEv5U+igCI2Vq3WBf++aT+z7POfI&#10;X/vmpqKAKsukadPzJaRnP95Qapz+DNCnzvsY/wDvmtaigDm7r4Y+G7nlrGP67Bx+lZd78EfDM4yt&#10;qua7iinzSCx5jc/s7+G2J2W6gdeV/wDrVg6z+yv4euVZrayjG45bjH8jXtlGARginzSJ5YnzLrX7&#10;JcB5itv+AgH/AANclrH7Kc8RZks/ujj5P8K+xWhjf7y1DNpdnPxJEp/CqVWQckT4Z1T9ma/tWYJZ&#10;N79awNQ/Z41OMYitHz6soxX3xc+EdJuRh7ZfyrKvfhlotx0th+VUqzJ9mfn3qXwZ1O0JDWn1zGRW&#10;Pc/DfUIsqbQn2FfoFq3wU0i9Qj7Ou7s23P4fSuR179nazk+ZbJSfXbmtPbE+zPhm68B3EXLWxx/u&#10;1Qn8IFTkxY/4DX2LrP7OwUfJZtj865LWv2f54tzQWx291K9Kr2iFyny9J4XdT/q/0qF/DuB/qq98&#10;1X4LXURYizz/ALtYF98LbqIkeQw/4CarmRNmeQroTxtuVK3fDsDW8qg11t18PLuMn5D/AN81BD4S&#10;urWUZj/8d60aCWh13gi6IKN6d69m8BaqRsHmV4n4XtJ7d1DIevpXp3gud42Xis5Fo968LaiHRTvr&#10;rLWbfjmvM/CN8fLXArvtKmaWIEGsZI1TN23kIGCas1RtSzDBFXqzKCiiigAooooAKKKKACiiigAo&#10;oooAKKKKACiiigAooooAKKKKACiiigAooooAKKKKACiiigAooooAKKKKACiiigAooooAKKKKACii&#10;igAooooAKKKKACiiigAooooAKKKKACiiigDj9bTbrFwAP+Wmar1b13/kLz/7/wDSqldMfhQBRRRT&#10;AKKKKACiiigAooooAKKKKACiiigAooooAKKKKACiiigAooooAKKKKACiiigAooooAKKKKACiiigA&#10;ooooAKKKKACiiigAooopgFFFFABRRRQAUUUUAFFFFABRRRQAUUUUAFFFFABRRRQAUUUUAFFFFABR&#10;RRQAUUUUAFFFFABRRRQAUUUUAFFFFABSN2+tLSN2+tAHS+Ev+QSP+ujVqVl+Ev8AkEj/AK6NWpXN&#10;L4mAUUUVIBRRRQAUUUUAFFFFABRRRQAUUUUAFFFFABRRRQAUUUUAFFFFABRRRQAUUUUAFFFFABRR&#10;RQAUUUUAFFFFABRRRQAUUUUAFFFFABRRRQAUUUUAFFFFABRRRQAUUUUAFFFFAGbqQJ3DFcj4jRnD&#10;AV2N+pJ2ge9c9quntNnC9auLJkeV+J9MknZvl71yF34JlvH5j+lez3PhV53/ANX96pLX4fq7D91V&#10;81ieW54pafC55H3PHnPtWxpvwkViCbf8Ate12PgO2XG6Ote08KWVvyIVpe0HynkWk/CFMjFnjnrt&#10;rp9J+EsEe0tAv5V6LDpdvCOI1qwsMafdWo5mPlOW0z4eafaLkwruxj7orXtvDFhbjiAVqAAdBRU3&#10;ZRXi062hGFjqZYkXotOooAAMdBRRRQAUUUUAFFFFABRRRQAUUUUAFFFFABRRRQAUUUUAFFFFABRR&#10;RQAUUUUAFFFFABRRRQAUUUUABAPUU14Y34ZadRQBVn0m0mHzRCs+98Habcgn7OuT7VtUUAcPq3wq&#10;0y5yY4Fz/u1yutfBWBwSsCkfSvYiAeoqN7eJx8yVSk0LlR866x8FFXpan8q5zUfg9sLYt/8Ax2vq&#10;W40W1nGGjWsu98E6fOc+SOapVGTyHy2nw0mtXBETfgK3ND0Gazk2vEfrXt2ofDi2cfLF24rJn+H7&#10;W7EpF0qucXKYvhdHj2giu80GQ42GsKy8Oy27DMf6V0Ol27RsppNjRvWQPerlU7M+tXKyLCiiigAo&#10;oooAKKKKACiiigAooooAKKKKACiiigAooooAKKKKACiiigAooooAKKKKACiiigAooooAKKKKACii&#10;igAooooAKKKKACiiigAooooAKKKKACiiigAooooAKKKKACiiigDktd/5C8/+/wD0qpVvXf8AkLz/&#10;AO//AEqpXVH4UAUUUUwCiiigAooooAKKKKACiiigAooooAKKKKACiiigAooooAKKKKACiiigAooo&#10;oAKKKKACiiigAooooAKKKKACiiigAooooAKKKKQBRRRQAUUUUAFFFFABRRRQAUUUUAFFFFABRRRQ&#10;AUUUUAFFFFABRRRQAUUUUAFFFFABRRRQAUUUUAFFFFABRRRQAUjdvrS0jdvrQB0vhL/kEj/ro1al&#10;ZfhL/kEj/ro1alc8viYBRRRUgFFFFABRRRQAUUUUAFFFFABRRRQAUUUUAFFFFABRRRQAUUUUAFFF&#10;FABRRRQAUUUUAFFIzbahn1GztuLm7ij/AN+QD+dTKUYq8nYajKWxPRVMa/ordNXtf/Ahf8amivbW&#10;4/49rmOT/dcGpjWozdoyT+aG6dSOrTJqKbvOM4p1aEhRRRQAUUUUAFFFFABRRRQAUUUUAFFFFABR&#10;RRQAUUUUAFFFFAFWRPMkJ29sVELAu+SvFXRGo5xTsY6CgCpHpka87anS2RakooAQKF6CloooAKKK&#10;KACiiigAooooAKKKKACiiigAooooAKKKKACiiigAooooAKKKaX9BQA6is3UvGHhXR2Kar4m0+1Ze&#10;q3N6kePX7xFU1+Kfw0dgq/EPQuTjH9rQ/wDxVbRw9eSvGDfyZm61KLs5L7zeoqpp+u6Nqy79J1W2&#10;ul/vW9wr/wAjVkMSeRWUoyi7NFpqWqHUUUUhhRRRQAUUUUAFFFFABRRRQAUUUUAFFFFABRRRQAUU&#10;UUANZFYYIqOSyikHIqaigCjJpMTHIWo/sPlNwuRWlQQD1FAFa3ULxVmm+Uuc06gAooooAKKKKACi&#10;iigAooooAKKKKACiiigAooooAKKa7FeRVbUtc0nRofP1fVLa1T/npczrGv5sRRe25UYylK0Vdlui&#10;udf4v/CiJ2jl+Jvh9WU4KtrUAP8A6FVrTPiF4E1pgmj+NdIu2b7q2upRSZ/75Y1HtKe1195vLB4y&#10;MeaVOSXo/wDI2KKbv4zinCrOYKKKKACiiigAooooAKKKKA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RRQSB1NABQaTco6mvij9sj/g&#10;qvofgm4uvhx+zhNb6nq0btFe+JHAktbY9CsI6SuD/EfkHbd2UnyxufTcLcI59xlmKweWUuZ7yk9I&#10;wXeUtku3V7JNn1Z8UPjf8Lvgzpf9q/EfxnZ6arKTDDJJuml/3Ixlm/AV81+PP+CoS391JY/CbwWq&#10;wglY9Q1pvmb/AGhEh4H1Yn2HSvz/ANe+JfjHx74luPF3jnxNearqN02bi8vZzI7egyegHQKOAOBW&#10;5oGv42/vK+B4mzPOlScMJL2a7rWX3vb5fef07k3gLkeTYdVMxk8RV67xgn5Jav1k9f5UfUWp/tU/&#10;Gbx1L5mueP7xI2/5d7FhbxgemI8Z/HNSaf4ovtR+a71GaRj/ABSSls/ma8Q8P+IRhR5ldvoHiAfL&#10;+8r+XOLMDmuKrOrXqznLvKTf5s78Zw3g8DDkw1GMEukYpL8EeoWF7wPmre0vW723YNBezJ/uSEVw&#10;WkausyANJ+tb9hf8j5v1r4TDYqthqnK200fH4zBbpo9Q8M/F3x1ohH2TxJcSL/zzuW81fphs4/DF&#10;eheGP2iXlZYfEukjafvTWvb/AICf8a8GsL73/Wtmwv8AAHzV+l5Dx9xJlNlRxMnFfZk+aPpaV7fK&#10;x8TmfDuXYq7nSSfdKz/D9T6k0TxNoniK3+06PqUcy91X7y/UHkVoKcivmvRNdvdLukvdPu3hlT7s&#10;kbYP0r1fwH8X7bVQmm+JWWGfolx0V/r6H9K/oDhXxOy/OZRoY5KlVeid/ck/V6xfk7rzvofnOacN&#10;YjBXnR96P4r/AD+X3He0UgYHoaWv1I+ZCiiigAooooAKKKKACiiigAooooAKKKKACiiigAooooAK&#10;KKKACiiigAooooAKKKKACiiigAooooAKKKKACiiigAooooAKKKraxrGk+H9Ludc1zUoLOzs4Gmu7&#10;q6lEccMajLOzHhVABJJ4ApxjKUrJag2oq7LDEheK8o/aN/bX/Zw/ZVsDN8YviNa2d80XmW+i2g8+&#10;9nGONsS8jPZm2r7ivhr9u/8A4Laand3d18MP2Orn7PboWivvGk8IMkx6YtEP3V/6aMMn+EAcn85v&#10;EPiHXfFWtXXibxRrN1qGo307TXl9fXDSzTyMcs7uxJZie55r994K8DcwzWnHF53J0Kb1VNfxGv71&#10;9IejTl3UT8h4n8VcHgKksNlUVVmtHN/AvS2svW6XZs/QL47/APBf74k6xPcab+zx8K7HRbXJWDVP&#10;Ebfabll7N5SERofbc4Hqa+SPix+3r+2H8aLuS48fftC+JJY5c7rGwvjZWuDxjybfZH0/2c15I7EV&#10;DJJ6Gv6IyXgPhHh+K+p4OCkvtSXNL/wKV39zS8j8fzDiriPOJP6ziZNP7KfLH/wGNl95b1TxFr2r&#10;M0mqa3eXLN95ri6dyfzNZzykHcppJJO1QSSe9fU2jFWSsjyYxlJ3epraV8QfHXhuZbvw9401awkj&#10;5jks9SliZfoVYYr2r4O/8FXv27vgjLGmifHjUtaslYbtO8WAalGw/uh5syoPZHWvneSX3qvNLjgV&#10;5WYZNk+a03TxmHhUT6SjGX5r8T2sBjcwwM+bD1ZQf92TX5M/Vv8AZw/4OHfBusXtv4e/aj+Fs2i+&#10;YwVvEXhtjcQIf70lu37xV90Ln/Zr9AvhB8cvhJ8fPC8fjP4O/EPS/EOmvjdPpt0rmIn+F1+9G3+y&#10;wBr+ZiWXA611XwQ/aL+Mv7NHjmL4i/BTx9qGg6lHhZXtJj5dzHnPlzRn5ZUP91gRnkcjNfjPFPgf&#10;kOYU5Vsok8PU6RbcqbfzvKPqm0v5T9MyPxCzTDSVPHr2se+ikv0fzs/M/pqor4V/4Jwf8Fn/AIbf&#10;tVTaf8IvjoLPwv8AECZhDZyKxWx1l+3lFj+6lP8AzyYkE/dJztH3UCD0NfzHnuQZtw3mEsHmFNwm&#10;tuzXeL2afdejs9D9gy/MsHmmGVfDS5ov70+zXRhRRRXjncFFFFABRRRQAUUUUAFFFFABRRRQAUUU&#10;UAFFFFABRRRQAUUUUAFFFFABRRRQAUUUUAFFFFABRRRQAUUEgda+Lf8Agp1/wWZ+CP7BFndfDjwr&#10;HD4t+JklsDb+HreceRppcZWS9cHKDaQwiHzsCv3VbeOXGYzDYCg61eXLFf1Zd35Hu8OcNZ5xbm0M&#10;tyqi6tWXRbJdZSb0jFdZNpI+sPih8Wfht8FfCF18QPiz460vw7otmM3GpatdrDEvH3ct1Y44UZJ7&#10;Cvzi/ay/4OW/gp4B1C48Jfso/Da68a3ULFG8RawzWenFvWJOZph7sIx6bhzX5MftVftp/tG/tpeO&#10;v+E7/aC+It5q0kLN/Zumq5jstOVjykEAO2MHAyR8zYG4nFeYo9fmWbccYytJwwS5I/zPWT/Rfi/M&#10;/uXw++ivw1ltOGJ4nqPE1t3Ti3GlF9m1ac2u94rpyvc+vvj3/wAFvv8Agov8fBNYS/HGbwnpcpON&#10;N8E2y6eVHp9oXNweP+mmD6V83+I/i18UvGl0974w+JOv6rNL/rJtS1iadn+pdjmuVR6lR6+IxWOx&#10;2MlzV6kpPzbZ/U2Q8L8L8OUVSyvBUqEV/JTjFvzbSu35ttlszSTOZJHZmb7zMck1e0vxBrekMJNJ&#10;1i6tWXobe4ZMfkay0f3qVG96893Wx9hCUZRtJXR7P8If2/P20fgXfQ3nwv8A2m/GOnJDjy7KXWZL&#10;q0OOm62nLwtj/aQ19ofs9f8AByh+0V4Rlt9N/aL+F+i+MLNdqzahpH/EuvCvdsANEzd8BUB6cda/&#10;M1HqZH969DB55nGXP9xWkl2vdfc7r8D47iTwr8N+MqbWbZZSnJ/bUVCp/wCDIcs//JrH9Kn7JP8A&#10;wU5/ZA/bNtYLb4U/EyK11yVMyeFdeVbXUI2xyoQkrL9Ymce/WvoBCSMmv5NdN1K/0q+h1LS72a2u&#10;beRZLe4t5Ckkbg5DKw5BB6Eciv0n/wCCdn/Bfj4j/DHUbP4W/toXt14o8NybYrfxftMmpaf2DT/8&#10;/Mfqf9YOuX6V+iZH4gUcRJUcxioN/aXw/Nbr11Xoj+NPFL6IOZZRQnmXB1WWIpxu3Qnb2qX/AE7k&#10;klU/wtRlpZObdj9paKxvAHxB8FfFLwZpvxC+Hniez1jRdWtVuNO1KxmEkU8bdCCPyI6g8HBFbNfp&#10;EZRlFSi7pn8T1qNbD1pUqsXGUW001ZprRpp6pp6NPYKKKKozCiiigAooooAKKKKACiiigAooooAK&#10;KKKACiiigAooooAKKKKACiiigAooooAKKKKAOS13/kLz/wC//SqlW9d/5C8/+/8A0qpXVH4QCiii&#10;mAUUUUAFFFFABRRRQAUUUUAFFFFABRRRQAUUUUAFFFFABRRRQAUUUUAFFFFABRRRQAUUUUAFFFFA&#10;BRRRQAUUUUAFFFFABRRRSAKKKKACiiigAooooAKKKKACiiigAooooAKKKKACiiigAooooAKKKKAC&#10;iiigAooooAKKKKACiiigAooooAKKKKACkbt9aWkbt9aAOl8Jf8gkf9dGrUrL8Jf8gkf9dGrUrnl8&#10;TAKKKKkAooooAKKKKACiiigAooooAKKKKACiiigAooooAKKKKACiiigAps8kcUZlldVVeWZjgAet&#10;OJwM18Kf8Ffv25rz4Y6F/wAMx/DHVli1zWrUP4lvYZP3llZuPlhXH3XlHJPUJ0+8COzA4KtmGJVG&#10;ktX+C6tn0HC/DmO4rzulluF0c3rJ7Rivik/JL73ZLVnm3/BSL/gpTd/ELU7/AOAXwF1zy/D1vI8G&#10;va9Zy86ow+VoYmH/ACwHILD/AFnY7fvfGlpec4zXOQXJB61oWt1znNe/jMnjQp8kVsf6McIcK5Lw&#10;nkcMBlsLRWspP4py6yk+rf3JWSskjprS7GODWxpeqtbsPn4rnfDNjrPiTVrfQvD+m3F7eXUgjt7W&#10;1hMkkjHoAo5Jr69+CH/BI/4++PdOi1z4la7YeD7WUZWzuFNxeY/2o0IVPxfcO6jv8NmWV8942M+J&#10;OJuG+F8OqmbYmNJPZN3k/wDDFXk/kn5nimg6/jaA9dv4f8Q/dy9fTOm/8EcfC1milvjhqTMPvY0u&#10;PH/oVbVh/wAEn/DVl0+MepN/3DY//iq/L884FxmNv7KCfzR+O5h4seG9e/Jim/8AuHU/+RPA9B1/&#10;hfnrstH1hJlXLV7JZf8ABNDQLLhfivfN9dPT/wCKrYsf2ANFssbfiVet/wBuSf41+RZx4O8WYibl&#10;h6Kv/jgv1Ph8fx9wTWv7PEP/AMAn/wDInkNjf9i1bNjff7VesxfsU6XbphPHt0W7brNf8aw/FP7L&#10;fj3w3C154fvbfVol+9HGpjm/75PB/A59q+dreGfH2V0XWq4NuK35JRm//AYty+5Hz64o4bxlTkp1&#10;0m9rpxX3tJfic3Y3/A+bvW1ZXvHDVyEb3VhctaXsLwzRttkjkXayn0INathf453V4uFxUoys9GjT&#10;E4VSjdHsvwv+J32Ro9B16fdCx2wXDN/q/Y+38v5emo+/kV8z2N7xkGvXvhB49Or23/COajJunhXN&#10;vIx5dB2+o/l9K/ovw244liJRyrGyu9qcn/6Q/wD21/LsfmnEeSexviaK/wAS/X/P7zvKKRSSMmlr&#10;9sPjAooooAKKKKACiiigAooooAKKKKACiiigAooooAKKKKACiiigAooooAKKKKACiiigAooooAKK&#10;KKACiiigAoopGOBmgCrrmu6P4a0i51/xBqdvY2NnA013eXUwjihjUZZ2ZuFAHJJr8bP+Cmf/AAU6&#10;8QftYa9N8LvhNfXGnfD2xlI4Vo5tbkB4lmBwREMApGQP7zZOAvqn/Bav9vi81/Xpv2QfhXrYXTtP&#10;kVvGd7ayc3FwORZbh/CnBcd2wp+6QfzoZxjJNf1Z4O+GtHB4ann2ZwvVlrSi/sRe02v5pbx/lWu7&#10;0/n3xK44q4qvPKMBK1OOlSS+0+sU/wCVbPu9NlqMwXkmomfuf/1UO4zk9f5VDI9f0QfkMIA79s1B&#10;JJxSySe9V5JO5qGzrp0wkkzyaryS+9E0pxwa+vv2Lv8AgjN+0Z+1Pplv4+8c3KeBfCVwqSWt9qdq&#10;ZLy/Q85ht8ghcfxyFQcgqH5x4mdZ/lHD2DeKzGsqcPPdvskruT8km+p7uV5Rjs1xCo4Wm5y8unm2&#10;9EvNs+OJpgOlVpZQBnNftl8Pv+CBH7D/AIYt4m8bT+KvFFwq4lN5rP2WJz6hbdUYf99muuvf+CIH&#10;/BNq7gMUXwOvbdj/AMtYfF2p7h/31cEfpX5XX8duC6dTljCtJd1CNv8Ayaaf4H6BQ8Nc/cLylTj5&#10;OTv+EWvxPwWkmGOTVaWYZr9u/Ff/AAb4fsL6yZJdA1fxto7yZ8tINcjmjj57CSEsfTlugr8ev2s/&#10;hNpXwB/aR8bfBPQtVuL6y8L+I7nTrW8ulUSTJG5UMwXjJ9q+r4W8QeH+MK86OAc+eC5mpRtpe26b&#10;W77nDmXC2ZZJCM8QlZuyad9fwZ5/9rmt5Vnt5mjeNwySKxDKQcgg9jX65f8ABGv/AILA3XxIvNP/&#10;AGTP2pPEXma637nwl4svrj5tQ4+W0uGP/LbskhPz8KfmwW/IOWb3qsuoXFncR3dncPDNC4eKSNir&#10;IwOQQR0IPeuni7hTLOL8rlhMUrSWsJ21hLuvLutmvOzXVkeYYrJ8UqtF6faXSS7P9H0P6wwc80V8&#10;T/8ABF7/AIKPf8NpfBR/hv8AEe+/4uD4Lt44dTkkkBbVbPAWO8Hffn5JP9rDZ+fA+2K/h7O8nx3D&#10;+aVcBi42nB2fZrdNeTVmv8z9zweLo47DRr0npJf0vVBRRRXlHSFFFFABRRRQAUUUUAFFFFABRRRQ&#10;AUUUUAFFFFABRRRQAUUUUAFFFFABRRRQAUUUUAFBOBRXyr/wVt/4KLaR/wAE8f2ap/FmjTWtx458&#10;RM9j4J0y4wwM+357p0z80UIIY9ixRf4qwxWJo4PDyrVXaMVd/wBfkerkeS5jxFm1HLcDDmq1ZKMV&#10;5vq+ySu2+iTZ4d/wWs/4LL2X7Iuk3f7Mv7OGsW918S9Ssf8AiaatGRJH4agkyAfQ3TLkqh+4CrsD&#10;lQ34Q634g1rxRrV34k8R6rcX2oX9y9xfXt3MZJZ5XbczsxyWYkkknkmo/FnjHxR4+8Vah428aa9c&#10;6pq2rXkl1qOoXkheW4mdtzOxPUkmqiOfWvxTOs2xGcYp1J6RXwx6Jf5vq/0P9PvDHw9yXw5yOOEw&#10;qUq0rOrVt705fmoLaMei1d5Nt2UbFSo5NVUfvUqPivDlE/VaVQtI/vUqP6VVRye9TI9YyiejSqll&#10;GHrUqP71VR6lR+KxlE9CnULSt71Kj1VR+1So9YyiejSqlpHHrUqv71VR+alR+KxlE9ClVPrf/gmH&#10;/wAFRfiR+wR4/j0XWprvW/hzqlxjXPDnnHNqzEZurbPCyDqV4DjIODhh/QF8MviZ4I+MXgPSviZ8&#10;OPENvquia1ZpdadfWsgZJI2Ge3QjoQeQQQeRX8paN71+gn/BDP8A4KS3n7NfxWg/Zm+KusM3gXxh&#10;fBNPuJ5vl0bUn4WQZ6RSnCOBjDFX7Nn77gziipgK0cDipfupO0W/st/+2v8AB67XP5H+kx4D4Xiz&#10;K6vFWRUksdRi5VYRX8eEVq7f8/YLVPecVy6tRP3OopqNu5zTq/aD/M0KKKKACiiigAooooAKKKKA&#10;CiiigAooooAKKKKACiiigAooooAKKKKACiiigAooooA5LXf+QvP/AL/9KqVb13/kLz/7/wDSqldM&#10;fhQBRRRTAKKKKACiiigAooooAKKKKACiiigAooooAKKKKACiiigAooooAKKKKACiiigAooooAKKK&#10;KACiiigAooooAKKKKACiiigAooopgFFFFABRRRQAUUUUAFFFFABRRRQAUUUUAFFFFABRRRQAUUUU&#10;AFFFFABRRRQAUUUUAFFFFABRRRQAUUUUAFFFFABSN2+tLSN2+tAHS+Ev+QSP+uhrUrL8Jf8AIJH/&#10;AF0atSuaXxMAoooqQCiiigAooooAKKKKACiiigAooooAKKKKACiiigAooooAKKKKAOJ/aG+NXhn9&#10;nj4M+IPjD4uuljtNF09pUjY8zzH5YoV/2nkZVH19K/Bf4hfEfxP8V/H+sfEjxlfPc6prWoSXd5Mz&#10;Z+dznA/2QMKB0AAFff3/AAXt+Pv2Gx8Jfs36TffNdbtb1qJX/wCWas0VuCPQsJm/4AK/NmCfpX7b&#10;wPw37LI/r0171W9vKKdl97u/NWP6Y8G8BSyrLZY6S/eVn90E9F83dvvp2NiGY461qaFZ6jrWqW2i&#10;6TZyXF1d3CQW1vEu5pJGYKqADqSSBXPwzYPWvsL/AIIzfBrSvij+1K3jPXrBbi08G6a2oQxyLlft&#10;bMI4W+q5Zx6MqntWWf4WODws60lpFf8ADH77mHF1Hh3IcRmVTVUoOVu72ivnKy+Z90fsB/sGeEv2&#10;VvBFr4p8TWEN9461G1DanqMkYb7CGGTbQn+EDgM3VyD0GAIv2o/+Cm/wO/Zx1e68E6ZbTeKvE1ox&#10;judL06cRw20g6pNOQwVh3VVYg9QKT/gp/wDtUal+zN+z4YPCF20PiTxVctp2k3EbYa1j27prge6r&#10;hR6NIp7V+QqajPczPc3Nw0kkjFpJJGJZmJyST3PvX5bSwVbGU3iJ7N6f12Pwrw68Pa/iriq3FHFF&#10;WU4Tk1GCbXPZ66rWNOPwxjGzunqra/dd5/wWp+N11dl9H+E/hW3t/wCGO6a5mcfVlkQH/vkVLbf8&#10;Flfj9Kf3nw48H/hb3f8A8fr4ftLvtmtS0u89K8PHYfEU78jaP3J+Efh1CPKsuh98n+Llc+59M/4K&#10;5fGq9O6TwD4UH+7Dc/8Ax+uh0z/gqH8W77/WeB/DK/7sNx/8er4a0m18QRRC5XR7ww4z5i27bfzx&#10;XS6DrxUgFuf5V+b55W4gw8W6NeS9Lf5Hz+O8KeBYpulgofJv/M+5tB/4KL+P7qZTqngrRZI/4lgM&#10;0bH8S7fyr2z4QftT+AfitcxaO8cml6nNxHZ3UgZZG9EcYyfYgE18kfsI/BrQPj1401A+LbqQ6bot&#10;rHLNZwyFWuHdiFUsOQo2knHPQd69y/af/Z38BfDnwSvxD8AQSaXJZXEaXFukzNHIrMAGGSSrA46H&#10;B57818vhMw8SMvy+pnKqxrUKd3KnOylKMficWo3TWtrvp8L0T/BeLMh4Do58sjp05UsQ7JSjdxUp&#10;K8VJOWt9Nl1Wq1t6z8Z/g3YfEHTH1TS4Y4dYgjzDMq48/H/LNvX2PY+1fOcM89ncPbXKMkkbFZEb&#10;gqwPIr379l34sSfFT4crJqVx5mpabILa9ZusnGUk/EcfVTXmX7TnhuDwv8Sv7StI9keq24nZQOBI&#10;Dtf8+D9Sa+d8UcpyvNMjw/FuWx5VU5VUW1+bRNpac0ZLkl3bXY+d4Xr43A5lVyTGauF+Xyt0Xk17&#10;y/4JiWF+fWug0DXrvSb+HUrKZlkhkDKyn9Pof5Vw1jfEd62bG+OFw1fkOX5hOlUjOErNNNNdGtmf&#10;T4zBxnFprRn1N4d1m11/RLbWLRhsuI92PQ9CPwORV6vMP2ePEhuba88OTSZ8vE8I9icN+uPzr08d&#10;K/tbhXOo8QZDQxvWStL/ABLSX4q68mj8SzTBvL8dOj0T09Hqgooor6A88KKKKACiiigAooooAKKK&#10;KACiiigAooooAKKKKACiiigAooooAKKKKACiiigAooooAKKKKACiiigArxX/AIKA/tR2P7JH7Muu&#10;fE1J1/tm4X+z/DVu3Pm30qnYceiKGkPtHjqRXtR6V+Rf/BeH9oRPG37QGk/ATRr8tZ+DdNWbVI1P&#10;y/b7lQ+PfbD5X4yMO1feeG3DMeKuLqGEqK9KPv1P8MbaPyk2o/M+S42zyWQcO1cRTdqkvch/il1+&#10;SvL5Hwzquq6hrOpXGtatdyXF1d3DzXM8zFmlkZizMSepJJOapyOQOn/1qHc+tQySds1/e65YqyP5&#10;MjFyd2Ejk81BJJ3zRJIOlQSSVLZ106YSSHuaryynFEkvvVeaXsDWUpHfSpn3t/wRP/4J/aN+0T43&#10;uv2jPi7o63nhPwrdrDpOl3EO6PUtRG18vnhoolwSv8TOvZSD+ySKAMbK8R/4JxfBOx+AP7Ffw98B&#10;wW3l3Uvh6HU9W3AbjeXa/aJQSOu1pPLB/uovpXuFfwb4jcUYnijiivWlK9KnJwprooxdrpd5W5n6&#10;22SP6g4TyWjkuS06aj78kpTfVtq9vlsv+CwwPSimyyxxIzyNtVRlmboK+I/2mf8AgvH+x7+z/wCM&#10;734f+FrPWPHWpabcNBqE3h9Y1s4pFyGRZ5GAlIIwSgK56McGvnMnyHOOIMQ6OXUJVZLV8q0S827J&#10;fNntYzMMHl9NTxNRRT2v19Fu/kfbxwRX82v/AAUzlx+398Xx/wBT5qH/AKNNfolJ/wAHMPwVQf8A&#10;Jsvij/wb23+Fflf+1f8AGrT/ANoX9o7xr8b9I0abTrXxV4iudSgsbiQNJAsrlgjEcEj2r+hfB/hD&#10;iThvOMTWzHDunGVNJNuLu+ZO2jfQ/P8Ai7NctzTCUoYapzNSu9HtbzRwU0zdqqTS8daJZgO9U5p+&#10;1fv0pHx9GierfsXftV+MP2N/2lvDXx48I3Mm3TbwR6vaKflvbCQhZ4GHcFOR6MqsOQK/py8DeMvD&#10;/wARPBOj/EHwnqCXWla7pdvqOm3UZys1vNGskbj2KsD+NfyVzz1+7H/BuF+0xdfF39jvUPgpr+pN&#10;cah8OdY+zWvmOWYafc7pYRyeiuJlHoFAHAr8C8cOHaeJy2lnNJe/SahPzhJ+63/hlov8XkfoXCeJ&#10;lRqSwz2lqvVb/evyP0Qooor+Yj7oKKKKACiiigAooooAKKKKACiiigAooooAKKKKACiiigAooooA&#10;KKKKACiiigAooooAhv761020m1C/uY4be3jaSeaVwqxooyWJPAAHJJr+Yb/grH+3Hd/t4fti698T&#10;NKv5n8KaTI2k+C4JCQFsInOJtv8ACZX3SkdQHAP3a/a//gvN+1YP2XP+CeviaPSNRaDXvHk6eGNE&#10;8tvmXz1driTjkBbeOYZ6bmQfxV/Nmj9s1+e8aY+TlDBxenxS/Rfr9x/Yf0Y+EqVOjiOI68febdKl&#10;folZ1JL1dop9LSXUtI1SI56VWRsc1Kj+9fnson9iU6haRzUivjpX0x/wTO/4JY/Gz/go942uo/DN&#10;2PD3gzRZUXxB4wvLcyRxO3IggTK+fNtBbaCAowWZdy7v2m+Bn/BCH/gm58GPDcOk6l8D4/GV+sYF&#10;1rHjC8e6lnbHLeWpWKP2CIPfJ5r3Ms4YzLNaftYWjDvLr6Ld/kfl/HHjnwXwBi/qWJcq2IVr06ST&#10;cb6rnbcYpta2u5bNpJpn84yP6VKje9f04L/wSU/4Jsgc/saeB/8AwWf/AF6cP+CS/wDwTaH/ADZr&#10;4I/8Ff8A9evUfAOYf8/Yfj/kfCR+lxwfH/mAxH/lP/5M/mTRz1qRHr+mn/h01/wTcHP/AAxt4I/8&#10;Fn/16X/h07/wTeHT9jfwR/4K/wD69Zvw/wAx/wCfsPx/yOqP0wODY/8AMvxH/lP/AOTP5mlfFSo5&#10;ziv6YB/wSe/4Jwg/8mc+Cf8AwWf/AF6y/F//AAR1/wCCbPjDR5NGu/2UfDtkkikfaNHM1pMnHUPE&#10;4YVnLw9zK2lWH/k3+R2Yf6YvBHtEqmAxCXVr2Tt8udX+8/m5Rj1qRHOK/QL/AIKg/wDBDHxf+yJ4&#10;dvvjv+zprGoeKvAtrJv1XT7xFbUdFiJ/1jFABPCDgF1UMgILAgM4/PhW96+KzLLMZleIdHExs/wa&#10;7p9Uf09wVxzw3x5k8czyWuqlNuz6SjLrGcXrGSvs90002mm7aPUiSMrAg4PY1VR6lV68uUT7unUP&#10;6Hf+CMH7aV5+2H+yJZr4z1v7Z4w8FvHpHiSWR8y3ChT9nuX7kyRrgt/E8bn1r66r8Af+CDX7Sd38&#10;DP269J8EXmptFo3xCtW0S+haTEbXH37V8dNwkBQHriZgPvV+/idK/feD81lmuSwlN3nD3Zedtn81&#10;a/nc/wAjPpG8A0eAfEzEUsLHlw2JSr0klZRU21OC6JRmpWS2i4jqKKK+oPwcKKKKACiiigAooooA&#10;KKKKACiiigAooooAKKKKACiiigAooooAKKKKACiiigDktd/5C8/+/wD0qpVvXf8AkLz/AO//AEqp&#10;XVH4UAUUUUwCiiigAooooAKKKKACiiigAooooAKKKKACiiigAooooAKKKKACiiigAooooAKKKKAC&#10;iiigAooooAKKKKACiiigAooooAKKKKQBRRRQAUUUUAFFFFABRRRQAUUUUAFFFFABRRRQAUUUUAFF&#10;FFABRRRQAUUUUAFFFFABRRRQAUUUUAFFFFABRRRQAUjdvrS0jdvrQB0vhL/kEj/ro1alZfhL/kEj&#10;/ro1alc8viYBRRRUgFFFFABRRRQAUUUUAFFFFABRRRQAUUUUAFFFFABRRRQAUUU1mYHigD8I/wDg&#10;p58Trj4oftzePNaa6MkGn6kul2Y35VY7ZFiwPTLKzH3JrwuCfHetL4p+I5fGHxP8R+LZ5N0mqa7d&#10;3bN6+ZMz/wBaw0kKniv7cwmUwwuU0MMl8EIx+5JH9MZBi44PB0qMdoxS+5JGtBOfWv0g/wCCAlvB&#10;Lf8AxLuyn7xYdNRWz0Um4JH5gV+acE2K/Sr/AIN93Dy/E4+i6X/7c1+Y+IeB9jw7Xn25f/S4noce&#10;Zh7bgXFwvvyf+nIB/wAF5ry4Txd8PLHzW8r+zb1xH23GSMZ/ICvgW3uCO9feH/BfGTZ46+HZ/wCo&#10;Te/+jEr4Dgn5AzXwOU4H2uQ0Z23T/wDSmfpHgxj1R4DwVPyn/wCnJHrv7L/7O3xG/ak+Jtt8N/h7&#10;aqrMPN1HUrjPkWMA6ySEA/QKOWYge4/Vn9nP/gnz+zp+zvo8UkfhS31/WgoN1r2uQLNJu7+WrZWF&#10;f90Z9WNc5/wSp/Z90X4Mfsr6T4pk05V1zxhEup6rdFfnaNifIiz/AHVjIOP7zse9fI//AAUh/wCC&#10;hHjP4qfEbVvgp8LPElzpvg/R7hrO8ks5jG+rzIcSF2XnyQ2VVM4YDceoC/D4uEsZjJ06S92PX0/r&#10;Q+A4gzri3xf4yr8P5JXdDBULqpNNrms7OUrNOV5XUIXSaXM+rX6Nv8WP2erW7/4Rx/iJ4RjkDbPs&#10;f9p2ww393bu6+1c38Zv2NP2fvjxpTS6l4Qs7DUHXdb67osSQzKSOCSo2yr7MCPTB5r8XLS8Y/MTX&#10;1D+wR+3b4y+APjbTvA/jLXLm/wDBOoXKwXFncTF/7OLnAnhznaoJyyDgjJ68142Lw0bOFWN0zLN/&#10;AniDhfByzLh7MZyr01zctuRytq1FqTTf92Sals337TUbL44/8E5fjbvs54bq0vYGS0u3jJtdUtcg&#10;7WHVXU4yM5UjglTzpfFz9tj4ifH3S7fw9rNnZ6bp0UolktLEN++kHQszHOB2AwM8nJAx9cftp/B/&#10;R/jb+zvrVqLWOa+02zbU9Eul+8ksaFuD6Om5SOhDZ6gV+Xega+w25evyzirK8ZhcLPDYao1Rnq43&#10;0816fn1PV4DrZP4hYFZvjMNB47DtQnO1m9PdnbbVX6aNO1lY++v+CcGpyX174mg8z5Rb2zbffc9d&#10;R+2vLHBfeH2P3mjmGfbK15z/AMErdRN9qvixS2dtpa/+hPXYf8FAb/7DqPhcA/ejuP5pXy+d5fKn&#10;4L1cNHdPT/wemfmWaYTl8YZUV2X/AKZueY2N/wBs1tWV971w+j6wJlxuresb48ZP61/LmHxE6M+S&#10;Z9fjMG43TR6t8GPETaX4/wBOkEmEmk8mQeoYY/ng/hX0gOlfHvhTVzZa3Z3gb/VXUbdfRhX2Cjbk&#10;VvUV/V3gbmMsTk+KwzfwTjJf9vK3/tp+MceYVUcbSqL7Sa+5/wDBFooor9xPgwooooAKKKKACiii&#10;gAooooAKKKKACiiigAooooAKKKKACiiigAooooAKKKKACiiigAooooAKKKKAGzzJbwPPIfljUs30&#10;Ar+dP9p74k3Pxc/aJ8afEq6mMh1jxJdzxsxz+780hB9AoUAdhxX7/wD7Qfip/AvwE8ceN45NjaP4&#10;Q1K+V/7pitZJM/8Ajtfzgu56V/TH0d8DHmx+Na19yC+fNKX5RPxHxixUn9Uwy29+T/BL9RXc1BJJ&#10;gdaWSSq8knc1/TLZ+MU6YSSZ5NV5JfeiWQmq8sxHAFZSkd1OmEso6VVll4OTRLJiq8suec1nKR6N&#10;Kkf1C+AYkh8DaLHGuFXSbdVX0HlLWvWX4G/5EnR/+wXb/wDota1K/wA2638aXq/zP60p/wANeh83&#10;/wDBWz4seJvgr/wT2+JHjfwfdNBqT6bb6db3EbFWhW8u4bV3BHIYRzOVI6Niv51ZpizF2av6AP8A&#10;gukdv/BMb4hMf+frRv8A07Wlfz5zzk8V/VngRSpx4Ur1EvedaSb6tKFOy+V397PyvjpSqZvTjfRQ&#10;X4ylf8kE8/HFVZpaJZsCqk8x9a/apSPmqNEJ5z61TuJz0BpJ5+wNVJpu9YykevRohNNX3z/wbf8A&#10;xzuvh1/wUAk+GVxeFdP8eeFruxeIt8purfF1C/1CxzIP+upr8+5589694/4JS+MbnwZ/wUc+EGtW&#10;8jDd40trdwv8SS5iI+hD18vxhg4ZhwvjMPLW9OdvVJtfc0mfQZZF0cVCa6NH9Q1FFFfwmfogUUUU&#10;AFFFFABRRRQAUUUUAFFFFABRRRQAUUUUAFFFFABRRRQAUUUUAFFFFABRRTWbFAH4e/8AB1f8ZbjV&#10;/jv8NfgRb3Z+z6H4buNYuIc8ebdTeWrf9825H51+UKP2Nfav/BxD45k8Xf8ABVnx5pn2gSReH9L0&#10;bTYWVsgD+zoLhh+Elw4PuDXxMj1+OZ9UdfNq0v7zX3afof6TeE+Cjlfh7ltGKtelGb9an7x/+lFq&#10;N+atafa3Wo3kOnWELSzXEqxwxqOXdjgAe5NZ6OeldN8IH/4ut4ZH/UwWX/o9K8bk5pJH6Y8Q6VGU&#10;10Tf3I/qc/YR/ZU8MfsZ/sq+DvgF4dgh87SdJjbWryFf+P3UXUNcz+uGkLYz0UKO1ewU2D/UJ/uj&#10;+VOr94o06dGlGnBWSSS9Ef5M5hjsVmmOq4zEycqlSTlJvrKTu397CmliD0p1flv/AMHFn7af7UX7&#10;Jviz4R2X7O3xk1TwrHqkOrXWpppuzF3JA9oIhJuU7lAkf5T8p3HIPFcuZY+nlmDliaibUbaLfVpd&#10;fU9/gnhHHcc8S0clwk4wqVea0p35VyQlN3sm9VFpabn6kUV+Rv7Bf/ByzomsfZvh7+3d4YXTrj5U&#10;g8deH7YtBIf+nm2GWjP+3HuHqi4yf1S+F/xU+HHxo8FWfxG+E/jnS/EWhahHus9V0i8SeGTsRuUn&#10;DA8FTgqQQQCMVnl2bYDNKfNh53fVbNeq/XbzOvjLw94t4DxXsc3wzhFu0ai96nL/AAzWl+vK7SXV&#10;I6Cg88UUV6R8SVdY0fS9d0u40XW9Phu7O8gaG6tbiMPHNGwwyMp4IIJBB61/Mf8A8FFP2cdO/ZN/&#10;bP8AHvwO0FXGkaZrJm0LzGLFbGdVmhQk8kojiMk9ShPev6eiM9a/nt/4OByF/wCCl3iYAf8AMB0v&#10;/wBJxXwXiBh6c8rp1WvejKyfk07r8Ef1t9D/ADfG4bjzGZfGT9lVoOUo9OaE4KMvVKcl6Nnxgr81&#10;Kj81VRznFTI5r8clE/0kpVDc8DeM9d+HvjLSfH3ha9a31LQ9Tt7/AE64XrFPDIsiN+DKDX9VHwy8&#10;b6d8TPhzoPxG0jH2XXtGtdRtwGzhJolkA/ANX8n6PzX9LX/BKnxVN4y/4J4fCbWbmXzJF8JQ28je&#10;8RaL+SV+jeHFaUcVXodHFS+52/U/i/6amVUa2Q5TmiXvQq1KV+6nFSSfo6bt2u+59BUUUV+tH+eo&#10;UUUUAFFFFABRRRQAUUUUAFFFFABRRRQAUUUUAFFFFABRRRQAUUUUAFFFFAHJa7/yF5/9/wDpVSre&#10;u/8AIXn/AN/+lVK6Y/CAUUUUwCiiigAooooAKKKKACiiigAooooAKKKKACiiigAooooAKKKKACii&#10;igAooooAKKKKACiiigAooooAKKKKACiiigAooooAKKKKACiiigAooooAKKKKACiiigAooooAKKKK&#10;ACiiigAooooAKKKKACiiigAooooAKKKKACiiigAooooAKKKKACiiigApG7fWlpG7fWgDpfCX/IJH&#10;/XRq1Ky/CX/IJH/XRq1K55fEwCiiipAKKKKACiiigAooooAKKKKACiiigAooooAKKKKACiiigApG&#10;PFLSNxyaAP5oFJU7Wp3vW98YvDUngz4t+KPCE0bK2l+Ib21Kt/0zndf6Vz6P2Nf6BOMa1GNSO0km&#10;vmrn7JluZXinckRyDX6Xf8G9jl5vigf9jSv53NfmeDX6Wf8ABvKcz/FL/d0r/wBuq/MvFCio8G4q&#10;Xbk/9ORO/ijHe14Vrwvvy/8ApcSH/gv3Js8dfDr/ALBN7/6NSvz9hmx3719+f8HA0mzx78Of+wTf&#10;f+jY6/PeGfNfHcK4H23CWGnbdS/9KkfovhdmHseE8LC+yl/6XI/oE+Bz299+zD4Rbw6MLJ4GsRZh&#10;W6H7Gm0Z9c/rX4XeITf2nifUbbVA32qO+mW4DdfMDndn8a/VX/gj3+0/ofxj/ZstPhNqGobfEngh&#10;PslxbyN801kSTBMvqAD5Z9Cnowrw/wD4KXf8EyvHkfjzUv2gf2d/DMuradrE7XOv6BYjM9ncNy80&#10;SdXjdvmKrllZjgbfu/luEpwy3NsRgsT7rb0b23dvvTujwfCbiDB8D8bZjlWZyVN1pLllLRNxcnFN&#10;vbnjO8W9G9N2j4btro461qWFy7yKkeSxbChepNZ48IeNbTUf7GuPCWpx3gk2G1ewkEm702kZz7Yr&#10;7K/4J6f8E1fiL498cad8Wfjz4VutF8M6XcJdWumagvl3GqSqdyqYz8yQggbiwBYcDqSOfNsLRoxb&#10;kz+nuI+MMg4byaeYY2tFRSbSuuab6Rir3bflot3ZJs/RPwULnT/gJpa+J3/fQ+E4f7QZvUWw35/W&#10;vxes9UMF25VvlMh/nX6of8FG/wBozQ/gB+znqmnJfKuu+Jrd9M0W0T73zjEspHZEQnn+8VHevyVt&#10;bvvmvhswwf1qirrQ/Dfo85VipZXmGaVocsMRUio9nyczk15Xny37xa6H6Df8EfdQF9rXjMZ+7Z2Z&#10;/wDH5K7L/gplqH2LU/CIzjdHdfzjrzb/AIItTtN4h8dLu6WNn/6HJXW/8FY9Q+w6p4K+b70V3/OO&#10;vlM+y1S4Nq4VL+udM+TzTCqX0gZUl2X/AKj3PGdA17AU7q7LSNXWVFBevFvD/iHO0Fv1rt9B1/O0&#10;Fq/kniLh2dKblFbH6HmuVcreh6po19m7h+b/AJaL/OvuCD/UJ/uj+VfBvw9uTrPiXTdOQ7mmvYk/&#10;NwK+80XYip6DFfsX0fKdaNHMXNdaS+5Tf6o/nXxOp+xxGGh1tP8A9t/yFooor+jj8sCiiigAoooo&#10;AKKKKACiiigAooooAKKKKACiiigAooooAKKKKACiiigAooooAKKKKACiiigAooooA8x/bYOP2M/i&#10;4f8AqmOvf+m6ev52XlH3c1/SV8dvCj+PPgf4y8DxpubWfCuo2Kqccma2kjxz/vV/NfMXjdkddrKc&#10;MpHIr+pvo81oPLMfS6qcH8nFpfkz8N8XKMnjsLPo4yX3Nf5hJJ71XklyOtEstV5pccA1/Q0pH5VT&#10;phLKQcA10XwM+Hdt8YvjX4T+FN5qsljD4k8QWmmyXkUYdoFmlVC4UkAkbs4zXJyy+9elfsSyZ/bG&#10;+Fw/6n3Sv/SqOvNzStUoZbXq03aUYSafZpNo9nL8PGpiqcJLRySfo2j9Gj/wba/DVuv7Uuu/+E3D&#10;/wDHajf/AINq/hkw/wCTqNe/8JuD/wCPV+mlFfxP/wARW8QP+g5/+AU//kD+h48G8Mx2w6/8Cl/8&#10;kVND0saLo9ppCymRbW1jhWRhjdtULn9Kt0UV+fSk5Suz6daaI8n/AG1/2WNL/bP/AGcNe/Z01rxd&#10;caFa69JZvJqlrarM8PkXUVwMIzKDkxBevAOa+EX/AODYf4WuMf8ADWfiD/wmIP8A49X6jUV9PkvG&#10;nE/DuEeGy7EOnBycmlGL95pJv3ot7JfcebjMny3H1lVr0+aSVr3e2/Rruflfd/8ABsH8KY4Glk/a&#10;28QbVUsx/wCEYg4A/wC21fj34+03TPDnjTWPDmiao17Z2GqXFtaXrKAZ4kkZVkwCQNwAPBPWv6mf&#10;2oviSvwb/Zs+IHxaZNx8M+C9U1REP8bQWkkir9SVAH1r+Uea43kszE9z71/QnhDxFxHxJTxdbM67&#10;qRg4RjdRVm+Zy+FLpy7nyefZbgcHKnDDw5b3b1flbdvzCWb1NVJ58jrRNPnpVKe4yPav2KUjz6FE&#10;Li4B78V6l+wK7S/tyfCNIwWP/CxtH4X/AK+468hnn7kV9B/8EjPCVx4+/wCClfwe0KGJnVfGMN3J&#10;tz8qQK0xP4BK8XPK0aOTYmctlTm/uiz2sJRvUj6o/qUooor+Cz7QKKKKACiiigAooooAKKKKACii&#10;igAooooAKKKKACiiigAooooAKKKKACiiigAoJA60UjKGoA/mE/4LoOP+HsHxiwf+YxY/+my0r5PR&#10;6+4P+DjfwPP4P/4KteNNakiZI/Euh6LqcPQAqLCK0JHtutW685zXw2j96/G82puOZVk/55fmz/Sv&#10;gHFRrcF5bOP/AD4pfeqcU/uaLSv2NdN8IGP/AAtfwxz/AMzDZf8Ao9K5RHrpfhHMkfxU8MvI4VV8&#10;QWRZieg89K82Mf3i9T7OtU/2Wf8Ahf5H9gkH+oT/AHR/KnU23OYEP+yP5U6v3Y/yhCvxl/4OuGx4&#10;1+CX/YL17/0ZY1+zVfmP/wAHCv7Af7WH7anin4S3/wCzT8LG8SRaLFqlpq7R6nbW/wBke4e0MTP5&#10;8ifIRG+WGQu3nGRnwOJ6NXEZLVhTi5N8uiV38S6I/XPAvMsvyfxOwWKxtaNKnFVbynJRir0ZpXk2&#10;krtpLXVtI/C9Xr6c/wCCZ2vf8FINO+MEFl/wT7j8TT301wp1K1tYy2klQRze+b/o6JgY3OVPZTkg&#10;V+hf7E3/AAbJ/D3wi9j40/bb8e/8JLertlfwf4bnkhsUbr5c1xhZZR67BGM8ZI5P6f8Aw1+E3w0+&#10;DnhS38DfCnwHpPh3R7RQtvp2j2KW8SgeyAZPueTXyGT8H4+VSNavN0rdn7337L8X5H9HeIv0kOEa&#10;WDq5ZlWGjjnJNSdSP7j/AMBa5qnyUV1UmL8Jrn4lXfwx0C4+Mum6XaeLG0i3PiS30OV3s0vvLHnC&#10;Av8AN5e/dtzkgYBJ6noaAMDFFfpkY8sUr3P4ZrVPbVpTUVG7bstld7LfRbLXYK/np/4OC2x/wUx8&#10;Tf8AYB0v/wBJxX9CxO0ZNfzx/wDBwTcxTf8ABTPxQIpFbZoelq209D9nHFfF8ef8iWP+NflI/pv6&#10;Jb5fEys/+oap/wCl0j4wRvfipUf3qqj+lSo9fjcon+lVOoWlf3r+jv8A4IrZ/wCHZ/wx3D/mHXP/&#10;AKVzV/N+j9s1/TR/wS08JT+Cf+Cevwl0G6jZZP8AhD7a4kVvWXMv8nr7zw8pv+1Ksu0Pzkv8j+UP&#10;pjYqn/qDgKD3liU16RpVE/8A0pHv1FFFfrx/nKFFFFABRRRQAUUUUAFFFFABRRRQAUUUUAFFFFAB&#10;RRRQAUUUUAFFFFABRRRQByWu/wDIXn/3/wClVKt67/yF5/8Af/pVSumPwgFFFFMAooooAKKKKACi&#10;iigAooooAKKKKACiiigAooooAKKKKACiiigAooooAKKKKACiiigAooooAKKKKACiiigAooooAKKK&#10;KACiiigAooooAKKKKACiiigAooooAKKKKACiiigAooooAKKKKACiiigAooooAKKKKACiiigAoooo&#10;AKKKKACiiigAooooAKRu31paRu31pgdL4S/5BI/66NWpWX4S/wCQSP8Aro1alc0viYBRRRUgFFFF&#10;ABRRRQAUUUUAFFFFABRRRQAUUUUAFFFFABRRRQAUEZoooA/CX/gq38L5/hV+3Z42sWtPLttYuo9X&#10;sW24V47hA7Eewk8xfqpr53BGM1+pP/Bf/wCAT634J8KftJaPY7pdFmbRtZmRcn7PKxeAt/srLvA9&#10;5vcV+WSnbyOlf3J4e5tDPuDcJXT96MVTl/ih7uvqkpfM+oyvMHGKi3sTI+Biv0o/4N6NRt01b4na&#10;Y0n757fTJVX1VWuAT+bD86/NUHPQ19Zf8EbP2hdG+Bv7XtnoXirUltdL8aWR0eS4kbCR3LMGty3s&#10;0g8v2MgJOAa4fEbK62YcH4ylSV5cqkkuvJJSf4Jn0mYV5YzJqtKOuif3NP8AQ9z/AODg/T76PxT8&#10;NtZMJ+ztYX8Kyerh4mI/Iivzqgnx3r9yv+Clv7IEn7Yn7OV14W8Oxr/wlGh3H9peGWZgokmVSrwM&#10;T0WRCR1ADBCeFr8Nta0PXfCet3fhvxNpN1p+oWNw0F5ZXkLRywSKcMjKwBUg9Qea+F8Mcdg804Vh&#10;hIte0otqS62cnJP0d7eqZ9V4e51TeUxw6fvU2015Ntp+mv3o7n4C/Hv4k/s6fEix+KPws15rHU7P&#10;cvzLujnib78UinhkYdR24IwQCP1W/Zo/4LH/ALNXxb0K1svi7qP/AAg/iARhbyO+DPYyP/ejmAOF&#10;Po4BHTJxuP43wT96uW84FTxRwbl+ce9Vi1NbSWjt2fRr1+R99nHDGQ8Y04vGJxqJWU4tKSXZ3TTX&#10;k1p0tdn9AUX7T/7Ldzp39uR/tB+A2tyuftP/AAlVltH1PmcH2PNeO/H7/grV+yx8ItJuYvAviMeN&#10;daWMi1sdFb/RzJ28y4I2hfUrvPoDX41QzAVdgnz/ABV+YVuB6GFleU3Ly0RnkPgbwr9ajUxmIqVY&#10;J35dIp+Tau7d7OL80erfHv8AaU+Jn7TfxCm+IvxM1fzp2Xy7OzhysFlDnIijXsO5PUnkk1y9peN6&#10;1ztvcY4Jra8N6frHiPVbfQvD2l3F9fXUqxWtnZwtJLM54CqqglifQCvCzDLIwjZLQ/qLA4fL8Dl8&#10;KOFhGnSpqyirKMUvyS/4J+g3/BEi3u5dW+IGqCFvIS3sImk7bi0xA/IGtL/gshrMdnr3gW0En7z7&#10;NeOyf7O6MZ/OvoH9gj9mSX9lv4B2nhPXYYx4g1SY3/iB42DbZ2ACxBhkEIgC8HBO4jrXwd/wU5+O&#10;2m/F79p680rw9drNpvhW3XSoZo2yssysWnYe28lPQ+Xkda+Hx2HjUw0qS2f+Z/KfC+Ip8aePOJzX&#10;Be9h6Sl7y2ajTVFNP+9LWPeOvRnneg68Tt/eV3Hh/wAQE7ct+teL6Vqj27D5/lrsNB17G0h/1r8Z&#10;4k4bjOLaR/QWaZWpJtI+s/2N9MufGnxu0e2jj3w2O+9um7IkY4P4uUX/AIFX3iOnSvlT/gmJ4BuY&#10;vBmrfFW+t2X+0phZae7L96KM5cj2L4H1T2r6rHSvsPDfIY5HkLbXvVZOb9NIx/BX+Z/D/ipj6eK4&#10;tqUKb92ilD57y+5uz9Aooor9APzcKKKKACiiigAooooAKKKKACiiigAooooAKKKKACiiigAooooA&#10;KKKKACiiigAooooAKKKKACiiigBssaTRNDIuVZSGHqK/nF/bD+Gtz8Gf2ovHnwyuIDGNJ8T3SQqe&#10;Mws5eMj2KMpHsa/o8PSvyF/4OEv2eF8JfGXw5+0loWmGO18VaeNO1qVF+U31uP3bsf7zQbV+kHHe&#10;v27wJzuGX8UVMDUdliIWX+OHvL/yXm+dj838TMsljMlhiYrWlLX/AAy0f48p+d803YCqssuKJZKr&#10;yy5GTX9dOR+I0qQSy969G/Yt1C2sf2wfhheX1zHDDF480tpZppAqoouo8kk8Ae9eXzSk5yaqzTZ4&#10;rixtH63hKlBu3PFxv2umr/ievg17GtCpa/K0/uZ/UgPit8L+h+JXh/8A8HEH/wAXQfix8LR1+JXh&#10;/wD8HEH/AMVX8sssvFU55icgGv55/wCJf8P/ANDB/wDgpf8AyZ+rQ4+rT/5h1/4F/wDan9YkUiyg&#10;OjhlZcqy9DTqyfAQx4G0X/sE2/8A6KWtav5slHlk49j9Ii7xuVdX1nSdBsW1TXNUtrK1jx5lxdzr&#10;HGuTgZZiAMkgdetY5+L3wnHX4oeHf/B1B/8AF18t/wDBe9tn/BLH4jN/09aJ/wCnezr+dOabPWv1&#10;jgTwyo8ZZPPHSxTpcs3CyhzbRjK9+ZfzWtboeFmedTy/FKkoc10ne9urXbyP6Jf+C1/7QfgLQf8A&#10;gmp8SLHwx8RNKuNQ1qztdLt4dP1SKSR1muohIuEbODEJAe2DX850s5xxRPNx1qncT571/QXBXCNH&#10;gvLJ4SFX2nNNycnHl3UVa13tbv1PAxeKlmVdVHG1la24Tzk1SnnJHNE03OSapTz+rV9ZKRtQohcX&#10;BNfox/wbC/Ai6+Jv7fGqfGW8sfM034d+E55vPK5Vb68P2aBDx1MX2th7x1+bVxNk9a/og/4Nrv2U&#10;NR+Af7CA+L3inSGtNY+KOqHV445lw402MGK0J9nXfKvqsqnvX5v4oZxHK+EK8U/eq2pr/t74v/JU&#10;/wAD3sFh/wB4n2P0Rooor+Pz2QooooAKKKKACiiigAooooAKKKKACiiigAooooAKKKKACiiigAoo&#10;ooAKKKKACiiigD8P/wDg7F+DFzpnxW+F/wC0Da2R+z6tot1od5cKvAmgkE0ak9srM+PXa3pX5Eo9&#10;f07/APBcn9k5f2tv+Cd3jLw/pemG417wmq+JvDvlrlxPaK3mqPXfbvOmPVgewr+YRW7GvzPijCuj&#10;mTqLaaT+ez/z+Z/cfgXxBDNOCKeFb9/DycH6N80X6Wdv+3WWkf0qaC4khkWaF2VkbcrK2Cp9Qapo&#10;/NTI/evmJRP3GnUP6qP+CXf7a2gft1/sdeFfi/b6pBJ4gtbGLTfGlnEw3W2qRRqJiV/hWQ4lUf3Z&#10;B1xX0RX8oP7Cv/BQH9ob/gn18U/+FmfArX4/Jutkeu+HdSDSWGrQqchJkVlO4ZO11IZcnBwSD+xP&#10;wP8A+Dof9irxloUB+NvgHxd4M1Tav2mO1s11K1DcZKyRlXK/WMHAr9JyniXB1sPGGJlyzSs77Pzv&#10;+Z/E/iF4I8SZVm9XEZLQdfDTblFQ1lC7vyOO7S2TSelr2Z+mtIVB5r4UT/g44/4Jad/ir4j/APCN&#10;vP8A4inD/g42/wCCWh4HxT8Rf+Ebef8AxFex/bGU/wDP+H/gSPzn/iG3iA/+ZViP/BU/8j7pCgHN&#10;LXwuP+DjH/gluf8AmqfiL/wjbz/4il/4iLv+CXB5HxS8Rf8AhHXn/wARS/trKf8An/D/AMCX+ZX/&#10;ABDPxDf/ADKcR/4Kn/kfc9FfDI/4OKv+CXR5HxT8Rf8AhH3n/wARWF44/wCDkv8A4Jz+G9MkuPCd&#10;34x8RXXl5itbPw40AZuflLzsmPrg9amWeZPFXdeH/gSNqPhX4kVqihHKcRd96ckvvaSXzZ91/ELx&#10;54S+F/gfVfiL481uHTdG0SxkvNSvrhsJDDGpZmP4D8TxX8uf7bn7Sdz+1z+1d44/aDltZLe38Ra5&#10;JLpdrKRugskAjt42xxuESJuxwWya9s/4KU/8FoPj3/wUAD/D3SLFvBnw7jkVh4Zs7wyS6gynKyXc&#10;oA8zBAIjACKf7xG6vjdHOOa/NuLM/p5tKNCh/Di732u+/olt6n9ufR98I8Z4e4etmmbWWMrxUVFN&#10;P2cLpuLa0cpNJytdJRSTepcR+akR+9VUf3qVH718TKJ/T9KodP8AC/wB4i+LPxI8P/C3wlB5mqeJ&#10;NatdM06M9DNPKsSZ9tzDPtX9XHgLwhpfw+8D6P4C0JNtjoml29hZrjGIYY1jQf8AfKivwX/4N5/2&#10;Yr/43/tvw/Fm+0xpND+GunnUrm4ZMp9ulDRWsef7x/eyD2hPtX7/AC8Cv1TgDAujgqmKkvjdl6R/&#10;4Lf3H8B/S74rhmXFGCyOlK6wsHOduk6trJ+ahGLXlMKKKK/QD+QgooooAKKKKACiiigAooooAKKK&#10;KACiiigAooooAKKKKACiiigAooooAKKKKAOS13/kLz/7/wDSqlW9d/5C8/8Av/0qpXTH4UAUUUUw&#10;CiiigAooooAKKKKACiiigAooooAKKKKACiiigAooooAKKKKACiiigAooooAKKKKACiiigAooooAK&#10;KKKACiiigAooooAKKKKACiiigAooooAKKKKACiiigAooooAKKKKACiiigAooooAKKKKACiiigAoo&#10;ooAKKKKACiiigAooooAKKKKACiiigApG7fWlpG7fWgDpfCX/ACCR/wBdGrUrL8Jf8gkf9dGrUrnl&#10;8TAKKKKkAooooAKKKKACiiigAooooAKKKKACiiigAooooAKKKKACiiigDlfjZ8JfC3x0+FHiD4Se&#10;M7NJtN1/S5bScMufLZh8kq+jo+11PUMoPav57Pjd8IPF/wAAvixrnwg8d2D2+paHqD2825SBKvVJ&#10;V9UdCrqe4YV/R6enWvhv/gsd+wFdftDeAl/aB+Femed4w8L2pXULKGIl9U09csVXHWWMkso7qWHX&#10;aK/ZfB3jSlw7nEsuxkrUMQ1q9o1Nk/JS+Fv/AAt6JlwqSpy5kfj6p2nPb0qa2uZ7W4ju7SZo5I2D&#10;xyRthlYHIIPYg1ArdiOaUNt+lf1vWo3Pp8tzHbU/Yz/gmP8A8FR/CH7QfhWx+DXxv1+10vx1p8Md&#10;va3V1II49dQDaHUngT8DcmfmJ3KOoHrv7V//AATi/Zl/a8kOu+PPDU2meIVXaniTQ5BDdOOwlBBS&#10;YD/bUsOgIr8G4pZIJFmhkZWU5VlbBB9frX078Bv+Cu37aHwM0q38Of8ACcw+KNNtlCW9t4qhNzJG&#10;o6KJtwlwO2WOBgDAGK/nziLwqzLB5m8y4ar+yk224XcUr78sldWf8slbztZLp/suvHEfWcuqcku1&#10;7fc+3k9D6l1H/g3v8Nm8ZtE/aSvlt/4VutBRn6+qyAfpTE/4N9rFBx+0pN/4T4/+O1wkH/BwZ8dx&#10;EouPgP4RZ8fMy3V0oJ+m44/On/8AEQb8cs8/APwn/wCB1z/8VXhVcr8ZJRtOcX86X+R9FhcT4jK3&#10;sqq/8p/qjvk/4IA2KD/k5Gb/AMJ8f/Hamj/4IF2Mf/Nxs3/ghH/x2vP0/wCDgb43sM/8KF8K/wDg&#10;bc//ABVWI/8Agv38bX6/Ajwr/wCBtz/8VXh4rJ/E3/l6199P/I+lwmK8ZP8AlzXX/lL9UejaT/wQ&#10;Y8PRXQbWf2hr6SH+JbbREVj+Jcj9K+mP2YP2BP2eP2VD/a3gfw7JqGuMm2TxBrDia5C91jwAsS/7&#10;oBPcniviVv8Agvj8bpI2EXwN8Kq2PlZrq5YD8Nw/nXlHxp/4Kqftd/G7TJvD8vjSHw7ptwpWa18M&#10;wm3aRD1Uy5MmD3AYZHXivm8VkPFWI93FSSXXVf8Atu57UuHPGbi6n9RzHHKnQl8XvRSa63jSV5ek&#10;nZs+3v8Agoh/wUg8L/BLw/efCL4Na9bah4yvongvLq3cSR6KhGCxPQzHJ2rztIyw6A/mLDqU1zK1&#10;xczNJJIxaR3bJZj1JPrXNRXUjv5juWZjlmY5zWha3Jz1ry8TkscNT5Vr5n9IeH/AmS8D5N9VwXvz&#10;lZ1KjXvTfT0ivsxW3dttvprW7wOtd18EvA3ir4u/EfSfht4PtHnvdUvFiXaOIkzl5W9FRcsT6CvM&#10;bS7OOtfqd/wTD/Y1ufgj4KPxf+IuntF4p1+2xb2kyYbTrM4IQg8iR+C3oNo65r4zHZXGpLlmtDj8&#10;S+MsHwPw5UxU2nWneNKL+1O29v5Y7y+Svdo+lvhr4F0b4ZeAtJ8AeH49tnpNklvD8uC2Byx92OWP&#10;qSa3KAMDFFdMYxhFRirJH+dlatVxNaVWq7yk223u23dt+rCiiiqMgooooAKKKKACiiigAooooAKK&#10;KKACiiigAooooAKKKKACiiigAooooAKKKKACiiigAooooAKKKKAA8jFeP/t0/suaN+19+zL4j+DO&#10;oxRi+uLf7T4fvHHNrqEXzQuD2BOUb1SRh3r2CkYbhjNdWBx2Jy3G08Xh5cs6clKL7NO6McTh6OLw&#10;86NVXjJNNeT0P5cvFnh3XfBXiXUPB/ijTJbLUtLvZLTULOdCrwzRsUdGHYhgRWPLMDzmv1c/4Lw/&#10;8E6b/V1m/ba+DejLJLDCq+PtNt4vnaNVCpfqB12qAsnfAVucNj8mZpSRX95cI8U4Li7I6ePoOzek&#10;49YTW6/VPqmmfzvmuR18lzCWHqK63i+8ej/z7MJpj0zVWWbvmiab3qnPOTxX0UpE0aITz571Vmmx&#10;3ollwKqTzH1rOUj1aNE/rF8AnPgXRT/1Cbb/ANFLWtWT4AOfAmin/qE23/opa1q/zprfxZerP3mP&#10;wo+N/wDgvsQv/BKz4kMf+frRP/TxZ1/OTNOCOtf0Zf8ABf47f+CU/wASG/6etE/9PFnX84M9wcZr&#10;+pvBB/8AGI1v+v8AL/0imfJ55T5sfF/3V+bEuLjIzn/69U7icdTRPOcZIqlcXDHk1+vSkc1GiFxc&#10;d6o3FxRNO3TNGi6Lr3i3XrHwp4W0e61HUtSvI7XT9Ps4WkmuZ5GCpGiKCWZmIAAGSTiuec1GN2z2&#10;aFA9w/4Js/sV+Lf2+/2u/DPwH0K0mXSWuRe+LNSVTssdMiIaZ2PZmGI09XkXtkj+rLwv4Z0Xwd4a&#10;0/wh4b0+O003SrGGz0+0hUKkEMSBERQOgCqAB6Cvjz/gif8A8Ev9K/4J2fs4rfeNbVJviV4yjiu/&#10;GN1wwslAJisIyP4Iwx3H+KQsegUD7Tr+RfEriyPE2dezw8r0KN4xf8z+1L52SXkk+p7VKn7OIUUU&#10;V+cmgUUUUAFFFFABRRRQAUUUUAFFFFABRRRQAUUUUAFFFFABRRRQAUUUUAFFFFABRRRQAyaFJ0aK&#10;VFZXXaysMgj0r+YL/gtb+wPN+wX+2jrGieGNDktfA3jCSXWfBTqh8mKF3zLZqf8Apg7bMdQhjJzn&#10;J/qAr5r/AOCp3/BPfwn/AMFF/wBljVPhDdva2fibTy2oeCdauVO2y1FUIVXYAsIZB+7fAPBDYJUC&#10;vGzzLf7SwbUfjjqv1Xz/ADsfpfhZxt/qXxIqlZ/7PVtCp5K/uzt/df8A5K5Jas/lZR/U1Ijnpmtj&#10;4p/C/wAe/BH4j618JPij4cuNJ1/w/qElnqmn3K4aGVDgj3B4II4III4NYav2Nflk4SjJprU/vfDY&#10;mnWpxqU5JxaTTWqaezT636FpH9KkR6qo56VMj9xWEonp06haV/U1Ir+tVkepUbsTWUono0qhaSTm&#10;pUeqiOc1NG/NYyiehSqlpH9akRznBNVlbHSpUbsaxlE9GnULSPzUiP6VVRyOCamRzWUono0qpZRv&#10;erNjb3Wo3cVhY28k088ixwwxqWaRicBQB1JPGKoo/FfqF/wb7f8ABMG6+Mfjq1/bY+NegSr4T8O3&#10;ZbwXZXMOE1fUI2INxz96GFgcY4aUYz8jA9OXZbWzTGRw9Jb7vsurfp/wDw+MuNsr4E4brZxj5e7B&#10;e7G+s5v4YR85P7leT0TP0a/4I+fsSzfsRfscaP4S8VabHD4u8SbdZ8XAAbobmVBstmI6mGPbGcZG&#10;4PgkHJ+qBnvSKu2lr94wmFpYLDQoUl7sUkv6/M/yb4gzzMOJs7xGa46V6tabnLtdvZdklZJdEkgo&#10;ooroPH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SEccUtFAH5j/APBV3/glFdSXWp/tPfsx+HfMVg914r8J2MHzKeWe6tkXqOpeMDPV&#10;lzkgfmiQ0btFIpVlOGVhgg+lf0zHPaviX9vn/gjl8O/2j7y7+KXwJuLPwn4xmVpLy1ZSun6pJ13O&#10;Fz5Mh6F0BB6spOSf6K8OPGCng6EMrz6T5FpCru0ukZ9Wl0lq1s1bVOnKVKV4n45q23kVID6V1Xxk&#10;+A3xg/Z88VyeC/jH4B1DQtQjZgq3kP7uYA/ejkGUkX/aUkYrkVbacV/RsZYfFUY1qElKEldNNNNd&#10;01o0fU5fmO2pKpHQ0/iouKerAcE159aifd5fmO2pIjbT0q1BPjmqdPRyDwa8TF4RVI7H3uW5ly2s&#10;zVgmGOTVyGfHU1jwT+9XILgDjNfD5llm+h+jZVmm2psQz56Gr1pK7SLHGCzMcKoGSfatL4MfBH4t&#10;/HzxRH4P+EPga+1u+ZgHW1j/AHcIJ+9JIcLGvuxA4r9Sv2G/+CT/AIE/Z6ltfiP8ZprPxR4ujUPb&#10;Qqpax0x/WMMB5sg6b2GB1UA81+TcSVsDlt1Ud5PaK3+fZeb+Vz0s+8Usi4MwfPiZ89Vr3acX7zfS&#10;/wDLHzfyTeh59/wTO/4JsXmny6f+0P8AtDaHJDMoW48NeGbyHDIeq3Nwp5BHVIyAR1boBX6CgAdB&#10;QOOBRX5VXrSxFRzZ/GPGXGWccb5zLMMwl5RivhhHpGK/N7t6sKKKKxPkwooooAKKKKACiiigAooo&#10;oAKKKKACiiigAooooAKKKKACiiigAooooAKKKKACiiigAooooAKKKKACiiigAooooAhv7S11G0l0&#10;+/tY54J42jmhmjDJIhGCrA8EEcEHgivxY/4K8/8ABIHWf2fNR1D9pD9mfQJrzwHcSebrWg2kTPLo&#10;Dk8uoGS1qT3/AOWecH5cGv2tqK6tYb2CS0u4EkilQpJHIoKupGCCD1BFfWcH8YZpwbmX1nCu8JWU&#10;4N6TX6NdJbrzTafk5xk+FznD+zqqzXwy6p/5d119bM/k+mnOcAiqssuO9fsl/wAFIf8AggHoXxLu&#10;tS+M37FZtNF1ubdcX/gi6l8uyvZOp+yueLd2/uMfLJPBjFfkH8Vvhb8Tfgp4vufAXxb8D6n4e1i0&#10;YifT9VtGhkHOMjI+ZfRhkHsa/sLhnjTI+LcKqmCqe+l70HpOPquq/vK6fe+h+W4zI8ZldTlqx06N&#10;bP5/oznppuOtU55+wNJPP/Dmqks3vX00pGlGif1ufD8/8UHon/YItv8A0Uta9Y/w+x/wgeiY/wCg&#10;Rbf+ilrYr/O+t/Fl6s/Yo/Cj4x/4OB2C/wDBKH4lMT/y9aH/AOnizr+baaY9Sa/pF/4OD22/8Em/&#10;iU3pd6H/AOnmyr+a24uAOd1f1F4Jv/jE63/X6X/pFM8HM6fPi0/JfmwnuD3NUp5zng0Tzg/xV6x+&#10;yJ+wX+1T+3Z43h8F/s6/C+81SP7Qseoa7cL5Onacp6vPcN8q4HO0Zc9FViQD+qYzGYbA0JVsRNQh&#10;HVyk0kvmysPhzyTTNM1nxJq1v4f8OaTdahf3k6w2dlY27SzTyMcKiIoLMxPAABJNfvl/wQ2/4IcL&#10;+yRFa/tW/tX6JFP8SriEN4f8OzbJI/DUbLzI5GQ12wOMg4iGQMsSR69/wS3/AOCHP7P3/BPO3i+I&#10;/iqS28cfE6SHbJ4nvLXEGmZHzJZRNny895T+8I4yoJU/cYAHQV/NvH/ic84pyy7Km1Rekp7Oa7Jb&#10;qPe+sttFe/sUqSpoFzt6UtFFfi5sFFFFABRRRQAUUUUAFFFFABRRRQAUUUUAFFFFABRRRQAUUUUA&#10;FFFFABRRRQAUUUUAFFFFABQ2ccUUUAfAP/BaT/gjL4Y/4KDeD2+MXwctbLSPi3otnttbp1EcOv26&#10;A4tLhh0cf8s5Tnb91vlIK/zr+PfAHjf4UeNNS+HXxI8LX2i65o949rqel6jbmOa3mQ4ZWU+4+h6j&#10;Ir+yVgxHFfJ3/BS7/gkL+zh/wUh8KfbvFNn/AMI348sYdui+N9MhHnKMcQ3KcC4h6cHDrj5GXLBv&#10;mM64fjjb1qGk+q6P/J/mfuvhh4u1eGIxyzNbzwu0ZLWVPyt9qHlvHpfY/l3V+xqRH7E179+3R/wS&#10;/wD2uP8Agn34uuNI+NHgGW60DztumeNNFjefS75c8ESYBifnBjkCsD0BGCfn1X9TX57Xw9XD1HCp&#10;Fproz+w8rzbA5thI4rB1Y1KctpRd1+HXunqupaR/SpEeqqOc9amRz2rllE92nULSP2NSI56E1WRv&#10;epUbsaylE9GnULUb1IjVVRvU1Mj471jKJ6FOqWkbtUiP71c8D+B/GnxJ8TWvgv4e+FdQ1vVr6TZZ&#10;6bpdo880zeiogJNfrj/wTN/4Nxb+aXS/jX+37EscastxZ/DW3myz45X7dKhwB0JhQnjh2HzIOzL8&#10;pxuaVeShG/d9F6v9Nz53i7xC4Z4Dy94nNKyTt7tNa1JvtGP/ALc7RXVo+c/+CQX/AAR28dft0+LL&#10;X4v/ABg02/0T4UabeAz3e3ypvEEiHJtrbdz5ecB5gCANyqd4Oz+gnwb4R8M+APDGn+CPBehW+maT&#10;pNnHa6bp9nEEit4UUKqKB0AAqbw94d0Lwjodr4a8LaLa6fp9jAsNnY2MCxQwRqMBERQAqgdgKvV+&#10;s5LkuGyfD8sNZP4pdX/kuyP89vEzxOzzxKzZV8V7lCF1SpJ3UE+rf2pvrL5JJaBRRRXsn5oFFFFA&#10;BRRRQAUUUUAFFFFABRRRQAUUUUAFFFFABRRRQAUUUUAFFFFABRRRQAUUUUAclrv/ACF5/wDf/pVS&#10;reu/8hef/f8A6VUrqj8IBRRRTAKKKKACiiigAooooAKKKKACiiigAooooAKKKKACiiigAooooAKK&#10;KKACiiigAooooAKKKKACiiigAooooAKKKKACiiigAooopAFFFFABRRRQAUUUUAFFFFABRRRQAUUU&#10;UAFFFFABRRRQAUUUUAFFFFABRRRQAUUUUAFFFFABRRRQAUUUUAFFFFABSN2+tLSN2+tAHS+Ev+QS&#10;P+ujVqVl+Ev+QSP+ujVqVzy+JgFFFFSAUUUUAFFFFABRRRQAUUUUAFFFFABRRRQAUUUUAFFFFABR&#10;RRQAUUUUAFFFFAHN/FH4Q/DL41+FZ/BHxX8D6br2lXA/eWepWqyKp7MpPKMOzKQw7EV8M/tA/wDB&#10;Af4VeJjca1+zv8Trzw1dMGaHR9bjN3Zs3ZRKCJYx7kSYHY1+hVBAPUV9JkPF3EfDMr5diJQTd3He&#10;L9Yu8fna/mVGcoO8Wfhv8TP+CP8A+3f8NZZGi+FkPiK3XpceG9SjuAw9QjbJPzUH2rxvxZ+zR+0V&#10;4EkZPGfwI8YaYq/8tLzw3coh4zwxTB4z0PY1/RXtFG1fSv07CeO2fQjbF4WnU84uUH/7cvwPXwud&#10;YjD9Ez+bBfCXi1evhfUP/AGT/Cup8Kfs0ftF+OnVPB3wH8Yalu4Eln4buXQcd2CbR+Jr+iXYKdge&#10;lbYjxyxNSP7vAxT86jf5QX5nu0eNcRQj7tJfN/8AAPxB+GX/AASE/bs+I0sZm+F0Ph23k63PiTUk&#10;twg9Sib5PwCk+1fX37Pv/BB34WeFlt9X/aD+JF34kvFw02k6OhtbMH+75hzLIPf939K+/wAqDyRQ&#10;FAr4nOPEzibNouClGlH+4rP/AMCbb+5onFcfcRV6fJSqezX91Wf3u7Xysc98NPhJ8Nfg34Yh8GfC&#10;zwTpug6ZD920021WNWOPvMRy7HuzEk9ya6JRtGKKK/P6lSpUm5zbbe7erfzPj6lSpWqOdSTcnq23&#10;dt+bYUUUVJmFFFFABRRRQAUUUUAFFFFABRRRQAUUUUAFFFFABRRRQAUUUUAFFFFABRRRQAUUUUAF&#10;FFFABRRRQAUUUUAFFFFABRRRQAUUUUABGRivOf2iv2TP2eP2sPCR8GfH/wCFek+IrVVP2Wa7twLi&#10;0Yjl4Z1xJC3urDPQ5HFejUVth8TiMJWjWoTcJx1Ti2mvRrVEzhCpFxmrp9Gfkv8AtSf8GxXh7VBc&#10;a/8AsifHNtNmLFo/DvjSJpLc+gW7hBdMejRPnPUV8N/F/wD4Ij/8FLfhJPKLn9nW71+3iz/pfhW+&#10;ivldfUKrCTn0259q/pMKg9RSFQa/Tsp8YeMMtgqdaUa8V/Ove/8AAouLfq7s8erkOXzleCcfTb7n&#10;f8DK8CQ3Fr4K0e0uoGjki0u3SSORcMrCNQQR2INa1AAHNFflspc0nLue1tofJX/BcP4VfEv43/8A&#10;BNLx78MPhB4H1LxF4h1O80YWGkaTbGWebZq1pI5CjsqIzEngBSTX44fBb/g3V/4KafGG5hbxD8PN&#10;G8D2MjDzbzxbraI0anr+6txLITjtgc8Eiv6RCoPWjAxivuuG/ELOeFspngcFCHvTc+aSbabUVorp&#10;fZ6pnPUw9OpU55H5h/sof8GvX7IvwoktfEP7SnjzV/iZqUe15dNWM6bpm7+75cbtNIAcjJkAYfwj&#10;pX6ReAfhz4C+FXhKy8BfDPwbpfh/RdNhENhpOj2Mdvb26DsqIAo/LknNbQGOlFfO5xxFnfEFTnx9&#10;eVS2yekV6RVor5I2jCMNEgHAxRRRXilBRRRQAUUUUAFFFFABRRRQAUUUUAFFFFABRRRQAUUUUAFF&#10;FFABRRRQAUUUUAFFFFABRRRQAUUUUAFFFFABRRRQBn+J/CvhnxroN14W8Y+HbHVtMvoWhvtO1KzS&#10;4guI2GCjxuCrqR1BBBr88/2uP+DaD9h/48XN54m+CGo6j8K9ZuGZ1j0WEXWmbz/06SMuxc/wxyIB&#10;2AAxX6OUEZGDXLisFhcZHlrQUvz+T3PdyPibPuG6/tcsxEqTe9no/WLvF/NM/nH+PH/Btf8A8FIf&#10;hFdzzeBNC8O/EHTlYmG58N6wI5mXtuguRGwb2UuAf4jXzJ8QP+Ce/wC3X8KXk/4T39kP4iWMcOfN&#10;u/8AhE7qaBcf9NY0aP8A8er+tLYKNgr52twjgajvTnKP3Nf5/ifsmV/SI4qwsVHGYelVt1XNBv1s&#10;3H7oo/jqn+HPxFsrlrS88A61DNG2JIZNLmVlPoQV4roPBX7N37RfxEmW38AfAPxprkjnCppHhe7u&#10;Secf8s4zX9euwDkUmwVx/wCpdO+tZ/8AgP8AwT6N/SaxihaGWRT7uq2vu9mvzP5hvhH/AMETv+Cm&#10;3xgmjTSf2Wta0eGT/l68USR6ci/UTMHH/fNfcP7K/wDwavatMLfxB+2J+0BDb/MGfwz4FtzISvo9&#10;5OF2nsVSI+z96/ZkKB2oCgdK9DDcJZVRlzVLz9Xp9ysfI539Ibj7NKTpYVwwyfWEby/8Cm5W9Uk+&#10;zPIP2UP2Df2Vv2J/DTeHf2d/hLp+iyTKBfaxInnX97j/AJ63D5dhnooIUdlFewAEd6KK+kpUqdGm&#10;oU4pJdErI/FMdj8dmeKlicZVlUqS1cpNyk/Vu7CiiitDkCiiigAooooAKKKKACiiigAooooAKKKK&#10;ACiiigAooooAKKKKACiiigAooooAKKKKACiiigDktd/5C8/+/wD0qpVvXf8AkLz/AO//AEqpXTH4&#10;QCiiimAUUUUAFFFFABRRRQAUUUUAFFFFABRRRQAUUUUAFFFFABRRRQAUUUUAFFFFABRRRQAUUUUA&#10;FFFFABRRRQAUUUUAFFFFABRRRQAUUUUAFFFFABRRRQAUUUUAFFFFABRRRQAUUUUAFFFFABRRRQAU&#10;UUUAFFFFABRRRQAUUUUAFFFFABRRRQAUUUUAFI3b60tI3b60wOl8Jf8AIJH/AF0atSsvwl/yCR/1&#10;0atSuaXxMAo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ktd/wCQvP8A7/8ASqlW9d/5C8/+/wD0qpXT&#10;H4UAUUUUwCiiigAooooAKKKKACiiigAooooAKKKKACiiigAooooAKKKKACiiigAooooAKKKKACii&#10;igAooooAKKKKACiiigAooooAKKKKACiiigAooooAKKKKACiiigAooooAKKKKACiiigAooooAKKKK&#10;ACiiigAooooAKKKKACiiigAooooAKKKKACiiigApG7fWlpG7fWmB0vhL/kEj/ro1alZfhL/kEj/r&#10;o1alc0viYBRRRUgFFFFABRRRQAUUUUAFFFFABRRRQAUUUZoAKK5/4mfFf4ZfBjwlcePPi38QdF8M&#10;6LaLm51TXtSitbeP6vIwGfbOa+OfHf8Awcof8ERvhzrTaB4g/b00W4uFZg0mg+F9Z1SHhipxNZ2U&#10;sZ5HGG5HIyCDQB9zUV86/suf8Faf+Cb/AO2jqdtoP7NP7YPg/wASapebfs2htePZahJuAIAtLtIp&#10;s84xsznI6givoqgAooooAKK8y8Zftmfso/Dr476P+zD48/aG8I6R8RPEEcL6H4L1DXIo9SvllZ1i&#10;MUBbe4Zo3AwOSp9K9NoAKKK8y8Z/tl/so/Dr476P+zD48/aI8I6R8RPEKQvofgvUNbij1K/WVnWM&#10;xQMd7hmjcDA5Kn0oA9NooooAKKKKACiiigAooooAKKKKACiiigAooooAKK8x+Of7Z/7J37MvijQf&#10;BH7Qv7RXhHwXrHilivhvTfEeuQ2s2pMHWMiFXIMnzui8d2A716cOlABRRQc9qACivNPjx+2P+yx+&#10;y5qeh6J+0b+0F4T8E3niWZovD9t4k1qK0fUXDKpWESEbyC6DA7sPWvSY3WRFkRtysMq3rQA6iiig&#10;AooooAKK8x+L/wC2b+yh+z78QtB+E3xx/aI8I+FfE3iplHhvQtd1uK2utTLSCJRDG5DSZkIUYzyc&#10;V6cpOORQAUUUUAFFFFABRRRQAUUUUAFFFFABRRXzx8Q/+CtP/BMv4S+OdW+GfxM/bv8AhboXiDQd&#10;QkstZ0XVPGFrDc2VxG214pEZso6sCCDyDQB9D0V8xwf8FpP+CS91PHa23/BRb4PvJI4SNV8c2fzM&#10;TgD79e9fDP4ufCz4z+Gl8Y/CL4jaH4n0l22rqOg6pFdw7vTfEzAH2PNAHRUVR8ReIdD8JeH7/wAW&#10;eJ9Xg0/TdLs5bvUL66kCRW0EaF5JXY8KqqCxJ6AV83/8Pq/+CSH/AEkb+D//AIXNp/8AF0AfT1Ff&#10;OHhn/gsD/wAEsvGmsR+HvCv/AAUF+Ed9fTZ8q3h8cWe5sf8AbSvoXRNc0XxLpFvr/h3V7XULG7iE&#10;tre2VwssMyHoyupKsPcHFAFqivKf2i/25P2PP2RNS0vSP2of2l/BvgG51uGSXR4fFWuQ2TXqRkB2&#10;j8wjeFLKDjpuGeor0rw94h0TxZoVn4n8M6tb6hpuoWsdzYX1nMJIriF1DJIjLkMpUggjgg0AXKKK&#10;8k8Rft5/sYeE/j7a/sr+I/2oPBNn8SL27gtbXwPN4ghGqSzTANFGLfdv3MpBAx0OaAPW6KD0rx74&#10;kf8ABQH9iX4O/GS1/Z4+K37VXgXw746vpLaOz8Kaz4igt76ZrggQBYnYMd5IC+poA9hooGcc0E4F&#10;ABRXkPw1/b6/Yr+Mfxmvv2dfhT+1L4H8R+OtMkuo9Q8J6L4hguL62a2bbOHiRiy+Ww2tkcHivXVz&#10;j5qAFooooAKKKKACiiigAooooAKK5T41fHL4O/s5/Dy8+LPx4+Jei+EfDOntGt9r3iDUEtbWBnYI&#10;gaRyFG5iAOeSat/Cv4rfDb44fD7S/it8IPHOl+JvDWtW/n6Trmi3i3FreR7iu+ORSVYZBGR3FAHQ&#10;UUUUAFFFFABRRRQAUUUUAFFFFABRRRQAUUUUAFFQ39/ZaVYTanqV1HBb20LS3E0jYWNFGWYnsAAT&#10;XzPJ/wAFpv8AgkrBK0M3/BRj4PqysVZW8cWmQR2+/QB9PUV82aF/wWL/AOCVXifVYtE8P/8ABQr4&#10;R3V1Nny4IvHFnubAyf4/SvoXw34n8OeMdDtvE/hLX7LVNNvI/Ms9Q0+6SaGdP7yOhKsPcGgC9RXM&#10;fGD4zfCf9nz4d6h8XPjj8RNJ8J+GNJEZ1PXtevkt7W1DyLGm+RyFXLsqjJ5LAV4R/wAPq/8Agkh/&#10;0kb+D/8A4XNp/wDF0AfT1FeB/DX/AIKn/wDBNz4x6/H4W+F37dHws1zUJHVI7Ow8bWbSMxzgAeZy&#10;Tg8V72jpIiujhlYZVlPWgBaK8e8cf8FA/wBiH4ZfG63/AGbPiJ+1b4F0Px/eXVtbWvg/VfEcEGoS&#10;zXGPIRYXYMTIWXbxzkYr2FSSORQAUUZryP4W/t6fsX/G/wCMGo/AD4PftReB/E/jXSGuRqnhfQ/E&#10;MFze2v2d/Lm3xoxK7H+Vs9DxQB65RSN9a8a8D/8ABQ39hn4l/GyX9mzwD+1n4C1b4gQXlzaTeDbH&#10;xJA+pJPb7vPiMAbfvTY+5cZG056UAezUUA1U17XdG8L6HeeJfEWq29jp+n2slzfXt3KI4reFFLPI&#10;7HhVVQSSeABQBbory/8AZ0/bS/ZO/a8TVH/Zd/aJ8I+Pl0Roxq7eFdaivVszJu2CQxk7S21sZ64N&#10;eoDOOaACiiigAooooAKKKKACiiigAorzn9oz9rz9l/8AZF0XTfEX7T/x88K+AbHWLp7bS7zxVrMV&#10;nHdTKu5kQyEBmC8kDtXoGnahY6tp8Gq6Zdx3FtdQrLbzxNuWSNhlWB7gggigCaiiigAooooAKKKK&#10;ACiiigAooooAKKKKACiiigAooooAKKKKACiiigAooooAKKKKAOS13/kLz/7/APSqlW9d/wCQvP8A&#10;7/8ASqldMfhQBRRRTAKKKKACiiigAooooAKKKKACiiigAooooAKKKKACiiigAooooAKKKKACiiig&#10;AooooAKKKKACiiigAooooAKKKKACiiigAooooAKKKKACiiigAooooAKKKKACiiigAooooAKKKKAC&#10;iiigAooooAKKKKACiiigAooooAKKKKACiiigAooooAKKKKACkbt9aWkbt9aAOl8Jf8gkf9dGrUrL&#10;8Jf8gkf9dGrUrnl8TAKKKKkAooooAKKKKACiiigAooooAKKKKACvHP28/wBtj4Qf8E9P2W/FP7Vn&#10;xtuJjpHhyz3W+n2rL9o1O7f5YLOHcQPMkfCgk4UZY8A17HX4l/8ABeiLxH/wVC/4LAfs+/8ABGbQ&#10;tdvLXwXpbL4q+JzafJh2Rwzv6gPHZROsbHID3uSDtFAHyd8Kv2KP+Csn/B0n8ZG/an/aN+JFx8Of&#10;gjDeyR+HTdxyy2NpArkGDSrHKLdSAjbJdSFQzLy7bBGPsPwn/wAGuv8AwQe+HnjCz+AHxZ/a01bV&#10;/iJdKoh0G9+J+m6fqdy20n5LFF8w5AJACngd+tdZ/wAHE3/BS3Wv+CXX7N/w9/4J0/8ABPmzXw54&#10;98babDYaCmg2+Z9A0ONvsyC2X+GeeQeVG/JGyVh8+1h8Z/Dr/gzO/bE+JfwXb43/ABW/bN0jw/8A&#10;FLVIDqn/AAid1oE97i8c+ZtutT+0qyTFjlmWGUB/4jyaAPVv24/+DMrRdD8K3XxG/wCCbv7QutQ+&#10;J9N/0ix8I+NrhAl2VydsF/EqNBL02+YjKT1ZB8w9a/4NyP8AgsP+0f4++Lutf8Elv+Cj0eoQ/Fjw&#10;XDPH4Y1bXsrqN/HaqTcWN1u/108UamVJskyRqxYtt3H85f8Agn1r/wC2J+2F/wAF7f2efgP+3PqF&#10;5qXjD9n3Wm0PUbjUpWmuguh3F3eIZpWLec6zhR52fnUK2STuP3T/AMHQXwZsf2Tv2z/2af8AgrH8&#10;GrH+yvFNn4+s9J8VXll+7Ooi3eOW2aXGNxMIuLdic7oyiHhQKAP3C3VwXiH9qr9l/wAIfEq3+DHi&#10;z9pDwFpfjC6ZVtfCeo+MLKDU5mYZULavKJWJHIwvNfAv/BzH/wAFUfH/AOwh+xH4f8Gfs26tcWPx&#10;G+Ml/wD2foOpWbH7TpenrGr3NzCF584+ZDCmOQZmYcoAfk39mD/gzJ8HfE39nFfH/wC2l+1L430v&#10;4weJ7MajND4fW1nsdGuZh5jR3YnjeW/lBb52SaAFtwBb7xAH/wDBUg5/4O8/2Y/+wP4Z/wDSzU6/&#10;ecnAzX8qvwR+Hf7XXwJ/4OQf2fv2Yf2zvHcnijxJ8LfFWj+G9F8RS7y2o6KjT3NlLvfLOvl3JAJJ&#10;KqoQklM1+vX/AAc8f8FQviP/AME+v2NtI+HP7O+rT2PxK+LOrPpOialZMftGl2Mahrq5hA584l4o&#10;Y+4MzMOUAIB95eIv2q/2X/B/xKt/gx4t/aP8B6X4wumVbXwnqXjCyg1KZmGVC2ryiViR0wvPavxW&#10;/wCCpn/K3l+zD/2CPDH/AKW6nUf7L/8AwZl+DPid+zevxA/bU/an8b6X8YPFFmNRkh8Pi0nsdGuZ&#10;v3jJeCeN5b+UFvnZJoAW3AFvvH4/+Cvw5/a6+A//AAcgfs/fsw/tm+O5PFHiT4W+KtG8N6J4il3l&#10;tQ0VGnubKXe5LOPLuSoLElVUISSmaAP6qwQehpNw9a/BH/g4J8Pv/wAE5v8AguR+zt/wVV8O2n2H&#10;SfEl7a2vi68jXCyS2e20uS54GW0+dEPPKxfU1+9Nre215Zx39tOrQyxrJHIrDaVIyDn0xQBNkA4o&#10;r8Lf+CFemyf8FEf+C837S3/BUXUY/tmg+D7qfRfB986/JuuN1nbmMn0sbV+h4WYA43Cv3SBzzQAU&#10;ZormfjJ8MfDXxs+Evij4N+MrKO50nxZ4dvdH1S3kXKyW9zA8Min6q5oA6YHPajNfhj/waUfEDxF+&#10;zZ+0d+0n/wAEqfiVdtDq3g3xFNrGm2dwcMzW1wNPvGUHHXNm3A5DA9K+zP8Ag5t/al/4Zi/4JCfE&#10;aOw1H7PqnxA8nwdpu0/NIt7u+0KOf+fVLjPtmgD9Asj1rj/i1+0H8BPgFp8OrfHX43eEPBdrcNtt&#10;7nxZ4ltdNjlb0VriRAT9DX54fsJeCviR/wAEif8Ag3Ag8dfCj4Na14n+JD+BpvFieH9B0Sa9u7jW&#10;dUKeRLJDCjO0dvHJbtKcfLDatkjaSPhP/gl//wAG6Hjz/gr98Pr3/goR/wAFWv2kfidb6j4y1K7j&#10;0fSbGaKHV5I4J5IWmnlvoZxBF5qSJHbrCoCICCFZRQB+/wD8J/jx8Dvj1o83iH4GfGbwp400+3cJ&#10;cX3hPxFbajDExzgM9u7qpO1uCf4T6Gur3Cv5fP8Agqj/AMEuPi9/wbWfHf4b/t0fsI/tG+INQ8N6&#10;l4gfT7X+3gq3lrcIon+wXrW4jivba4ijkyAkefKYFc7Wr72/4OyfgGf2lv8AgmF8P/28fAuiSx6l&#10;8OtUsNYMirultdL1RYUbJA6LObQk8YxnpmgD9js56UZGcZrwH/gll+1Pp37an/BPT4S/tKWN+txP&#10;4i8H241ZlYHZqFvm2vEPJ5W4hlX8K/Kn/gqVpEf/AAU+/wCDmT4G/sMTQrqXg/4OafDq3iqxZd0P&#10;JTUbxZBnGJI4rKFumQQOtAH6Df8ABTL/AIIr/BD/AIKe/G34X/HD4qfFrxV4dv8A4VzPJpFn4fW2&#10;MN4WuYbjE3nRs33oFHykcE+1fZoOFzX4If8AB3GP+Ng/7HYP/P8Azf8Ap20+vTP+D2nj9hL4SDH/&#10;ADVo/wDpru6AP14+LPx7+BnwE0iHxB8dPjP4T8F2FzIUtr7xb4ittNhlYYyqvcOisRuXgHuPWtXw&#10;L4/8CfFDwtaeOfhp410nxFouoR77HWND1KK7tblc43RyxMyOMjGQTX4a/smf8G+3jn/gtT4Bsf8A&#10;gpP/AMFXv2pfG9rqnxK0ePUPA/g7wOba2TRNIcbrMb7uG4UQtEVdYY41O1gzSMzNjxz/AIJ8eEPj&#10;9/wQG/4ODvD/APwTruPi1f8AiP4a/FK6t7fyWzDDqVvfxyx2F60G5kS5iuYxE7r95UkAwCAAD2z/&#10;AIPCv+Tgf2TP+xmu/wD0rsa/dHTP+Qbb/wDXBP8A0EV+F3/B4Sc/tA/smf8AYzXf/pXY192/8HAv&#10;7WH7T/7I/wDwTN1bxX+yB4Q8TX/jXxBfWui2+reF9EnvJdAtZIpJJ79/KRvJCpEY1kbAWSZMHOKA&#10;Pqv4sftZ/ssfAXUotG+Of7S3w/8ABd5N/qbXxZ4ysdOkk4B4W4lQngg8DoR6103gD4lfDr4r+G4f&#10;Gfwt8faL4l0e4x9n1bw/qkN5bSZUMNssLMp+VlPB6MD3FfhV+wP/AMGi/wAMf2nv2edF/ab/AOCi&#10;H7TXxRk8ffEHT4teuNP8N31pDJZLcoJUF3PfW91JczkMGc/u8FtvJUsfEvB37NP7Qv8Awbef8FxP&#10;hH8Hfhj+0BqXib4a/FvVrOG5t5ITbrqumz3RtHt7uAMY2ubdnDpMuOSrAKGaOgD+lzPGa434jftF&#10;/s+/B7xDpXhH4t/HTwb4W1bXZAmh6X4j8T2ljcagxbaFgjmkVpSW+UBQeeOtfm9/weG/8ohM/wDV&#10;UNF/9Aua+Lv2BP8Ag271T/grp+xhY/t1ftlftZeKtL8beMvD0Fp8NbPR7OCWx0nS7KJbSz+1RzKX&#10;njKQ4EUTw7Vwd7FiAAfqx+35/wAEXvgb/wAFDv2rvhX+1x8Qvi34q0TVvhW8Emj6boa2xtb3y7tb&#10;oeb5sbNyyhflI4/OvswdOBX88f8AwXk+Een/AAC/4KX/ALAnwO0q8e5t/CGg6Do8NzIxZpRb6pbx&#10;byTzztzz61/Q4OKACiiigAooooAKKKKACiiigAooooAK/mF+C3/BP79n7/gpT/wc3/tHfs3/ALS0&#10;OtSeG/8AhKfF+q7dB1L7JP8AaIL+MJ8+1vlxI2Rjniv6eq/nz/4JMf8AK3X+0d/1/eOP/ThBQB9d&#10;aj/wZ5/8Ehrmwmt7CP4m200kbLDcf8Jor+WxHDbTBg4PY8V+d37Uv7NP7W3/AAahftreD/2jf2Z/&#10;i5rHi74I+NL77NqGmakNi3iqd02mXsanymmEf7yC5UI2QwwoVw/9Mdfnr/wdI/Bzw98Wv+CLPxS1&#10;PVrRGvvBtzpHiDRJ5B/qJ49RghkI92tri4Tt9/8ACgD6U+Ofxb8FfHv/AIJpeNfjf8N9VjvtA8Xf&#10;BHVNY0a6jbIktrjSJZYz7HawyOoOQeRX8/8A/wAG1P8AwRJ/Yk/4KofAf4k/ET9qi18Vyaj4V8XW&#10;unaX/wAI94g+xoIZLXzW3jy23Nu78cV+in/BDz4k618Qv+DY7U7bW7yW4fw74D8b6PDJNyRDGl5J&#10;GmfRVlCj0Cgdq8n/AODIj/k0342/9lEsf/SAUAeqfED/AIM3v+CVniHwzcaZ4E8T/Ezw7qTowt9U&#10;PiWK7ETbSATFJCAwDEHGRnGMjNfHf/BM39oL9r3/AIN+P+Crtv8A8Eof2tfHp8QfCPx5rMNt4b1G&#10;eV/ssH2pyljqdp5hP2cSPtiuIMlVfdySgdv6KiM96/A3/g9v+G0Ohy/s7/tH+HZvsesWt5rWjzXk&#10;J2ykJ9kurZlI6eW/2g/VxjHcA/RT/gvp/wAEwbX/AIKe/sGa14E8L2EDfELwcsuvfDy4kUbpLyOM&#10;+ZZbv4VuIx5fXaH8tjwtfKX/AAaWf8FOde+OPwH1f/gnP8e9RkTx18IY2Hhtb75bi40NZPLMDhju&#10;MlrKfK6cRvEp+6Sf1b/Z+8f3PxY+Afgj4p3i7ZvEvg/TdVlG3GGuLWOY8duXr8Cf+C8f7Nfj3/gj&#10;B/wVV8A/8Fh/2ULK4s/C/i/xKJ/E2m2oKwRaqVIvrRsceTe2+9wrdJPNI4ChQD9uf+CiX7bPw9/4&#10;J6fsfeNP2rviKY5ofDelsdK015Np1LUZPktbQHr+8lKgkZIXc2Divyo/4NeP2FPih+0P8XvG3/Bc&#10;j9siT+0PFPjrV76PwGl1b4J81iLzUVB4SPn7NCo+6kcvbbny/wD4KNftE3//AAcjf8FL/g//AME7&#10;P2TPGt5cfBfQNLsvFfjrWNNcmJTNbxzXNxJxtEtvBOLNAw+S4nkUjJK1++fwo+FngH4IfDTQfhB8&#10;K/DVvo/hvwzpMGm6LpdquI7a2iQIiDueByTkk5JJJJoA6E5I4r8h/wDg7G/4JY/8NP8A7L8P7d3w&#10;e0qRfiB8IrVpNYWzT95qWg7i8p+XnzLZv3yt2Tzh124/Xiq+qabp2s6dPpOsWMN1aXULw3VtcRh4&#10;5Y2G1kZTwwIJBB4INAHwl/wbxf8ABUW3/wCCmH7B2l6j468ULefE3wD5WifECOaQfaLmQJ/o+oMO&#10;pW4jUktgAyxyjtV3/g4E/wCCoGlf8Eyf2Dda8S+GdSUfEbxwkmhfD2zVvmiuJF/fXrdwlvEWcHBz&#10;J5S8BiR+TuoaZqn/AAbHf8F9bPVxDeWP7PfxaZsSJva3h0W5mKsmed8mn3BVipy/k7f+eoY+h/Cz&#10;w7rv/Byf/wAF2dU+Mfiidrr9mv8AZ6u0h0a0X5rfVFifMMQb7rNeXMbXEjY/49o1j67XoA+u/wDg&#10;1w/4JZap+xV+yZcftT/HLw60PxS+MkUeoXX9oRZutM0csZLa3Yn5kebd9okXg5aNW+aPA/Qz4r/t&#10;X/sufAS+h0r46/tKeAPBd1cf8e9t4s8ZWWnSS8A/KtxKhPBB49RXzD/wX/8A2qv2lP2PP+CbPiDx&#10;X+x54G8Sah401rULXQtO1DwroU14/h63lSR5r9xEjCFEjiMayNhVkmi5zgV+dP8AwT5/4NJPhz+1&#10;j+zton7VX/BRf9pj4pSeOviNp0Ovyab4dvrWGezjuUWVPtk9/b3UlxcMrBn4j2ltpyVJIB+7Hw9+&#10;J/w1+LfhuPxn8KfiFofifR5jiHVvD2rQ3ttIdobAlhZlPysp4PRge4rb3Cv5n7H9mD9oX/g2q/4L&#10;ZfB34efCj4/ah4m+Gvxb1iyhuYJojbjU9MmvPsk1reQKxje5g8xZEmXjLIwC5ZK+w/8Ag8T/AGUN&#10;f1L9nz4af8FEPhaZLbxJ8IvFUdnqV9ar+8isbqRXt7jOP+WN5FEB/wBfJPOKAP2eoJA615L+wn+0&#10;9o/7Zn7HXw3/AGotFWKNfG3hGz1K8t4WyttdNGBcQjk/cmEidf4a/IX9qCyl/wCCtP8AwdW+C/gB&#10;DB9q+H/7Mukw3niBsbopbi1K3s+ckgl72eztGHHy27EA4JIB+6m4UbhnFfg//wAHRox/wVu/Yox/&#10;0H7D/wBP1rX2n/wdLDH/AARU+KOP+f3Rv/TlBQB94fEP4ofDX4ReGJvG/wAWPiFofhfRbfi41jxF&#10;q0NlaxcE/NLMyoOATyegPpVT4U/G34M/Hbw63i/4IfFzwx4y0lJmhbVPCuvW+o26yDqhkt3ddw9M&#10;5r+ez/gk3/wRl+Nn/Bc79mTwL8b/ANvb9pDxV4b+C/gHRV8JfCfwV4NEMM1zBYoLea9R7iOWGINO&#10;kivIYpHkdHXKKiVwH7TH7JXxZ/4Nf/8Agqp8JviJ+zn8ePEGtfDbx9qMIkt9RkWKe906O4iivdPv&#10;hEFhuWVZhIkgjUAupCqVyQD9af8Ag6g/5Qr/ABM/7CWjf+nCGvQ/+Deggf8ABGH4A5/6E1v/AErn&#10;rzv/AIOnzn/giv8AEv8A7CWjf+nCGrv/AAR++KHiD4J/8G7vw4+L3hPwTqXiTVPDPwj1HUtM8P6P&#10;Yy3V1qNxDJdPHbxRRKzyM7AKFUEnNAH2/wDFD41/Bv4H6Evij40/Fnwz4Q0xmIXUfFGvW+nwEggH&#10;95O6r1Ze/wDEPWqHwk/aT/Z2+P8AFcT/AAH+PfgvxtHaki6fwj4ptNSEJG3IY28j7cb16/3h6iv5&#10;9P8Agm5/wRD/AGgP+C83iXxh+3d/wVc/aD+I2i2//CRXOk6b4ft7dbbVGkjIeRIzexSR2VtEX2LE&#10;sB3Hdyu07uR/4LF/8EMvEv8AwQgsPCn/AAUI/wCCfv7VXjRdO03xJb6e661LEmraVcyK7JKLq1SG&#10;K4gk2GNomhTg4PmBiFAP6bQ4NYHxM+Lfwq+CvhSTx38ZPiZ4f8JaHDKsUus+JtagsLVHb7qmWd1Q&#10;E4OBnJxXzn43+NWo/tH/APBFzXPj1rNskN94v/Z5u9Vvo41wqzzaO7ybR2XeWwOwr8Bf+CCH/BI/&#10;xV/wWi+Hl94G/aH+O/iTw58D/hBq07abovhVokvL3WtRVHmZHnjlijxFFHukaN2I2IoGWYAH9Snh&#10;Dxn4P+IXhqz8Z+AfFem65o+pQLNp+raPfR3NtdRkZDxyxkq6kdCCQa0s84r8kv2nf+CZ3hz/AIJR&#10;/wDBt7+0V+zD4Z+I914rt5YNQ1hdYvLbyZHSe8tRGjRhmVWSKNFYrhWYFgF3YHq//BqaP+NIXwsP&#10;/UW8R/8Ap7vaAP0WooooAKKKKACiiigAooooA5v4xf8AJIvFX/Yt33/pO9fzOf8ABt//AMEaP2M/&#10;+Cqum/GLWv2q7bxRJN4P12xg0f8A4R3XfsYCzidn3jy23HKLjpiv6Y/jF/ySLxV/2Ld9/wCk71+J&#10;f/Bk3/yK37RX/YzaT/6BdUAe8eMv+DOP/gk/rfh+403wnrXxO0S+kjIg1JPFUVwYWwcN5ckG1sHB&#10;wfSvh39jv4w/tZ/8Gy//AAVY0/8AYM/aQ8dX3ib4D/ETUoBpt/NI62gtbmUwQavbRszLbzRSYS5h&#10;U8qp+9+6Y/0hV+H3/B7P8N9Om/Z2+CnxttVEeraL41vdNiul4cRT2yy4B9nt1NAH2T/wc2SJL/wR&#10;G+NEsTqyta6OVZTkEf2vZ81+fX/BEj/g3A/4Jv8A7e//AATi8D/tQfHyy8cP4o8QS366g2j+KRbW&#10;/wC6u5Ik2x+U2PlUZ55NfW//AAWW8d3/AMUf+DYHUPiTqjs1x4g+Fvg3UbhmHJea402Qk++Wr0D/&#10;AINdP+ULHwr/AOvjVv8A04T0AfO/7Sf/AAZnfsE+Kfhvfx/sufFPx14N8XQ2sj6Pea3qkepWctwB&#10;lEmQxo4QngsjArnPONp4P/g2j/4KWftJ/Cn9prxR/wAETf2/9c1KXxN4TkvIfAd5rt081xbzWeTP&#10;pfmv80sJhBnt2JIEcZVflMYH7lEZr+e3/gsXpsH7On/B1V8Avjb4NH2W68XTeF59VMPDTTfaJNNc&#10;npkNbpEh9QpoA+hf+Dtn/gluvx8/Z0tf+CiPwb0aWPx38J7X/iqJNPUiS+0BWMjTHbzvtXJlD9o2&#10;kzwq4+qv+CAP/BUHSv8Agpx+wdo3izxPrwm+I3gtY9E+IlrKw817pE/dXuM5KXEYD7sD94JV/hyf&#10;trWdI0vxBpF1oOuabDeWN7bvb3lndRCSOeJ1KvGynhlZSQQeCDX833hIeIf+DYr/AIL2Loevm4t/&#10;2e/i4xWO6LnyI9FuZmWOQtyPN0+5xvByxhBPHnK1AH6of8HEn/BUTTP+Cav7B+rSeD9f8n4mfEOO&#10;XQvANvAw823Zl/0m/POVWCJiVbB/evEvGSR57/wa/wD/AASpf9gv9jj/AIX78X/CrWvxT+LlvDqO&#10;rrqEBF1pWljL2tkd3zRswczSrwSzIrcxgD43/Zx8Ja//AMHIn/Bc7XP2rvGlg0n7OfwCvo7bw5Y3&#10;P7yHVPJc/ZoRn5Wa5nRryXg7YQkRySrH+gNVC/dFACn6V/P/AP8AB0N+xH8R/wBiL9rTwN/wW1/Z&#10;C0ttNuovEFn/AMJxcafCRHZ6vDtW1vJVXGI7lF8iRuAzhcndLk/0AVwX7T37Ovw2/a1+AHi39m/4&#10;vaX9r8O+MdFm07UY8DciuPllTPR0cK6nsyg0Ach/wTx/bc+G3/BQ/wDZC8G/tXfDIeRb+JNNU6np&#10;bSh5NL1BBtubRyOpjlDANxuXa2BuxX5y/wDB1z/wUV8UeAfhJ4b/AOCXf7NmqXF18SPjZcW9vrdj&#10;pLk3UekSziGO1G3kNeTfutvVo1kHR+fj/wD4JBftseJ/+DeL9uz41f8ABOX9vLxW0Pw9t7O+1fTd&#10;QSNtkl9a25ntrm0Uk8X1quzy85MwhXO5WB9w/wCDeX9mH4l/8FLv28fiH/wXl/a58Ms1tN4gubX4&#10;VafqI8xEuFXyvOi3D5o7S3228cgGPN8wrho+AD9Jv+CM/wDwTW8If8Euv2HPDnwF0+OO48VahGur&#10;ePtYVRuvdWlRfMUHr5UQAiQf3U3dWbPr3j79uP8AYq+FPiibwR8Uv2wPhb4b1q3bbcaPr/xA02zu&#10;o2yVw0UsyuDkEcjqK/Of/g6P/aU/b50HwZ8Nf2M/2HfCvjSx/wCFoao0Pivxt4b0u6WKOJpY7aDT&#10;zexptthJJNukO5W2qgyFZg3mXwt/4MmP2RU+Dlra/Gn9rP4lXPxAls915qXhpdPt9IguCM7Vtp7a&#10;SaVFORuM6F8ZwmcAA/a3R9b0bxFpkGt+H9Wtr6zuo99teWc6yxSr/eVlJDD3Bqzur+fL/g3+b9pf&#10;/gl9/wAFvPHX/BHD4g/Fi68SeD5tJv5ra3UyJZ/ao7WO/g1CGB3YW7S25IdVJySuWbaDW/8A8HA2&#10;gN/wTl/4Lk/s7f8ABVXw9a/YdI8S3lra+LryNcLJLZ7bS5LngZbT50Q88rF9TQB+99GRUNte213a&#10;R31tOrwyxiRJFYFSpGQc+mK/DX/ghRpb/wDBRH/gvL+0t/wVF1GP7ZoPhC7n0XwffOuU3XAaztzG&#10;T6WNq446LMAcbhQB+54YGjcK/Bjx4Mf8Hvvh4f8AUJi/9QiWuv8A+D3Xj9kr4Jj/AKqLe/8ApAaA&#10;P2J+Ln7QvwD/AGf9OttX+PPxw8H+CbS9kMdndeLvE1rpsdw46qjXEiBiM9ATW74O8aeDviH4Zs/G&#10;ngDxXpuuaPqEXmWGraPfR3VtcpkjdHLGSrjIIyCRkV+H37N//BuD4m/4K5eC1/4KL/8ABV39rPx1&#10;/wAJp8U9Nj1fw74a8FtbQRaBYTDzLWFnvIbjdGI3UrBGkQQH77MxI8c/4JUaX+01/wAEMP8Agv3b&#10;/wDBLLxB8UJvEnw7+IkvleXhora9juLN5rHUo4WZhDcLJEIJME5CyLlgEIAPd/8Ag96/5Nd+Bv8A&#10;2P2pf+kS1+zPwVIHwa8JZ/6Fmw/9J0r8Zv8Ag95Of2Xfgb/2P2pf+kS19xf8FVv2rP2iv2Pv+CQV&#10;x8Tv2T/hzr3iLx9e+GdI0fQX0HQ5799Ia5ijSTUHSFG2iKPeVZhs81ogcg7SAfUnxc/ah/Zo+AE1&#10;vb/Hj9ofwL4JkvFzaR+LvFtlprTDn7guJU3dD0z0PpWx8NPi98KPjT4aXxp8HPib4f8AFmjyOUj1&#10;bwzrUF/bMw6gSwOyE/jX4N/8E3/+DVLQv26vgNp/7af/AAU4/aW+J3/CY/Eu1XW4dJ8P39tFfQQy&#10;8xSX1zf29y0szx7W8sInlgqpJIIHiPxs/ZB+Mn/BsZ/wVq+Cvir4E/H3W/EHw5+JeuW8VxBcr9nm&#10;1DTY7yCG+0+8SMiKd0S5SSOQKAGkVgilTkA/pz3DGa5D4o/tDfAH4HXGm2nxr+OPg/wfNrM3k6RF&#10;4p8TWuntfSZxshE8i+Y2SOFyea+B/wDg7K/5Qq+Of+xo8P8A/pxir86f+CWX/BAfxD/wWv8A2OdO&#10;/bN/bb/af8XaOn/COr4S+C2m+HY7c2+nabpINjHLMk0b74BNDKphjMTOyyOZQXoA/o8gnhuYVuLa&#10;ZZI5FDRyRtlWUjIII6g04HPavw6/4OUf2Y7D9jD/AIN6fgl+ytpuutqi+BPGnh7SZ9Tbd/pk8ema&#10;h50yhiSqvKXZUz8qkL2r9Vv+CZ3/ACjq+BP/AGSHw7/6bYKAPb6KKKACiiigAooooAKKKKACiiig&#10;AooooAKKKKACiiigAooooA5LXf8AkLz/AO//AEqpVvXf+QvP/v8A9KqV0x+EAooopgFFFFABRRRQ&#10;AUUUUAFFFFABRRRQAUUUUAFFFFABRRRQAUUUUAFFFFABRRRQAUUUUAFFFFABRRRQAUUUUAFFFFAB&#10;RRRQAUUUUwCiiigAooooAKKKKACiiigAooooAKKKKACiiigAooooAKKKKACiiigAooooAKKKKACi&#10;iigAooooAKKKKACiiigApG7fWlpG7fWgDpfCX/IJH/XRq1Ky/CX/ACCR/wBdGrUrml8TAKKKKkAo&#10;oooAKKKKACiiigAooooAKKKKACvxq/YPeH4g/wDB3J+1HrOuoWm8K/DERaTuGCnGixH/AMdmk/A1&#10;+ytfiLrXjW0/YL/4O+bjWPHlyun6D+0F4JtrCxvp5PLjlnuIIYoVyeObuwWL3ZgKAOB8M+FrP9tf&#10;/g8s1wfFlF1DS/hPavd6LpdzzGh03TIltgoJ/hvLj7VgdXBPQkV++xO3gCv54v8AgtsPj7/wRV/4&#10;Lo+HP+Cuvwp8Frrvg/x/bqdStZtyW81z9l+x3+mySAHy3eJEuI35+ZujCNgew/a0/wCDp34k/wDB&#10;QDwGP2PP+CSn7KnjyHx9420W4t9U1zxCLYXOlQiFmuTZx2ssobbGHP2mV49gGfLzgqAW/wDgjBY+&#10;D/2qP+Dnf9qn9qvwLJb33hvwqusR6Xqlv80U80t5DYpKjDgrJHBcyBu45HXNesf8HZnidPiaP2Y/&#10;2H/CLrdeLfH3xgtrmz06L5pBCrJarIVHzAGS5wDjB2t6Gvzz/wCDcT/gsZ+xP/wSU+Dnx01r9ofS&#10;vE19408VXOlS+HdL0LSvOOqxWkd2Fg85mEcBEtwxZnwNrZG8rtr9BP8Agi9+y5+1R/wUl/bsvv8A&#10;gvJ/wUI8E/2Hbrp5svgP4LvNzLYWTJIi3UaOoxEkc0nlyMAZZZpJgFwhIB5b/wAHL+lxN/wVe/Yf&#10;+HPiNhJoEF9YRss3+rlb+2bVGyPdUQEdxX7yhV2hQOK/Ir/g7Z/Yg+K/xg/Zr8C/tx/ACwmuvE3w&#10;M1577VIbOMtMmlyFJDdIACWNvPDE5X+5JI38GD6F+xd/wdJ/8Ey/jP8AswaT8Rf2kPjhZfDvx1Y6&#10;TEvizwnqFjcuxvVXErWZjR/PidlLJzuAYKwyOQD5y/4K6+HdC0z/AIOtf2N9e09I473U/D+inUFT&#10;GX8vVdVVJG9yvy59IwO1Yn/B0ABrn/BXH9ivwl4mCtocusWrSRy8xu7a1bK4I9wqg+or5X0f9u3x&#10;R/wUk/4Oa/gN+1m3hDVNH8F6t4y07TvhfHqtv5clxodncXUAnHY77oXbNgkK5dMnaa/Q7/g7a/Yf&#10;+K3xh/Zp8C/tw/ADTri58TfA3XXvtUhtIy0yaXIUkN0gAO4288MLlf7kkjfwYIB+uiqMYxwOBX4f&#10;/wDBXfw7oemf8HWX7G+v6ekaXupaDoh1BUxl/L1XVFSRvcr8ufSMDtX0d+xd/wAHSn/BMv40fsv6&#10;T8RP2kPjfZfDvx1Y6VEni3wnqFjcOzXiriR7Mxo3nxOyllGdwDBWGRz+V+lft2+J/wDgpJ/wc1/A&#10;X9rNvB+qaP4L1bxppunfDCPVbfy3uNDs7m5hE47HfdC7ZsEhXLJk7TQB+wn/AAcwfsaWv7Yf/BJ7&#10;x0dO0kXHiT4ctH4w8OSKmXDWoYXKD2e0kuBjpuCk9BXzd4C/4Ky6hb/8GpNx+0afFjL440fwDJ8O&#10;I74zfv11UAabDcZ4Pmi3ZLjcckuMnPJr9hPEnh7RvFvh6/8ACniLTo7vT9Ts5bS/tZlyk0MiFHQ+&#10;xUkH61/J9f8A7M3xy0X9sbVP+DbmCe8Xwjq37UtprsWtKxMq6OLaSMz7duObB4rjGdvmxY96AP3I&#10;/wCDZL9kG3/ZJ/4JLeBZdQ0r7Pr3xGkm8Ya87IA7NdBVtlPGcLaxW4xyMliPvV+g1Z/hPwxoXgjw&#10;vp3gzwtpsdnpmk2MNlp1nEPlggiQJHGPZVUAfStCgAowM5xRRQB+Ff8AwVI0f/h2R/wcufAn9v3Q&#10;E/s3wr8Y/J0rxg0fyQzTtGNMui/Y/upLSbp9+Peeea2f+C98cn/BSH/gtD+y7/wSgsLl7jwtot0P&#10;EvxBtreQ4kinYSSh+oBSytJFRscG8bPFfSv/AAdP/sYj9qj/AIJba58SfDltJ/wlXwd1KLxZok1u&#10;D5jW6fur2LI5A8iQzccl7aP3r5f/AODY7S/H3/BQ79uX40/8FkPjrpnl38Wi6X4N8Nw5LRi7+xQC&#10;+lQ4GNsdvCBjg/bJM4K0Afr/APtP/tJ/BX9ib9nLxJ+0b8bddh0Xwj4M0n7TePHGNxUYSK3hQY3S&#10;yOUijQYyzqOOtfiZdf8ABzl/wWJ/bV17Urf/AIJgf8EzI9Q8PpcPb2+rXnhvUdduYx0Du9vJDbxO&#10;MqSG3qvfIr7O/wCDsj4XfEv4m/8ABHXxRN8OdKu76Pw34s0nW/EVvZoWYabC8iyyMo6pG0kcrHoq&#10;xljgKSPHf+CF3/Bdz/gk98GP+CZfw7+BPxS+NOj/AAy8UeBdCNh4i0PVtPljF9dLJIz3kLxRss/n&#10;k+aedwd2UjgEgH5i/wDBbDTP+C/Xjb9nTwz8dv8Agrlq6aP4LvPHYsvCHgfzNMt2gvmtbl/PFrYA&#10;kKsUcyB7hzL+8GAVYtX9K1l8D/C37S//AATfsf2e/GtjHcaX40+DVto15HMuQFuNLSPf7MpYMD1B&#10;UEciv53f+DlH/grppf8AwVXl0Pw9+yd4M169+Cfwo1c/2p46utJlht9S1y8jZIh8w/dIsUUwjV8P&#10;JulbaABX9IX7EPiWz8afsZfCXxZp12J4dR+GehXEcikfNusIT27/AMjQB+T/APwaiftJ3P7PXwQ/&#10;aM/Yd+O2smzuPgP4svtbuIrlsG2s8SRXm0HoqzWhbGcBpj0Lc2/+DWP4fa5+1X+0T+0t/wAFjvit&#10;p5/tr4jeNrrR/Cwb5ltLR5/tl0iEj7ij7DAhzkLbsDnNfK3/AAcP6Z8Rf+CXH/BT/wCJXxj+Beky&#10;R6H+1h8Gb7RdWht8qsd7O0EV40YAOZDLbW8/qWuZMYBwf2y/4I3fsa/8MHf8E2/hV+zxqVosOuWn&#10;huLUfFgX/oLXg+0XSZ7iOSQxA4GViU4FAH5Xf8Hcn/KQj9jv/r/m/wDTtp9emf8AB7V/yYj8JP8A&#10;srZ/9Nd3Xmf/AAdyf8pCP2O/+v8Am/8ATtp9emf8HtX/ACYj8Jf+ytn/ANNd3QB+rP7Gun2Wm/sg&#10;fCnTbC2WG3t/hroUUEKDCoi6fAAo9gBX4o/8Fsbia0/4Ovv2Q5LeQqzQ+BEJH91vE2oKR+IJFftp&#10;+yF/yab8L/8Asneif+kENfiP/wAFuf8Ala6/ZC/3fAP/AKlF/QB0n/B4Tx+0D+yZ/wBjNd/+ldjX&#10;6kf8FKv+CkXwR/4Ja/sk3H7THxpguL8eZDp/h3w9YSKtzrGoSRs0duhbhRtR3dyCERGOCcA/lv8A&#10;8HhX/JwP7Jn/AGM13/6V2NWP+D2L4T/FPxJ+zf8AAT4w+HrO5m8I+Fte1ix8TNDkpBdX0FibKRwO&#10;gxa3SBjwDIB1YAgHG6Z/wcC/8HEP7cVt9v8A2CP+CadlY+HdQk/4luvx+Db/AFJkXcxU/bLiaKzw&#10;VXBLR4J6EEivlH9pLwh/wV20j/gqf+yv4y/4K/eMFvfF3iHxhps/hrR/tenM2l2SapCGRotNQW0J&#10;ZyG2qWY4+bBGK/ZL9mb/AIOOv+CMVh+yb4V1t/2idJ8E/wBkeGrO2m8AzaTcLeaa8UMaG2jhiiKu&#10;qn5VZCQwXNfjX/wUD/4Kd61/wUg/4LA/BL9sHRvhtrHhr4R6D4+0rw/8O9U1izMZ1KG21KKS6unY&#10;/J5heZS0aswiXYpJYEkA/WD/AIPDv+UQn/dUNF/9Aua+vP8AgjdZWlj/AMErPgDb2cCxoPhbpLbV&#10;6ZMCkn8SSa+Qf+Dwpg//AASC3q25W+KGiFT6/Jc19hf8EeP+UWXwB/7JXo//AKTLQB+U/wDwc2f8&#10;pqP2N/8Ar60//wBPcVfvVX4K/wDBzYcf8Fp/2N8/8/Wn/wDp8ir96qACiiigAooooAKKKKACiiig&#10;AooooAK/nz/4JMf8rdf7R3/X944/9OEFf0GV/Mp+zr+3V+zd/wAE8P8Ag6A/aO/aD/an8XXWieFv&#10;+El8YaZ9ts9JnvX+0zX8ZjXy4EZ8ERtzjAxzQB/TXX55/wDB0p8YdB+FH/BFj4o6Xqd4kd94xu9H&#10;0DRoWZf300mowTyKAepFvb3DcZPy/iMPVv8Ag7M/4Iqadps19Z/HfxRfSxRlo7O0+HupCSY/3VMs&#10;SJk/7TKPevzJ/bG/a4/aT/4OrP20vBf7J37JPwh1zw38F/BusC71LWNWwWgjf5JdUvymYoXEW9Ib&#10;cNIxJbDMXIUA+/f+CHvw31r4d/8ABsbqdzrlnJBJ4j8BeN9Yt45Bg+TIl5HG2PRliDD1DA968m/4&#10;MiP+TTfjb/2USx/9IBX6i/HP4TeDPgL/AME0vGnwQ+HemrZ6D4P+B+p6No1qo/1drbaPJDGPc7UG&#10;T3PNfgv/AMGwf/BY/wDYJ/4Jm/AD4neAv2vfihqWgan4m8Y2uoaTDY+Gb2/EtuloI2YtbxuFO7jB&#10;INAH9LtfgX/we4fEZNdu/wBnf9nHw7GbvV7m71rVprGHDSHebO2tgB1y7eeB6le/b60+J3/B3Z/w&#10;R38GeE7jW/BXjrxt4w1GONjbaLo/gm5t5JnCkqDJeCGNQTgZ3EjOcGvhT/gm98Jv2qv+Dhz/AIK6&#10;WP8AwVO/aQ+G7eHfg98OdSgn8P2cjM1q8lnIXstNtmcD7S6zfvp5gAuVIIUsiAA/f39n74f3Xwm+&#10;Avgj4V3zhpvDPhHTdJmYNnLW9rHCTnvyleD/APBbL4QfDv40/wDBKj46eF/iT4Zt9TtLH4e6jq9i&#10;sy/NbX1pA1xb3EZ6q6SRqQR1GQcgkH6mr5+/4Kvf8oyvj7/2SPXv/SGWgD84P+DLD4Q/DzR/2I/i&#10;J8bLHw1CvijXPHh0zUdXYZleztreN4oAf4UDzSNgdS2TnAx+0FfkJ/wZif8AKM7xZ/2VK8/9Jbav&#10;17oAKMZoooA/K/8A4O+/hX4D8Zf8Em7j4heIfD0M+teEfG2my+H9QZf3lobhzDMqn+66YDDuVU9h&#10;Xq3/AAbNfBL4Y/CL/gjh8J9b+H/hW30++8aWN1rvii9XJl1G/e6li82Rj12xRRRqBgBY1GM5J4v/&#10;AIO1P+UM3iz/ALG/Q/8A0pr2D/g3k/5Qufs//wDYny/+l1zQB6V/wUy/4KNfA7/gl3+y1qX7Tfxu&#10;W4vI47pNP0DQLGRVudZ1GRWaO2j3cDhHdnOQiIzYOAD+Qel/8HB//Bwv+3DC2o/sB/8ABNGxs/Dm&#10;oSY07Xk8H3+psi7iQ32yeaKzAIUgloyM9CDivQP+D2/4T/FLxN+zX8FPi94csLqfwn4V8VataeKG&#10;hBZLe4vYbX7HLIB0X/RrmMMeA0oXqwB+nf2U/wDg40/4IxWH7IvhHVJf2g9H8AtovheztJvh/NpN&#10;wt3pbxQRo1tFFFGVkRD8qshIYDPHIoA/Gv8Aa98If8FgdL/4KQfsteOv+CwXjFbzxR4j8ZWE3hTR&#10;ftWnM+lWaapbCRWh01BbQl2ZThSznb8+CMV/S3+3n+y9pH7Z/wCxx8Rv2XtWWFf+Ey8K3VhZzXC5&#10;WC7KFreU/wC5MI29eK/mj/4KZf8ABUHWv+Ck/wDwVX+DP7XPh34baz4e+DvhXxxpvh/4d6xq1i0Z&#10;1RbfUYp7u5dj8nmFpkJjUny0EYY7txP9WyTRyxrLC4ZWXKsvQj1oA/GD/g1s/bt0r4V/8E0vjR8C&#10;v2hLyTR9V/Zj1bVNS16zvyBJZ6S0c07IR3aO5tb1CoJx8g7gVb/4NJPg34t+Jnh/46/8FRfippbx&#10;6x8YfiDc2mjzTjLPaQyG4uJEJ5MZuJ/JBz961YHoDXwT/wAF9vDnxU/4J0f8FM/j38PPhFotxHoP&#10;7WngS0dVtQwEjXOowyXSoADudrm0mQqOdt0f7+D/AEPf8E3f2XLL9iz9hL4W/sw2lssUvhPwjbW+&#10;pKv8V9IDNdN9WuJJWPuaAPyO/wCDo3/lLd+xP/2H7D/0/Wtfaf8AwdL/APKFT4o/9fujf+nKCviz&#10;/g6O/wCUt37E/wD2H7D/ANP1rX2n/wAHS5z/AMEVPil/1/aN/wCnKCgDtv8Ag3UsrWz/AOCLHwDh&#10;tYFjVvC1xIyr3Z9QumY/UsSfqa/Of/g9kmltfE37Ldzbvtkj1DxGyMOxD6SQa/Rz/g3d/wCULnwB&#10;/wCxRm/9Lrmvzh/4PbP+Q/8Asv8A/X94k/8AQ9JoA+3v+Dp8f8aWPiZx/wAxLRv/AE4Q10X/AARG&#10;+K/gP4Ff8EEPhD8Zvij4gh0nw54X+G11qet6jP8Adgtobi5d29+AcDqTxXPf8HT5/wCNK/xM/wCw&#10;lo3/AKcIa+dD8LviX8Y/+DMu28CfCOxubrW3+FdrfLbWeTJNa2mvR3d2igcsTbQTjaOucd6APLfF&#10;3/B0/wD8FKv2tfHmseHf+CUX/BNhvEmh2N00Ntqmr+HdR1q6eP5sSSRWUkUcDsuGCF328g7q+S/+&#10;Cv8AN/wcc/F79j+6+NP/AAVG2+FfhVa+JLCGx8Hsmk2RuL596xuttZh7hghDMTcuMbvkz0H2X/wb&#10;Qf8ABZ7/AIJl/stf8E6dN/Zk/aD+Mek/DjxloGvandatPrNjKkWtLcXTSxXCzRowd1jdISrYYCAd&#10;sV4D/wAHJv8AwWx+HX/BS/4XW/7M/wCwz4Z1rxJ8O/A+pQa/8QviE2lyxWxnJaC1gRWUFIg0hzLJ&#10;tMjlVVcIWYA/W/4Of8q7Wmf9muSf+mZ6+Xf+DLaztYf+Cc/ju7igVZJvilOJZAOWxZ22M/TNfR37&#10;NHiSy8Wf8G3Oja7YXSzRyfsv3Kb1xwyaVKjKcdwykH0Ir51/4Muj/wAa3/Gw/wCqp3P/AKR21AH1&#10;3/wcHDH/AARi/aC/7Ekf+lcFeZf8Gpv/AChB+Fn/AGF/Ef8A6e72vTf+Dg8/8aYv2gv+xJH/AKVw&#10;V5l/wanH/jSD8LP+wv4j/wDT3e0AfotRRRQAUUUUAFFFFABRRRQBzfxi/wCSReKv+xbvv/Sd6/Ev&#10;/gyb/wCRW/aK/wCxm0n/ANAuq/bT4xf8ki8Vf9i3ff8ApO9fzZ/8GzH/AAVy/Ya/4Jk6X8Z9H/bA&#10;+JWo6BceLNesJtEWx8N3l+JkhWdZCTbxvswXX72M54oA/pwr8Pf+D2j4jWEX7PXwT+CdpIJNU1rx&#10;pe6lHargu0UFssWQOv37hR6V9FePf+DuT/gjR4T8NXGt+G/iZ428UXkKMYdH0XwHdxXE7YJAVrwQ&#10;RDJ4+Zx1r89/2T/Av7T3/Bz1/wAFadG/bZ+Ofw8vfDPwD+GF3CtjZNue1FvazGeLS4pSoW4uZ5mV&#10;riRQNsZxxtiFAH31/wAFl/Al/wDC7/g2C1H4aaojLdeH/hb4M064Vuzw3GmxsPzWvQP+DXT/AJQs&#10;fCv/AK+NW/8AThPV/wD4ObVSP/giP8aERQqra6OAq9v+JvZ18Nf8EK/+Dgr/AIJefsPf8E0PAf7N&#10;v7Rfxp1jSfFuhS6g2pWFr4N1G7SPzbuWRMSwwsjZVgeCcUAfu5X89v8AwWI1BP2jf+Dq34B/BLwc&#10;/wBqufCc3he31NYSCYZRcSalIDjptt3iY56A/n9SftU/8Hhv/BNL4a/DPUL79mO18WfEnxdJaMNF&#10;05vD82l2KTnIVrme6COqDqfLjkJ4HGSy+Qf8G0n/AAT1/aM+PX7WPjH/AILgft3aBqFvr/iya8n+&#10;H9vq1u8UlzLegifUUjf5kt0t2+z24+6Y5GK/KqGgD9zevBr8l/8Ag8e+FPgPxP8A8EttN+Kes+H4&#10;Zde8K/ETTo9E1LH7y3julljnjB/uuFQkeqKe1frRX5c/8Hf3/KHXUP8AspGh/wDoU1AHrn/Btv8A&#10;BT4a/B7/AII6fB298AeGorG58W6LJr/iK6UlpL6/nnkDSux64RUjUdFVFHqT91V8f/8ABAX/AJQ2&#10;fs9/9iBF/wCjpa+wKACjGaKKAP59/wDg98+D/wAO9L1L4C/HXTfDkNv4o1f+3NG1XVIhhruztxZy&#10;wJJ6+W08209cSsDkYx+3H7Fnwk+H/wAC/wBkn4b/AAn+Fnh6HStD0XwZp8NjZQ9FBt0ZmJPLMzMz&#10;MT1Zia/G/wD4PjP+SZfs6f8AYe8S/wDonTq/bX4Ef8kP8GnH/Mqad/6TR0AfI3/BaX/gt/8ABj/g&#10;kJ4C0O21HwXceNPiF4u8xvC/g+0uhAnkxkB7q5lwxjiDEKoVWZ24AADMPzjh/wCCvf8AwdX/ALbO&#10;mw2n7J//AAT7t/BNhqiqdM8RW3gB4yA21Qxu9cnNn1YMMxgAEk5AJGL/AMHNWrr+zV/wXN/Z3/a+&#10;+OHgu61j4Z6foujySW/2cTRzmx1OeW8jVW+VnCTQvtyM/LX6P+PP+Dmf/gjN4D+FDfFCz/avg15v&#10;s3mW/hjw/otzJqsrbSREIJEjVGOMfvHRQSMsBzQB+U3/AASD8GftpeBP+Do7T/D3/BQrxgmu/Fz/&#10;AIRXUrjxZfx30NwA0vh7zYYt8CrFmOFo4ysY2LtwpIAJ/VT/AIOY/wBjO0/bC/4JO+OW03RxceI/&#10;hy0fjDw3IqZdWtQwuUHs9pJcDHTcFJ6CvyO/4JKftXfEj9pb/g6K8K/tU/HDwFdeDbj4tWut32g6&#10;TqUZXbp0uhXa2AVnC+YrR26KrgAO3QYIr+mPxJoGi+LvDt94U8RafHeafqdnLaX9rKuVmhkQo6Ee&#10;hUkfjQB+PngX/grLqEH/AAakXH7Rp8WMvjjSPAMnw4jvvO/0hdWA/s2G43cHzRbslxuOcuMnPNfR&#10;v/Bsl+yBb/sk/wDBJbwLLqGl/Z9e+I0k3jHXnZMOzXQVbZTxnC2sVuMZIyWI+9X4a3v7Mnxy0b9s&#10;bVP+DbiCe8Xwjq37UlprsetqxMq6MLaSMz7duDmweK4xnb5sWPev6v8Awr4Y0LwT4Y03wZ4W02Oz&#10;0zSLCGy06zi+7BBEgSNB7BVA/CgD8JvHv/K794e/7BMX/qES12H/AAe7f8mlfBP/ALKNff8ApAa4&#10;/wAe/wDK794e/wCwTF/6hEtdh/we7f8AJpPwT/7KNe/+kBoA/Yb9nixtLD4AeBbCyt1jhg8HaZHD&#10;GnARRaRgAewFfiP/AMFN5pYP+Dvz9m1oX2k6X4aX8DcaiCPyNft98BD/AMWK8Fn/AKlPTf8A0ljr&#10;8P8A/gp6f+Ovr9m0/wDUN8Mf+lOoUAdZ/wAHvIA/Zd+BuP8AoftS/wDSJa/Sz9p79vf4Gf8ABNr/&#10;AIJ9af8AtS/H2+uP7L0rwzpsGn6Vp6BrvVr6S3QQ2kCkgbmPJYkKiqzsQFNfmn/we9f8mu/A3/sf&#10;tS/9IlrQ/wCDtr4cfELxV/wSO+DPjzwxY3E2h+FvEGmS+JnhBKQRz6d5EEkmOi+ayoCeN0ijqRQB&#10;5fp//Bxn/wAF6v24DcX3/BO//gmRZr4bvLgw6frf/CJ6jrDwjcAGN2ZYbQHIO4shQZx2zXxX/wAF&#10;P/Dv/BaA/tCfs7fE3/gsV4l3al4k8USHwF4dabTFk0q3ju9ONwWt9NUQweZ51sMMxlPlESBSoz+y&#10;X/BPD/g4Z/4I7+Gf2Evh9oHiD9oTSfh/f+FPBdjpuqeC9Q0qeO4tbi3t1jkSFIo2WZSykqyE7gwJ&#10;wSQPx6/4Lvf8FUpP+ClP7XngH9pz4VfD3xDp/wAFPhtrC6L4N8TatpbRDVr1Zobq8mAPCsVWLEWS&#10;wjRC4UuVAB+z/wDwdmcf8EVfHQ/6mjw//wCnGKvXv+De6xtNP/4Iw/s+wWVusaN4KaRlUdXe7uHZ&#10;vqWYk+5rx3/g6/u7a/8A+CJfjW+srhJoZvEvh2SGaNgyup1CEhgR1BHNez/8G/X/AChn/Z9/7EVf&#10;/SmagD5W/wCDzb/lFT4b/wCyyaX/AOkGo19//wDBM/8A5R1fAn/skPh3/wBNsFfAH/B5uf8AjVV4&#10;b/7LJpf/AKQajX3/AP8ABM//AJR1fAn/ALJD4d/9NsFAHt9FFFABRRRQAUUUUAFFFFABRRRQAUUU&#10;UAFFFFABRRRQAUUUUAclrv8AyF5/9/8ApVSreu/8hef/AH/6VUrqj8IBRRRTAKKKKACiiigAoooo&#10;AKKKKACiiigAooooAKKKKACiiigAooooAKKKKACiiigAooooAKKKKACiiigAooooAKKKKACiiigA&#10;ooopAFFFFABRRRQAUUUUAFFFFABRRRQAUUUUAFFFFABRRRQAUUUUAFFFFABRRRQAUUUUAFFFFABR&#10;RRQAUUUUAFFFFABSN0zS0EA9aAOk8Jf8gn/toa1Kx/B8wNrLb55V84+o/wDrVsVzy+JgFFFFSAUU&#10;UUAFFFFABRRRQAUUUUAFFFFABX5x/wDBxr/wSE8Q/wDBTL9mzS/iH8AbNE+MXwxmlvfCLRzCGXVL&#10;ZsNNp4lJUK5ZEkiZiAsikZUOxr9HKQqDQB/Pt+xh/wAHLXwK8Z/Bub/gn9/wXr/Z0udTu9HmGmav&#10;4i1fw39uS6MLBV/tGwkXzYbqNhkzR7iSNwVGGW/Qj9hD9qn/AINvf2c/Dl94h/Yq/aG/Z3+Hia1H&#10;H/aU114qtNG1C4jPzrHJ/aUkdztB58s8K3UA161+3v8A8EXv+Cdf/BR+CbUv2kfgLat4lkjVIPG/&#10;h24bT9YhxjB86P5ZuBt2zpKoHRcgEfnT41/4MiP2V9Q1Yz/Dv9t3x/pNj82LbWPD9lfy9eP3kZtx&#10;wOD8nJ546UAem/tDftL/APBpl+zF8Sr79obU9D+CfjDxs17JerD4A0hPEH2m6JEhdUt99ijFmB3M&#10;VG7ODkHHzHYft3/8FL/+Dkz9tDSfhH+xBrXjD4C/s/8Age+jn8SeKPD+tXNletBnDNc3Nq6b55FD&#10;LDaRnamdzs23ePov9nL/AIMyv+Cdvwu8S2fiX49fF3x98TFtXDyaHNcRaTp92d2cSrbA3G3GBhJ0&#10;PXnnA/VX4JfAf4M/s2/Dqx+EnwE+Gej+EfDWnLiz0fQrFYIUOACxCj5mOBlmyxxyTQBsaD4T0vRf&#10;B1n4GaS41CytNNjsWbVp2upLmJYwn755MmVmA+ZmyWJJOc18P/EX/g2c/wCCM/xM+JsnxT1f9kyG&#10;wuppvOm0zQtevLHT3fJJ/wBFhkWMAk/dUAegFfeoGKKAPCV/4Jk/sFRfErwB8X7X9l7wxb+IvhZp&#10;dvp3w91K1t5ITodrBJLLFFCiOEwsk0rcqSS7Ek17je2VpqVnLp9/bRzQTxtHNDNGGSRCMFWB4II4&#10;IPBqWigD4L+I/wDwbOf8EZ/ib8TJPinq/wCyXDYXk03mzaboWvXljpztkk/6LDIsagk/dUAdgBXv&#10;q/8ABMf9giP4keAPi7a/sveGLfxF8LNLt9O+H2pWkEkJ0O1gklliihRHCALJNK3KkkuxOa93ooAx&#10;PFnxJ+HXgS2urzxx4+0XRYbGzN3eTatqkNusFuM5mcyMAqDa3zHA4PPFfjR/wSS8S6L/AMFRv+Dh&#10;z4/f8FJ/CWmw33w7+Gugp4a8D64tnsS9mkxbQTqSBuLwQXkuSNyrNCDjIr62/wCCyn/BBL4Tf8Fh&#10;/GPgnx340+O2ueCNS8G2NxYo+laPDeLeW0sgkKsJHQowYcNkjBPymvoT/gnT/wAE7P2ev+CZH7N2&#10;n/s2fs76ddNYwztd6xrWqSK97rF84Ae5nZVVdxCqqqoCqqqAOCSAe5XV9Z6dbNd6hdxwQx/flmcK&#10;q845J4HNUf8AhOPBf/Q36X/4MI//AIqvI/8Ago3+xZo3/BQ79i/xt+xt4g8e3Xhez8awWcc2vWdi&#10;tzJa/Z763uwVjZlDbjbheWGA2e2K/Jn/AIgevgr/ANJBfFH/AIQVt/8AJVAH7hf8Jx4L/wChv0v/&#10;AMGEf/xVKnjXwfLIsUXivTWZjhVW/jJJ9Otfh5/xA8/BX/pIL4o/8IK2/wDkquu/Z+/4M1fg/wDA&#10;H49+B/jrY/t0+JNTm8F+L9N16HTZvBFvGl21ndR3AiZxckqGMe0kA4Bzg0AfXn/Be7/gov8ABD9k&#10;H/gmd8Q9QT4leHbvxT448PT+H/BOhpeQ3Muoz3aGJ5FiBO6KKJpJGcjYNqrnc6A2/wDg3R/ZWvv2&#10;Tv8Agkd8KfDPiHQW0/XPFWlv4p1y3mhKSrJfsZoVkB5Di3MAKnBUgggYr5w8Af8ABoP+xRoX7YVx&#10;+018Svjb4o8XaFJ4om1yH4e3WmW9vaPK8rTCCeZSWmgDn7gVCygKSRnP62wQQ2sK21tEsccahY41&#10;XCqoGAAOwoAi1XStN13TLjRdZsIbqzu4HhurW4jDxzRspVkZTwykEgg8EGvgbxx/wbA/8EXvHnjy&#10;T4gX37Kr6fNNcedJpui+J760sSxYsQLeOUIFycbQAMYAAAr9AaKAPBZ/+CX3/BP65/ZlX9jaX9lP&#10;wl/wrJb6O9PhKOxMcD3SHK3DsjCR5eOZGYsRwSRxXp3gDwZ8If2b/hv4f+Evge107wz4b0e1TTvD&#10;ulyXu2OGJEJWGMysWbCqxxkkBT2FdZXzb/wVX/4Jt+AP+Cqn7J1z+yv8QvH2o+F4H1y11ax1zS7O&#10;OeW2uIA4XMchAZSJGBGQcHgigD8zv+Cr3xX+Hf8AwVK/4L2/sx/8E+vg7qel+LtB+GOsvrvxA1HR&#10;wl1Bayrtu7i3edMrhILWNWXdtEs6xnD5UfuEqqihEXAUYA9K+IP+CQH/AAQj/Zf/AOCQtrr3iT4e&#10;eJ9V8ZeN/EtutpqnjHXraKGSKzVg/wBlt4o8iGMuqu2WZnZVycKAPuCgDx39pL/gn7+xt+1/408M&#10;fET9pb4BaN4v1rwY5fwvqGptMH05jIkpKbHUffjRuQeVFXv2rv2Jf2Vf24/CGm+Af2sfgrpPjfR9&#10;H1L+0NNsNWaUJb3PltH5o8t1OdjsvJxg16pRQBR8M+HNE8HeG9P8I+GdOjs9N0qxis9PtIs7YIIk&#10;CRoM84CqB+FeT/Ff/gnt+xh8cv2i/DX7Wvxa/Z+0XXPiN4P+x/8ACM+LLtpvtOn/AGS4e4t9m1wv&#10;yTSO4yp5Y5zXs1FAHkP7TX7BP7IH7ZOs+HPEP7TvwI0fxlfeEbhp/DdxqjShrCRmRiyeW68lo0PO&#10;fuiu4+K/wc+F3x1+G2qfB74x+A9L8SeF9as/suqaHq9qJre4i9GU+hAIIwQQCCCAa6aigD8+dJ/4&#10;NdP+CLGkeOB46T9le4uHW480aXdeLNQkseo+XyDNt28dK+kPjD/wTH/YF+PngTwd8Mfix+yx4V1P&#10;w/8AD4MPBOkxWbWsOig7ciAW7JsB2qceoz15r3aigDzn9pT9kj9nH9sL4Wp8E/2mPhRpvjDwrHfQ&#10;3i6LqjSeUJ4gwjf5GVsqGbHPeup+GPwz8CfBn4e6N8KPhh4at9H8O+HtPisdF0q13eXaW8a7UjXc&#10;ScADHJJrdooA8d+Pf7AH7HP7UPxU8L/G74+/ATRfE/ivwWyN4W1vUGm87TikomUpsdV4kAbkHmvY&#10;qKKACiiigAooooAKKKKACiiigAooooAK+U/ir/wQ+/4JQ/G/4ka58X/it+xN4T1rxN4l1SbUdc1i&#10;7e6828upWLySttmAyzEngAV9WUUAfHNl/wAG/H/BGfT7yG/tv+CfngfzIJVkj8wXTruByMq0xVh7&#10;EEHuK+mfg18Bvgp+zr4Ki+HPwE+E3h3wboMLF49J8NaPDZQbz1crEqhnPdjknuTXW0UAZ/ivwp4f&#10;8ceFtS8E+LNLjvtK1jT5rHVLKbO24t5UMckZwQcMjEHB718i/wDEPb/wRh/6R++C/wDv5ef/AB+v&#10;sqigD5H8Jf8ABBv/AII9+CNZTX/D/wDwT8+H32mMYX7fp8l5H1B5juHdD0HVf5mvqrw/4b0Dwlod&#10;r4Z8KaFZ6XptjAsFjp+n2qQwW8ajCokaAKigdAAAKvUUAFYvxG+Hngv4t+AtZ+F/xH8PQ6t4f8Qa&#10;bNp+taXc58u7tpUKSRNtIOGUkHBB5raooA8z/Za/Y6/Zl/Yo8BXHww/ZX+D+l+C9AvNQa+udM0lp&#10;DHJcMqq0h8x2OSFUdccV6ZRRQAUUUUAcH+0h+zF8Bf2vPhbc/BT9pP4Z6f4u8K3lzDcXOi6kXEUk&#10;sTbo2OxlbKnkc1pfBP4J/Cv9nL4WaL8E/gj4LtfDvhXw9am30XRbHd5VpEXZ9i7iWxuZjyT1rqqK&#10;AOf+K3wn+Gvxy+HmrfCb4weCNN8SeGtctWttW0XVrVZre6iP8LKffBB6ggEYIBr4X07/AINc/wDg&#10;ixp3jlfHK/ssXEzLN5n9lXHi3UHse3y+SZtu3jpX6EUUAeE/F/8A4JkfsDfHn4ceEPhD8Vf2V/Ce&#10;peGfAG7/AIQvRY7NrWHR8gZ8gQMmzOATzyeevNexXWr+FPB1rZaZqet2OnRyYt7CO8u1jMhRCdib&#10;zliFUnjJwCT3rUr5Z/4K5/8ABLb4e/8ABXD9mCy/Zr+IPxH1LwnHpfiy28Qabrml2MdzJFcw29xB&#10;tMblQyNHcyZAYHOOeKAPzo/aw+KXgL/grT/wcx/An9nL4cXekeKvh7+zraT694g1TTEjuIZNSjZb&#10;qZGnTKyRLNBp0OzJUOJh1Yiv29r4z/4JFf8ABEr9lz/gkN4O1qH4UalqHinxl4m2J4h8c67CiXM1&#10;uhylrDGmVt4A2WKglmY5dm2oF+zKAPH/ANoP9gb9j39qv4keFfi/+0J8BtH8U+JvA8yS+E9Y1Fpf&#10;N010mWZWj2Oo4kRW5B5FdV+0H+zn8Ev2rPhVqHwP/aG+Hdj4q8J6q0TahomolxDOY5BIhOxlbh1B&#10;69RXbUUAcr8Evgl8K/2cfhZo3wS+CPgu18O+FfD9sbfRdFsd3lWkRdnKruJbG5mPJPWuG/au/wCC&#10;fn7Gv7ck/h+5/ay+AOi+OH8KtO3h9tWaYfYmmMfmlPLdfveVHnOfuCvY6KAOI/aF/Zw+CP7V3wrv&#10;/gj+0T8O7HxV4U1SSJ7/AETUS/kzNG4dCdjK3DKCOe1XPgz8D/hR+z18KNI+BvwY8EWfh/wloNob&#10;XSNDswzQ20JYsUXeWJGWY8k9a6uigD4L+M//AAbQ/wDBHD44/EW5+J3iX9lZdM1C8uGuLy38M+IL&#10;zTrSWRm3M32eCRY1yeoUAcnivdPBf/BLH/gn38Pv2ZdW/Y68KfsreFbX4c6+0T+IPDq2jY1SWNlZ&#10;JbiXPmyyKyKQ7PkYwCBxX0BRQB578O/2Uv2fPhP+zuv7J3w9+GNjpnw7j0u606PwrDJK1utpcNI0&#10;0OXcvtYyycbuN2BgAAU/2Wf2Nf2Yv2JvA118NP2Vfg7pfgrQb7UGvrzTdJMhjluCioZD5jsclVUd&#10;ccV6dRQBy/xo+Cvwt/aI+F2tfBT41eDLXxD4V8RWn2bWtFvt3lXcO4NsbaQ2Nyg8EdKz/wBnX9m3&#10;4Hfsl/CfT/gZ+zn8ObHwn4S0mWeTTtD00uYYGmlaaUjezN80jux56tXcUUAFFFFABRRRQAUUUUAF&#10;FFFAEGqaZY61plxo2qWyzWt3A8NxC3R42Uqyn6gkV8fTf8G+X/BGa4ma4m/YA8Fs8jFmYyXfJPU/&#10;6+vsiigD5D8Of8EEP+COvhTVo9b0f/gn54B8+PIX7ZazXMfPrHNIyH8RX1V4S8G+EvAHhqz8F+A/&#10;C+m6Jo+nQiHT9J0mxjtra1jHRI4owFRR2AAFaVFAHG/Hr9n74N/tQ/CnVvgb8fvANl4o8Ja4sS6r&#10;oeoF/JuRHIsqbtjK3DorcEcivmf/AIh7f+CMP/SP3wX/AN/Lz/4/X2VRQB8v/CP/AIIr/wDBKb4G&#10;eKIfGfwy/YO+HdnqlrMk1reXmii+aCRc7XT7UZAjAnIZQCCARyAR9PJGsahI0VVXhVUcAU6igArz&#10;79pn9lX9nv8AbI+GD/Bn9pv4W6d4w8LyX0N4+j6oZBEZ4s+XJ+7ZTldxxz3r0GigDmfg38G/hj+z&#10;58L9F+C3wY8HWvh/wt4dsxaaJotlu8q0hBJCLuJOMk9SetdNRRQAUUUUAeP/ALWv7Av7Hn7dmn6H&#10;pf7XHwG0fxzb+G5p5dDi1hpQLN5gglK+W6/eEaZzn7or1fRtI07w/pNroWj2q29nZW6QWtun3Y40&#10;UKqjPYAAVZooA8z/AGrP2O/2af23fhe/wc/al+EGkeMfD/2lbmC01SHLWtwAVE0Mi4eGQKzLuQg4&#10;Yg8EivlX4M/8GzX/AARp+CPjaHx5of7J8WtXVvIskFr4u1671S0Vgcgm3uJGjcezKQe4Nfe1FAHj&#10;PxB/4J7fsYfFH9oHwv8AtWeOf2e9CvPiJ4LhtYfC/iuNZYbnT47aR5IEXynVSqNI+AwI2sVOV4r0&#10;rxX8R/h34Dtbq98cePtF0aGxs2u7ybVtUht1gtxnMzmRgEQYPzHA4PPFbhOOtfAf/BZP/ggh8Jv+&#10;Cw3jHwT488a/HfXPA+oeDbG4sUk0rR4bxby2lkEhVg7qVYMOGyRgnKmgD5J/4JH+JNE/4Ki/8HDn&#10;7QH/AAUn8J6dDffDv4a6CnhrwPri2XlpezSYtoJ1JA3F4Le8lyfmVZoQwGRX7ZV4P/wTp/4J3fs9&#10;/wDBMn9m3T/2bP2d9PuzYwztd6xrWqSK97rF84Ae5nZVVdxCqqqoCqqqAOMn3igDx29/YB/Y51H9&#10;rKH9ui9+AmjSfFq3jEcPjhmm+2IotDZgff2f8e5Mf3eh9eatftYfsNfsmftzeGtJ8H/tafBDSfHG&#10;m6HfNeaTZ6s0oW2nZNjSL5bqcleOc16xRQBW0bSNN8P6Pa6Bo1otvZ2NtHb2tumdscaKFVRnsAAK&#10;8m8f/wDBP79jf4pftL6F+2N8QPgFouqfE3wzHbpoPjC4ab7VZLAztEFw4T5TI5GVP3jXsVFAHkv7&#10;WH7Cv7JX7c/h7SfCv7WvwP0nxxp+g3kl3pFrq7ShbWZ02M6+W6nJXjnNd54m+F3w88afDe7+D3jD&#10;wbp+q+F7/SW0u+0HUbVZrW4szH5ZgdHyGQp8uD2reooA/Pe4/wCDXL/gixc+PP8AhPW/ZZuFf7QJ&#10;f7Jj8W6gth0xt8gTbdvfHTNfR/xJ/wCCYP8AwT/+LvwH8O/sw/EH9k7wffeAfCd79s8N+F49P+z2&#10;2n3Gx0MsfklGDMJH3Ekly2Wyea95ooA81+NH7IH7N37RPwGi/Zi+Nvwp0/xJ4Dhhs4o/DepSStDt&#10;tdv2cFg4clNi4JYk45zXRfBn4L/C/wDZ5+F+i/Bb4LeDbXw/4V8O2f2XRdFsd3lWkO4tsXcS2MsT&#10;yT1rqKKAPNf2ov2P/wBmr9tX4dw/Cb9qf4RaZ408OW2qR6jb6TqrSCNLpEdElHlsp3BZHHXHzGu0&#10;8BeBfCXwv8EaP8N/AOhw6Zoeg6bBp+j6db58u1tYYxHFEuSThUUKMknArWooAKKKKACiiigAoooo&#10;AKKKKACiiigAooooAKKKKACiiigAoooJwMmgDkddIOrT4/56VVqS/l8/UJpc/ekYj86jrpiAUUUU&#10;wCiiigAooooAKKKKACiiigAooooAKKKKACiiigAooooAKKKKACiiigAooooAKKKKACiiigAooooA&#10;KKKKACiiigAooooAKKKKACiiigAooooAKKKKACiiigAooooAKKKKACiiigAooooAKKKKACiiigAo&#10;oooAKKKKACiiigAooooAKKKKACiiigAooooAveHb0WepqrthZRtP17V1X1rhWDE5FdR4f1hdRt/J&#10;lb99Hw3PX3rKpHqBpUUUVkAUUUUAFFFFABRRRQAUUUUAFFFFABRRRQAUUUUAFFFFABRRRQAUUUUA&#10;FFFFABgDoKKKKACiiigAooooAKKKKACiiigAo69RRRQAUUUUAFFFFABRRRQAUUUUAFFFFABRRRQA&#10;UUUUAFFFFABRRRQAUUUUAFFFFABRRRQAUUUUAFFFFABRRRQAUUUUAFFFFABRRRQAUUUUAFFFFABR&#10;RRQAUUUUAFFFFABRRRQAUUUUAFFFFABRRRQAUUUUAFFFFABRRRQAUUUUAFFFFABRRRQAUUUUAFFF&#10;FABRRRQAUUUUAFFFFABRRRQAUUUUAFFFFABRRRQAUe2KKKACiiigAooooAKKKKACiiigAooooAKK&#10;KKACiiigAooooAKKKKACiiigAooooAKKKKACiiigAooooAKKKM0AFVNbvxp+nSSj7zDbH9TVp3CL&#10;uY8DrXKeINXOp3W2I/uY+E9/eqhHmkBTHriigdKK6ACiiigAooooAKKKKACiiigAooooAKKKKACi&#10;iigAooooAKKKKACiiigAooooAKKKKACiiigAooooAKKKKACiiigAooooAKKKKACiiigAooooAKKK&#10;KACiiigAooooAKKKKACiiigAooooAKKKKACiiigAooooAKKKKACiiigAooooAKKKKACiiigAoooo&#10;AKKKKACiCea1uPOgcqy8giim/wDLSgDp9I8SW1+BDcERy+jdG+laYOelcEeDmrln4j1SwIjjn3p/&#10;ck5rKVPsB2NFc7D46O3NxYfij1YHjewx81pL+n+NRyS7AbVFYbePNNXraTfp/jUb/ETS0GTZT/8A&#10;jv8AjRyS7AdBRXLy/FPRovvWFz/47/jVaf40aBb/AHtMuz/3z/jRyS7Bc7GiuBuP2hPDFv8Ae0a+&#10;P0Cf/FVQuf2o/B1scSaBqX/ARH/8VR7OXYLnptFeSXH7YPga35bw3qv/AHzF/wDF1QuP24Ph5a/f&#10;8LawfosX/wAXT9nPsLmR7VRXg9x+398M7b7/AIP1w/RYf/jlUbj/AIKOfCu2+/4J8QH/AHVg/wDj&#10;lP2dTsLmifQ1FfNdx/wU6+EVsMt4C8Rn6Lb/APxyqMv/AAVV+DUX3vh74m/BLf8A+O0eyqdg5o9z&#10;6ior5Wl/4KzfBWL73w68Uf8AfFt/8dqsf+CunwRQ4Pw38V/9823/AMdo9lU7Bzx7n1lRXyW3/BXz&#10;4Hrz/wAK18V/98W3/wAepv8Aw9/+B/8A0TPxZ/3xa/8Ax6j2NTsHPHufW1FfJP8Aw9/+B/8A0TPx&#10;Z/3xa/8Ax6j/AIe//A//AKJn4s/74tf/AI9R7Gp2Dnj3Praivkn/AIe//A//AKJn4s/74tf/AI9R&#10;/wAPf/gf/wBEz8Wf98Wv/wAeo9jU7Bzx7n1tRXyT/wAPf/gf/wBEz8Wf98Wv/wAeo/4e/wDwP/6J&#10;n4s/74tf/j1HsanYOePc+tqK+Sf+Hv8A8D/+iZ+LP++LX/49S/8AD374H/8ARNPFf/fFt/8AHqPY&#10;1Owc8e59a0V8lf8AD3/4H/8ARM/Fn/fFt/8AHqB/wV++CB/5pn4s/wC+Lb/49R7Gp2Dnj3PrWivk&#10;v/h778EP+iZ+LP8Av3bf/HaP+HvvwQ/6Jn4s/wC+Lb/47R7Gp2Dnj3PrSivkv/h758EP+iZ+K/8A&#10;vm2/+PUf8PfPgh/0TPxX/wB823/x6j2NTsHPHufWlFfJf/D3z4If9Ez8V/8AfNt/8eo/4e+fBD/o&#10;mfiv/vm2/wDj1HsanYOePc+tKK+S/wDh758EP+iZ+K/++bb/AOPUf8PfPgh/0TPxX/3zbf8Ax6j2&#10;NTsHPHufWlFfJf8Aw98+CA/5pn4r/wC+Lb/49R/w99+CH/RM/Fn/AH7tv/jtHsanYOePc+tKK+Sx&#10;/wAFe/ggeR8NfFX/AHxbf/HaP+HvnwQ/6Jn4r/75tv8A49R7Gp2Dnj3PrSivkv8A4e9/BD/omniv&#10;/vm2/wDj1H/D3v4If9E18Vf98W3/AMdo9jU7Bzx7n1pRXyb/AMPefgh/0TTxZ/37tv8A49R/w94+&#10;CH/RNPFf/fu2/wDj1HsanYOePc+sqK+TR/wV2+CR6fDPxZ/37tv/AI9S/wDD3b4Jf9E08V/9+7b/&#10;AOPUexqdg549z6xor5PH/BXX4Jnp8M/Fn/fu2/8AjtKP+CuPwVPT4ZeLP+/dt/8AHaPY1Owc8e59&#10;X0V8oj/grd8Fj0+GXiz/AL923/x2nf8AD2v4M/8ARMfFn/fu2/8AjtHsanYOePc+rKK+Ux/wVo+D&#10;RGf+FY+K/wDv3bf/AB2nL/wVl+DR/wCaZ+KvxW2/+O0exqdg549z6qor5XH/AAVi+DJ/5pt4p/74&#10;tv8A47Sj/gq/8Gz0+Gvir/v3bf8Ax2j2NTsHPHufU9FfLP8Aw9d+Dv8A0TTxV/37tv8A47Tv+HrP&#10;weP/ADTXxT/37t//AI7R7Gp2Dnj3PqSivlxf+Cq3wfbp8NfFP/fu2/8AjtPH/BVH4RHp8M/FX/fu&#10;3/8AjtHsanYOePc+oKK+YB/wVN+Eh5Hwz8Vf9+7b/wCO05f+CpXwlbp8NPFH/fFt/wDHaPY1Owc8&#10;e59O0V8xj/gqN8JT/wA028Uf9823/wAdpw/4KhfCbp/wrjxN/wB82/8A8do9jU7Bzx7n01RXzQP+&#10;CnnwqP8AzTbxP/3xb/8Ax2nD/gpx8Kj0+G/if/vi3/8AjtHsanYOaPc+laK+bYv+CmHwwk4X4beJ&#10;/r5dv/8AHakH/BSn4Zn/AJpt4m/792//AMco9jU7Bzx7n0dRXzj/AMPKPhp0/wCFa+Jv++Lf/wCO&#10;0f8ADyf4Z/8ARN/E3/fuD/45R7Gp2Dnj3Po6ivnMf8FJPhqenw28Tf8AfuD/AOOUD/gpD8Nz0+Gv&#10;ib/v3B/8co9jU7BzR7n0ZRXzqP8Ago78OTwPhp4m/wC+bf8A+OU4f8FGfh2enw08Tf8AfNv/APHK&#10;PY1Owc0e59EUV88j/gor8PScf8Kz8Tf982//AMdoP/BRX4egZ/4Vp4m/75t//jtHsqnYOaJ9DUV8&#10;8/8ADxX4eY5+Gfib/v3B/wDHKaf+CjHw7HX4Z+J/+/dv/wDHaPZVOwc0T6Ior53/AOHjXw8I/wCS&#10;Z+Jv+/cH/wAcprf8FHPh2n3vhr4m/wC/cH/xyj2NTsHNE+iqK+df+Hj3w5xn/hWfib/vi3/+OUz/&#10;AIeTfDPO3/hW/ib/AL4g/wDjlHsanYOaPc+jaK+cj/wUm+Gg6/DbxN/37g/+OUn/AA8o+Gf/AETb&#10;xN/37g/+OUexqdg5o9z6Oor5x/4eUfDP/omvib/vi3/+O0f8PKPhn3+G3ib/AL4t/wD47R7Gp2Dn&#10;j3Po6ivmxv8Agpn8LUOH+G3icf8AALf/AOO00/8ABTj4VD/mnHif/vi3/wDjtHsanYOaJ9K0V80n&#10;/gp58KFGW+HHif8A792//wAdph/4Kg/CUf8ANOfE/wD3xb//AB2j2NTsHNHufTNFfMh/4Ki/CUf8&#10;038Uf982/wD8dpP+HpHwkH/NN/FH/fFv/wDHaPY1Owc8e59OUV8wt/wVM+Ea9fht4o/792//AMdp&#10;rf8ABU/4RAZ/4Vr4o/792/8A8do9jU7Bzx7n1BRXy6f+CqfwgBz/AMK38Uf9823/AMdpp/4KrfCA&#10;f8038U/9+7b/AOO0exqdg549z6kor5bP/BVn4PD/AJpr4p/74tv/AI7Sf8PW/g6P+aa+Kv8Av3bf&#10;/HaPY1Owc0T6lor5YP8AwVe+Dq8/8K08U/8AfFt/8dpp/wCCsfwcH/NMfFX/AH7tv/jtHsanYOaP&#10;c+qaK+VD/wAFZ/g2Dg/DHxX/AN+7b/47SH/grV8GR/zTHxZ/37tv/jtHsanYOePc+rKK+UT/AMFb&#10;fguOvwy8Wf8Afu2/+O0H/grh8FRwfhn4s/7923/x2j2NTsHPHufV1FfJ5/4K5/BMf8008V/9+7b/&#10;AOO0f8Pc/gn/ANE08V/9+7b/AOPUexqdg549z6wor5P/AOHuvwS/6Jr4q/74tv8A49Sf8Pdvgj/0&#10;TXxX/wB+7b/47R7Gp2Dnj3PrGivk3/h7v8EP+ibeKv8Avi2/+O0f8PePgh/0TXxX/wB8W3/x6j2N&#10;TsHPHufWVFfJv/D3j4If9E08V/8Afu2/+PUf8Pefgh/0TTxZ/wB+7b/49R7Gp2Dnj3PrKivk3/h7&#10;x8EP+iaeK/8Avi2/+PUf8Pefgh/0TTxZ/wB+7b/49R7Gp2Dnj3PrKivks/8ABXv4ID/mmniv/vi2&#10;/wDj1H/D3z4If9Ez8V/9823/AMeo9jU7Bzx7n1pRXyX/AMPfPgh/0TPxX/3zbf8Ax6j/AIe+fBH/&#10;AKJn4r/75tv/AI9R7Gp2Dnj3PrSivkv/AIe9/BD/AKJp4r/75tv/AI7R/wAPe/gh/wBEz8V/9823&#10;/wAeo9jU7Bzx7n1pRXyX/wAPfPgh/wBEz8V/9823/wAeo/4e+fBAf80z8Wf98W3/AMeo9jU7Bzx7&#10;n1pRXyV/w9++B/8A0TTxX/3xbf8Ax2l/4e+/BDr/AMKz8Wf98W3/AMdo9jU7Bzx7n1pRXyV/w9++&#10;B/8A0TTxX/3xbf8Ax2k/4e//AAP/AOiZ+LP++Lb/AOPUexqdg549z62or5J/4e//AAP/AOiZ+LP+&#10;+LX/AOPUf8Pf/gf/ANEz8Wf98Wv/AMeo9jU7Bzx7n1tRXyT/AMPf/gf/ANEz8Wf98Wv/AMeo/wCH&#10;v/wP/wCiZ+LP++LX/wCPUexqdg549z62or5J/wCHv/wP/wCiZ+LP++LX/wCPUf8AD3/4H/8ARM/F&#10;n/fFr/8AHqPY1Owc8e59bUV8k/8AD3/4H/8ARM/Fn/fFr/8AHqB/wWA+B5OP+FZ+LP8Avi2/+PUe&#10;xqdg549z62or5MX/AIK9/BBv+aaeK/8Avi2/+PU9f+CufwSfp8NvFX/fFt/8do9jU7Bzx7n1hRXy&#10;vH/wVj+C0vT4deKP++Lb/wCO1Yh/4Ko/Byb7vw98Tf8AfFv/APHaPZVOwc0T6gor5tt/+CmnwluP&#10;u+AvEX4rb/8Axyr1t/wUY+Ftz93wT4gH1WD/AOOUeyqdg5on0JRXhNv+3z8NbkZTwhrY+qw//F1f&#10;t/22vh9c/c8LawPqsX/xdL2c+wc0T2eivJ4P2u/A9xjb4c1QfVYv/i6vW37TnhG65TQtRH+8I/8A&#10;4qj2c+xVz0qiuDt/j74auDhdIvh9dn/xVXovjHoU3TTbr/x3/Gl7OXYLnXUVzMfxQ0eUZFjcfjt/&#10;xqZPiFpb/wDLnP8A+O/40ckuwHQUVhr4701ulpN/47/jRJ44tgMxWMh/3mAo5JdgNyo7i6gtYjLc&#10;Sqiju1c3ceNr6T5be2SPPdjuNZs97dXknm3k7Ofc9KpU31A0tZ8RvqWba2JSH9W/+tWXj5sZojOP&#10;lBoB5yTW0dAJKKKKACiiigAooooAKKKKACiiigAooooAKKKKACiiigAooooAKKKKACiiigAooooA&#10;KKKKACiiigAooooAKKKKACiiigAooooAKKKKACiiigAooooAKKKKACiiigAooooAKKKKACiiigAo&#10;oooAKKKKACiiigAooooAKKKKACiiigAooooAKKKKACiiigAooooAKKKKACmEgNknvTyQOpqFslul&#10;ACs/zVEzHtTmbJ57VE7HFMBHZhwKGl28ZqFpDvzUc0+OBTJuOmn96p3FwFHzU2e4Cck1m31+AKCQ&#10;vr1fWsPU9QUZAP60ajqQT+Kuf1TV8A4f1qlEBNW1IAYFc1quoqWJz/49TtV1bIwXFc7quqjkA/nT&#10;USbjNW1NAWGf1rmtTvwcsTU2p6iW5Nc/ql9lTlqYivquojnkfnXPanfAZOasaleEk81g6jcO5ODW&#10;lhXKmp3u8kVi3c3PWrl5mqE8LscEUElG5cu3AqpItaD2rHoKjbTmbk5oJ1M14yTj+lN8j2/StUaY&#10;p/hpRpY7A0AZPke1AhPb+VbA0juEp39kN/zyoAxvJal+zvW0NHP92lXRm6Y/WgLGJ9nNO+zE9N35&#10;VuDR/wDZpy6Nnov6UAYP2U/7X5UfZj/dP5V0I0P1SnrohIwUoA5wWrdkP/fNL9kk67D+VdIND/2K&#10;kGhHHMVAHL/YpP7v6U4WLk8r+ldN/wAI9IeqmpF8NTH/AJZmgDlvsDjotAsJewrq18LSkfcqWPwl&#10;M38LUAcgNOl/umnDTpTxsrs4/Bczf8sW/Kp08CysP9TQBwv9my/3aUaXL0Nehw/Dy4kGRDtH+7Vm&#10;L4by9Whz+FMdjzRdIkJ4LH8KeNEm6lW/I16jH8Op2/5Y/wDjtTx/DOcjiH+VK4+U8qTQZCOEb8qc&#10;PDspH3DXrkPwwmAx5X/jtWIPhdJn/VH/AL5o5g5Tx9fDcpGRC3/fNSJ4WnbkQmvZovhU5P8Ax7t+&#10;CirkHwmkxxas3/AaOYOU8RXwpcD/AJY1MvhKYjlK90t/hFLniyx+FXrf4PTk82y/980XDlPAo/Bk&#10;5P3P/HTU8fge4fkRN/3zX0Jb/BqbtB+SVetvgpM/WB/++anmQcrPnSPwJcE/6hvyqdPAFwefIavp&#10;SD4INgE29Xrb4Flx8kP1O2jmiVyHzJH8Pp2/5dzVqH4X3b9bbH1//VX1Ha/A+GFeLUsx/vLVuL4K&#10;Rtx9h/8AHRRzByHyynwunXpbj/vmpx8MrkdY1/KvqmD4JRf8+Q/Ef4Vbg+CMXU2q/wDfNLnQch8o&#10;r8LLo9IT+VSx/Ci6PPkn/vmvrSD4I22ctAP++RV2H4KWQ+/Av4qKXOPkPkdPhLcE8wfktWIfg9eN&#10;j/RZNv8Asx19dR/BqwB+aKrkHwg0eP70Kt+HSjnDlPkOP4M3bDItG/GrUPwSun4NoR9Wr67i+Fmj&#10;If8Aj1Wp0+GujqeLVfype0H7M+Rofghct/y6r9asw/Amdzg2qf8AfGa+uI/h/pKdLVf++RUyeCNO&#10;TlYB+Qpe0H7M+T4fgLdscrb8/wDXGrkHwAunHNu34rj+dfVSeENPB/1C1MvhawX/AJZCj2g+Q+V0&#10;/Z8n6mA/kKuQfs5yTDItxj1219PDQLFeBHUw0W0AwEH5Uc7DkPmqH9noINsdm2386lH7PjHpZN+K&#10;19If2Na9kFOGlWuPuL/3zRzsOQ+cYP2enUY+xN+dSL+zornmxH6V9GDTbYfw/pSmwgznYv5UvaMf&#10;Ij54X9nfaP8Ajy/8iVNF+zgzDebNfxY19BfYYP7go+zxqMBFpc7DkPAf+GchjP2OMY/2jUkX7Oqo&#10;cizib2Zs172sEXQgflS/Zos/co52HKeEp+zyA3zadD+C0+X9nq3WEkWcef8AZh5r3MW0QHK0fZoz&#10;1RaOYOQ8FP7PsBGWsx/3zSf8M9QN/wAui1739lh7ov5UfZouyCjnHyngg/Z2gz/x7Ln3/wD1U1/2&#10;d0z8tlH/AN9f/Wr3w2seMBRSfZYlXpT5g5UeAyfs6j7ps0/4DmoZP2cSgyLTP/Aq+hDbwn+HNH2a&#10;Ej5hRzC5EfO7/s7Z/wCXLH/A6ib9nlgeLQ/99Cvo37DAf4B+VAsIAeFH5Uc7DkR81zfs9S7uLBjj&#10;uWqNv2fZQfmsW/AV9LHTbduCo/KmnSLM/wDLMflT5xch8zT/ALO6yjD2jBv4WNULn9neeEYNsPb5&#10;a+p/7HtT1jX/AL5pkmi2bDaV/SjnDkPk+T9nuftAfyFVbj4AXa8LbN/37zX1sfDtiw5iBqNvC+nt&#10;/wAsh+VHtA5D5Bn+At0vBt+R2MNUpvgXcKcLbr/3zX2M/hDTjz5FRN4G02TkwD8hR7QOQ+M5fgfd&#10;gf8AHpVaX4K3o6Wjf99Cvs2T4daU33rVM/7oqvJ8MdGI5tFp+0J9mfGFx8G70D5bWQfRc1Ul+EV5&#10;GcNbEH/aSvtKT4T6K3P2RfWqs/wc0huY49v+ztp+0D2Z8Xy/Cq8X/lmfwWoX+F15nBiP/fNfZU3w&#10;X09xgwj8RVOf4IWTdI/0FHtCeQ+O3+Gt4GwEx+FQv8NLwn/V8+y19fTfA6Aj5YF/75qpN8DlHS1U&#10;/hRzhyHyJP8ADi/j5+zkiqsvgO4T/l2/SvrmX4GxjgWf6Cqlz8DIJf8AWWX47armQcp8lP4GuFG4&#10;21QP4MuBybdvyr6ruvgGmPkt2I/3azrn4FYyBbNRzIOVny/L4QmX70Lf98moJPCjjkx4/Cvpe6+B&#10;kq5At5P++RWbdfBS4U5MH5x0cyFys+dW8LHr5dRt4XfpsNe/3XwauEPFqP8AvmqNx8Hp1P8Ax5U7&#10;oXKeFN4YPURn/vmo38NtjhP0r2y4+EkwG42r8f7NU5vhZOBzC3/fNO4cp443hx+mymP4ck/hX9K9&#10;ck+GMy8CI/8AfJqvL8NrgDGz9KAseTvoE2eQ1NOiSjsfyr1GX4d3K8eW35VBJ8PLj/nn+lAHmZ0e&#10;YDv/AN80w6VKDjH6V6LN4Du4+sDflVaTwbcDjyKBHBHS5e6/pTf7Nl7Cu4fwnODgwN+QqB/DMi9Y&#10;z/3zQGhxp0+UdUpPsEn9011z+HXzzH+lMbw84/5ZUCOSNjIvG00Gyk7pXVHQm67TUbaC3UKaAOXN&#10;m/8Ad/SkNq2eldK2hkH7pph0Y9NtAHOG1PoaPsxHXd+VdAdGxwUpjaP22UAYP2f3NJ9nbtW4dIP9&#10;39aadHY9qAsYpgYd6TyWrZOksP4KadLOeRQFjH8j2o8n2/Stb+yz2SmnTSeooAy/J9v0o8g/5WtP&#10;+zR60h0054/nQBRjjx2qxEmOam/s9x0p6Wjg80AS2r8VqWb96zYYGU5FaFopAoK6HQaZcKAMj9a6&#10;DTLpFrlbHchGPWt3Tpe9A0dfpd3HgV0WlXiqQM9647TJyAK37C4PGMVAzt9MvFO3JrodLvQAK4fT&#10;Lz7uWro9OvBgNmkyondaZeg7TXQWF2Cqkn9a4jS73G0Bv1roNPvOh3VNijrrK5GMg1pQT471zdhd&#10;8ZzWva3G5eTU2sBrwzZFTCQEdaz4pCOQasJKPWgexaV9w4PSnI2Dmq/mFWyKlSQEZBoGThsc5p3t&#10;UStnq1SRnHapKJR0ooooAKKKKACiiigAooooAKKKKACiiigAooooAKKKKACiiigAooooAKKKKACi&#10;iigAooooAKKKKACiiigAooooAKKKKACiiigAooooAKKKKYBRRRQAUUUUAFFFFABRRRQAUUUUAFFF&#10;FABRRRQAUUUUAFFFFABRRRQAUUUUAFFFFABRRRQAUUUUAFFFFABRRRQAUUUUAIfpUZXPOalNQuQO&#10;MUgIZDjkmoZHwOvQVJOwqrNKduBVEsY0oA61WuJ9o4NLNLtFZt7dlelBI2+vNoJrE1G+JB+b9al1&#10;C94JFY2pXLYzWiAparqLkH5v1rnNTvWLNk+tXtUnPzZFYGpStg4FBFyhql8cbelYN/dHnJq9qTSE&#10;nisW9D/NkGtLCKGo3IweawdRnzWpfxSsTgVmXGnTOc/0oEYt6WbpWXcws5rpJNGkY8bqhfQj1INA&#10;rHKyWTOelQtphY/drrl8OO3JSpE8NHH3P/HaBWZx66Tkfd/SnDSD2WuyTw0SP9V/47U0fheU9Iv0&#10;oHY4ldIbH+rp66K/aP8ASu4TwpMTnZU8fg6Q8sv/AI7QHKcGuhv3T9KeNBY9Er0KLwWc5KmrMXgo&#10;E48r9KA5TzlNAYjiOpU8OSH/AJZf+O16ZB4HkPSA/wDfNW4fAkp6RUXDlPLo/DE5PMX6VMnhSY/8&#10;s/0r1e38ASD+Cr9p8PJpOkR9zipuPlPII/CEznAjP5Vah8ESkfPHivZrb4dfw+Tn/eWrlv8ADhiO&#10;Lcf980cw+U8Wi8Dvt+SH+tWYvAMjc+T/AOO17ZB8NRjBiH5Vet/hpGf+WP8A47RzBynhsPw9c8mL&#10;/wAdq5b/AA2dxxbt+Ve7W3w2VfuwY+i1oW3w5XvD+lTzFcp4PbfDCQ9bTH/Aav23wtkIyYB/3xXv&#10;Nv8ADtAMfZx/3zV62+Ho4HlIP+A0cwcp4PbfCqQnH2X/AMcrStvhKifetdzdfu4xXusHgSKMYC/+&#10;O1Zi8DwjlkzRzj5Tw2L4VqvW1/76qzB8K16mFf8AvmvcYvBdqvPkj8qtReErWP8A5ZL/AN81PMx8&#10;p4hB8KFbpB9fkq7B8JQf+Xevak8OWy8GNasJokKj5Y//AB2lzMOU8btvhEg5Nr/47WhafCFd2Wtg&#10;o91FesppcQHMdPFkoXAT9KOYrlPM4PhLar/ywWrcHwrsk5EQ/wC+a9EFovQfypwgAP8A9alzMOU4&#10;WD4Z2Sc/Zh/3zVyH4eWKHcIF/wC+a7AQoBnFLt54SgOU5iLwRZx9IV/75FWY/CNmv/LNa3wvqopc&#10;j1oDlMePwzaqOI/0qb+xLZBgRLWlketG4etIqxnrpNuOsa1KunW46RqPwq3ketNJJGNtAEIsY1/h&#10;FO+yxgZ2VIoIPH60Nv8A/wBVADVgixnb+lO8qP8AuULuxQd3c/lSADEh/hp20f3abyP71A3Y/wAa&#10;ADaF5o3il+bvilwPSgA4YU0kjgGnUUAMB55pTjOadR74pgIMEZAoUkilowOuKAEbd2pAx7rTqKAD&#10;PFNBOetOooAKaUB5p1FABgelFFFABRRRQAUUUUAFHXqKKKAEKg0BQO1LRQAHOOKbh/WnUUgEUkjm&#10;kLkHFOopgIxxSZ9Vp1GMdBQA3cvdaUjjgUtFADQ3fFBOT0p1HXqKAGjaaU4XmlxjoKOvUUgGqCeW&#10;FBQGhlz3pMEdM0wFMSelHlRn+GlO7vSHd2BpAN+zxHqtNa1gPYflTsN6U4A/3aYEP2CA/wAAqM6b&#10;A3/LJf8Avmrfze1Jhj1C0AUjo1sxz5QqOXQLSQYMP41pjpgijA9KAMOTwrZycNEKgm8FWLD/AFS/&#10;lXR8CjK4oJ5TkZvh/p8h5gX/AL5qnc/DPT3/AOXdfyruG244xTdue1MfKee3Pwp09/8AlgPwWqVx&#10;8ILJl+WH/wAdr09olJ+5Tfs6HnFF2LlPIrz4NQP/AKuFT9VFZtz8Ghn/AI9P/Ha9tNoh5x+lNfT4&#10;nGCn6U+Zi5TwW4+DmOfsufwrPufhDgc2v/jlfQsmkQv1iH5VBJ4ft36wj/vmnzMXKfOs/wAJgvH2&#10;Yf8AfOKpTfCONuPsn419IS+FbR+sQ/75qpN4JsmHEK/980cwcp81XPwekBylvu/4DWZdfCOdTg2/&#10;5qK+oJvAlqeiflVS5+H8D8NHuz/s0+cOU+Wrr4UTr0tV/wC+az7j4Xzx5/0Vq+prv4awnhIl/Faz&#10;br4YoeRbr+FPmJ5T5en+HUq8eSR/wGqk3gCVOkH/AI7X05dfDAclYf8Ax2su6+Fi/wDPv/47T5g5&#10;T5ul8Cuv3rc1Wm8DyfwRfhtr6Kuvhco48jH/AAGs+5+F/Hyw/wDjtPnRPKfPc3g+dD80OP8AgNQS&#10;eFZgflj/APHa99ufhk33fs+f+A1QuvhgT9yHb/wGjmDlPCpPDUy/8sv0qGTw7Kv/ACx/Svarr4az&#10;xjJg/wDHaz7j4eTA8Qj8qdyeU8ffQmA/1eKZ/Yj/ANw/lXq8/gGYHmD9KpT+B2HWD/x2mHKeYnRp&#10;MfcH/fNMbSWBwVr0aXwS4+6pqvL4OnU8D8xQHKeetpR7oPypp0of3P0rvJPCMy/8sv8Ax2q8nhWU&#10;dYv0oDU4k6UT/CKadL29AK7J/DLZ+5/47UbeG3/u/pQHvHJpp5HVamhsyvOK6JvDsnYH/vmmHRJk&#10;6x0C1KFtCBgYrUshsAyabHpcqnOKtQWkgOCvSgaNLTpMCt3T5QQKwLSCVf4a2LAMMcd6LFHRadOV&#10;xzXQaZdZAG41y1luyK29OLilYDrtNvDkA10OmXnC1x9hI3ynFbumyt8tQO52FheccmtqyusgZNcr&#10;YO23Oa17G4ccCgs6a2mJAOatpIfWsWznJArUgkLKKzAuLISKkXOflNVYmwcVYjfFAFlGJ4Bx61KG&#10;I4zUKHPBFTBT/CKRoWB0ooFFABRRRQAUUUUAFFFFABRRRQAUUUUAFFFFABRRRQAUUUUAFFFFABRR&#10;RQAUUUUAFFFFABRRRQAUUUUAFFFFABRRRQAUUUUAFFFFABRRRSAKKKKACiiigAooooAKKKKACiii&#10;gAooooAKKKKACiiigAooooAKKKKACiiigAooooAKKKKACiiigAooooAKKKKACiiigBD1qGTPb0qV&#10;+OajfrmgCrMcDmqcxq3N16VVlzzxVEsqXbYFZF6S2eK1bwcVmXak9BVRJMa+XHOKx9SDMOlbt7CS&#10;MVlXlvkHIqgOY1FGbOR3rGvIMluK6q8sC3JFZd1pjEYVaDM5O9sXbPFZN3pznoK7WbRnc4KVF/wj&#10;zdBFVcwHByaLI3JSo20Ak/6uvQF8Ls3WOnp4Sf8Ahho5gPOv+EcZuBFUkXhJ2OTHXpMPg45z5XNW&#10;YfBxJ5Sp5iuU8zi8IN0KfpViPwfx/q69Oh8GR5+ZatQeD4Qf9X+lHMHKeXw+DiekX6Vbg8FSN0h/&#10;SvUYPCC44tzVy28Ht2gAo5g5Ty2DwM54Mf8A47VyDwD6xtXqcHgxj1SrsHgtc/NHU8wcp5Xb+AFH&#10;/LEVoW3gQDjyf/Ha9Qg8HRAfdq5b+FIF6JRzFWPMYPAaj/ln+lXrbwIg/wCWGfwr0yPw1Cv8H51a&#10;i0GFB92lzBynnNr4C4DGDitCHwP/ANMx+Vd4mkwjnZUq6dD/AM8qXMVynEQ+CB1K/wAquQ+CYO6V&#10;2CWSdRThbKpwcUrhynMw+D7dB/qh+VW4vDECYylb3kJ3pfKFHMHKZEWgQp/yz/Sp49Gi/ufpWhsG&#10;MUbO2aVx2RUXToweE/SpUs4xyFqxj3oAwMUXGRC2XGCKXyApyBTt4oD+ooAQRDPIpdhzwKN4o3ig&#10;A2knlaVRtOM0m8g4YUfe5BoAduHrSBgRmjYvpSeX70AKGFLuHrTQgpdi+lGgCbweKXb/ALRpcD0o&#10;oATb/tGkKGnUUAM2H0pdp7LTqKAG7MjJpwzjmiigAooooAKKKKACiiigAooooAKKKKACiiigAooo&#10;oAKKKKACiiigAooooAKKKKACiiigAooooAKKKKACiiigAooooAKKKKACiiigAooooAKKKKACiiig&#10;AooooAKKKKACiiigAoIz3oooATb/ALRo2/7RpaKAGsp7UbGp1FADQjUAEHk06ggHqKAG7gOM07cP&#10;Wk2r0xRsX0oAXcPWjcPWk2L6UbF9KNAFyD0NITkYBpCg7GgFB2oAApz81Bj3HnpRvFG/2oAb5Kkd&#10;KGtwe1O3H1FG8UAR/ZFIpklhG/OyrIbPSigCi+kwt/DVeXQrduqitXbRtGaLisjCl8M27n/VCqs/&#10;g+2kPMI/SumKDsaDEpp3DlONn8C278iL8qpT+AoyflH5gV3pt07U17aMHGKfMKx5vP4AHI8tT/wG&#10;qF38OFfn7Pj8K9TexiY7ttRyaXbv/wAs6Lhynjt38OQrYNuevtWbc/DsHpH+a17c+jwE5MdVp/DV&#10;s3zBKfMTynhN38OBnBgX/vms+4+HIHPk4+le93HhK3bkR1SuPBcDHAWnzByngdx8PWHRD/3zVKfw&#10;FICT5X/jte9T+Boz0SqNx4FODiOnzE8p4NN4GdTg25/KqkvgkjrH/wCO17rc+BcdYP0qhceB1Gd1&#10;qafMHKeHy+DCBgJUEng9xx5f6V7TceCIf+eeKpz+B0/hWjmDlPG38JOhyIqjPhtl/wCWZr16bwQ3&#10;Xyqpz+CW3f6nH0quYVjzGLQ3Q/cb8quW+mOvRK7p/CDK2DBSDws6n/VUcwjlrOxYEfLWxY2rjtWk&#10;vh0g8wkVNDpEkf8ADRzAJZoRjArZ08uNvFVbawdeqVp2dpgCpGaunuwGCO1bFm4rJsoiozWpZqc5&#10;oKWxsWb8A5rVs5Misa1zxitK0kI7VMhmlGParEYFVrd8gCrUfNSMnTpip4zgVBHVhBQNE1FFFSUF&#10;FFFABRRRQAUUUUAFFFFABRRRQAUUUUAFFFFABRRRQAUUUUAFFFFABRRRQAUUUUAFFFFABRRRQAUU&#10;UUAFFFFABRRRQAUUUUAFFFFMAooooAKKKKACiiigAooooAKKKKACiiigAooooAKKKKACiiigAooo&#10;oAKKKKACiiigAooooAKKKKACiiigAooooAKKKKAEb3qJzzUrZPAFRSoRzilYCrKMDNV3TEfNWphx&#10;iopY/l6VRJnToDVGeDPataS3ycAVDJa5420EmBc2pJyaoXFgXPANdNJp5f8AhqJtI3darmA5OXS+&#10;cEfpUL6QW/5Y12P9irjOf0p0egJnJFHMBxQ0Hn/VU9fDrn/lka7ePQUz9z9Knj0MA8R0uYdmcPF4&#10;XlY48v8ASrUHhVv+eZ/Ku1j0dV5x+lTppcYOcUh8pxsfhSQ/8szViHwkB95a66PTYgfu/nUy6eqn&#10;IWi4cpysPhSIH5o/0q5D4biX7sX6V0K2oH8FPEAH8NAcphxaBGP4P0qzHo8a9BWoI8fw0u3nIFId&#10;ijHpijjb+lSrYRrwVq2M9zRQMrrahe36U8QjtUtFADVQE8jpTgoHQUAg9KTcPWkAvXqKMD0oJA60&#10;mc/dNMBQAOlFJhv71GG/vUALnHWimsrHvQqsB1oAC53dKGLelOGe9FADQT/eoJOeDTqKAG8kYK04&#10;ADoKKKACjA9KKKACiiigAooooAKKKKACiiigAooooAKKKKACiiigAooooAKKKKACiiigAooooAKK&#10;KKACiiigAooooAKKKKACiiigAooooAKKKKACiiigAooooAKKKKACiiigAooooAKKKKACiiigAooo&#10;oAKKKKACiiigAooooAKKKKACiiigAooooAKKKKACiiigAooooAKKKKACiiigAooooAKMDOcUUUAG&#10;MdBRRRQA18jkGgFscrTqKAGktj7tA3Z6GnUUAJlv7tLQQezUmG/vUALRmkw3rRhvWgBcD0o2jGMU&#10;356cSB1oANo9KQop6rSgg9KCQOtAEflBhytIYE64qWigCu1orcf0qKTTUIztq7RRqBmvpKHjb+lV&#10;5dCjb+D/AMdrZYEjikCDuKBWOdm8MxP/AMswap3HhGFukNda8KtzTTbg9qYcpxM/g1D0U/lVSbwc&#10;+eFzXfNZhui1HJpyHqtFxcp53N4RkzzD+lU5vCMidIq9KfS4m6rUL6PGflxRcOU8yfwyy/8ALI0w&#10;+HlHDRMD/u16VJoEbE7UFVZPD6njy6dxWZ5+NE8s8xn8qlj0zByIyPwrtZPD0Y+6hqFvDq5yBT5h&#10;HNQ2DVct7UqMEGtf+w9pyBUiaWy8Yo5gKdtFt5q9bpinJYsnarEVvtHNTcCSEYFXIGyKrJGQelWY&#10;QOlAyxGeKnUkGoEG0VYjQsN2PpQUiYdKKBwMUUhhRRRQAUUUUAFFFFABRRRQAUUUUAFFFFABRRRQ&#10;AUUUUAFFFFABRRRQAUUUUAFFFFABRRRQAUUUUAFFFFABRRRQAUUUUAFFFFABRRRSAKKKKACiiigA&#10;ooooAKKKKACiiigAooooAKKKKACiiigAooooAKKKKACiiigAooooAKKKKACiiigAooooAKKKKACi&#10;iigAprKTTqKAKs0HzZHTP5U1lPpVpwAOKjaPPU0wKzRHHNMMGetXBEB0NAQY60XFYqLZKeT1704W&#10;Q7LVkYz92n5HSmFioLJMZC1IlkvYVYCjrTsDrikMr/ZgvQU4W4K1NRSAYIcClESgcU6igBu04xml&#10;CjriloNABRTSzelG80AOoJx1pu8/3aAWJzQAu5fWk3inUEA9RQAm9fWkJLcCnY4xiigBoQd6Cnoa&#10;dRQAmxaNi+lLRQAAAdKKKKACiiigAooooAKKKKACiiigAooooAKKKKACiiigAooooAKKKKACiiig&#10;AooooAKKKKACiiigAooooAKKKKACiiigAooooAKKKKACiiigAooooAKKKKACiiigAooooAKKKKAC&#10;iiigAooooAKKKKACiiigAooooAKKKKACiiigAooooAKKKKACiiigAooooAKKKKACiiigAooooAKK&#10;KKACiiigAooooAKKKKACiiigAooooAKKKKACiiigAooooAKKKKACiiigAppQdqdRQA0J60beeDTq&#10;KAG7VAyRRlR90U6ggHrQAgcd6N3pSgY6UbR1xQAm5fWlBB6UEkdBTdx/u0wHUU3cf7tAY+tIB1GO&#10;c0gJPVaWgBpUnvQUyMU6igCNoFbik+zD1qWigCu1shHaozZKTytW9i+lGwUAUTp0ZOdlMOnp3FaQ&#10;UDtTSi/3aYrGcbBRTPsu3itJkB7YprRBuAaYcpREB7LUix4HSrBt8UscALZb8qQWGwW+8bj9anwo&#10;4anAYpCxB+7SYxR04ooFFABRRRQAUUUUAFFFFABRRRQAUUUUAFFFFABRRRQAUUUUAFFFFABRRRQA&#10;UUUUAFFFFABRRRQAUUUUAFFFFABRRRQAUUUUAFFFFABRRRTAKKKKACiiigAooooAKKKKACiiigAo&#10;oooAKKKKACiiigAooooAKKKKACiiigAooooAKKKKACiiigAooooAKKKKACiiigAooooAOvUUYI+6&#10;KKKAGMCTyKTZjkrUlJt9zSAZk546UEDO4U7y+MU0qwPSgBy7scU6m7gBil2/7RpgLntRketNKZ70&#10;bCOaAAl8UDcDgClC470tADTuzQAw/GnUUAFGMdB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z2prBj1p1FA&#10;DcOeKX5/alooABnvRketBGe9N2HNAC7l9aUHPSm7CepoIwck/lQA6ikU5HFIWB4oAdkE4pMEfdAp&#10;AretLt/2jQAhBJ+YflTse1A4ooAKKKKACiiigAooooAKKKKACiiigAooooAKKKKACiiigAooooAK&#10;KKKACiiigAooooAKKKKACiiigAooooAKKKKACiiigAooooAKKKKACiiigAooopAFFFFABRRRQAUU&#10;UUAFFFFABRRRQAUUUUAFFFFABRRRQAUUUUAFFFFABRRRQAUUUUAFFFFABRRRQAUUUUAFFFFABRRR&#10;QAUUUUAFFFFABRRRQAUUUUAIFwc5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MZ6iiigA6dBSBcC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WT458TQeC/BureMLpC8e&#10;k6bPeSRr1YRxl8fjionONODlJ2S1NKdOdapGnBXbaS9Xoil4E+IWmePL/X7bSJN8eha5JpczjvNH&#10;GhkH4MxX6g10dfGv/BH/AOLGr/EXw38RbDxFK82oDxUms3d03CySXyybgB2+e3dv+B19lAg9DXkc&#10;PZos6yeljV9u79LSat8rWPouMchlwvxJXyuX/LrlV+94Rlf53uFFFFe0fMhRRRQAUUUUAFFFFABR&#10;RkZxRuHrSAKKNw9aNw9aACiiimAUUUUAFFFFABRRSblPQ0ALRRmigAooooAKKKKACiiigAooooAK&#10;KKKACigkDqaAQelABRRRQAUUUUAFFFFABRRRQAUUUUAFFFFABRRRQAUUUUAFFFFABRRRQAUUUUAF&#10;FFFABRRRQAUUUUAFQ397a6bYzajfXCwwW8TSTSt0RFGST7ACpq8a/b5+JFx8LP2SvGXiSwfbd3Gn&#10;rp9p820h7mRYCw91V2f321yZhjIZfgauKntTjKT+Sb/Q9HJ8uq5xm2HwNP4qs4wXrKSX6np/gPxf&#10;p3j/AMFaP460cN9j1rS7e/tN/wB7ypo1kXPvtYVrV4r/AME8/iFD8R/2QvBmoKYxNpemDSbiONs7&#10;Dakwpn3Maxtj/br2qoyzF/X8to4lO/PGMvvSZeeZfLKc6xOCkreyqTh/4DJr9Nwoooru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QBRRRQA&#10;UUUUAFFFFABRRRQAUUUUAFFFFABRRRQAUUUUAFFFFABRRRQAUUUUAFFFFABRRRQAUUUUAFFFFABR&#10;RRQAUUUUAFFFFABRRRQAUUUUAFFFFABRRRQBl+L/ABl4f8C6VDrXia+W3tp9UstPjkbvcXd1FawJ&#10;9WmmjX/gVef/ALbN7cWH7JvxAvLWRo5F8M3AVl7ZGD+hrzH/AILMfEfWvg7/AME7vGXxb8Oki+8L&#10;6/4W1W02j/lpb+JNMlH/AKBXq3i06T+05+yjd3nhd0urTxt4I+1aU0MgKyi4thJDhuhBLLz6Vz5p&#10;hatbJarp7yjOK9eVW/M78hxlHD8R4Z1fhhOnJ+nPr+CPzL/YL/adtv2XfjhF4l8RSzf8I9qts1nr&#10;yQqXKx53JKEH3ijge+1mx1wf1z8Pa7o3ijRbXxH4d1KK8sb63We0uoW3JLGwyrA+hFfhA6OjGORc&#10;MOGX0NfUn7G//BTLx1+z9Yaf8MfiFpkeueELdvLhkVSt5p8ZPARs7ZIxz8jDPPDDG0/gfh9xtRyW&#10;+Ax7tRbvGVr8rdr3/uvfbR+rt/XPjF4X4rihxzfKY3xMVacbpc8UnZq/21tq1dWW6V/1Iorm/hp8&#10;Xfhx8YvDcPiz4Z+MtP1ixmjDeZZzhmjyM7ZE+9G4zyrAMD1ArpK/oGlVpVqaqU5KUXqmndP0aP49&#10;xGHxGFrSo1oOMouzTTTT7NPVMKKKKsxCiiigAooooA/n9/4KPf8ABW7/AIKLfBj9ur4pfCv4Y/tP&#10;arpPh/QvFtxaaTpsOl2LrbwrjCAvAWOPck1+h/8Awb/ftWftB/tcfsr+JvHv7RfxLuvFGrWPjSSy&#10;tLy7toYmjgFtCwTEKIuNzMeRnmvxk/4K2/8AKSr40f8AY9XX9K/Vr/g1uAP7FHjIf9VDl/8ASS3r&#10;6/MsPh4ZPGcYJO0dUlf7z5HLcRXnnEoSm2ry0bdvuPn/AP4Lkf8ABSj9uT9mP9vjVPhT8B/2iNX8&#10;N+H4PDem3EWl2drbMiyyREu2ZImbk+9ezf8ABuv+3D+1b+174t+J2n/tI/GjUvFkOiafp0mlpfQQ&#10;J9naSSYOR5Ua9Qq9c9K+6vjR/wAE9v2Kv2ivHMnxM+OH7N/hrxNr01vHBLqmqWpeVo4xhFyGHAHS&#10;tf4A/safsufssXepX37PHwS0PwjNrEcaanJo9uYzcqhJQNknOCxx9a8qpjsDLLlQVP37JXst1a+u&#10;56lPAY6OYe2lUvC7drvZ7abHptFFFeKe0FFFFABRRRQAV/O5+2f/AMFh/wDgpT8Nf2w/ix8OvA37&#10;VOrafovh/wCJWu6bo+nx6VYMttawahPFFEC1uWIVFVckk8ck1/RHX8o3/BQj/k/j44f9lf8AEv8A&#10;6dbmvouHaNGtWmpxT0W6v+Z87xFWrUaNN05NXb2dj99f+CGP7Rnxr/al/YLsfiv8fvHtx4k8Qy+K&#10;NStZNTureKN2hjdAi4iRV4BPbNfYlfAv/Btn/wAoydN/7HTV/wD0NK++q8nMIxjjqkYqyUn+Z62X&#10;ylLA03J3dkFFFFcZ2BRRRQAUUUUAFFFFABRRRQB+BP8AwVN/4Kqf8FBfgb+378SvhT8J/wBpzWtF&#10;8O6Nrgh0vS7a1tWS3j8mNtoLxFupPUnrX27/AMG7P7X37Sf7Xfwn+JGv/tIfFi/8V3mj+IrK30ye&#10;+hhQwRvA7Mo8pFByQDzmvqX4mf8ABM79gr4y+OtR+JvxR/Za8K65r+rTedqWqX1mzS3EmANzHcMn&#10;AA/Cuz+AP7Kn7O37LGl6hov7PPwj0fwlaatcJPqVvo8JRbiRFKqzZJyQCRXt4jMMDVwKowp2lZa2&#10;XS19d9TxcPl+OpY51p1Lxu9Lvrtptoeg0UUV4h7QUUUUAFFFFABRRRQAUUUUAFFFFABRRRQAUUUU&#10;AFFFFABRRRQAUUUUAFFFFABRRRQAUUUUAU77XtK07UrPSL29jjudQZ1s4WYBpSiF2CjvhQSfavln&#10;/gsa8kf7K2mhGPz+NbQNg9R9mujj8wPyq1/wUg/aR0f9ln4l/s9/EjxZqYs9BvPiwdG166bAWG3v&#10;NNu4RIxJAVElaJ2bsqNWp/wVY+H+r+O/2RdQvtIUs3hzVrXVpoVXJeFQ8L/gqzlz7Ia8HjLDVZcJ&#10;4lwV+anJ/dv+CPsPDXGUKXH+A9o0lGtBa/3tF+LseE/8Ei/2qPDnhKS//Zz8d6tBYpqF39s8N3Nx&#10;Iscclw2FktyxI+dsIUHchh12g/oUDkZr8FIp5baVLi3kaN42DJIjYKsOhB7Gv0T/AGRP+CsHg3X9&#10;IsfAf7Sl0dL1hGWCPxIsWbW67K823/Ut/ebGz+IlRnH5n4eccYWjhY5XmE1Dl+CT0TV/hb2Vujel&#10;tNLK/wC4eMnhXmGIx889yak6nPrVpxV5JpL34patP7SV2nrqm7fbFFU9H13SPEWnx6t4f1W1vrSZ&#10;Q0N1Z3CyxyKe4ZSQR9KuV+1RlGUU0fzDKMoScZKzQUUUUEgTgZrwj46f8FNf2E/2aPiLdfCX46ft&#10;F6T4d8RWcEU1zpd3aXTyRpIgdGJjiZeVIPWvd6/nL/4OKv8AlKR4sP8A1L+j/wDpFHXp5VgqePxL&#10;pzbStfT5dzzc0xtTA4ZVIJN3S1+Z+x3/AA+x/wCCWf8A0eJ4f/8ABfff/GKP+H2P/BLP/o8Tw/8A&#10;+C++/wDjFfzG0V9D/q3g/wCeX4f5Hz3+smM/kj+P+Z/Tl/w+x/4JZ/8AR4nh/wD8F99/8Yo/4fY/&#10;8Es/+jxPD/8A4L77/wCMV/MbRR/q3g/55fh/kH+smM/kj+P+Z/Tl/wAPsf8Agln/ANHieH//AAX3&#10;3/xiu6+Df/BSD9hD4/6pa6B8Jv2rvBOqanfXQt7HSZNajtry6lPRIrefZLIT2Cqc1/KnQrMjB0O1&#10;lOQR2NTLhrC8vuzlfzs/0Q48SYq/vQjb5/8ABP7F1bcelDNivzM/4N6v+CoGpftJ/Dt/2P8A41ax&#10;eX3jjwhp8t3pOt3tw00mr6X5o4kdiT5sJlWP/aj2HqrE/pkPmbmvlsVhqmDrulPdfiu59VhcVTxl&#10;BVYdfwfY+bfGv/BYD/gmz8OvGWrfD7xr+1boen6zoWp3GnatYS2N4WtrqGRo5YiVhIJV1ZTgkccE&#10;1m/8Psf+CWf/AEeJ4f8A/Bfff/GK/no/b8/5Pu+Nf/ZW/En/AKdLivJK+op8O4SdNSc5apdv8j5e&#10;pxFjI1HFQjo/P/M/py/4fY/8Es/+jxPD/wD4L77/AOMUf8Psf+CWf/R4nh//AMF99/8AGK/mNoq/&#10;9W8H/PL8P8iP9ZMZ/JH8f8z+nL/h9j/wSz/6PE8P/wDgvvv/AIxSH/gtl/wSzH/N4nh//wAF99/8&#10;Yr+Y6gjNH+reD/nl+H+Qf6yYz+SP4/5n9Y3wW/bd/ZB/aKvrbR/gf+0r4L8TaldwNNb6PpviKBr9&#10;o1GWY2pYTKAOuUGO9eobx6V/H34O8ZeLfh54osfG/gTxLfaPrGm3Cz6fqWm3LQz28g6MjqQQf6cV&#10;/Rv/AMESP+Ch2t/t+fsszXPxKuIm8deCb5NL8SSx4H2+Now1vfbQAFMgDqwH8cLngMBXkZpkssDT&#10;9rB3j1vuj1sszn69U9lNWl07M7vxr/wWA/4Jt/Drxlq3w+8b/tU6LputaHqU+n6tp9xp975lrcwy&#10;NHLE2ID8yurKfcVm/wDD7H/gln/0eJ4f/wDBfff/ABivif8A4OLf+CXWoeJUvP8AgoL8FNMs1fT9&#10;OUfEjTl/dyTxoUjjvkAGHZVIWTODtRW5IIr8ZQc114HJsvx2HVSM5ea00f3HJjs4zDBYh05Qj5PX&#10;Vfef15fCL4yfDH49/DvTfiz8HPGdl4g8OaxE0mm6tp8haKZVcow5AKsrqyspAKspBAINdNX4Hf8A&#10;BvN/wUpP7N3xiX9kP4pX97N4T+IWs28Phvy1Mg03WppEhTjPyRTZVXI4VlVj/Ea/fANmvFzDAywO&#10;IdN7dH3R7WX46OOw6qLfquzFpC2Dilrwv/goh+274H/YB/Zo1X48+MrG4vLjzP7P8O6dbw7vtepS&#10;RSNDG5yNkeYyWc9FBxkkA8tOnOtUUIK7ex1VKkaVNzk7Jbjvj1/wUr/YW/Zh8eyfC746/tJaB4f8&#10;Qw28c1xpE3nTTQK6hk8xYUfyyykMA2CVYMBggnij/wAFsv8AglmP+bxPD/8A4L77/wCMV/Nd8Vvi&#10;f42+NnxK1z4t/EjXJtS13xFqct/ql5MxJklkbJxknCjoq9FUADgCug/Za/Zu8eftc/H3w3+zx8NJ&#10;rSHWPEt40FvcX7ssMKrG0jyOVBIARGPTk4HevrP9XcJTpc1Sb0V3tbz6Hyn+sWLnV5acFq7Le/l1&#10;P6kP2cP2uP2ef2ufDuoeLv2cviPD4o0rS70Wd9qNnY3EcMdwUD+UHljQM4VlYqpJUOhONy59GaQJ&#10;GZGB+UZ4Ga85/ZL/AGY/h9+yB+z74b/Z7+G1qF07w/YrFJc+WFe8uD801w/+1I5ZjycZxnAFekYw&#10;uK+Tq+z9o/Z3t0vv8z6uj7T2a9pbm622OH8M/tJfAjxj4wb4e+G/ipo91rqSSRtpC3YW4EkZIdPL&#10;bDblwcrjIweODXbq27tXwB/wU/8A2fte+D3xD0v9sr4O3cmnztqUX9rNaphra9GTHdcDG18bWB/i&#10;xnO8gfXH7Kvx+0r9pP4JaT8UdPWKG6uEaDVrOOQH7NdRnbIhAJKg8OoPOx1Pevkspz7EYjOMRleN&#10;goVafvRte04PaSu3qtLq/wCTP0LiLhHB4PhvB59ldSVTD1fcmpW5qdVbxdklZ68rtra/VHpFcb8R&#10;/wBoT4J/CDU7fRvib8TtH0S8uoPOt7XULxUkePJXeF67cgjPQkH0NaHxR+J3hT4PeAdU+JXji/8A&#10;s+l6TbGa6kVcseQAqjIyzMQoHckCvz9+Bnw28Y/8FK/2qNR+PnxG03y/BGi6hHHJYzSEq0KgtDYp&#10;/e4w0pGP9YTxvXD4gz6vl1ajgsDBVMTVekXeyj1lK2qSt+fZi4O4RwudYXFZpmlSVHBYeL5pxteU&#10;3blpwvo5O/yur2uj9GtJ1vTNd0m313SLtZ7O8t1ntrhPuyRsMq49iCCPauB1z9sD9lvw7eNp+rfH&#10;7wmsykh44dbhlKMDghtjHac9jg157/wU2+IOo/Cv9j/VrbwtPNYz6teWuk281jJ5Rt42be4GOitF&#10;E8eB2evn/wD4J/8A/BOb4TfGr4Kw/Gb4zG8vhrVxMukWNjftCkMMUrws77QGLmSN8c4CgcZPHHmv&#10;EGbwzyGU5bRhOpyc8pTbUYq9umvbvuvM9Lh/g/h2rwrU4izvE1KVD2vsqcKcYynJ2vu7La/b4ZPs&#10;fW//AA27+yT/ANHBeGf/AAYCkP7b37JIGf8AhoHwz/4MBXBD/glF+xnj/kTNW/8AB/cf/FVy3xx/&#10;4Jlfsl+B/gt4u8aeHvCWqR6hpHhm+vbGR9cnZVmit3dCVLYI3KODwaiti+PKFGVSVHD2im371Tor&#10;9i8Ll3hLisRChDEYy82oq8KVrtpK/veZ9KfDb4y/C74wWVzqPww8cafrkFnIsd1Lp84kWJyMhT7k&#10;Vm6N+0r8B9f8b/8ACtdL+Kejv4g+0Pb/ANjPdCO5EyZ3R+W2G3jByuM8Hivlv/giqMfDXxsf+o5b&#10;f+iTWf8A8FVf2Z73w5qVp+2H8MLtrDUNPuLddc+zZWQSq6iC7QqOGU4Vs44CH1zl/rPm0+E6Wc0q&#10;MZPepHX4E2m4u+6Svrfq+mvR/qLw/T8QsRwzXxM4LSNKo+V3qOMZRU1baTdla2tl1uvuoOD2pWbb&#10;2ryH9if9piz/AGpPgpa+Nnt2h1XT5v7P16FgoBukiRmkQA/ccOCOBzuH8NejfEHxx4b+GngzUvH3&#10;i+/W103SbR7i8mPZVHQerE8AdyRX2GFzDB4zARxlOS9nKPNfbTz7W69j84x+T5llubTy2vTftoy5&#10;HFatyvZJd76WtvdGb8Svjl8I/g4bMfFL4g6ZoR1HzPsI1G4Efn+Xt37fXG9c/wC8K0bf4i+CLvwK&#10;3xNt/Etq3h9dPe+bVhJ+5Fsqlml3f3QoJz6Cvzt8EeGfE/8AwVH/AGv9Q8e63DJb+BfDc0AuLWW4&#10;2vFY73MNuAOfMmKSMxHCjd82QufuX9pvS9P0f9kz4gaVpVnHb2tr8PdVit7eFQqxotjKFUAdAAAB&#10;XzmU8Q43NqOKxsKaWHhzeybvefKneXblurLS/TdM+14i4Ny3h3FYDK6taUsZU5HXiuXlpKbXLFaX&#10;c7O7u7bNaSVuh+G/xl+F3xgs7rUPhh450/XIbORY7qTT7gSCJiMgH3IrL8fftM/AP4Wa+fCvxF+K&#10;+jaPqKwrKbO+uwkgRvutj0NfLv8AwRSUH4c+OF/6jVt/6JNeG/8ABXEf8Zczf9i/ZfyavHxnGmOw&#10;vBlDOY04885WcdbLWS01v9nufRZX4Y5XjvEzFcNTrzVKlFyU1y8z92D10t9p9Oh99D9t39kgj/k4&#10;Lwz/AODAUH9t79kgDP8Aw0F4Z/8ABgK4P/h1F+xn/wBCZq3/AIP7j/4qmt/wSj/YzA/5EvVv/B/c&#10;f/FV6vtuPv8Anzh//Aqn+R4P1Xwi/wCgjGf+C6P/AMkereCv2n/2d/iLq0WgeCvjT4a1DULiTZb2&#10;EGrxefM2CcJGSGc4BPAPSu8U7hnFfmn+33+wf4f/AGVNK0z45fA3xNqFpYLqkcM1ldXZaeyuDlo5&#10;YZQA2Mr0YllIBDHOB91fso/EjWvi5+zr4R+IfiMhtQ1LR42vZFH+slX5Wf8AErn8a0yLP8xxWaVs&#10;szKiqdamlJOLbjKLdrq+u9v8lYx4s4RyXL8hw2eZJiZVsNVk4NTiozhNK9mlo9E9vLVpov6R+0P8&#10;ENe+ITfCfR/idpNx4kjuZrd9FiugbgSxBjIm31UIxPptNdnX5qfs9f8AKYfUP+xz8S/+k17X6V10&#10;cL55Xz7DV6lWKj7OrKmrX1UVFpu/XU4+PeFcJwljsJQw9SU1WoU6r5raObkmlZLRcqt1Ciig9K+m&#10;PhTJ8XePPBHw+0n+3vHvjDS9EsTKIxeavqEdtEXIJC75GAycHAzniuDb9tv9kpHaNv2gvDGVbB26&#10;kpH5jrXxR/wUT0/xr+0B+3bpPwE0jXGWPybOz02G6c+RbSTLvllwPbBJ6naB2FfRfhv/AIJK/ska&#10;bodrYa7pGsaleQwqt1fvrEsXnyY+Z9iHagJ6KM4HGT1r4KPEPEmaZnicPleHp8lGXI5VJSV5Leyi&#10;v6VtdbH65Lg7grIciwWMz7GVva4qCqRhRhF8sHs25tb/AC1ukmlc9L/4bd/ZJ/6OC8M/+DAUn/Db&#10;/wCyT2/aA8Nf+DAVwf8Aw6i/Yz/6EzVv/B/cf/FV8lf8FN/2VPg7+zHf+DYvhJpN5ZrrUN+b5bq/&#10;efcYjb7CN5OP9Y314rmzjPeNMjy2eNxFGg4RtfllNvVpLRpdWup28M8KeGPFWdUsrweJxSqVOa3N&#10;Cko+7Fyd2m3snbTc/T+01C0v7OPULOdZIJohJFKp+VkIyCPYivNbv9tX9lGxu5LG8+PfhuOaGRkl&#10;jfUACrA4IP0Ndj8PkH/CttDH/UDtv/RK1+bH7C/7Nvwr/aV/aK8eeGvivpd1dWenQ3Fzax2148JE&#10;hvAmSUIJ4J46V62f59mmBxGCw+CpwlPEcy99tJWSe616+Z89whwnkObYPM8ZmlWpClhFB/u1Fyal&#10;KUdpadF1XU+8x+27+ySRn/hoLwz/AODAUh/be/ZIAz/w0F4Z/wDBgK4Mf8Eov2MwMf8ACGat/wCD&#10;+4/+KqG9/wCCTn7G9xayQQ+FtZgZlIWaPXpiyH1G4kZHuCKn23H3/PnD/wDgVT/I0WF8If8AoJxn&#10;/gul/wDJHvHgX4p/DX4n2cl/8OPH2ja9DAVFw+j6nFceSSMgPsY7CR2ODVjxl448JfDzw7ceLvG+&#10;v2+l6Za7TcX15JtjjycDJ+pAr80/2cdC8R/sd/8ABSmz+Dh16e4tG1j+y7pbebC3lvdW++2MgwAS&#10;plhcjHDIcV9k/wDBShf+MM/F3/XO3/8AR8dRlfFWJx2Q4vFVKKhWw7nGUb3XNBX+57fJ6mmfcA4L&#10;KeLcuy+hiHUw2NVKUKlkpclSXLttdLVaWs1puev+A/iL4I+KHh6PxZ8PfE1pq+myyNHHfWMm+NmU&#10;4YZ9jW1XzV/wSd4/Y40nj/mMX/8A6ONfStfRZLjqmZ5TQxc0k6kIyaWybSeh8XxPlVHI+IsXl9KT&#10;lGjUlBN7tRbV3bS4UUUV6Z4YUUUUAFFFFABRRRQAUUUUAFFFFABRRRQAUUUUAFFFFABRRRQAUUUU&#10;AFFFFABRRRQAUUUUAFFFFABRRRQAUUUUAFFFFABRRRQAUUUUAFFFFABRRRQAUUUUAFFFFMAooooA&#10;KKKKACiiigAooooAKKKKACiiigAooooAKKKKACiiigAooooAKKKKACiiigAooooAKKKKACiiigAo&#10;oooAKKKKACiiigAooooAKKKKACiiigAooooA+Y/+CzHg/wD4Tj/gmD8ZNG8lpPJ8J/2htXt9kuIr&#10;rP0Hk5+gr5y/4N5v+Cj/AIW+OX7Oml/sg/EvxhaQ+OvAdv8AYvD9rcyLHLqujxqTD5Q4DtbxjymA&#10;5CRoxySWP27+2b4FPxQ/ZH+KHw4Wfym134faxYrKFzsMtlKgP4Zr+Vf4NfFvx38BPipoPxm+GOrr&#10;Y694b1KO+0u6aFXVJUORlW4YHkEHqCa+jyvCRzDL6lF6NO6fnb8nax87mmKlgMxp1ls1Zrur/mrn&#10;7Vf8FQv2XLv4N/GOT4oeGNG8vwz4skacNbxgR2t7/wAtYiB93cf3i9AdzAfdOPl2vsT9h/8A4LXf&#10;so/8FJfClz+zf+2D4V0jwP4mv44LeC3v9Uzp2tzMMb7WZwptphIPlhck/MgWSQlgM79pn/glF8W/&#10;hnd3HiX4Kyt4s0L5pBZooS/tVyfkKZxMAMfMpBPPyDjP8x+IHhzmuWZlUxeDpOVOT5nFK7i3vZLe&#10;L3Vr22aVrn9teEXjLkebZPRyzNK6hWppRjOTtGcVpG8n8M0tHzW5tGm22l8y+CfiL4++GuptrPw8&#10;8aapod28ex7nSb6S3dl9CUIJFe2/C7/gqH+1v8NbFdKu/GFt4ltUPyL4ktTPKozz++Vlkb/gbNjt&#10;Xz5c29xZ3ElpeQSQzROUlikUqyMDggg8gg9qZ1FfmWBzjNsrl/stecLdFJpfNbfgfuWacN8P57G2&#10;PwtOre2sopvytK118mfql+wT+3Z4v/a58Q654f8AE3gCx0kaNp8U/wBqsbl3ErM+3aQw49epr6ar&#10;4D/4Il2YN74/vs/djsI8fUzH+lfflf0zwPj8dmfDVHE4ubnOXNduy2k0trdEfwv4qZTleR8cYnA5&#10;fSVOlBQtFNtJuEZPdt6t9wpHOFzS184/8FXf2pNQ/Y9/YJ8f/GXw9Gr61/ZqaX4fVp/LKXl5Itsk&#10;wO05MQkafbj5hCVyucj7CjTlWqRpx3bS+8/OatSNGnKpLZK/3HwX/wAFYv8Ag4S+I/wr+Let/s3f&#10;sPXOir/Yuy21b4hSRx32+5MatJHZod0Q8pm8tnkV/nSQBQAGPyz+zZ/wcQf8FC/hP8T7HxH8aPiT&#10;/wALE8MeZt1bw3qOl2Nq0qHq8U8FurxyAZxklM/eU9vh/wAPaD4i8e+LrHwzo0T3mqa1qUVrao0m&#10;WmuJpAigk9yzDk+tfvt8OP8Ag2x/YT0b9n1Phv8AERNa1rxhcWf+mePLXUJLWaK5I+9Bb7miWMHo&#10;jhyQOWOa+yxFPKcrw8adWF76Xtdvu79Pl8j43D1c2zSvKpSm1bW17LyVuvz+Z+Kv7e/xo8GftE/t&#10;kfEP45fDyS5bRPFPiKTUdN+2Q+XMsciqdrrk4YHKnBIyOCRg1+w//BrgSP2J/GWP+ihy/wDpJb1+&#10;Ln7V/wABLn9l39pLxl+z3deJk1lvCOvTad/asdqYBdBDxJ5ZZtmRj5dzYPc9a/aT/g1u/wCTKPGX&#10;/ZQpf/SS3qs55FlKUNvdt6CybnebPn396/r1OD/4LBf8Fpf2z/2If209R+A3wTPhP+wbXQdPvI/7&#10;Y0JribzJoyz5cSrxnoMcV6t/wQt/4Kg/tO/8FC/E3xC0r9oI+HfK8M2NjLpv9h6S1sd0ryh9+ZG3&#10;cIMdK/PX/g5D/wCUnWsf9ijpH/ok19Bf8Gov/I8/GL/sE6T/AOjbiuOtg8LHI1VUFzcsdba7o66O&#10;MxUs8dJzfLzPS+mzPbP+C4n/AAVi/as/4J+fGzwd4B+ADeG/sOueGpL6+/tvR2uX81Zyg2kSLgYH&#10;TB5rz3/gnl/wcR+IvE3hv4n+MP29/EXh22t/DGg2t74T03w5pn2a71W4LyrJaxK8pEjsfJxkqqjc&#10;zEDJHlX/AAdR/wDJz/w1/wCxIn/9K2r5p/4Iz/sCfDv/AIKG/tY3Pws+K3ie/wBP0Hw/4Zm13ULf&#10;TVAm1BY7i3gFuJCf3IJnDFwGOEwAM7hph8Hl8snVWrG2l20tdH+uxniMZj45xKnSlfWyTemq/Tc6&#10;f4v/APBwt/wU5+JHjW48SeDfjHZ+CtLaTNn4f0Hw9ZSQwL2zJcwySyNjqWbaeyr0r72/4Itf8Fyv&#10;En7U/jE/sz/tka/pkXjK6RT4R8RwWSWketMMBraVEwi3JzuXYqIyqwwGADeR/wDBdn/gkZ+yJ+yr&#10;+yvZ/tF/s0+Ar7w7f2PiS007UrG31Ka4tZredZP3jiZnZWDqighgDuxivyu+DXxJ1X4N/Fvwz8WN&#10;EaQXXhvXrTUoVhlMbMYZVk27h0yFxn3rojhctzPAt0YKPRaJNNHPLFZlluOSrVHLq1dtNM/rxdsc&#10;7vrX44/8FWP+DiHxz4W+Ilx8Df8Agnx4o0+G30ljFrXxCewgvRc3Hykx2Syh4vLX5laV0bcSdgAU&#10;O33p/wAFcvjFrfwf/wCCafxQ8e+F/EDaVqlz4ZWysLyFysiNdyJA2xhgq/lyPtYYKnBHIr+YfTdP&#10;u9X1G30uwi8ye5nWKFf7zMcAfma8zIcvo4jmrVVdJ2Se3q+56me5jWw/LRpOzau2t/l2PvL9mf8A&#10;4OJf+Cg/ws+Jljqvxu+JcPj3wrJdRrrWkaloFnFMsBceY9vJbxwssoXO0OxQnggZyPk39r/4g+F/&#10;iz+1t8Ufin4GvmutF8TfEXW9V0e6eFo2ltbi/mmicqwDKSjqcEAjODiv26+D/wDwbi/sVWX7Kdn8&#10;P/ifot9qHxCvdGZr/wAcLeTxSWl7ICw2WyzeV5cRITYclwhywLZH4V/Hf4V3vwL+OXjL4Jahq0eo&#10;XHg7xXqOhz38MRjS5e0uZIDKFJJUMY9wBJwDjmvay+tl1fETeHjZrR6WTXfT/gM8XMKOY0KEFiJX&#10;T1V3dp9tf+Cj99P+DbM/8aydN/7HTV//AENK99/4KF/8FBvg9/wT0+CF58UfiFdQ3+syx7fDPhKG&#10;8SO61ibzI0ITd0RPMDyNg7UVsBjhT4B/wbbf8oydN/7HTV//AENK/Jb/AILW/tdeI/2tv29vF9xP&#10;L5fh/wAFX83hvwzZx3BkjEFtKyST9AN00oeQ8ZClEJbYGPhU8CsdnFWMvhTbf37fM9ypjngcnpOP&#10;xNJL7t/kdn8cf+DiP/gpZ8U/FsmreAfibp/gHSeRbaH4e0G0mUDJIZ5rqKWR3wQDgqpwPlByTvfs&#10;x/8ABx9+358KPGdnJ8efE2n/ABI8MtdRjUrG+0a1s7yODPz/AGee1jiG/GSPNEgyAOBmu4/4IEf8&#10;Epv2af21vAviz4+ftJWl7rtroniAaNpvheO4e2t9wt45nuJZInDyEiVVVAVC7GJLbgF8e/4Lm/8A&#10;BOrwF+wF+0lo7/BovD4L8caTJfaPpc0jO+mTwuEntw7MzSR/PFIrMc/vSpzs3N7Ef7HqYl4P2aul&#10;2X573PHbzenhljPaOzfd/ltY/fX9l39qz4I/tjfCez+MfwG8awaxpVyFW4jVgs1jcGNXa2nTrHKo&#10;cZU/gSOa/M//AIK7/wDBaz9tL9in9tTV/gN8Fm8J/wBg2OkWNzD/AGtoLXE3mSxbny4lXIz044rg&#10;f+DVL4pyWfxo+KfwSudTuNmpeF7XW7Sz3fugba5EE0mP7x+1QjPoK8G/4OL/APlJ74i/7FvSv/RF&#10;ebg8uoUc4nQmuaKV1f5Hp4zMa1XKIV4Plk3Z2+Z7z8DP+Dkz9o2L9nz4m+MvjNpXhHVPF1g2mW3w&#10;/wBMs7E2cZkna4E88y+aWmjjCRnauDkgEgMSO8/4INf8FIf28v23P2z/ABR4T/aE+Ns2ueF9P8C3&#10;eqtpaaDYW8EV19stIoVV4YFdcJLLhd3IXncRmvz1/wCCXn/BOnWP+ClPx21L4P2nxKHhGz0nw/Jq&#10;d9rf9ji/K4kREi8nz4c7i5+bdxjoc1+1n/BLL/gjno3/AATJ8b+LvGtp8eJfGknijSraxWObwytg&#10;bNYpGdiGFxLv3ErxhcbOp7bZlHKsHSqU4xXtGlZW222drLuYZbLNMZVp1JSbppu7vvvur3fYp/8A&#10;BVv/AILSfCn/AIJ/6TN8Mvh2LPxX8VLiP9zoXmFrbR1KhlmvSpBGQwKxKdzDklRgn8kfGn/Bfj/g&#10;qr4x12bWLX9pNdEhkkLQ6bovhfTY7e3H91TJA8jD/fdj7184/tO/Efxx8Xf2jPHXxM+JCTR67rfi&#10;zULvVLedmLW8rTuTCN3IWP8A1ar/AAqgAAAxX7Af8G6/7Iv7C3xZ/Y31bx74z+Gvg/x342vPEE1r&#10;4rtfFOi2uoSaPEpYW0Mcc6N5McsR8wuAPMbcCT5WF2+q4HKcCqlSnzvS90nq/XRIx+tY7Nsa6dOp&#10;yLW2rW3pq2fOP7Hv/Byx+118OvF+m6H+1kdN8eeF5LpU1TVIdHhtNVtoSwBeP7OI4ZSq5wrIC3d6&#10;/cL4I/HL4T/tF/DfT/i18FfHNj4i8P6mpNpqVhJuUkcMjA4KOp4ZWAZTwQK/Db9sf/g3w/bRuf2p&#10;fHOo/sxfCPSbjwDea9LdeFhHrNvarBay4kEAjkkLKIixiBPUR7sAHA+9f+CCH7IP7Y37FPwu8ffC&#10;X9qPwhBpWm3WtWepeFVh1mK63SSRypdriNiIwPKtm7ZLt6GvPzSjllTDqvh5JS091NdfLuj0cqrZ&#10;nTxDoYhNx11aelvPsz5X/wCCjX/BeP8Abt/Ze/bW+IHwG+GLeDf7B8N6wLbTf7Q8PNNNs8pG+ZxM&#10;Nxyx7Cvrr/ghb/wUP/aF/wCChXw08eeK/wBoFtDN14c1y0tNO/sPTTbL5ckLu24F2ycr7V+Ov/Ba&#10;D/lJ78X/APsZB/6Iir9F/wDg1K/5If8AFv8A7GrT/wD0mkrpx2DwtPJlUjBKVo69dbXObA4zFVM4&#10;dOU243lpfTS5+sNFFBz2r5M+sIdQv7PS7CbUtQuo4Le3iaSaaRtqogGSxPYAV8EftY/8FavE2leL&#10;NQ8Bfs0rprWVqfJ/4SuaP7QZ32/M0CMAmFY4DMHDbcgEEGvUf+Ctfxq1z4Zfs+2vgPw9ujm8ZXr2&#10;d1dKxBjtY1DyoPdyUU9tpcdwR+cfwa+Hk3xZ+LPhz4bRyyRjW9Zt7SWaFQWijdwHkAPBKpub8K/H&#10;vEDi7MsPmEcoy2TjN8vNJaO8top9NGm2tdUk1qf0j4P+HWR47J58R53BTprm5IS1jaHxTkuuqaUX&#10;po207q3qFp/wUs/batbxb0fG+aTDZMc2i2LI3tjyOn0x7Yr7B/Yd/wCCl2k/Ha9X4bfGxrDRvE7y&#10;KNNuoAY7XUskARqGJ2S5P3c4YdOhFQfHf/glb8AB8D9Sj+FemXmm+JNJ0+S6sdSmu5JzeyRoW8mV&#10;WYLh8bdygbSQcEDafzX03Ur7RtRt9X0y5aG5tZlmt5k+8jqQVYe4IFfM4jMeMuA8zpPHV3VjNXs5&#10;ynFrqlzaqSutV5bq6PusHk3hn4tZHiI5XhVh6lN2Uo0405xb1i3yaShKz0bb0eidmfvFdXENtA1z&#10;POsccalpJHYBVUDJJPYCvhn9rr/grNdeFfE8ngX9mRdN1CO3jC3fia6jM0ZlOcrbpkBgvHztkFsg&#10;KQMn1r/go98T9Q8G/sUahqGk6w1vc+IBZ6fHIDhpVmG6VRz1MSyZ9s1+W3gTwjqXxA8a6P4D0Yqt&#10;5rmq29hal+nmTSrGufbcwr6rxC4uzLAYinluXNxlNKTkvi95tKK7Xtdvfa1j4Dwb8OclzfBVs8zm&#10;PPTpylGMJfD7qTlOXdK9kttHdPS3r5/4KT/ttG5+1f8AC87jdu3bf7Gsdv8A3z5GMe2K+kf2Rf8A&#10;grQ/ibXU8D/tP/2fp/nIFsvE1nD5UIcA5FwmSF3dnXAB4KgHI9J/4dO/swf8Ku/4Q0abd/259g8v&#10;/hKvtMnnfaMf67yt/l43c7MYxxnvX5j+PfB2p/D3xzrPgHWypvND1W40+6aP7pkhlaNiPbKnFfKY&#10;6tx1wPXo4nFYh1Iz6Ocpxut4yT2dnuvk9D9AynC+FPiphcTgsBg40Z0/tRpwpTSeinFx3V1tL5xV&#10;z90re6hu4EurSdZIpFDxyRsGVlIyCD3BFfmh46/4KwftW+HvG+saBp58N/Z7HVbi3g8zR2LbElZR&#10;k+ZycCvq/wD4JefEW9+If7IujDU9Va7utDvLjSpmk5aNYyGiQnviKSP8MV+XPxX/AOSpeJf+xgvP&#10;/R719Lx5xLmH9i4DG4CrKl7ZOT5XbpF2fezbPiPCXgfKJcTZvlmbUIV/q7jFOUbrSU1zJPbmST9D&#10;7Hh/4K+eL9I+AdrcXml6ZqnxAvtQuVKx2zR2dhartEbyLv3O7EthQRwCSRwD4tpv/BTz9tGw8RR6&#10;9P8AFaO6jWbzG0240e1+zuuf9WQsYYL24YN717F/wTc/YQ+CPxu+E8/xf+LNldaxJNqk1na6Z9oe&#10;GGFYwuWJjYM7Et6gDHQ8mvCf2+f2dtC/Zo/aEuvBPhOV/wCyNQ0+PU9LhkYs0EUjyJ5WTydrxuAT&#10;zjGea+VzbEcdRyPD5tWxLjSaikozalqtJSta7la+rdr2stj73h3B+FFTirGcPYfAxlXTnKTqU4uO&#10;j1hTbu4qF7Kyina929T7J0L/AIKx/Cub9m2T4o6/p4i8YW8/2I+E4ZObi5xkSo3aAr8xY8qQV5O3&#10;d8leJP8Agp7+2drniC41nTvisNLhknL2+m2Wj2hht1zkIPMiZmA9XJJ71X/YB/ZY8NftVfF658Oe&#10;M9entNK0fT/t15bWsf728XeEEQfP7sZYEtgnAwACdw9k/wCCkn7BPwm+CXwws/jD8GrCbTI7XUIr&#10;LVtLed5o5EkB2zKzsWVg4CleQwfPG3DdWKx/HefcPrNI1uSlSVnyScZT5fim+Xe3VNpaNpHFgcp8&#10;JuEeMnkM8N7XEYiV17SCqQp82sKacr2v0aUnqlKXb2f/AIJ6/wDBQDVv2m7+6+GPxO0u1tfEljZ/&#10;abe+s8JFqEQIV/3ZOVkGQTtypBP3cYP1Xmvxi/Yu8c6h8PP2qvAfiDT/APlp4ktrKdSThobl/s8n&#10;1wshI9wK/ZuP6V+h+HXEGKzzJZLFScqlOXK292mk0357rztd6s/GvGjhHL+FeJoPAQUKNeHMoraM&#10;k2pJdls0tldpaIdRRRX6Afj4UUUUAFFFFABRRRQAUUUUAfnF/wAHOGiPcfsJ+H/FkQ/eaH8Q7KeM&#10;noGaGdP617j/AME1f25Ph5/wU+/Y+Go+IJrT/hJorB9I+Ivh+Jdpt7hlKmRFbP7qZP3iMMgEsmdy&#10;MByP/Bwp4EPjP/gl1421BQxbw/qWl6mu32u44T+GJifwr8Gf2Mf20/jt+wl8Yrf4yfAzxELe42eR&#10;q2l3WWtNUttwJhnTuMjIYYZTyCOc/R4XLoZpkzp/aTdr7apXT8mfO4nMamU50qquk1F6bppuzXmj&#10;9HP2rv2etW/Zl+NeqfDG/uPtFpGRcaPef8/FpJkoT6MOVYf3lOOCCfN/wr7s+DH/AAUD/wCCbX/B&#10;Wv4caL4I+JWraX4R+IupRfZ7fQdYmji1KzugBlbO6ZQs8bO3yJkNIBzECMDwz4z/APBOD9qP4Q6l&#10;dCz8B3HibS4CWh1Tw9GZ/MjzgEwj94req7Tj1I5r+TeNPD3NuH8dKdClKVGTbVk24rs/JdJaprd3&#10;P778M/GHIeLMrp0MbXjTxUUlLmaiqjtbmi3ZXfWOjTeiaPPPhF+0j8cvgPefavhR8SNR0lWbMlmj&#10;iW3kPq0MgaNjyeSuRntXvWkf8FjP2orOWD+1vDnhO8ijwJh/Z00ckoA5O4TYUn2XHoK+Ubm3uLK4&#10;ktLyCSGWJykkciFWRh1BB5BFNr5DA8RZ7ldP2eFxE4R7Ju33PRfcfoubcG8J59V9tjsHTqTf2nFc&#10;z9ZKzflrp0P20/Zv+KOrfGr4IeHfinrmkw2N1rVh9ols7dyyR/OwABPJGAD+NdxXm37HdoLH9ln4&#10;fwL/ANClYv0/vQq39a9Jr+sMrnVqZbQnUd5OEW33birv5s/z1zynh6Od4qnQjywjUmortFSaS110&#10;WmoV/OX/AMHFX/KUjxZ/2L+j/wDpFHX9Glfzl/8ABxV/ylI8Wf8AYv6P/wCkUdfW8O/78/8AC/zR&#10;8bxF/uK/xL8mfDdfs/8AsY/8G7X7HP7Qv7Jvw7+OfjT4kePrfVvF3hGx1XUIdP1C1SCOWaIOyoGt&#10;2IUZwMkmvxgr+p7/AIJbf8o4/gj/ANkz0j/0mSvZz7E18NQhKlJq76eh4uQ4ahia81Vjey6+p8n/&#10;APELp+wj/wBFU+JX/g0s/wD5Fo/4hdP2Ef8AoqnxK/8ABpZ//ItfpVRXy/8AauZf8/GfUf2Vl/8A&#10;z7R+Lf8AwUT/AODcr4WfAP8AZq8R/Hj9mn4reJLy+8Jae+oahofiQQzLeWsfMvlyRRoUdVywBBB2&#10;kEjOR+Rdf1dft9/8mR/Fz/snOsf+kctfyi19TkOLxGKoT9q72f6Hy+eYXD4WvH2UbXR9j/8ABATU&#10;b6w/4KyfC2Kzu5I1ul1uG6VGIEsf9i3zbW9RuVWwe6g9QK/pPXr07V/NV/wQQ/5Sz/CX/rprf/pj&#10;1Cv6Vv4/wrxeJP8Afo/4V+bPY4c/3KX+J/kj+UP9vz/k+741/wDZW/En/p0uK828G6Nb+I/GGk+H&#10;ruR1hv8AUoLaVo/vKryKpI98GvSf2/P+T7vjX/2VvxJ/6dLiuC+FX/JUPDf/AGHrP/0elfYUf93j&#10;6L8j5Gr/ALxL1/U/cqw/4Nev2FLmyhuJPip8StzxqzY1Sz6kf9etTf8AELp+wj/0VT4lf+DSz/8A&#10;kWv0i0r/AJBtv/1xX/0EVYr4D+1cy/5+M++WV5fb+Gj81T/wa6fsJAZHxT+JX/g0s/8A5Fr4p/4L&#10;H/8ABEXwz+wH8LdJ/aE+A/jvWNa8KyapFpevafr2x7qymlV2iuFeNEVomKeWQQGVmjxuDHb/AEAV&#10;8L/8HGP/ACi28Vf9jFo3/paldeX5pj5Y2nGc202k0/M48wyvAxwc5Rgk0m015H854r9XP+DU6/vF&#10;+PXxW0xbmT7O/hKxkaHcdpcXRAbHqASM+9flHX6r/wDBqf8A8nDfFT/sTrP/ANKzX0+cf8i2p6L8&#10;0fM5P/yMqfr+jP2l+JHw78HfFnwDrHwy+IGhRaloevafLY6rYzZ2zQSKVZcjkHB4IwQcEEEV/M7/&#10;AMFW/wDgnprf/BOv9py5+G9k9/eeDtaia/8ABOtX21nubXIDwuyhVaaJiFfAXIKNgBxX9P1fLP8A&#10;wVt/4J5+Hv8AgoX+zBe+DrDT7NPHPh2Oa/8AAWqzxqGiutoL2pkPKRXAREfnaGWNyD5YFfJ5PmDw&#10;WISk/clo/wBH/XQ+szfL1jcPeK9+O3n3X9dT+ZTStU1HRNTt9b0a9ltbyznSa1uYHKvFIp3K6kdC&#10;CAQfWv6Pf+CKP/BS9/8AgoJ+z7NpvxGns4fiJ4NZLbxHBa5Vb23b/UXqoSSNwBV+SA6kjAYAfzo+&#10;O/AfjH4X+M9U+HXxB8O3Wk65ot7Jaappl5HtltpkOGRh6g/ge1ewf8E3/wBtbxR+wL+1boPx30Vp&#10;ptL507xZpsX/AC/aXK6GaPHdlKJKvT54l5xmvq80wMcfhfd+Jaxf6fM+TyvHSwOKXN8L0kv1+R/V&#10;BI4Ubt2AOTX84P8AwWs/4Kea7+3l8eJ/AHgq+jX4a+CdTnh8NLblv+JnLhUe9lOcNkq3l4A2o3cs&#10;TX6A/wDBZz/gs/8ADXwV+y3pvw//AGMvjRHfeLPiNYpPFrvh66eObRtJbO6cSABoZ5CDGgG10w7f&#10;KVXP4TAYry8hy6UL4iqtdlf8X+n3nq59mEalsPSem7t+C/UCQBX76f8ABvx/wTK8Kfs7/AvR/wBs&#10;r4g2JuvHnxA0GO60jzJFaLStHuAssIjUDiWZNkjOSSFKoNv7wN+eX/BC7/gmif25P2hv+FlfEzR4&#10;bj4a+A7pJ9cguQrrqt7w0NgUPVD/AKyQkFSibOr8f0V2Nla6daxWFjaxwW8EaxwwwoFSNAMBVA4A&#10;A4AHSjiDMOVfVqb/AMX+X6seQZfzP6zUX+H/AD/yJE6U6iivkT6wxfiH4B8K/FDwTqfw/wDGulJe&#10;aXq1m9veW7cZVhjIPVWHUMOQQCORX52/DDx74i/4Jq/tmap8Fr6ebUPB2sX1ss/nK2820oBhuU6K&#10;XTftfAw2xlGCAR+lbgkYFfN3/BTT9nbwp8Wf2e9W+IU8ENrr3hGxe/sdQEI3vCnzSW7N12suSBnA&#10;fB9c/G8Y5ViK2FjmeC93EYf3k/5opNyg/Jrv5rqz9N8Nc/weHx08jzROeDxtqco9I1G0oVEu6eja&#10;s9nrypHiP/BQz9orxV+0V8VrP9ib4FyxXlvNqUEWsXEBJFzeKd3lFhkeVFw78H5o/wDYwfrv9mL9&#10;nXwh+zH8LLT4aeE3knZW+0anfzKA13dMqh5CB0HygBecKAMnrXyb/wAEb/gZ4Vv7bXP2gtYiW61a&#10;0vG0zSvMQN9kUxhpJVz0dg2zPULuH8Rr73Gcc1x8G4WtmUp8QY1Xq1tILfkpp6RXq7t/Lq2eh4l4&#10;/C5JGnwhljaoYazqu1nVrNJucvJKyS6arVKLPlP/AILDAf8ADKNrx/zN1n/6JnrsP+CYij/hhzwR&#10;x/0Ev/TndVx//BYfP/DKFrj/AKG6z/8ARU9fMv7OHh//AIKYXvwZ0a5/Z91nUofCLfaP7Jjt7q0V&#10;B/pEolwJBuH77zOvf2rx8wzWWUeIdSsqE6t6CXLTXNJXlF3a7aWv3aPpclyCPEfg3Rw0sVSw/Li5&#10;S5q0uWLtTkuVOz953ul2T7H6jVwv7UH/ACbX8Qf+xJ1T/wBJJa+Kv+EW/wCCy3/Qxaz/AOBlj/hW&#10;J8SvDX/BWWH4d67N8Q9d1Z9AXR7ltbWS8syptBE3nA7RnGzd059K9LGcaVKmDqQ/s7EK8WruGiut&#10;3rseLlnhjQo5lRqf21g5cs4uyq3bs07Jcu76Hp3/AARV/wCSa+Nv+w5bf+iTX2V4q8L6B428O33h&#10;HxXpUN9pupWz297aTrlZY2GGU/h3GCO3NfGv/BFP/kmvjc/9Ry2/9EmvtyvS4DjGpwfhoyV04yTX&#10;dc0jwfFqdSl4k46cG01KDTWjTUIWafRn5oprfib/AIJW/thy+GLO6k1LwVr8EE80U7BpJdPeRlEn&#10;GAJ4nWQdAGA6AOCO2/4KS/tS6v8AGDxFp/7HPwJaLVf7YltTrUkEe5p52dZIbZWP3dpCO5xkHCkj&#10;Divev+Civ7Png74z/s5a94l1m3jg1fwjo91q2k6ksIaRBDEZZIM5B2SKm088Ha2Dtwfm/wD4I4fB&#10;Lwx4m8T6/wDHTW90+o+H5FstJib7sLTRt5k3XlthKDPQM3cjHxeNy7OMBmj4Zws+XDYl88XfWFPV&#10;1IL16dGv8UrfqGV51w5m2Qx44x9PmxuBj7OSt7tWt7qoVJW006vdPX7Mb/W/7I37Lvhb9lX4WQ+C&#10;tGl+1andlbjXtTKjN1c7QDt7iNeQqnkAknkmtf8Aat/5Nc+JH/Yh6v8A+kUtd+gIHNcD+1d/ya78&#10;SP8AsQ9X/wDSKWv1Ctg8Pl+R1MPh48sI05JJdFyv+n36n4Phcyxub8VUsbi5udSpVhKTfVuS/BbJ&#10;LRLRaHzF/wAEUf8AknXjj/sNW3/ok14b/wAFcf8Ak7mb/sX7P+TV7l/wRR/5J144/wCw1bf+iTXh&#10;v/BXH/k7mb/sX7P+TV+N5r/yajCf41/6VM/pTh7/AJSCzH/r2/8A0ikfqdRRRX72fySfLP8AwV8G&#10;P2T0wP8AmZrT/wBBkr0L/gn2MfsdeBMD/mEf+1Hrz3/gr7/yaen/AGM1p/6DJXoX/BPz/kzrwJ/2&#10;CP8A2o9fCYf/AJOLX/7B4/8ApaP1jGf8mXwv/YZP/wBNs+OP2ev+Uw+of9jn4l/9Jr2v0rr81P2e&#10;v+Uw+of9jn4l/wDSa9r9K65/Dn/kX4z/ALCKn5QOrxo/5HGW/wDYFR/9KqBRRRX6Gfjp+evxbA/4&#10;fE6D/wBhKw/9Ja/QoY7V+YP7cVv8Srv/AIKPSW3wdlmj8Ts1iNFeB1VxN9nGMF/l6Z68V1y+Ff8A&#10;gsr28Raz/wCBlj/hX5BkfEMsnzHMaawlWtevN3px5kulnqtdL+h/RvFHB1PiTJclryzDD4flwlKP&#10;LWnyyfW6Vnda2v3TP0Qr4B/4LcH/AImXw2/699W/9CtKzv8AhFv+Cy3/AEMWs/8AgZY/4V4X+2Lp&#10;P7Yel3nh/wD4a11C8uJJI7n+wftk8D7VBj87HldOsWc+1Y8acVVMy4brYd4KvT5uX3pwtFWnF6u/&#10;W1l5s6fDLgGjknGuGxsc0wtbl5/cp1OabvTktFZXte78kz9Zfh9/yTfQ/wDsB23/AKIWvgP/AIJf&#10;+L/CnhD9qL4i3fizxNp+lwzWFwkUmoXiQq7fbVOAXIycdq+/Ph9/yTfQ/wDsB23/AKIWvzB/ZG/Z&#10;R8GftafH7xv4R8beIdU06DS1uLyGTS2jDs/2vZg70YYw3avY4sqYylmmUSwsFOonO0W7Jvlju+h8&#10;34e0ctr8P8RU8fVdOi40+aUY8zS9pLVR0vrZH6Zj43fBnGf+FueGf/B7b/8AxdMuvjt8E7WBri4+&#10;L/hlUQZZv7ct+P8Ax+vmT/hy58BAM/8AC0fF/wD38tf/AIzXyl+3J+x7ZfskfE7SdN0u81TUvC2r&#10;2aTW+pXSxiUSK5WaDcqhd4AVwdoGJB12mtc34o4tyTBvFYrAwUE0m1Uva+ibstr6fMx4d4D8POKM&#10;zWAwOa1XUabSdHlvbVpNyte13bsmdt4d8a6d+0n/AMFYtP8AHHgVlNjc+KoJrWSRuJYLC0UNIP8A&#10;fS2ZgP8AaAr7G/4KUf8AJmfi/wD652//AKPjq9+yN+y9+zf8JPBum+P/AIOeHEuptZ02O4h8Q6gy&#10;z3bxSIG2q+P3anPKpgHvnAqj/wAFKAR+xn4vH/TO3/8AR8dLA5PjMr4TzGti5RlUrqrUfL8K5oXs&#10;u+t3fzt0uGZcSZbn3iHkuGy+nOFDCSoUI89lN8lRJtpXtpZWeujbteyw/wDgk9n/AIY50nH/AEGL&#10;/wD9HGvpSvmr/gk9z+xzpP8A2GL/AP8ARxr6Vr6jhP8A5JnB/wDXuH5I+E8Qv+S6zL/r9U/9KYUU&#10;UV9CfHBRRRQAUUUUAFFFFABRRRQAUUUUAFFFFABRRRQAUUUUAFFFFABRRRQAUUUUAFFFFABRRRQA&#10;UUUUAFFFFABRRRQAUUUUAFFFFABRRRQAUUUUAFFFFABRRRQAUUUUgCiiigAooooAKKKKACiiigAo&#10;oooAKKKKACiiigAooooAKKKKACiiigAooooAKKKKACiiigAooooAKKKKACiiigAooooAKKKKACii&#10;igAooooAKKKKACiiigCDUrK11Oxm02+gWSG4iaOaNhwysMEH2INfyTftNfDub4RftHePvhTcCPzP&#10;DXjTVNLbyRhcwXUkXHt8vFf1vN15r+an/gut+zde/s5/8FIPHU8RZtL8dXX/AAlelTMxYk3jM9yh&#10;JAAK3QnwAThDHzk4H0vDdTlxE6be6v8Ad/w583xJT5sPCp2dvv8A+GPj7aPWvp/9m7/gsZ/wUI/Z&#10;f/sbS/Bfx81DU9B0WGO3tvDPiKNLyzNupH7nDjeowNoKsrAdCK+YaRvXNfW1KNKtHlqRTXmrnydO&#10;tVoy5qcmn5aH9I3wN+M/w0/4Kcf8E7L79rPx/wDs/wCi6Vrb6Xq0aw7lupLee0EqLIk+xH2kjcFP&#10;3c4+bGT+c1fY/wDwQDurrxt/wR917wlbIomtda8RadD15aSBJQePef8ASvjggg4r+PvGrB0cLnVF&#10;04KN+daLezVrvd2T6n9+fRmzDE43h7FQrVHLldNpNtpXjK9lsk2uh96f8ES7lBL8QLXPzMuntj2H&#10;n/4198V+dv8AwRT1KWP4keNdIDfu5NEt5dvH3lmI/k1folX23hvPm4QoLs5r/wAnkflPjXTdPxHx&#10;b/mVN/8AlOK/QK/OL/g53up7f/gn1o9mkh2TfEawMi+uLa6xX6O18D/8HIPw11zx7/wTR1TxJosK&#10;yf8ACI+K9M1a+X5t32cu1qxUAHJDXKMc4AVWOeK/SMscY5hSv3R+N5onLL6luzPwg/ZL/wCTqvhn&#10;/wBlB0X/ANLoa/rWUYFfyKfAHxfo/wAP/jx4J8e+JJnj07RPF2m3+oPHHuZYYbqORyAOp2qeO9f1&#10;v6Jrml+JNGtPEOgajDeWN9ax3Fld20geOeF1DI6sOGUqQQRwQa9niaL9pSfk/wBDxeGZL2dRea/U&#10;/l+/4K2/8pKvjR/2PV1/Sv1a/wCDW7H/AAxR4y/7KFL/AOklvX5M/wDBVPXNI8Rf8FGfjJrGg6nD&#10;eWk3jq88q4tpA6PggHBHBwQR9RX6zf8ABrbn/hijxlx/zUKX/wBJLeu3Nf8AkSx9I/kceVf8jqXr&#10;I+D/APg5D/5Sdaxj/oUdI/8ARJr6C/4NRf8AkefjF/2CdJ/9G3FfPv8Awch/8pO9Y/7FHSP/AESa&#10;+gv+DUX/AJHn4xf9gnSf/RtxTxH/ACTq/wAMfzQYf/koP+3pfkzlP+DqP/k5/wCGv/YkT/8ApW1Y&#10;f/BrR/yfd4z/AOyUXf8A6ctOrc/4Oo/+Tn/hr/2JE/8A6VtWH/wa0f8AJ93jP/slF3/6ctOqY/8A&#10;JO/9u/qOX/JRf9vfoff/APwcYKG/4JbeKyR93xBopH/gbHX86Ir+i7/g4v8A+UWviz/sYNG/9LY6&#10;/nRrTh3/AHB/4n+SI4i/39f4V+bP6FP+Die8nt/+CVVxDE+FuPEWiJJ7jfu/mBX4a/sV6Bpfij9s&#10;f4S+GtbtVuLPUfiZoNreQyfdkik1CBGU+xBIr96v+C9ngDUfHf8AwSe8T3GmtEraDJpOqTeaxGY4&#10;7iJWAwOTh+/Ffz5/A34gt8JvjX4O+KajcfDPinT9WAxnP2e5jm/9kqch97LZpb3f5IrPPdzKEpbW&#10;X5s/rwAwMV/KN/wUI/5P4+OH/ZX/ABL/AOnW5r+qPwj4z8PeOvBum+P/AAvqkdzpOrabDfWN4rDb&#10;JBIgdXz0wVINfyoft0a9o/in9t34yeJvDuqQX2n6j8VPEN1YXtrIHiuIZNSuHSRGHDKykEEcEGuD&#10;huL+sVPRfmdvEutGnbu/yP3K/wCDbYZ/4Jk6b/2Omrf+hpX4GfHYsfjh4yLHJ/4SrUck9/8ASZK/&#10;fL/g22P/ABrJ03/sdNX/APQ0r8Lv2y/hr4k+D/7WXxI+Gni2Dy9Q0nxpqMM2FYK4Nw7K67gCVZWV&#10;lOOVYHvXdlb/AOFTErz/AFZw5mn/AGZhn5fojo/2bv8Ago5+2Z+yP4KuPh3+z18arzw3o91qDXtx&#10;Z21nA4edlVS+XRjnCqOvasX9p79tf9pz9sm70a9/aR+Kd14mk8Pxzpo7XVvFH9mWYoZAPLRc7jGn&#10;XP3a/WH/AINjrr4J/Er9mbxp8MfGHhnwtqniPQfF7Xa2eoabBNd/YJ4Igsv7xSxj81ZF44BHOMjP&#10;6av8B/gYoyfgz4THr/xTtr/8RWeKzbD4PGSi6C5k99Lv8DXC5TiMZg4y9s+V9NWl+Nj8L/8Ag1+l&#10;kT/goh4gRH2h/hRqSt7j7fpxx+YFcd/wcX/8pPPEQ/6lvSv/AERX77fCi3/Z41a51DxB8EdP8ITS&#10;6deSaXqV94ZtbbME6hHe3d4RwwDRsVz3XNfgT/wcX/8AKT3xF/2Lelf+iKjL8Z9dzh1OW3u2t80V&#10;mGE+pZPGnzc3vXv9563/AMGrox+1n8Q8f9CCv/pZFX7psu7vX4Wf8Gr3/J2fxD/7EFf/AEsir90p&#10;HKjPoM/WvLz7/kZS9F+R6mQ/8i5er/M/F/8A4Lkf8ETPGSeMPEn7bP7Jvh3+0NPv2fUvHHhGxhZr&#10;mC4Zt097boAfMRyTJIg5U7mAIzj8zfgr+0d+09+yB4nu9U+CnxN8SeB9RvoFS/Sxme3+0Rgkr5kb&#10;Da+MtgkHGTjGTX7XXn/B0X+wDZXctnN8H/jCWhkZGK+H9KwSDg4/4mdfRHxQ/Zb/AGIP+Cu37N3h&#10;34oeO/hp9qs/EmhpfeG/ESKlrrGliVBjEsTMNykYaNjJEWTkMAK9KjmGKwVFUsbSbjtf9LdTzq2X&#10;YXGVnUwVVKW9v+D0PgH9gH/g5j8Tw6vpPws/bs8K2NxZTSxWv/CwtFjaGSBThfNvLcblk9WeEJgf&#10;8szya/Yrwx4s8MeOdAs/Fng3xDY6tpeoW6T2Oo6bdJPBcRsMq6OhKspBBBBwa/lV/bx/Zauv2Lf2&#10;ufG37Ml34gj1ZfC+pRrZ6hHnM9rPbxXNuzjAxJ5M0e9QMB9wBYAE/qx/war/ABi8U+Jfg/8AFX4I&#10;atcyTaZ4U1jS9R0jzJCwh+3JdLLGo/hXdZq/HUu1Rm2W4VYX61h9Fo7dGnazXbcvKcyxTxX1Wvq9&#10;Vfqmt0++x+df/BaH/lJ78X/+xkH/AKIir9F/+DUr/kh/xb/7GrT/AP0mkr86P+C0H/KT34vf9jIv&#10;/oiKv0X/AODUr/kh/wAW/wDsatP/APSaSu3Mf+RDH0h+hxZb/wAj1+sv1P1hoqlqXiDQtIlWDVdd&#10;s7V2XcqXNyiEj1wT0pll4o8O6lcC003xFY3EpGRHBdI7H8Aa+H9pTUrXVz7n2Nbl5uV272dj4s/4&#10;LZf8ib4B/wCwpff+i4a+WP2AVDftj+AVP/QZP/omSvq7/gtZpeoz/DnwPrcdszWtvrd1DPN2SSSF&#10;WRfqRG5/4Ca+Pv2LfE9p4Q/au8A61fRyNH/wklvb4jxkGY+SDyRwDICfYH6V/PHF0vZeJEZz0XPR&#10;fySh/kf2V4cxlX8E506esnTxKt5t1LL8UfszJBFcxNDMoZHXDKw4I9K4n/hmD9nP/ohvhP8A8ENv&#10;/wDEV0XjrxhpXw+8Fat45165WKy0fTZry5kc4ASNCx/lXw3/AMPstQI/5IND/wCDo/8Axuv2XPs9&#10;4dymdOOZySck3FOLlorX2Tt+vyP5n4R4T404ipVamRwk4waUmpqCu72Wso30v3tfzO8/4LK28Nt+&#10;y/4ctraMRxx+OLVY41GFVRZXmAPpXxv/AME+rS2vP2yvAUN3AsirqzuFYdGWCVlP1DAEe4r7W/4K&#10;16LqHiz9jzT/ABIvlw/2Z4ksb+6hZs/K8M0O1eOSGnX8Aa+Af2XfiNafCX9ofwd8RNTl8uz03XoG&#10;vpAMlLdm8uU47kRsxx3r8h42nHD+IFCtU0j+5l/26pa/kz+jvC2lVxvhBi8NR1qNYiFlvzOOi9dV&#10;95+14+7zX48f8FB7aC1/bL8exW8YVTq0b4HdmgiYn8SSa/YAahZDT/7U+1xfZfJ837R5g2eXjO/P&#10;TGOc9MV+LP7U3xIsfi7+0V4x+ImkvustS1yY2Em3HmW6Hy4mI7Eoikj3r6jxcrUf7Iw9O/vOpdei&#10;i0397R8H9HTDYh8SYyuk+SNLlb6c0pxaXraMvuPur/gi7I5/Z68TQlvlXxnIyr6E2ltn+Qr89/iv&#10;/wAlS8S/9jBef+j3r9Hv+CPPhS80H9li81278vbrniq6ubbYxJESRwwYb0O+KT8MfQfnD8V/+Spe&#10;Jf8AsYLz/wBHvXxnFVOdPgvKFLtN/J8rX4M/TPD+pTreJ3EUoPTmpr5rmT/FM/Sv/gkVz+yJGD/0&#10;Ml7/AO06+a/+CzIx+1Fof/Yh2v8A6W3tfSv/AASK/wCTRY/+xkvf/adfNf8AwWa/5Oi0P/sQ7X/0&#10;tva+n4h/5NZhfSkfC8G/8n7x/wDir/maH/BF4Z+Ofin/ALFf/wBuI6+lP+CrCL/wxlrhI+7qenke&#10;3+kpXzX/AMEXf+S5+Kf+xX/9uI6+lv8Agqx/yZlr3/YS0/8A9KY634d/5NbiP8Fb9Tj40/5P3g/+&#10;vmG/OJ+Y/wAFP+Sy+Ef+xmsP/ShK/cVRgV+HXwU/5LL4R/7Gaw/9KEr9xh0rPwf/AN0xf+KH5M6P&#10;pIf8jDLv8FT84hRRRX7GfzSFFFFABRRRQAUUUUAFFFFAHmf7ZPwgPx//AGUfiT8FY5IY5vE/gnUt&#10;Ps5rlcxw3Els4hkbHZZdjevy1/JnX9iN/bRX1rLZTrlJo2Rx6gjBr+TX9sD4IXP7Nn7Unj74Ez27&#10;Qr4Z8UXdnaxtu/49xITCctyQYihDHqDnvX1nDNT+JT9H+j/Q+U4lp606nqvya/U83CkdGr7p/Yh/&#10;4L3/ALcH7Meuaf4Z8f8AieT4meEwRC+j+KLs/aowcANFe7WlUjHR/MU5PGSCPheptPm+z6hb3H/P&#10;OZWz6YIr6Svh6OJhy1Iprz/rQ+coYithp81KTTP6Mv8Agsnoml3/AMJfBnjWHSrdLqTV2jkuRCvm&#10;lHg3BC+MkAr06V+edfop/wAFPbyHxX+wv4D8Zxt5n2nUtLnSTbjKzWEr59s8V+ddfwz4nUvZcW1L&#10;LeMX+Fv0P9MfAnESr+HdFN35Z1F/5Nf9T9pf2QLlbv8AZb+H8yj/AJlGwX/vmFV/pXo9eO/sBajN&#10;qn7HvgO4nk3Mui+V9AkjqB+QFexV/QmSz9pk+Gn3pwf/AJKj+OOJqTo8SY2m/s1ai+6ckFfzl/8A&#10;BxV/ylI8Wf8AYv6P/wCkUdf0aV/OX/wcVf8AKUjxZ/2L+j/+kUdfZcO/78/8L/NHwvEX+4r/ABL8&#10;mfDdf1Pf8Etv+UcfwR/7JnpH/pMlfyw1/U9/wS2/5Rx/BH/smekf+kyV6XEn+7w9f0PN4b/3ifp+&#10;p71RRRXxp9geQ/t9/wDJkfxc/wCyc6x/6Ry1/KLX9XX7ff8AyZH8XP8AsnOsf+kctfyi19hwz/Bq&#10;eq/I+P4k/jw9GfYP/BBD/lLR8Jf+umt/+mPUK/pW/j/Cv5qf+CCH/KWj4S/9dNb/APTHqFf0rfx/&#10;hXn8Sf79H/CvzZ6HDn+5y/xP8kfyh/t+f8n3fGv/ALK34k/9OlxXBfCr/kqHhv8A7D1n/wCj0rvf&#10;2/P+T7vjX/2VvxJ/6dLiuC+FX/JUPDf/AGHrP/0elfYUv93j6L8j5Gp/vD9f1P68tK/5Btv/ANcV&#10;/wDQRViq+lf8g23/AOuK/wDoIqxX5gfpsfhCvhf/AIOMf+UW3ir/ALGLRv8A0tSvuivhf/g4x/5R&#10;beKv+xi0b/0tSuzLv9/pf4l+ZyZj/uFX/C/yP5z6/Vf/AINT/wDk4b4qZ/6E+z/9KzX5UV+q/wDw&#10;an/8nDfFT/sTrP8A9KzX2+cf8i2p6L80fE5P/wAjGn6/oz9waRl3d6Wivzs/Qj8Vf+Din/glle+G&#10;vEOpf8FC/grp5k0rUJIR8RNJhRma2umbyxqK9hG/7tZB/C/z8hzt/JEjIr+vr4o/DTwd8ZPhtr/w&#10;m+IWltfaF4m0e40zWLNZnjM1tPG0cih0IZSVY/MpBHUGv5eP+Cjn7F3iH9gj9rTxF+z7q2oJfafD&#10;sv8Aw3qSsCbrTZ8mFmHVXXDRuCB88bEZUqx+0yHMPb0/YVH70dvNf8D8j4vPsvWHqe3gvdlv5P8A&#10;4P5nhrO743uzbRhdx6D0rtv2cP2fPiV+1R8bvDvwD+EmjNea54j1Bbe2XadkCY3STyEA7Y40DSO3&#10;ZVNcQTiv3O/4NwP+CdOnfCj4TL+3b8QlWTxL42sZrXwrbRXDFbDSDIAzuAdplmeIMOuyNU5DO6j1&#10;MxxkcDhXUe+y9TzcvwcsdilTW279P60PuH9gf9jD4e/sG/s16D8AvAipcT2kQn8Qaz5e19U1FwDN&#10;cHuFLcIpJ2Iqrk4yfaaQKOuKWvzqpUnVm5zd29T9Dp040qahFWS0CiiioLCvL/20j/xif8Qx/wBS&#10;je/+ijXqFU/EHh7Q/Fei3XhzxLpNvf6ffQNDeWd1EHjmjYYKMp4II7GuXHYeWKwVWjF2c4yjf1TR&#10;35XjI5fmlDFSV1TnGTS3ajJOy+4+Sv8AgjU3/GPOvcf8zQ//AKJjr7BHtWD4D+GHw6+FulyaJ8OP&#10;BOmaHZzTebNa6XZpDG8mANxCgAnAAz7VvVw8P5bUyfJqOCqSUnBWbV7PV9z1eMM7o8ScTYrM6UXG&#10;NWXMk7XWiWttOh8p/wDBYYZ/ZRtB/wBTdZ/+iZ67D/gmEMfsOeCf+4l/6crqvYvHXw68B/E/RV8O&#10;fEXwfp2uaes6zLZ6paLNGJACA+1gRkAnn3qx4Q8G+E/h/wCHbfwj4H8OWek6Xab/ALLp+n26xQxb&#10;nLttVQAMszMfUkmuOnkdanxZPNnJcsqXs+XW9+aLv2toepX4qwtbw9pcPKnL2kMQ6zlpytcko273&#10;96/Y0q4T9qL/AJNq+IPH/Mlap/6SS13dVtY0fSvEOk3Wg67p0N5ZXtu8F5a3EYaOaJ1KsjA8FSCQ&#10;QeoNe7iqLxGFnSWnNFr71Y+SwGIjg8dSryV1CUZW9Gn+h8Wf8EU+fhr42H/Uctv/AESa+3AcjNc7&#10;8P8A4S/DH4U2lxYfDTwDpOgw3cgkuotJsUgWVgMBmCAZIFdF06V5XDeVVMkyWjgqklKUE02r2d23&#10;19T3uNs/ocUcUYnNKMHCNVppO11aMY6206Hn/wC1ef8AjFz4kf8AYh6v/wCkctfMv/BFH/km3jj/&#10;ALDlt/6JNfaGtaLpPiTR7rw9r+mw3ljfWz295Z3EYeOeJ1KujKeCpUkEHqDWT8P/AIT/AAy+FFpc&#10;WHwz8BaToMN3Isl1DpNikCysBgMwQDJArDGZJWxHEuGzNSSjSjKLWt3zJ7dOp25bxRhsFwPjsjlT&#10;bnXnTmpacqUGm0+t3bSx0FcB+1d/ya58SP8AsQ9X/wDSKWu/qrrWi6T4j0e68Pa/psN5Y31tJb3l&#10;ncRh454nUq6Mp4KlSQQeCDXt4ui8RhalJaOUWvvVj5XL8THB5hRxEldQlGTXezT/AEPiz/gikSPh&#10;z44IH/Matv8A0Sa8O/4K4n/jLmb/ALF6z/k1fpZ8P/hJ8MPhTaXFj8NPAOk6DDdyLJdRaTYpAsrA&#10;YDMFAyQKz/G/7O/wJ+JWuHxN8QfhD4d1rUDEsZvdS0mKaUovRdzKTgV8DjOCsZieDaOTKrFThK7l&#10;Z2esn69T9cyzxOy3A+JeK4llQm6dWLioJx5l7sFq72+y/vOyHSiiiv0Y/Fz5Z/4K+5/4ZPT/ALGa&#10;0/8AQZK9C/4J9n/jDrwJ/wBgj/2o9el+Ofh34E+Jui/8I38Q/CGn61p4mWX7Hqdqs0fmDOG2sCMj&#10;J5q14Y8LeHPBWhW/hfwjodrpum2abLWxsoRHFEuc4VRwBmvnaWS1qfFFTNHJcsqahbW91K9+1j7K&#10;vxNh63AdHIVTfPCvKrzacrTjy273/A/K5vjZo/7Ov/BSjxN8Ydf0a61C00nxprvnWlmyrI/mi5hG&#10;CxxwZAfoK+kP+H1Pwd/6I94m/wDAi3/+Kr6Q1v8AZT/Zp8S6zdeIvEPwI8K31/fXDz3l5daJC8k0&#10;rHLOzFcliSSSetVv+GOf2Uv+jdfBv/hPwf8AxNfK4HhfjDKHVhgcXTjCc5Ts4Nu8rdWuyR+g5rx3&#10;4b8RRw9TNcurTq0qUKV41FFWhfopLq2+588f8Pqfg7/0R7xN/wCBFv8A/FV6Z+yl/wAFDPAX7WHx&#10;Evfh14W8BavpdxZaLJqT3GoTRMjIk0MRUbCTnMwPpgGu7/4Y5/ZS/wCjdfBv/hPwf/E1t+A/gD8E&#10;fhdrEniD4cfCjw/od9NbNbzXelaXHBI8RZWKFlAJUsinHqo9K9rL8DxtTxkJYvF05U0/eShZteTs&#10;fMZvm3hdWy2rDLsurU67XuSlUvFPu1zO/wBx8Q/Fps/8FiNBP/USsP8A0lr9Co8dBXM33wS+EGpe&#10;Oo/ifqHw00WbxFCytDrkmnxm6RlG1SJMbgQOBz0rqAAOgr0MhyWtlNbFzqSUvbVZVFa+idtH5ni8&#10;W8TYbiLD5dTpU3H6tQhRle3vON9Vbo79dQr8/wD/AILbj/iZ/Df/AK4at/6FaV+gFcz8Qfgv8Jfi&#10;w9rJ8TfhvouvNYhxZtq2nxz+QH27tu8HGdq5x12j0quKcnrZ9kdXA0pKLny6u9tJKXTXoTwFxJh+&#10;EeKsPmteDnGnz3jG13zQlFWvpo5XJvh83/FttD/7Adt/6JWvhX/gk2f+MqfiSD/0Dbj/ANLlr9BL&#10;Wxs7G0jsLO2SOGGMRxRRrhUUDAUDsAK53wV8E/hD8ONZuvEXgH4aaLo19fKVvLzTdOjhknUtuIZl&#10;ALDdzz3rLMcjrYzMsBiYzSWHcm073d4pafd1OjJeKsNleSZtgZ023jFBRataPLNyd/W/Q6gHIzXl&#10;f7YP7NWlftQfBW/+Hs88dvqUbC60O/kTIt7pemf9lhlG9mzyQK9UoIyMEV7uMweHzDCzw1eN4TTT&#10;Xk/60fRnyuW5jjMozCljcLLlqU5KUX2a/Nd09GtGfB//AASm/abutC1q6/Y6+IU7/a7a6un8NyFi&#10;yq0e557XI7fLJKp4HDjPKivd/wDgpQ3/ABhp4uwP+Wdv/wCj469I0z9nv4F6L40/4WPo/wAI/D9r&#10;r/2iSf8Ati30qJLjzXBDv5gG7LBmyc85Nb/izwb4U8eaDN4W8aeHbPVNNuQBcWN/brLFJg5G5WyD&#10;ggGvmcvyHMsPwxVyrEVVJuMoQlZ6RatFS7ta7dLLofcZxxbkmM46w/EGDw8qcVOnUqQbWtSMrzcb&#10;aJSST1+1dvc+e/8Agk8Sf2OdJ4/5jF//AOjjX0tWT4K8B+C/hvoKeF/AHhWw0bTY5GeOx021WGJW&#10;Y5YhVAGSeta1e5kuBqZZlNDCTabpxjFtbOytofK8TZrTzziHF5jTi4xrVJTSe6Um3Z20uFFFFeke&#10;GFFFFABRRRQAUUUUAFFFFABRRRQAUUUUAFFFFABRRRQAUUUUAFFFFABRRRQAUUUUAFFFFABRRRQA&#10;UUUUAFFFFABRRRQAUUUUAFFFFABRRRQAUUUUAFFFFABRRRQAUUUUAFFFFABRRRQAUUUUAFFFFABR&#10;RRQAUUUUAFFFFABRRRQAUUUUAFFFFABRRRQAUUUUAFFFFABRRRQAUUUUAFFFFABRRRQAUUUUAFFF&#10;FABRRRQAUUUUAH4V+Yv/AAc0fsdH4q/sz6P+1d4U05pNa+Hd8tvrO0n59HuG2s+ADkxzmFuwCPIS&#10;flFfp1XG/tBfBfw3+0T8EvFXwN8Xuyab4q0O4026kj+9EJUKhx0yVOGA7kV1YLESwuKhVXR6+nX8&#10;DlxmHWKwsqT6rT16fifyM0V3/wC1D+zb8S/2Rfjpr/7PvxbsI4da8P3Qjmkt2LQ3EbKHjmiYgbkZ&#10;WBBx6g4IIrgK/SoyjOKlF3TPzeUZQk4yVmj93P8Ag1x8Xx63+xh438Bumf7J8fSStuXgi4tIf/jV&#10;fNPxJ8JTeAPiJr3gO5k3SaLrV1YSMf4mhmaMn81rp/8Ag1P+LFvafEz4sfA27vm86/0Kx12wtdnB&#10;W3mNvO+frc2wx7+1dr/wUq8Gr4O/bG8VLGybNUaDUVVB93zYlLZ9ywJ/Gv5j8dsv92libfDO3ynF&#10;P84n9kfRbzXlxmJwLf8AEpqXzpzt+U2dx/wR68QS6b+1BfaD54WPUvC9wGVv42jkjYAfhuP4V+ni&#10;V+RP/BNTUrTSv22vA9xfXKxRyTX0O5mwC8lhcIi/i7KB7kV+u0dZ+FNf2nDMoP7FSS+TUX+bZn9I&#10;HCrD8cQqr/l5RhJ+qlOP5RQ6ue+LPwy8JfGn4X+IfhD49sPtWieJ9FudL1a3Vtpe3njaNwD/AAna&#10;xwRyDgjpXQ0MMjFfp0ZOLuj8MklJWZ/KT+3v+x147/YV/af8SfADxlDNJb6fdedoOrNCyx6np8g3&#10;wToSMMdpCuASFkR1yStaXw2/4KMf8FAPCHwjg/Zc+Fv7R3i618M3Q+xafoGlyBp1WRsC3t5QhuI1&#10;YnAjjcA7iAOSD/UR4/8Aht4B+Kvhi48FfEzwVpPiDR7rBuNL1rT47mCQjoSkgK5B5BxkHpXH/Cb9&#10;jT9lT4EeID4t+Dn7PHg/w3qhjZBqWk6DDFcKrDDKsgXcoI4IBGe9fTR4gpzopVqXNJelm++2h8w+&#10;H6sKzdGryxfre3bR6n8uP7Sv7NHxe/ZP+JS/Cv436C2m65Jo9lqclozElI7qFZVViQPnXcUcc4dG&#10;GTjNftN/wa3H/jCjxlz/AM1Cl/8ASS3r9FvEfwv+G/jC/XVfFvw/0PVLpYxGtxqOkwzyBASQu51J&#10;wCTx05NW/Dfg3wr4Ns207wf4Y07SbeSTfJBptlHAjNjG4qgAJx3rlx2dfXcH7Jws9Nb6aeVjqwOS&#10;/UsZ7WM7rXS3fzP57v8Ag5CP/GzrWP8AsUdI/wDRJr6C/wCDUU48c/GIn/oE6T/6Nnr9gvEHwq+G&#10;fizUm1jxT8OdB1K7ZQrXWoaPBNIVHQbnQnA+tT+Gfh74F8FPNL4N8FaPpLXAAnbTNNitzIB0DbFG&#10;ce9TUziNTLVheTole/a3SxVPJ5U8y+tc/Vu1u9+tz8S/+DqP/k5/4bD/AKkmf/0rasL/AINaCB+3&#10;d4zz/wBEou//AE5adX7n+Jfhv8PvGdzHeeL/AAJourTQpshl1LS4p2Rc5wC6nAz2pPDfwz+Hfg68&#10;fUvCHgHRNKuZI/Le403SoYHZMglSyKCRkA46ZAoWbRWW/VeTpa9/O+1h/wBky/tL61z9b2t5W3uf&#10;GX/Bxf8A8otvFg/6mDRv/S2Ov50M8Zr+wrX/AAz4f8V6Y2i+KdDs9Ss5GVntdQtUmjYg5BKuCCQf&#10;asD/AIUL8EO/wa8J/wDhO23/AMbqstzmOAw7puF9b727eROZZPLH4j2inbS21+/mZXxr+BHgP9p7&#10;9nLVvgF8TYbiTQ/FGgrZ6h9km8uVBhWV0bsyuqsM5GV5BGRX8wP7Z/7HPxe/Yc+Ouq/A/wCLuizR&#10;yWszvo+rG3ZINXs9xEd1CTkFWA5AJ2MGU8g1/V8IgqhUGABjFYHxF+E/wy+L/h8+FPiv8PdE8S6X&#10;5nmf2frulxXcIcAgOFlVgGAPDDkVz5Zmk8vk01eL6efdG+ZZXDMIpp2kuvl2Z/MF8Lf+CiP7fvh3&#10;4P2f7IHwo+PviCDwrfpJpen+GrCCAyOt1I263jlMZmUO8rDarj75AwOK8/8A2lf2cfid+yb8YdQ+&#10;Bvxi0+G18QaXa2k19DbzeYiGe3jnCBsAMV8zYxGV3K2CRgn+pb4S/sgfsufAfWX8R/Bz9n7wj4b1&#10;J0ZG1HSNBghuArfeUSBdwU8ZAODiuo1/4UfDHxXqLax4o+HGg6leMoVrrUNHhmkIHQbnQnA+temu&#10;IqVOo3TpWT32Tb77f8Pc83/V6tUppVKt2tt2ku2r9D4l/wCDbPn/AIJk6aQf+Z01f/0NK8n/AODg&#10;b/gkpqPxx0q8/bh/Z18PXF940023t4/GXh2xtmkl1mzjURLdQqgJaeFAisv8UKZBBjCv+onh3wx4&#10;c8I6cNH8LeH7HTbQOXW10+0SGMMep2oAMn1xVwoS2a8eOYVKePeJp6XbdvJ9GexLL6dTARw1TWyW&#10;vmup/Id8I/jL8Wf2fvH1n8S/gz4/1bwx4g09v9H1LSbpoZVB+8jY4dD0ZGBVhwQRXtHxU/4K7f8A&#10;BST40eCbz4d/EP8Aa28SXGj6jbtBqFpp8VtYG5hYYaJ3tYo3ZGXKshYqykgggkV/SX8XP2VP2bPj&#10;3eR6l8afgT4T8UXUMIijvNa0KCedIwSQgkZd4XJJ25xkms74cfsS/sh/CHWYPEfwz/Zo8D6LqVrL&#10;5lrqNj4atluIH/vJLs3ofcEV7Ms/wdS050byXo/xtf8AA8WOQYyn7sK1ov1X4Xt+J+dP/Brb4W/a&#10;G8NfDz4iaj418I6tY/D/AFyaxvfC9/qFq0cN9eDzY7iSAtjeuxYgWUFSVxkkED42/wCDi9l/4ee+&#10;Iuf+Zb0r/wBEV/RdsIrB174T/DDxVqLax4o+HGg6lduoVrq/0eGaRgOgLOpOB9a8+jm3s8wlinD4&#10;layfp1+R6FbKHUy+OFU9ne7Xr/mfiX/waunP7WfxD/7EFf8A0sir90nBPNY3hj4bfD3wXdSX3hDw&#10;HoukzSx7JZtN0uKBnXOdpKKCRntW3XHmGL+vYp1UrXtpe+x2Zfg3gsMqTd9Xrsfzl/8ABYn/AIJE&#10;/EL9hf4n6h8Ufhf4f1LVvhNrFz51jqyqZm0WVzza3TAfKN2dkjABgQpO7rwv7Jf/AAWb/bs/Yx+F&#10;UfwV+EfjzSrjw7a3Dy6fY69o6XZst5LMkTEhlQsS20kgE8Yr+mySISAqwDBuCrDqPSvH/Fv/AAT3&#10;/Yd8c6tJrvir9k34f3V5JIzy3B8L2yNIxOSzbUG4k9Sck161LPKdTDqliqfPbrp+T6+dzyquR1Kd&#10;d1cLU5L9P+CunkfzC+OvGXxr/bP/AGi77xlqtpdeJPHXj7xBv+y6fAWkurqZgqQxR5OFHyoqDhVU&#10;AYAr+g7/AIIp/wDBN7VP+Ce37Nl1H8RBCfH3jeeC+8WJbSb47NYg4trQMOHMayyFmHG+RwCQAx+p&#10;Phh8D/g98E9JfQ/g78LPD3he0kIM1voGjw2iykDAL+Wo3nHdsmupUbRiubMM4ljKKo048sfXe23y&#10;OnL8njg6zrVJc0vyvv6tn8xP/BaHI/4KffF8H/oZF/8AREVfot/walH/AIsf8W/+xq0//wBJpK/T&#10;3Vvg78Jtf1KXWNe+F/h29u7ht091d6JBJJIfVmZCSfqav+GPA/g3wTFLb+DvCWl6THMwaaPTLCO3&#10;WRgMAsEUZOPWnic4jiMvWGULaJXv2t5E4bJ5YfMHiee+rdrd7+fmfnn/AMFopZY/jr4VCSMv/FJ/&#10;wt/09TVwn/BKqeV/2yNFV5WYf2XfcFv+mBr9TNX8KeF9fnW513w3YXsiLtSS7s45GVc5wCwPFR6d&#10;4K8IaNdi/wBH8KaZaXC8LNbWEcbj8VUGvxrEcA1q/Fazj6wkueM+Xld9LaX5utux/RWD8XcPhfD9&#10;8NvBtydKdP2nOre9za8vL0vtf5nO/H74H+Ev2h/hVqfws8ZxsttfKrQXUajzLWZG3JKvuCOemVLL&#10;0Jr8d/jf8FvHn7PfxJv/AIa+PbHyb2xkzDcQ7vJuozyk0TEDcpHfqDkHBBA/b5hkYqjrnh3Q/E+l&#10;zaJ4l0Wz1CyuF2z2l9brLHIPQqwINelxfwTheKeSqp+zqx05rXuuzV112fTXR3PF8OfFHMOApVKE&#10;qXtsPN3cOblcZaLmi7PdKzVrOy1Vtfxj8b/tZftHfEjwHH8MvHfxe1bU9Ej2brO6kUmXYcr5kgXf&#10;Lg4Pzs3IB6gV1/7Ef7GXi39qjx5Dc3dlNa+D9Puv+J7q3Kh8AN9niPeRsrn+4G3HsD+nFp+yd+zV&#10;Y3o1C1+BXhVZQ2ctosLDP0KkfpXfWtnb2UEdpZwRwwxKFjijUKqKOgAHAFfL4HwwxFTHQxGbYr20&#10;Y293VtpbJyk9F5JejR95m3jtg6GU1MJw9gFh5Tv73uxUW95KMFZy7Nta2bT2OT+MnwU8HfHD4V6h&#10;8I/GcMn9m31usYkhYCSF0IKSKSCNykA81+P/AO0b+zz47/Zm+JNx8OvHdurMq+dp+oRriK+tyxVZ&#10;V9M7SCp5U8e5/bBl3VW1bRNK1/TZtH13TLa8s7hNlxa3cCyRyL6MrAgj6ivquLuC8HxRThNS9nVj&#10;opWvdfytXWl9nfTXe5+f+HfifmXAVapTdP22HqO7hzcrUtuaLs7O2jVrSstVZM/GY/thftLn4Z/8&#10;KdPxc1D/AIRz7B9h/s/y4v8Aj3xjyvM2eZtxxjd046VV/Z0/Zu+JX7TXjuLwX8PtKkaJJIzquqtE&#10;Tb6fExI3yN0yQG2rnLbTjoSP1p/4ZJ/Zm+3f2ifgR4V83zN+f7Fi25/3duPwxiu60bRNI8O6dDo+&#10;gaXbWNnbpsgtbOBY4419FVQAB9BXyGH8LcdiMRCWZ4x1IQsklzN8q+ynJ+6vRP8AU/SMZ49ZVgsD&#10;VhkWWKjVqXbk+SK5n9pxgvffq15t7Pm/gd8G/CfwB+GOl/CzwWsv2HTISBJOwMk0jEs8jY4yzEnj&#10;gZr8Yfiv/wAlS8S/9jBef+j3r9y2XcetYz/DrwBK7SzeB9HZ2YszNpcRJJ7n5a+q4s4LjxFhMPh6&#10;FRUo0bpLlurNJJLVWtY/PvD3xNlwZmGMxmLoyxE8RZt8/K7pybbbjK93LyPnj/gkUR/wyLHz/wAz&#10;Je/+06+a/wDgs0f+MotD/wCxDtf/AEtva/SrS9E0rQ7b7FoumW1nDuLeTawLGuT1OFAGag1Twf4V&#10;125W91zw1p97MsexZbqyjkYLknblgeMk8e9aZlwjUx3CdLJlWScFFc3LdPl8r9fUyyXxFo5T4g4j&#10;iR4ZyVV1HycyTXP/AHuV3t6an52/8EXSB8c/FOT/AMyv/wC3EdfSv/BVcg/sY69g/wDMS0//ANKU&#10;r37S/CPhfQpmudD8OafZyOu1pLSzSNmX0JUDIqfUtH0zWbQ2Gr6db3VuzAtDdQrIhx04YEVplvCt&#10;TL+E6mTuqm5qa5rWtz36X6X7mGeeIFPOPEGjxKsO4qnKlLk5rt+ztpzcqte3bTzPxD+Cn/JZPCX/&#10;AGM1h/6UJX7jKcisaP4d+AYJVng8EaOjxsGR10yIFSOhBC8GthQRU8G8J1OFaNaEqyqe0aei5bWT&#10;833NPEzxCpeIGIw1WGHdH2SkrOXNfmaf8sbWsLRRRX2h+YBRRRQAUUUUAFFFFABRRRQAfhX4pf8A&#10;B0V+yLJoXj7wj+2p4Z0iGOy1q3Tw54omjwrPexiSS1lYYyzNAskZbP3bdB2r9ra8F/4KR/sT+Hf2&#10;+P2TPEHwB1e8FnqEjR6j4Z1Lbu+xalBkxOQeCrBnib/YlbGDgj0MsxX1PGRqPbZ+jODMsL9cwcqa&#10;Wu69Ufywgg9KDnPFaXjTwZ4m+HPjPVvh/wCM9Im0/V9E1Gax1SxuIyslvcROUkRgeQQykVm1+jX6&#10;o/Otdmf0keO5I/jn/wAEYfDfizQbfzmX4d6DqUG75SqwC3Mrc+kSy1+cZ6V9/f8ABFDxxpH7U/8A&#10;wSB0X4bXd0k11otnqvhDWF2nbGys7Qqf+3W4tj+Jr4J1nSrvRNYutEvkaOezuZIJlZcMrIxUgg9D&#10;kV/G/jRl8sPn1KvbSUZR+cZN/lI/0F+jTm0cVwzicFfWE41PlOCX4OD+bP1S/wCCUfiRdf8A2PtL&#10;tPtQkk0vVby0kUf8s/3nmKv/AHzIp/GvpKvh/wD4In+Mbu78BePPAUluog03WLO/jl3cs1zFJGy4&#10;9haKffcfSvuBTuGa/SuCcV9c4VwlRdIcv/gLcf0PwrxQwLy7xAzGi+tRz+VRKovwkFfzl/8ABxV/&#10;ylI8Wf8AYv6P/wCkUdf0aV/OX/wcVf8AKUjxZ/2L+j/+kUdfpHDv+/P/AAv80fkvEX+4r/EvyZ8N&#10;1/UV/wAEvPG/guD/AIJ1fBW2m8XaWkkXw30pJI2v4wyMLdAVIzwQeCOxr+XWk285FfSZll/9oU4w&#10;5uWzvtf9UfNZbmDy+pKajzXVt7foz+wT/hOvBH/Q46V/4MIv/iqP+E68Ef8AQ46V/wCDCL/4qv4/&#10;KK8f/Vlf8/f/ACX/AIJ6/wDrNL/n1/5N/wAA/po/4Kxftmfs5/Ar9i7x9onjT4paP/bHifwnfaXo&#10;GhWuoRy3l7PPC8SlIlJbYpbLORtUDkgkA/zL0mDnOaXOK9rLsvjl9NxUr3d29jx8wzCeYVFJxtZW&#10;S3PsH/ggf/ylo+Ev/XTW/wD0x6hX9KwOW49K/Bj/AINov2PfEvxK/auuP2vNTtZ7fw/8ObW4t9Pu&#10;DGRHeald20luYg3fy4JZHbGcF484yM/vMnXp2r5fiKpGePST2ik/W7f6n03D1OUMC21u216WS/Q/&#10;lE/b8/5Pu+Nf/ZW/En/p0uK4H4Xyxw/Ezw7NNIqquu2ZZmOAB5ycmu+/b8/5Pu+Nf/ZW/En/AKdL&#10;ivJDX2VHXDxXkvyPjq38aT83+Z/X1pHjzwO2mW5HjLSf9Sn/ADEIv7o/2qs/8J14I/6HHSv/AAYR&#10;f/FV/H4OKK+b/wBWY/8AP3/yX/gn0f8ArNL/AJ9f+Tf8A/sCPjvwRj/kctK/8GEX/wAVX5u/8HJH&#10;7X3wH0/9jyT9l3T/AB5Y6n408TaxYXkOkadcLK1paQTea0823IRWKhVBwWJJGQpr8HzyMUAYrowv&#10;D8MPiI1HUvZ3ta36s58VxBUxGHlSVO11a97/AKIBmv1W/wCDU/8A5OH+Kn/YnWf/AKVmvypzjrX7&#10;Xf8ABrL+zVqHh/4XePv2rdZFxD/wkWqJ4e0e3mtWRZre2VJpLlWPEiGSYRgrkBoJATkYHdnU4xy2&#10;d+tkvvRx5LCUsyhbpd/gfrVRRRX56foAV/Pj/wAHM/8Aykit/wDsnOl/+j7uv6Dq/nx/4OZ/+UkV&#10;v/2TnS//AEfd17vD3/Iw+T/Q8PiD/kX/ADR+etf1Af8ABHL/AJRkfBv/ALFGP/0Y9fy/1/UB/wAE&#10;cv8AlGR8G/8AsUY//Rj163En+6w/xfozyeG/96n/AIf1R9MUUUV8YfZBUOoXRsbCa9FtNN5MLP5N&#10;uu6R8DO1R3Y9APWpqoeKv+RX1L/rwm/9ANNAxPDWsv4h0Gx16TSbzTzeWkc7WOoRhJ7fcoPlyKCQ&#10;rrnBAJAI6mr+5fWvmr9ibxz420b9kD9mnwL4M8F2WpDWPgvo91qV9faubVbC3t9N05SyqIpDKzG4&#10;UBfl5HJAyR1Xi39rjRfCOg/Em38aeE7qDU/A2vabosVjps0kp1efVI7QacLd/LVg0s14kB+X926O&#10;SSo3VvLDz9o4rX/h7fmc8a8fZqUtP+Gv+R7XuX1o3L614zqN94n+CF54J8WeMdPX+yo7W18L6zct&#10;44vLv7LJdTQxW83ky26reObnyY2uJGSRUlduRuU6Xgz4z/FP4ia78QtI8LfCvS4Y/BviBtH0m61b&#10;xE8S6vOtvDO0mI7aQwxjzgmfmbcjfLjBM+xla62/4Nu5Xto3s9/meqFlHU0uRjOa8y0f4n6l4q+K&#10;fhT4feI/Ck+k303gxvE90tvrDMtvcZW1ezcKoE6KbljuJA3RIwXIBF74U+J4Lfxr4k+CNlaXjw+D&#10;bbT2j1TUtUe6nvPtazSnezjd8uzAJZsgjoBip9nJL+u9ilUi/wAvnud9vXON1BdR1NfIHxe0y48F&#10;/t6+Ov2qrHxJcWS/DP4UeG7nxFaIskkd/oEt1rr6ihjQEvLGltHcRYUsXtxGMCViMf47/E+H9pX4&#10;5fCT4i+DrOKTwP4P+OthpPh3xFDeM6eIL6Syu/tU8AX5GtYdvkrJ83mS+bt2iPL9EcLzWs9LXb7O&#10;17fl/SMJYrlvpreyXdXtf8/6Z9sbh600zwg4Mq/99UBcjg14d8bf2Nv2TfF3ijS/F3ir9mvwNqOq&#10;6t4qhfVNSvPC9rJNdsyyFjI7IS5OOck5rnpxjKVpNr01/VG9SU4xvFX+dv0Z7isiMMq2fpTtw9a5&#10;P4V/D/4b/CzSbzwH8Kvh7o/hnSbK+3Lp+h2MdtA0jxo7P5caqoY5AJ74rhfDX7THjPx18OdJ8V+C&#10;PhhZ3Gqax8SNc8Kw6bfa+YYYl0691O3a7aYQMfmTTmk8sISPM2gttyx7OUtY7fd59/IPaKPxb/f2&#10;X6nsu5fWjcvrXnfhb4v+KvHHxH8R+B/C/gyye08JrBa6xrF1qrJHJqckKzm1gUQsXWON4y8jbOZV&#10;CqxD7fPPDn7bHii78I+L9W8W/ByPTdT8H/G7Qfh5eWMWtPJFctqN3o1ub6OR7dGMaDVt6qU/eCAf&#10;Mm/K1GjUlsu3XvsS69OO779H03PojIpNy+tcV4t+Kl54d+M/hf4P2egR3Enibw/rOox30l4Y1gax&#10;exURlQjbg/2zlsjb5fRt3HL/AAU8ffFG8f4k6h47tNPmt9D8V3sdktvqskrRLHaW0iwKGgQCP5mO&#10;7OQW+73qfZy5b/1vYr2kea39bXPXsj1pNy+teV33xt+I2j/8In4b8Q+A/D2m+KPFNxPMuj3nimTy&#10;rOxhRWmkeZbY7pl8yJfLVShZjiTAycT4t/H6xgtviF8KvFuiKs1j8M77xHpc2heJHjfUrKJGjuFS&#10;ZEV7WaORol3KGwJ42BJyBUaM5P8A4PnYl16aX9ep7fuX1pcivH5/2g/Ft98YvEPwR8E+DdCbUNC8&#10;KWOpWP8AwkXid7OTVZ7nztscKLbSloUEW15wSQ7bdnGa9GuPEWo6T4Ek8Wa9ov2e7ttJa7vNPjuB&#10;J5Uixb3iEgADYIKhsc9cVMqco2v1KjUjK9uhrT3lpahTdXUce9gqeY4Xcx6AZ6mpAQehr53+DP7L&#10;vwC+Pfw20n47/Hf4T6N4y8ReNtJi1a/uPFUa6tHYC6QTfZLPzwy29vEGEaLGFO1AWLMWY+nfBH4I&#10;WPwMi1fw/wCF/FmqXXh26vEn0PQtSuGnXRF2BXggldi5hLDcsbEiPJVflwBU4U43V9V5frdkwnUl&#10;ZtaPz/4B3RYDqaTeo714J/wU9srjUv2EviJp9re/Z5J9Lt447gJuMTNeQANjjOCc4zXJ/Fv4ueKv&#10;En7Ovj74MfF+whs/HHg+TS11FrZsQa1ZSXsH2fVbdTyscu1w0ZyYZUkjLMFV3qnh3UgpJ7u3ptr+&#10;JNTEKnUcWtlf89PwPqjI9aTcvrXFR+NfihqXxR1Dwno3w2s18O6Xaxed4i1HWmie5uZE3+VBAkL7&#10;kQbdzs6fMcANgmsv4UfGzxF8StU1vwld+CbXSvEHhHxT/ZXizTZdW8xYLd7UXNveW7iMGdJY5INo&#10;ZY8FpQTmIhs/Zytf9TT2keZL9Gekl1HVqQzRKcNIo+pr5L8Q/GDxD8XvjNP+0Po/7OWveMPh38Kr&#10;m8tvDOoWmrWyrfanGXgv9Us7OTDXDQKJ7aN9w3Zn8oEsCet/aO+DvwH+PfwWn/aF8Afs5eEPiD4g&#10;8QeH7W48O69deEbLUbh7WdFMV0qXLR/aBHFJ5qwmRPM2hMruyNfq/LJKTtf8H2ev5/cZfWOaLcVe&#10;3rqu60/L7z6HZwy5Rs1XsNSF3JdRSWc8P2W48rfPHtWb5EbenPK/Ntzx8ysO2a8x/Yk8OfBPwh+y&#10;/wCE/CH7Pd1cS+F9LsDa2rX1q1vdCdHZbgXMLojQziYSeZGVXY+5doAAq7qnw6+F3xLi8eeHfjJ4&#10;O0XXNBj8UQ3N1Z+ILOKe1Ux6XYsJGWUFRt5O49KzcFGbjrp9+9tr/qaKcpQUtNfPTbv+p6SJomOF&#10;kU/Q0odSMhq+Lvhd8Avg5qfg/wCI37Zvwp+D2ieCdD1T4X6zoPgXTdD8Px6e2oaS/wC+k1S5CorO&#10;bpre2aBGA8uFA3JnYLV/Zg/aG039iz9lrwj8FvFl3qnibV7/AMB6Hqvwp0x4WSXW21ARwpo0Uzsw&#10;llt7pgXbAEVrcwOy4jdq3eFunyO7TStb7+r26/8AAMFirNc6smm73+7ot/63Ps7X9YOi2H25NMur&#10;0/aIYjBYxh5B5kqx78Ej5V3b2PZVY84wbnmRp8rSKD9a+Fvhp8M1+EfgT40eBzfXV1cR/tNeBb3U&#10;rm8vDPJLeXcnhO7uXMhA3AzzykcAAYAAAArtPigf+Cew/ab+IDftg2nwxk1of2UdNbxxbWbzi0+x&#10;J9wzgny9+/pxnNDwsb2Tb9Fr9nz8w+tStdpL1f8Ai628j62DKTgGlrxH9hQXz/DDW73Skuk8E3Xj&#10;C7m+F8d3ncvh8xw+RszyLdphcvAOgt3hA+XFe3VzVI8k3E6acvaQUu4UUUVBYUUUUAFFFFABRRRQ&#10;AUUUUAFFFFABRRRQAUUUUAFFFFABRRRQAUUUUAFFFFABRRRQAUUUUAFFFFABRRRQAUUUUAFFFFAB&#10;RRRQAUUUUAFFFFABRRRQAUUUUAFFFFMAooooAKKKKACiiigAooooAKKKKACiiigAooooAKKKKACi&#10;iigAooooAKKKKACiiigAooooAKKKKACiiigAooooAKKKKACiiigAooooAKKKKACiiigAooooAKKK&#10;KAPzD/4ON/8AgnVqPx9+Etj+2D8JPD/neJvAVjLH4otbS3LTalpBKsJODybYiRsAElJXycIoH4RA&#10;1/YvNHHLE0ckasrLhlZcgj0r8Ff+C3n/AARr+IfwG+Juu/tUfs1eA/t/w01SOTUtc0vQtNSP/hFZ&#10;AR5o8mMAfZMHzA6gCMbw4VUDt9XkOZxUVhqr/wALf5f5fcfKZ7lsub6zSV/5l+v+f39zgf8Ag3N+&#10;Nml/CD/gpXpeg6zDH5PjzwrqHhuO4kl2+RKzQ3kZH94s9ksQHrLntX6Rf8Fk/gZPZeIdB/aC0iLd&#10;BfRf2VrAVf8AVyoC0D/8CXep7Dy167q/Ar4X/EfxV8IPiNofxT8D6k9rrHh3VYNQ025jcqUmicOv&#10;Qg4JGCM8gkd6/qN8H+KPgx/wUs/Yw0/xboU6yaF440FJ4WZVebSrzbypHQTQTAqQDglCMlTk/L+J&#10;3Dn9vZTOnFe9Je6+046x+9aelz7nwd4w/wBUeJKWLk/ci7TXenPSWnXl0kvNI/J74a+Mrr4d/EXQ&#10;fH1l/rtF1i2vox6tFKr4/wDHa/cTw5rVp4k0Gz8Rae+63vrWO4hYHOVdQw/Q1+G/xC8C+Ivhh431&#10;T4f+LLQw6jpF7JbXSc4LKcbhkDKkcg45BBr9Ov8AglL8Z7z4nfsxw+FdaupJr7wheNpvmyMSWtiN&#10;8Az/ALKkxgdljWvwPwpzKWDzSvltW6c1dJ9JQ0a9bN/+An9T/SByWOY5DhM8w7UlTfK2usKlnGV+&#10;ykkv+3j6boory/8Aar/at+H37IHw6g+J3xK0DxLqWn3Gpx2K2/hfRHv7gSOrsGMaHITCHLdAcetf&#10;vcISqSUYq7Z/JE5xpxcpOyR6hRXxP/w/e/ZH/wCiTfGb/wANpc/40f8AD979kf8A6JN8Zv8Aw2lz&#10;/jXT9Rxn/Pt/ccv9oYH/AJ+I+2KK+J/+H737I/8A0Sb4zf8AhtLn/Gj/AIfvfsj/APRJvjN/4bS5&#10;/wAaPqOM/wCfb+4P7QwP/PxH2xRXxP8A8P3v2R/+iTfGb/w2lz/jR/w/e/ZH/wCiTfGb/wANpc/4&#10;0fUcZ/z7f3B/aGB/5+I+2KK+NPDf/BcL9lLxR4i0/wAM6f8ACv4wR3GpX0VrDJcfDm5SNXkcICzE&#10;/KuTyew5r7JibcM1jUoVqNvaRaubUcRRr39nJO3YdXjv7UX7RnxR+Feo6H8N/wBn34E3HxD8ceIh&#10;NLb6X/akdjZaZZxgB728uZMiOPeyIqgF5GJCglcV7FVPVbrRNEtLnxLq89raQ2tqz3d/cMqLFCgL&#10;MWc9EUZY5OByamnKMZXav5f8MXUjKUbJ28/+HPmH9jP/AIKJ+NfjT+0T4u/Yx/aZ+BTfDv4p+EtP&#10;Gp/YbTVBfafqunl1X7RbTgA4/eRnawyQ/Yq6r9SXd7b2NtJe3s6Qwwxs8skjYVFAyST2AFfJH7H3&#10;wP1T4uftq/EP/gpd4utDDpviLR7bw38J4MqRdeH0Ecn9rHk4F0wV4l+VliOWGXKrL/wW9+MPij4Q&#10;f8E4fGx8C6zJp+ueKprHw3ptxCxDD7bdRxzqCOQTbeeuRyM5HNddSjTrYuNOkrX5U+ybtf5I46da&#10;pSwcqlTW12u7S28rs6jS/wBsL4pfE74Ma1+1d8EPC/hrUPhrpZv59LbU7i5j1LWrGwmkiu7mNQoj&#10;hDNBOYFcnzEEbOY/MKr7v4B8e+F/if4E0b4leB9Wjv8ARfEGlW+paRfRZ23FrPGskcgzzhkZTzzz&#10;XkHjnwR4f+BH/BNzWvh3Fb2+m2Phn4N3Vh5a/LHD5emMmP8Avr881c/4Jz+DfEHw+/YI+Dng3xXb&#10;XFvqVj8N9HS+tbrPmW8htI2MTDsUztx2247VnUjSdJzjpaVl6f1+ZpSlUVVRk73jd+vl/XQPiN+1&#10;Tq8/7RMP7JXwB0DT9c8Z2+jrrPiu81W4kj0/w5YMwWEzmNS0lxMd3lwrg7VLuyKU3yfs4ftS658T&#10;/ir4+/Zz+Kvg+10Lx58O7i0fUYdNumnsdT0+7j8y1vrZ3VXCsAyOjDKSIwy3bi/+Ce2lL4t8efHj&#10;9pHU7aGS+8YfGC90zT9QCfvH0rSIIdPgiJx0SeK8/OuF/Zc13UPiH/wWa/aS8T2G99H8K+DPDPhp&#10;bmN8xS3PlfapF/30eSRCOo59a1dGnyzil8MU7+d43/O1vK5kq1TmhK/xSat5WdvyTufT3x6+Kvib&#10;4UeA/wC2fA3w4uvF3iG+vorHQfDtpdJbm8uJD/HM/wAkMaoHkd24Coe5Arwv4J/t4/H2P9saD9in&#10;9r39nHT/AAfr2vaDcaz4L8QeGPEB1LTNVt4MebHueON0lUbsgqCNvTDIzfRPxNvfiZp/g66uvg/4&#10;Z0TVvEC7RY2fiLWJbCzbJAYyTRQTuoC5Pyxtk8cda+Ovgf8AEjWtM/4KT23hf9vf4XtpXxd17Qb2&#10;3+EOraPrn9o+Gn0qJPOvINPDQwy290VBaZ5kLyKgG9VCRicPCE6M7xTsm99fkr7Ld6PS/wAqxFSc&#10;K0LSau0ttPm7bvpqtbH3OpyOteN/Bj9oH4ufFb9qD4pfC+9+FNrpXgf4eXFlpun+KJrx2uNa1Ga2&#10;iuZVjj27VihjlVWYnJZ1AzhwvsILYrP8MeFdF8F6Quh+H7aSO3V3kLT3Ek0kkjsWZ3kkZnkcsSSz&#10;MWJ6muWEoxi7q99vLbX+u51SjKUo2dkt/Py/X5GlKXCfu8bu2a8l+Cnxz8efEf8AaB+Knwp13SNN&#10;j0z4eXmk2MF9Yxyhrm6urFL2RWLnHyRzQj5f73PpXmfhvx/4+/bu8XfEL/hHvibr/gH4V+BdcfQ9&#10;H8ReFb5bbUPEOpW277fcGZlbyrSCTEKqo/eMsjMwChRh/wDBFOTxP4k/Z08dfFjxF421PxTa+Mvj&#10;Hrt/4e8Va1Mkl5q2mweRp8M8pQBc5snQAAABBgAYro+r+zozlLdWVuzevpeyenT5HP8AWHUrQjHZ&#10;3d+6Wnra7Wv+Z9iKciivA/2uP20PAfwD+I3gP4DXni+20rXfHt9M82pXF3DDHomk26M9xfyNN8nL&#10;BIUU8s8pIB2EVR/ZGtPi1D+0D8Tr6+8aePtd+HN1pegy+D9Q8d/KZb5hem+NopjjdIQPsoKtGo3f&#10;cG3BOf1efsvaS00uvPW2n9dDT6xD2vs1q72flpfX+uqPoqivnX/gpP4m+LHgX9nu+8beAfj1J4Hh&#10;t9Q0uz87TdKjkvLi4utTtrYKJpCwRNspBVI956hxjFec/tyePP2zJtd+Cs/ws8a33g7TfFXx40XQ&#10;5tDtbaMXt9pCwXd1d3F5K27yw8dqxW3QDCY8xizlI6pYWVVJ8yV7/gkyauKjSbTi3a3bq7H2hRQO&#10;lFcx1Hin/BQD9pDx5+yL+zJ4m/aN8GaJoupx+FdOa6vNN1iSZDdEyRoiRvH905c5yD2969F+C/i7&#10;xJ4/+DvhPx34x0FdL1jWvDNhf6rpa5xZ3M1ukksPPPyOzLzzxXy1/wAFrdbttU+Bfw9+An/COajr&#10;0nxI+L2h6XdeHdHZftWoafDK15eRoGZVIMcGw7mCgyruIGSH+OYv2kvhl+3B+z7qfjH9pzXZrb4g&#10;65rVn4g+Gdp9lXR7OKLQry6WOIpCks4hmjiXzpDlzhtqbtg744eM8LF6KT5n6pLb8HqcEsRKGKkt&#10;Wlyr0be/4o+yKK4H9qH9obwR+yl8APFH7QvxEkb+yfDGmm5lijbDXErMscMCnB+aSV4414PLivln&#10;xR4l/a3+MEnwc+Ifwe+J3iWTxtN480aX4reGvDlwh8MaFosgeW/sZWdGSaaJAkJZZHl83LbY1YBe&#10;ejh5VY817La79L/16o3rYiNKXLa77L1t/Xoz7kornfiVD4zufCVxD4I8VWeh3XWbV7ywN19lgAJd&#10;0i3qrSYGFLnapO4q4Gxvgf8A4J7f8PAP2yvgPovxGb9tK8tfDLfE2/1XUNcl0lZNQ1+zg1FrYaTC&#10;yiNLO1EVr5xkjD73ujHhQjinSw/tKbqOSSTS1v1v2XkFXEezqKCi22m9LdLd35n6MsSORXHfDPxN&#10;8Y9e8UeMbT4l/Dux0PSdN8QC18G3dvqi3EusWP2eJzdyKvEGZXeMITu/dMSACpbT+JB15PBd9ceH&#10;/GVn4fkhhMs+tX1j9oS0hXmSQIXVdwQHBYlVPJVgNp+ef+CPvjf41/Fj9jiH4y/HP4k6x4pvfF/i&#10;rVNS0O/1uGGOWPSfO8m1QJCqoilIfM2gAAysOlTGnehKppo0ut9e3ToOVT9/Gnrqm+ltLb9ep9Sg&#10;5GaKD04ryj9rT9r34cfsa+BNP+IfxO8O+KNTstS1ddOhh8KaDJqE6ytFJKGZEOVTbEw3epUd6zhC&#10;VSSjFXbNZ1I04uUnZI9Xor4n/wCH737I/wD0Sb4zf+G0uf8AGj/h+9+yP/0Sb4zf+G0uf8a6fqOM&#10;/wCfb+45f7QwP/PxH2xRXxP/AMP3v2R/+iTfGb/w2lz/AI0f8P3v2R/+iTfGb/w2lz/jR9Rxn/Pt&#10;/cH9oYH/AJ+I+2KK+J/+H737I/8A0Sb4zf8AhtLn/Gj/AIfvfsj/APRJvjN/4bS5/wAaPqOM/wCf&#10;b+4P7QwP/PxH2xRXxx4P/wCC3H7K/jbxdpXgzSfhb8Xo7rWNSgsraS8+HVzHCkksixqzuThVBYEt&#10;2HNfYy/WsalGtRsqkWr9zajiKNe7pyTt2FooorI2CiiigAooooAKKKKACiiigAob7vNFFAH4zf8A&#10;ByF/wTV8VXPieP8Ab5+DHhn7ZZ3FvHZfEHT9Osx5sDop8rUSEXLoVHlyOTldsZ5Ukr+P6tmv7E76&#10;ztL+0ksb60jmhmQxzQyxhlkUjBUg8EEcEHrX87f/AAV8/wCCMPjr9gXVLz44/DG9h1b4T6lrAg0/&#10;dcM19oryDKQXKsoDIW3KkisxIT5wpI3fX5HmkZwWGquzXwvv5fLofIZ5lcoTeIpK6fxLt5+nfsfW&#10;P/BqX8QrR/A/xd+FVz4jJmj1bTdVs9JaY4VXilimnVfUlIVYjrsTPQVB/wAFC/hBqXwi/at8Uxzq&#10;7WfiDUJNa064ZcB0uXMjqO3ySF0+ig96/Pv/AIJLftoR/sL/ALbXhn4ua68n/CN6gsmjeLo48ZNh&#10;cYBk57xSrFN2yIiuRuNfvt/wUR/ZrtP2mvgGvifwbZteeIPD8LX+gyWqlmu4WUGSAAfe3qFZe+5F&#10;x1IP5n4v8MVs3y+VSkrzj78fOytKPq1qu7sup+0+AHG2H4Zz+FPEO1KqvZTf8t3eE/RS0fZNvoj5&#10;T/4JAfEz/hE/2idQ8A3V75dv4o0ZkWJpMK9xAfMjOO7BTKB/vGv04T7vSvwt+HnjjW/hl490f4ge&#10;HpTHfaJqcN5bdcFo3DbT0yDjBHcEiv2y+EvxM8O/GL4b6P8AE3wpKWsNZsluIAxG5OzI2P4lYFT6&#10;FTXwfhPnEcRldTL5P3qb5kv7st7ekr3/AMSP0z6QnDlTB59RzmC9yvFQk+04LS/+KFrf4WdEelfk&#10;7/wVa/4IV/tcft0ftna5+0R8JfiF8OdP0TUtLsLaC18Raxfw3StBbrGxZYbKVMEjjDnjqB0r9YqP&#10;wr9iwmMrYKp7Snva23ofzfi8JRxlP2dTa9z8Dv8AiFs/4KB/9Fd+Dv8A4UOq/wDyto/4hbP+Cgf/&#10;AEV34O/+FDqv/wAra/fGivS/1gzDuvuPP/1fy/s/vPwO/wCIWz/goH/0V34O/wDhQ6r/APK2j/iF&#10;s/4KB/8ARXfg7/4UOq//ACtr98aKP9YMw7r7g/1fy/s/vPwO/wCIWz/goH/0V34O/wDhQ6r/APK2&#10;vT/2bf8Ag1g8bt4ji1H9rj9oLR49KifMml/D/wA6aa4GRx9ouoYxHkZ/5ZNiv2iowPSpln2Yyjbm&#10;S9EVDIcvjK/K36s4/wCBXwI+Ev7Nvwx0z4N/BLwRZ+H/AA5pEZWz06zU4yTlpHYktI7MSzOxLMTk&#10;muuIKninY9qOvUV48pSlK7d2z1oxjGKSWiPxH/ae/wCDbj9uX41ftK/EP4yeFvin8KbfS/FvjnVt&#10;Z02DUNd1JLiO3uryWeNZFTT2UOFcBgrMAc4JHNcN/wAQtn/BQP8A6K78Hf8AwodV/wDlbX740V7E&#10;c+zCMVFNaeR48shwEpNtPXzPwO/4hbP+Cgf/AEV34O/+FDqv/wAraP8AiFs/4KB/9Fd+Dv8A4UOq&#10;/wDytr98aKr/AFgzDuvuD/V/L+z+8/A7/iFs/wCCgf8A0V34O/8AhQ6r/wDK2kP/AAa2f8FAwOPi&#10;78Hf/Ch1X/5W1++VH4Uf6wZh3X3B/YGX9n95+R/7GX/BsJoHgPx3p/jv9s74qaX4ss7ErK3g/wAN&#10;wzx2lzKM/LNcSbJHiBwdqohbGCcEiv1a8D+A/BXw08J2PgX4eeFdP0TRdLgEOnaVpdqkFvbR9dqR&#10;oAqjPYCtbA9KK87FY3FYyV6sr+XT7j0MLgcNg42pRt59fvCiiiuU6gNflr/wWB/4Il/tWf8ABQH9&#10;raH48/Brx98P9N0dPCdlpbW/ibVr6G586KSdmbbBZzLtxIuDuz14HGf1KoxjoK6cLiq2Dq+0p77H&#10;NisLRxlL2dTbc/A0/wDBrb/wUEB4+Lnwd/8ACh1X/wCVtfsl+wL8AvGX7Lf7HfgH9n74g6jpt5rX&#10;hXQlstQudHmkktZJAzHMbSJGxXnuin2r2DGeooAx0Fb4zM8VjqahVtZO+xhg8twuBm50r3atuFFF&#10;FeeegFVdbs5dR0a70+FlV57WSNWboCykDNWqKAPI/wBmb4DeKfgt8KvhL4F8Sapp9zdeAPhTD4Y1&#10;WWxkdo7i6SHTYzJEWRSY82chywVsMvy9cZ/j79lKf4k6x8Sptc16K1j8VX2gal4ZvLKR/tGmahpQ&#10;jltrhgQB8l1DE4UFgyqVbgkV7ZgelGB6Vr7apzc3X/g3/Mx9jT5VHov8rfkeM3Xg79pX4tX2leF/&#10;jV4Y8B6V4ZstVtdQ1STw94gvb261CW1lWeBESW1gS3QzxxM+5pSUDIMFg47T4U/D7VvAl74tudTu&#10;7eZdf8XXGq2ot2Y+XFJDCgV8gfNmM5xkYI5rssD0owOuKUqjlGyVkVGnGMr7s8o+J3w2+Ldr8UNB&#10;+NHwbTw/falpug3ejaponiK+ms4bu2mlilWRLiKGZo3jkhBwYmDq7DKnBqt+zp8IvjX4J+JfxC+K&#10;fxp8XaLqF142udNmstP0OOVYNJjtrYw/ZlMoDOufn8w8u7yHag2oPYMD0owPSn7aXJy/L5Xv+YvY&#10;x5+b5/O1jz3w18J9Z0r9pLxp8Yb+8s5NL8S+D9A0i1tVLGZJbG41WSVnBXbsZb+ILgkkq+QOM4vx&#10;R/ZnsNT0X4YeE/hBpGieHdF8A/EGx1v+y7e3+zwJZwwXSNFAkSFQ5adSAdq/eyemfXMD0opKrNSv&#10;/W1vyH7Gny2/re/5mdoD+J2k1AeJIbFEW/YaX9hkdi1rtXaZdyjEm7fkLlcbeckgVvF+gXevy6U1&#10;rNGv2DWIruXzM/Miq4IGB1+YVtYx0FGB1xUX6lculjzf4gR/tLaL47m1b4PaF4J1jRL7TYUuLHxH&#10;rN1p9xa3yNIGnWSG2uBNG8ZhXyysZUwkhjvwvJ/sx/s1/En4PfCXwZ4L+IHi/TtY1bQPiF4i8Qat&#10;qVsXC3Ueo3GsSptBRf3g/tGLcCAoKPgnAz7ptH92jA9K09tLk5bL+k1+rM/Yx5+Zt/00/wA0fO/j&#10;3xRqv7PPxj8Tan8PvH/w8MPi57fUdW8OfELxhJon2K9WFYTcWsq20/nrLHHF5keBsaMMD+9IrjP2&#10;evg543+Lnw1+Ml54i8QWeoahrnx0sfFnhfVYZpP7Mu7rTLfQrm2WKTaXexW+0425cAs0cbleoNfV&#10;ut+GfDfiWJIPEfh+x1CONsxpfWiShT6gMDircFtb2sK21rbpHGi4SONQqqPQAdK0WI5Y6LXTX0tb&#10;8iHh+aWr0109d/zPFvDfw/8A2l/F/wC0d4X+Mnxa0jwPo+k+GvC+sabHpnh3XLy/uJri9lsHEpkm&#10;tbdQgFmw27cgkHLZIXc8KfDj4meHvE3j7R5bbQ5PDvim8udS0/Ul1Ob7ZHdTW8EPkSW/kbBGPKZv&#10;MEzMeBsHJHqGB6UYHpWbrSfTpb8bmioxXV73/Cx4/wDtTfs4Wnxsfw94rsvAHhDxHrHhm4uPsel+&#10;N45PsNxBOgWVN8aSNFJlI2WTY4G1gVO7I4/wn+x7fQ+FvH0v/CnPhb4J1jxN4JvPD2iw+Drd5mgW&#10;4ibe9xfNbwu0byeSTEsOF8kNlyQF+kMD0o2j+7TjiKkYqK/rqTLD05T5n/XQ8R+Nfwl+MvjHX4U0&#10;z4b/AAr8YaPHZRLpy+NBcW91o1woAeRHign+0IxAbYPIYEY3kHK+jfCTwNrPgb4SaB8PvGfi248S&#10;ahpmiwWWqa1qGWk1GVYwskr7iSdxyeSTzyT1rqMD0oqHUlKKiXGlGMnI8R0XwT+1n8GLWTwL8I7H&#10;4eeI/ClrJInhm317ULvR7nRrTdmGzP2e2uUuY4VPlo2InKIm4s25zq+A/BH7TfhLUR4o8TePdD8R&#10;ah4g8SRSeJLOaW5tdP0TSY4JFWHTIQJN83meWXeUr5u+RiVCRxj1nA9KMD0qnWk+i1303/ryJVGK&#10;tq9Njzf9rT4Q+Ifj5+z34k+EnhXULO11DWIYEt7jUGdYUKXEUp3FFY9EI4B5xXM/tn/sv+KP2iPC&#10;mlyfC/xhY+G/E2n6xaNdalc2KyLqWkidXutMlfazrFJtSVSvImt4T0Br27A9KMD0op1qlO1ujv8A&#10;fb/IdSjTqXv1SX3X/wAzy/xho/7TPhjx7qHiX4Ty+E/EGiapHCZPD3ibULjTZLCdE2PJDcwQXG9H&#10;AQlHiBDAkPg7RH8HfhN8Sfh/e6l448VarpGqeKPGniRb7xpcK0iw2VnHaGG3s7L5NzpCUiAMgXeZ&#10;LiQ7SwQeqYHpRtX+7S9pLltYfslzXuz578KfB/8Aa6+Cfgy8+CfwY1vwPfeHFvLtvDPiTxFeXUeo&#10;aJa3EzyiF7WOB4r1oTIVjYyw7kVA4JDM17wn8Kv2pf2evC+i/DD4Gat4R8WeFdD8L6bo+kWnja+m&#10;026037JaR22/zrS1mFysnlrIVZUZWZgH2lVX3baP7tGB6Vft5PdLXfTfz/4bzI+rxWzem2uy7f8A&#10;DnBfs9fCvWvhH4En0rxX4gt9T1rVtcvtY1q8s7cw25urqdpXWJCSVjXcEXJyQuTyTXKftJfCn4/+&#10;Lvh54i8MfA7UfDcd54p8WWc2rHXr+e3Q6OtrbRXUCvHbzYll+zmLlCojmY5DACvaMD0owPSojVkq&#10;nOW6UXT5DyGHw/8AtNeN/A/iT4cfETwV8PtD0/UfCd5YaXN4c8SXl00dxJF5UatHLZQqsQVmyykk&#10;bVAU543PhL8DtA8J/DP4caB468PaPqniD4f+G7Sx0/VvsokNpcJZJazSW7uoZA6hlyApKnBHavQs&#10;D0owPSh1JNWWgKlFSu9fU8J1n9mTxtqV78SrqDW9LVfGnxb8L+KtNDSSfubTTE0JZo5Pk4lb+y59&#10;gXKnfHlly230bwl8P77Q/iF4y8V6nJazWviS6s5LWFclkWK0SFg4IxyVJGCeOuOldhgelGB6USqz&#10;lGz/AK2/yQRowi7r+t/82cF+z/8ADzxt8J/DF/8AD7xJrFnfaTp+tXA8HSW+Vkt9JYh4bSRNiqnk&#10;FnhQIWHlRxdDkV3tGB6UVEpOUrsqMVGNkFFFFIoKKKKACiiigAooooAKKKKACiiigAooooAKKKKA&#10;CiiigAooooAKKKKACiiigAooooAKKKKACiiigAooooAKKKKACiiigAooooAKKKKACiiigAooooAK&#10;KKKACiiikAUUUUAFFFFABRRRQAUUUUAFFFFABRRRQAUUUUAFFFFABRRRQAUUUUAFFFFABRRRQAUU&#10;UUAFFFFABRRRQAUUUUAFFFFABRRRQAUUUUAFFFFABRRRQAUUUUAFFFFABVfV9Ksdc0u40bVLVZ7W&#10;7heG5hk+7JGylWU+xBIqxRQB+F//AAVk/wCDfTW/gJo+sftIfsYtqXiDwyt41xqvgNbTzbzRLYoz&#10;PNBIG3XMCMMbNnmIrKSZArMO4/4Nsv8Agoz4c8NQn/gnj8S7OKxnvNRutS8F6xJOEE8zhWlsHQgf&#10;vMq8iNk7uVwCAW/ZcrnvXxF+3F/wQ4/Zk/ah8QSfGb4O3Fx8LfihFeLe2vizw07rDNdJjy3mtgwR&#10;WDKG8yHy5CeWLcY96nmkMVhXhsZ8pdn0uuvr/wAOeDUyueFxSxOE+cejXW3b0/4Y9C/b5/YF0z9p&#10;nTW+IXgA29h41sbcKrOoWPVYxwIpW/hYD7shB6BTgYK/Gv7Hn7QHjT9hX493nhv4p+G72x03UWWy&#10;8TabeRNHJa4YFLlVwdxTJ6ZDo5x/CR9s/sd/tD/HfY/7Pf7bXw8ufD3xA0GPybfxTDCG0XxhbJ8o&#10;vrWdMpFK3Bkt32upcbRglU9P+Mf7MnwJ/aDjgX4vfDmz1h7Xi3uGkkhnjX+6JYWR9uf4d2D6V+T8&#10;RcD1KmbRzTK6ipYmLvd/BPzdrtXWjaTut1fU/eODfFKnhshnkGfUpYjAzjypKyqU+qUbtJpPWKbX&#10;K7NO1kdtpmqabq+m2+raRfRXVpdQLNa3VvIHjljYbldWHDKQQQRwQamCEHNch8KPhBD8HtMHhXw5&#10;4x1S78P28Yj0rR9VaOb+zIwTthhmCrIYwPlAlaRgFUBhg57GvtMPOtUoxdWPLLqr3V/J9V2vZ23S&#10;eh+W4unh6eIlGhPnhfR2adul09n3tdX2bWom36flRt+n5UtFbHOJt+n5Ubfp+VLRQAm36flRt+n5&#10;UtFACbfYUKCOtLRQAV8p/tq+Kv2nvFHxJtPhX4V/Ym8W+PvhvZwLc682keKNFsIfENwdrJaS/a7t&#10;ZPskfJkj8tTNIFUt5Sus31ZTdnvWtGp7GfNZP1v9+jRnWp+1hy3a9LfqmeJ/s4/Hz9p74peObzwv&#10;8YP2GNa+GOh2ultNZ65qnjLS79biYSRqtssNnK7KSjO+4/KBHjqRWd/wUr/ZF1f9tD9lbU/hJ4W1&#10;W3tNestUs9b8Pvd58mW8tJRKsDkfcWVd8W/nZ5m7DbcH34LjvQy5Oc01WcKyqQSjbXS/6tkujzUX&#10;Tm2797fokfMfxni/aI/bH+GVr+z437Peo+BdM8QNar8Q9b8WX1nNFa2kc0clzY2sNtNI16Z1R4PM&#10;JiRUlL5LAJX0xFAlvEsMabVRQqqOwHan7BTiAwwamdTmiopJJfr/AMMioU+WTk3du34f0z5y+Fbf&#10;Ev8AZS/4S74S6R+zd4q8UabN4r1PXfCuteH7qw8i/wD7RuHvZIJvPuY2tXinmkjLMCjIquDklF1v&#10;2D/2QJP2V/BPibWPFWv/ANseNfiN4uu/FPjbVBAsa/bLlywtowCcxwqdgYn523vhQwRfdfL9TTgM&#10;DFXLESlFrva/nb+r/wBIzhh4xkm9bbeV/wCrenzPKviV8bfi18N/ioug2f7L/inxV4VuNHimh8S+&#10;FtQsZWhvPMkElvJazzQyL8nlsJFLKckHaQN3l3hr9mH4rfHr9uvw5+3T8bdNXwtpfw+8O3mk/Dzw&#10;LJNHdXnmXYkS41K7liby4ZGicRC3QygBdxcHg/UhTJzmlC4ojW9nH3Uk2rX8nv8AeOVD2klzNtJ3&#10;tputvuYICFwRSnpRRWBufnl+xr8EP24vA3/BM3Xf2afHf7O114e1rQ9D8QTHd4ytpLzxhqMrXNxH&#10;bR+VuEENxNIivM8qPjcoXD+YPpX/AIJm/C34ifBD9h/4efB/4o/DWHwrrHhzw7b2d5pcWpR3TNKE&#10;DTTO0Q2KzzNKxVWfGc7iSQPdtnvSqu3jNdVbFyrKSaSu+bS+/wB5yUcJGjKLTbsuXW233eR8Z/tK&#10;fB/4+eC/+CoPgr9szwj+zrdfEzwvb/De58MyW+j6lYwXug3jXJmW6VbuWNXVlLR7lYFRI+SMAN9X&#10;fD7WfHGv+HU1Xx94Lg8P3sshK6XFqgvGijwMeY6oqh+uVQuoxwxzxulMnOaNnoazqVnUhFNLRWvr&#10;t99vwNadFU5ykm9Xe2m/3X/E+dP24Phl8bfjT8VfgX4G+Hvg5rjwnpHxSt/E/wAQNbe8hWG2tbCC&#10;VoLZ4ncNN508i42BtjRKxGMkJ+0L4e/aO8TftwfCPUvAvwn/ALW8D+FNF1jUdU1a816K1tI9VuBF&#10;aw712PKzxWzXRUKhDG4xldpNfRmzPU0FPeqjiHFJWWia+/d776kyw6k27vVp/dbT00HDpRRRXOdB&#10;8i/t0fDL453P7b/7P/7SHgz4F33j3wl8PY9fj1qw0O+tY76yub6GCOK5WO5ljWRV8r+E5HPTNeoe&#10;FfgR4n+I37SOl/tbfF2L+zZvD/he40jwT4LJjmbSPtMoe7vZ50Yq1zMkcERjTKRLCcPIZCR7SVDH&#10;JpQMDFdDxEvZxirKyav5Nt/r9xzrDx9pKTd7tO3mkkvyXzPmX/grN+zz8ZP2kv2RZvBXwQ0a31rV&#10;tM8V6Rrd14VuriOFfEFraXSyyWPmSEJGWIVwXypMW0/eyPS/gB8Rfi14+021fxH+zLdfDrR4bEKt&#10;jrms2rXkcoC4jjt7TzIxGPmG5pEPC4Qg5Hp5GRikAxU+2vRVNpaNtb9befl2K9ilWdRN6pJrS2ny&#10;v1PMv2x774vWH7LXjxPgH4IuPEXjW78N3Fl4Z0u3uYoma8uF8iOUtM6IFiMnmtlhlY2AOSKT9jH4&#10;FQfs0fsp/D/4EwWiwv4Z8L2lpeIqoM3OwNOx2EqWaVpGJBOSScnNemsmTnNOqfaS9j7Ppe/9emv3&#10;lezXtfaeVvxv+On3HiX/AAUd8PfGrxl+xD8SPA37PPhSTWvFviDw1NpWm6dHcRxNItziGXDSMqgi&#10;J5Dywrb/AGKPAXjH4VfsreBfhh468EWvh/UPDvhmx02TTbbUluivk28aM7uiqgkZw7FULqM8O2a9&#10;SIzQBiq9s/Y+yst7369ifYr2/tb9LeW9wPSmhOcmnUVibCbfp+VG36flS0UAJt+n5Ubfp+VLRQAm&#10;36flRt+n5UtFADSuRSqCDzS0UAFFFFABRRRQAUUUUAFFFFABRRRQAUUUUAFYvxD+Hngn4seCtS+H&#10;PxH8LWWtaHrFq1tqel6jAJIbiI9VZT74IPUEAjBANbVFNPld0DV1Zn4Y/wDBVz/g3w1/4FWEnxw/&#10;YU0bXvE3hmGKafxJ4TubhLm+0z5y2+0CIrzwBCF8vDyrt3bnBOz7F/4II/8ABSfR/wBqf4CWf7L/&#10;AMRZbPTfiB8M9DttOhs9zJJqulW8aW8V0FkYs0qBVSbHG9lbChwB+g5TPevmf9qP/gmF8E/jV4us&#10;fj58IcfDX4vaBc/a/D3xA8M26xsZhn93eW4/d3cLE/OGG8jIDgFg3rvMo4zDewxW62l1Xr3X4+TZ&#10;46y54PE+3w2z3j0fp2f4ehxf7dH/AATGi+K+q3Xxd+AKw2niC5d5tY0OaRY4NQc8+ZE3AilJ3btx&#10;2uSD8hBLcv8A8E4P2otf+C2vL+xf+0JpEmgS291IPDkmpW5geGaRzI1tITgEOzl427l8ZIZAPsD4&#10;L678ZdQ0GTRvjt4N0/T9e0/Yk+paBdeZpmqgg/vrcOfOi6fNFKoKMcK0i4c7+teBfBfieX7T4j8J&#10;6bfShdiy3ljHIwX0BYEivzWvwdSwueLNMsqKlUv78bXhNO11ZNWbsndaXV7XP2PC+JGIx/Csshzy&#10;k8RRSXsp35atKS0i02mpKKbVmr8rcea2hqhweKdUNjp9pplpFYWECxQwRqkMa9FUcAD2xU1fZep+&#10;aO19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JtX0paKAGyQQzJ5csSsp6qy5BpVVU&#10;UIi4A4AHalooAKKKKACiiigAooooAKKKKACiiigAooooAKKKKACiiigAooooAKKKKACiiigAoooo&#10;AKKKKACiiigAooooAKKKKACiiigAooooAKKKKACiiigAooooAKKKKACiiigAooooAKKKKACiiigA&#10;ooooAKKKKACiiigAooooAKKKKACggHgiiigBNq+lKBjg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df8Ah6z+wx/0WJ//AAR3n/xq&#10;j/h6z+wx/wBFif8A8Ed5/wDGq7f7NzL/AJ8y/wDAWB9FUV86/wDD1n9hn/osTf8AgjvP/jVB/wCC&#10;rP7DGP8AksT/APgjvP8A41R/ZmZf8+Zf+Av/ACA+iqK+c/8Ah63+wv8A9Fjk/wDBHef/ABqj/h63&#10;+wv/ANFjk/8ABHef/Gqf9l5l/wA+Zf8AgL/yA+jKK+cx/wAFW/2Fsf8AJY5P/BHef/GqX/h65+wt&#10;/wBFif8A8Ed5/wDGqX9mZl/z5l/4C/8AID6Lor5zP/BVv9hc8D4xyfhod5/8ao/4es/sMf8ARYpf&#10;/BHef/GqP7MzL/nzL/wF/wCQWZ9GUV85/wDD1r9hgf8ANYpP/BHef/GqB/wVc/YY7/GJv/BHef8A&#10;xqj+zMy/58y/8Bf+Q7M+jKK+dP8Ah65+wt/0WJ//AAR3n/xqk/4eufsM/wDRYm/8Ed5/8ao/szMv&#10;+fMv/AWHLLsfRlFfOn/D1z9hb/osT/8AgjvP/jVH/D1z9hb/AKLE/wD4I7z/AONUf2ZmX/PmX/gL&#10;/wAh8sux9F0V86f8PXP2Fv8AosT/APgjvP8A41SH/gq3+wuRx8Y3/wDBHef/ABqj+zMy/wCfMv8A&#10;wF/5Byy7H0ZRXzmP+Crn7C4HPxjf/wAEd5/8ao/4et/sMdvjG3/gjvP/AI1R/ZmZf8+Zf+Av/IOW&#10;XY+jKK+c/wDh63+wz/0WNv8AwR3n/wAap3/D1v8AYX/6LG3/AII7z/41R/ZuZf8APmX/AICw5Zdj&#10;6Kor51/4et/sL/8ARY2/8Ed5/wDGqP8Ah63+wv8A9Fjb/wAEd5/8ao/s3Mv+fMv/AAFhyy7H0VRX&#10;zmf+Crf7C/QfGN//AAR3n/xqj/h63+wv/wBFlb/wRXn/AMao/s3Mv+fMv/AWHLLsfRlFfOf/AA9b&#10;/YY/6LG3/givP/jVH/D1v9hj/osbf+CK8/8AjVH9mZl/z5l/4C/8g5J9mfRlFfOf/D1v9hj/AKLG&#10;3/givP8A41R/w9b/AGGP+ixt/wCCK8/+NUf2ZmX/AD5l/wCAv/IOSfZn0ZRXzn/w9b/YY/6LG3/g&#10;ivP/AI1S/wDD1z9hb/osT/8AgjvP/jVH9m5l/wA+Zf8AgL/yDkn2Z9F0V86f8PXP2Fv+ixP/AOCO&#10;8/8AjVI//BV39hdef+FyP/4I7z/41R/ZuZf8+Zf+AsOSfZn0ZRXziP8Agq/+wv8A9Fib/wAEd5/8&#10;apf+HsH7C3/RYn/8Ed5/8ao/szMv+fMv/AX/AJB7Op2Z9G0V85j/AIKv/sLH/msT/wDgjvP/AI1R&#10;/wAPXv2Ff+ixP/4I7z/41R/ZuY/8+Zf+Asfs6nZn0ZRXzn/w9e/YV/6LE/8A4I7z/wCNUf8AD179&#10;hX/osT/+CO8/+NUf2bmP/PmX/gLD2dTsz6Mor5yP/BV/9hcH/ksTf+CO8/8AjVJ/w9c/YW/6LHJ/&#10;4JLz/wCNUf2bmP8Az5l/4Cw9nU7P7j6Oor5y/wCHrn7Cv/RZJP8AwR3n/wAao/4eufsK/wDRZJP/&#10;AAR3n/xqj+zcy/58y/8AAWP2dT+V/cfRtFfOX/D1z9hX/oskn/gjvP8A41R/w9c/YV/6LJJ/4I7z&#10;/wCNUf2bmX/PmX/gLD2dT+V/cfRtFfOJ/wCCrv7Cw/5rHJ/4I7z/AONUv/D1/wDYW/6LE/8A4I7z&#10;/wCNUf2bmP8Az5l/4Cw9nU/lf3H0bRXzn/w9e/YW/wCiyN/4Irz/AONUf8PX/wBhX/osb/8AgivP&#10;/jVH9m5l/wA+Zf8AgLD2NX+V/cfRlFfOf/D1/wDYV/6LFJ/4I7z/AONUf8PX/wBhX/osUn/gjvP/&#10;AI1R/ZuZf8+Zf+AsPY1f5X9x9GUV85/8PX/2Ff8AosUn/gjvP/jVJ/w9e/YWPT4xSf8AgjvP/jVH&#10;9m5l/wA+Zf8AgL/yD2NX+V/cfRtFfOX/AA9d/YW/6LE//glvP/jVJ/w9e/YV/wCiyt/4I7z/AON0&#10;f2bmP/PmX/gL/wAg9jW/lf3H0dRXzj/w9e/YV/6LK3/gjvP/AI3R/wAPXv2Ff+iyt/4I7z/43R/Z&#10;uYf8+Zf+Av8AyD2Nb+V/cfR1FfOP/D179hX/AKLI3/gjvP8A41S/8PX/ANhb/osL/wDgjvP/AI1R&#10;/ZuY/wDPmX/gL/yD2Nb+V/cfRtFfOX/D1/8AYW/6LC//AII7z/41R/w9f/YW/wCiwv8A+CO8/wDj&#10;VH9m5l/z5l/4C/8AIPY1v5X9zPo2ivnI/wDBWH9hQHH/AAuN/wDwR3n/AMapP+HsX7Cf/RY5P/BF&#10;ef8Axqj+zcx/59S/8Bf+Q/YVv5X9x9HUV84H/grD+wnn/ks0n/gjvP8A41Sf8PYf2E/+izyf+CO8&#10;/wDjVH9m5j/z5l/4Cw9hW/lf3M+kKK+b/wDh7D+wn/0WeT/wR3n/AMao/wCHsP7Cf/RZ5P8AwR3n&#10;/wAao/s3Mf8AnzL/AMBY/YVv5X9zPpCivm//AIew/sJ/9Fnk/wDBHef/ABqnL/wVg/YUJ4+Msh/7&#10;gd5/8ao/s3Mf+fMv/AWH1ev/ACv7mfR1FfOP/D2H9hQdfjFJ/wCCO8/+NUf8PYv2E/8Aoscn/giv&#10;P/jVH9m5j/z5l/4Cw+r4j+V/cz6Oor5x/wCHsX7Cf/RY5P8AwRXn/wAao/4exfsJ/wDRY5P/AARX&#10;n/xqj+zcx/58y/8AAWH1fEfyP7mfR1FfOJ/4KxfsJ/8ARZH/APBFef8AxqlH/BWH9hL/AKLI/wD4&#10;Irz/AONUf2bmP/PmX/gLD6viP5H9zPo2ivnL/h7D+wl/0WR//BFef/GqQ/8ABWD9hI/81lk/8Ed5&#10;/wDGqP7NzH/nzL/wFh9XxH8j+5n0dRXzj/w9h/YUHA+Mcn/gjvP/AI1R/wAPYv2FP+ixP/4I7z/4&#10;1R/ZuYf8+Zf+AsPq+I/kf3M+jqK+cf8Ah7F+wp/0WJ//AAR3n/xqgf8ABWH9hM9fjG//AIIrz/41&#10;R/ZuYf8APmX/AICw+r4j+R/cz6Oor5y/4ew/sJf9Fkf/AMEV5/8AGqP+HsP7CX/RZH/8EV5/8ao/&#10;s3MP+fMv/AWH1bEfyP7mfRtFfOJ/4KxfsJD/AJrI/wD4Irz/AONUf8PY/wBhEjP/AAuVv/BHef8A&#10;xqj+zcw/58y/8BYfVsR/I/uZ9HUV84/8PYv2Ej0+Mrf+CO8/+NUv/D2D9hT/AKLG/wD4I7z/AONU&#10;f2bmH/PqX/gLH9VxH8j+5n0bRXzl/wAPYP2FP+ixv/4I7z/41R/w9g/YU/6LG/8A4I7z/wCNUf2b&#10;mH/PqX/gL/yD6riP5H9zPo2ivnL/AIewfsKf9Fjf/wAEd5/8apD/AMFYP2FP+iyN/wCCO8/+NUf2&#10;bmH/AD6l/wCAsPquI/kf3M+jqK+cP+HsX7CX/RZn/wDBFe//ABqj/h7F+wj/ANFmf/wQ3v8A8ao/&#10;s3MP+fMv/AWP6riv5H9zPo+ivnD/AIexfsI/9Fmf/wAEN7/8ao/4exfsI/8ARZn/APBDe/8Axqj+&#10;zcw/58y/8BYfVcV/I/uZ9H0V84f8PYv2Ef8Aosz/APghvf8A41Sj/grF+wn2+Mr/APghvP8A41R/&#10;ZuYf8+Zf+AsPquK/kf3M+jqK+cf+HsX7Cn/RZH/8EN5/8ao/4exfsKf9Fkf/AMEN5/8AGqX9m5h/&#10;z6l/4C/8g+q4r+R/cz6Oor5x/wCHsf7CP/RZX/8ABFef/GqP+HsX7CP/AEWVv/BHef8Axqn/AGbm&#10;H/PqX/gLD6riv5H9zPo6ivnH/h7F+wj/ANFlb/wR3n/xqg/8FYv2Ecf8lmb/AMEd5/8AGqP7NzD/&#10;AJ8y/wDAWH1XFf8APuX3M+jqK+cf+HsP7CX/AEWdv/BHe/8Axqj/AIew/sJf9Fnb/wAEd7/8ao/s&#10;3MP+fMv/AAFh9TxX/PuX3M+jqK+cf+HsP7CX/RZm/wDBHef/ABqj/h7H+wj0/wCFyt/4Irz/AONU&#10;f2bmH/PmX/gLD6niv+fcvuZ9HUV84/8AD2L9hH/osrf+CO8/+NUf8PY/2E/+ixt/4I7z/wCNUf2b&#10;mH/PqX/gL/yD6ni/+fcvuZ9HUV84/wDD2T9hP/osbf8AgjvP/jVH/D2T9hP/AKLG3/gjvP8A41R/&#10;ZuYf8+pf+Av/ACH9Txf/AD7l9zPo6ivnH/h7J+wn/wBFjb/wR3n/AMao/wCHsf7CZ/5rI3/gjvP/&#10;AI1R/ZuYf8+pf+Av/IX1PF/8+5fcz6Oor5x/4ew/sJdvjO//AIIrz/41R/w9h/YT/wCi0N/4Ibz/&#10;AONUv7NzD/nzL/wFj+p4v/n3L7mfR1FfOP8Aw9h/YT/6LQ3/AIIbz/41R/w9h/YT/wCi0N/4Ibz/&#10;AONUf2dmH/PmX/gLD6njP+fcvuZ9HUV84/8AD2H9hP8A6LQ3/ghvP/jVH/D2H9hP/otDf+CG8/8A&#10;jVH9nZh/z5l/4Cw+p4z/AJ9y+5n0dRXzj/w9i/YR/wCizN/4I7z/AONUN/wVi/YR6/8AC5m/8Ed5&#10;/wDGqX9nZh/z6l/4C/8AIf1LGf8APuX3M+jqK+cF/wCCsv7CPf4zN/4Irz/41S/8PZf2D/8Aoszf&#10;+CK8/wDjVP8As7MP+fUv/AX/AJB9Rxn/AD7l9zPo6ivnA/8ABWX9hDt8Zm/8Ed5/8apP+Hsn7CLf&#10;81lk/DQ7z/41R/ZuYf8APqX/AIC/8g+o4z/n3L7mfSFFfN//AA9i/YR/6LLJ/wCCO8/+NUf8PYv2&#10;Ef8Aossn/gjvP/jVP+zcw/59S/8AAX/kH1HGf8+5fc/8j6Qor5w/4eyfsIL1+M0n/givP/jVJ/w9&#10;n/YP/wCiyyf+CG8/+NUv7NzD/n1L/wABYfUcZ/z7l9z/AMj6Qor5v/4ez/sH/wDRZZP/AAQ3n/xq&#10;j/h7P+wf3+Mz/wDghvP/AI1R/ZuY/wDPmX/gLD6jjP8An3L7mfSFFfN//D2f9g3/AKLO3/givP8A&#10;41R/w9n/AGDf+izt/wCCK8/+NU/7NzH/AJ9S/wDAX/kH1HG/8+5fcz6Qor5v/wCHs/7Bv/RZ2/8A&#10;BFef/GqP+Hs/7Bv/AEWdv/BFef8Axqj+zcx/59S/8Bf+QfUcb/z7l9zPpCivm8/8FZf2Dz/zWeT/&#10;AMEV7/8AGqB/wVn/AGD/APossn/ghvP/AI1S/s3MP+fUv/AX/kH1HHf8+pfcz6Qor5v/AOHs/wCw&#10;f/0WWT/wQ3n/AMao/wCHs/7B/wD0WWT/AMEN5/8AGqP7NzD/AJ9S/wDAX/kV/Z+O/wCfUvuf+R9I&#10;UV83/wDD2f8AYP8A+iyyf+CG8/8AjVH/AA9n/YP/AOiyyf8AghvP/jVH9m5h/wA+pf8AgL/yD+z8&#10;d/z6l9z/AMj6Qor5w/4ezfsH/wDRZpP/AAQ3n/xqj/h7N+wf/wBFmf8A8EN7/wDGqP7NzD/n1L/w&#10;F/5B/Z+O/wCfUvuf+R9H0V83/wDD2f8AYP6f8Lmb/wAEV7/8ao/4ezfsIf8ARZ2/8EN7/wDGqP7O&#10;zD/n1L/wF/5C+oY7/n1L/wABf+R9IUV83/8AD2b9hD/os7f+CG9/+NUH/grN+wh/0Wdv/BDe/wDx&#10;qj+zcw/59S/8Bf8AkH1DHf8APqX3M+kKK+b/APh7P+wj/wBFkf8A8EV5/wDGqP8Ah7P+wj/0WR//&#10;AARXn/xqj+zcw/59S/8AAWP+z8f/AM+pf+Av/I+kKK+b/wDh7N+wh/0Wdv8AwRXn/wAapD/wVn/Y&#10;PHH/AAuaT/wR3n/xql/Z+Yf8+pf+AsP7Px//AD6l/wCAv/I+kaK+bf8Ah7R+wd/0WWT/AMEd7/8A&#10;GqP+HtH7B3/RZZP/AAR3v/xqq/s3MP8An1L/AMBf+Qf2fj/+fUv/AAF/5H0lRXzd/wAPZ/2Dv+iz&#10;yf8AgjvP/jVH/D2b9g7/AKLPJ/4I7z/41U/2fmH/AD6l/wCAsP7OzD/n1L/wF/5H0jRXzd/w9m/Y&#10;O/6LPJ/4I7z/AONUf8PZv2Dv+izyf+CO8/8AjVH9n5h/z6l/4Cw/s7MP+fUv/AX/AJH0jRXzeP8A&#10;grP+wcP+azyf+CO8/wDjVB/4K0fsH9vjM/8A4Irz/wCNUf2dmH/PqX/gLD+zsw/59S/8Bf8AkfSF&#10;FfN3/D2f9hD/AKLO/wD4I7z/AONUf8PZ/wBhD/os7/8AgjvP/jVH9n5h/wA+pf8AgL/yD+zsw/59&#10;S/8AAX/kfSNFfN3/AA9n/YQ/6LO//gjvP/jVH/D2f9hD/os7/wDgjvP/AI1R/Z+Yf8+pf+Av/IP7&#10;OzD/AJ9S/wDAX/kfSNFfN3/D2j9hD/os7/8AgjvP/jVH/D2j9gz/AKLO/wD4I7z/AONUf2fj/wDn&#10;1L/wF/5B/Z2Yf8+Zf+Av/I+kaK+bv+HtH7B/8Pxnf/wR3n/xqgf8FaP2EO/xmb/wR3n/AMao/s/M&#10;P+fUv/AX/kH9m5h/z5l/4C/8j6Ror5v/AOHtH7B//RZW/wDBHef/ABqj/h7R+wf/ANFlb/wR3n/x&#10;qj+z8w/59S/8Bf8AkP8As3MP+fMv/AX/AJH0hRXzd/w9n/YPP/NZn/8ABFef/GqP+Hs/7B//AEWd&#10;/wDwRXv/AMao/s/MP+fUv/AX/kH9m5j/AM+Zf+Av/I+kaK+bv+Hs/wCwf/0Wd/8AwRXv/wAao/4e&#10;z/sHg/8AJZ3/APBHef8Axqj+z8f/AM+pf+Av/IP7NzH/AJ8y/wDAX/kfSNFfN3/D2v8AYM/6LO//&#10;AIIrz/41Sf8AD2n9gzt8Z5P/AAR3v/xqn/Z2Yf8APqX/AIC/8h/2bmP/AD5l/wCAv/I+kqK+b/8A&#10;h7R+wf8A9Flb/wAEd5/8ao/4e0fsH/8ARZW/8Ed5/wDGqX9n5h/z5l/4Cw/s3Mf+fMv/AAF/5H0h&#10;RXzf/wAPaP2D/wDosrf+CO8/+NUf8PaP2D/+izN/4Irz/wCNUf2fmH/PqX/gLD+zcx/58y/8Bf8A&#10;kfSFFfN3/D2n9hAf81lf/wAEV5/8apP+Htf7B3/RZ2/8EN5/8ao/s/H/APPqX/gLD+zMy/58z/8A&#10;AX/kfSVFfNv/AA9p/YO/6LS//ghvP/jVH/D2n9g7/otL/wDghvP/AI1R/Z+P/wCfUv8AwFh/ZeZf&#10;8+Z/+Av/ACPpKivm3/h7T+wd/wBFpf8A8EN5/wDGqP8Ah7T+wd/0Wl//AAQ3n/xqj+z8f/z6l/4C&#10;w/svMv8AnzP/AMBf+R9JUV82/wDD2n9g7/otL/8AghvP/jVKP+CtP7B56fGh/wDwQ3n/AMao/s/H&#10;/wDPqX/gLD+y8y/58z/8Bf8AkfSNFfNp/wCCtP7B3/RaX/8ABDef/GqP+HtP7B3/AEWl/wDwQ3n/&#10;AMao/s/MP+fUv/AX/kH9l5l/z5n/AOAv/I+kqK+bf+HtP7B3/RaX/wDBDef/ABqj/h7T+wd/0Wl/&#10;/BDef/GqP7PzD/n1L/wF/wCQ/wCy8y/58z/8Bf8AkfSVFfNv/D2r9g7/AKLS/wD4Ibz/AONUf8Pa&#10;f2Dv+i0v/wCCG8/+NUf2fmH/AD6l/wCAsP7LzL/nzP8A8Bf+R9JUV82/8Paf2Dv+i0v/AOCG8/8A&#10;jVH/AA9r/YNA/wCSzv8A+CG8/wDjVH9n4/8A59S/8BYf2Xmf/Pmf/gL/AMj6Sor5t/4e2fsG/wDR&#10;Z3/8EN7/APGqP+Htn7Bv/RZ3/wDBDe//ABqj+z8f/wA+pf8AgL/yD+y8z/58T/8AAX/kfSVFfNv/&#10;AA9r/YN/6LQ3/ghvf/jVH/D2v9g3/otDf+CG8/8AjVH9n4//AJ9S/wDAWP8AsrNP+fE//AX/AJH0&#10;lRXzb/w9r/YN/wCi0N/4Ibz/AONUf8Pa/wBg3/otDf8AghvP/jVH9n4//n1L/wABYf2Vmn/Pif8A&#10;4C/8j6Sor5t/4e1/sG/9Fob/AMEN5/8AGqD/AMFbP2DB/wA1of8A8EN5/wDGqP7Px/8Az6l/4Cw/&#10;srNP+fE//AX/AJH0lRXzaP8Agrb+wZ2+M7/+CG9/+NUf8PbP2Df+izP/AOCG9/8AjVH9n5h/z6l/&#10;4Cw/snNP+fE//AX/AJH0lRXzb/w9s/YN/wCizP8A+CG9/wDjVH/D2z9g3/osz/8Aghvf/jVH9n5h&#10;/wA+pf8AgLD+yc0/58T/APAX/kfSVFfNv/D2z9g3/osz/wDghvf/AI1R/wAPbP2Df+izP/4Ib3/4&#10;1R/Z+P8A+fUv/AWH9k5p/wA+J/8AgL/yPpKivm0/8FbP2DQMn40N/wCCG9/+NU0f8Fbv2C26/GmT&#10;8NBvf/jVH9n4/wD59S/8BYf2Tmv/AD4n/wCAv/I+lKK+a/8Ah7b+wV/0WmT/AMEN7/8AGqP+Htv7&#10;BX/RaZP/AAQ3v/xqn/Z2Yf8APqX/AICx/wBkZr/z4n/4DL/I+lKK+a/+Htv7BX/RaZP/AAQ3v/xq&#10;nD/grb+wVj/ktEn/AIIb3/41S/s/H/8APqX/AICw/sjNf+fE/wDwGX+R9JUV82/8Pbf2Cv8AotD/&#10;APghvf8A41Qf+Ctv7BX/AEWiT/wQ3v8A8ao/s/H/APPqX/gL/wAg/sjNf+fE/wDwGX+R9JUV81j/&#10;AIK3fsGD/mtEn/ghvf8A41S/8Pbv2C/+i0P/AOCC9/8AjVH9n4//AJ9S/wDAWH9kZt/0Dz/8Bf8A&#10;kfSdFfNn/D279gs/81ok/wDBDe//ABql/wCHtn7BX/RaJP8AwRXv/wAao/s/MP8An1L/AMBYf2Pm&#10;3/QPP/wGX+R9JUV82/8AD2z9gr/otEn/AIIr3/41R/w9s/YK/wCi0Sf+CK9/+NUf2fjv+fUv/AWH&#10;9j5t/wA+J/8AgMv8j6Sor5sP/BW39gof81pf/wAEV7/8aoH/AAVu/YL/AOi1N/4Irz/41R/Z+O/5&#10;9S/8BYf2Pm3/AEDz/wDAZf5H0nRXzX/w9t/YN/6LS3/ghvP/AI1R/wAPbf2Df+i0t/4Ibz/41R/Z&#10;+P8A+fUv/AWP+x82/wCgef8A4DL/ACPpSivmv/h7b+wb/wBFpb/wQ3n/AMaoo/s/H/8APqX/AICw&#10;/sfNv+gef/gMv8j8d6KKK/YjzQoPSig9KCokdFFFBQUUUUALHnJwadhv71MTbk7qd+7oNAIbH3qb&#10;TjsxxTaACiiigAooooNAooooARvu0o6UjdKUdKCohRRRUyKCiiigAppzu4PanU1sbvmqSoi4b+9R&#10;hv71J+7o/d1oULhv71GG/vUn7uj93QAuG/vUtN/d06gApsnanU2TtUjW4wZx1paaAvpTqctikFFF&#10;FQMKKKKAA9KKD0ooKiFFFFBQUUUUAFFFFA0FFFFV0LCiiipAKKKKBoKY/wB6n0x/vUFiUUUUAPAO&#10;PvUtNGynUFIKKKKAGP8AepKV/vUlBQc54o59aaQM8ijC+lBQ7n1o59abhfSjC+lADufWnR9TUeF9&#10;Kkj6mpkHUH602nP1ptUUFFFFAAaKDRQVEKKKKCgoooqJbgFFFFIqIUUUUFCP92mD2p7/AHaZVRAV&#10;PvU+mJ96n0SLjsFFFFSMKKKKaAjooopyNAoooqQClTOeDSUq4z81ADsN/eow396k/d0fu6AG0UUU&#10;GgUUUUAFFFFABSc54NLTTtz81BUdxwz3NFIu3+GloKCiiigAooooADnsaTDf3qVsY+am/u6C47C4&#10;b+9Rhv71J+7o/d0DFw396lGe5pv7unLjHy0AFI/3aWkf7tBoMooooAKcmexptKu3+KpkVEdhv71G&#10;G/vUn7uj93UlA+e5ptK23+GkqogFBopG56iqAXn1o59abhfSjC+lSaDufWmnORRhfSjAB4FADqB0&#10;ooHSpKiFFFFBQUHpRQelAAKKBRQA0530uG/vU1sb+aX93QULhv71IA396j93QNnegB1FFFBQU1+t&#10;Opr9aAG0UUUFBRRRQUFFFFABRRRQAUUUUGgUUUUAB6Uc+tB6U3C+lTIpDue9FAAHQUURKCiiiqAK&#10;KKKQBQelFB6UgI6B1ooHWqNCSiiigAoooqZAB6VHUh6VHSRUQooopFBRRRQAU6Om06OgqIj/AHqS&#10;lf71JVFBRRRQAUUUUMqIUUUVJQUUUUAFFFFBoFFFFABTZKdTZKACOnU2OnUFRCiiigoCD2akw396&#10;kOzPNA2Z4oAJPuGm806T7hpoxnikiohRRRTKCnJnHBptOXbj5qAFw396kOe5o/d0fL/DQA2iiig0&#10;CiiigAoooqJbgFJzng0tNO3PzU4lRHUUDpxRQUFFFFAHQUUUV6R/OYUHpRQelBUSOiiigoKKKKAF&#10;QkE4FLuP92kjzk4p3z+1BoIWOPu02nHdjtTaACiiigAooooNAooooARulKOlI33aUdKCohRRRUso&#10;KKKKYBTSSG4HanU053celQVENx/u0bj/AHaX5/aj5/atChNx/u0bj/dpfn9qPn9qAE3H+7TqT5/a&#10;loAKbJ2p1Nk7VI1uMBOOlLSDOOlL3py2KQUUUVAwooooAD0ooPSjvQVEKKKKCgooooAKKKKBoKKK&#10;KroWFFFFSAUUUUDiFMf71Ppj/eoLEooooAcGPTbTqQbsUtBSCiiigBj/AHqSlf71JQUJnB6UZPpS&#10;854FGT6UFCZPpRk+lLk+lGT6UDEyfSnx9TTcn0p0fVqmQuoP1ptOfrTaooKKKKAA5opDjtS0FRCi&#10;iigoKKKKiW4BRRRSKiFFFFBQj/dpgz3p7/dpgxjiqiAqfep9MT71PokXHYKKKKkYUUUU0BHRRRTk&#10;aBRRRUgFKpIPApKVM54oAXcf7tG4/wB2l+f2o+f2oAZRRRQaBRRRQAUUUUAFISQeBS0nOeKCoigk&#10;9RRQM96KCgooooAKKKKAAkjoKbuP92nHPak+f2oLjsJuP92jcf7tL8/tR8/tQMTcf7tOBJ6ik+f2&#10;pRnvQAUj/dpaR/u0GgyiiigApykjoKbTkz2pSKiG4/3aNx/u0vz+1Hz+1QUIxJ6im05896bVRAKD&#10;RQaoAooooNApD94UtIfvCkAtA6UUDpUFRCiiigoKD0ooPSgAFFAooAYx+fpS7j/doOd9L8/tQUhN&#10;x/u0Bj/dpfn9qQbvagGOooooKCmv1p1NfrQA2iiigsKKKKBhRRRQAUUUUAFFFFBoFFFFAAelJk+l&#10;KelGT6VMiogD7UUc9xRREoKKKKoAooooAKD0ooPSkBHQOtFA60zQkooooAKKKKmQAelR1IelR0RK&#10;iFFFFSUFFFFABTo6bTo6CoiP96kpX+9SVZQUUUUwCiiipkVEKKKKkoKKKKACiiig0CiiigApslOp&#10;slABHTqbHTqCohRRRQUIWIP3aQMf7tOO7tSfN7UAJJ9w03PPSnSfcNN5oKiFFFFBQU5SQOFptOTd&#10;jigA3H+7QST1Wl+f2pDu70ANooooNAooooAKKKKiW4BTckHhadSfNninEqIooooplBRRRQB0FFFF&#10;eifzmFB6UUHpQVEjooooKCiiigBU6nJpcD+/+tInU5FLkf3P0oNAOMfe/Wm044x939KbQAUUUUAF&#10;FFFBoFFFFACN0pR0pG6Uo6UFRCiiipZQUUUUAFNP3uT2p1NP3uR2qSohgf3/ANaMD+/+tGR/c/Sj&#10;I/ufpWhQYH9/9aMD+/8ArRkf3P0oyP7n6UAGB/f/AFp1NyP7n6U6gApsnanU2TtUghgxj71LSADH&#10;3aWnLYtBRRRUDCiiigAPSig9KKCohRRRQUFFFFABRRRQNBRRRVdCwoooqQCiiigaCmP96n0x/vUF&#10;oSiiigBwx/ep1NGP7tOoKQUUUUAMf71JSv8AepKChO/3qMj+9Rjn7tGB/doKQZH96jI/vUYH92jA&#10;/u0AGR/ep8fU0zA/u0+PqamQA/Wm05+tNqigooooADRQaKCohRRRQUFFFFRLcAooopFRCiiigoR/&#10;u0ynv92mVUQFT71Ppifep9Ei47BRRRUjCiiimgI6KKKcjQKKKKkApV68mkpV68igBcD+/wDrRgf3&#10;/wBaMj+5+lGR/c/SgBtFFFBoFFFFABRRRQAU04zy1OppxnlaBx3HD2NFA9hRQWFFFFABRRRQAH3N&#10;NwP7/wCtOPuKbkf3P0oLjsGB/f8A1owP7/60ZH9z9KMj+5+lAwwP7/604expuR/c/SnD2FABSP8A&#10;dpaR/u0GgyiiigApy+5ptOX3FTIqIYH9/wDWjA/v/rRkf3P0oyP7n6VJQN7Gm05vYU2qiAUH60UH&#10;6VQCZH96jI/vUYH92jA/u1JoGR/epD1+9S4H92kPX7tADqB0ooHSpKiFFFFBQUHpRQelAAKKBRQA&#10;xvv9aXA/v/rSN9/pS5H9z9KCgwP7/wCtAx/e/WjI/ufpQMf3f0oAdRRRQUFNfrTqa/WgBtFFFBQU&#10;UUUFBRRRQAUUUUAFFFFBoFFFFAAelJkf3qU9KTA/u1Mioij60UD6UURKCiiiqAKKKKQBQelFB6Ug&#10;I6B1ooHWqNCSiiigAoooqZAB6VHUh6VHSRUQooopFBRRRQAU6Om06OgqIj/epKV/vUlUUFFFFABR&#10;RRSZUQooopFBRRRQAUUUUGgUUUUAFNkp1NkoAI6dTY6dQVEKKKKChDjP3qQY/vfrSnGfu0gx/d/S&#10;gAk+4ab3606T7hpvfpSRUQoooplBTlxjlqbTlxjlaADA/v8A60HHZqMj+5+lBx2WgBtFFFBoFFFF&#10;ABRRRUS3AKbxnlqdTeM8rTiVEcKKBRTKCiiikB0FFFFekfzmFB6UUHpQVEjooooKCiiigBU3ZOBS&#10;5f0pEBJODS7T/eoNAO/HIptOKnH3qbQAUUUUAFFFFBoFFFFACNnFKOlI3SlHSgqIUUUVMigooooA&#10;Kac7uB2p1NIJbg9qkqIZf0oy/pRtP96jaf71aFBl/SjL+lG0/wB6jaf71ABl/SnU3af71OoAKbJn&#10;inU2TtUjW4wZxS0gBx1pactikFGcdaPwr66/4J4/8ErfGX7X0H/CzPiNqV34c8DxyFbe5jhH2jVm&#10;Bwyw7uFQEYMhBGeADyRx4vGYfA0XVrSsl/Vl3YpSjCN2fItGa/bjQv8AgjT/AME+NJ02Ox1D4L3W&#10;qTRrhry+8VaisknuRDOifkorxX9q3/ghR8N9T8L3fiT9lHWLvSdZt4zJD4d1e+ae1vMc+Wkr5eJz&#10;2LFlz1KjkeFR4syqtVUHzR82lb8G/wAjFYmm3Y/LE9KKueJvDeveDdfvvCfijSprHUtOuntr2zuI&#10;yskMqnDIQe4NU6+mTUldHVEKKKKCgooJxzX19/wSZ/YW+EP7aus+OE+ME2tLaeG7bTzZ/wBj3qwH&#10;zLhrjO4sjZ4h46d65sZi6OBw8q9X4Va9vN2/UmclTjzM+QaM9q/ZD/hxR+xF/wA/njb/AMH0X/xi&#10;gf8ABCf9iIcC88bf+D6L/wCMV4X+tmU/3vu/4JisXR8z8b6M1+x5/wCCFH7EeOL3xt/4Pov/AIxX&#10;5e/tl/CLwp8Bv2oPGXwi8DtdNpOg6sbaxN9MJJSmxT8zAAE5J7CvQy/PMFmdR06N7pX1VuyNqeIp&#10;1ZWieZUZor9C/wDgmj/wS6/Zy/au/Zsj+LvxauPEi6lPrl1bRjS9USGLyoyoHBjbnOec104/H4fL&#10;aHta17XtpruVUqRpx5pH56UV+yH/AA4o/Yi/5/PG3/g+i/8AjFH/AA4o/Yi/5/PG3/g+i/8AjFeN&#10;/rZlP977v+CYrGUfM/G+mP8Aer9k/wDhxR+xF/z+eNv/AAfRf/GK/HTWbWKx1e6soN2yG5kRd3XA&#10;YivSy3N8JmnN7C/u2vdW3v8A5HRRrwrX5ehWooNfsL4Z/wCCFn7Gtx4csLjW7zxp9sks4mu9muRK&#10;PMKDdgeScc54yarMs2wuV8vt7+9e1lfa3+YVq1Ojbm6n4+Dd6U6v2P8A+HE/7EP/AD++Nv8Awfxf&#10;/GKX/hxR+xF/z+eNv/B9F/8AGK8v/WzKf733f8Ey+vUfM/G/NFfpB/wUR/4JVfswfswfsta18YPh&#10;pc+Jm1ewu7WOAalqySw7ZJlRsqIlJ4PHNfm+BgYr2MvzDD5lRdWje17aq2un+Z00a0a0eaIx/vUl&#10;K/3qSu42E5zxRlqMZNei/B39kf8AaT+P9j/a/wAH/g7rWuWPnGJr+1t8W4cYypkYhcjIzzxms6lW&#10;nRjzVJJLu3YHJRjdux5zk0bvevs/4Z/8ELf2z/GZjufGdz4X8JwNy66lqhuJwPZLdHUn2LrX0D8P&#10;v+DfL4ZacI5vid8e9Z1RwP3kOkabHaIT6ZdpG/GvJr8RZRh9HVT9Lv8AFafic8sZh4fa+7U/LDJp&#10;8fU12v7TPw60H4R/tE+Ofhb4WkuG03w74sv9O09rqTfIYYbh403EAAthRk4HNcVH1PFetGcalNTW&#10;zV/vOqL5rMH603NOfrX3x/wS1/4Jofs+/tgfAbVvih8X5/ES3lt4mm061Gk6kkEflpBC/IaNstmX&#10;rnpXPjsdQy/D+2q3totNdya1aNGHNI+BaK/ZL/hxH+w//wA/njb/AMH0X/xij/hxH+w//wA/njb/&#10;AMH0X/xivF/1syn+993/AATl/tDD+f3H42HjvS1+yJ/4ISfsQg8Xfjb/AMH8X/xivx+8XaXbaJ4r&#10;1TRbIt5NnqE0EO9sttWQqMn1wK9LLs4wmaSkqN/dte6tv/wx0YfE08RdQ6GfRmhulfdv7BH/AARk&#10;8R/Hzwxa/Fz9orV77w34fvFWTSdFtEC3t/EefNcsCIYyPu5BZhzgDBboxuOwuX0faV5WX4v0RrWr&#10;U6MeabPhLNGa/b7Tf+CNn/BPCwsY7S6+Bc97Ii4a5uvFmpq7+5Edyq/kory79oD/AIIN/s++LNDu&#10;b39n7xJqfhPVljY2trqF097ZSNjhW35lQE8bgzY64OMHwqfFmV1KnK1KPm0rfg2/wOSOZYeUrO6P&#10;ySzRXT/Gb4LfEj9nv4iah8LPiv4bm0zWNPfEkUg+WVD92WNujxsBkMOD9QRXMA5GRX0cZRqRUou6&#10;ezPRg1LVBRRRVFiP92mDp1p7/dpbGzvNTvIdN060kmuLiVYoIIl3NI7HCqAOpJOAO9VEBiH5qfke&#10;tfpp+xj/AMEMPDGoeErHx5+13ql81/fRiZPCOlXBhFqh6LPMPmL46qmAvTcTX0VqX/BGr/gnhe2D&#10;2dr8DbizkZcLdW/ivUzInuPMuGXP1Uj2r5vEcVZXRrOC5pW6pK33tr8DhlmmFpy5dX6f8OfiDmiv&#10;tj/god/wSD8Q/sweHLj4y/BHWbzxD4Qtctq1ldR7r3Skz/rSUGJYh/E2FKdSCMkfEoYdK9jB4zD4&#10;6j7WjK6/FeTR20a1PEQ5oO46jNBOBk16N+y1+yx8Vf2vPilb/DD4WaapkOJNS1O6yLfT7fODNKQD&#10;x6KMljwBW9SrTo03Um7JbsuUowi5SdkjzWiv2U+EH/BDP9jXwTosMXxPs9X8aah5Y+03F5qk1lCW&#10;7lI7Z0ZR9Xat7xp/wRT/AGA/EukvY+HvhrqXh24KkR32l+Jb2V1bsdtzLKp+mBXzkuLcr9pypSa7&#10;2Vvzv+Bw/wBsYXmtr93/AAT8TaK+k/2/v+CbnxK/Yi12PW475te8F6hN5em+II49rQyf88LhB9yT&#10;HRh8rjpggqPmyvfw+Jo4uiqtKV4s9CnVp1oKcHdBSrnPApKVQSeDW5oLl/SjL+lG0/3q/Rj/AIJu&#10;f8Esv2Zf2q/2YLH4vfFG48TLq1xq13byLperJDFsjcBcKYmOcHnmuLHY+hl1H2ta9r201MMRiKeG&#10;p889j85aK/ZX/hxF+w//AM/njb/wfxf/ABij/hxF+w//AM/njb/wfxf/ABivH/1ryr+993/BOT+2&#10;MH5/cfjVRX7K/wDDiL9h/wD5/PG3/g/i/wDjFcD+1P8A8Ea/2Qfg7+zd44+KvhG78XHVPD3he8v9&#10;PF3rUbxedFEzLuUQjIyORkVdPijK6lRQjzXbS27/ADKjm2ElJRV9fI/KiikGc5NLX0R6gU0kg8U4&#10;9K+8v+CW3/BLH4a/tYfCPVPjF8ejr1vp82qG08NrpV4tv56xDE0pLI25d52DGOY39K5MbjsPl+Hd&#10;as9NtN9TGtiKeFp889j4MUnvS1+yZ/4IP/sP9rzxt/4UEX/xivxsXpWGX5thc05vY39217q29/8A&#10;InC42jjL+zvpbfz/AOGCiiivSOwKKKKAA57Cm5f0pxBPQ03af71Bcdgy/pRl/Sjaf71G0/3qBhl/&#10;SnDPcU3af71OAI6mgApH+7Sk45rsfgL8A/iZ+0x8S9P+E3wm0P7dql+/LO22G2iB+aaVv4Y1ByTy&#10;ewBJAM1KkacHObsluypSjCLlJ2SOKor9jPgX/wAEK/2S/BHh+H/hdA1PxvqzRD7UzalPY2qv38tL&#10;d0fA7bnOfSui+IP/AARJ/YN8V6JJYeE/AWqeF7sofK1DS/EV3Oyt6lLqSVSPbA+tfNy4syuNTl95&#10;rvZW/O/4HjvPsCp8uvrbT87/AIH4o05d3YV7l+3P+wX8Uv2HvH0ejeJ3/tXw5qjsfD/iS3hKx3IH&#10;Jjcc+XMo6rk5HIJHTwxQT0NfQUa9HE0VUpO8Xsz2KNSnWgpwd0xcv6UZf0o2n+9RtP8AeqjYG3dx&#10;Tc05gR1NbXwv8KweO/if4b8D3PmeXrOvWdjJ5OA+2WZIztz3w3HvRzKMW30FJ8quzDoNfsx/w4f/&#10;AGHv+fzxt/4P4v8A4xR/w4f/AGHf+fzxt/4UEX/xivnv9a8q/vfd/wAE8b+38B5/d/wT8Z6M1+zH&#10;/Dh/9h3/AJ/PG3/g/i/+MV8x/wDBVD/gmn+zn+xz8B9K+JHwjn8RNqF74misJhq2qJNH5TQyucBY&#10;1wcoOc+tb4biPLsVXjRp815Oy0/4J0Uc6weIrKnC935HwHSMeRS06KCa5mS3t4WkkkYLHGikszHo&#10;AO5Ne6esNzQp4r9J/wBiD/ghrp/ivwfZ/Er9rrUtSs5L5BLa+DtPk8mSGM9DcS8srkf8s1AK92zk&#10;D6du/wDgjR/wTsuLBrOH4DzW8jLtF1D4s1QyL/tDdclc/VSPavm8RxNlmHquGsrdYpW/Fr8Dxquf&#10;YGjUcdX5pK34tH4d5ozX3j/wUH/4Izax+z94UvPjP+zprF5r3huwVpdY0W+w17YRD/lsjKAJo1H3&#10;uAy8HDDJX4Mj6V6+DxuGx9H2lGV1+K9T1MLi6GMp89J3X5eo6hjxQa+3P+CS/wDwTx+Bn7aHg3xd&#10;4n+Mk2vKdF1S3tbH+x9QSBfmjLtu3Rtk9PSjGYyjgcO61W9lbbzdh4rFU8HRdWpsj4jHSiv2Y/4c&#10;P/sO/wDP542/8KCL/wCMUf8ADh/9h3/n88bf+D+L/wCMV4v+tWV/3vu/4J5P+sWX/wB77v8Agn4y&#10;McPS5b0r9mG/4IOfsOMc/bPG3/hQRf8Axivyi/ah+G/h74QftI+OvhV4Re4/svw74qvtO09rqQPK&#10;YYpmRdzADLYAycCvQy/OMHmU5Qo3ulfVWO/A5phcdJxpX011RwmX9KBv9KNp/vUBT/er1D0WOooo&#10;LYoKDNNfrX2R/wAE6v8Agk34r/a605fi18U9XuvDvgfzNti0MI+16uwbDeVu4SMEEGQg5IwAeSPv&#10;vSv+CMH/AATv0/TI7G8+CN1fzIm1r278Waksrn+8RFcImfooHtXh4ziLL8FWdKV5Nb8qTt97R4+K&#10;zzA4Or7N3bW9lt97R+HWaK/T79sv/ghH4atPCd546/ZB1e8TULONpm8I6xdGZbpQCSsExG4SY+6r&#10;khjxuFfmLf6ffaRfzaVqlpJb3VtM0VxbzIVeN1OGVgehBB4ruwOY4XMabnRe26e69TuweYYbHU+a&#10;k9t11RHRRX6tfsqf8EaP2QfjJ+zj4L+Kni678XLqmvaBBeXws9ajjj8x1ydqmE4Ge2TSzDMsPltN&#10;TrXs3bRXDHZhh8vpqdW9m7aH5S0V+zX/AA4d/Yd/5/vHH/hQRf8Axij/AIcO/sO/8/3jj/woIv8A&#10;4xXlf61ZX/e+7/gnm/6y5b/e+7/gn4y0V+zX/Dhz9hz/AJ/fG/8A4UEX/wAYrwn/AIKQf8Epv2Xv&#10;2V/2UtY+M3wvufEzaxYX9lDCup6sk0O2W4SNsqIlJOCcc1tQ4ky3EVo0oc15NJad/mbUOIMvr1o0&#10;43u2ktO/zPzbooAxXRfCj4U+Pfjf4/034YfDHw7NqmtatP5VnaQr7ZLseiooBZmPAAJr3JSjCLlJ&#10;2SPclKMYuUnZI52iv18/Zx/4IQfs4eDvDlteftFX194x1qSJWvLW1vpbKxhcgZRPJZZXAPG4sM9d&#10;o6DuPHf/AARJ/YG8VaJJp3hj4eap4Zu2U+VqGl+JLyZlPYlbqWVSPbAr52fFWVxqcq5n5pK34tP8&#10;DwJ8TZbGpyrmfmlp+d/wPxLPSky1e/8A7ef/AAT3+KX7DnjOODW7gaz4V1ORhofiS3j2rJjkwzL/&#10;AMs5QOcchhyp6geAYPrXuUcRRxNJVKTvF9T3cPWpYimqlJ3T6ijPeigDFFbROgKKKRmC9aoBc0ZH&#10;rX2r/wAE8P8AgkH4s/ar0SH4wfGXV7zw14LlOdMht4x9s1Yd3TcCIou28glj90YGa+79F/4Iv/8A&#10;BO7StOjsr/4I3WpSIuGu7zxZqSyP7kRXCJ+SivBxnEWXYOs6bbk1vypO33tHh4ziDL8HVdNtya35&#10;Unb72j8O80E8V+un7Rv/AAQX/Z/8W+Hbq+/Zy1u+8J62kbNZWepX0l3YSvjhHL7pkB6bgzkddp6H&#10;8qvir8KvHnwR8f6p8MPib4em0vWtJnMV5aTdjjIZSOGVgQwYcEEGuzAZrg8yi/YvVbp6P+vQ68Bm&#10;mDzJP2L1W6ej/r0OcoHWilijknkWGGNmd2CqqrksT0Ax3r0j1R+aM1+kf7EP/BDG38ZeELP4lftc&#10;axqWntfqJrXwfpjeTNFFwVNxKQSrN/zzUZUYy2SQv1On/BGj/gnQtoLZvgBIzBMfaG8XarvJ/vYF&#10;1tz+GPavnsRxNluHqOGsrdUlb8WvwPnsRxNlmHqOGsrdYpW/Fr8D8Ncg9DRX6cftk/8ABCHQdM8J&#10;3njv9kPW9Qa+sozK3hHVpxN9qQclYJsAh8dFfIbpuB6/mbqNhf6RqM+karYzWt1azNFcW9xGVeKR&#10;ThlYHkEEEEHoa9HB5jhcxp81F7bp7r5Hp4HMcLmNPnou9t0916kJ6VHUh6VHXdE9CIUUUE4qSgzj&#10;rRmvXv2M/wBi/wCLH7avxOXwL8Pbb7Lp9qVfXvEFxCzW+mwnPzNjG52wdsYILEHkAEj9Sfhb/wAE&#10;Nf2HvBeixWvj7w7rHjK+8sefeajrlxaoWxyVS1ePaPYlvrXlY/OsDl0uSo25dkrv56pHkZhnmAy2&#10;XJVbcuyV389UvxPxYzTo6/bH4gf8EQf2CvFmjPY+FPAmreFrrafLvdL8RXc5VuxK3Ukqn6DFfmZ+&#10;3b/wT7+Kf7DXjOO11+U6z4X1OUjQ/E1vblY5TjPkyrz5cwAPy5IYDcD1AnA55gMwqckG1Ls1a/pq&#10;0LLs+y/MKns6bal2atf0s2jwB/vUlDHJyKG6V7R7gZor7G/4J0/8ElfGf7X+mr8WPidrFx4a8DiT&#10;bZyQw5vNWYEhvJ3DakYwQZDnJ4VTyV+/vD3/AARZ/wCCeGj6ZHYan8F73VpUGGvL/wAWaisj+5EE&#10;8afkorw8ZxFl+CqunJuTW/Kk7fe0eDjuJMtwNZ0pNykt+VJ2+baR+HeaK/YD9oH/AIIMfs0+MfD9&#10;1c/ADVNS8G6ysZazhur+W9sXfsriUtKoPTcHJHXBxg/lR8aPgp8Sf2e/iPqPwq+K/h2TTdZ02TbN&#10;C/zLIv8ADJG3R0YchhwRXRgc2weZX9k9V0ej/r0OzLc4wOaXVF6rdPR/16HLUc0UV6J6wUUUUAFF&#10;FFBoFFFFABTZKdTZKACOnU2OnUFRCiiigoQ7s8CkG/uKUqSc7qQKf71ABJ9w03nNOk+4ab3zmgqI&#10;UUUUFBTl3Y4FNpygkcNQAZf0oO7uKNp/vUEEdWoAbRRRQaBRRRQAUUUVEtwCm/NngU6m4JPDU4lR&#10;HDPeigUUFBRRRQB0FFFFekfzmFB6UUHpQVEjooooKCiiigATbk7qd+7pIycnAp2W/u0Ggh2Y4ptO&#10;JbH3abQAUUUUAFFFFBoFFFFACN0pR0pG+7SjpQVEKKKKmRQUUUUAFNbG75qdTTndwO1SVEP3dH7u&#10;ly392jLf3a0KE/d0fu6XLf3aMt/doAT93TqTLf3aWgApsnanU2TtUjW5GCvrTqQZx0pactikd/8A&#10;ss/A3UP2kv2g/CvwWsZnhTXNWjivrmNcm3tV+eaQe6xqxAPBOB3r+gnwV4O8OfD7wjpvgfwhpcdn&#10;pek2cdrYWsY+WOJFCqPyH41+S/8AwQZ8CQeIv2rta8Y3UG5fD/hOV4XI+7LNLHGPx2+Z+Vfr1NNH&#10;bwNPO21Y1LM3oBX5rxdipVMdGh0ivxf/AALHFipXmkeH/H//AIKK/sp/szfES3+FvxX8eyWuszRx&#10;yXFvZ2Mk4s0cZVpigOzI5xycYOMEV7NoWuaN4p0S08R+HtUt77T7+2S4sby1lEkc8TqGR0YcMpBB&#10;BHBBr+eL9o74i6z8W/j34w+JOu3kk1xrHiK7uN0jZ2RmUiNBn+FUCqB2CgV+uv8AwRX+IuoePP2H&#10;dL03U7pppPDusXWlxszZ2xKVkRfoFlAHtWeb8P08uy6nXjJuWilfbVdPR6E1aPs6aZ81/wDBef8A&#10;Zh0bwz4j0H9qDwppa27a5J/ZniXyY8LLcom6CY4/jZFZCe/lr3zn866/c7/grJ8OYfiP+wX47tvJ&#10;DXGj2sOr2rkD5Gtpkdz+MPmr/wAC79K/DHpX0/C2KliMrUZPWDcflo1+dvkdWFlzU7dgooor6Q6g&#10;r9SP+DerQRb/AA7+JfijyubzW9PtfMwOfJhmfHrx5/6/Wvy3r9dv+CBejfYf2TvEWqMnzX3jq4bd&#10;t6qtrbKB78hvzNfO8Uy5cnmu7ivxv+hz4p/uWfYXxa+Lvw7+BfgO9+J3xW8TRaPoWnGIXmoTRu6x&#10;mSRYkG2NWY5d1HAPXJ4BNeNj/gq9/wAE+SM/8NIaf/4KL/8A+MVxv/BbrWjpf7B2qWIk2/2l4i02&#10;36jnEvm4/wDIXb0r8XcZ6183kfD+FzPButVlJO7Wltkl3TOfD4eNWF3c/dQ/8FXv+CfIGf8AhpHT&#10;/wDwUX//AMYr8hv27viN4M+LX7Xfjr4i/DzXE1LRdW1kz6ffRxuizR7FGQHAYcg9QK8kxxjFAGK+&#10;syzIcLlVZ1KUpNtW1t3T6JHZSw8KMrpsK/bb/gjfo40f9gfwrII9v2y9v7jtzm5cZ4/3a/Emv3f/&#10;AOCX2j/2L+wX8NbZk2tJobXDfLjPm3EsgP5MK83jCVsugu8l+TM8a/3S9Tv/AI6ftPfAv9mjTLDW&#10;fjl8QLfw/bancNBYyXFtNL5siruIAiRiMDuQBXm3/D13/gnz/wBHI6f/AOCi/wD/AIxXy9/wcKau&#10;Y9J+GWgb/wDWXOpXG3I/hWFf/Z6/MuvLyfhvB5hl8K9SUk3fa1tG11T7GdDC06lNSbZ+6v8Aw9d/&#10;4J8/9HI6f/4KL/8A+MV+GGu3EN3rd5dW77o5LqR429VLEg1DTG+9X1GV5Nh8pc3Sk3zWve3S/ZLu&#10;dlDDxo3s9zT8D6QPEHjXR9BKbvt2qW9vtwOd8irjn61/SRbLsgVR2Ufyr+d39mHSTrv7SHgLSQm7&#10;zvGGnArtzkfaUJGPoK/olThcV8zxpL97Rj5S/G3+RyZg/eivU8a+K/8AwUG/Y7+B3jy8+GXxT+Nt&#10;lpOuaf5ZvNPk0+7kaLfGsi5aOJlOVZTweM4PNc9/w9d/4J8/9HI6f/4KL/8A+MV+VH/BU7VzrP7f&#10;XxEuN+7ydWjg6/8APO3jT+leA104ThPA18LTqTnK8km7NdVfsXTwNOVNNtn6pf8ABT/9v79kL46/&#10;sf698N/hN8aLPWNavL2ze3sYdPu42dUmVmOZIlXgDua/K0UFQ3UUV9LluW0croOlSbabvra/Tsl2&#10;O2jRjRjyoY/3qSlf71JXoG40kZ5Nfsz/AMEMF3fsNKc/8zhqH/oMNfjRznivpj9lH/gqx+0N+x78&#10;J1+D/wAM/Bngy+01dRmvftGuafdyzmSXbuGYrqNdvyjHy59zXiZ/gcRmGB9lRte6eunc58XSlWo8&#10;sT9yBwKK/PP/AIJwf8FT/wBpH9rz9qCP4U/EvRPCdnpE2jXV2Y9F0yeKRXjVSuGknk455zmv0MBy&#10;K/MsdgcRl1b2Va17X013PDq0pUZcsj+fP9uor/w2j8V+f+ahav8A+lkleWx9TXqf7dOf+G0fivx/&#10;zULV/wD0skryyPqa/XsL/ulP/CvyR9JT+CPoD9a/Z7/gh/oP9kfsI6fqIj2/2p4m1K6JwPmw6w59&#10;/wDU459PTFfi/KSDwK/dD/gkloX9hf8ABPT4c20ke157W+umbaAW83ULmQH/AL5ZR9AK+e4uny5X&#10;Fd5L8mceZP8A2dev+Z6x8c/2jvgt+zV4btfF/wAcPHdv4f02+vhZ2tzPbyy+ZMUZ9gWJGb7qMc4x&#10;x1yRny//AIew/wDBPb/o5PT/APwUX/8A8Yr5y/4OFtd+z/DL4a+FxJ/x+a9f3W3cOfJhjTOOv/Lf&#10;9fpX5aYHpXk5Pw3hMwy+NepKSbvta2jt1TOfC4GnWoqcmz91z/wVh/4J79v2kdP/APBRf/8Axivw&#10;78bX9pqnjLV9TsJvMguNTuJYZACNyNIxB59Qayio607txX1OV5Lh8plN0pN81r3t0v2S7npYXC08&#10;Pdxb1Poj/gl1+zXov7Tv7XGieGfF1t52g6LG+r6xb9rhISPLhP8AsvIUDeq7hxnNfupCkdvCsMMS&#10;oqKFVFXAUDoAOwr8V/8Agkh+1n8Cv2Rfib4q8Y/G/VL+1j1PQ47PT2sdPa4y3nB2yFGRwBz0r7wu&#10;P+C2/wCwclvI1t4v15pNhMat4bnGWxwM4r5bibC5ljMwtTpylGKSVk7a6v8AryPPzCniKtf3YtpH&#10;o3x1/wCCkX7In7OXxC/4Vb8UPiX9n1qNUa8tbOxluPsYYAr5pQHYSpDbeTgg45FeyeFfFnhvx34a&#10;sfF/hDWrfUdL1O1S4sL60kDxzxMMhlI7Yr+cXx14u1v4h+NdW8eeJtSkvNQ1jUpry8upj80skjlm&#10;b8z+Ffrp/wAEIPH+r+Lv2OL/AMM6xcySjw34wurOwZ2yFt3hgnCD6PLLx2BFYZxw9Sy3L41oSbkr&#10;KV9te3zM8VgY4eipp69Sj/wXN/ZksPiL+znD+0Botin9teB7qP7ZMq/NPpsziN099krxuOwXzPWv&#10;yEQ5Ff0C/t62Frqf7GHxNs72ESRt4NviVPqIiQfwIBr+ftele3wniKlTL5U5fZlp6NX/ADud2VVJ&#10;SouL6MKKKK+pPUEf7tfcX/BDD9mXS/it8e9U+OHizSFuNP8AAcULaas0eUOpSlvLcZ4LRqjOP7rF&#10;D1wa+HX+7X7Rf8ERvANr4N/YX0/XEtwtx4k8QX2o3TbeWw4t0/DZAp/E14PEmKlhcqly7yaj9+/4&#10;JnDmFV08K7ddD66ubi2sLaS9vLhYoYY2eaSRgqooGSST0AFeEfCT/gph+x98bvi3/wAKV+H3xLa4&#10;1qSWSOxM9jJDBeumcrDIwAY4BIBxkDjNQ/8ABUj4mXvws/YQ+IHiHS7toby70+HTbVlJDZuriOB8&#10;HsRG7t/wGvwz8E+MNe+HnjHSvHnha9a31LR9QhvLGdf4JY3DqfzH418rkmQ080wlSrOTTTtG3e19&#10;fLVfieZgcDHFUZSb8kf0janplhrenXGk6pax3FrdQvDc28qhlkjYFWUg9QQSCPSvwH/b4/Zwb9lb&#10;9qjxN8KbS3ZNKW5W+0B2Xh7Gcb4wPXYd0ZP96Nq/e/wh4itPF3hTTPFlguLfVNPhu4RnOEkQOP0N&#10;fmP/AMHCPgaC18d/D34kxRASXmmXenTPj73lSLIo/DzX/OjhXEzoZl7F7TTVvNar9V8x5XUlTxPI&#10;+v5o/OZ+ma/bX/gj1+znofwT/Y+0fxYdLRNc8bqNW1a8Zf3jxHIt4s/3Fj+YD+9I5/ir8SnGetf0&#10;W/s2WNrpn7O3gLTrGERww+DNLSNB2UWkde1xfXnDB06a2k9fl/wWducTlGjGK6v8jR+LPxb+H/wN&#10;+H+pfE/4n+IodL0PSYg95eTZOMsFVQACWZmIUKASSRXM/s1/tb/Ar9rXw/feI/gh4v8A7Si0y4WH&#10;UbeaFoZrdmBKFkbkKwDYbodp7g4+Qf8Ag4P8Vapp/wAEvAfg+2uGW01LxNcXN0itgO0EACA+o/fM&#10;frXzr/wQj8Y61oP7ac/he0u5BZa74TvIry33HYzRNHKjkdNylWAPYO3qa8HD5JTrZHLGOT5ldpdL&#10;J6/Pf8Dgp4GM8C619dfSyP1g+P8A8GfCf7QXwe8QfCDxtYLcWGuabJByo3Qy4zHKpPR0cKwPqtfz&#10;veLvDGo+CvFep+DtWXF1pWoTWlxj+/G5Q/qK/pSYZ71/Pp+3bZWum/tn/FKxsoRHDF461JY0HYfa&#10;Hr0uDq0/aVaV9LJ/Pb+vQ6slqS5pw6bnk9KuM/NSUqZzwK+6PoBf3dfqn/wSf/bg/ZS+Bn7H2n+A&#10;Piz8atJ0PWIdavZZNPvFl3rG7gq3yoRyPevyty392kwc52/rXn5ll9LM8P7Go2le+n/BOfFYaGKp&#10;8knbW+h+9H/Dz79gb/o5vw//AN8z/wDxuhv+CoH7Aw/5ub8P/wDfM/8A8br8Fa3Phn8PvEPxY+Im&#10;ifDPwrbGbUdd1KGys0VSfnkYLnjsM5PsDXgy4Ry+MXJ1JWXp/kcDyXDRjdyf4f5H9DXwf+Ovwo+P&#10;3hiTxn8HfGVvr2lR3LW7X1pG4j81QCVBdRkgEZx61wP/AAUY8SaH4a/Ye+J9zr+qQ2kdx4QvLS3a&#10;aTHmTzRmOOMerM7AAV2/7PPwN8H/ALOXwZ8P/BrwRbeXY6Hp6QtKQN9zNjMs7+ru5Zj25wMAAV+Z&#10;H/Bcf9sGf4ifFO3/AGWvB97/AMSXwnILjXpI5D/peosvEZ/2YkOP952z0FfL5Xgo43NlChfki73e&#10;9k+vm/1PIweHVfGKNPZO/wAkfA+aKO+aK/Vj7I1vAHgrxD8S/HGj/Dzwnp73Wp65qUNjYW6Dl5ZX&#10;CKPpk8noBzX9D/wF+E2ifAn4OeG/hD4djUWvh/SYrRWVceY4GXk+rOWY+7V+XH/BCL9m+T4gfHrV&#10;P2gNc01m0zwXa+Tp0sifI+oTqwG31KRbifTzE9RX64Lc2wu/sfnr53l7/L3Ddtzjdj0z3r894sx3&#10;tcVHDR2hq/V/5L8z5nOsRz1lSXTf1ZNX8zY6V/TJX8zY6V1cG/8AL/8A7d/9uOjIP+Xny/UKKKK+&#10;4PogooooAGxj5qb+7pxz2FJlv7tBcdhP3dH7uly392jLf3aBifu6cuMfLSZb+7SjPcUAB6V+yH/B&#10;Er9l/RfhN+zNH8bNT0tf+Ei8eMZ2upF+aLT0ciGJfQMQZD/eLLnO1a/HWwsbrVL6HTLKPfNcTLFC&#10;v95mOAPzNf0hfDHwNpfwx+HWg/DjQ0C2eg6PbafbYHVIYljB/ELXyPF2KlTwkKMX8b19F/wWvuPE&#10;z+s4UI019p/gv+CZ/wAavjd8M/2d/h3e/FL4ueJotK0Ww2rLcSKWZ3Y4WNEXLO7HooHqeACRy/7M&#10;P7ZfwC/a+0XUNY+CPix706XKqajZ3du0Fxb7s7GZG52thsMMg7T6V8Q/8HDfxFvooPh18JYLpltp&#10;zeardQqThmXZFGT6/ekx6c+tfOv/AARh+Jmq/D79uzw/o9revHZ+J7G60vUIN3yygxGWPj1EkaEd&#10;+vrXiYfIadbJJYu757NpdLLp6uzPOo5VGplrxF3zatdrI/Wb9tD9mnw/+1b+zt4i+EesRxrd3Fm0&#10;+h3jpn7JfxqTDJ9N3ysB1VmHev59dR0y90TUrnRdXtWhurO4eG4hkHzRyKxVlPuCCK/pfbJHFfgL&#10;/wAFGPAsPw4/bh+JXhe1hCQjxG93Ci4G1LhEuFH5S128I4qXNUw72tzL8n+h1cO1pc06L23X5P8A&#10;Q8U/d0fu6XLf3aMt/dr7g+qGtt/hr039irRRr/7Xfw20sx7vM8Z6e23AP3J1fv8A7teZuT3Fe6f8&#10;EydH/tv9vP4Z2u3cI/ECzsu3PEcbv/SsMXLlwdSXaL/JmOJly4eb7J/kfvkTxmvCfHP/AAUv/Yd+&#10;GnjHUvAHjj4+2Fhq+kXb2uo2babeSGGZThl3JCVOD6EivdT938K/nd/bA1f+3v2q/iJqu/d53jLU&#10;Od3XE7jt9K/OMhyqjmlacaraUUnpbv5pnxeU5fTx9SUZtqy6H7M/8PZ/+CeX/Ryun/8Agnv/AP5H&#10;r5J/4LF/twfss/tKfs4aN4K+CPxctde1S18WQ3c9rBY3MRWEQTKXzLEo6so655r81sH0/Wk2/wCc&#10;19dheGcDg8RGtCcrxd9bW/I+jw+RYXD1o1Yyd0762/yDKnoa+zf+CJ/7LWn/AB1/aXm+J3i2xE2i&#10;eAbeO9WKRcrPqDti3U57Ltkk+qIO9fGZJx0r9hf+CCPgS20P9kbVvGxg2z694suMyY5aOGOONf8A&#10;x4vXRxBipYXK5uOjl7v37/hc2znESw+Ak47vT79/wPuJnCLk/wA68C8D/wDBTn9jb4h/Gz/hQfhn&#10;4pLJrkl41nZzTWjx2l3cAkeVHMRtZiRhegY4CkkgHR/4KM/E7VPhB+xP8RPGeg3r29//AGA9nY3E&#10;bEPFJcstvvUjoyiQsD2K1+Buh6vqHhzWLPxDpFw0N3Y3UdxbTK2CkiMGUj6ECvj8jyOnmeHqVKkm&#10;raK3e19fwPnspymnmFGc5tq2it38z+lu5ht722ktLuBJI5EKyRyKGV1IwQQeoI7V+DH/AAUv/Zo0&#10;z9lf9rXX/AvhjT/s2g6kE1XQIAPlitpif3S+qo6ug9lAr9yfhF4sHj/4WeG/HQOf7Z0Czvt3r5sC&#10;Pn/x6vzz/wCDh74b2x0z4bfFu1h2zJcX2j3kmBl1ZY5oRn2Kz/8AfXbucM4ieHzT2L2ldP1Wq/Jr&#10;5iyGtKhmHs3tK6+a1X9eZ+Y2civ1y/4N+dGFn+zL4r1vy8fbPGDJu458u3j/APiq/Ixcha/Zz/gh&#10;Lo39m/sNLqDJg6h4u1CZW29VURR/jzGa+m4oly5U13kv8/0Pe4hlbL/Vo+ofjP8AHL4Vfs8+Cn+I&#10;vxk8YQ6HosdxHA19PDJIPMc4Vdsasxz9K8hH/BWX/gnqRn/hpPT/APwT3/8A8j15X/wXu1Y2H7G2&#10;macHx9u8aWseMjnbDM//ALLX46L0rwcmyDC5jg/bVJSTu1pbp6pnkZXkuHx2F9rUk07taW/yP3fP&#10;/BWb/gnmP+blNP8A/BPf/wDyPX4yfte+NvC3xI/ap+Inj/wXqy32j614x1C90y9SNlE8Elw7I4DA&#10;MMqQeQDXnDDL05VK9F/WvqMtyXDZXUlOlJttW1t+iR9Fl+U0MvqOdNt3VtbfokH7ugbO9Llv7tIC&#10;392vYPUHV6r+xP8As3aj+1d+0x4Z+DlvuWyu7r7Rrlwuf3FhF88zexKjYvbe6jvXlVfor/wb2eA7&#10;fUPiR8QfiRNAGk03R7SwhkK/cM8ju35iH9K8/NcVLB5fUqx3S09XovzOPMsRLC4GdWO6Wnq9EfqH&#10;4Z8NaL4R8Oaf4U8NWEdnp+mWcVpY2kK4SGGNQqIB6BQBXjPxt/4KSfsi/s8/FSH4OfFH4ktZ603l&#10;m7WGxkmisg/KmZ0BCcEHHJAOTXtHiHXbTwx4evvEeoHFvp9nLczkf3EQsf0Br+cH4vfEnxF8ZPij&#10;4g+K3i248zUvEOrT39024kK0jlti/wCyoIUDsAB2r4PIcpp5rUm6rfLFdN22fG5NlsMyqTdVuy7b&#10;3Z/SJY31lrFjDqem3cdxbXESy29xDIGSVGGVZSOCCCCCOor8j/8Aguz+yppHwr+MWk/tC+DNIS10&#10;/wAbGSLWkgj2xjUowGMnHAaVDuP95kdupJr7W/4I8fFfUPit+wn4Yk1e7knvPD9xc6LcSSNkkQvm&#10;IfhC8Q59Kr/8FmvhvY/ED9gnxRfz2okuvDd5Z6vYNtyY3SYRyH/vzLKPxqcsqVMrzxUm/tcj803Z&#10;fjZiy+dTLc4VNvryvzu7f5M/D0dK/aL9jD/gol+xX8PP2VPAPgbxr+0Houn6tpfhm2t9Qsplm3wy&#10;qvKnEZGR9a/F3tiivvMzyujmlOMKjas76W/VM+1zDLaWZU4wqNqzvp/wT98P+Hof7Af/AEc74f8A&#10;++J//jdH/D0P9gP/AKOd8P8A/fE//wAbr8D69Q/Y0/Zx1H9q79o3w58FrWaaC01C78zWLy3XLW1l&#10;H80zjIIDbRhcjG5lzxXhVeFcuo03UnUkkld7dPkeLU4bwFGm5yqSsld7f5H9AHw8+I/gv4r+DrH4&#10;gfD3XY9S0bU4vN0/UIkdUnTJG5dwBxkHnHNfLP8AwXD8UaBo/wCwdqmiapq0EF5q+vadDpttJJ89&#10;y6TrK4Ud9qIzE9AB7ivrDwz4Z8P+BvC9j4U8NadFY6ZpdnHbWVrEMJDCihVUfQCvxH/4Kyftgyft&#10;UftLXmkeHLxm8J+DZJNM0NVf5biRWxPdY6fO4wv+wi9ya8DIcHLF5pGUL8sHza+T0Xq/8zxcjwbx&#10;WZRlD4YPm+56L1f+Z8u1+uP/AAQt/ZIsPh98G7j9p7xTYA654vZ4NG8xObbTEbGR7yyKWP8Asonq&#10;a/I4ntX9H3wG+H9v8K/gn4T+HUEPljRfDtnZsqrj50hUMce7ZP419LxXipUcHGlH7b19F/wWj6Li&#10;jFSo4ONKP23r6L/gtF/4mfErwR8G/AmqfEz4i69Fpui6PbGe/vJs4jXOBwOSSSAAOSSAK4D9mH9u&#10;T9nD9r3+0oPgn41a8vNJ2tfabeWzW9wkZOBKEf7yE8bhnBIBxkZ+R/8Ag4N+LuraP8M/BPwU029e&#10;O31zVJtS1RUbHnJbqFiQ+q75S2D3RT2r4x/4JU/E/Uvhf+3X4FuLK7eODXNQ/se+RW4ljuBsCn1/&#10;eeWfwrwsHkMMRk8sU2+bVpdLLv62Z4mEyOOIymWJbfNq0ull39bM/Z79qr9nfwf+1L8Cte+DvjGx&#10;WRNSs2On3DL81neKCYZ0PYq+PqMqeCa/nn8WeGtV8FeKNS8Ia/btDfaVfS2l5G2cpLG5Rh+YNf0u&#10;jISvwq/4K8fDW2+Gf7fXjWDTbURWuuNbaxAoXGWuIEaY/jOJj+NdXCeKl7WeHb0a5l6rR/fdfcdn&#10;CmKkqs8O9mrr1Vk/vv8AgfNIIPSijnuKK+6ifchXp/7GXwJh/aU/ae8G/By/En2DVNWQ6s0LbWFn&#10;HmSbB7EopUHsSK8wr6//AOCHVja3f7emmS3EW5rfw5qUkJ/ut5YXP5E1y5hWlh8DVqR3UW162OPM&#10;K0qGBqVI7qLa9bH7Q6Bouk+G9FtfD2gadDZ2Njbpb2drboFjhiRQqooHQAAAV5J+0R+39+y3+yz4&#10;z0/4f/GX4h/2fq2oQrOlrBZyTGGFmKiWXYDsUkHGeTg8V7OBt6V/P/8A8FJfGOr+OP27Pihq2tXD&#10;SPa+LLnTodzfchtT9njUeg2RCvznI8tp5pipRqNpJX03ufnuSZbTzTFSjUbSSvpve5++ujazpPiX&#10;SLXXtB1GG8sb63juLO8tpA8c8TqGR0YcMpUggjgg1+eX/Bf39nTQ9V+G3h39pjSdNjj1TSb5dI1e&#10;4jXDT2su5ot3rskDAHt5hHpXu3/BHHxdq/i79gTwedYuWmbS5bzT4HdsnyY522L9FUhR6BQKf/wW&#10;TsbW7/4Jz/ECe4hDNbNpUkDf3G/tS0XP/fLMPxowCqZfnkKae0+X1TdgwPtMvzyNNPafL6pux+Fw&#10;4FfXn/BFb9nbTfjj+2Bb+KPEmmLcaT4GsP7YkWRcobveqWyn3DlpB/1yr5DAwMV+oH/Buhp9muj/&#10;ABa1IQDz2utFjMnfaFvTj8yfr+Ar7zPK08PlVWcd7Jfe0v1PvM8rTw+U1Zx3sl97S/U/S77leHal&#10;/wAFHv2QdJ+PP/DOF/8AFeBPE328WMi/Z5Ps0d0TjyGmxsD7vl64DfKSDkV7J4pvJdO8NahqMB/e&#10;W9jLJH9VQkfyr+a7V/E2sav4quvGU17It/c6g941wrneJmcvuz67uc18TkeUU809pzya5UrW7u/+&#10;R8TkWT0s09o6kmuVK1u7v/kf0wZ4zX45/wDBdP8AZr074TftI6X8ZfDFmkOn+PrGSW8hjXATUICq&#10;zN7B0eFvdt5r9Y/gf4qvfHfwU8H+NtTGLjWfC2n31xj+/LbRyN+rGvh3/g4ZsbV/gd8P9SaEedH4&#10;snjSTuFa2YkfiVX8qjIKlTD5vGHe8X/XqieH6lTD5xGC63i/69Ufk8elR1IelR1+mI/UIhQaKn0u&#10;CK61S1tp13RyXCK656gsAaV7alH7w/8ABL39m7T/ANm79j3wvo72Cxaz4gso9a8QSFfmae4QOsZ/&#10;65xlI/qp9a9V+Onx++Ff7Nvw8uPih8YvFEek6PbSJF5zIzvLKxwsaIoLOx9AOgJOACa6fw/DFbaF&#10;ZW8EYVEtI1VV6ABRgV+b/wDwcUeKNUtPDvwt8FxTMtnf3mq3k8atw0kC2qJ+QnevyvC0nm2bKNR/&#10;G23+L0+6yPyXB0XnGbKNV/G23+L/ACVkfdX7Of7UfwT/AGrPBsnjr4I+MI9Us7e5NveRtE0U1tJj&#10;O2SNgGXIOQehHQ8HFP8AbF/Z60f9qL9nTxP8HNTt4muNQ0530maYcW98gLQSZ7YcAHH8JPrX5zf8&#10;G8/i7VLb47+OvAyXDfYrzwml9JFu+USw3McanHrtmav1nPWnmWG/srMnCk37tmn17hmWF/sjNHCk&#10;37tmm9+5/Mnc21xZ3ElpdQtHLFIUkjYYKsDgg+4Ndx+zD8Hpv2gP2hPB/wAG4t23X9chtrhk6rBn&#10;dK34Rq59sU39qKwtNK/aY+Iml6fCI7e28davFDGvRUW8lAH4AV7d/wAEXdPs7/8A4KH+C5LuEO1v&#10;Z6rLDn+F/wCz7hc/kx/nX6TisRKnl860d1Ftfdc/UMViJU8unXjuotr1tc/bbwp4Z0LwT4Z0/wAH&#10;+F9Nis9N0uyitNPs4FCpDDGoREAHQBQBXlv7SX7e/wCzB+yd4g03wn8afiB9g1PVIRPb2NtayXEi&#10;QliolcIDsQsGAJ67WwDg17EVwMCvwb/4KweKNT8Vft+fEJ9UlZ/7P1GKxtwzfdiigjCgeg6/ia/O&#10;8ly6nmmMcKjdkm3bd6pefc/Nciy2nm2MlCq3ZJt23eqX6n7reGPFGgeNfDtj4s8K6rDfabqVrHc2&#10;N7bSBo54nXcrqe4IINfCP/Bev9mrRfF/wI0v9pLSbNU1vwnqEdnqEiKB9o0+diuG9Sk2wr6CST2r&#10;0T/giP441jxj+wXothrNy0v9g65f6ZavI2T5IkEyrn0Xzio9AoHau6/4Km2VrffsA/EwXUIfytDW&#10;SPPZhPHg1OFjUy7O4wi/hny+qbt+KDBxqZZn0YRfwz5fVN2/FH4Hg5FFA44or9QP1wKKKKACiiig&#10;0CiiigApslOpslABHTqbHTqCohRRRQUNOzPNA2Z4pxJ7LSZb+7QAkn3DTRjPFOk+4abz6UkVEKKK&#10;KZQU5duPmptOQnHAoAP3dHy/w0uW/u0hJ7igBtFFFBoFFFFABRRRUS3AKadufmp1Jk54FOJURR04&#10;ooooKCiiigDoKKKK9I/nMKD0ooPSgqJHRRRQUFFFFACpuycGlw/rTUAJOTTtq/3qDQCHxyabTiq4&#10;602gAooooAKKKKDQKKKKAEbOKUdKRulKOlBUQoooqZFBRRRQAU053celOprAFuTUlRDD+tGH9aNq&#10;/wB6jav96tCgw/rRh/Wjav8Aeo2r/eoAMP606m7V/vU6kAU2TPFOpsnakC3GDOKXvSBR1NLTlsWj&#10;9Iv+DeTTPN134r6yEjzb2miw5K/MPMa9bg+n7vn8K/SbxrO1t4M1a4UZaPS7hhn2javzl/4N3P8A&#10;msH/AHL/AP7kq/Rjx9/yImtf9gm5/wDRTV+UcRa59UX+H/0mJ51f+Mz+cHV5TPqt1Ow/1lxIzfix&#10;r9av+CATu37KHipWY4X4hThRnp/oNnX5Jah/yEJv+urfzr9a/wDggB/yaj4s/wCyhT/+kNlX2HFS&#10;/wCEd+sTqxP8I+ov2ybaK8/ZK+JtpcRbo5PAWrK65xkGzlr+e2v6Fv2vv+TUviV/2Iuq/wDpJJX8&#10;9NcHBv8Au1X1X5CwfwsKKKK+zO0K/Z7/AIIg6T/Z37C9jdtFta+8R6hMflxnEgQH34Wvxhr9xP8A&#10;gkNo39kfsC+CX2bfti3lx93Gd11KM+/3etfK8Xy5criu8l+TOXGfw/mRf8FS/wBnH4qftX/CDwz8&#10;FPhXZw+deeMIbnUL+7k229jbxwTbpZDgnA34AUEkkDFeGab/AMG+PwvGhRx6v+0Hrzal5f7ya10u&#10;FYd2OyMS2M/7Wa/QjUtQsdKspdT1S9htre3jaSe4uJAkcagZLMx4AA6k1neDviJ4A+IVnJqHgHxv&#10;o+uW8MnlzTaPqUV0kbddpMbEA+xr4vD5vmWFwqpUJcsU23ZLd927nHGtUhG0T8Uv24P+CX/xs/Yy&#10;jHjB76HxP4PkkCL4g0+Bo2tWJwEuIiSYyegYFlPqDxXzTkGv6RPHfgTwr8S/BmqfD/xzo8OoaRrF&#10;lJa6hZzLlZYnGCPY9wRyDgjkV/Pn+0p8Gr79nv49eKvg1fs7f2Dq8kFvJIPmlgzuic/70bKfxr7j&#10;h3OqmZ05Uq3xx1v3Xe3ddfkehha7qpqW6OHLAdTX9BP7Eeit4e/Y5+FulvD5bL8P9IeVNu3a72kb&#10;sPruY59TX8+j5z0r+kD4W+Hv+ER+GPhzwp5ez+y9Bs7Tb5e3b5cKJjHOOnTPFcHGc/3NGPdt/cl/&#10;mZ45+7FHyZ/wUj/YQ+Kf7dPx88B+HdD1aHRPDHh/Q7ubWNfuYvM8uSaZAIYoxgySEQg8sFUc5zw3&#10;n2sf8G+HwvfRmj8PftC6/DqHl/LNeaVDJCW9SilWx7bq+/vE/jHwl4G0ptf8a+KdO0ixRgr3uqXs&#10;dvCrHoC8hC5P1qbw/wCJfDvi3R4fEHhXXrPU7C4Xdb3un3STQyj1V0JUj6GvmKOdZph8PCnRlyxj&#10;orJd763TOSOIrRilF2SPwO/a9/Yn+Nn7GPjSPw18TtNjuNPvGY6P4g0/c1pfKOwJAKOB1RhkdsjB&#10;Pj7/AHq/oJ/bR/Zr0X9q/wDZ38QfCW/hhF/PaNP4fupl/wCPXUEUmF89hu+Vsc7Wav5+9SsL3StR&#10;uNL1K1eG4tpmiuIZBho3U4ZT7gjFffZBmzzTDPn0nHe3W+zPTwtb20Nd0et/8E/dJ/tz9tb4ZaaY&#10;9wbxdasw27uFbcTj8K/f5elfhT/wSg0f+3P+CgHw7tPL3eVfXVxjbn/VWc8mf/Hevav3WUYFfMcZ&#10;S/26nHtH82/8jjzB/vEvI/N7WP8Agjn43/ak/aO+IHxv+M/jiTwtouseKrqTR7Gxt1mvLqEOVEzZ&#10;wkSEAbR8zEckLxnP+L//AAb9La+HLjUfgb8cprnU4Yy0Om+JLFEjuD/cEsR/dn0JVhnrjqP0S8S/&#10;FL4ZeCtWtdD8Y/EXQtJvr7H2Oy1PV4beW4y20bEdgz5PHAPPFbwcSrlOh5BrzlxBm9PlcZWikklZ&#10;WstO2pn9axEbWZ/OD8SPhr47+D/jbUPh18SvDdzpOs6bMY7yxulwyn1B6MpHIYEgjkGsOv1b/wCC&#10;7P7LejeKfhLp/wC074f05Y9a8OXMdlrMka/8fNhKcIW9THIRg/3ZGHYY/KQdOK/RMpzCOZ4KNZKz&#10;2a7Nf1dHrUK3tqfMMf71JSv96kr0joE5zxRhqMZPNG0UFH2F/wAEOBj9uq04/wCZX1D/ANBWv2fr&#10;8YP+CHAx+3VaY/6FfUP/AEFa/Z+vzPi7/kar/CvzZ4eYf7x8kfz5/t1bv+G0fiv/ANlC1f8A9LJK&#10;8tj6tXqX7dSj/htH4r/9lC1f/wBLJK8tjzk8V+hYX/dKf+Ffkj2qfwR9P0Gy/eFf0BfsA6KPD/7E&#10;3wt00R7D/wAITYSuuwLhpIRI3Tvljz3PNfz+ykg8V/RV+zZo/wDwj37PXgfQtm37J4S0+LbtxjFu&#10;g6dq+V4yl/stKPdv8F/wTgzP+HFeZ8y/8FOP2IPix+3R8ZPhr4M8KXkWk+HdB07U7nXPEN3Hvjtj&#10;PJbARogwZJWEPC5AABJI7+fal/wb2/CttG8rSP2hPEEeoeX/AK640uB4S/rsBDY9t341+gHiXxX4&#10;Y8G6TJ4h8X+I7HSrCHHnX2pXiQQx5OBudyFHPqaXw34r8MeMtIj8QeD/ABFY6tp82fJvtNvEnhkw&#10;cHa6EqefQ18vRzrNMPhoU6MuWMeyWrbvrdPucEcViKdNRi7JH4L/ALZX7CHxs/Yo8Vw6T8RLWC+0&#10;e/kI0fxJpwb7Nd8Z2HcMxygdUb0JUsPmrxev6Gv2rf2ffDP7UHwG8Q/B7xLZQyf2lZM2nTyoM2t4&#10;gJhmU/wkNjkfwlh0JFfz365o2p+G9bvPDmtWj295p91JbXcEi4aOVGKspHYggivvOH84lmmHkqnx&#10;x3809n/mexgcT9Yg77oq0H3oruf2Yhn9o/wH/wBjhp3/AKUJXu1J+zpuXZXO2TtG5x+kaNq/iC/j&#10;0rQNKub66lbbFbWdu0kjnOMBVBJOTX7ef8El/wBnLxT+zZ+yBp+geO9Kksdb1/VrjW9SsZlw9uZU&#10;jjjRh2YRQxkjsSRX0yE46024doLd5kiaQohIjTG5iOwz3r8xzfiKpmlBUVT5Ve71vf8ABHz+Kx0s&#10;RDktb5nzb/wVq+NeifBz9iHxZBd3ypqXimBdD0e3z800k5/eEf7sIlfPTKgdxX4aJkL1r6b/AOCq&#10;P7VHxg/aG/aIuvC3xE8E6h4T03wnI9ro/hjUVKzQhsFriXszygKwK5UJtALfeb5kT7vSvseH8vlg&#10;MvXN8UvefXfZfd+J6+X0PY0dd3qLRRRXuHcI/wB2v3h/4JcacNO/YJ+G6KqjztEaX92P700h59/W&#10;vwef7tfvb/wTM/5ML+GH/Ytr/wCjHr5PjD/cKf8Ai/RnlZt/Bj6/oeU/8F0b+Wy/Yca2jRSt54w0&#10;+GTd2AWaTj8UFfjO4z0Ffsl/wXe/5Mjtf+x4sP8A0Tc1+N9b8J/8iv8A7ef6G+U/7r82f0RfspyP&#10;L+y98N5ZGLM3gHRyzMckn7FDzXxb/wAHCdtC/wAJvhzePH+9j8RXiK2eimBCR/46Pyr7R/ZQ/wCT&#10;Wvhr/wBiBo3/AKQw18af8HCX/JHvh5/2Mt1/6Tivksn/AOSgh/il+TPIwf8AyMI+r/U/KeTpX79f&#10;8E9firp/xg/Yz+H/AIss7xZZIfD0GnXnzZKz2yiBw3vlM/jX4CydK+0/+CNX7YnxJ+DvxiX9n+08&#10;I6x4m8N+LbvzG03SYfNl0y52hTeKvAEe1VEpJACqG6rg/ZcSZfLG5fzQ3hr8uv8An8j2cyw8q2Hu&#10;t1qfX3/Bb39njxr8av2ZtN8Y+ANEm1K+8G60by6srWMvK1nLGUldFHLFWETED+Hce1fOn/BBv9m/&#10;x3P8b9a/aH8Q+H7qy0XR9Dm07T57q3KfabyZ0zs3DkJGj7iOhdR6iv1a2k9TRt285r4mjnVajlcs&#10;Eo6O+vZPdW/rc8WGOqQwjoW36lfWtW0/QtKutb1a6SG1s7eSe6mkYKscaKWZiT0AAJr+dP4+/EFf&#10;iv8AHDxd8S4ySmveI7y+jJPVZJmZf0Ir9L/+C4H7YnxF+G/gqH9mrwb4R1jTbTxXat/a3iqWLZb3&#10;drxvs4HB+ZjnEucYQhcEOSPyiHSvqOE8BKhh5Ymf29vRf5v8j1snw8qdN1H129ApVznikpVAJ5Nf&#10;XHsC4f1ow/rRtX+9RtX+9QA3OOtfff8AwQV/Z3tfGvxq179oTXtOWW38I2X2TR2kTIW+uFIZx7rD&#10;vH/bX6V8CMMiv3Q/4JK/BK2+Cf7D/hSCS18vUfEyPr2qsw5aS4I8sf8AAYFhX6gnvXz/ABNi/quV&#10;uK3m+X5bv8NPmefmtb2WDsvtaf5nq37T/wAbNO/Z0+Afir4zajGsh0HSJJrWGRuJrjG2GM+zSFQc&#10;c4Jr+efxR4n17xt4n1Dxj4p1CS81LVb2W7v7qT70s0jFnY/Uk1+q3/Bf340zeF/gb4V+B2mzlZvF&#10;etPe3+xutraKuEYejSzRsPeE1+TdcvCeEVHAuu1rN/gtPzuZ5NR5MO6j3k/wX/BuFCqzyLGiszMc&#10;KqjkmivpT/glB+zfJ+0V+2FocepaZ52h+FP+J3rLMuY8Quvkxt2JaUp8vdVY9Aa+jxWIhhcPKtPa&#10;KuepWqRo03OXQ/V7/gnX+zm/7MX7JXhf4e6nYfZ9Xubf+09ejZRuF5OAzI3ui7I/+AelcX+zb+0Y&#10;3x3/AOCifxe8PaVdB9F8EeG9P0XT9jZWWZZ5XuZfqZWKcdViU17B+1n8dtL/AGbf2c/Fvxm1IBm0&#10;fSZGsIW/5b3b/u4I/oZWQH0GT2r8/f8Ag381XUde+MvxU13V7pprq80mznupm6ySPcSszH6kmvzW&#10;hRnisFisdV30S9XJN/ctPmfK06cq2HrYif8ATbV/68z9SK/mbHSv6ZK/mbHSvZ4N/wCX/wD27/7c&#10;ehkH/Lz5fqFFFFfcH0QUUVNp9jd6pfwaZp8BkuLmZYoY1I+d2OAOfUmgCE57U3D+tfQyf8Epf+Cg&#10;cyK6fs26lhhlf+JpY8/+R6X/AIdP/wDBQX/o2zU//BpY/wDx+uP+0cv/AOf0f/Al/mZLF4W38SP3&#10;o+eMP60Yf1r0b47/ALI37RX7Mtrp978dPhhdeH4tVkdNPe4u7eTzmQAsB5UjYwCOuOtec7V/vV00&#10;6lOtHmpyTXdO6/A3jOFSPNF3XkGH9acM96btX+9TlAA4NWUdh+zzpo1n4/eBtIZUb7V4w0yHEi5U&#10;7rqNefbmv6MlBHUV/Ox+y3/yc18Of+x70j/0tir+imvguMv41H0f5o+a4i/iU/Rn5I/8HCF5JJ+0&#10;t4K04qNsfgUSK3u15cA/+gCvnf8A4Jou6ft5fC8oxUnxPGDtPbY9fQX/AAcF/wDJ03g//sn8f/pd&#10;d18+f8E0/wDk/L4X/wDY0Rf+gvXt4D/km1/gl+p6eF/5E3/br/U/fds46V+IP/BaCygtf+ChXjCa&#10;3i2tcafpUkxyfmb7BAufb5VA49PrX7fV+I//AAWpAP8AwUG8U5P/ADC9L/8ASKKvmOE/+RlL/C/z&#10;ieLw/wD78/8AC/zR8o4f1ow/rRtX+9RtX+9X6KfaA27ua+nv+COGjHWP+ChHgsmLclrb6jcOdudu&#10;2ymwf++iB9TXzAwA6Gvsv/ghHoR1f9uWTUNmf7L8FahdZ2525kt4c+3+u6++O9cGay5MrrP+6/xV&#10;jjzCXLgaj/us/ZqUssTMo5CmvzD+Fv8AwQ18UfGjWdc+Lf7RXxHuPDcmva5d31poOk2qS3McUkzO&#10;pmd/lRjnOxQcDGTnKj9Pj92ufv8A4r/C/R/FMPgPVviPoNrrlxtFvo9xrECXcuRkbYSwc5HTA5r8&#10;ywOYYzBRmsO7OVru13ZHw+FxeIwqkqOjdteuh+aP7QP/AAQA8S+G/C9x4g/Z3+Lja9fWsZf+wdet&#10;FgkuQBkrHMh2hvRWUA/3h3/PLxL4b1/wZ4gvPCfivRrnT9S0+4aC+sbyExywSKcFWU9CK/pZIL96&#10;/Lv/AIL3/sr6Xoup6D+1d4TsVhfU5/7J8UrGmA8oTdbz/UqrxsT/AHY/evqch4gxGIxKw+Jd+bZ7&#10;O/Z279PM97KM4rVa6o13e+z8+x+bjZxxX7h/8EYtOFl/wTt8E3QRB9sutWm+UcnGpXMfPv8AJ+WK&#10;/D01+5v/AARy/wCUcPw5/wC4v/6eL2u3i7/kWR/xr/0mR1cR/wC4x/xL8mZv/BaK6ktf2BPEyooP&#10;najp8bZ7D7Qp/pX4h/w9K/bj/gtX/wAmC+IP+wvp/wD6PFfiQOlHCf8AyLZf4n+SL4b/ANyl/if5&#10;I/oZ/Yld3/Y1+E0kjFmb4a6GWZupP2CGvmL/AIOALWGb9krw3cSJlofHUDRtz8pNrcg/oa+nP2JP&#10;+TM/hL/2TXQ//SCGvmj/AIL9f8mh6D/2PFv/AOk1xXyuXf8AI+j/AI3+p89gf+RxH/E/1Px+Gdtf&#10;uN/wRs0V9H/4J4+BZZYdkl9Nqly424JzqNyqn3yqqc+mK/Dk9K/fr/gm/wCHv+EY/YV+Fum+Xt8z&#10;wjbXePL2/wDHwDPnqevmZz368ZxX03F0rYCEe8vyT/zPf4llbBwj/e/Rnn//AAVS/ZR+K37Znhv4&#10;f/Bj4btBa2v/AAlEuoa5rF5/qbCCO3ZA5AG52PmsFQY3HqQPmHjK/wDBvL8KP7DWF/2hfEP9o+X8&#10;066XB5Jb/czux/wLPvX6Ea9rui+GtKm1zxHrFrp9jbRl7m8vbhYoolHVmdiAo9yaq+EPHXgnx7pf&#10;9teBPGGl63ZeYUN5pGoR3MW4dV3RsRkema+SoZtmOFw8adGXLFX2W7eurZ83RzLHYegoUpWivLq+&#10;5+F/7cH/AATb+N/7EeoR6v4heHXvCt3N5dl4n02F1jVz0jnQ5MLnsMsp7MTkD57BY9Gr+kL4zfCP&#10;wj8dPhhrnwm8d2Sz6Vrlg9tcrtBZM8rIuejKwDA9ior+d/4vfDDxD8F/ip4h+Evi0KNR8OavcWF0&#10;yD5ZGjcrvXP8LABh7EV9vkGcTzKlKFX44/iu/wDn8j67Jc0ljqbhU+KP4rv/AJnO4f1oAf1o2r/e&#10;oCr619Ae2K3TpX6k/wDBu21l/wAIL8UY1UfaBq2lmU46p5Vxt/UPX5b1+jH/AAb1eN7ey+IfxD+H&#10;csu2TUNJs76Fd33vJkdDx7Cb9a8XiKLlk9S3k/xR5eexcsrqW8vzR+j37Q0c8/wC8cwWYPmyeD9T&#10;WPacfMbSTH61/OMxGcV/TJqGn2urafNpl7FvhuYWimjP8SsCCPyNfzsftN/APxb+zd8d/EXwY8TW&#10;U3naTqUkdlM0ZH2u2LEwzr6h02tx0JI6g14fB9aH72l10f5p/oePwvVivaU3vo/zufqN/wAG/Lu3&#10;7GniVWYnb8TL0Lnt/wAS/Tq+hP8AgoVYx6j+xH8ULSb7reD7s9OmEz/MV5b/AMEXvgJ8R/gF+x21&#10;h8TtFk02+8S+KLjXLXT51KzQW0ltawxiRT91j5Bfb1CuucHIr1j9vr/kyz4nf9ibe/8Aos14eMqR&#10;qZ85Qd1zr80eRipxnnTlF3XOvzR/PjRRRX6kfpIE461+q/8AwQF/ZxttA+HXiT9prXLEG+126/sn&#10;RJGj5itIiGmYH/bl2g+0I9TX5WW1tcXtzHZWcDSTTSKkUajlmJwAPcmv6JP2UvgvB+z3+zj4N+Dt&#10;vsaTQ9BghvpF6S3RXfO49mlZyPY18vxVi3RwKop6zf4LV/jY+c4lxXscGqS3m/wWr/Q85/4Kh/tL&#10;Tfsw/sheIvEuhTqmua2o0bQeeUmnBV5R7xxeY47bgoPWvwdJZmMjklm5YnvX6Jf8HBvxjfVPij4J&#10;+BFjcnydI0eTWNQRWyPOuJGijUjsypCx+kor87a34Zwqw+WqdtZ6/LZf5/M34dwyoZep21m7/LZf&#10;5/Ms6I9hFrdnLqyg2i3UZugVJBj3DdwOTxmv6Y+1fzJ+9f0g/Azx3b/E74MeFPiFazeYuteHrO7Z&#10;i275nhVmBPchsj8K8zjCMuWjL/EvyPO4si+WjL/EvyPzS/4OHIp/+Fq/Di5Knyj4fvFHPG7z1/pi&#10;vjX9jFmX9sP4UFWx/wAXK0Mf+VCCv0u/4Lzfs9eJviN8BtA+M3hPS5Lx/BOoSjWI4VLMljOqgzY7&#10;hJETPoHJPCmvgH/gmv8AAr4k/Gr9sDwNdeB/D809n4Y8UafrWuX5jPk2ltbXMczF2xgM2zao6lj9&#10;cd2T4il/q/du3KpJ+W/+aO/KcRSeQ6v4VJPy3/zP3yHTivxz/wCC+9hFB+2Rot8nD3HgS1DjH925&#10;uuf1/Sv2MU8V+Pf/AAX/ABn9rvw8P+pGt/8A0puK+a4Z/wCRovRnzvDP/I0Xoz4XGe9FAGKK/SYn&#10;6QFfR3/BJ74rad8Jf27PBWqaxdrBa6tcS6PNJI2FDXMZjjz9ZCg+pr5xoEksMqzQyMjo25WU4Kkd&#10;xWeJoxxOHnSltJNfeY4ijHEYeVKW0k195/TVH04r8Q/+Csv7LHxJ+G/7bHiTX9L8H6heaR441L+1&#10;NDvLOzaRZ5ZgDND8oP7wTFxt6kFT3r9Gv+CU37YnxB/ay/Z/juviX4I1aDU/D+2yn8UTQ/6HrRUY&#10;8yNzjMoH+sABAODn5sD6i2ljmvzPB4vEZDj5qUU3s1f5p3PzfB4rEZDjpqUU2tGr/jc8J/4JsfAz&#10;xF+zv+xt4O+HfjOxa11j7JJfapavjdBNPI0vltj+JVZVPuDXkv8AwXW+LGm+C/2LpPhy10v2zxjr&#10;lrbxQ78FoYJVuXbHcBo4x6fMPavsbWr99G0i61aPT7i8a1t3lW1s4w0s21SdiAkAscYAyOTX4Lf8&#10;FE/2tviN+1t+0HqGueM9FvtD0/QJJdP0PwzqClJNNjV/n8xD0mdgC/uqryFFdWSYepmWbfWJbRfM&#10;/W90l8/wR1ZLh6mZZs8RLaL5n63ukvn+R4IOBX6C/wDBvp8ZdP8ACvxt8ZfBTU7hY/8AhKtFgvdP&#10;Zm+9cWbvmMe7R3Dt9Iq/PocCug+E/wAUfGnwV+I2j/FP4e6qbHWNDvFurGfGRuHVWH8SsMqR3BIr&#10;7vMMJ9ewU6Hdaeq1X4n3eYYX69gp0O609VqvxP6RtWsYtW0u40yVvluLd4mPoGUj+tfz8+Nf2Lvj&#10;voX7T11+zVa/DvVDq0uuNa6ftsXMctuZDsuFbG0xbPmLZwADzxX7ifsj/HfV/wBpb4B6D8Yda+Hu&#10;o+GbrVbYNNpuoxldxAH72LPLQv1RiASPzPpQQ+tfnWXZnXyWpUhypt6NX2avr1ufnWXZnXyWpUhy&#10;pt6NX2avrpv1/wAzK8A+FLPwH4D0XwPp/wDx76LpFtYwf7kMSxj9Fr80v+DhH4yaPfa14D+A2m3q&#10;yXljHcazq0at/qRIBFACPUhZjzyBtP8AFX6GftFfGG6+AvwZ174sWfgLVPE0miWL3A0fR49002B1&#10;J52oOrMAxVQTg4xX8+vxz+NXjn9oj4t618Y/iLerNq2tXRlnEedkSgBUiQEnCIoCgegrv4ZwU8Rj&#10;HipbRv8ANv8A4DuehwvgZ4jGPFS2jf5t/wDD3OVPSo6kPSo6/QYn6JEKWOSSGVZomKsrZVl7H1pK&#10;RjxUlH9Gf7Lnxg0b49fs8eDvi3otyjx61oNvNcIjZ8m4CBZoj7pKHQ+618if8F7P2fvGfxR+C/hT&#10;4qeCtAutSbwbqN0upw2cBkeK1uUj3S4UE7VaFM9gDk9K8I/4If8A7ZfxF8G/ET/hk+48Hal4i8O6&#10;5M13ZzafGZH0OXgSTP2Fu3G4nG1sEZyQf1u2E81+Z4inVyHNlOKuk7rzT6eWmh+W4inV4fzhTirp&#10;O684u6t5aaH5l/8ABv7+z5418Pav4y+Pvibw5d2NheadHpGjy3duY/tP7wSzMm4AlQUjGRxnI6jj&#10;9HPiF468OfDLwRq3xD8X3ot9L0TTZr2+mOPljjQs2PU4GAO5rYxs5Jr8zf8Agul+2X8R9HMP7JHh&#10;vwlqOj6PqUCXeta7dRFV1eMEFYbcg4MSt/rCeSwC4AB3SvbZ/m17Wva/kl+b/US9txFnF7W5rX12&#10;ivzf6n5s+PvFt94/8da1471NNtzrWrXN/cLuLYkmlaRhk9eWPNeuf8E1PixY/BT9uD4e+OdWuvJs&#10;jq7WF9IzYVY7uGS2LN7KZQ3/AAGvDeaA7RsHRirKcqwOMV+lVqMK2HlSezTXyasfqNahCth5UXs0&#10;18mrH9Nq/MMr+Ffiv/wWS/Zl+JHgb9szWPiFY+D9QutD8aeTeabf2lo0iPceWqSQEqDiQMudp5IZ&#10;SOtfeH/BIX9sj4kftSfAltH+J3hDVG1Dwqsdk3i6SH/RdXUDCjeetwq43gAg8MSC2K+udu75q/Nc&#10;Lia+QZhJSipNXTV9+qdz8twmKxHDuZTUoqTSaavvs73Pnf8A4JX/AAE8Qfs7fsV+FvB/jHTpLPWt&#10;Qe41XVrOVNrQSTyEojDsyxCIEHkEEe1cp/wWp+Lmk/Db9hnW/Dk16q33i6+t9KsLfzMNIN/mytjr&#10;tVIzk9MsoPUV9W6jctY2E16trJcGGJnEMC5kkwM7VBIyT25HNfhH/wAFNv2vfH/7V37RN4PFPhfU&#10;PDul+E5ZtO0Xw3qilLiy+YCV5l/hmkZFLAdAqrltu49GT4ermmbOvLZPmf33SXz/AAOrJMLVzfOH&#10;iJ7KXO/W90l8/wAD5zHTpRzRRX6MfqQUUUUAFFFFBoFFFFABTZKdTZKACOnU2OnUFRCiiigoQhs8&#10;GkAfuaCFJ5NAVc9aACT7hpvOadJ9w00daCohRRRQUFOXdjg02nKARyaADD+tB3dzRtX+9RgDoaAG&#10;0UUUGgUUUUAFFFFRLcApvzZ4NOppAJ5NOJURwz3ooHSigoKKKKAOgooor0j+cwoPSig9KCokdFFF&#10;BQUUUUAKnU5FLkf3P0pI85OKd8/tQaCHGPu/pTacd2O1NoAKKKKACiiig0CiiigBG6Uo6UjfdpR0&#10;oKiFFFFSygooopgFNP3uR2p1NOd3HpUFRDI/ufpRkf3P0pfn9qPn9q0KEyP7n6UZH9z9KX5/aj5/&#10;agBMj+5+lOpPn9qWgApsnanU2TtUgtyMY/u06kGcdaWnLYtH6W/8G7zEf8Lg/wC5f/8AclX6MePT&#10;nwHrR/6hNz/6KavzO/4N7Nait/iH8TPDxb95daLp1wq7uqxTTKeP+2w57fjX6deJ7M6j4b1DT1j3&#10;efYzR7fXKEYr8o4k93Pajf8Ad/8ASUedX/jM/m21D/kITf8AXVv51+tf/BAD/k1HxZ/2UKf/ANIb&#10;Kvyb8R2xsfEOoWTR7fJvZY9vphyMV+tf/BArT7i0/ZI8R3Uw+W68fXEkX0FnaJ/NTX2HFUr5O/WJ&#10;1Yj+EfT/AO19/wAmpfEr/sRdV/8ASSSv56a/oI/bi1y28O/sdfFDVbp1VY/Aupqm7oztbOiL+LMB&#10;+Nfz7iuHg2/1Wq/7y/IWD+FhRRRX2R2gelfeP7KH/Bau3/Zz+Bvhv4IX37P32+Dw9Ym3XULfXPLa&#10;4zIzlyhiwpJY8ZNfBx6V6x4d/YQ/bH8V2EOqeHf2cPFl1b3EKywzJpbBZIyMhgTjIIIrz8xw2X4q&#10;koYu1r3V3bX713M6kaclaZ7h/wAFDf8Agqy/7Zfww0v4W+BvBmqeGbBL43OvRz6gsi320Dyo/kAy&#10;qnLYPcL6V5v/AMEyvj74k+A37YHhO703WZodL1/U49J1yzVz5dzDO2xdy9CVcqwPUEehOfO/jT+y&#10;/wDHr9nWDT7j41fDW/8AD66s0g0/7dtzMYwpbAVjjG9ev9DWb8CPtLfHLwatmX84+KtO8nyz8277&#10;THjHvmsqeDwEcslRoJOm0+t/nf8Aq1gjCn7NqOx/RkTxzX44/wDBdbwRaeF/207bxJZQ7f8AhI/B&#10;tleXDZHzTRyT2x/8chi/P8v2OH3a/J3/AIOBZrVv2hvA9uqj7Qvg1mkbbyUN3Lt578hvp+NfCcKy&#10;lHN0l1TX6/ocOD/jHwPbzJBdxzTQLIkcis0bdHAPT8a/S7Q/+DhaxMSr4j/Zmmj+XDfYfEQft/tR&#10;LX5r6NomseJdatvD/h/TJry+vJlhtLW3jLSTSMcBVA5JJr1vS/8Agnh+29rO02P7MvishjjdJpxQ&#10;DjPViK+7zLB5XiuX65bS9rytvv1XY9GrCjO3OdP/AMFFv299U/bk+IWk6ppOj32ieGtF01YrLQ7q&#10;6EmbksxluG28FmBRB6Kg7k59p/4IP/tBa14X+PWqfs8anqksmj+J9Jmu9NtGclYr+AByVHbdCJd3&#10;qY1r4v8Aiv8AB34lfAvxnJ8P/ix4TuNF1iK3jnksbrbvWORdyN8pI5HvXuH/AASJF1/w8J8AG03b&#10;t+obtn93+z7nd+GM59qwx2DwcchqUqSXIotrrsrp39epNSEPq7S2sfuQF45Ffz+ft7eEbbwN+2Z8&#10;SfDlnD5cUfiu6kjXj7sjeZ2/3q/oEHSvwf8A+Cpk1rN+3x8R2tVAUaxGrYXHzCCMN+ua+W4NlL69&#10;Uj/d/Vf5nLl/8RryOQ/Y3/aUf9kj9oDSPjtF4Lj16TSYLmOPT5LwwZ86B4SwcK2CFc9ufavvHRf+&#10;Dhbweyj/AISL9m3U4z/F9i1yN/8A0KNa/OH4Z/B34p/GbVptC+FPgHVPEF5bw+bcW+l2jTNGmcbm&#10;x0GeMmvTNK/4Jsft16yV+y/sz+JVVtu1ri2WIHPu7D/61fV5lgclxVbmxbXMlbWVnb0uu521aeHn&#10;K89/U88+OPxd8T/Hj4ta98XPGF7NNfa3qMlxiaQt5MZY+XEP9lFwo9hX67/8EXP2gfEnxt/ZKHh/&#10;xnqst9qXg3VG0sXU7bpJLUqskAY9yqkoD/dRe9fjDdW1zY3MljdReXLDIySRt1VgcEfnX6i/8G9Y&#10;uv8AhXPxGY7/ACf7bs9v93d5L5/HGK4+J8PR/sbRfA428un5MjGRj9X9LH15+3d4Oh8efsbfE3w7&#10;LD5jN4K1C4t0yBmaGFpo+TwPnjWv5/F6V/Rd8fp7O1+BfjS61FA1vF4S1J7hWTcCgtZC3HfjtX86&#10;K5xXDwbKX1erHomvxX/AIy/4JIY/3qSlf71JX2h6Q3jPK0ZH9z9Kdzng0c+tBSPsH/ghx/yfVaYH&#10;/Mr6h/6Ctfs/X4w/8EOc/wDDdVnn/oV9Q/8AQVr9nq/M+Lv+Rqv8K/Nnh5h/vHyR/Pn+3Vj/AIbR&#10;+K/y/wDNQtX7f9PkleWx9TXqf7dOf+G0fivz/wA1C1f/ANLJK8sj6mv0LC/7pT/wr8ke1T+CPp+g&#10;M4SVXZdwByV9eelfpJ4A/wCDgGw8O+HNO8Oa3+zRII7Cyit1ey8RBtwRAucNEPQcV+b9pp19q+pW&#10;+k6XaSXF1dTLDbW8K7mkkZgFUDuSSAB7167pf/BPL9tzWip0/wDZk8WkNj5pNNKAZ/3sYrkzHCZZ&#10;ioxWLtpe15W9eqJrU6FS3tfzsdn/AMFHf+Cheo/ty+J9DGg6NqWg+G9Fsz5eiXV4sgkvGY7522cE&#10;7dqrnoAcY3HPpX/BCz47+IPBn7T83wOn1eZtH8YaXcPHYtITGt5bxmYSAdmMSSAkdQBnoMfI/wAX&#10;/gh8VfgF4qj8FfGDwZdaFqklqtytnebd/lMSFb5Seu017B/wSfW9b/goT8NhYeZ5n269LeWedn9n&#10;3O/8Nu7PtmscXg8HHI6lKklyKLa67K97+vUzqU6awjjHaz/zP3W2givwZ/4KeeC7XwJ+3h8StIsI&#10;fLhute/tBQMctcxJcP06fPI1fvOnTFfh/wD8Fi5bWX9v/wAYLbqNyW9gJflxlvssf58EV8lwfJrM&#10;ZrvF/mjz8r/jteX6o+YK2vht41l+HHxE0Px/Bp63j6Lq1vfLatJsExikV9m7BxnGM4OK3Pg9+zd8&#10;d/2gF1CT4L/C3V/Ei6U0Q1E6Xb+Z9n8zfs3em7Y+P9011Wu/8E/P21PDuj3Wv63+zX4qtbOxt3nu&#10;7iXTztijRSzMeegAJr7+picJzOnOaT7NpPX5ntSqU/hbX3n2Lpv/AAcQaw12o1j9lu2S3/ja28VM&#10;z/gGtwP1r74/Zg/aU+Hv7WPwf074x/DaWUWV6zw3VncgCazuE4khcDjcMg56EMpHBFfzwKBjpX6g&#10;f8G8fifU7jwx8UPBsssjWdrqGl3tuv8AAksqXCSH2LCGL67PavkOIMiwGFy916EeVxa6t3Tdurfc&#10;83G4OjToucFax6l/wWh/ZC0P40fs7XXxz0GwWPxR4Fh+0+ckfzXmnbv30LH/AGAfNU842MB9/I/G&#10;5fu1/Rv8dNLs9b+Cni7SNRi3wXHhm+jkU9wbd6/nJZQjMo/vGujhHE1KuDnSk78j08k+n3r8TTKa&#10;kpUnF9P1CiiivrD1hH+7X71/8EzmI/YN+GA/6ltf/Rj1+Cj/AHa/dX/gk9q8Or/sC/D+SNt3kWM8&#10;B+bOClxIp/lXyfGC/wCE+D/vfozys2/gxfn+h53/AMF3v+TI7X/seLD/ANE3NfjfX7Sf8FutBk1f&#10;9gzVNQFv5g0rxFpt0zbj+7Bl8jd+c2OePm9cV+LLt6GtuE3fK/8At5/obZT/ALr82f0R/sof8mtf&#10;DX/sQNG/9IYa+NP+DhL/AJI98PP+xkuv/ScV9p/sz6bc6L+zh8P9GvFxNZ+CdKhlHoy2cSn9RXw7&#10;/wAHCuswp8PvhtoAdTJJrV9cMvcKsUaj8Msfyr5PJve4ghb+aX5M8jBa4+Pq/wBT8tnx3r9sf+CS&#10;X7G3h79nH9nPTfiBrWhp/wAJj4ys47/U72VcyW9q6hoLVf7ihSGYdSzHPRQPxs+F/he28b/E7w34&#10;MvT+51bXrOymO4jCyzpGeRyOG7V/SDbwxW8CW9vEsccahY41XAVRwAB2FfQ8XYupToU6EXpK7fyt&#10;Zfe/wPSzitKMI0113+R4z+2/+2x8Pv2IPhdF488YadNqd/qN19l0PRbVwsl3KF3MSxzsRR1bB5Kg&#10;Ak151+wP/wAFUvh3+2z4ovvhrf8Ag+Twt4ntrVruz0+W88+K+gUgOY5Nq/OuQShGSDkZAbHyj/wc&#10;Ia9qE/xp8B+Gmdvstv4bnuI13fKZJJ9pOPXEYr5x/wCCYWv6h4e/bw+G9zpzNuuNcNtMFON0ckTq&#10;w+mDXHhciwdbIXiJfxGnJO+1r2Vtun4mVHL6NTL/AGj+Kzd/Q/ab9p/9nLwB+1N8HNW+EHxB09Xh&#10;vrdjY3gX97YXQU+VcRnsytg46MMg5BIr+fn4keA9d+FvxA1r4b+JofL1DQtUnsbxcf8ALSNyhP0O&#10;M1/SQSM4Nfh//wAFkPCFp4T/AOCgHjCaxiWOPVrXT7/y07O9pErn6l0Zj7tS4QxVRYieGb0a5l5N&#10;NL8b/gGTVpe0lT6WufLtKvXkUlKmc8V98fQi5H9z9KMj+5+lL8/tR8/tQBp+APCl/wCPPHmieBtL&#10;i8y61rWLawt4/wC9JNKsaj82Ff0feEvDth4Q8L6b4V0pNtrptjDa267cYSNAg/QV+F//AASs8CQ/&#10;EH9vb4e2F1Dvg07VJNUl/wBk20LzRn/v6sdfu8M9Qa+B4wrc2IpUuyb+92/Q+fzupepCHZX+/wD4&#10;Y/H3/gvZ45fXv2ttJ8GibdHoPhOEbAeFeaR5D+ONv6V8P19E/wDBWLxePGH7f/xCuo5t8NjfW+nx&#10;YbOPJtYo3H/fwP8A55r52r67Kafscrox/up/er/qe1go8mEgvJfiBNfs1/wRQ/Zul+DP7Kq/EvX9&#10;N8jV/H1wuoN5i4dbFMrbD6MpaQe0or8Z4GiS4jkuI90ayKZF9VzyK/pM8CQafbeCNHttJt44rSPS&#10;7dbWKEAIkYjUKFxxgDGMdq8Hi7E1KeEhRjtNu/ytp97v8jz86rSjRjBdX+R8A/8ABej4o+K9S8N+&#10;FP2cPBGgapetdytrWvPZWMskaxKWit4yVUjJfzWIzkeWp/iGeR/4N/fCnirw58TPiPL4h8NX9iku&#10;h2Ija8s3iDkTSZA3AZr9Qto64owBXzMc45cpeBjT33d+t73tb5bnkrHcuCeHUd+t/O/YazEdK/mu&#10;1XwZ4y0C0+2654T1Kyh3BfOvLCSNdx6DLADNf0pnB4NfFv8AwXcA/wCGK4P+xusv/QZa6OGcwlg8&#10;Z7FRv7RxV77Wv9+5tlOKdCt7O1+dpem/+Z+NtFFFfph9cFbXw1GfiN4fH/UbtP8A0ctYtTabqV7o&#10;+o2+r6dN5dxazLNbybQdrqQVODkHBHcYqZLmi0D1Vj+liwXFlD/1yX+VTV+GMf8AwWG/4KNQosa/&#10;tE/Kowo/4RHSP/kSnf8AD4v/AIKNf9HFf+WjpH/yJX53/qhmX88Pvl/8ifK/2DjP5o/e/wDI+qv+&#10;Dhwf8Uh8NT/1E7//ANFxV+XeR/c/SvUP2iP20P2l/wBq2z02x+PnxJ/t6HR5ZJNOT+x7O18pnADH&#10;NvDGWyAPvZxXmHz+1faZPg6uX4CNCo02r7batvqkfRYHDzwuFjTna6vt6iZH9z9KcPYUnz+1KM96&#10;9I7Duv2XDj9pr4c/9j3pH/pbFX9FKkmv5v8A4PazF4d+LfhbxBcNtjsfEdjcO27bgJcIx57dK/o/&#10;TjIr4PjJfvqL8n+aPmuIv4lN+T/Q/I3/AIOC/wDk6bwf/wBk/j/9Lruvnz/gmn/yfl8L/wDsaIv/&#10;AEF6+k/+DhXSWg+PfgLXvJwLnwhLbiTJ+Yx3Ttj0483/AMe+lfOX/BMTT7nUf29fhnHb8mPxEszf&#10;7qxux/QV7WXyX+raf9yX6np4V/8ACL/26/1P3xr8R/8AgtT/AMpBvFWR/wAwvS//AEiir9t2JAr8&#10;OP8AgsVrket/8FDPHK2zKyWUOmWwZc8sun25bPuGZh+FfM8J/wDIyl/hf5xPG4f/AN+f+F/mj5hy&#10;P7n6UZH9z9KX5/aj5/av0Q+zEb2Fe4fsCftqyfsMfFjVPifB8OIvEj6poD6UYJNQNsYUaeKUuG2P&#10;nmFRjA9c8V4e+e9dX8L/AIA/Gv43G6b4R/C/WvES2JUXjaVYtKISwJAYjpnBx9KxxFPD1sPKFe3K&#10;97u34mNeFGpRcavwvfofor/xENeFZtGukl/Zy1GG+a1kFqya1HJGJdvybvkU7d3XHOOlfmb4k8Z+&#10;KvGHi688e+JddubvWL69a7utRklPmvMW3F89jnpjp2r1i8/4Jzftv6XoV74m1X9nHxFZ2OnWktze&#10;XF1AsYjijQu7YLZICgnj6da8V681yZbgsrwvM8JbW17O/p1Zz4LDYHD8zw9td7O/+Z+9P/BMH9oL&#10;XP2kf2M/C3jjxZeNca1YrLpOsXLfemmt32LI3qzxeU7H+8xrG/4K9+D7fxd+wF45eSLdJpMdrqEP&#10;I4ZLmME8/wCyzV57/wAEEhcj9jLUjIW8r/hNrzysn5f9TBnFe0f8FK5bWD9hD4pPeKCp8LTKBtz8&#10;xZQv/jxH0r4CpCOH4g5aeyqK3/gS0/Q+RqRjRzi0Ok1+Z+BJIxwv6V+5/wDwRy4/4JxfDof9hf8A&#10;9PF7X4YnIHWv23/4In6vFqX/AAT+8NWcbfNp+rapbuN2cE3kkv4cSD/Jr6ri5N5ZH/GvyZ9BxF/u&#10;Mf8AEvyYv/Bav/kwXxB/2F9P/wDR4r8SB0r9xv8AgshpTap+wB4wdYS32O4sZ25Py4uoxnj/AHv1&#10;r8OOi0uE3/wmyX95/kiuG/8Acpf4n+SP6Gf2JP8AkzP4S/8AZNdD/wDSCGvmj/gv1/yaHoP/AGPF&#10;v/6TXFfTv7GthcaT+yN8LdKuv9bbfDvRYpP95bGEH+VfKf8AwcE63BZ/sv8AhHQzIvnX3jdHWM9S&#10;kdpPuYfQsg/4FXy2W+9n0bfzv9T5/Aa5xH/E/wBT8jT0r9EPgN/wXitfhP8ACnwx8K9V/ZuM0Hhr&#10;QbPS47qz8QDMqW8KRB9rQjbkLnGTjpk1+eEMcs7rDChd3YKqr1JPavXdF/4J+ftr+IYkudI/Zn8W&#10;ypIqssh0tlBU9D82OK/QMwwuX4qCWLtZbXdv1R9pjsPgsRFLEWstru36nrX/AAUf/wCCoN7+3B4c&#10;8O+BvB3hTUvDOh6bJLc6vY3F6sn9oXB2iInYB8sYD4B7yEnoMUf+CO37QmtfBf8AbL0HwdJqsy6D&#10;42lOj6nabjsaeRT9mkx/eE2xc/3XavCfjT+zp8av2c9UsdE+Nfw+vfD91qVs1xZQ323dLGG2lhtJ&#10;/iFan7G4uj+1z8MFst/nH4gaP5fln5t322LGPespYPBRyqdGilyNPrfvrfyf5Gf1XCxy2VKlbks/&#10;P539T+iAjIxX4gf8Fn/B9v4U/b58SXNtBtXWNNsb9sY+Z2gVGP5p3r9vmyF61+M3/BduW3f9t2OO&#10;BR5kfhCxE3y9W3SEfXgivjuFZNZm13i/zR8zw3JrMGv7r/NHxfkf3P0oGP7v6Uvz+1IN3tX6MfdD&#10;q9i/YK/aYm/ZM/ai8N/Fu4DPpazNY+IIVz+8sZxskPuU+WUDu0ag8Zrx2g4PBrOtShXoypz2aafz&#10;Jq041qbpy2asz+l3Qdb0jxJotr4g0HUYbuyvrdJ7S6gcMksbDKsCOoIINV9U8HeEtZ1S313WPC+n&#10;3d9af8et5dWUcksPOfkdgSvPoa/FD9iz/grL8e/2P9AT4dT2Fv4s8JwvutNJ1S4dJLEE5KwSjJRT&#10;ydhBUE5AGTn3r4if8HDXiXU/CtxYfDH9nSDSdXkjKwahq2v/AGuKE4+95Swx7iPQtj1r86rcM5pS&#10;ruNNcy6O6Wnnrf13PhavD+Y063LTV13ul9/U/T7TtW0rUp7u103UIZ5LG48i9jilDNBL5aSbHA+6&#10;2yRGwecOp7ivK/2+v+TLPid/2Jt7/wCizXjv/BFLVvHnjL9lXXviv8SNYuNQ1Txl8RtS1aW+uPvT&#10;fubW3JHYAPbuABgADAwBXqX/AAUe1yLQP2G/idfzMBnwrcRLu7tJhFH5sK81Yd4XNI0L3tJL53X6&#10;nB9X+r5lGje9pJfO6PwBooor9bP1E9i/4J//AA3X4sftm/DvwVLD5kMviSG5uE25zFBmd+P92M1/&#10;QSowoAr8cP8Aggr8P4vFH7ZGo+M7uHdH4Z8H3U9vJ/duJpIoFH4xvP8AlX7IDha/O+LK3tMwjT/l&#10;ivvev5WPg+Jq3Pjow/lX4vX/ACPwb/4Kt+OpfH/7e3xA1BrjzI9P1CLTYeeFW3gSPA/EE/Umvneu&#10;0/aP8Unxt+0F428XGXzF1DxZqE0bBs5Q3D7f/HcVxdfeYOn7HC04dopfgfa4Sn7LDU4dkl+AV+wX&#10;/BDn9rXSvih8BT+zl4iv1XxD4JLCxjkk+a7012LIy+8bFoyB0Xyz3Nfj7XQfCr4rfEP4I+PdP+Jf&#10;wu8VXWj63pk3mWt5aPtPujDo6MOGRgVYEggg1y5tl8cywbpXs90+z/y6GOaZfHMcK6V7PdPzP6Sb&#10;m2gvIGtrqFZI5FKyRyKCrKRggg9RWVZaP4I+HuneVpOl6ZotpNcxpttreO3jeaRwiDCgAszMqjuS&#10;QK/Mz4c/8HDXi3TNBjsvin+zva6tqEcah73R9dNmkp7sY3ikwT6A4rmE/wCCl/xv/b5/bC+E/wAM&#10;NN0SPwz4Tt/iJpOoSaHZ3Bmkujb3KTbp5dqlwqoxCgKueSCQCPhY8O5nFv2q5YpNt3T27JO58RHI&#10;Myi37RcsVdt3VtPQ/XJenFfj3/wX/wD+Tu/D3H/MjW//AKU3FfsGv3eK/Gz/AIL1a7Bqf7a1jpMD&#10;qzab4Jso5vUO81w+P++WQ/jT4YX/AAqL0Zpwz/yNF6M+Jx7CijnvRX6TE/SAr1b9if8AZpu/2tP2&#10;k/DvwZWaaGxvLg3GtXUGN8NjEN0zKSCAxHyqSCAzDg9K8pbpX6Ff8G8nhDT9S+NXxC8dToGuNL8M&#10;21lblv4VuLguxHv/AKMoz1wT6muHNMTLB5fUqx3S09XovzODNMTLCZfUqx3S09XovzP1I8D+BvCf&#10;w08Iaf4E8C6Db6XpGl2q2+n2NsuEijUYA9T7k5JPJJJr42/a5/4LZfDj9m342XnwZ8IfDKbxZJos&#10;wg17UI9SFvHDPxvhj+RvMZM7WJwAwI7Zr7b1Sd7Wwmuoxlo4WZR64BNfza/EzVrzxB8RfEGu6nK0&#10;lxea1dTTvI2WLtKxOfxNfD8O5bh8yrVJYjVK3V6t9X16HxXD+XUMyrVJV9UrdXq31fXof0Nfs6/H&#10;/wABftO/CHR/jL8N7qR9N1aEnyZ1Cy20qnbJDIAThlYEHseCMgg18M/8F2v2NPDl54Fh/a/8D6NH&#10;bapptxFZ+LTAuBd28jCOGdwON6OVQt1IkAOdox0n/Bvl4g1HUP2Z/F+gXJZoNO8ZE2pPQCS2iLKP&#10;xGf+BV9Yftk+EbDx3+yb8SfCupW6SR3XgfU/LEnRZVtpHjf6q6qw9CK54yeT55y03pGVvWLto/l+&#10;Jzxk8nzzlpvRSt6xfR/L8T+dkHivrv8A4I5/sa6b+1D+0JN4y8e6JHeeEfBEcV3qFvOoMd3eOW+z&#10;wMp+8vyO7DkYjAPDjPyIOlfsR/wQH8NWWk/sh6x4ihjXztW8Y3BmYdT5cUSKPoOfzPrX2+f4qphM&#10;snKGjdkn2vv+Fz7fPsVUwmWTlDRuyv2vv+Fz7guJrHRdPa5laO3trWEs7cKkcaj9AAPyFfn/AKv/&#10;AMHAXwj0/wCMcnhK1+EOoXHhOHUDbP4mXUF85ow20zrb7OV7gbslffivqj/goD4m1Pwh+xP8UNe0&#10;d2W5XwXfQxyRtho/NiMRcHsQHJ/Cv58VCkZIr5bh3KcLmFKpUrq9nZa26Xb/ACPl+HcowuYUqlSu&#10;r2dlrbzb/I/pg0HXNI8U6HZ+JvD+oRXljqFrHc2d1A4ZJoZFDI6kdQVIIPpX49/8Fqf2LdF/Z8+M&#10;dj8a/hzpsdr4b8bySm6sYY9qWWooAZAo6BJFO8Dswk6DAr9Bv+CT3iTU/Ev/AAT++HN3qzu8ltp1&#10;xZxuxzmKG6mjjA9giqv/AAGuA/4Ln+GLXWv2GLjW5ol87SPE1hPCzdQGZoiB9d4/KuXKalTL869i&#10;npzOD89bL8dTlympUy7O/Yp6OTg/PWy/HU/F49KjpwJxz602v0mJ+mxClSKWeVYIYmd3YKqKuSxP&#10;QCkr0L9krw3Z+MP2ofh94Z1BQ0N54w0+ORW6FfPQ4qKk/Z03J9FcVSfs6bm+ib+4/aP/AIJofsY6&#10;H+yD+ztpunahpcP/AAl2vW8d74qvgoZxMw3LbBv7kQO3jgtubvV39vn9vvwH+wl4E03Xde0GTWtZ&#10;1y4eLRdFguBEZRGFMkruQdqLuUZwSSwAr3yMALtUdOK/G3/gvj4l1TVv20dN0G6lk+yaX4Is0tYS&#10;x2gyT3EjuB6kkAnuEHpx+a5ZR/tjNr4h3vdv/L0/Q/MMro/21m98Q73vJ/5em3yPvj/gn5/wUv8A&#10;AH7dqat4et/Ck3hzxLo0IuLjSJrsTrNbFtvmxvhSQGIVgQMFl9RXe/trfsoeD/2xPgRqnwr8RW0E&#10;eoeU0/h3VJE+awvQvyOD1Cn7rgdVJ7gV+R3/AARs8Tar4c/4KGeCLTTJH8nVodRsr+NGP7yE2M8m&#10;D7CSKN/+AV+533h0qs4wscpzKP1d20Ul5atfoVnWFjk+aReGdtFJeWrX6H8z3iTw9rPhHxDfeFfE&#10;Vi9rqGmXklrfW0n3opo2KOp9wwIruP2Sf2ftZ/ak/aH8MfBDRy6LrN9/p9xGP+Pe0jUyTyZ6DEaN&#10;jPVsDqRXb/8ABUTwza+Ev28/iNp1jEqRza0LpVXoDLEkh/Vifxr6A/4N7vC9hf8A7SfjLxZPErT6&#10;b4N8i3LfwedcxFiPfEWM9cEjua+4xWOlTyl4qO/KmvVpW+5s+/xWOlSyZ4uK15U16tK33Nn6p/DT&#10;4aeCPg/4F0z4bfDrw9b6Xo2k2qwWVnbJhVUDqe7MepY5JJJJJNfI37aX/BZ/4ffsq/GKf4LeFvhl&#10;P4rv9L2jXLoakLaG2kYBvJT5GLuARnoATjnBr7ZIUDkV/OB+0R4h1Hxd8ffG/ifV2Zri+8WahNL5&#10;jZKlrlzt/AcewFfGcP5fRzLEzlX1SXd6tvq9+58Nw5luHzTFVJYi7UV3erb3b37n7+/sw/tKfD79&#10;rD4NaX8aPhtcN9h1ANHcWc2POsrhDiSCQDoynn0KsrDhhXx5/wAFyf2LtA8b/C3/AIa08GacsHiD&#10;w15cPiIQxjF/YMwQSP8A7cTYwe6MwOdq4yv+Dd/X9RuPhh8RvC8rM1ra69Z3MIz8qySQsr/iRGn5&#10;V9v/ALUPhK08dfs3ePPCF5GrLqHhDUYV39AxtpNrfg2D+FYSvk+eONJ6RkvudtH8mYy5skz7lpPS&#10;Ml84u2j+T/U/nLGe9FIvSlr9MP1gKKKKACiiig0CiiigApslOpslABHTqbHTqCohRRRQUIcZ+7SD&#10;H939Kcd3ak+b2oAST7hpvfpTpPuGm80kVEKKKKZQU5cY5Wm05N2OKADI/ufpQcdlpfn9qQ7u9ADa&#10;KKKDQKKKKACiiioluAU3jPK06k+bPFOJURRRRRTKCiiigDoKKKK9E/nMKD0ooPSgqJHRRRQUFFFF&#10;AAnU/NinY/6aU1NuTup37ug0Ajj79Npx2Y4ptABRRRQAUUUUGgUUUUAI3SlHSkbpSjpQVEKKKKmR&#10;QUUUUAFNb73XFOprY3fNUlRDH/TSjH/TSj93R+7rQoMf9NKMf9NKP3dH7ugAx/00p1N/d06kwCmy&#10;dqdTZO1IFuRj/ep1IMdz+tLTlsWj66/4In/E618AfttWWgX1z5UXirRLrS1y2N0nyzov4mL88V+0&#10;XUV/Nr4M8YeIvh74w0vx54R1KSz1TRtQhvdPuo+sU0bh0b8CBx0Nfvl+xx+1f4D/AGvfgtpvxL8J&#10;6hbrfeSsXiDSUk/eafdgfPGy9QpPzKT95SD61+ecX4GpGtHFRWjVn5Nbff8AoceKh73Mfj7/AMFA&#10;v2RfiR8Bf2rte8LWfg/ULrS/EetzXnhG4s7OSRbyGeQusCbQd0iFvLZRzlc4wRX6wf8ABNP9n7xB&#10;+zZ+yH4b8AeMtPa01u4Emo6xaN963mnbd5bf7SrtU+hBHaveSuajubm20+2kvLy4jihiRnlllcKq&#10;KBksSeAAO9ePmGe4jMcFTw8o25bXfdpWXp+OplUrSqQUT5K/4LXfFeL4e/sRap4UhuhHeeL9UtNN&#10;hUNhvKWUXEpHtti2n2kr8Xa+rP8AgrT+2pYftXfHWPw34FvVl8IeD1ktNMnjk3Lf3Bb99dDttOFR&#10;Ovypuz8+B8pivvOHcDPA5bGM1aUnzP57fgkd2HhyU9Qooor3DoA1/Qx+yR44sPiR+y/8P/G+nOpj&#10;1Dwfp7uqdEkFuiyJ1P3XVl/Cv55z0r9LP+CKf7e3hjRdFj/ZB+KurLZy/apJfBuoXMuI5d53PZkn&#10;7rbssnZtxXggZ+X4rwVTFYGNSmruDu/R7/dp8jlxUHKnddD2r/gs1+yj48/aO+Aml+JvhdoM2q61&#10;4P1CS6bS7Vd01zaumJRGvV3UqrbRyQDjJwD8E/8ABMX9j/4p/GH9q3w7repeBtSs/D3hTVI9R1zU&#10;r2yeKKNoTvSEFgMyM4UbRkgZJ4Fft1gPzQUB718jg+IMRg8ulhIxTvez7X306+Ry08RKnTcRx6cV&#10;+Jv/AAWa+Klt8Tf26dasLGdZLfwrpNpocbrj70e+aQfhLPIPwr9Vv20f2tPBf7HvwQ1L4m+JZoZt&#10;RaNoPD2kvJhr+8I+RMddgPzOw6KD3xX4HeK/FWu+OfFWpeNPE9811qOrXsl3fXDdZJZGLMfzNexw&#10;fgZyrTxUlolZebe/3fqb4Km+ZzZ0v7Nfi2x8B/tEeCfGWqyKlrp3imxnuZH+6kYnXcx+gyfwr+iZ&#10;XDAYHUV/NIVyc5r9nv8AglD+3r4Z/aT+EWn/AAj8b+IVTx74X09Le5hu5P3mqW0Y2pcoT/rG2gCQ&#10;dQ3zHhga6uL8DVq04YiCuo3T8k9n/mXjacpRUl0PCv8AguZ+yB8Q/EvjbSf2oPh34UvdVsV0dNN8&#10;SxafatK9o0cjtFcMqgnYyybC2MKUXP3qx/8Aghn+yX46j+LWo/tNeOfCl9p2laVpU1j4fkvrVoTd&#10;3UxCySJuA3IkQdSRwTJ1+Uiv1JUZpWG0Yr51cQYlZT9S5Vtbm8u1vwv26HN9Zl7H2dgaREXczYA6&#10;k9q/nf8A2p/iRbfF79o/xt8S7CZZLbWPEt3cWsi9HhMhCN+KgGv1g/4K7ftr6F+zz8Cr34Q+FNfX&#10;/hNPGVlJaQW9tJ+9sLJxtmuGI+4SpKJnBJJI+6SPxhYYOK+i4PwM6dKeJmrc2i9Fu/v/ACOvAU3G&#10;Lm+p9y/8EEPHGlaB+1b4g8HajOscuv8Ag2ZbDd1kmhnikKD38vzG+iGv15wxXpX86PwC+MviT9nz&#10;4yeHvjL4T+a90DUUuVi3bRMn3ZIifR0LKfZq/fD9mz9pH4Y/tTfCuw+Kvwt1dbi1uowLqzkYCexn&#10;x80Eq/wsD+BHIJBBrz+LsDUp4tYlL3ZJJvs1/mtvmZY6nJVOfufjL+3t+xd8YPgB+0hr2nR/D/VL&#10;rQ9a1ie78N6lY2MksNzDLIXEQZQR5ibtpQ/NwDjBBP6Zf8Eh/wBmHxd+zR+yykfxF0mTT/EHijUn&#10;1S+0+ZdslpFtVIY3HZ9i7iOo34PINfU23POaGOxd7H6mvNx/EGJx+BjhpRSta77229PMyqYqdSmo&#10;NHg//BTb4kWnwx/Yb+ImqXNwscmqaDLo9upx873Y8gr/AN8u35V+Do6V93f8FsP229M+Mfjqz/Zr&#10;+Gmsx3Wg+FbtptevLWTdHd6jjaIwwOGWIFhx1d2/uivhFc45r7LhfA1MHl3NNWc3f5dP8/mehg6b&#10;p0bvqMf71JSv96kr6Q7hp69aP+BUvGeT+tHy+v60FH2F/wAEOP8Ak+q05/5lfUP/AEFa/Z+vxg/4&#10;IcY/4bqtMH/mV9Q/9BWv2fr8z4u/5Gq/wr82eHmH+8fJH8+f7dX/ACej8V/m/wCahav/AOlkleWx&#10;9TxXqX7dW3/htH4r8/8ANQtX7/8AT5JXlsecmv0LC/7pT/wr8kezT+CPob3wv8Qw+Evij4Z8V3AH&#10;l6Zr9ndybum2OdHP8q/o507ULTVNPg1OxmEkNxCssMi9GVhkH8jX808oya/Yn/gkP+3z4c+PHwn0&#10;/wCAHj/Wobfxt4WsVt7ZbiXadWsk+WORM/ekRdquoyTgP3OPl+LsFVrYeGIgr8l7+jtr+BxZlSlK&#10;Cmum55n/AMFz/wBj74j+PNU0L9pf4beGrrV7fTdLbTvEtrp9u0k1uiyF4rjaoJZPndWP8O1SeCSP&#10;Pf8Agh7+yf8AEa7+Pkv7RvizwfqGn6H4f024t9Kur+1eEXd5MnlMI9wG8LGz5I4BYDOeK/WHbnjN&#10;KRsORXzcOIMTDKXguVbWv1s+lvwv2OFYyosP7K3lfyAkKvznAA5r+fT9uD4rWXxt/a3+IHxN0m4W&#10;ax1DxJOmnTrjEltDiCF/xjjQ/jX6x/8ABVf9tvQf2W/gPfeDtB1NX8a+LLOSz0e1hkG+0hYbZbt+&#10;cqFUkL3LkY4DEfiSSzHcx5PWvoOD8DOEZ4qStfRem7f32+5ndldFpOo+uiP0e/4N5fFlhZ+KPib4&#10;HllUXF9Y6bewq3Vlhe4RsfjOtfpl4n0HT/Fnh3UPC+qqWtdSspbS6VepjkQo36E1+Bf7D37Umq/s&#10;f/tE6L8XrW1a605C1pr2nqebiyl4kA/214kX/aQA8E1+8Xwy+J3gb4x+BtN+I/w38Q2+qaPqlus1&#10;nd20gIIP8LDqrA8FTgggg8ivK4qwdajmP1i3uztr5pWt+FznzKnKNfn6M/B39pT9i347fs3fF29+&#10;GHiHwDq15Gbx10PU7HTZZIdUh3YSSIqDkkYyn3lJwa/Ur/gjv+yF4u/Zd/Z+1DW/ibokmneJvGWo&#10;pd3mn3Ee2W0tYkK28MgPIfLzOR28wAgEGvrjywR1oyqjr0rmzHiLE5hg1QlFLa7XW3l011M6+OqV&#10;6PI16+Z5/wDtYeObD4bfs0eOvG+pTLHHYeFb1tzdNxhZVH1LMAB3Jr+eHcX+Y96/SH/gtj+3voHi&#10;2w/4ZC+EPiWO8gjuo5/G1/YyB4nZDujsgw4ba4WR8dGVVzkOtfm8BgYr6rhbA1MLgXUqKzm7peS2&#10;+/X5HqZZRlTouT6/kFFFFfTHpCP92v12/wCCCXxdsPFn7LutfCWe6/4mHhHxJJIkBbpZ3SiRGH/b&#10;VbgH049a/Il/u17/AP8ABNX9sFP2OP2jrPxd4j81vDOtRf2d4lji5McLMCs4H8RjbDY6ldwHJFeT&#10;nmBlj8tnTgryVmvVf5q6OXG0XWw7it9z9lf2y/gtc/tD/su+Nfg5p6q15rWisunh2wv2qNlmhyfT&#10;zI0r8Rv2dv2O/i/8aP2ktO+AV74C1ixuYNWSPxR9p0+SNtLtVcedJLkDZhQQM43MQB1r9+PD/iHR&#10;PFuh2viPw3qtvfaffW6z2d5ayh45o2GVZSOCCKubPevgctzvEZXQqUYxvzbX0s9r+fppseHhcdUw&#10;tOUEt/wYyzt7eytI7S1iWOKFAkca9FUDAH5V+Sn/AAX0+Ktn4n/aQ8N/CvTrxZP+EY8O+dfIrf6u&#10;4uX3hD6Hykjb6SCv00/aN/aF+Hn7MHwm1T4t/ErVo7ez0+3Jt7fcPMvbgj93BEP4nZsD2GWOACR+&#10;AXxq+K3iT46fFrxB8X/F8xfUPEGpyXc43EiME4SMf7KIFUeyivS4TwNSpiniZL3Yppebf+S/NHTl&#10;NGUqrqvZfmZngjxNN4K8baN4ytwxk0nVre9RV6kxSq//ALLX9IWiavp2v6Pa67o90s9pe26T2syH&#10;KyRuoZWHsQQa/mnkGRmv2M/4I5ftxeGPjX8FLH9nzxbqyweMPB9mtvbQ3EgH9o2C8RyR5PzMigIy&#10;9QAp6E49Ti7B1K2HhXgr8l0/R21+TX4nTm9GUqcai6b/ADOW/wCC5/7J/wAQvi74Q8N/HD4aeGbr&#10;WJvC6T2utWdhCZJktJCriYIvzMqsp3YBKhs9ASPnj/gjH+x58TvGX7TGn/HnxJ4OvtO8MeEVmmjv&#10;r61aJbq9KGOOKLcBvK7izEZChcHlhX7CBc/NS7QORXzdHPsRRyt4NRWt0n1Se6t9+p58MwqU8K6K&#10;Xz8mJgDk1+F//BXLxzb+O/2//HlxY3PmW+ly2mmRENna0FpEkq/hN5o/+vmv13/bM/a28AfsffBf&#10;UPiX4vu45L5omh0HR1kAm1C7I+RFH90H5mboqg9TgH8CPF/irWvHPivUvGniO6M2oatfS3d5Mf45&#10;JHLMfzNetwhg6ntZ4lrS3KvN3Tf3W/E7Mmoy55VXtayM2lXr1xSUq4z81feH0AuP+mlGP+mlH7ug&#10;7O1AH2l/wQh8NLrH7Z15rjR7v7L8JXUg9i7xJn9TX7HEY4Ar8pf+DevRPP8AjV8QfEJX/j18MW0A&#10;Pp5txu9P+mVfqveTx2tvJdSnCxRl3+gGa/MeKJc2byXZJfhf9T5bNpc2Ma7JH88X7W/iGTxX+1R8&#10;SfEkj7vtnjzVpU9lN5LtH0C4H4V57Wn401CXVvGWrarPjfdancStt9WkY/1rMr9Kox9nRjHskj6u&#10;nHlgl5Aea+4vDH/Ben9qfwv4a0/wzbfC7wDNHp1jDaxzTWd7vdY0ChmxdAZOOcADPYV8O0VjisDh&#10;cYkq8FK21zOth6OIt7RXsfd5/wCDgb9q7HPwl+Hv/gFff/JdfU//AAS2/wCCjXxf/bj8Y+LfD/xM&#10;8G+G9Lh8P6bbXFq+hQ3CNI0kjqQ/mzScYUYwBX40npX6Kf8ABvJ/yU74lf8AYCsP/R0lfP51lOW4&#10;fK6lWnTSkrWfzSPNx2CwtLBzlCCTVvzR+pzAk1+HP7XX/BVL45/tk/CxPhN8Q/AfhPTrBdSivRca&#10;Lb3KTb4wwAzLO64+b0z71+5FfzNjpXk8I4XD16lSdSN3Hlafb4v8jlyOjTqSnKSu1a3luFFFFfoB&#10;9MFFFFAA3Trim4/6aU5sY+am/u6C47Bj/ppRj/ppR+7o/d0DDH/TSnL065pv7unLjHy0ADdK/og/&#10;ZM+Lcfx1/Zu8FfFcXHmzax4dtZb5t2cXQQLOPwlVxX8756c1+kP/AAQ8/bm0bwys/wCyD8TdWhtY&#10;7u8a78G31xLtUyv/AK2zJPAyRvTuWZx3UV8zxTgZ4rAqpBXcHf5Pf9GeTnmGlWwqnFax/Lqesf8A&#10;BdH9mHxt8Y/gxoHxZ+Hvhy51S88G3U39qWtlC0kwsZgu6VUUZYIyKWxnCkt0UkfOn/BC/wDZb8ae&#10;KP2g2/aQ17w/c2vh3wxp9xFp15cQsq3l/KvlbI8gbgkbSMxGcNsHfj9dB8wzmjZtGQa+Qo55iKOV&#10;ywSjvdX7J7q33ngU80qU8C8Mlv18nugldIomkkOFVck+lfzw/tefEuL4xftQePPiTbXQkg1TxNdS&#10;WsitkNCrlIyD6bFXHtX6xf8ABXP9uLRv2bPgRe/C7wh4giXxx4ws5LSzgt5x52n2jjbLdMBymVJW&#10;MnBLHIzsOPxVjxj5hX0PCeCnTpzxMl8Wi9Fu/v8AyPZ4fw0oRlWkt9F6dR2P+mlGP+mlH7uj93X2&#10;B9II3+9mv0p/4N5PGmlx6v8AEr4dzTqt7Nb2GpW8f8UkSNLHIfopeL/vsV+azbf4a9T/AGLf2ndY&#10;/ZF/aK0P4zadDLcWlszW2tWMLYN1ZSYEsfoSMBlzxuRa8/NcLLHZdUox3a09U7/jaxx5hh5YrBzp&#10;x3a09Vqf0EeINGsfEeg33h7VIRJa39nJbXEZ/ijdSrD8QTX8/fx6/Ys+P/wK+Nd58G9S+GeuXlw1&#10;80Wh3VnpcskeqQlsRyQsqkPkYyBna2QcEGv3q+Enxe+Hvx1+H2m/E74XeJIdU0bVbdZbW6h4Iz1R&#10;1PKOvRlYAgjBrpNnHWvz3K82xGTVJrkvfRp6Wa/rU+OwGYVctnJct77p6ao8P/4Jyfs46t+y1+yN&#10;4X+F/idFXWmjk1DXEX/lldXDmQxfWNSkZPQlCRwa83/4LYfEqz8C/sM6x4elnVZ/FOq2em28Zxl8&#10;See2PosOa+tLi5t7CB7m7nSOKNC0ksjbVVR1JJ6DFfij/wAFev217D9qz48Q+Efh/rC3Xg7wX5tr&#10;ps8Lfur66YgT3IP8SnaqIehVcjhud8lw9bNM4VaXR80n03ul83+Hoa5bSqY7Mvay6Pmb/H8z5Lbp&#10;X6u/8G+nxRtNU+DfjT4QzXY+06Nr0eowwlv+WNxGELAf70OD+HrX5RZHrXtX/BP79rC8/Y7/AGkt&#10;J+KE8k0miXKNp/ia1hBYy2UhXcQvdkZVkHfKY7kV9znWDljsunSh8W69Vrb57H1maYWWKwcoR33X&#10;qj9wP2oPg7F+0F+z34w+DTTLDJ4i0G4tbSaT7sVxtzC7eyyhGPsK/Cf4a/sf/Hbx9+0Rbfs3/wDC&#10;t9Wt9eTU1t9Wt5rN1FjCHxJPI2MLEFyQ+cNxgkkZ/oA8H+MvCvxB8MWPjTwTr9rqmk6lbrPY39jM&#10;JIpo2GQykf5HetTYANxNfn+WZ1iMpp1Kaje/fSz2v/wPI+RwGaVsuhOCje/foyj4Y0O08L+HLDw1&#10;YL+40+yitoQF/gRAo/QV+Wf/AAcG/F2HXviv4H+CunXAZdA0e41K/VW6TXTqiKw9VSDcPaWv0s+O&#10;Hxr8Afs9/DHVviz8StZjstK0m2aSQswDTP8AwxRg/edj8qqOpNfgD+0r8evEv7TXxx8RfGzxTF5N&#10;xrmoNLBZrIWW0tx8sUIJ67ECrnjJBOBmvQ4WwdStjXiZL3Y317t/8C/4HZw9hZVcU672jfXzf/AO&#10;L0y8/s3UbfUAm77PMsm312kGv6Qvhd4i07xj8NfD3ivR51ltdU0O1uraRejRyQq6kfga/m3PSv1X&#10;/wCCKf7ffhnxF8P7L9kX4peI0tte0cOvhG4vJMLf2mS32YMePMjyQq5yUwB9w17HFWDqYjCxrQV+&#10;Ru/o+vysepxFhalbDxqQV+W9/R9fkdD/AMFxf2Q/H3x0+G3hz4x/C3w5datqXg1rmLVNOsLdpJ5r&#10;GbY3mKigs3lvHkgDO2Rj/DXyj/wR4/Y++IfxI/as0X4teJ/BmpWfhnwTM1/PfXlm8Uc94qEQQoWA&#10;3MJCshAzgJzjcK/Zz79Aj96+Zw+e4jD5a8GlvdJ9Unv+bseBRzitRwLwyXdJ9k9xT92vwg/4KvfE&#10;uz+J/wC3n46v9Ou1lt9IvI9HSRcctaoIpBx6SB1/Cv1j/wCCh37aHhb9jf4Dah4jbVYW8UatC9p4&#10;U0zdukluCp/fFe0cf3ix4yFXqwB/Ba8vrzVL6bU9Tu5Li4uJWluJ5mLPJIxyzMTySTkk9zXtcJ4K&#10;alPFSWluVeff8kj1eGcLJSliJbbLz7keP+mlAH+3R+7oGzvX2x9cOpr+tOprnmgo9a1T9hv9qzTv&#10;hlovxis/gpreqeG9e05L6x1LRLNrxVhYZBkWIM0XHdgByOaw/g5+y98d/j74+s/h18Nvhrq11fXc&#10;gDyS2UkcFqmcGWaQrtjQdyfoMkgV+937LvhkeCv2bfh/4Q8vb/Zfg3TLZlx0KWsa/wBK7wqAM5r4&#10;WfFuIhzR9mm7uzu/ldf8FHx0uJq0XKPs09XZ3+66/wCCjg/2YPgdo/7NfwF8MfBTRp1mj0HTFhnu&#10;FXaJ5yS8smP9qRmb8a+Xf+C7/wAc7XwB+yda/CSxux/aHjjWooniDcrZWxE8j/8AfwQJ7h29K+wv&#10;iL8RvBPwm8F6h8QfiJ4jtdJ0fS7dpry9u5giIoHQZ6segUckkAAk1+EP/BQH9sXWf21Pj7efEM28&#10;lnoOnx/YvDOmufmhtVP33/6aSNl29MheduTw8P4Otj8y+sT2i+Zvu91+Opx5HhamNzD289ou7fd9&#10;Px1PDx0ooor9IP0E/TL/AIN3/DKiX4neMWj+Zl06zVvQDznI/UflX6TeLteTwt4U1PxNKvyadp01&#10;0ykHkRxl+30r4P8A+De3RRb/AAA8ca7t/wCPzxXHHu/65268f+P19cftma0fDf7I3xQ1uI4kt/h/&#10;rDQ5GR5n2KULn23EV+YZ1+/zyce7S/BI/Oc4/fZzOPml+CR/PDPPNdTvczuWkkcs7HuT1NNoor9P&#10;P0ZBXZfAn4A/FD9pLx3/AMK2+EGgrqWs/YJ7xLNrhY98cS5bBYgZ9ASMk1xtfdX/AAQF8L/2p+1j&#10;4g8TbN39l+DZV3Y6ebPEP/Za48wxMsHgalaO8Vpfuc+YYiWEwc6sd0tD5G8ffs8/Hn4Waw2g/EX4&#10;N+JtGulYgR3+izR78d0Yrtdf9pSQfWvu/wD4IqfsBfEax+Jcf7V/xc8K3Wj6bptnInhWx1K1aKe8&#10;nkG03IRwCIlQsFbHzFwRwDn9StgPO6j7nFfDY3ifEYvCuioKN9G73062XT8T4vGcSYjFYV0VBRvo&#10;3fp1sun4iPJHDEzyOFVVJZj2HrX8+/8AwUB+NMfx/wD2xfHnxKtLnzLKbWms9MYHg2tsq28TD03L&#10;EGPuxr9Nf+CuX/BQ3Rf2dvhjffAz4Ya/BN488S2b285tpA7aNZuNryvg/JK6krGDgjO/sM/jRkE5&#10;Ld85zXpcLYCpSjLFTVuZWXpu389LHqcL4GdOMsTNWvovTq/8hR9aKBjsaK+xifYA2SMCvvv/AIN8&#10;vHlvof7RfjL4fXcoQ694TW4txkfPJbTr8v12Tu30U18CV6F+yp+0Jrn7Lfx+8N/G3RLZrj+x77N7&#10;Zq+37VasNs0WexKE4PY4NceZYaWMwFSit2tPVar8ThzLDSxmBqUlu1p67r8T+iiRFlQow3KwwR61&#10;+Cv7df7FHxl+AH7S+veGIvh/q1/pOsaxNc+F9Q0/T5Jo72CWQsiKUB/eLu2snUEdwQT+4XwZ+Mng&#10;D48/DfS/in8Mtdi1DSNVt1lhkjcbo2I+aOQAnbIp4ZTyDXUBQec1+cZZmdfJ68vdvfRp6ar/ACPz&#10;vLMzrZPXl7t76NPTVf5Hy/8A8Ej/ANmDxd+y/wDsn2ujfEPSZNP1/wARalJq2pafMMSWu9USONx2&#10;cRopI6gnB5Br0j9vHx7YfDP9jT4meL9QuxD5fgy+trZy2P8ASLiI28A/GWVB+NesEbPmBr8wP+C5&#10;/wC3D4W8R6fb/sg/DbWEvXt7yO98YXVtIGijkTmK0yPvODh37KQg65CvB062bZspNby5peSv/SRW&#10;Dp182zZSa3lzPyV9f8kfmgDkV+vX/Bv341tNZ/Zh8TeClmX7Rovi1pJIsjKxzwoyt9CySD/gJr8h&#10;ee9fTX/BKr9s6z/Y8/aMW88ZahJF4R8UQpp3iI8lbchsw3RA5PlsWB/2JH68V97nmEqYzLZwgrtW&#10;a+X/AAD7zPMJUxmWzhBXas18v+Aftb8bvhxY/GH4O+KPhRqT7IfEnh+801pNufL86Fow/wBQWBHu&#10;K/AbWf2Of2ltG+NLfAKb4Pa7J4k+3fZobWPTZCs3PEqvt2mIj5vMzt285xX9C+k6vpfiLTINZ0PU&#10;7e8s7qNZbW7tZhJHKhGQyspwwI7jirPl+9fCZXnNbKozjGN1LvpZ/wBdD4XKs6rZSpxjG6l30s/6&#10;6Hnv7J/wQj/Zy/Zx8HfBMXCTSeH9DigvZoxhZbpsyTuv+yZXcjvg181/8F4PGNtoP7FkPhZrjbNr&#10;niuzijTP31jWSVvyKrX2ndXltYW0l3ezxwwxKWkmlcKqKOpJPAHvX4pf8Ffv229K/as+Odt4K+HW&#10;pJceD/BSzW1jdQtlNQvHYedcKR1TCqieyswOHrTI6FbHZsqr6Pmk/Pf8Wa5Fh62OzZVX0fNJ+e/4&#10;s+QwCBzTakPSo6/S4n6fEK7b9mvxfB4B/aG8D+NbqTZDpniqxuJpCR8qrOmTz6DNcTQSQcionFVI&#10;uL66BOKqQcX1Vj+m6CRZoVljOVZQVI7ivzU/4Lx/shePfG+r+H/2n/hz4XvdWisNJOk+JrextWle&#10;2jSVpILgqoJ25llVmxhcJ68e9/8ABKD9ujQP2pfgNp/gbxRr0K+OvCdlFZatazTATX0KLtju1BOX&#10;3KoDkdHznAZa+sPLzyTX5bRqYnJMyu1rG6a7r/g7pn5PRqYnIsyu1rG6a7r/AIO6Z+Tv/BDH9jn4&#10;gXHxxm/ah8d+D7/TdG8P6bcW/h6a/tGh+2Xsy+S7x7wNyJC0ylhxucDPBFfrERtHWjGzkGvBv+Cg&#10;v7anhH9jX4G6h4pl1W1fxVqMElt4U0hpFaSa5ZTiYp1MUf3mPToucsKMXicRnWPTUdXZJdl/V22G&#10;MxWJzzME1HV2SS6L+rts/Hn/AIKT+Mbfx1+3N8Stcsp/Mhj8Ry2kbBunkKsJH4MhFe+/8G/3jvT9&#10;A/au8ReC9QulibxB4Pl+xqzD97NBPE+wep8syt9ENfDOoahfatfz6pqd1JcXNzM0txPK25pHY5Zi&#10;e5JJOa679nb406/+zp8bvDXxs8MruuvD+qJceTux50RBSWI+zxs6n2av0XFYL2uVvCx/lsvVJW/F&#10;H6ZisD7bKZYSP8tl6pafij+js/MOK/Cr/gpP+xn8W/gh+1V4murL4f6rd+H/ABRrU+peH9SsdPkl&#10;hmE7mRoQyAgSIzFSnXG04wQa/aL4BfHn4cftIfC3S/i18LtdjvtN1O3VyqsPMtZMfPDKvVJFPBB+&#10;oyCCeyxuHWvzzLcyr5PiZPlv0aen9WPzXK8yxGS4qT5L9Gnpt+qPkX/gjZ+yh40/Zi/ZnuNQ+Jmk&#10;yad4g8Yap/aNzptxGVls7ZUCQRyA9HxvcjsJACAQa9y/bG8awfDv9lP4ieMZ7jyjZ+DtQ8ly2MTN&#10;A6R+n8bLXowznNfm3/wXK/bm8Ox+Ev8Ahjr4carHdahe3EVz4wureYMtpCh3R2nH/LRm2u3PyqoB&#10;B38PDRxGcZspNayd32SX+S0RWFjiM6zhSa1lK77JL/JaI/LcZooHFFfqJ+vBRRRQAUUUUGgUUUUA&#10;FNkp1NkoAI6dTY6dQVEKKKKChpHP36AOfv0HZnmgbM8UAEn3DTR1606T7hpoxnigqIUUUUFBTl6f&#10;exTacu3HzUAGP+mlH/As0fu6Pl/hoAbRRRQaBRRRQAUUUVEtwCmnr97FOpp25+anEqI4dKKB04oo&#10;KCiiigDoKKKK9I/nMKD0ooPSgqJHRRRQUFFFFACxk5OBTst/dpsecnBp2G/vUGghLY+7TacQ2PvU&#10;2gAooooAKKKKDQKKKKAEb7tKOlI33aUdKCohRRRUyKCiiimAU053cDtTqac7uD2qCoi5b+7Rlv7t&#10;GG/vUYb+9WhQZb+7Rlv7tGG/vUYb+9QAZb+7S0mG/vUtABTZO1OpsnakNbjATj7tLSAcdaWiWxaD&#10;Heu3+Av7R3xm/Zl8bR+Pvgv41udHvhhbiNMPBdx/885omysi/UZB5BBAI4iisqlOnVg4TSae6ewb&#10;7n3zoH/BwF+0DZaZHba/8F/Cl9dKuJLqOe4hDn12Bmx+deMftUf8FUf2pv2qtCl8Ea5rNp4d8Ozf&#10;8fWj+H42i+1D+7NKSXdf9nIU9wcCvm3HtRXnUcmyvD1FUhSSa+f5mapU4u6QhAx0pelB6UV6ZtEK&#10;KKKCgpYpJIJVngkZJFYMrK2CpHQikooA+sv2eP8Agsp+1z8C9At/CGuX+n+M9LtECWqeIo2NzEg6&#10;ILhCGYD/AG9xHQEAAV6N4i/4OAP2htQ0qS38OfBrwpp10wxHdSTXE4T32Flz+dfA9H4V5dTJMpq1&#10;OeVFX+78FoZ+xpSd2jsvjp+0L8Yf2lPG0nj/AONPje61rUHysPm4SG2jJ/1cUagJGvsoGepycmuN&#10;wBzRj2or04U4UqajBWS2S0R0JKKsgq94a8TeI/BeuW/inwhr15pepWcgls7/AE+5aGaFx0ZXUgg/&#10;SqNFNpSVmB9rfCb/AILs/tW+BdDj0Tx54b8P+LmhjCR6hewvbXD47yGIhXPvtBPfJ5q98Rv+C9P7&#10;UfirQ5dL8CeBfDPhm4kjK/2hDFJdyR5/iQSnYD/vKw9q+G8e1FeT/YeUupz+xV/w+7b8DL6vR5r8&#10;pqeNfHHjD4k+Jrvxr4/8TX2satfyeZeahqFw0ssre7MenoOgHA4rIf71Ppj/AHq9SMYxjZKx0ISu&#10;6+Af7Svxs/Zk8Xr41+C3ju70e64FxCmJLe6X+5LE2UkH1GR1BB5rhaKKlOnVg4TSae6eqBpSVmff&#10;Xh3/AIOBP2hLDTI7XxF8GPCeoXSr+8uopriAP/wAM2PzrzX9o3/gsT+1r+0D4euPBWm6jY+D9HvF&#10;KXkPh2NluJ0P8DTuS6qe+zaSOCSCRXyiAeuf0p1ebTyTKaNTnjSV/v8AwehnHDUYu6iBAJyaKKK9&#10;Q6Bj/epKV/vUlAxMnPAoy392l79aMe9BR6F+zF+018Rv2S/ilH8XfhfbabJqkdjNaqurWzTQ+XIA&#10;G+VXQ5445r6QH/BeP9tkddG8B/8Aghn/APkmvi3bnqaMe9cOIy3A4qpz1qak9rtGU6FOpK8lc3Pi&#10;j8RfEHxd+JGvfFPxTFbrqXiLWLjUtQWzjKRCaaRpHCKSSFyxwCTx3NYsfU03HvTo+prs5YxiorZG&#10;q0sgfrVjQ9c1rwxrFv4h8OavdWF/ZyiW1vLOdo5YXHRlZSCp9xVd+tNp7xsyj7S+Dv8AwXR/a0+H&#10;ehw6B480bQvGQt4wkN9qULW90wHTe8RCucdyuT1JJ5rX8f8A/BfP9p3xJo0mneCPhz4X8PXEiFRq&#10;CpLdPH/tKsh25H+0GHsa+FqPbFeVLI8plU53RV/w+7b8Dn+q4fmvyo2fiD8RvHfxZ8WXfjz4leK7&#10;7WtYvpN91qGoTmSR/bnoo6BRgAcAAVjUGivUjGMYpRVkdUdI2Qda9U/Zm/bV/aK/ZH1ptR+DPjqS&#10;2tLhs32iX0YuLG6/3om+63+2hV+27GQfK6KmtRpV6bhUimn0eqCUYzjaSuff2m/8HBvx4t7NIdT+&#10;BXhW4mUfvJkvLiMN/wABycfnXlH7RP8AwWG/bB+P2hXHg+012y8I6RdLsuoPDMbRTzoeqNcMxkC+&#10;oQrkZByOK+WKK8ynkuVUanPCkr/f+ZjHCYeMrqKFd3kdpJGZmZsszHJJ9aSiivTOqIUUUUFCP92m&#10;YwKe/wB2mD2qoge/fsm/8FJ/2nv2QbL/AIRvwJ4lh1Tw8ZN3/CO69G09vEe5hO4NCT3CnaTyVJr6&#10;E1H/AIODPj3Pp7Qad8DPClvclcJcPd3EgU+u3Iz+dfn8v3qf7YrzcRk+W4ip7SpSTffa/rbcxlg8&#10;NUlzSirnpH7Sf7W3x4/az8Ur4q+NPjWW+8nIsdLtx5NlZL6RQg7VJ7scs2BljgV5vRRXbTp06NNQ&#10;ppJLZLRHRGMYR5YqyAgHg1c8O+Idf8Ia3a+JfCmtXem6jZTLLZ31jcNFNC46MrqQQfoap0VdubRl&#10;H2p8Jf8Aguz+1t4D0aHRPHmg+H/GH2dAiX1/btb3LgDGXaEhWPvtBPfNb3i7/g4A/aQ1fSns/Cnw&#10;k8J6RdMpC3kjT3Oz3CsyjI98j2r4J/CivLnkeUynzOiv0+7Y53gMG5X5Edd8avjz8XP2iPGc3j34&#10;y+Ob3XNSk4WS6YCOFf7kUagJEv8AsqAK5GiivShCNOKjFWS2SOqMYxjZIKVM54FJSpnPBqih2W/u&#10;0hLY+7S4b+9Rhv71AHsf7IH7dfxn/Ylutfuvg9p2gzSeJEtkv21yxkm2iAylAmyVMZ81s5z0GMc5&#10;9m1X/gut+2pq2nXGl3OjeB1juIHikaPQpwwVhg4/0nrg18Z0Vw1ssy/EVXUqU05Pq0ZTwmHqS55R&#10;TY6aaS4ma4l+9IxZvqTTaKK7jpCiiigAPSvXv2RP23fjJ+xRr2ta98ILPRJptetYre+GtWLzKFjZ&#10;mXaEkTByxzya8hpuMms61GniKbp1FeL3TJlThUjyyV0fajf8F6P2284GieA//BDP/wDJNfFq/d6U&#10;gHrS1jhsFhMHf2MFG+9utgo4ejh7+zilcKKKK6jYKKKKAA57Cky392lOexpMN/eoLjsGW/u0Zb+7&#10;Rhv71GG/vUDDLf3aUZ7ikw396lGe5oACM8GiKaa0mS6tJWjljYNHJGxVkYHIII6EGikf7tBofYPw&#10;C/4LcftcfBvw3beEPFseleNrOziEdtPrkbrdqo6BpoyDJgd3Bb1JrqPiD/wX5/ag8S6JJpfgf4d+&#10;F/Dd1KhUagiSXbx5/iVZTsyO24MPY18J0V5cslyuVTndJX/rpt+BxSy3AynzOmr/ANdNjW8d+PvG&#10;vxR8V3njr4ieJ73WdY1CUyXmoahOZJJGPuegHZRgAcAAVlIMdBSU5M9jXo8qjGyVkjuilHRC5b+7&#10;Rlv7tGG/vUYb+9SLEcnuKYVBOSKe+e5ptVED079mf9sr9ob9kjxA2t/Bfx3LZwTtm80e7XzrG7/6&#10;6Qtxn/bXa47MOa+tNN/4OE/j1b2EdvqfwJ8K3Nwq4kuI7y4jVz67cnH51+ftIQM9K4cTleX4yfPW&#10;ppvvs/wsclbAYPES5qkE33/4Y+lf2p/+CrP7V37VGiS+Cta8QWvhzw7ccXWjeHY2h+1L/dmlJMjr&#10;/sZCHupwMfNIz2Gfxp2PejHvXRh8Nh8LT5KMVFeR00cPRw8eWnFJeQmW/u0hyTytOx7009RzWxse&#10;6fsof8FEP2mf2PDJpPw08Vx3mgzSeZP4b1qMz2m7u8YyGhY9yhAbjcGwMfSFz/wcJ/Hh9Oa3tvgT&#10;4VjuDHhbhry4ZVPrtyM/TNfn7QOlebiMpy7FVPaVKab77ffbc46mW4HEVOepBNnqf7UH7aP7QX7Y&#10;PiGPWfjP4xNxa2pP9n6LYx+TZWnukQPLersWY9M4wK8sAAGAKKK7KdKnRgoU4pJdEdlOnTowUYJJ&#10;Logp1pd3el3UWoabdyW9xDIHhmhkKvGwOQwI5BHrTaD0rQ0PsT4C/wDBbv8Aa8+D+gW/hbxf/Zfj&#10;iztY9lvca8rreBR0DTxkGTHq4Zj3Y12Xi7/g4G/aS1bSJLPwn8JPCmj3TKQt5I09zsyOoRmUZHvk&#10;eor4JA46UV5cslyudTndJX/rpsefLKsvnLmdNX/rpsdN8YfjX8VPj943uPiH8X/G19rurXP3rm8k&#10;4jXskaDCxoOyKAo9K5cZHRP1pD9+nYb+9XpRjGnFRirJdEehGMYxUYqyQZb+7SAt/dpcN/epAG/v&#10;VRQ6gqD1FFFBR9Pfs6f8FeP2xP2eNFt/B6+KbXxVolqoS1sPFELTyW6AcIk6kSBQBgKzMqjgAV7J&#10;qH/Bwr8d5bJobD4D+FbeZlwkz3lw4U+u3Iz+dfn774pr9a82rk+V1qnPOkr/AHflY8+plWX1p80q&#10;av8Ad+R6v+09+29+0f8Ate6wt78ZfHUk1jA26x0LT4/s9jbe6xL95v8Abcs3bOMCvJhx0oorupUa&#10;VCmoU4pJdEd9OlTowUIKyXRBRRRWhqfRH7KH/BTf9or9jf4d3Xwy+Eml+GJdPu9Ukv5pNY02WaUy&#10;siIRlZkG3CDAxnrya6r4w/8ABZj9rn42/C/XPhJ4w0rwfHpfiHTpLK/ex0aZJhG4w21mnYA47kGv&#10;k2iuGWW4Cdb2sqacr3vbW5xyy/Ayq+0lTXNe9+twoooruOwK674K/Hn4vfs7eM4/H/wX8eX2gaoi&#10;7HmtGBSZM58uWNgUlTP8LgjPauRoqZQjUi4yV090ypRjUi4yV0+jPvTwV/wcB/tN6LpSWfjH4W+E&#10;9buFUD7YizWpfHcqrFcn2wPQDpXP/Gb/AILq/tc/EjQptA8C6VofgtbiMpJfaXC010oPXZJKSEP+&#10;0F3DqCDzXxXRXmxyXKo1OdUlf8Pu2POjk+WRnzKkv68tvwLOt65rXiXVLjX/ABFq91f311I0l1eX&#10;lw0ssznqzMxJYn1NVct/dpT0ox716T00R6kdNEAJ7iij8aKIlhQQD1FFFUB6b+zT+2J+0H+yP4ik&#10;134J+PJrCK4/4/tJuEE9ld/9dIW4z6OuHHYjmvrXR/8Ag4W+P9rYRwaz8C/Cd3cKPnnjuriJW467&#10;ctj86/P38KMD0rz8TleX4uXNVppvvs/wscOIy3AYuXNVppvvs/wPrr9oL/gtV+2B8cNAuPB/h690&#10;3wXpt5GyXR8OxuLqRD1X7Q5LIPdNp98cV8j3E011LJc3MzySSMWkkkYszMepJPU03p0FB6Vth8Jh&#10;sHHlowUV5fr1Zth8LhsJHlowUV5EdAUZxiigda6jsPfv2V/+Ck37VH7IloPD/wAPfGUeo+H92f8A&#10;hHdejNzax+pi5Dwk/wCwwUnkg19HR/8ABwz8cxahH+AHhZpNuDJ9vuAC2OuP6Zr896K86vlOW4mp&#10;z1KSb77ffY87EZTluJqc9Skm++332sfRP7U//BUr9rH9q3SZPCPinxXb6H4dm/12g+HYTBHcD0mk&#10;JMkg/wBkts/2c8187BQOQKMD0orpo4ehhafJSioryOuhh6GFp8lKKivID0qOpD0qOtYnREKKKKRR&#10;qeCvHHjH4b+J7Txp4B8T32j6tYyeZZ6hp1y0U0TezKQfqOhHBr7S+GX/AAX0/aw8I6NHpXj/AMHe&#10;GfFU0SBRqE8D2k0nHV/JIQn/AHVUe1fDNHToK5cTgcHjLe2gpW+/79zkxWAweNt7eClbvv8Afufe&#10;fjn/AIOBP2n9f0eSw8FfDHwpoNzIhVb5lmumjz/EquwXI9wR6g18ZfFT4vfE345+Mbn4g/Fzxrfa&#10;9rF02ZLy+m3FR/cRRhUQdlUBR2Armfwp0dThsBg8Hd0YKN/v+/cMHl+Bwcm6FNR8+v3vURhg4FJ1&#10;60r/AHqSu47z0b9nP9rP4+fsn+J28UfBDx/daW02Bfae+JbO8X0lhbKOR2bAYZOCM19eaF/wcL/t&#10;B2OnJb6/8DvCd9dKP3lxDcXEKtx/c3Nj86/P2iuHE5ZgcZLmrU0332f4WODFZXl+MlzVqab77P71&#10;Y+xPjz/wW7/bC+Meg3HhXwnJpPgmyukKXE2gws12yHqomkJMf1QK3vXx/eXl3qF3Jf391JPPNIXm&#10;mmkLM7E5LEnkknvUdFaYfB4bBx5aMFH0/q7OjCYPC4ODjQgo+n6vdhRRRXQdYUUUUAFFFFBoFFFF&#10;ABTZKdTZKACOnU2OnUFRCiiigoCT2Wky392lIPZqTDf3qAEk+4abz6U6T7hpvNBUQooooKCnITjg&#10;U2nJnHBoAXLf3aQk9xS4b+9SHPc0ANooooNAooooAKKKKiW4BSZOeBS0nOeDTiVEWiiimUFFFFAH&#10;QUUUV6J/OYUHpRQelBUSOiiigoKKKKABcZOTTsJ60idTkUuR/c/Sg0AhOxptOOMfd/Sm0AFFFFAB&#10;RRRQaBRRRQA1ulOHSkbpSjpQVEKKKKmRQUUUUAFNbG7mnU0/e5HapKiGE9aMJ60ZH9z9KMj+5+la&#10;FBhPWjCetGR/c/SjI/ufpQAYT1p1NyP7n6U6kwCmydqdTZO1IERgDv8Ayp1IMY6fpS05bFoKKKKg&#10;YUUUUAB6UUHpRQVEKKKKCgooooAKKKKBoKKKKosKKKKkAooooGgpj/ep9Mf71BYlFFFADgF9adTR&#10;j+7TqBoKKKKBjH+9SUr/AHqSgoaRzz/KjA/ytLxnkUYX0/SgoTA/ytGB/laXC+n6UYX0/SgBMD/K&#10;1JHnJ4pmF9P0p8fU1MgB+tNpz9abVFBRRRQAHPpRQc0UFRCiiigoKKKKiW4BRRRSKiFFFFBQj/dp&#10;gz3FPf7tMGe9VEBU+9T6Yn3qfRIuOwUUUVIwooooQEdFFFVI0CiiipAKBjvRSr15FAC4T1ownrRk&#10;f3P0oyP7n6UANooooNAooooAKKKKACmttz8xp1NOM8igqO4q47GloHsKKCgooooAKKKKAEbGOaTC&#10;etOPuKbkf3P0oLjsGE9aMJ60ZH9z9KMj+5+lAwwnrSrjHFJkf3P0pw9hQAUj/dpaR/u0GgyiiigA&#10;pRjuaSnL7ipkVEMJ60YT1oyP7n6UZH9z9KkoQ47GkpzewptVEAoNFBqgCijNGaRoFIeopc00nkUA&#10;OoHSigdKgqIUUUUFBQelFB6UAA6UUCigBjY30uE9aRvv9KXI/ufpQUgwnrRhPWjI/ufpQMf3f0oA&#10;dRRRQUFNfrTqa/WgBtFFFBQUUUUFBRRRQAUUUUAFFFFBoFFFFAAelNwP8rTj0pML6fpUyGhR7UUD&#10;HYUURLCiiiqAKKKKACg9KKD0qQI6B1ooHWqNCSiiigAoooqZAB6VHUh6VHREqIUUUVJQUUUUAFOj&#10;ptOjoKiI/wB6kpX+9SVZQUUUUAFFFFSyohRRRSKCiiigAooooNAooooAKbJTqbJQAR06mx06gqIU&#10;UUUFDWC55NACZ4NKcZ+7SDH939KACT7hpoxmnSfcNN79KCohRRRQUFKNvc0lOXGOVoAMJ60fL2NG&#10;R/c/Sg47LQA2iiig0CiiigAoooqJbgFNO3PJp1N4zytOJURw6cUUCigoKKKKAOgooor0j+cwoPSi&#10;g9KCokdFFFBQUUUUALHnJxTvn9qanU5NLgf3/wBaDQDux2ptOOMfe/Wm0AFFFFABRRRQaBRRRQAj&#10;fdpR0pG6Uo6UFRCiiipZQUUUUwCmnO7j0p1NP3uT2qCoi/P7UfP7UmB/f/WjA/v/AK1oUL8/tR8/&#10;tSYH9/8AWjA/v/rQAvz+1LTcD+/+tOoAKbJ2p1Nk7VILcYN2KWkGMdf1pacti0FFFFQMKKKKAA9K&#10;KD0ooKiFFFFBQUUUUAFFFFA0FFFFV0LCiiipAKKKKBoKY/3qfTH+9QWJRRRQA8bsUtNGP71OoKiF&#10;FFFADH+9SUr/AHqSgoT5s8UfP7UcZ5NHy+v60FIPn9qPn9qPl9f1o+X1/WgYfP7U+PqaZ8vr+tPj&#10;6mpkIH602nP1ptUUFFFFAAaKDRQVEKKKKCgoooqJbgFFFFIqIUUUUFCP92mD2p7/AHaZVRAVPvU+&#10;mJ96n0SLjsFFFFSMKKKKaAjooopyNAoooqQClTOeKSlXryaAHfP7UfP7UmB/f/WjA/v/AK0ANooo&#10;oNAooooAKKKKACk+bPFLTTjPJoKjuOGe9FA9jRQUFFFFABRRRQAHPak+f2pT7mm4H9/9aC47C/P7&#10;UfP7UmB/f/WjA/v/AK0DF+f2pRnvTcD+/wDrTh7GgApH+7S0j/doNBlFFFABTkz2ptOX3NKRURfn&#10;9qPn9qTA/v8A60YH9/8AWoKB896bTm9jTaqIBQc9qKDVAJ8/tR8/tS4oxSNBPn9qQ7twzTsU0jkU&#10;AOoHSigdKgqIUUUUFBQelFB6UAAooFFADTnfS/P7U1vv9aXA/v8A60FIX5/akG72owP7/wCtAx/e&#10;/WgB1FFFBQU1+tOpr9aAG0UUUFhRRRQMKKKKACiiigAooooNAooooAD0pPn9qU9KT5fX9amRURRn&#10;vRQMdjRREoKKKKoAooooAKD0ooPSkBHQOtFA60zQkooooAKKKKmQAelR1IelR0RKiFFFFSUFFFFA&#10;BTo6bTo6CoiP96kpX+9SVZQUUUUAFFFFSyohRRRSKCiiigAooooNAooooAKbJTqbJQAR06mx06gq&#10;IUUUUFAd3ak+b2oOM/epBj+9+tABJ9w03mnSfcNN79aCohRRRQUFOTdjim05cY5agBfn9qQ7u9GB&#10;/f8A1oOOzUANooooNAooooAKKKKiW4BSfNnilpvGeWpxKiOooFFMoKKKKAOgooor0T+cwoPSig9K&#10;CokdFFFBQUUUUAC4ycinZT0pIycnAp2W/u0Ggh2dhTacS2Pu02gAooooAKKKKDQKKKKAGt0pw6Uj&#10;fdpR0oKiFFFFTIoKKKKACmtjdyKdTTndwO1SVEMp6UZT0pct/doy392tChMp6UZT0pct/doy392g&#10;BMp6U6ky392lpMApsnanU2TtSGtyMEd/506kHTpS05bFIKKKKgYUUUUAB6UUHpRQVEKKKKCgoooo&#10;AKKKKBoKKKKroWFFFFSAUUUUDQUx/vU+mP8AeoLEooooAcNvpTqQE4+7S0FIKKKKAGP96kpX+9SU&#10;FDSeef50ZH+TTu/SjPtQUNyP8mjI/wAmnZ9qM+1ADcj/ACakjzk03PtTo+pqZB1B+tNpz9abVFBR&#10;RRQAHNFBooKiFFFFBQUUUVEtwCiiikVEKKKKChH+7TBnvT3+7TBxVRAVPvU+mJ96n0SLjsFFFFSM&#10;KKKKaAjooopyNAoooqQCgY7iilTOeBQAuU9KMp6UuW/u0Zb+7QAyiiig0CiiigAooooAKa23PzCn&#10;UmTngUFR3BcdhS0AnuKKCgooooAKKKKAEbGORSZT0pxz2FJlv7tBcdhMp6UZT0pct/doy392gYmU&#10;9KVcY4FGW/u0oz3FABSP92lpH+7QaDKKKKAClGO4pKchPYVMiohlPSjKelLlv7tGW/u1JQ047Ckp&#10;zk9xTaqIBQaKDVAFFGfajPtSNApD1FLn2pp6jigB1A6UUDpUFRCiiigoKD0ooPSgAHSigUUAMbG+&#10;lynpQc7+lLlv7tBSEynpR8npS5b+7SAt/doAdRRRQUFNfrTqa/WgBtFFFBQUUUUFBRRRQAUUUUAF&#10;FFFBoFFFFAAelNyP8mnHpRn2qZDQA+lFH4UURLCiiiqAKKKKACg9KKD0qQI6B1ooHWqNCSiiigAo&#10;ooqZAB6VHUh6VHSiVEKKKKRQUUUUAFOjptOjoKiI/wB6kpX+9SVRQUUUUwCiiilIqIUUUVJQUUUU&#10;AFFFFBoFFFFABTZKdTZKACOnU2OnUFRCiiigoa23PIoGzPApxJ7LSZb+7QAkn3DTRjNOk+4abz6U&#10;FRCiiigoKUbe4pKchOOBQAZT0o+XsKXLf3aQk9xQA2iiig0CiiigAoooqJbgFNO3PIp1Jk54FOJU&#10;RR04ooooKCiiigDoKKKK9I/nMKD0oooKiR0UUUFBRRRQAKSCcUu5vWiig0Dc3rSUUUAFFFFABRRR&#10;QaBRRRQA1ulOHSiigqIUUUVMigoooqbgFNckNxRRQVETc3rRub1oorQoNzetG5vWiigA3N60+iip&#10;kAU2TtRRQtwRGGOcZp1FFOWxUQoooqCgooooAD0ooooKiFFFFBQUUUUAFFFFA0FFFFBYUUUUAFFF&#10;FABTH+9RRQVESiiigocGOcZp1FFABRRRQFxj/epKKKDQaxIbg0m5vWiigA3N60bm9aKKAuG5vWpY&#10;+pooqZFLcH602iiqKCiiigANFFFBUQooooKCiiioluAUUUUiohRRRQUI/wB2mUUVUQFT71PoookX&#10;HYKKKKkYUUUUAR0UUVUjQKKKKkAoBI6UUUALub1o3N60UUAJRRRQaBRRRQAUUUUAFNYkNwaKKBx3&#10;BCT1p1FFBYUUUUAFFFFACOSBxTdzetFFBcdg3N60bm9aKKBhub1pyEkc0UUALSP92iig0GUUUUAF&#10;AJHSiipkVEXc3rRub1ooqShCSetFFFVEApHJA4ooqgG7m9aNzetFFZ3NA3N60AknrRRTAfQOlFFI&#10;qIUUUUFBQelFFAAKKKKAGMTvo3N60UUAG5vWjc3rRRQMfRRRQWFNfrRRQA2iiigLhRRRQaBRRRQA&#10;UUUUAFFFFBoFFFFAAelM3N60UVMgFQk9adRRREtbBRRRVDCiiipe4BQelFFICOgdaKKs0JKKKKAC&#10;iiipkAHpUdFFSVEKKKKCgooooAKdHRRQVER/vUlFFBQUUUUXAKKKKCohQaKKCgooooAKKKKDQKKK&#10;KACmyUUUAEdOoooKiFFFFBQ1mIPBoDNnrRRQASfcNNBOTRRUxKiFFFFUUFAJHQ0UUALub1oyT1NF&#10;FACUUUUGgUUUUAFFFFRLcAprEhuDRRTiVEcOlFFFTcoKKKKLgf/ZUEsDBBQABgAIAAAAIQDPUfH7&#10;4wAAAA4BAAAPAAAAZHJzL2Rvd25yZXYueG1sTI/BbsIwEETvlfoP1iL1Bo5DqCDEQQi1PaFKQKWq&#10;NxMvSUS8jmKThL+vObW3Ge1o9k22GU3DeuxcbUmCmEXAkAqrayolfJ3ep0tgzivSqrGEEu7oYJM/&#10;P2Uq1XagA/ZHX7JQQi5VEirv25RzV1RolJvZFincLrYzygfblVx3agjlpuFxFL1yo2oKHyrV4q7C&#10;4nq8GQkfgxq2c/HW76+X3f3ntPj83guU8mUybtfAPI7+LwwP/IAOeWA62xtpxxoJ02UStvggRLJa&#10;AXtEhIhjYOegFvMoAZ5n/P+M/BcAAP//AwBQSwMEFAAGAAgAAAAhAABnpQj0AQAA7QgAABkAAABk&#10;cnMvX3JlbHMvZTJvRG9jLnhtbC5yZWxzvJZdb5swFIbvJ+0/IN+DQ5om21TSTc1asbbLipJJ283k&#10;2A64+IPZBsp+/Uw2pFT92JgybpAw8J6H43Pe45PTO8G9imrDlIxAGIyARyVWhMk0AuvVuf8KeMYi&#10;SRBXkkagoQaczl++OEkoR9Z9ZDJWGM+pSBOBzNriDYQGZ1QgE6iCSvdkq7RA1t3qFBYI5yilcDwa&#10;TaHe1wDze5peTCKgY+Lir5rCRf6zttpuGaYLhUtBpX0kBMyckuZM5k4U6ZTaX7LGMdd1HWwRphul&#10;8gArAQlpUMMkR5rB7vVrRRzJ+ztLtUQcwMeRjwZCxhmyQe0uBhXFjvmcp5O4mVXJxfc4ufmSj49W&#10;y4+qH/1sIPo24Uy62ko1El3Gv/1rzsPxgNiuO0jbMjtqV3Ka5dCt+XnJbalLv6I+yjjK/Q3jKTPM&#10;x7NJv00Y6m8ellCcjC7fJXx9RiaxvV58uslvC77sRx8eci+YcH7RxY+AoIQhuFsMg9uCpk914fSQ&#10;EM8Yhw0EhQsmF21FrEqds4Z+LYWmhnXUf2cb4UHT9gTxb6fbM7e2iPuBHg+Z2a7XelOGbpT998nR&#10;pXPPEPrlsvWFIcbbw0YP+fT481WVTfD4oq6WVz/OPqzXPWfF64Ho21nRqNKWG7rz3LddVfjPlgW8&#10;d0iZ/wQAAP//AwBQSwECLQAUAAYACAAAACEAihU/mAwBAAAVAgAAEwAAAAAAAAAAAAAAAAAAAAAA&#10;W0NvbnRlbnRfVHlwZXNdLnhtbFBLAQItABQABgAIAAAAIQA4/SH/1gAAAJQBAAALAAAAAAAAAAAA&#10;AAAAAD0BAABfcmVscy8ucmVsc1BLAQItABQABgAIAAAAIQBR0H07ZQYAAB8zAAAOAAAAAAAAAAAA&#10;AAAAADwCAABkcnMvZTJvRG9jLnhtbFBLAQItAAoAAAAAAAAAIQBGVIAl+GMHAPhjBwAVAAAAAAAA&#10;AAAAAAAAAM0IAABkcnMvbWVkaWEvaW1hZ2UxLmpwZWdQSwECLQAUAAYACAAAACEAz1Hx++MAAAAO&#10;AQAADwAAAAAAAAAAAAAAAAD4bAcAZHJzL2Rvd25yZXYueG1sUEsBAi0AFAAGAAgAAAAhAABnpQj0&#10;AQAA7QgAABkAAAAAAAAAAAAAAAAACG4HAGRycy9fcmVscy9lMm9Eb2MueG1sLnJlbHNQSwUGAAAA&#10;AAYABgB9AQAAM3AHAAAA&#10;">
                <v:shape id="Resim 4" o:spid="_x0000_s1032" type="#_x0000_t75" style="position:absolute;left:-761;top:1039;width:75957;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57F5C5B2" w:rsidR="00501EC5" w:rsidRPr="00501EC5" w:rsidRDefault="008A2A28">
                        <w:pPr>
                          <w:rPr>
                            <w:b/>
                            <w:bCs/>
                            <w:color w:val="FFFFFF" w:themeColor="background1"/>
                            <w:sz w:val="30"/>
                            <w:szCs w:val="30"/>
                          </w:rPr>
                        </w:pPr>
                        <w:r>
                          <w:rPr>
                            <w:b/>
                            <w:bCs/>
                            <w:color w:val="FFFFFF" w:themeColor="background1"/>
                            <w:sz w:val="30"/>
                            <w:szCs w:val="30"/>
                          </w:rPr>
                          <w:t>4</w:t>
                        </w:r>
                        <w:r w:rsidR="00501EC5" w:rsidRPr="00501EC5">
                          <w:rPr>
                            <w:b/>
                            <w:bCs/>
                            <w:color w:val="FFFFFF" w:themeColor="background1"/>
                            <w:sz w:val="30"/>
                            <w:szCs w:val="30"/>
                          </w:rPr>
                          <w:t>. SINIF SINAV VE CEVAP ANAHTARI İÇİN TIKLAYINIZ</w:t>
                        </w:r>
                      </w:p>
                    </w:txbxContent>
                  </v:textbox>
                </v:shape>
              </v:group>
            </w:pict>
          </mc:Fallback>
        </mc:AlternateContent>
      </w: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420BC320"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35DAF3F0" w:rsidR="003D541A" w:rsidRDefault="003D541A">
      <w:pPr>
        <w:rPr>
          <w:rFonts w:cstheme="minorHAnsi"/>
          <w:sz w:val="24"/>
          <w:szCs w:val="24"/>
        </w:rPr>
      </w:pPr>
    </w:p>
    <w:p w14:paraId="09FEB780" w14:textId="58D02792" w:rsidR="00C150A7" w:rsidRDefault="00C150A7">
      <w:pPr>
        <w:rPr>
          <w:rFonts w:cstheme="minorHAnsi"/>
          <w:sz w:val="24"/>
          <w:szCs w:val="24"/>
        </w:rPr>
      </w:pPr>
    </w:p>
    <w:p w14:paraId="631BF716" w14:textId="001E0447"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109CEAA" w:rsidR="00ED5112" w:rsidRDefault="00ED5112">
      <w:pPr>
        <w:rPr>
          <w:rFonts w:cstheme="minorHAnsi"/>
          <w:sz w:val="24"/>
          <w:szCs w:val="24"/>
        </w:rPr>
      </w:pPr>
    </w:p>
    <w:p w14:paraId="510BD7CB" w14:textId="0DF10CB7"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Cs w:val="20"/>
          <w:lang w:eastAsia="tr-TR"/>
        </w:rPr>
        <w:lastRenderedPageBreak/>
        <w:drawing>
          <wp:anchor distT="0" distB="0" distL="114300" distR="114300" simplePos="0" relativeHeight="251704320" behindDoc="0" locked="0" layoutInCell="1" allowOverlap="1" wp14:anchorId="07658D09" wp14:editId="62A17393">
            <wp:simplePos x="0" y="0"/>
            <wp:positionH relativeFrom="margin">
              <wp:posOffset>-581025</wp:posOffset>
            </wp:positionH>
            <wp:positionV relativeFrom="paragraph">
              <wp:posOffset>-1183698</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rPr>
          <w:rFonts w:cstheme="minorHAnsi"/>
          <w:sz w:val="24"/>
          <w:szCs w:val="24"/>
        </w:rPr>
      </w:pPr>
    </w:p>
    <w:sectPr w:rsidR="002B7944" w:rsidRPr="008D43D4" w:rsidSect="00864B8C">
      <w:headerReference w:type="default" r:id="rId26"/>
      <w:footerReference w:type="default" r:id="rId27"/>
      <w:type w:val="continuous"/>
      <w:pgSz w:w="11906" w:h="16838" w:code="9"/>
      <w:pgMar w:top="1404" w:right="849" w:bottom="567" w:left="851" w:header="709"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B46D" w14:textId="77777777" w:rsidR="00845367" w:rsidRDefault="00845367" w:rsidP="00ED544D">
      <w:r>
        <w:separator/>
      </w:r>
    </w:p>
  </w:endnote>
  <w:endnote w:type="continuationSeparator" w:id="0">
    <w:p w14:paraId="20C2DD18" w14:textId="77777777" w:rsidR="00845367" w:rsidRDefault="00845367" w:rsidP="00ED5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3275" w14:textId="77777777" w:rsidR="00627516" w:rsidRDefault="00627516" w:rsidP="00627516">
    <w:pPr>
      <w:pStyle w:val="AltBilgi"/>
    </w:pPr>
    <w:r>
      <w:rPr>
        <w:noProof/>
        <w:lang w:eastAsia="tr-TR"/>
      </w:rPr>
      <mc:AlternateContent>
        <mc:Choice Requires="wps">
          <w:drawing>
            <wp:anchor distT="0" distB="0" distL="114300" distR="114300" simplePos="0" relativeHeight="251661824" behindDoc="0" locked="0" layoutInCell="1" allowOverlap="1" wp14:anchorId="5A8EADD6" wp14:editId="2EAFC3FC">
              <wp:simplePos x="0" y="0"/>
              <wp:positionH relativeFrom="column">
                <wp:posOffset>27295</wp:posOffset>
              </wp:positionH>
              <wp:positionV relativeFrom="paragraph">
                <wp:posOffset>114584</wp:posOffset>
              </wp:positionV>
              <wp:extent cx="2552700" cy="393700"/>
              <wp:effectExtent l="0" t="19050" r="38100" b="44450"/>
              <wp:wrapNone/>
              <wp:docPr id="2" name="Ok: Sağ 2"/>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E4D4777" w14:textId="77777777" w:rsidR="00627516" w:rsidRPr="001016DC" w:rsidRDefault="00627516" w:rsidP="00627516">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EAD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 o:spid="_x0000_s1044" type="#_x0000_t13" style="position:absolute;left:0;text-align:left;margin-left:2.15pt;margin-top:9pt;width:201pt;height: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3E4D4777" w14:textId="77777777" w:rsidR="00627516" w:rsidRPr="001016DC" w:rsidRDefault="00627516" w:rsidP="00627516">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8752" behindDoc="0" locked="0" layoutInCell="1" allowOverlap="1" wp14:anchorId="27FE5AD6" wp14:editId="63EF97BC">
          <wp:simplePos x="0" y="0"/>
          <wp:positionH relativeFrom="column">
            <wp:posOffset>4486057</wp:posOffset>
          </wp:positionH>
          <wp:positionV relativeFrom="paragraph">
            <wp:posOffset>203797</wp:posOffset>
          </wp:positionV>
          <wp:extent cx="1151420" cy="223730"/>
          <wp:effectExtent l="0" t="0" r="0" b="508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656" behindDoc="0" locked="0" layoutInCell="1" allowOverlap="1" wp14:anchorId="799CF8E3" wp14:editId="16050465">
          <wp:simplePos x="0" y="0"/>
          <wp:positionH relativeFrom="column">
            <wp:posOffset>3046986</wp:posOffset>
          </wp:positionH>
          <wp:positionV relativeFrom="paragraph">
            <wp:posOffset>184434</wp:posOffset>
          </wp:positionV>
          <wp:extent cx="991870" cy="251460"/>
          <wp:effectExtent l="0" t="0" r="0" b="0"/>
          <wp:wrapNone/>
          <wp:docPr id="23" name="Resim 2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E27F" w14:textId="0987EAF4" w:rsidR="00627516" w:rsidRDefault="00627516" w:rsidP="00627516">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r>
      <w:rPr>
        <w:noProof/>
        <w:lang w:eastAsia="tr-TR"/>
      </w:rPr>
      <mc:AlternateContent>
        <mc:Choice Requires="wps">
          <w:drawing>
            <wp:anchor distT="0" distB="0" distL="114300" distR="114300" simplePos="0" relativeHeight="251654656" behindDoc="0" locked="0" layoutInCell="1" allowOverlap="1" wp14:anchorId="74C2F3D0" wp14:editId="7610601B">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727CA19" w14:textId="77777777" w:rsidR="00627516" w:rsidRPr="001016DC" w:rsidRDefault="00627516" w:rsidP="00627516">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2F3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left:0;text-align:left;margin-left:2.15pt;margin-top:9pt;width:201pt;height:3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2727CA19" w14:textId="77777777" w:rsidR="00627516" w:rsidRPr="001016DC" w:rsidRDefault="00627516" w:rsidP="00627516">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1584" behindDoc="0" locked="0" layoutInCell="1" allowOverlap="1" wp14:anchorId="6D43DB39" wp14:editId="5F3E1DCE">
          <wp:simplePos x="0" y="0"/>
          <wp:positionH relativeFrom="column">
            <wp:posOffset>4486057</wp:posOffset>
          </wp:positionH>
          <wp:positionV relativeFrom="paragraph">
            <wp:posOffset>203797</wp:posOffset>
          </wp:positionV>
          <wp:extent cx="1151420" cy="223730"/>
          <wp:effectExtent l="0" t="0" r="0" b="5080"/>
          <wp:wrapNone/>
          <wp:docPr id="25" name="Resim 2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48512" behindDoc="0" locked="0" layoutInCell="1" allowOverlap="1" wp14:anchorId="6D0A4AAA" wp14:editId="3EDF4C00">
          <wp:simplePos x="0" y="0"/>
          <wp:positionH relativeFrom="column">
            <wp:posOffset>3046986</wp:posOffset>
          </wp:positionH>
          <wp:positionV relativeFrom="paragraph">
            <wp:posOffset>184434</wp:posOffset>
          </wp:positionV>
          <wp:extent cx="991870" cy="251460"/>
          <wp:effectExtent l="0" t="0" r="0" b="0"/>
          <wp:wrapNone/>
          <wp:docPr id="26" name="Resim 2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CB3C" w14:textId="77777777" w:rsidR="00845367" w:rsidRDefault="00845367" w:rsidP="00ED544D">
      <w:r>
        <w:separator/>
      </w:r>
    </w:p>
  </w:footnote>
  <w:footnote w:type="continuationSeparator" w:id="0">
    <w:p w14:paraId="3E339079" w14:textId="77777777" w:rsidR="00845367" w:rsidRDefault="00845367" w:rsidP="00ED5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1B01A62B" w:rsidR="00C150A7" w:rsidRDefault="008A2A28" w:rsidP="00C150A7">
    <w:pPr>
      <w:pStyle w:val="stBilgi"/>
      <w:jc w:val="center"/>
    </w:pPr>
    <w:r>
      <w:t>4</w:t>
    </w:r>
    <w:r w:rsidR="00C150A7">
      <w:t xml:space="preserve">. Sınıf </w:t>
    </w:r>
    <w:r w:rsidR="0064640D">
      <w:t>1</w:t>
    </w:r>
    <w:r w:rsidR="00B64F1F">
      <w:t>.Dönem 1</w:t>
    </w:r>
    <w:r w:rsidR="00C150A7">
      <w:t>. Yazılı /</w:t>
    </w:r>
    <w:proofErr w:type="gramStart"/>
    <w:r w:rsidR="00EE6DA8">
      <w:t xml:space="preserve">Test </w:t>
    </w:r>
    <w:r w:rsidR="00C150A7">
      <w:t xml:space="preserve"> Sınav</w:t>
    </w:r>
    <w:proofErr w:type="gramEnd"/>
    <w:r w:rsidR="00C150A7">
      <w:t xml:space="preserve">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4ECA"/>
    <w:multiLevelType w:val="hybridMultilevel"/>
    <w:tmpl w:val="9F121C76"/>
    <w:lvl w:ilvl="0" w:tplc="3120EEA4">
      <w:start w:val="1"/>
      <w:numFmt w:val="decimal"/>
      <w:pStyle w:val="SORUNOLUAIK"/>
      <w:lvlText w:val="%1."/>
      <w:lvlJc w:val="left"/>
      <w:pPr>
        <w:ind w:left="360" w:hanging="360"/>
      </w:pPr>
      <w:rPr>
        <w:rFonts w:hint="default"/>
        <w:b/>
        <w:sz w:val="20"/>
        <w:szCs w:val="20"/>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35011AE1"/>
    <w:multiLevelType w:val="hybridMultilevel"/>
    <w:tmpl w:val="C95663F4"/>
    <w:lvl w:ilvl="0" w:tplc="1458DD92">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96D3CFD"/>
    <w:multiLevelType w:val="hybridMultilevel"/>
    <w:tmpl w:val="CCE4F912"/>
    <w:lvl w:ilvl="0" w:tplc="E35259DA">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5"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num w:numId="1" w16cid:durableId="822739027">
    <w:abstractNumId w:val="3"/>
  </w:num>
  <w:num w:numId="2" w16cid:durableId="82998394">
    <w:abstractNumId w:val="4"/>
  </w:num>
  <w:num w:numId="3" w16cid:durableId="324555942">
    <w:abstractNumId w:val="5"/>
  </w:num>
  <w:num w:numId="4" w16cid:durableId="737901430">
    <w:abstractNumId w:val="2"/>
  </w:num>
  <w:num w:numId="5" w16cid:durableId="1136869725">
    <w:abstractNumId w:val="0"/>
  </w:num>
  <w:num w:numId="6" w16cid:durableId="636909478">
    <w:abstractNumId w:val="1"/>
  </w:num>
  <w:num w:numId="7" w16cid:durableId="1455902576">
    <w:abstractNumId w:val="1"/>
    <w:lvlOverride w:ilvl="0">
      <w:startOverride w:val="1"/>
    </w:lvlOverride>
  </w:num>
  <w:num w:numId="8" w16cid:durableId="1106995494">
    <w:abstractNumId w:val="1"/>
    <w:lvlOverride w:ilvl="0">
      <w:startOverride w:val="1"/>
    </w:lvlOverride>
  </w:num>
  <w:num w:numId="9" w16cid:durableId="1616251373">
    <w:abstractNumId w:val="1"/>
    <w:lvlOverride w:ilvl="0">
      <w:startOverride w:val="1"/>
    </w:lvlOverride>
  </w:num>
  <w:num w:numId="10" w16cid:durableId="1872911877">
    <w:abstractNumId w:val="1"/>
    <w:lvlOverride w:ilvl="0">
      <w:startOverride w:val="1"/>
    </w:lvlOverride>
  </w:num>
  <w:num w:numId="11" w16cid:durableId="859898470">
    <w:abstractNumId w:val="1"/>
    <w:lvlOverride w:ilvl="0">
      <w:startOverride w:val="1"/>
    </w:lvlOverride>
  </w:num>
  <w:num w:numId="12" w16cid:durableId="1873154877">
    <w:abstractNumId w:val="1"/>
    <w:lvlOverride w:ilvl="0">
      <w:startOverride w:val="1"/>
    </w:lvlOverride>
  </w:num>
  <w:num w:numId="13" w16cid:durableId="1300763295">
    <w:abstractNumId w:val="1"/>
    <w:lvlOverride w:ilvl="0">
      <w:startOverride w:val="1"/>
    </w:lvlOverride>
  </w:num>
  <w:num w:numId="14" w16cid:durableId="825979277">
    <w:abstractNumId w:val="1"/>
    <w:lvlOverride w:ilvl="0">
      <w:startOverride w:val="1"/>
    </w:lvlOverride>
  </w:num>
  <w:num w:numId="15" w16cid:durableId="687173583">
    <w:abstractNumId w:val="1"/>
    <w:lvlOverride w:ilvl="0">
      <w:startOverride w:val="1"/>
    </w:lvlOverride>
  </w:num>
  <w:num w:numId="16" w16cid:durableId="1739207380">
    <w:abstractNumId w:val="1"/>
    <w:lvlOverride w:ilvl="0">
      <w:startOverride w:val="1"/>
    </w:lvlOverride>
  </w:num>
  <w:num w:numId="17" w16cid:durableId="762380312">
    <w:abstractNumId w:val="1"/>
    <w:lvlOverride w:ilvl="0">
      <w:startOverride w:val="1"/>
    </w:lvlOverride>
  </w:num>
  <w:num w:numId="18" w16cid:durableId="585306576">
    <w:abstractNumId w:val="1"/>
    <w:lvlOverride w:ilvl="0">
      <w:startOverride w:val="1"/>
    </w:lvlOverride>
  </w:num>
  <w:num w:numId="19" w16cid:durableId="89081500">
    <w:abstractNumId w:val="1"/>
    <w:lvlOverride w:ilvl="0">
      <w:startOverride w:val="1"/>
    </w:lvlOverride>
  </w:num>
  <w:num w:numId="20" w16cid:durableId="1762143651">
    <w:abstractNumId w:val="1"/>
    <w:lvlOverride w:ilvl="0">
      <w:startOverride w:val="1"/>
    </w:lvlOverride>
  </w:num>
  <w:num w:numId="21" w16cid:durableId="466509222">
    <w:abstractNumId w:val="1"/>
    <w:lvlOverride w:ilvl="0">
      <w:startOverride w:val="1"/>
    </w:lvlOverride>
  </w:num>
  <w:num w:numId="22" w16cid:durableId="402526353">
    <w:abstractNumId w:val="1"/>
    <w:lvlOverride w:ilvl="0">
      <w:startOverride w:val="1"/>
    </w:lvlOverride>
  </w:num>
  <w:num w:numId="23" w16cid:durableId="628512161">
    <w:abstractNumId w:val="1"/>
    <w:lvlOverride w:ilvl="0">
      <w:startOverride w:val="1"/>
    </w:lvlOverride>
  </w:num>
  <w:num w:numId="24" w16cid:durableId="948466640">
    <w:abstractNumId w:val="1"/>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C62"/>
    <w:rsid w:val="0000303E"/>
    <w:rsid w:val="000038EB"/>
    <w:rsid w:val="00025BCF"/>
    <w:rsid w:val="00042DF1"/>
    <w:rsid w:val="00050EE9"/>
    <w:rsid w:val="00054486"/>
    <w:rsid w:val="000661E9"/>
    <w:rsid w:val="000718B7"/>
    <w:rsid w:val="00090D80"/>
    <w:rsid w:val="00094E20"/>
    <w:rsid w:val="00096985"/>
    <w:rsid w:val="00096FE4"/>
    <w:rsid w:val="000A1EF0"/>
    <w:rsid w:val="000A2B32"/>
    <w:rsid w:val="000A6365"/>
    <w:rsid w:val="000B06BD"/>
    <w:rsid w:val="000B5C19"/>
    <w:rsid w:val="00151DA8"/>
    <w:rsid w:val="00161802"/>
    <w:rsid w:val="001C3B80"/>
    <w:rsid w:val="001C7A9C"/>
    <w:rsid w:val="001D57BE"/>
    <w:rsid w:val="00232D1D"/>
    <w:rsid w:val="00255E3B"/>
    <w:rsid w:val="00270EBA"/>
    <w:rsid w:val="0027154F"/>
    <w:rsid w:val="002B7944"/>
    <w:rsid w:val="002C1C38"/>
    <w:rsid w:val="002D31AD"/>
    <w:rsid w:val="0038090A"/>
    <w:rsid w:val="003957B1"/>
    <w:rsid w:val="003A1D96"/>
    <w:rsid w:val="003D0AE6"/>
    <w:rsid w:val="003D42D3"/>
    <w:rsid w:val="003D541A"/>
    <w:rsid w:val="00401657"/>
    <w:rsid w:val="00407C7A"/>
    <w:rsid w:val="00426B9F"/>
    <w:rsid w:val="004578EE"/>
    <w:rsid w:val="00461443"/>
    <w:rsid w:val="00462A7E"/>
    <w:rsid w:val="004819FD"/>
    <w:rsid w:val="00491BA4"/>
    <w:rsid w:val="00495D75"/>
    <w:rsid w:val="00497E71"/>
    <w:rsid w:val="004E4E04"/>
    <w:rsid w:val="00501EC5"/>
    <w:rsid w:val="00537EA3"/>
    <w:rsid w:val="00540191"/>
    <w:rsid w:val="005411B0"/>
    <w:rsid w:val="0057747A"/>
    <w:rsid w:val="005909BA"/>
    <w:rsid w:val="0059517C"/>
    <w:rsid w:val="00595251"/>
    <w:rsid w:val="005A7BC2"/>
    <w:rsid w:val="005B465A"/>
    <w:rsid w:val="005B4A11"/>
    <w:rsid w:val="005B716B"/>
    <w:rsid w:val="005D58BB"/>
    <w:rsid w:val="005E0E37"/>
    <w:rsid w:val="005F2632"/>
    <w:rsid w:val="005F3507"/>
    <w:rsid w:val="00607B95"/>
    <w:rsid w:val="00617E03"/>
    <w:rsid w:val="00627516"/>
    <w:rsid w:val="00636BC5"/>
    <w:rsid w:val="00645386"/>
    <w:rsid w:val="0064640D"/>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4B8C"/>
    <w:rsid w:val="00866749"/>
    <w:rsid w:val="00866F3E"/>
    <w:rsid w:val="008677E5"/>
    <w:rsid w:val="00867EB3"/>
    <w:rsid w:val="008705CB"/>
    <w:rsid w:val="00876855"/>
    <w:rsid w:val="00887CCA"/>
    <w:rsid w:val="008A2A28"/>
    <w:rsid w:val="008C29B9"/>
    <w:rsid w:val="008C5BBE"/>
    <w:rsid w:val="008D43D4"/>
    <w:rsid w:val="00901952"/>
    <w:rsid w:val="0092235A"/>
    <w:rsid w:val="009234AD"/>
    <w:rsid w:val="009336E0"/>
    <w:rsid w:val="009441AD"/>
    <w:rsid w:val="00956A34"/>
    <w:rsid w:val="0098052E"/>
    <w:rsid w:val="00980FF5"/>
    <w:rsid w:val="00982AF2"/>
    <w:rsid w:val="009C4CB0"/>
    <w:rsid w:val="009E31C7"/>
    <w:rsid w:val="009F7F2E"/>
    <w:rsid w:val="00A0559F"/>
    <w:rsid w:val="00A35F0E"/>
    <w:rsid w:val="00A754CD"/>
    <w:rsid w:val="00A80AE1"/>
    <w:rsid w:val="00A83480"/>
    <w:rsid w:val="00A92366"/>
    <w:rsid w:val="00AD3F1A"/>
    <w:rsid w:val="00B5235B"/>
    <w:rsid w:val="00B64F1F"/>
    <w:rsid w:val="00B67338"/>
    <w:rsid w:val="00BC0CF0"/>
    <w:rsid w:val="00BC3DF9"/>
    <w:rsid w:val="00C026B1"/>
    <w:rsid w:val="00C150A7"/>
    <w:rsid w:val="00C23134"/>
    <w:rsid w:val="00C27595"/>
    <w:rsid w:val="00C87FD4"/>
    <w:rsid w:val="00CB65BF"/>
    <w:rsid w:val="00CB6C62"/>
    <w:rsid w:val="00CE7DEC"/>
    <w:rsid w:val="00CF4F54"/>
    <w:rsid w:val="00D21860"/>
    <w:rsid w:val="00D316E0"/>
    <w:rsid w:val="00D40B3C"/>
    <w:rsid w:val="00D501AB"/>
    <w:rsid w:val="00D64042"/>
    <w:rsid w:val="00D650E9"/>
    <w:rsid w:val="00D8207C"/>
    <w:rsid w:val="00D8342E"/>
    <w:rsid w:val="00D93959"/>
    <w:rsid w:val="00D9648A"/>
    <w:rsid w:val="00DA1B31"/>
    <w:rsid w:val="00DB5596"/>
    <w:rsid w:val="00DB6FB8"/>
    <w:rsid w:val="00E41FF5"/>
    <w:rsid w:val="00E709B5"/>
    <w:rsid w:val="00E71579"/>
    <w:rsid w:val="00E72F61"/>
    <w:rsid w:val="00E7530C"/>
    <w:rsid w:val="00E912EB"/>
    <w:rsid w:val="00EB3584"/>
    <w:rsid w:val="00ED5112"/>
    <w:rsid w:val="00ED544D"/>
    <w:rsid w:val="00EE6DA8"/>
    <w:rsid w:val="00EE7729"/>
    <w:rsid w:val="00F30FCF"/>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AE9C0850-CEAE-48DF-96E2-547913E5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F0E"/>
    <w:pPr>
      <w:spacing w:after="0" w:line="240" w:lineRule="auto"/>
      <w:ind w:left="284"/>
    </w:pPr>
    <w:rPr>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basedOn w:val="BOLDMETN"/>
    <w:next w:val="Normal"/>
    <w:autoRedefine/>
    <w:qFormat/>
    <w:rsid w:val="00887CCA"/>
    <w:pPr>
      <w:spacing w:after="0"/>
      <w:ind w:left="284"/>
    </w:pPr>
    <w:rPr>
      <w:rFonts w:eastAsia="Times New Roman" w:cs="Calibri"/>
    </w:rPr>
  </w:style>
  <w:style w:type="paragraph" w:customStyle="1" w:styleId="SORUMETN">
    <w:name w:val="SORU METNİ"/>
    <w:basedOn w:val="SORUNOLUBOLD"/>
    <w:next w:val="SORUNOLUBOLD"/>
    <w:link w:val="SORUMETNChar"/>
    <w:autoRedefine/>
    <w:qFormat/>
    <w:rsid w:val="00A35F0E"/>
    <w:pPr>
      <w:numPr>
        <w:numId w:val="4"/>
      </w:numPr>
      <w:ind w:left="284" w:hanging="284"/>
    </w:pPr>
    <w:rPr>
      <w:rFonts w:cs="Arial"/>
      <w:b/>
      <w:color w:val="000000"/>
      <w:szCs w:val="16"/>
    </w:rPr>
  </w:style>
  <w:style w:type="paragraph" w:customStyle="1" w:styleId="SEENEKLER">
    <w:name w:val="SEÇENEKLER"/>
    <w:basedOn w:val="Normal"/>
    <w:autoRedefine/>
    <w:qFormat/>
    <w:rsid w:val="002D31AD"/>
    <w:pPr>
      <w:numPr>
        <w:numId w:val="1"/>
      </w:numPr>
      <w:jc w:val="both"/>
    </w:pPr>
    <w:rPr>
      <w:rFonts w:ascii="Calibri" w:eastAsia="Calibri" w:hAnsi="Calibri" w:cs="Arial"/>
      <w:szCs w:val="16"/>
    </w:rPr>
  </w:style>
  <w:style w:type="paragraph" w:customStyle="1" w:styleId="AIKLAMA">
    <w:name w:val="AÇIKLAMA"/>
    <w:basedOn w:val="Normal"/>
    <w:next w:val="SORUMETN"/>
    <w:qFormat/>
    <w:rsid w:val="004E4E04"/>
    <w:pPr>
      <w:spacing w:after="120"/>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A35F0E"/>
    <w:rPr>
      <w:rFonts w:ascii="Calibri" w:eastAsia="Calibri" w:hAnsi="Calibri" w:cs="Arial"/>
      <w:b/>
      <w:color w:val="000000"/>
      <w:sz w:val="20"/>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line="280" w:lineRule="atLeast"/>
      <w:jc w:val="both"/>
    </w:pPr>
    <w:rPr>
      <w:rFonts w:ascii="Arial" w:eastAsia="Calibri" w:hAnsi="Arial" w:cs="Arial"/>
      <w:b/>
      <w:i/>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5"/>
      </w:numPr>
      <w:tabs>
        <w:tab w:val="left" w:pos="426"/>
      </w:tabs>
      <w:spacing w:after="120"/>
      <w:ind w:left="284" w:hanging="284"/>
      <w:jc w:val="both"/>
    </w:pPr>
    <w:rPr>
      <w:rFonts w:ascii="Calibri" w:eastAsia="Calibri" w:hAnsi="Calibri" w:cstheme="minorHAnsi"/>
      <w:szCs w:val="20"/>
    </w:rPr>
  </w:style>
  <w:style w:type="paragraph" w:customStyle="1" w:styleId="AIKMETN">
    <w:name w:val="AÇIK METİN"/>
    <w:basedOn w:val="Normal"/>
    <w:link w:val="AIKMETNChar"/>
    <w:qFormat/>
    <w:rsid w:val="008705CB"/>
    <w:pPr>
      <w:spacing w:before="120" w:after="120"/>
      <w:jc w:val="both"/>
    </w:pPr>
    <w:rPr>
      <w:rFonts w:ascii="Calibri" w:eastAsia="Calibri" w:hAnsi="Calibri" w:cstheme="minorHAnsi"/>
      <w:szCs w:val="20"/>
    </w:rPr>
  </w:style>
  <w:style w:type="character" w:customStyle="1" w:styleId="AIKMETNChar">
    <w:name w:val="AÇIK METİN Char"/>
    <w:basedOn w:val="VarsaylanParagrafYazTipi"/>
    <w:link w:val="AIKMETN"/>
    <w:rsid w:val="008705CB"/>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A35F0E"/>
  </w:style>
  <w:style w:type="paragraph" w:customStyle="1" w:styleId="BOLDMETN">
    <w:name w:val="BOLD METİN"/>
    <w:basedOn w:val="AIKMETN"/>
    <w:qFormat/>
    <w:rsid w:val="004E4E04"/>
    <w:pPr>
      <w:ind w:left="340"/>
    </w:pPr>
    <w:rPr>
      <w:b/>
    </w:rPr>
  </w:style>
  <w:style w:type="paragraph" w:customStyle="1" w:styleId="SeenekSTL">
    <w:name w:val="Seçenek STİLİ"/>
    <w:basedOn w:val="Normal"/>
    <w:next w:val="SoruAIKLAMASI"/>
    <w:link w:val="SeenekSTLChar"/>
    <w:autoRedefine/>
    <w:qFormat/>
    <w:rsid w:val="00BC3DF9"/>
    <w:pPr>
      <w:numPr>
        <w:numId w:val="6"/>
      </w:numPr>
      <w:spacing w:before="120" w:after="120"/>
    </w:pPr>
    <w:rPr>
      <w:rFonts w:ascii="Arial" w:hAnsi="Arial" w:cs="Arial"/>
      <w:sz w:val="18"/>
      <w:szCs w:val="18"/>
    </w:rPr>
  </w:style>
  <w:style w:type="character" w:customStyle="1" w:styleId="SeenekSTLChar">
    <w:name w:val="Seçenek STİLİ Char"/>
    <w:basedOn w:val="VarsaylanParagrafYazTipi"/>
    <w:link w:val="SeenekSTL"/>
    <w:rsid w:val="00BC3DF9"/>
    <w:rPr>
      <w:rFonts w:ascii="Arial" w:hAnsi="Arial" w:cs="Arial"/>
      <w:sz w:val="18"/>
      <w:szCs w:val="18"/>
    </w:rPr>
  </w:style>
  <w:style w:type="paragraph" w:customStyle="1" w:styleId="Normal0">
    <w:name w:val="[Normal]"/>
    <w:rsid w:val="00BC3DF9"/>
    <w:pPr>
      <w:widowControl w:val="0"/>
      <w:autoSpaceDE w:val="0"/>
      <w:autoSpaceDN w:val="0"/>
      <w:adjustRightInd w:val="0"/>
      <w:spacing w:after="0" w:line="240" w:lineRule="auto"/>
    </w:pPr>
    <w:rPr>
      <w:rFonts w:ascii="Arial" w:hAnsi="Arial" w:cs="Arial"/>
      <w:sz w:val="24"/>
      <w:szCs w:val="24"/>
    </w:rPr>
  </w:style>
  <w:style w:type="character" w:styleId="Gl">
    <w:name w:val="Strong"/>
    <w:basedOn w:val="VarsaylanParagrafYazTipi"/>
    <w:uiPriority w:val="22"/>
    <w:qFormat/>
    <w:rsid w:val="00096F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dindersi.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74" TargetMode="External"/><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F7436-53A8-4874-A0A1-883B2335C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58</TotalTime>
  <Pages>5</Pages>
  <Words>1160</Words>
  <Characters>6616</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MASTER_DIZGI</cp:lastModifiedBy>
  <cp:revision>7</cp:revision>
  <cp:lastPrinted>2022-12-07T14:03:00Z</cp:lastPrinted>
  <dcterms:created xsi:type="dcterms:W3CDTF">2023-01-26T10:12:00Z</dcterms:created>
  <dcterms:modified xsi:type="dcterms:W3CDTF">2023-02-13T08:48:00Z</dcterms:modified>
</cp:coreProperties>
</file>