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324DD644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D8342E"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7B5C9C1B" w:rsidR="00151DA8" w:rsidRDefault="008A2A28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71B15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B33E1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07C7A">
              <w:rPr>
                <w:rFonts w:asciiTheme="minorHAnsi" w:hAnsiTheme="minorHAnsi"/>
                <w:b/>
                <w:iCs/>
                <w:sz w:val="24"/>
                <w:szCs w:val="24"/>
              </w:rPr>
              <w:t>Sınav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2EBF84D9" w14:textId="77777777" w:rsidR="00071B15" w:rsidRPr="00401D54" w:rsidRDefault="00071B15" w:rsidP="00071B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505A40" w14:textId="1BD97B40" w:rsidR="00D92AC1" w:rsidRDefault="00D92AC1" w:rsidP="00D92AC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14:paraId="303AD0A7" w14:textId="77777777" w:rsidR="00D92AC1" w:rsidRDefault="00D92AC1" w:rsidP="00D92AC1">
      <w:pPr>
        <w:rPr>
          <w:rFonts w:ascii="Comic Sans MS" w:hAnsi="Comic Sans MS"/>
          <w:b/>
        </w:rPr>
      </w:pPr>
    </w:p>
    <w:p w14:paraId="23B6414B" w14:textId="4D0D65D7" w:rsidR="00D92AC1" w:rsidRDefault="00D92AC1" w:rsidP="00D94062">
      <w:pPr>
        <w:pStyle w:val="AIKLAMA"/>
      </w:pPr>
      <w:r>
        <w:t>A) Günah nedir? Açıklayınız ve 2 örnek veriniz. (10 p )</w:t>
      </w:r>
    </w:p>
    <w:p w14:paraId="6A91BE39" w14:textId="02A76ACC" w:rsidR="00D92AC1" w:rsidRDefault="00FF3673" w:rsidP="00D94062">
      <w:r>
        <w:t>………………………………………………………………</w:t>
      </w:r>
      <w:r w:rsidR="00D92AC1" w:rsidRPr="00501DF6">
        <w:t>…………………………………………………………………………………….</w:t>
      </w:r>
      <w:r w:rsidR="00D92AC1">
        <w:t xml:space="preserve"> </w:t>
      </w:r>
      <w:r>
        <w:t>…………………………………………………………………</w:t>
      </w:r>
      <w:r w:rsidR="00D92AC1" w:rsidRPr="00501DF6">
        <w:t>…………………………………………………………………</w:t>
      </w:r>
      <w:r>
        <w:t>……………….</w:t>
      </w:r>
      <w:r w:rsidR="00D92AC1" w:rsidRPr="00501DF6">
        <w:t xml:space="preserve">  </w:t>
      </w:r>
      <w:r>
        <w:t>……</w:t>
      </w:r>
      <w:r w:rsidR="00D92AC1" w:rsidRPr="00501DF6">
        <w:t>……………</w:t>
      </w:r>
      <w:r>
        <w:t>………………………………………………</w:t>
      </w:r>
      <w:r w:rsidR="00D92AC1" w:rsidRPr="00501DF6">
        <w:t>………………………………………………………………………………</w:t>
      </w:r>
      <w:r>
        <w:t>…</w:t>
      </w:r>
      <w:r w:rsidR="00D92AC1" w:rsidRPr="00501DF6">
        <w:t xml:space="preserve">     </w:t>
      </w:r>
    </w:p>
    <w:p w14:paraId="743B7329" w14:textId="58E6EB74" w:rsidR="00D92AC1" w:rsidRDefault="00D92AC1" w:rsidP="00D94062">
      <w:r>
        <w:t>…………………</w:t>
      </w:r>
      <w:r w:rsidR="00FF3673">
        <w:t>……………………………………………………………</w:t>
      </w:r>
      <w:r>
        <w:t>…………</w:t>
      </w:r>
      <w:r w:rsidR="00FF3673">
        <w:t>…………………………………………………………</w:t>
      </w:r>
    </w:p>
    <w:p w14:paraId="27BDDFA9" w14:textId="7FE9234D" w:rsidR="00D92AC1" w:rsidRPr="00501DF6" w:rsidRDefault="00D92AC1" w:rsidP="00D94062">
      <w:r>
        <w:t>………………</w:t>
      </w:r>
      <w:r w:rsidR="00FF3673">
        <w:t>…………………………………………………</w:t>
      </w:r>
      <w:r>
        <w:t xml:space="preserve">………………………………………………………………………………….    </w:t>
      </w:r>
      <w:r w:rsidRPr="00501DF6">
        <w:t xml:space="preserve"> </w:t>
      </w:r>
    </w:p>
    <w:p w14:paraId="3A3A224C" w14:textId="6BB8D585" w:rsidR="00D92AC1" w:rsidRPr="00FF3673" w:rsidRDefault="00D92AC1" w:rsidP="00D94062">
      <w:pPr>
        <w:pStyle w:val="AIKLAMA"/>
      </w:pPr>
      <w:r w:rsidRPr="00FF3673">
        <w:t>B) Aşağıdaki ifadelerden doğru olanların başına (D), yanlış olanların başına (Y) yazınız.(5X2=10p)</w:t>
      </w:r>
    </w:p>
    <w:p w14:paraId="63429786" w14:textId="2CE43F1D" w:rsidR="00D92AC1" w:rsidRPr="00FF3673" w:rsidRDefault="00D92AC1" w:rsidP="00D94062">
      <w:pPr>
        <w:rPr>
          <w:b/>
        </w:rPr>
      </w:pPr>
      <w:r w:rsidRPr="00FF3673">
        <w:t xml:space="preserve"> (      ) Duayı sadece ibadet ederken yapabiliriz.</w:t>
      </w:r>
    </w:p>
    <w:p w14:paraId="0CBBC853" w14:textId="3E3FEF6A" w:rsidR="00D92AC1" w:rsidRPr="00FF3673" w:rsidRDefault="00D92AC1" w:rsidP="00D94062">
      <w:pPr>
        <w:rPr>
          <w:b/>
        </w:rPr>
      </w:pPr>
      <w:r w:rsidRPr="00FF3673">
        <w:t xml:space="preserve"> (      ) Allah’ın (</w:t>
      </w:r>
      <w:proofErr w:type="spellStart"/>
      <w:r w:rsidRPr="00FF3673">
        <w:t>c.c</w:t>
      </w:r>
      <w:proofErr w:type="spellEnd"/>
      <w:r w:rsidRPr="00FF3673">
        <w:t>.), güzel iş ve davranışlarda bulunanlara vereceği karşılığa ve mükâfata sevap denir.</w:t>
      </w:r>
    </w:p>
    <w:p w14:paraId="1B00C70F" w14:textId="4B560663" w:rsidR="00D92AC1" w:rsidRPr="00FF3673" w:rsidRDefault="00FF3673" w:rsidP="00D94062">
      <w:pPr>
        <w:rPr>
          <w:b/>
        </w:rPr>
      </w:pPr>
      <w:r>
        <w:t xml:space="preserve"> </w:t>
      </w:r>
      <w:r w:rsidR="00D92AC1" w:rsidRPr="00FF3673">
        <w:t>(      ) Allah’a (</w:t>
      </w:r>
      <w:proofErr w:type="spellStart"/>
      <w:r w:rsidR="00D92AC1" w:rsidRPr="00FF3673">
        <w:t>c.c</w:t>
      </w:r>
      <w:proofErr w:type="spellEnd"/>
      <w:r w:rsidR="00D92AC1" w:rsidRPr="00FF3673">
        <w:t>) verdiği nimetlerden dolayı şükretmemiz gerekir.</w:t>
      </w:r>
    </w:p>
    <w:p w14:paraId="07E1590E" w14:textId="35D07B1E" w:rsidR="00D92AC1" w:rsidRPr="00FF3673" w:rsidRDefault="00D92AC1" w:rsidP="00D94062">
      <w:pPr>
        <w:rPr>
          <w:b/>
        </w:rPr>
      </w:pPr>
      <w:r w:rsidRPr="00FF3673">
        <w:t xml:space="preserve"> (      ) Bir işe başlarken hamdolsun deriz.</w:t>
      </w:r>
    </w:p>
    <w:p w14:paraId="6B220FF4" w14:textId="1A0FFDED" w:rsidR="00D92AC1" w:rsidRDefault="00D92AC1" w:rsidP="00D94062">
      <w:pPr>
        <w:rPr>
          <w:b/>
        </w:rPr>
      </w:pPr>
      <w:r w:rsidRPr="00FF3673">
        <w:t xml:space="preserve"> (      ) Başkasının malını izinsiz alıp kullanmak, günah olan bir davranıştır.   </w:t>
      </w:r>
    </w:p>
    <w:p w14:paraId="11E6A4BD" w14:textId="77777777" w:rsidR="00FF3673" w:rsidRPr="00FF3673" w:rsidRDefault="00FF3673" w:rsidP="00D94062"/>
    <w:p w14:paraId="14CAE161" w14:textId="13ED2881" w:rsidR="00D92AC1" w:rsidRPr="00065C2D" w:rsidRDefault="00D92AC1" w:rsidP="00D94062">
      <w:pPr>
        <w:pStyle w:val="AIKLAMA"/>
      </w:pPr>
      <w:r w:rsidRPr="00065C2D">
        <w:t>C)</w:t>
      </w:r>
      <w:r>
        <w:t xml:space="preserve">  </w:t>
      </w:r>
      <w:r w:rsidRPr="00065C2D">
        <w:t>Aşağıdaki olaylarla günlük hayatta kullandığımız dini ifadeleri eşleştirin</w:t>
      </w:r>
      <w:r>
        <w:t xml:space="preserve"> (5x2=10 p)</w:t>
      </w:r>
    </w:p>
    <w:tbl>
      <w:tblPr>
        <w:tblpPr w:leftFromText="141" w:rightFromText="141" w:vertAnchor="text" w:horzAnchor="margin" w:tblpXSpec="center" w:tblpY="264"/>
        <w:tblW w:w="9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5887"/>
        <w:gridCol w:w="575"/>
        <w:gridCol w:w="2842"/>
      </w:tblGrid>
      <w:tr w:rsidR="00D92AC1" w:rsidRPr="00002678" w14:paraId="17D4A241" w14:textId="77777777" w:rsidTr="00C0444E">
        <w:trPr>
          <w:trHeight w:val="428"/>
        </w:trPr>
        <w:tc>
          <w:tcPr>
            <w:tcW w:w="422" w:type="dxa"/>
          </w:tcPr>
          <w:p w14:paraId="463502B5" w14:textId="77777777" w:rsidR="00D92AC1" w:rsidRPr="00002678" w:rsidRDefault="00D92AC1" w:rsidP="00FF3673">
            <w:pPr>
              <w:pStyle w:val="sorubilgisistili"/>
            </w:pPr>
          </w:p>
        </w:tc>
        <w:tc>
          <w:tcPr>
            <w:tcW w:w="5887" w:type="dxa"/>
          </w:tcPr>
          <w:p w14:paraId="7AB5A3A1" w14:textId="77777777" w:rsidR="00D92AC1" w:rsidRPr="00002678" w:rsidRDefault="00D92AC1" w:rsidP="00FF3673">
            <w:pPr>
              <w:pStyle w:val="sorubilgisistili"/>
            </w:pPr>
            <w:r w:rsidRPr="00002678">
              <w:t>Birisine yardım ettiğimizde söylenir.</w:t>
            </w:r>
          </w:p>
        </w:tc>
        <w:tc>
          <w:tcPr>
            <w:tcW w:w="575" w:type="dxa"/>
          </w:tcPr>
          <w:p w14:paraId="25535B70" w14:textId="77777777" w:rsidR="00D92AC1" w:rsidRPr="00002678" w:rsidRDefault="00D92AC1" w:rsidP="00FF3673">
            <w:pPr>
              <w:pStyle w:val="sorubilgisistili"/>
            </w:pPr>
            <w:proofErr w:type="gramStart"/>
            <w:r w:rsidRPr="00002678">
              <w:t>a</w:t>
            </w:r>
            <w:proofErr w:type="gramEnd"/>
          </w:p>
        </w:tc>
        <w:tc>
          <w:tcPr>
            <w:tcW w:w="2842" w:type="dxa"/>
          </w:tcPr>
          <w:p w14:paraId="09E7AC96" w14:textId="77777777" w:rsidR="00D92AC1" w:rsidRPr="00002678" w:rsidRDefault="00D92AC1" w:rsidP="00FF3673">
            <w:pPr>
              <w:pStyle w:val="sorubilgisistili"/>
            </w:pPr>
            <w:r w:rsidRPr="00002678">
              <w:t>Allah korusun.</w:t>
            </w:r>
          </w:p>
        </w:tc>
      </w:tr>
      <w:tr w:rsidR="00D92AC1" w:rsidRPr="00002678" w14:paraId="777A843B" w14:textId="77777777" w:rsidTr="00C0444E">
        <w:trPr>
          <w:trHeight w:val="428"/>
        </w:trPr>
        <w:tc>
          <w:tcPr>
            <w:tcW w:w="422" w:type="dxa"/>
          </w:tcPr>
          <w:p w14:paraId="53614E16" w14:textId="77777777" w:rsidR="00D92AC1" w:rsidRPr="00002678" w:rsidRDefault="00D92AC1" w:rsidP="00FF3673">
            <w:pPr>
              <w:pStyle w:val="sorubilgisistili"/>
            </w:pPr>
          </w:p>
        </w:tc>
        <w:tc>
          <w:tcPr>
            <w:tcW w:w="5887" w:type="dxa"/>
          </w:tcPr>
          <w:p w14:paraId="56FD7DDA" w14:textId="77777777" w:rsidR="00D92AC1" w:rsidRPr="00002678" w:rsidRDefault="00D92AC1" w:rsidP="00FF3673">
            <w:pPr>
              <w:pStyle w:val="sorubilgisistili"/>
            </w:pPr>
            <w:r w:rsidRPr="00002678">
              <w:t>Bir işi güzel bir şekilde yapıp bitirdiğimizde söylenir.</w:t>
            </w:r>
          </w:p>
        </w:tc>
        <w:tc>
          <w:tcPr>
            <w:tcW w:w="575" w:type="dxa"/>
          </w:tcPr>
          <w:p w14:paraId="55D2088F" w14:textId="77777777" w:rsidR="00D92AC1" w:rsidRPr="00002678" w:rsidRDefault="00D92AC1" w:rsidP="00FF3673">
            <w:pPr>
              <w:pStyle w:val="sorubilgisistili"/>
            </w:pPr>
            <w:proofErr w:type="gramStart"/>
            <w:r w:rsidRPr="00002678">
              <w:t>b</w:t>
            </w:r>
            <w:proofErr w:type="gramEnd"/>
          </w:p>
        </w:tc>
        <w:tc>
          <w:tcPr>
            <w:tcW w:w="2842" w:type="dxa"/>
          </w:tcPr>
          <w:p w14:paraId="759F3328" w14:textId="77777777" w:rsidR="00D92AC1" w:rsidRPr="00002678" w:rsidRDefault="00D92AC1" w:rsidP="00FF3673">
            <w:pPr>
              <w:pStyle w:val="sorubilgisistili"/>
            </w:pPr>
            <w:r w:rsidRPr="00002678">
              <w:t>Allah rahmet eylesin.</w:t>
            </w:r>
          </w:p>
        </w:tc>
      </w:tr>
      <w:tr w:rsidR="00D92AC1" w:rsidRPr="00002678" w14:paraId="77BD813C" w14:textId="77777777" w:rsidTr="00C0444E">
        <w:trPr>
          <w:trHeight w:val="428"/>
        </w:trPr>
        <w:tc>
          <w:tcPr>
            <w:tcW w:w="422" w:type="dxa"/>
          </w:tcPr>
          <w:p w14:paraId="322FD1A2" w14:textId="77777777" w:rsidR="00D92AC1" w:rsidRPr="00002678" w:rsidRDefault="00D92AC1" w:rsidP="00FF3673">
            <w:pPr>
              <w:pStyle w:val="sorubilgisistili"/>
            </w:pPr>
          </w:p>
        </w:tc>
        <w:tc>
          <w:tcPr>
            <w:tcW w:w="5887" w:type="dxa"/>
          </w:tcPr>
          <w:p w14:paraId="6F89F39D" w14:textId="77777777" w:rsidR="00D92AC1" w:rsidRPr="00002678" w:rsidRDefault="00D92AC1" w:rsidP="00FF3673">
            <w:pPr>
              <w:pStyle w:val="sorubilgisistili"/>
            </w:pPr>
            <w:r w:rsidRPr="00002678">
              <w:t>Bir yakını kaybeden kişiye söyleriz.</w:t>
            </w:r>
          </w:p>
        </w:tc>
        <w:tc>
          <w:tcPr>
            <w:tcW w:w="575" w:type="dxa"/>
          </w:tcPr>
          <w:p w14:paraId="1A53BDFB" w14:textId="77777777" w:rsidR="00D92AC1" w:rsidRPr="00002678" w:rsidRDefault="00D92AC1" w:rsidP="00FF3673">
            <w:pPr>
              <w:pStyle w:val="sorubilgisistili"/>
            </w:pPr>
            <w:proofErr w:type="gramStart"/>
            <w:r w:rsidRPr="00002678">
              <w:t>c</w:t>
            </w:r>
            <w:proofErr w:type="gramEnd"/>
          </w:p>
        </w:tc>
        <w:tc>
          <w:tcPr>
            <w:tcW w:w="2842" w:type="dxa"/>
          </w:tcPr>
          <w:p w14:paraId="19AC080C" w14:textId="77777777" w:rsidR="00D92AC1" w:rsidRPr="00002678" w:rsidRDefault="00D92AC1" w:rsidP="00FF3673">
            <w:pPr>
              <w:pStyle w:val="sorubilgisistili"/>
            </w:pPr>
            <w:r w:rsidRPr="00002678">
              <w:t>Allah razı olsun.</w:t>
            </w:r>
          </w:p>
        </w:tc>
      </w:tr>
      <w:tr w:rsidR="00D92AC1" w:rsidRPr="00002678" w14:paraId="1C21279C" w14:textId="77777777" w:rsidTr="00C0444E">
        <w:trPr>
          <w:trHeight w:val="449"/>
        </w:trPr>
        <w:tc>
          <w:tcPr>
            <w:tcW w:w="422" w:type="dxa"/>
          </w:tcPr>
          <w:p w14:paraId="3C13C293" w14:textId="77777777" w:rsidR="00D92AC1" w:rsidRPr="00002678" w:rsidRDefault="00D92AC1" w:rsidP="00FF3673">
            <w:pPr>
              <w:pStyle w:val="sorubilgisistili"/>
            </w:pPr>
          </w:p>
        </w:tc>
        <w:tc>
          <w:tcPr>
            <w:tcW w:w="5887" w:type="dxa"/>
          </w:tcPr>
          <w:p w14:paraId="5D1C4AE8" w14:textId="77777777" w:rsidR="00D92AC1" w:rsidRPr="00002678" w:rsidRDefault="00D92AC1" w:rsidP="00FF3673">
            <w:pPr>
              <w:pStyle w:val="sorubilgisistili"/>
            </w:pPr>
            <w:r w:rsidRPr="00002678">
              <w:t>Bir işin olmasını çok istediğimizde söyleriz.</w:t>
            </w:r>
          </w:p>
        </w:tc>
        <w:tc>
          <w:tcPr>
            <w:tcW w:w="575" w:type="dxa"/>
          </w:tcPr>
          <w:p w14:paraId="21728764" w14:textId="77777777" w:rsidR="00D92AC1" w:rsidRPr="00002678" w:rsidRDefault="00D92AC1" w:rsidP="00FF3673">
            <w:pPr>
              <w:pStyle w:val="sorubilgisistili"/>
            </w:pPr>
            <w:proofErr w:type="gramStart"/>
            <w:r w:rsidRPr="00002678">
              <w:t>ç</w:t>
            </w:r>
            <w:proofErr w:type="gramEnd"/>
          </w:p>
        </w:tc>
        <w:tc>
          <w:tcPr>
            <w:tcW w:w="2842" w:type="dxa"/>
          </w:tcPr>
          <w:p w14:paraId="41C0CA64" w14:textId="77777777" w:rsidR="00D92AC1" w:rsidRPr="00002678" w:rsidRDefault="00D92AC1" w:rsidP="00FF3673">
            <w:pPr>
              <w:pStyle w:val="sorubilgisistili"/>
            </w:pPr>
            <w:r w:rsidRPr="00002678">
              <w:t>Hamdolsun.</w:t>
            </w:r>
          </w:p>
        </w:tc>
      </w:tr>
      <w:tr w:rsidR="00D92AC1" w:rsidRPr="00002678" w14:paraId="6551A65C" w14:textId="77777777" w:rsidTr="00C0444E">
        <w:trPr>
          <w:trHeight w:val="428"/>
        </w:trPr>
        <w:tc>
          <w:tcPr>
            <w:tcW w:w="422" w:type="dxa"/>
          </w:tcPr>
          <w:p w14:paraId="3EF957E0" w14:textId="77777777" w:rsidR="00D92AC1" w:rsidRPr="00002678" w:rsidRDefault="00D92AC1" w:rsidP="00FF3673">
            <w:pPr>
              <w:pStyle w:val="sorubilgisistili"/>
            </w:pPr>
          </w:p>
        </w:tc>
        <w:tc>
          <w:tcPr>
            <w:tcW w:w="5887" w:type="dxa"/>
          </w:tcPr>
          <w:p w14:paraId="7EACFBCC" w14:textId="50360A67" w:rsidR="00D92AC1" w:rsidRPr="00002678" w:rsidRDefault="00D92AC1" w:rsidP="00FF3673">
            <w:pPr>
              <w:pStyle w:val="sorubilgisistili"/>
            </w:pPr>
            <w:r w:rsidRPr="00002678">
              <w:t>Çok sevdiğimiz bir kişiye bir şey olmasın diye söyleriz.</w:t>
            </w:r>
          </w:p>
        </w:tc>
        <w:tc>
          <w:tcPr>
            <w:tcW w:w="575" w:type="dxa"/>
          </w:tcPr>
          <w:p w14:paraId="4D44AFA1" w14:textId="77777777" w:rsidR="00D92AC1" w:rsidRPr="00002678" w:rsidRDefault="00D92AC1" w:rsidP="00FF3673">
            <w:pPr>
              <w:pStyle w:val="sorubilgisistili"/>
            </w:pPr>
            <w:proofErr w:type="gramStart"/>
            <w:r w:rsidRPr="00002678">
              <w:t>d</w:t>
            </w:r>
            <w:proofErr w:type="gramEnd"/>
          </w:p>
        </w:tc>
        <w:tc>
          <w:tcPr>
            <w:tcW w:w="2842" w:type="dxa"/>
          </w:tcPr>
          <w:p w14:paraId="5F128A54" w14:textId="77777777" w:rsidR="00D92AC1" w:rsidRPr="00002678" w:rsidRDefault="00D92AC1" w:rsidP="00FF3673">
            <w:pPr>
              <w:pStyle w:val="sorubilgisistili"/>
            </w:pPr>
            <w:r w:rsidRPr="00002678">
              <w:t>İnşallah.</w:t>
            </w:r>
          </w:p>
        </w:tc>
      </w:tr>
    </w:tbl>
    <w:p w14:paraId="0867FC34" w14:textId="77777777" w:rsidR="00D92AC1" w:rsidRDefault="00D92AC1" w:rsidP="00D92AC1">
      <w:pPr>
        <w:rPr>
          <w:rFonts w:ascii="Comic Sans MS" w:hAnsi="Comic Sans MS"/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              </w:t>
      </w:r>
    </w:p>
    <w:p w14:paraId="18431622" w14:textId="77777777" w:rsidR="00D92AC1" w:rsidRDefault="00D92AC1" w:rsidP="00D92AC1">
      <w:pPr>
        <w:rPr>
          <w:rFonts w:ascii="Comic Sans MS" w:hAnsi="Comic Sans MS"/>
          <w:b/>
        </w:rPr>
      </w:pPr>
    </w:p>
    <w:p w14:paraId="60B4D584" w14:textId="77777777" w:rsidR="00D92AC1" w:rsidRDefault="00D92AC1" w:rsidP="00D92AC1">
      <w:pPr>
        <w:rPr>
          <w:rFonts w:ascii="Comic Sans MS" w:hAnsi="Comic Sans MS"/>
          <w:b/>
        </w:rPr>
      </w:pPr>
    </w:p>
    <w:p w14:paraId="14700784" w14:textId="77777777" w:rsidR="00D92AC1" w:rsidRDefault="00D92AC1" w:rsidP="00D92AC1">
      <w:pPr>
        <w:jc w:val="center"/>
        <w:rPr>
          <w:rFonts w:ascii="Comic Sans MS" w:hAnsi="Comic Sans MS"/>
          <w:b/>
        </w:rPr>
      </w:pPr>
    </w:p>
    <w:p w14:paraId="28DD0F46" w14:textId="77777777" w:rsidR="00D92AC1" w:rsidRDefault="00D92AC1" w:rsidP="00D92AC1">
      <w:pPr>
        <w:jc w:val="center"/>
        <w:rPr>
          <w:rFonts w:ascii="Comic Sans MS" w:hAnsi="Comic Sans MS"/>
          <w:b/>
        </w:rPr>
      </w:pPr>
    </w:p>
    <w:p w14:paraId="4E5AE0BB" w14:textId="77777777" w:rsidR="00D94062" w:rsidRDefault="00D94062" w:rsidP="00FF3673">
      <w:pPr>
        <w:tabs>
          <w:tab w:val="center" w:pos="5652"/>
        </w:tabs>
        <w:rPr>
          <w:rFonts w:ascii="Comic Sans MS" w:hAnsi="Comic Sans MS" w:cs="Arial TUR"/>
          <w:b/>
        </w:rPr>
      </w:pPr>
    </w:p>
    <w:p w14:paraId="44CF1802" w14:textId="77777777" w:rsidR="00D94062" w:rsidRDefault="00D94062" w:rsidP="00FF3673">
      <w:pPr>
        <w:tabs>
          <w:tab w:val="center" w:pos="5652"/>
        </w:tabs>
        <w:rPr>
          <w:rFonts w:ascii="Comic Sans MS" w:hAnsi="Comic Sans MS" w:cs="Arial TUR"/>
          <w:b/>
        </w:rPr>
      </w:pPr>
    </w:p>
    <w:p w14:paraId="385A75C4" w14:textId="77777777" w:rsidR="00D94062" w:rsidRDefault="00D94062" w:rsidP="00FF3673">
      <w:pPr>
        <w:tabs>
          <w:tab w:val="center" w:pos="5652"/>
        </w:tabs>
        <w:rPr>
          <w:rFonts w:ascii="Comic Sans MS" w:hAnsi="Comic Sans MS" w:cs="Arial TUR"/>
          <w:b/>
        </w:rPr>
      </w:pPr>
    </w:p>
    <w:p w14:paraId="11AF193F" w14:textId="77777777" w:rsidR="00D94062" w:rsidRDefault="00D94062" w:rsidP="00FF3673">
      <w:pPr>
        <w:tabs>
          <w:tab w:val="center" w:pos="5652"/>
        </w:tabs>
        <w:rPr>
          <w:rFonts w:ascii="Comic Sans MS" w:hAnsi="Comic Sans MS" w:cs="Arial TUR"/>
          <w:b/>
        </w:rPr>
      </w:pPr>
    </w:p>
    <w:p w14:paraId="0C6A4B12" w14:textId="2382FF62" w:rsidR="00D94062" w:rsidRDefault="00D94062" w:rsidP="00FF3673">
      <w:pPr>
        <w:tabs>
          <w:tab w:val="center" w:pos="5652"/>
        </w:tabs>
        <w:rPr>
          <w:rFonts w:ascii="Comic Sans MS" w:hAnsi="Comic Sans MS" w:cs="Arial TUR"/>
          <w:b/>
        </w:rPr>
      </w:pPr>
    </w:p>
    <w:p w14:paraId="168103A5" w14:textId="25A1A641" w:rsidR="00FF3673" w:rsidRPr="00002678" w:rsidRDefault="00D92AC1" w:rsidP="00D94062">
      <w:pPr>
        <w:pStyle w:val="AIKLAMA"/>
      </w:pPr>
      <w:r>
        <w:t>D</w:t>
      </w:r>
      <w:r w:rsidRPr="00065C2D">
        <w:t xml:space="preserve">) </w:t>
      </w:r>
      <w:r w:rsidRPr="00002678">
        <w:t>Aşağıdaki cümlelerde boş bırakılan yerleri verilen sözcükleri yazarak tamamlayınız.</w:t>
      </w:r>
      <w:r w:rsidR="00FF3673" w:rsidRPr="00002678">
        <w:t xml:space="preserve"> (5x2=10 p)</w:t>
      </w:r>
    </w:p>
    <w:p w14:paraId="2E9A87CD" w14:textId="4573CBAD" w:rsidR="00D92AC1" w:rsidRDefault="00D94062" w:rsidP="00FF3673">
      <w:pPr>
        <w:pStyle w:val="sorubilgisistili"/>
      </w:pPr>
      <w:r>
        <w:rPr>
          <w:rFonts w:ascii="Comic Sans MS" w:hAnsi="Comic Sans MS" w:cs="Times New Roman"/>
          <w:noProof/>
          <w:color w:val="000000"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ACE8020" wp14:editId="7FA188BE">
                <wp:simplePos x="0" y="0"/>
                <wp:positionH relativeFrom="column">
                  <wp:posOffset>206177</wp:posOffset>
                </wp:positionH>
                <wp:positionV relativeFrom="paragraph">
                  <wp:posOffset>11182</wp:posOffset>
                </wp:positionV>
                <wp:extent cx="6276975" cy="261257"/>
                <wp:effectExtent l="0" t="0" r="28575" b="24765"/>
                <wp:wrapNone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261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19551" w14:textId="4CEEA7D7" w:rsidR="00D92AC1" w:rsidRDefault="00FF3673" w:rsidP="00FF3673">
                            <w:pPr>
                              <w:pStyle w:val="sorubilgisistili"/>
                            </w:pPr>
                            <w:r>
                              <w:t xml:space="preserve">                                      </w:t>
                            </w:r>
                            <w:r w:rsidR="00D92AC1">
                              <w:t>Sevap    -    ahlaklı</w:t>
                            </w:r>
                            <w:r w:rsidR="00D92AC1" w:rsidRPr="001B2F42">
                              <w:t xml:space="preserve"> </w:t>
                            </w:r>
                            <w:r w:rsidR="00D92AC1">
                              <w:t xml:space="preserve"> -   </w:t>
                            </w:r>
                            <w:r w:rsidR="00D92AC1" w:rsidRPr="001B2F42">
                              <w:t xml:space="preserve">besmele  </w:t>
                            </w:r>
                            <w:r w:rsidR="00D92AC1">
                              <w:t>-   şükretmek   –</w:t>
                            </w:r>
                            <w:r w:rsidR="00D92AC1" w:rsidRPr="00501DF6">
                              <w:t xml:space="preserve"> </w:t>
                            </w:r>
                            <w:r w:rsidR="00D92AC1">
                              <w:t xml:space="preserve"> Allah</w:t>
                            </w:r>
                          </w:p>
                          <w:p w14:paraId="1C2A1820" w14:textId="77777777" w:rsidR="00D92AC1" w:rsidRPr="001B2F42" w:rsidRDefault="00D92AC1" w:rsidP="00D92A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5EC32FC" w14:textId="77777777" w:rsidR="00D92AC1" w:rsidRDefault="00D92AC1" w:rsidP="00D92AC1"/>
                          <w:p w14:paraId="216C993B" w14:textId="77777777" w:rsidR="00D92AC1" w:rsidRDefault="00D92AC1" w:rsidP="00D92AC1"/>
                          <w:p w14:paraId="5E3F424D" w14:textId="77777777" w:rsidR="00D92AC1" w:rsidRDefault="00D92AC1" w:rsidP="00D92A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E8020" id="_x0000_t202" coordsize="21600,21600" o:spt="202" path="m,l,21600r21600,l21600,xe">
                <v:stroke joinstyle="miter"/>
                <v:path gradientshapeok="t" o:connecttype="rect"/>
              </v:shapetype>
              <v:shape id="Metin Kutusu 11" o:spid="_x0000_s1026" type="#_x0000_t202" style="position:absolute;left:0;text-align:left;margin-left:16.25pt;margin-top:.9pt;width:494.25pt;height:20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">
                <v:textbox>
                  <w:txbxContent>
                    <w:p w14:paraId="4FE19551" w14:textId="4CEEA7D7" w:rsidR="00D92AC1" w:rsidRDefault="00FF3673" w:rsidP="00FF3673">
                      <w:pPr>
                        <w:pStyle w:val="sorubilgisistili"/>
                      </w:pPr>
                      <w:r>
                        <w:t xml:space="preserve">                                      </w:t>
                      </w:r>
                      <w:r w:rsidR="00D92AC1">
                        <w:t>Sevap    -    ahlaklı</w:t>
                      </w:r>
                      <w:r w:rsidR="00D92AC1" w:rsidRPr="001B2F42">
                        <w:t xml:space="preserve"> </w:t>
                      </w:r>
                      <w:r w:rsidR="00D92AC1">
                        <w:t xml:space="preserve"> -   </w:t>
                      </w:r>
                      <w:r w:rsidR="00D92AC1" w:rsidRPr="001B2F42">
                        <w:t xml:space="preserve">besmele  </w:t>
                      </w:r>
                      <w:r w:rsidR="00D92AC1">
                        <w:t>-   şükretmek   –</w:t>
                      </w:r>
                      <w:r w:rsidR="00D92AC1" w:rsidRPr="00501DF6">
                        <w:t xml:space="preserve"> </w:t>
                      </w:r>
                      <w:r w:rsidR="00D92AC1">
                        <w:t xml:space="preserve"> Allah</w:t>
                      </w:r>
                    </w:p>
                    <w:p w14:paraId="1C2A1820" w14:textId="77777777" w:rsidR="00D92AC1" w:rsidRPr="001B2F42" w:rsidRDefault="00D92AC1" w:rsidP="00D92AC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5EC32FC" w14:textId="77777777" w:rsidR="00D92AC1" w:rsidRDefault="00D92AC1" w:rsidP="00D92AC1"/>
                    <w:p w14:paraId="216C993B" w14:textId="77777777" w:rsidR="00D92AC1" w:rsidRDefault="00D92AC1" w:rsidP="00D92AC1"/>
                    <w:p w14:paraId="5E3F424D" w14:textId="77777777" w:rsidR="00D92AC1" w:rsidRDefault="00D92AC1" w:rsidP="00D92AC1"/>
                  </w:txbxContent>
                </v:textbox>
              </v:shape>
            </w:pict>
          </mc:Fallback>
        </mc:AlternateContent>
      </w:r>
      <w:r w:rsidR="00FF3673" w:rsidRPr="00065C2D">
        <w:t xml:space="preserve">  </w:t>
      </w:r>
      <w:r w:rsidR="00FF3673">
        <w:t xml:space="preserve">                                                                                            </w:t>
      </w:r>
    </w:p>
    <w:p w14:paraId="4F5633E8" w14:textId="77777777" w:rsidR="00FF3673" w:rsidRPr="00FF3673" w:rsidRDefault="00FF3673" w:rsidP="00FF3673"/>
    <w:p w14:paraId="2D1492BC" w14:textId="77777777" w:rsidR="00D94062" w:rsidRDefault="00D92AC1" w:rsidP="00FF3673">
      <w:pPr>
        <w:pStyle w:val="sorubilgisistili"/>
      </w:pPr>
      <w:r>
        <w:t xml:space="preserve">    </w:t>
      </w:r>
      <w:r w:rsidR="00FF3673">
        <w:t xml:space="preserve">  </w:t>
      </w:r>
    </w:p>
    <w:p w14:paraId="0851288B" w14:textId="01CD65AC" w:rsidR="00FF3673" w:rsidRPr="00FF3673" w:rsidRDefault="00D92AC1" w:rsidP="00D94062">
      <w:pPr>
        <w:rPr>
          <w:b/>
        </w:rPr>
      </w:pPr>
      <w:r w:rsidRPr="00FF3673">
        <w:rPr>
          <w:color w:val="000000"/>
        </w:rPr>
        <w:t xml:space="preserve">*    </w:t>
      </w:r>
      <w:r w:rsidRPr="00FF3673">
        <w:t xml:space="preserve">Bizi ve bütün evreni yaratan varlığa </w:t>
      </w:r>
      <w:r w:rsidRPr="00FF3673">
        <w:rPr>
          <w:color w:val="A6A6A6"/>
        </w:rPr>
        <w:t>……………………</w:t>
      </w:r>
      <w:proofErr w:type="gramStart"/>
      <w:r w:rsidRPr="00FF3673">
        <w:rPr>
          <w:color w:val="A6A6A6"/>
        </w:rPr>
        <w:t>…….</w:t>
      </w:r>
      <w:proofErr w:type="gramEnd"/>
      <w:r w:rsidRPr="00FF3673">
        <w:rPr>
          <w:color w:val="A6A6A6"/>
        </w:rPr>
        <w:t xml:space="preserve">.……………..  </w:t>
      </w:r>
      <w:r w:rsidRPr="00FF3673">
        <w:t xml:space="preserve"> </w:t>
      </w:r>
      <w:proofErr w:type="gramStart"/>
      <w:r w:rsidRPr="00FF3673">
        <w:t>denir</w:t>
      </w:r>
      <w:proofErr w:type="gramEnd"/>
      <w:r w:rsidRPr="00FF3673">
        <w:t>.</w:t>
      </w:r>
    </w:p>
    <w:p w14:paraId="57475B5B" w14:textId="17004E6D" w:rsidR="00D92AC1" w:rsidRPr="00FF3673" w:rsidRDefault="00D92AC1" w:rsidP="00D94062">
      <w:pPr>
        <w:rPr>
          <w:b/>
        </w:rPr>
      </w:pPr>
      <w:r w:rsidRPr="00FF3673">
        <w:t xml:space="preserve">*    “Bismillahirrahmanirrahim” ifadesine </w:t>
      </w:r>
      <w:r w:rsidRPr="00FF3673">
        <w:rPr>
          <w:color w:val="A6A6A6"/>
        </w:rPr>
        <w:t>………</w:t>
      </w:r>
      <w:proofErr w:type="gramStart"/>
      <w:r w:rsidRPr="00FF3673">
        <w:rPr>
          <w:color w:val="A6A6A6"/>
        </w:rPr>
        <w:t>…….</w:t>
      </w:r>
      <w:proofErr w:type="gramEnd"/>
      <w:r w:rsidRPr="00FF3673">
        <w:rPr>
          <w:color w:val="A6A6A6"/>
        </w:rPr>
        <w:t>…………….………………………</w:t>
      </w:r>
      <w:r w:rsidRPr="00FF3673">
        <w:t xml:space="preserve"> </w:t>
      </w:r>
      <w:proofErr w:type="gramStart"/>
      <w:r w:rsidRPr="00FF3673">
        <w:t>denir</w:t>
      </w:r>
      <w:proofErr w:type="gramEnd"/>
      <w:r w:rsidRPr="00FF3673">
        <w:t>.</w:t>
      </w:r>
    </w:p>
    <w:p w14:paraId="67888BE5" w14:textId="3FC22232" w:rsidR="00D92AC1" w:rsidRPr="00FF3673" w:rsidRDefault="00D92AC1" w:rsidP="00D94062">
      <w:pPr>
        <w:rPr>
          <w:b/>
        </w:rPr>
      </w:pPr>
      <w:r w:rsidRPr="00FF3673">
        <w:t xml:space="preserve">*    Allah’ın, </w:t>
      </w:r>
      <w:proofErr w:type="gramStart"/>
      <w:r w:rsidRPr="00FF3673">
        <w:t>insanların  iyi</w:t>
      </w:r>
      <w:proofErr w:type="gramEnd"/>
      <w:r w:rsidRPr="00FF3673">
        <w:t xml:space="preserve"> söz  ve davranışlarına verdiği  karşılığa</w:t>
      </w:r>
      <w:r w:rsidRPr="00FF3673">
        <w:rPr>
          <w:color w:val="A6A6A6"/>
        </w:rPr>
        <w:t>…………………..…………….</w:t>
      </w:r>
      <w:r w:rsidRPr="00FF3673">
        <w:t>denir.</w:t>
      </w:r>
    </w:p>
    <w:p w14:paraId="7C6BC839" w14:textId="15A6A02D" w:rsidR="00D92AC1" w:rsidRPr="00FF3673" w:rsidRDefault="00D92AC1" w:rsidP="00D94062">
      <w:pPr>
        <w:rPr>
          <w:b/>
          <w:lang w:eastAsia="tr-TR"/>
        </w:rPr>
      </w:pPr>
      <w:r w:rsidRPr="00FF3673">
        <w:t xml:space="preserve">*   </w:t>
      </w:r>
      <w:r w:rsidRPr="00FF3673">
        <w:rPr>
          <w:lang w:eastAsia="tr-TR"/>
        </w:rPr>
        <w:t xml:space="preserve"> Dinimiz insana ………………………………olmayı emreder.</w:t>
      </w:r>
    </w:p>
    <w:p w14:paraId="4DED3276" w14:textId="345B97D2" w:rsidR="00D92AC1" w:rsidRPr="00FF3673" w:rsidRDefault="00D92AC1" w:rsidP="00D94062">
      <w:pPr>
        <w:rPr>
          <w:b/>
          <w:color w:val="000000"/>
          <w:lang w:eastAsia="tr-TR"/>
        </w:rPr>
      </w:pPr>
      <w:r w:rsidRPr="00FF3673">
        <w:rPr>
          <w:lang w:eastAsia="tr-TR"/>
        </w:rPr>
        <w:t xml:space="preserve">*    </w:t>
      </w:r>
      <w:r w:rsidRPr="00FF3673">
        <w:rPr>
          <w:color w:val="000000"/>
          <w:lang w:eastAsia="tr-TR"/>
        </w:rPr>
        <w:t>Bize çeşitli nimetler verdiği için Allah’a ........................................................gerekir.</w:t>
      </w:r>
    </w:p>
    <w:p w14:paraId="1FB5A72B" w14:textId="77777777" w:rsidR="00D92AC1" w:rsidRPr="00FF3673" w:rsidRDefault="00D92AC1" w:rsidP="00D92AC1">
      <w:pPr>
        <w:spacing w:before="20" w:after="20"/>
        <w:rPr>
          <w:rFonts w:ascii="Comic Sans MS" w:hAnsi="Comic Sans MS"/>
        </w:rPr>
      </w:pPr>
    </w:p>
    <w:p w14:paraId="567B78BA" w14:textId="6596A994" w:rsidR="00002678" w:rsidRDefault="00D92AC1" w:rsidP="00D94062">
      <w:pPr>
        <w:pStyle w:val="AIKLAMA"/>
      </w:pPr>
      <w:r>
        <w:t>E</w:t>
      </w:r>
      <w:r w:rsidRPr="000764DB">
        <w:t>) Aşağıdaki çoktan seçmeli soruları cevaplayınız.</w:t>
      </w:r>
      <w:r>
        <w:t xml:space="preserve"> ( 12x5=60 p )</w:t>
      </w:r>
    </w:p>
    <w:p w14:paraId="23C1A27C" w14:textId="77777777" w:rsidR="00002678" w:rsidRPr="00002678" w:rsidRDefault="00002678" w:rsidP="00002678">
      <w:pPr>
        <w:sectPr w:rsidR="00002678" w:rsidRPr="00002678" w:rsidSect="00D92AC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284" w:right="282" w:bottom="142" w:left="142" w:header="708" w:footer="708" w:gutter="0"/>
          <w:cols w:sep="1" w:space="708"/>
          <w:docGrid w:linePitch="360"/>
        </w:sectPr>
      </w:pPr>
    </w:p>
    <w:p w14:paraId="6F51F422" w14:textId="526D8399" w:rsidR="00D92AC1" w:rsidRPr="00577983" w:rsidRDefault="00D92AC1" w:rsidP="00D94062">
      <w:r w:rsidRPr="00577983">
        <w:t xml:space="preserve">1)   Dinî bir terim </w:t>
      </w:r>
      <w:proofErr w:type="gramStart"/>
      <w:r w:rsidRPr="00577983">
        <w:t>olarak  Allah’ın</w:t>
      </w:r>
      <w:proofErr w:type="gramEnd"/>
      <w:r w:rsidRPr="00577983">
        <w:t xml:space="preserve"> (</w:t>
      </w:r>
      <w:proofErr w:type="spellStart"/>
      <w:r w:rsidRPr="00577983">
        <w:t>c.c</w:t>
      </w:r>
      <w:proofErr w:type="spellEnd"/>
      <w:r w:rsidRPr="00577983">
        <w:t>.) bildirdiği emir  ve yasakları, inanç ve ibadet esaslarını, ahlak ilkelerini insanlara iletmekle görevli olan seçilmiş elçilere ne ad verilir ?</w:t>
      </w:r>
    </w:p>
    <w:p w14:paraId="360FAB19" w14:textId="77777777" w:rsidR="00D92AC1" w:rsidRPr="00577983" w:rsidRDefault="00D92AC1" w:rsidP="00FF3673">
      <w:pPr>
        <w:pStyle w:val="IKLAR"/>
      </w:pPr>
      <w:r w:rsidRPr="00577983">
        <w:t>A</w:t>
      </w:r>
      <w:r>
        <w:t xml:space="preserve">)  </w:t>
      </w:r>
      <w:r w:rsidRPr="00577983">
        <w:t xml:space="preserve">Melek </w:t>
      </w:r>
      <w:r>
        <w:t xml:space="preserve">                 </w:t>
      </w:r>
      <w:r w:rsidRPr="00577983">
        <w:t>B) Peygamber</w:t>
      </w:r>
    </w:p>
    <w:p w14:paraId="46A56A94" w14:textId="77777777" w:rsidR="00FF3673" w:rsidRDefault="00D92AC1" w:rsidP="00FF3673">
      <w:pPr>
        <w:pStyle w:val="IKLAR"/>
      </w:pPr>
      <w:r>
        <w:t xml:space="preserve">C)  </w:t>
      </w:r>
      <w:r w:rsidRPr="00577983">
        <w:t>Haberci</w:t>
      </w:r>
      <w:r>
        <w:t xml:space="preserve">                </w:t>
      </w:r>
      <w:r w:rsidRPr="00577983">
        <w:t>D) Ulak</w:t>
      </w:r>
    </w:p>
    <w:p w14:paraId="6FB0B290" w14:textId="77777777" w:rsidR="00002678" w:rsidRDefault="00002678" w:rsidP="00FF3673">
      <w:pPr>
        <w:pStyle w:val="IKLAR"/>
      </w:pPr>
    </w:p>
    <w:p w14:paraId="7C45CD94" w14:textId="05075AAF" w:rsidR="00D92AC1" w:rsidRPr="00FF3673" w:rsidRDefault="00D92AC1" w:rsidP="00D94062">
      <w:r w:rsidRPr="00577983">
        <w:t>2)   “</w:t>
      </w:r>
      <w:proofErr w:type="spellStart"/>
      <w:r w:rsidRPr="00577983">
        <w:t>Eûzü</w:t>
      </w:r>
      <w:proofErr w:type="spellEnd"/>
      <w:r w:rsidRPr="00577983">
        <w:t xml:space="preserve"> billâhi </w:t>
      </w:r>
      <w:proofErr w:type="spellStart"/>
      <w:r w:rsidRPr="00577983">
        <w:t>mineşşeytânirrac</w:t>
      </w:r>
      <w:r w:rsidR="00FF3673">
        <w:t>îm</w:t>
      </w:r>
      <w:proofErr w:type="spellEnd"/>
      <w:r w:rsidR="00FF3673">
        <w:t xml:space="preserve">.   </w:t>
      </w:r>
      <w:r w:rsidRPr="00577983">
        <w:t xml:space="preserve">   </w:t>
      </w:r>
      <w:proofErr w:type="spellStart"/>
      <w:r w:rsidRPr="00577983">
        <w:t>Bismillâhirrahmânirrahîm</w:t>
      </w:r>
      <w:proofErr w:type="spellEnd"/>
      <w:r w:rsidRPr="00577983">
        <w:t>.”</w:t>
      </w:r>
      <w:r>
        <w:t xml:space="preserve"> İfadesi </w:t>
      </w:r>
      <w:r w:rsidRPr="00577983">
        <w:t>aşağıdakilerden hangisidir?</w:t>
      </w:r>
    </w:p>
    <w:p w14:paraId="1CECAEEA" w14:textId="77777777" w:rsidR="00D92AC1" w:rsidRPr="00577983" w:rsidRDefault="00D92AC1" w:rsidP="00FF3673">
      <w:pPr>
        <w:pStyle w:val="IKLAR"/>
      </w:pPr>
      <w:r w:rsidRPr="00577983">
        <w:t xml:space="preserve">A)  Selam </w:t>
      </w:r>
      <w:r>
        <w:t xml:space="preserve">                </w:t>
      </w:r>
      <w:r w:rsidRPr="00577983">
        <w:t>B) Besmele</w:t>
      </w:r>
    </w:p>
    <w:p w14:paraId="3EFEFC22" w14:textId="77777777" w:rsidR="00D92AC1" w:rsidRDefault="00D92AC1" w:rsidP="00FF3673">
      <w:pPr>
        <w:pStyle w:val="IKLAR"/>
      </w:pPr>
      <w:r w:rsidRPr="00577983">
        <w:t xml:space="preserve">C)  </w:t>
      </w:r>
      <w:proofErr w:type="spellStart"/>
      <w:r w:rsidRPr="00577983">
        <w:t>Euzü</w:t>
      </w:r>
      <w:proofErr w:type="spellEnd"/>
      <w:r w:rsidRPr="00577983">
        <w:t xml:space="preserve"> Besmele         D) Fatiha Suresi</w:t>
      </w:r>
    </w:p>
    <w:p w14:paraId="62584735" w14:textId="77777777" w:rsidR="00002678" w:rsidRPr="00577983" w:rsidRDefault="00002678" w:rsidP="00FF3673">
      <w:pPr>
        <w:pStyle w:val="IKLAR"/>
      </w:pPr>
    </w:p>
    <w:p w14:paraId="571B75DF" w14:textId="77777777" w:rsidR="00D92AC1" w:rsidRPr="00577983" w:rsidRDefault="00D92AC1" w:rsidP="00D94062">
      <w:r w:rsidRPr="00577983">
        <w:t xml:space="preserve">3) Aşağıdakilerden hangisi günlük hayatta karşılaştığımız kişilerle selamlaşmak için kullandığımız dini ifadelerden birisi </w:t>
      </w:r>
      <w:r w:rsidRPr="00397193">
        <w:rPr>
          <w:u w:val="single"/>
        </w:rPr>
        <w:t>değildir</w:t>
      </w:r>
      <w:r w:rsidRPr="00577983">
        <w:t xml:space="preserve"> ? </w:t>
      </w:r>
    </w:p>
    <w:p w14:paraId="5385DDD4" w14:textId="77777777" w:rsidR="00D92AC1" w:rsidRPr="00577983" w:rsidRDefault="00D92AC1" w:rsidP="00FF3673">
      <w:pPr>
        <w:pStyle w:val="IKLAR"/>
        <w:rPr>
          <w:b/>
        </w:rPr>
      </w:pPr>
      <w:r w:rsidRPr="00577983">
        <w:rPr>
          <w:b/>
        </w:rPr>
        <w:t xml:space="preserve">A)  </w:t>
      </w:r>
      <w:r w:rsidRPr="00577983">
        <w:t xml:space="preserve">Merhaba </w:t>
      </w:r>
      <w:r w:rsidRPr="00577983">
        <w:rPr>
          <w:b/>
        </w:rPr>
        <w:t xml:space="preserve">        </w:t>
      </w:r>
      <w:r>
        <w:rPr>
          <w:b/>
        </w:rPr>
        <w:t xml:space="preserve">     </w:t>
      </w:r>
      <w:r w:rsidRPr="00577983">
        <w:rPr>
          <w:b/>
        </w:rPr>
        <w:t xml:space="preserve"> B) </w:t>
      </w:r>
      <w:r>
        <w:t xml:space="preserve"> </w:t>
      </w:r>
      <w:proofErr w:type="spellStart"/>
      <w:r>
        <w:t>Selâmün</w:t>
      </w:r>
      <w:proofErr w:type="spellEnd"/>
      <w:r>
        <w:t xml:space="preserve"> aleyküm.</w:t>
      </w:r>
    </w:p>
    <w:p w14:paraId="519BE47B" w14:textId="77777777" w:rsidR="00D92AC1" w:rsidRDefault="00D92AC1" w:rsidP="00FF3673">
      <w:pPr>
        <w:pStyle w:val="IKLAR"/>
        <w:rPr>
          <w:b/>
        </w:rPr>
      </w:pPr>
      <w:r w:rsidRPr="00577983">
        <w:rPr>
          <w:b/>
        </w:rPr>
        <w:t xml:space="preserve">C)  </w:t>
      </w:r>
      <w:r w:rsidRPr="00577983">
        <w:t>Hayırlı işler</w:t>
      </w:r>
      <w:r w:rsidRPr="00577983">
        <w:rPr>
          <w:b/>
        </w:rPr>
        <w:t xml:space="preserve">    </w:t>
      </w:r>
      <w:r>
        <w:rPr>
          <w:b/>
        </w:rPr>
        <w:t xml:space="preserve">        </w:t>
      </w:r>
      <w:r w:rsidRPr="00577983">
        <w:rPr>
          <w:b/>
        </w:rPr>
        <w:t>D</w:t>
      </w:r>
      <w:proofErr w:type="gramStart"/>
      <w:r w:rsidRPr="00577983">
        <w:rPr>
          <w:b/>
        </w:rPr>
        <w:t xml:space="preserve">) </w:t>
      </w:r>
      <w:r>
        <w:rPr>
          <w:b/>
        </w:rPr>
        <w:t xml:space="preserve"> </w:t>
      </w:r>
      <w:proofErr w:type="spellStart"/>
      <w:r w:rsidRPr="00577983">
        <w:t>Naber</w:t>
      </w:r>
      <w:proofErr w:type="spellEnd"/>
      <w:proofErr w:type="gramEnd"/>
      <w:r w:rsidRPr="00577983">
        <w:t xml:space="preserve"> kanka</w:t>
      </w:r>
      <w:r w:rsidRPr="00577983">
        <w:rPr>
          <w:b/>
        </w:rPr>
        <w:t xml:space="preserve"> </w:t>
      </w:r>
    </w:p>
    <w:p w14:paraId="144991EC" w14:textId="77777777" w:rsidR="00D94062" w:rsidRDefault="00D94062" w:rsidP="00D94062">
      <w:pPr>
        <w:pStyle w:val="AIKLAMA"/>
        <w:sectPr w:rsidR="00D94062" w:rsidSect="00071B15">
          <w:headerReference w:type="default" r:id="rId14"/>
          <w:footerReference w:type="default" r:id="rId15"/>
          <w:footerReference w:type="first" r:id="rId16"/>
          <w:type w:val="continuous"/>
          <w:pgSz w:w="11906" w:h="16838" w:code="9"/>
          <w:pgMar w:top="1404" w:right="849" w:bottom="567" w:left="851" w:header="709" w:footer="694" w:gutter="0"/>
          <w:cols w:sep="1" w:space="709"/>
          <w:titlePg/>
          <w:docGrid w:linePitch="360"/>
        </w:sectPr>
      </w:pPr>
    </w:p>
    <w:p w14:paraId="6499340C" w14:textId="77777777" w:rsidR="00D92AC1" w:rsidRPr="00577983" w:rsidRDefault="00D92AC1" w:rsidP="00D94062">
      <w:pPr>
        <w:pStyle w:val="AIKLAMA"/>
      </w:pPr>
      <w:r w:rsidRPr="00577983">
        <w:lastRenderedPageBreak/>
        <w:t xml:space="preserve">4)  Bizlere </w:t>
      </w:r>
      <w:proofErr w:type="gramStart"/>
      <w:r w:rsidRPr="00577983">
        <w:t>vermiş  olduğu</w:t>
      </w:r>
      <w:proofErr w:type="gramEnd"/>
      <w:r w:rsidRPr="00577983">
        <w:t xml:space="preserve"> bütün  nimetler için Yüce Allah’a (</w:t>
      </w:r>
      <w:proofErr w:type="spellStart"/>
      <w:r w:rsidRPr="00577983">
        <w:t>c.c</w:t>
      </w:r>
      <w:proofErr w:type="spellEnd"/>
      <w:r w:rsidRPr="00577983">
        <w:t>.) teşekkür etmek anlamına gelen ifade aşağıdakilerden hangisidir?</w:t>
      </w:r>
    </w:p>
    <w:p w14:paraId="13539A96" w14:textId="77777777" w:rsidR="00D94062" w:rsidRDefault="00D92AC1" w:rsidP="00FF3673">
      <w:pPr>
        <w:pStyle w:val="IKLAR"/>
        <w:rPr>
          <w:b/>
        </w:rPr>
      </w:pPr>
      <w:r w:rsidRPr="00577983">
        <w:rPr>
          <w:b/>
        </w:rPr>
        <w:t xml:space="preserve">A) </w:t>
      </w:r>
      <w:r>
        <w:rPr>
          <w:b/>
        </w:rPr>
        <w:t xml:space="preserve"> </w:t>
      </w:r>
      <w:r w:rsidRPr="00577983">
        <w:t xml:space="preserve">Elhamdülillah </w:t>
      </w:r>
      <w:r>
        <w:rPr>
          <w:b/>
        </w:rPr>
        <w:t xml:space="preserve">          </w:t>
      </w:r>
    </w:p>
    <w:p w14:paraId="646EA9BE" w14:textId="5F1A69A4" w:rsidR="00D92AC1" w:rsidRPr="00577983" w:rsidRDefault="00D92AC1" w:rsidP="00FF3673">
      <w:pPr>
        <w:pStyle w:val="IKLAR"/>
        <w:rPr>
          <w:b/>
        </w:rPr>
      </w:pPr>
      <w:r w:rsidRPr="00577983">
        <w:rPr>
          <w:b/>
        </w:rPr>
        <w:t xml:space="preserve">B)  </w:t>
      </w:r>
      <w:proofErr w:type="spellStart"/>
      <w:r w:rsidRPr="00577983">
        <w:t>Sübhanallah</w:t>
      </w:r>
      <w:proofErr w:type="spellEnd"/>
    </w:p>
    <w:p w14:paraId="7E5B97F7" w14:textId="77777777" w:rsidR="00D94062" w:rsidRDefault="00D92AC1" w:rsidP="00FF3673">
      <w:pPr>
        <w:pStyle w:val="IKLAR"/>
        <w:rPr>
          <w:b/>
        </w:rPr>
      </w:pPr>
      <w:r w:rsidRPr="00577983">
        <w:rPr>
          <w:b/>
        </w:rPr>
        <w:t xml:space="preserve">C)  </w:t>
      </w:r>
      <w:proofErr w:type="spellStart"/>
      <w:r w:rsidRPr="00577983">
        <w:t>Allahü</w:t>
      </w:r>
      <w:proofErr w:type="spellEnd"/>
      <w:r w:rsidRPr="00577983">
        <w:t xml:space="preserve"> ekber</w:t>
      </w:r>
      <w:r>
        <w:rPr>
          <w:b/>
        </w:rPr>
        <w:t xml:space="preserve">           </w:t>
      </w:r>
    </w:p>
    <w:p w14:paraId="0472C1C2" w14:textId="64D39859" w:rsidR="00D92AC1" w:rsidRDefault="00D94062" w:rsidP="00FF3673">
      <w:pPr>
        <w:pStyle w:val="IKLAR"/>
      </w:pPr>
      <w:r>
        <w:rPr>
          <w:b/>
        </w:rPr>
        <w:t>D</w:t>
      </w:r>
      <w:r w:rsidR="00D92AC1" w:rsidRPr="00577983">
        <w:rPr>
          <w:b/>
        </w:rPr>
        <w:t xml:space="preserve">)  </w:t>
      </w:r>
      <w:r w:rsidR="00D92AC1" w:rsidRPr="00577983">
        <w:t xml:space="preserve">Maşallah </w:t>
      </w:r>
    </w:p>
    <w:p w14:paraId="43EC3AAA" w14:textId="77777777" w:rsidR="00FF3673" w:rsidRDefault="00FF3673" w:rsidP="00FF3673">
      <w:pPr>
        <w:pStyle w:val="sorubilgisistili"/>
        <w:rPr>
          <w:rFonts w:eastAsia="Calibri" w:cstheme="minorHAnsi"/>
        </w:rPr>
      </w:pPr>
    </w:p>
    <w:p w14:paraId="417FD9E3" w14:textId="77777777" w:rsidR="00D92AC1" w:rsidRPr="00577983" w:rsidRDefault="00D92AC1" w:rsidP="00D94062">
      <w:pPr>
        <w:pStyle w:val="AIKLAMA"/>
      </w:pPr>
      <w:r w:rsidRPr="00577983">
        <w:t>5)  “</w:t>
      </w:r>
      <w:proofErr w:type="spellStart"/>
      <w:r w:rsidRPr="00577983">
        <w:t>Bismillâhirrahmânirrahîm</w:t>
      </w:r>
      <w:proofErr w:type="spellEnd"/>
      <w:r w:rsidRPr="00577983">
        <w:t>.” ifadesinin anlamı aşağıdakilerden hangisidir?</w:t>
      </w:r>
    </w:p>
    <w:p w14:paraId="60D6ABF6" w14:textId="77777777" w:rsidR="00D92AC1" w:rsidRPr="00577983" w:rsidRDefault="00D92AC1" w:rsidP="00FF3673">
      <w:pPr>
        <w:pStyle w:val="IKLAR"/>
        <w:rPr>
          <w:b/>
        </w:rPr>
      </w:pPr>
      <w:r w:rsidRPr="00577983">
        <w:rPr>
          <w:b/>
        </w:rPr>
        <w:t xml:space="preserve">A)  </w:t>
      </w:r>
      <w:r w:rsidRPr="00577983">
        <w:t>Allah’ın eşi, benzeri ve ortağı yoktur.</w:t>
      </w:r>
    </w:p>
    <w:p w14:paraId="268FD5AF" w14:textId="77777777" w:rsidR="00D92AC1" w:rsidRPr="00577983" w:rsidRDefault="00D92AC1" w:rsidP="00FF3673">
      <w:pPr>
        <w:pStyle w:val="IKLAR"/>
      </w:pPr>
      <w:r w:rsidRPr="00577983">
        <w:rPr>
          <w:b/>
        </w:rPr>
        <w:t xml:space="preserve">B)  </w:t>
      </w:r>
      <w:r w:rsidRPr="00577983">
        <w:t>Allah’tan başkasına ibadet edilmez.</w:t>
      </w:r>
    </w:p>
    <w:p w14:paraId="770561D4" w14:textId="77777777" w:rsidR="00D92AC1" w:rsidRPr="00577983" w:rsidRDefault="00D92AC1" w:rsidP="00FF3673">
      <w:pPr>
        <w:pStyle w:val="IKLAR"/>
        <w:rPr>
          <w:b/>
        </w:rPr>
      </w:pPr>
      <w:r w:rsidRPr="00577983">
        <w:rPr>
          <w:b/>
        </w:rPr>
        <w:t xml:space="preserve">C)  </w:t>
      </w:r>
      <w:proofErr w:type="spellStart"/>
      <w:r w:rsidRPr="00577983">
        <w:t>Rahmân</w:t>
      </w:r>
      <w:proofErr w:type="spellEnd"/>
      <w:r w:rsidRPr="00577983">
        <w:t xml:space="preserve"> ve Rahîm olan Allah’ın adıyla başlarım.</w:t>
      </w:r>
    </w:p>
    <w:p w14:paraId="2486F841" w14:textId="77777777" w:rsidR="00D92AC1" w:rsidRDefault="00D92AC1" w:rsidP="00FF3673">
      <w:pPr>
        <w:pStyle w:val="IKLAR"/>
      </w:pPr>
      <w:r w:rsidRPr="00577983">
        <w:rPr>
          <w:b/>
        </w:rPr>
        <w:t xml:space="preserve">D)  </w:t>
      </w:r>
      <w:r w:rsidRPr="00577983">
        <w:t>Kovulmuş şeytandan Allah’a sığınırım.</w:t>
      </w:r>
    </w:p>
    <w:p w14:paraId="7300A0F0" w14:textId="77777777" w:rsidR="00002678" w:rsidRPr="00577983" w:rsidRDefault="00002678" w:rsidP="00FF3673">
      <w:pPr>
        <w:pStyle w:val="IKLAR"/>
        <w:rPr>
          <w:b/>
        </w:rPr>
      </w:pPr>
    </w:p>
    <w:p w14:paraId="68EEA15D" w14:textId="77777777" w:rsidR="00D92AC1" w:rsidRPr="00577983" w:rsidRDefault="00D92AC1" w:rsidP="00D94062">
      <w:pPr>
        <w:pStyle w:val="AIKLAMA"/>
      </w:pPr>
      <w:r>
        <w:t>6</w:t>
      </w:r>
      <w:r w:rsidRPr="00577983">
        <w:t>) “Allah her türlü eksiklik, kusur ve ayıptan uzaktır.” anlamına gelen ifade aşağıdakilerden hangisidir?</w:t>
      </w:r>
    </w:p>
    <w:p w14:paraId="21A67F6C" w14:textId="77777777" w:rsidR="00D94062" w:rsidRDefault="00D92AC1" w:rsidP="00FF3673">
      <w:pPr>
        <w:pStyle w:val="IKLAR"/>
      </w:pPr>
      <w:r w:rsidRPr="00577983">
        <w:t xml:space="preserve">A)  Maşallah.               </w:t>
      </w:r>
    </w:p>
    <w:p w14:paraId="25B15F21" w14:textId="248872BD" w:rsidR="00D92AC1" w:rsidRPr="00577983" w:rsidRDefault="00D92AC1" w:rsidP="00FF3673">
      <w:pPr>
        <w:pStyle w:val="IKLAR"/>
      </w:pPr>
      <w:r w:rsidRPr="00577983">
        <w:t>B)  Lâ ilahe illallah</w:t>
      </w:r>
    </w:p>
    <w:p w14:paraId="5B85D10C" w14:textId="77777777" w:rsidR="00D94062" w:rsidRDefault="00D92AC1" w:rsidP="00FF3673">
      <w:pPr>
        <w:pStyle w:val="IKLAR"/>
      </w:pPr>
      <w:r w:rsidRPr="00577983">
        <w:t xml:space="preserve">C)  </w:t>
      </w:r>
      <w:proofErr w:type="spellStart"/>
      <w:r w:rsidRPr="00577983">
        <w:t>Sübhanallah</w:t>
      </w:r>
      <w:proofErr w:type="spellEnd"/>
      <w:r w:rsidRPr="00577983">
        <w:t xml:space="preserve">             </w:t>
      </w:r>
    </w:p>
    <w:p w14:paraId="7E2B0F07" w14:textId="0B732602" w:rsidR="00D92AC1" w:rsidRDefault="00D92AC1" w:rsidP="00FF3673">
      <w:pPr>
        <w:pStyle w:val="IKLAR"/>
      </w:pPr>
      <w:r w:rsidRPr="00577983">
        <w:t xml:space="preserve">D)  </w:t>
      </w:r>
      <w:proofErr w:type="spellStart"/>
      <w:r w:rsidRPr="00577983">
        <w:t>Estağfirullah</w:t>
      </w:r>
      <w:proofErr w:type="spellEnd"/>
    </w:p>
    <w:p w14:paraId="1359B1A4" w14:textId="77777777" w:rsidR="00002678" w:rsidRDefault="00002678" w:rsidP="00FF3673">
      <w:pPr>
        <w:pStyle w:val="IKLAR"/>
      </w:pPr>
    </w:p>
    <w:p w14:paraId="54EC710F" w14:textId="77777777" w:rsidR="00D92AC1" w:rsidRPr="00577983" w:rsidRDefault="00D92AC1" w:rsidP="00D94062">
      <w:pPr>
        <w:pStyle w:val="AIKLAMA"/>
      </w:pPr>
      <w:r>
        <w:t>7</w:t>
      </w:r>
      <w:r w:rsidRPr="00577983">
        <w:t>)</w:t>
      </w:r>
      <w:r>
        <w:t xml:space="preserve"> </w:t>
      </w:r>
      <w:r w:rsidRPr="00577983">
        <w:t xml:space="preserve"> Aşağıdakilerden hangisi dua </w:t>
      </w:r>
      <w:r w:rsidRPr="00397193">
        <w:rPr>
          <w:u w:val="single"/>
        </w:rPr>
        <w:t>içermez</w:t>
      </w:r>
      <w:r w:rsidRPr="00577983">
        <w:t>?</w:t>
      </w:r>
    </w:p>
    <w:p w14:paraId="365F8F8C" w14:textId="77777777" w:rsidR="00D94062" w:rsidRDefault="00D92AC1" w:rsidP="00FF3673">
      <w:pPr>
        <w:pStyle w:val="IKLAR"/>
        <w:rPr>
          <w:b/>
        </w:rPr>
      </w:pPr>
      <w:r>
        <w:rPr>
          <w:b/>
        </w:rPr>
        <w:t>A)</w:t>
      </w:r>
      <w:r w:rsidRPr="00577983">
        <w:rPr>
          <w:b/>
        </w:rPr>
        <w:t xml:space="preserve"> </w:t>
      </w:r>
      <w:r w:rsidRPr="00577983">
        <w:t>Allah razı olsun.</w:t>
      </w:r>
      <w:r>
        <w:rPr>
          <w:b/>
        </w:rPr>
        <w:t xml:space="preserve">       </w:t>
      </w:r>
    </w:p>
    <w:p w14:paraId="0DBA2D7C" w14:textId="37B1ADA6" w:rsidR="00D92AC1" w:rsidRPr="00577983" w:rsidRDefault="00D92AC1" w:rsidP="00FF3673">
      <w:pPr>
        <w:pStyle w:val="IKLAR"/>
        <w:rPr>
          <w:b/>
        </w:rPr>
      </w:pPr>
      <w:r>
        <w:rPr>
          <w:b/>
        </w:rPr>
        <w:t>B)</w:t>
      </w:r>
      <w:r w:rsidRPr="00577983">
        <w:rPr>
          <w:b/>
        </w:rPr>
        <w:t xml:space="preserve"> </w:t>
      </w:r>
      <w:r>
        <w:rPr>
          <w:b/>
        </w:rPr>
        <w:t xml:space="preserve"> </w:t>
      </w:r>
      <w:r w:rsidRPr="00577983">
        <w:t>Allah korusun.</w:t>
      </w:r>
    </w:p>
    <w:p w14:paraId="6AE88B2C" w14:textId="77777777" w:rsidR="00D94062" w:rsidRDefault="00D92AC1" w:rsidP="00FF3673">
      <w:pPr>
        <w:pStyle w:val="IKLAR"/>
      </w:pPr>
      <w:r>
        <w:rPr>
          <w:b/>
        </w:rPr>
        <w:t>C)</w:t>
      </w:r>
      <w:r w:rsidRPr="00577983">
        <w:rPr>
          <w:b/>
        </w:rPr>
        <w:t xml:space="preserve"> </w:t>
      </w:r>
      <w:r w:rsidRPr="00577983">
        <w:t xml:space="preserve">Allah kabul etsin.     </w:t>
      </w:r>
      <w:r>
        <w:t xml:space="preserve">  </w:t>
      </w:r>
      <w:r w:rsidRPr="00577983">
        <w:t xml:space="preserve"> </w:t>
      </w:r>
    </w:p>
    <w:p w14:paraId="3A6FAA24" w14:textId="0B12CA53" w:rsidR="00D92AC1" w:rsidRDefault="00D92AC1" w:rsidP="00FF3673">
      <w:pPr>
        <w:pStyle w:val="IKLAR"/>
      </w:pPr>
      <w:r>
        <w:rPr>
          <w:b/>
        </w:rPr>
        <w:t>D)</w:t>
      </w:r>
      <w:r w:rsidRPr="00577983">
        <w:rPr>
          <w:b/>
        </w:rPr>
        <w:t xml:space="preserve"> </w:t>
      </w:r>
      <w:r>
        <w:rPr>
          <w:b/>
        </w:rPr>
        <w:t xml:space="preserve"> </w:t>
      </w:r>
      <w:r w:rsidRPr="00577983">
        <w:t>Allah birdir.</w:t>
      </w:r>
    </w:p>
    <w:p w14:paraId="5F2B188D" w14:textId="77777777" w:rsidR="00002678" w:rsidRDefault="00002678" w:rsidP="00FF3673">
      <w:pPr>
        <w:pStyle w:val="IKLAR"/>
      </w:pPr>
    </w:p>
    <w:p w14:paraId="68DEF47A" w14:textId="5B04CC00" w:rsidR="00D92AC1" w:rsidRPr="00577983" w:rsidRDefault="00D92AC1" w:rsidP="00D94062">
      <w:pPr>
        <w:pStyle w:val="AIKLAMA"/>
      </w:pPr>
      <w:r>
        <w:t>8</w:t>
      </w:r>
      <w:r w:rsidRPr="00577983">
        <w:t xml:space="preserve">) Aşağıdaki davranışlardan hangisi bize sevap </w:t>
      </w:r>
      <w:r w:rsidRPr="00397193">
        <w:rPr>
          <w:u w:val="single"/>
        </w:rPr>
        <w:t>kazandırmaz</w:t>
      </w:r>
      <w:r w:rsidRPr="00577983">
        <w:t>?</w:t>
      </w:r>
    </w:p>
    <w:p w14:paraId="4C55DE83" w14:textId="77777777" w:rsidR="00D92AC1" w:rsidRPr="00E16F08" w:rsidRDefault="00D92AC1" w:rsidP="00FF3673">
      <w:pPr>
        <w:pStyle w:val="IKLAR"/>
      </w:pPr>
      <w:r w:rsidRPr="00E16F08">
        <w:rPr>
          <w:b/>
        </w:rPr>
        <w:t>A)</w:t>
      </w:r>
      <w:r w:rsidRPr="00E16F08">
        <w:t xml:space="preserve">  Yaşlılara saygı göstermek </w:t>
      </w:r>
      <w:r w:rsidRPr="00E16F08">
        <w:tab/>
      </w:r>
    </w:p>
    <w:p w14:paraId="15461A8A" w14:textId="77777777" w:rsidR="00D92AC1" w:rsidRPr="00E16F08" w:rsidRDefault="00D92AC1" w:rsidP="00FF3673">
      <w:pPr>
        <w:pStyle w:val="IKLAR"/>
      </w:pPr>
      <w:r w:rsidRPr="00E16F08">
        <w:rPr>
          <w:b/>
        </w:rPr>
        <w:t>B)</w:t>
      </w:r>
      <w:r w:rsidRPr="00E16F08">
        <w:t xml:space="preserve">  Çevreyi kirletmek</w:t>
      </w:r>
    </w:p>
    <w:p w14:paraId="3D74D688" w14:textId="77777777" w:rsidR="00D92AC1" w:rsidRPr="00E16F08" w:rsidRDefault="00D92AC1" w:rsidP="00FF3673">
      <w:pPr>
        <w:pStyle w:val="IKLAR"/>
      </w:pPr>
      <w:r w:rsidRPr="00E16F08">
        <w:rPr>
          <w:b/>
        </w:rPr>
        <w:t>C)</w:t>
      </w:r>
      <w:r w:rsidRPr="00E16F08">
        <w:t xml:space="preserve">  İbadet etmek</w:t>
      </w:r>
      <w:r w:rsidRPr="00E16F08">
        <w:tab/>
      </w:r>
      <w:r w:rsidRPr="00E16F08">
        <w:tab/>
        <w:t xml:space="preserve"> </w:t>
      </w:r>
      <w:r w:rsidRPr="00E16F08">
        <w:tab/>
      </w:r>
    </w:p>
    <w:p w14:paraId="10E70019" w14:textId="5220A795" w:rsidR="00D92AC1" w:rsidRDefault="00D92AC1" w:rsidP="00002678">
      <w:pPr>
        <w:pStyle w:val="IKLAR"/>
      </w:pPr>
      <w:r w:rsidRPr="00E16F08">
        <w:rPr>
          <w:b/>
        </w:rPr>
        <w:t>D)</w:t>
      </w:r>
      <w:r w:rsidRPr="00E16F08">
        <w:t xml:space="preserve">  Yoksula yardım etmek</w:t>
      </w:r>
    </w:p>
    <w:p w14:paraId="49C9D632" w14:textId="77777777" w:rsidR="00002678" w:rsidRPr="00002678" w:rsidRDefault="00002678" w:rsidP="00002678">
      <w:pPr>
        <w:pStyle w:val="IKLAR"/>
      </w:pPr>
    </w:p>
    <w:p w14:paraId="49FFB431" w14:textId="77777777" w:rsidR="00D94062" w:rsidRDefault="00D92AC1" w:rsidP="00D94062">
      <w:pPr>
        <w:pStyle w:val="AIKLAMA"/>
      </w:pPr>
      <w:r>
        <w:t>9</w:t>
      </w:r>
      <w:r w:rsidRPr="00002678">
        <w:t>) “İman etmedikçe cennete giremezsiniz. Birbirinizi sevmedikçe de gerçekten iman etmiş olamazsınız. Size birbirinizi sevdirecek bir şey söyleyeyim mi? Aranızda selamı yaygınlaş</w:t>
      </w:r>
      <w:r w:rsidRPr="00002678">
        <w:rPr>
          <w:rFonts w:eastAsia="MS Gothic"/>
        </w:rPr>
        <w:t>tı</w:t>
      </w:r>
      <w:r w:rsidRPr="00002678">
        <w:t>rınız.</w:t>
      </w:r>
    </w:p>
    <w:p w14:paraId="05869DC8" w14:textId="2212E59E" w:rsidR="00D92AC1" w:rsidRPr="00E16F08" w:rsidRDefault="00D92AC1" w:rsidP="00D94062">
      <w:pPr>
        <w:pStyle w:val="AIKLAMA"/>
      </w:pPr>
      <w:r w:rsidRPr="00E16F08">
        <w:t xml:space="preserve">Peygamberimizin bu hadisinde hangisinden </w:t>
      </w:r>
      <w:r w:rsidRPr="00397193">
        <w:rPr>
          <w:u w:val="single"/>
        </w:rPr>
        <w:t>bahsedilmemiştir?</w:t>
      </w:r>
    </w:p>
    <w:p w14:paraId="2B360535" w14:textId="3904644A" w:rsidR="00D92AC1" w:rsidRDefault="00D92AC1" w:rsidP="00002678">
      <w:pPr>
        <w:pStyle w:val="IKLAR"/>
      </w:pPr>
      <w:r w:rsidRPr="00E16F08">
        <w:rPr>
          <w:b/>
        </w:rPr>
        <w:t>A )</w:t>
      </w:r>
      <w:r w:rsidRPr="00E16F08">
        <w:t xml:space="preserve"> İman   </w:t>
      </w:r>
      <w:r>
        <w:t xml:space="preserve">  </w:t>
      </w:r>
      <w:r w:rsidRPr="00E16F08">
        <w:rPr>
          <w:b/>
        </w:rPr>
        <w:t>B )</w:t>
      </w:r>
      <w:r>
        <w:t xml:space="preserve"> Selam      </w:t>
      </w:r>
      <w:r w:rsidRPr="00E16F08">
        <w:t xml:space="preserve"> </w:t>
      </w:r>
      <w:r w:rsidRPr="00E16F08">
        <w:rPr>
          <w:b/>
        </w:rPr>
        <w:t>C )</w:t>
      </w:r>
      <w:r>
        <w:t xml:space="preserve"> Sevgi      </w:t>
      </w:r>
      <w:r w:rsidRPr="00E16F08">
        <w:rPr>
          <w:b/>
        </w:rPr>
        <w:t>D )</w:t>
      </w:r>
      <w:r w:rsidRPr="00E16F08">
        <w:t xml:space="preserve"> Günah</w:t>
      </w:r>
    </w:p>
    <w:p w14:paraId="78884698" w14:textId="1F091BA6" w:rsidR="00D94062" w:rsidRDefault="00D94062" w:rsidP="00002678">
      <w:pPr>
        <w:pStyle w:val="IKLAR"/>
      </w:pPr>
    </w:p>
    <w:p w14:paraId="52727BA6" w14:textId="77777777" w:rsidR="00D92AC1" w:rsidRPr="00E16F08" w:rsidRDefault="00D92AC1" w:rsidP="00D94062">
      <w:pPr>
        <w:pStyle w:val="AIKLAMA"/>
      </w:pPr>
      <w:r>
        <w:t>10</w:t>
      </w:r>
      <w:r w:rsidRPr="00E16F08">
        <w:t>)  Aşağıdakilerden hangisi günahtır?</w:t>
      </w:r>
    </w:p>
    <w:p w14:paraId="0CFE6E64" w14:textId="77777777" w:rsidR="00D92AC1" w:rsidRPr="00E16F08" w:rsidRDefault="00D92AC1" w:rsidP="00002678">
      <w:pPr>
        <w:pStyle w:val="IKLAR"/>
      </w:pPr>
      <w:r w:rsidRPr="00E16F08">
        <w:rPr>
          <w:b/>
        </w:rPr>
        <w:t>A)</w:t>
      </w:r>
      <w:r w:rsidRPr="00E16F08">
        <w:t xml:space="preserve"> </w:t>
      </w:r>
      <w:r>
        <w:t xml:space="preserve"> </w:t>
      </w:r>
      <w:r w:rsidRPr="00E16F08">
        <w:t>Ağaçlara zarar vermek</w:t>
      </w:r>
      <w:r w:rsidRPr="00E16F08">
        <w:tab/>
      </w:r>
    </w:p>
    <w:p w14:paraId="17DDB910" w14:textId="4DF6B69F" w:rsidR="00D92AC1" w:rsidRPr="00E16F08" w:rsidRDefault="00D92AC1" w:rsidP="00002678">
      <w:pPr>
        <w:pStyle w:val="IKLAR"/>
      </w:pPr>
      <w:r w:rsidRPr="00E16F08">
        <w:rPr>
          <w:b/>
        </w:rPr>
        <w:t>B)</w:t>
      </w:r>
      <w:r w:rsidRPr="00E16F08">
        <w:t xml:space="preserve"> </w:t>
      </w:r>
      <w:r>
        <w:t xml:space="preserve"> </w:t>
      </w:r>
      <w:r w:rsidRPr="00E16F08">
        <w:t>Güler yüzlü olmak</w:t>
      </w:r>
    </w:p>
    <w:p w14:paraId="30116046" w14:textId="3151A722" w:rsidR="00D92AC1" w:rsidRPr="00E16F08" w:rsidRDefault="00D92AC1" w:rsidP="00002678">
      <w:pPr>
        <w:pStyle w:val="IKLAR"/>
      </w:pPr>
      <w:r w:rsidRPr="00E16F08">
        <w:rPr>
          <w:b/>
        </w:rPr>
        <w:t>C)</w:t>
      </w:r>
      <w:r w:rsidRPr="00E16F08">
        <w:t xml:space="preserve"> </w:t>
      </w:r>
      <w:r>
        <w:t xml:space="preserve"> </w:t>
      </w:r>
      <w:r w:rsidRPr="00E16F08">
        <w:t>Okul araç-gereçlerini korumak</w:t>
      </w:r>
      <w:r w:rsidRPr="00E16F08">
        <w:tab/>
      </w:r>
      <w:r w:rsidRPr="00E16F08">
        <w:tab/>
      </w:r>
    </w:p>
    <w:p w14:paraId="568333D4" w14:textId="762FF996" w:rsidR="00002678" w:rsidRDefault="00D92AC1" w:rsidP="00002678">
      <w:pPr>
        <w:pStyle w:val="IKLAR"/>
      </w:pPr>
      <w:r w:rsidRPr="00E16F08">
        <w:rPr>
          <w:b/>
        </w:rPr>
        <w:t>D)</w:t>
      </w:r>
      <w:r w:rsidRPr="00E16F08">
        <w:t xml:space="preserve"> </w:t>
      </w:r>
      <w:r>
        <w:t xml:space="preserve"> </w:t>
      </w:r>
      <w:r w:rsidRPr="00E16F08">
        <w:t>Komşulara iyi davranmak</w:t>
      </w:r>
    </w:p>
    <w:p w14:paraId="2986F132" w14:textId="38DFCED3" w:rsidR="00D94062" w:rsidRDefault="00D94062" w:rsidP="00002678">
      <w:pPr>
        <w:pStyle w:val="IKLAR"/>
      </w:pPr>
    </w:p>
    <w:p w14:paraId="7D0E4F50" w14:textId="2905A806" w:rsidR="00D94062" w:rsidRDefault="00D94062" w:rsidP="00002678">
      <w:pPr>
        <w:pStyle w:val="IKLAR"/>
      </w:pPr>
    </w:p>
    <w:p w14:paraId="590BC0AD" w14:textId="32EB862A" w:rsidR="00D94062" w:rsidRDefault="00D94062" w:rsidP="00002678">
      <w:pPr>
        <w:pStyle w:val="IKLAR"/>
      </w:pPr>
    </w:p>
    <w:p w14:paraId="1086C085" w14:textId="1C9457D4" w:rsidR="00D94062" w:rsidRDefault="00D94062" w:rsidP="00002678">
      <w:pPr>
        <w:pStyle w:val="IKLAR"/>
      </w:pPr>
    </w:p>
    <w:p w14:paraId="01FA2B9F" w14:textId="77777777" w:rsidR="00D94062" w:rsidRPr="00002678" w:rsidRDefault="00D94062" w:rsidP="00002678">
      <w:pPr>
        <w:pStyle w:val="IKLAR"/>
      </w:pPr>
    </w:p>
    <w:p w14:paraId="6236C3B5" w14:textId="3CD7EDE7" w:rsidR="00D92AC1" w:rsidRPr="00065C2D" w:rsidRDefault="00D92AC1" w:rsidP="00D94062">
      <w:pPr>
        <w:pStyle w:val="AIKLAMA"/>
      </w:pPr>
      <w:r w:rsidRPr="00065C2D">
        <w:rPr>
          <w:lang w:eastAsia="tr-TR"/>
        </w:rPr>
        <w:t xml:space="preserve">11) </w:t>
      </w:r>
      <w:r w:rsidRPr="00065C2D">
        <w:t xml:space="preserve">Aşağıdakilerden hangisi besmelenin kullanıldığı yerlerden biri </w:t>
      </w:r>
      <w:r w:rsidRPr="00397193">
        <w:rPr>
          <w:u w:val="single"/>
        </w:rPr>
        <w:t>değildir</w:t>
      </w:r>
      <w:r w:rsidRPr="00065C2D">
        <w:t>?</w:t>
      </w:r>
    </w:p>
    <w:p w14:paraId="3925119A" w14:textId="5E21055A" w:rsidR="00D94062" w:rsidRDefault="00D92AC1" w:rsidP="00002678">
      <w:pPr>
        <w:pStyle w:val="IKLAR"/>
      </w:pPr>
      <w:r w:rsidRPr="00065C2D">
        <w:rPr>
          <w:b/>
        </w:rPr>
        <w:t>A)</w:t>
      </w:r>
      <w:r>
        <w:t xml:space="preserve"> </w:t>
      </w:r>
      <w:r w:rsidRPr="00065C2D">
        <w:t xml:space="preserve">Yatağa yatarken   </w:t>
      </w:r>
      <w:r>
        <w:t xml:space="preserve">     </w:t>
      </w:r>
    </w:p>
    <w:p w14:paraId="69FEE7AB" w14:textId="756830CD" w:rsidR="00D92AC1" w:rsidRDefault="00D92AC1" w:rsidP="00002678">
      <w:pPr>
        <w:pStyle w:val="IKLAR"/>
      </w:pPr>
      <w:r w:rsidRPr="00065C2D">
        <w:rPr>
          <w:b/>
        </w:rPr>
        <w:t>B)</w:t>
      </w:r>
      <w:r>
        <w:rPr>
          <w:b/>
        </w:rPr>
        <w:t xml:space="preserve"> </w:t>
      </w:r>
      <w:r w:rsidRPr="00065C2D">
        <w:t xml:space="preserve">Yemeğe başlarken  </w:t>
      </w:r>
    </w:p>
    <w:p w14:paraId="5A292F89" w14:textId="77777777" w:rsidR="00D94062" w:rsidRDefault="00D92AC1" w:rsidP="00002678">
      <w:pPr>
        <w:pStyle w:val="IKLAR"/>
      </w:pPr>
      <w:r w:rsidRPr="00065C2D">
        <w:rPr>
          <w:b/>
        </w:rPr>
        <w:t>C)</w:t>
      </w:r>
      <w:r>
        <w:rPr>
          <w:b/>
        </w:rPr>
        <w:t xml:space="preserve"> </w:t>
      </w:r>
      <w:r w:rsidRPr="00065C2D">
        <w:t xml:space="preserve">Tuvalete girerken    </w:t>
      </w:r>
      <w:r>
        <w:t xml:space="preserve">  </w:t>
      </w:r>
    </w:p>
    <w:p w14:paraId="730A810E" w14:textId="64E5ACF5" w:rsidR="00D92AC1" w:rsidRPr="00065C2D" w:rsidRDefault="00D92AC1" w:rsidP="00002678">
      <w:pPr>
        <w:pStyle w:val="IKLAR"/>
      </w:pPr>
      <w:r w:rsidRPr="00065C2D">
        <w:rPr>
          <w:b/>
        </w:rPr>
        <w:t>D)</w:t>
      </w:r>
      <w:r>
        <w:t xml:space="preserve">  </w:t>
      </w:r>
      <w:r w:rsidRPr="00065C2D">
        <w:t>Kuran okumaya başlarken</w:t>
      </w:r>
    </w:p>
    <w:p w14:paraId="7505F28A" w14:textId="77777777" w:rsidR="00D92AC1" w:rsidRPr="00E16F08" w:rsidRDefault="00D92AC1" w:rsidP="00D92AC1">
      <w:pPr>
        <w:pStyle w:val="AralkYok"/>
        <w:rPr>
          <w:rFonts w:ascii="Comic Sans MS" w:hAnsi="Comic Sans MS"/>
        </w:rPr>
      </w:pPr>
    </w:p>
    <w:p w14:paraId="00368D1A" w14:textId="77777777" w:rsidR="00D92AC1" w:rsidRPr="00065C2D" w:rsidRDefault="00D92AC1" w:rsidP="00D94062">
      <w:pPr>
        <w:pStyle w:val="AIKLAMA"/>
      </w:pPr>
      <w:r>
        <w:t xml:space="preserve">12) </w:t>
      </w:r>
      <w:r w:rsidRPr="00065C2D">
        <w:t xml:space="preserve">”Allah’tan başka ilah </w:t>
      </w:r>
      <w:proofErr w:type="spellStart"/>
      <w:r w:rsidRPr="00065C2D">
        <w:t>yoktur,Muhammed</w:t>
      </w:r>
      <w:proofErr w:type="spellEnd"/>
      <w:r w:rsidRPr="00065C2D">
        <w:t xml:space="preserve"> O’nun kulu ve </w:t>
      </w:r>
      <w:proofErr w:type="spellStart"/>
      <w:r w:rsidRPr="00065C2D">
        <w:t>Resuludür</w:t>
      </w:r>
      <w:proofErr w:type="spellEnd"/>
      <w:r w:rsidRPr="00065C2D">
        <w:t>” Anlamı verilen söz aşağıdakilerden hangisidir?</w:t>
      </w:r>
    </w:p>
    <w:p w14:paraId="2D0C9DD9" w14:textId="77777777" w:rsidR="00D94062" w:rsidRDefault="00D92AC1" w:rsidP="00002678">
      <w:pPr>
        <w:pStyle w:val="IKLAR"/>
      </w:pPr>
      <w:r w:rsidRPr="00065C2D">
        <w:rPr>
          <w:b/>
        </w:rPr>
        <w:t>A)</w:t>
      </w:r>
      <w:r>
        <w:t xml:space="preserve"> </w:t>
      </w:r>
      <w:r w:rsidRPr="00065C2D">
        <w:t xml:space="preserve">Kelime-i </w:t>
      </w:r>
      <w:proofErr w:type="spellStart"/>
      <w:r w:rsidRPr="00065C2D">
        <w:t>Tevhid</w:t>
      </w:r>
      <w:proofErr w:type="spellEnd"/>
      <w:r w:rsidRPr="00065C2D">
        <w:t xml:space="preserve">  </w:t>
      </w:r>
      <w:r>
        <w:t xml:space="preserve">      </w:t>
      </w:r>
      <w:r w:rsidRPr="00065C2D">
        <w:t xml:space="preserve"> </w:t>
      </w:r>
      <w:r>
        <w:t xml:space="preserve">  </w:t>
      </w:r>
    </w:p>
    <w:p w14:paraId="47CFC063" w14:textId="79117042" w:rsidR="00D92AC1" w:rsidRDefault="00D92AC1" w:rsidP="00002678">
      <w:pPr>
        <w:pStyle w:val="IKLAR"/>
      </w:pPr>
      <w:r w:rsidRPr="00065C2D">
        <w:rPr>
          <w:b/>
        </w:rPr>
        <w:t>B)</w:t>
      </w:r>
      <w:r>
        <w:t xml:space="preserve"> </w:t>
      </w:r>
      <w:r w:rsidRPr="00065C2D">
        <w:t xml:space="preserve">Kelime-i Şehadet    </w:t>
      </w:r>
    </w:p>
    <w:p w14:paraId="03E836E4" w14:textId="77777777" w:rsidR="00D94062" w:rsidRDefault="00D92AC1" w:rsidP="00002678">
      <w:pPr>
        <w:pStyle w:val="IKLAR"/>
      </w:pPr>
      <w:r w:rsidRPr="00065C2D">
        <w:rPr>
          <w:b/>
        </w:rPr>
        <w:t>C)</w:t>
      </w:r>
      <w:r>
        <w:rPr>
          <w:b/>
        </w:rPr>
        <w:t xml:space="preserve"> </w:t>
      </w:r>
      <w:r w:rsidRPr="00065C2D">
        <w:t xml:space="preserve">Besmele    </w:t>
      </w:r>
      <w:r>
        <w:t xml:space="preserve">                  </w:t>
      </w:r>
    </w:p>
    <w:p w14:paraId="08147AAC" w14:textId="581049B3" w:rsidR="00D92AC1" w:rsidRPr="00065C2D" w:rsidRDefault="00D92AC1" w:rsidP="00002678">
      <w:pPr>
        <w:pStyle w:val="IKLAR"/>
      </w:pPr>
      <w:r w:rsidRPr="00065C2D">
        <w:rPr>
          <w:b/>
        </w:rPr>
        <w:t>D)</w:t>
      </w:r>
      <w:r>
        <w:rPr>
          <w:b/>
        </w:rPr>
        <w:t xml:space="preserve"> </w:t>
      </w:r>
      <w:r w:rsidRPr="00065C2D">
        <w:t>Allah’a şükür</w:t>
      </w:r>
    </w:p>
    <w:p w14:paraId="6B73C296" w14:textId="77777777" w:rsidR="00D94062" w:rsidRDefault="00D94062" w:rsidP="00071B15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49C06AF7" w14:textId="77777777" w:rsidR="00D94062" w:rsidRDefault="00D94062" w:rsidP="00071B15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656FB571" w14:textId="68F6003C" w:rsidR="00D94062" w:rsidRDefault="00D94062" w:rsidP="00071B15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  <w:sectPr w:rsidR="00D94062" w:rsidSect="00D94062">
          <w:type w:val="continuous"/>
          <w:pgSz w:w="11906" w:h="16838" w:code="9"/>
          <w:pgMar w:top="1404" w:right="849" w:bottom="567" w:left="851" w:header="709" w:footer="694" w:gutter="0"/>
          <w:cols w:num="2" w:sep="1" w:space="709"/>
          <w:titlePg/>
          <w:docGrid w:linePitch="360"/>
        </w:sectPr>
      </w:pPr>
    </w:p>
    <w:p w14:paraId="1E996D5C" w14:textId="797C2457" w:rsidR="00D92AC1" w:rsidRDefault="00D92AC1" w:rsidP="00071B15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0ABAA361" w14:textId="561DD972" w:rsidR="00071B15" w:rsidRDefault="00071B15" w:rsidP="00071B15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071B15" w14:paraId="528588C6" w14:textId="77777777" w:rsidTr="007414D7">
        <w:trPr>
          <w:trHeight w:val="407"/>
        </w:trPr>
        <w:tc>
          <w:tcPr>
            <w:tcW w:w="5151" w:type="dxa"/>
          </w:tcPr>
          <w:p w14:paraId="351A719E" w14:textId="77777777" w:rsidR="00071B15" w:rsidRDefault="00071B15" w:rsidP="007414D7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071B15" w14:paraId="2194B080" w14:textId="77777777" w:rsidTr="007414D7">
        <w:trPr>
          <w:trHeight w:val="396"/>
        </w:trPr>
        <w:tc>
          <w:tcPr>
            <w:tcW w:w="5151" w:type="dxa"/>
          </w:tcPr>
          <w:p w14:paraId="67DCED9E" w14:textId="77777777" w:rsidR="00071B15" w:rsidRDefault="00071B15" w:rsidP="007414D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14:paraId="6043D9C4" w14:textId="77777777" w:rsidR="00071B15" w:rsidRPr="0075568C" w:rsidRDefault="00071B15" w:rsidP="00071B15">
      <w:pPr>
        <w:rPr>
          <w:rFonts w:ascii="Times New Roman" w:hAnsi="Times New Roman" w:cs="Times New Roman"/>
          <w:i/>
          <w:szCs w:val="20"/>
        </w:rPr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53B827D1" w14:textId="2CDF7E34" w:rsidR="00071B15" w:rsidRDefault="00071B15" w:rsidP="00151DA8">
      <w:pPr>
        <w:pStyle w:val="BOLDMETN"/>
      </w:pPr>
    </w:p>
    <w:p w14:paraId="38E76906" w14:textId="6830ADA8" w:rsidR="00071B15" w:rsidRDefault="00071B15" w:rsidP="00151DA8">
      <w:pPr>
        <w:pStyle w:val="BOLDMETN"/>
      </w:pPr>
    </w:p>
    <w:p w14:paraId="1CF401F4" w14:textId="77777777" w:rsidR="00071B15" w:rsidRDefault="00071B15" w:rsidP="00151DA8">
      <w:pPr>
        <w:pStyle w:val="BOLDMETN"/>
      </w:pPr>
    </w:p>
    <w:bookmarkEnd w:id="1"/>
    <w:p w14:paraId="23E0481C" w14:textId="7603C0EC" w:rsidR="00151DA8" w:rsidRDefault="00D94062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B96B32A" wp14:editId="53C144C6">
                <wp:simplePos x="0" y="0"/>
                <wp:positionH relativeFrom="column">
                  <wp:posOffset>-603250</wp:posOffset>
                </wp:positionH>
                <wp:positionV relativeFrom="paragraph">
                  <wp:posOffset>-908140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8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9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20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21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22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3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4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5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6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7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57F5C5B2" w:rsidR="00501EC5" w:rsidRPr="00501EC5" w:rsidRDefault="008A2A2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96B32A" id="Grup 22" o:spid="_x0000_s1027" style="position:absolute;left:0;text-align:left;margin-left:-47.5pt;margin-top:-71.5pt;width:598.1pt;height:840.15pt;z-index:251657728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xKKKK6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bNIIk8x3CqvLM3agB1FfCX7&#10;Zn/Bdn4Cfs9eIbn4efBjw+3j/XrNmjvrq3uxDptpIDgp5uGaZgRyEG0f38givlu//wCDjP8Aainu&#10;Wk074NeDLeL+GOT7TIR+O8fyr5/FcT5LhajpyqXa3sm/x2P2jh/6P/ilxFgI4yhgvZ05K8faTjBt&#10;PZ8rfMk+l0rrVaH7I0V+NP8AxEWftXf9En8E/wDfm5/+O0f8RFn7V3/RJ/BP/fm5/wDjtc/+uGR/&#10;zP8A8BZ7n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Gxjk0gGRgNTqKAG+X&#10;znNLtx0paKAEK5PNKAB0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CAetNKehp1FACbB3oKDtS0UANwU5o8z2pxAPWk2r6UAKDkZ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mB0vhL/kEj/ro1alZfhL/kEj/ro1alc0viYBRRRU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YkDgU3cxOAvPpQA6irEOkarOMx2En1ZcfzqX/hHtY/58z/30P8aOaI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MZ6iiigA6dBSBcC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9" o:title=""/>
                </v:shape>
                <v:oval id="Oval 5" o:spid="_x0000_s1029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0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1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4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5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6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37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38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39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57F5C5B2" w:rsidR="00501EC5" w:rsidRPr="00501EC5" w:rsidRDefault="008A2A2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B4B4E5" w14:textId="6C52663D" w:rsidR="00071B15" w:rsidRDefault="00071B15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7E88B63" w14:textId="45BC1761" w:rsidR="00D94062" w:rsidRDefault="00D94062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DF77214" w14:textId="0F19380A" w:rsidR="00D94062" w:rsidRDefault="00D94062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EEB1D7" w14:textId="5F2946E4" w:rsidR="00D94062" w:rsidRDefault="00D94062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D918519" w14:textId="147DE427" w:rsidR="00D94062" w:rsidRDefault="00D94062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AEE953C" w14:textId="2DE022D2" w:rsidR="00D94062" w:rsidRDefault="00D94062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AA4AE3B" w14:textId="6ABCBC09" w:rsidR="00D94062" w:rsidRDefault="00D94062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586A4B8" w14:textId="77777777" w:rsidR="00D94062" w:rsidRDefault="00D94062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A790B9F" w14:textId="6E3A5B0F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28C9AB36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251CC510" w:rsidR="00E709B5" w:rsidRDefault="00797BD9" w:rsidP="00090D80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234811D6" w14:textId="0F4F7337" w:rsidR="003D541A" w:rsidRDefault="003D541A">
      <w:pPr>
        <w:rPr>
          <w:rFonts w:cstheme="minorHAnsi"/>
          <w:sz w:val="24"/>
          <w:szCs w:val="24"/>
        </w:rPr>
      </w:pPr>
    </w:p>
    <w:p w14:paraId="09FEB780" w14:textId="071BE0E3" w:rsidR="00C150A7" w:rsidRDefault="00C150A7">
      <w:pPr>
        <w:rPr>
          <w:rFonts w:cstheme="minorHAnsi"/>
          <w:sz w:val="24"/>
          <w:szCs w:val="24"/>
        </w:rPr>
      </w:pPr>
    </w:p>
    <w:p w14:paraId="631BF716" w14:textId="4DEF6D8C" w:rsidR="00C150A7" w:rsidRDefault="00C150A7">
      <w:pPr>
        <w:rPr>
          <w:rFonts w:cstheme="minorHAnsi"/>
          <w:sz w:val="24"/>
          <w:szCs w:val="24"/>
        </w:rPr>
      </w:pPr>
    </w:p>
    <w:p w14:paraId="25ED1268" w14:textId="75A51372" w:rsidR="00C150A7" w:rsidRDefault="00C150A7">
      <w:pPr>
        <w:rPr>
          <w:rFonts w:cstheme="minorHAnsi"/>
          <w:sz w:val="24"/>
          <w:szCs w:val="24"/>
        </w:rPr>
      </w:pPr>
    </w:p>
    <w:p w14:paraId="44D723F4" w14:textId="7DA6F28D" w:rsidR="00ED5112" w:rsidRDefault="00ED5112">
      <w:pPr>
        <w:rPr>
          <w:rFonts w:cstheme="minorHAnsi"/>
          <w:sz w:val="24"/>
          <w:szCs w:val="24"/>
        </w:rPr>
      </w:pPr>
    </w:p>
    <w:p w14:paraId="510BD7CB" w14:textId="55107024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Cs w:val="20"/>
          <w:lang w:eastAsia="tr-TR"/>
        </w:rPr>
        <w:lastRenderedPageBreak/>
        <w:drawing>
          <wp:anchor distT="0" distB="0" distL="114300" distR="114300" simplePos="0" relativeHeight="251652608" behindDoc="0" locked="0" layoutInCell="1" allowOverlap="1" wp14:anchorId="07658D09" wp14:editId="7450CC72">
            <wp:simplePos x="0" y="0"/>
            <wp:positionH relativeFrom="margin">
              <wp:posOffset>-581025</wp:posOffset>
            </wp:positionH>
            <wp:positionV relativeFrom="paragraph">
              <wp:posOffset>-1075055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rPr>
          <w:rFonts w:cstheme="minorHAnsi"/>
          <w:sz w:val="24"/>
          <w:szCs w:val="24"/>
        </w:rPr>
      </w:pPr>
    </w:p>
    <w:sectPr w:rsidR="002B7944" w:rsidRPr="008D43D4" w:rsidSect="00071B15">
      <w:type w:val="continuous"/>
      <w:pgSz w:w="11906" w:h="16838" w:code="9"/>
      <w:pgMar w:top="1404" w:right="849" w:bottom="567" w:left="851" w:header="709" w:footer="694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6B9C7" w14:textId="77777777" w:rsidR="001E2371" w:rsidRDefault="001E2371" w:rsidP="00ED544D">
      <w:r>
        <w:separator/>
      </w:r>
    </w:p>
  </w:endnote>
  <w:endnote w:type="continuationSeparator" w:id="0">
    <w:p w14:paraId="2B24EFAC" w14:textId="77777777" w:rsidR="001E2371" w:rsidRDefault="001E2371" w:rsidP="00ED5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TUR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575F9" w14:textId="77777777" w:rsidR="00DB33E1" w:rsidRDefault="00DB33E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181A" w14:textId="77777777" w:rsidR="00DB33E1" w:rsidRDefault="00DB33E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6F548" w14:textId="77777777" w:rsidR="00DB33E1" w:rsidRDefault="00DB33E1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0" type="#_x0000_t13" style="position:absolute;left:0;text-align:left;margin-left:2.15pt;margin-top:9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3120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2F1BF" w14:textId="77777777" w:rsidR="00071B15" w:rsidRDefault="00071B15" w:rsidP="00071B1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E1076D" wp14:editId="09E6AEAD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27" name="Ok: Sağ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470BF62" w14:textId="77777777" w:rsidR="00071B15" w:rsidRPr="001016DC" w:rsidRDefault="00071B15" w:rsidP="00071B1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1076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7" o:spid="_x0000_s1041" type="#_x0000_t13" style="position:absolute;left:0;text-align:left;margin-left:2.15pt;margin-top:9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0470BF62" w14:textId="77777777" w:rsidR="00071B15" w:rsidRPr="001016DC" w:rsidRDefault="00071B15" w:rsidP="00071B1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71C7E0A9" wp14:editId="1C02ADFB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8" name="Resim 2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DD92FF4" wp14:editId="00117F3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9" name="Resim 2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55311" w14:textId="77777777" w:rsidR="001E2371" w:rsidRDefault="001E2371" w:rsidP="00ED544D">
      <w:r>
        <w:separator/>
      </w:r>
    </w:p>
  </w:footnote>
  <w:footnote w:type="continuationSeparator" w:id="0">
    <w:p w14:paraId="64A95572" w14:textId="77777777" w:rsidR="001E2371" w:rsidRDefault="001E2371" w:rsidP="00ED5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A072B" w14:textId="77777777" w:rsidR="00DB33E1" w:rsidRDefault="00DB33E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729AE" w14:textId="77777777" w:rsidR="00DB33E1" w:rsidRDefault="00DB33E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BEB" w14:textId="77777777" w:rsidR="00DB33E1" w:rsidRDefault="00DB33E1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1C10F93A" w:rsidR="00C150A7" w:rsidRDefault="008A2A28" w:rsidP="00C150A7">
    <w:pPr>
      <w:pStyle w:val="stBilgi"/>
      <w:jc w:val="center"/>
    </w:pPr>
    <w:r>
      <w:t>4</w:t>
    </w:r>
    <w:r w:rsidR="00C150A7">
      <w:t xml:space="preserve">. </w:t>
    </w:r>
    <w:proofErr w:type="gramStart"/>
    <w:r w:rsidR="00C150A7">
      <w:t xml:space="preserve">Sınıf </w:t>
    </w:r>
    <w:r w:rsidR="00AE1B52">
      <w:t xml:space="preserve"> 1</w:t>
    </w:r>
    <w:r w:rsidR="00DB33E1">
      <w:t>.</w:t>
    </w:r>
    <w:proofErr w:type="gramEnd"/>
    <w:r w:rsidR="00DB33E1">
      <w:t>Dönem 1</w:t>
    </w:r>
    <w:r w:rsidR="00C150A7">
      <w:t>. Yazılı /</w:t>
    </w:r>
    <w:r w:rsidR="00EE6DA8">
      <w:t xml:space="preserve">Test </w:t>
    </w:r>
    <w:r w:rsidR="00C150A7">
      <w:t xml:space="preserve"> Sınav Soruları</w:t>
    </w:r>
  </w:p>
  <w:bookmarkEnd w:id="2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F6F4889"/>
    <w:multiLevelType w:val="hybridMultilevel"/>
    <w:tmpl w:val="EA92A2F0"/>
    <w:lvl w:ilvl="0" w:tplc="041F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3204179">
    <w:abstractNumId w:val="7"/>
  </w:num>
  <w:num w:numId="2" w16cid:durableId="866255985">
    <w:abstractNumId w:val="8"/>
  </w:num>
  <w:num w:numId="3" w16cid:durableId="936523344">
    <w:abstractNumId w:val="9"/>
  </w:num>
  <w:num w:numId="4" w16cid:durableId="1620213678">
    <w:abstractNumId w:val="5"/>
  </w:num>
  <w:num w:numId="5" w16cid:durableId="732658722">
    <w:abstractNumId w:val="7"/>
    <w:lvlOverride w:ilvl="0">
      <w:startOverride w:val="1"/>
    </w:lvlOverride>
  </w:num>
  <w:num w:numId="6" w16cid:durableId="223181368">
    <w:abstractNumId w:val="7"/>
    <w:lvlOverride w:ilvl="0">
      <w:startOverride w:val="1"/>
    </w:lvlOverride>
  </w:num>
  <w:num w:numId="7" w16cid:durableId="140271178">
    <w:abstractNumId w:val="7"/>
    <w:lvlOverride w:ilvl="0">
      <w:startOverride w:val="1"/>
    </w:lvlOverride>
  </w:num>
  <w:num w:numId="8" w16cid:durableId="579751060">
    <w:abstractNumId w:val="7"/>
    <w:lvlOverride w:ilvl="0">
      <w:startOverride w:val="1"/>
    </w:lvlOverride>
  </w:num>
  <w:num w:numId="9" w16cid:durableId="1255554020">
    <w:abstractNumId w:val="9"/>
    <w:lvlOverride w:ilvl="0">
      <w:startOverride w:val="1"/>
    </w:lvlOverride>
  </w:num>
  <w:num w:numId="10" w16cid:durableId="560290559">
    <w:abstractNumId w:val="7"/>
    <w:lvlOverride w:ilvl="0">
      <w:startOverride w:val="1"/>
    </w:lvlOverride>
  </w:num>
  <w:num w:numId="11" w16cid:durableId="255216463">
    <w:abstractNumId w:val="7"/>
    <w:lvlOverride w:ilvl="0">
      <w:startOverride w:val="1"/>
    </w:lvlOverride>
  </w:num>
  <w:num w:numId="12" w16cid:durableId="192041178">
    <w:abstractNumId w:val="7"/>
    <w:lvlOverride w:ilvl="0">
      <w:startOverride w:val="1"/>
    </w:lvlOverride>
  </w:num>
  <w:num w:numId="13" w16cid:durableId="1214805029">
    <w:abstractNumId w:val="9"/>
    <w:lvlOverride w:ilvl="0">
      <w:startOverride w:val="1"/>
    </w:lvlOverride>
  </w:num>
  <w:num w:numId="14" w16cid:durableId="1142769964">
    <w:abstractNumId w:val="7"/>
    <w:lvlOverride w:ilvl="0">
      <w:startOverride w:val="1"/>
    </w:lvlOverride>
  </w:num>
  <w:num w:numId="15" w16cid:durableId="815756810">
    <w:abstractNumId w:val="7"/>
    <w:lvlOverride w:ilvl="0">
      <w:startOverride w:val="1"/>
    </w:lvlOverride>
  </w:num>
  <w:num w:numId="16" w16cid:durableId="1501653164">
    <w:abstractNumId w:val="7"/>
    <w:lvlOverride w:ilvl="0">
      <w:startOverride w:val="1"/>
    </w:lvlOverride>
  </w:num>
  <w:num w:numId="17" w16cid:durableId="1574706124">
    <w:abstractNumId w:val="7"/>
    <w:lvlOverride w:ilvl="0">
      <w:startOverride w:val="1"/>
    </w:lvlOverride>
  </w:num>
  <w:num w:numId="18" w16cid:durableId="1385642395">
    <w:abstractNumId w:val="9"/>
    <w:lvlOverride w:ilvl="0">
      <w:startOverride w:val="1"/>
    </w:lvlOverride>
  </w:num>
  <w:num w:numId="19" w16cid:durableId="2066251399">
    <w:abstractNumId w:val="7"/>
    <w:lvlOverride w:ilvl="0">
      <w:startOverride w:val="1"/>
    </w:lvlOverride>
  </w:num>
  <w:num w:numId="20" w16cid:durableId="1311598495">
    <w:abstractNumId w:val="7"/>
    <w:lvlOverride w:ilvl="0">
      <w:startOverride w:val="1"/>
    </w:lvlOverride>
  </w:num>
  <w:num w:numId="21" w16cid:durableId="1409232598">
    <w:abstractNumId w:val="7"/>
    <w:lvlOverride w:ilvl="0">
      <w:startOverride w:val="1"/>
    </w:lvlOverride>
  </w:num>
  <w:num w:numId="22" w16cid:durableId="1289386615">
    <w:abstractNumId w:val="7"/>
    <w:lvlOverride w:ilvl="0">
      <w:startOverride w:val="1"/>
    </w:lvlOverride>
  </w:num>
  <w:num w:numId="23" w16cid:durableId="1019552938">
    <w:abstractNumId w:val="7"/>
    <w:lvlOverride w:ilvl="0">
      <w:startOverride w:val="1"/>
    </w:lvlOverride>
  </w:num>
  <w:num w:numId="24" w16cid:durableId="1685011532">
    <w:abstractNumId w:val="7"/>
    <w:lvlOverride w:ilvl="0">
      <w:startOverride w:val="1"/>
    </w:lvlOverride>
  </w:num>
  <w:num w:numId="25" w16cid:durableId="1659920405">
    <w:abstractNumId w:val="7"/>
    <w:lvlOverride w:ilvl="0">
      <w:startOverride w:val="1"/>
    </w:lvlOverride>
  </w:num>
  <w:num w:numId="26" w16cid:durableId="824199429">
    <w:abstractNumId w:val="7"/>
    <w:lvlOverride w:ilvl="0">
      <w:startOverride w:val="1"/>
    </w:lvlOverride>
  </w:num>
  <w:num w:numId="27" w16cid:durableId="1926456891">
    <w:abstractNumId w:val="7"/>
    <w:lvlOverride w:ilvl="0">
      <w:startOverride w:val="1"/>
    </w:lvlOverride>
  </w:num>
  <w:num w:numId="28" w16cid:durableId="667904302">
    <w:abstractNumId w:val="7"/>
    <w:lvlOverride w:ilvl="0">
      <w:startOverride w:val="1"/>
    </w:lvlOverride>
  </w:num>
  <w:num w:numId="29" w16cid:durableId="455681324">
    <w:abstractNumId w:val="7"/>
    <w:lvlOverride w:ilvl="0">
      <w:startOverride w:val="1"/>
    </w:lvlOverride>
  </w:num>
  <w:num w:numId="30" w16cid:durableId="492650919">
    <w:abstractNumId w:val="7"/>
    <w:lvlOverride w:ilvl="0">
      <w:startOverride w:val="1"/>
    </w:lvlOverride>
  </w:num>
  <w:num w:numId="31" w16cid:durableId="2014530867">
    <w:abstractNumId w:val="7"/>
    <w:lvlOverride w:ilvl="0">
      <w:startOverride w:val="1"/>
    </w:lvlOverride>
  </w:num>
  <w:num w:numId="32" w16cid:durableId="230501086">
    <w:abstractNumId w:val="4"/>
  </w:num>
  <w:num w:numId="33" w16cid:durableId="1225221912">
    <w:abstractNumId w:val="1"/>
  </w:num>
  <w:num w:numId="34" w16cid:durableId="921253066">
    <w:abstractNumId w:val="10"/>
  </w:num>
  <w:num w:numId="35" w16cid:durableId="568461455">
    <w:abstractNumId w:val="6"/>
  </w:num>
  <w:num w:numId="36" w16cid:durableId="634333514">
    <w:abstractNumId w:val="0"/>
  </w:num>
  <w:num w:numId="37" w16cid:durableId="846597174">
    <w:abstractNumId w:val="7"/>
    <w:lvlOverride w:ilvl="0">
      <w:startOverride w:val="1"/>
    </w:lvlOverride>
  </w:num>
  <w:num w:numId="38" w16cid:durableId="1367556713">
    <w:abstractNumId w:val="7"/>
    <w:lvlOverride w:ilvl="0">
      <w:startOverride w:val="1"/>
    </w:lvlOverride>
  </w:num>
  <w:num w:numId="39" w16cid:durableId="1091976083">
    <w:abstractNumId w:val="7"/>
    <w:lvlOverride w:ilvl="0">
      <w:startOverride w:val="1"/>
    </w:lvlOverride>
  </w:num>
  <w:num w:numId="40" w16cid:durableId="1921065480">
    <w:abstractNumId w:val="7"/>
    <w:lvlOverride w:ilvl="0">
      <w:startOverride w:val="1"/>
    </w:lvlOverride>
  </w:num>
  <w:num w:numId="41" w16cid:durableId="181405833">
    <w:abstractNumId w:val="7"/>
    <w:lvlOverride w:ilvl="0">
      <w:startOverride w:val="1"/>
    </w:lvlOverride>
  </w:num>
  <w:num w:numId="42" w16cid:durableId="686253896">
    <w:abstractNumId w:val="2"/>
  </w:num>
  <w:num w:numId="43" w16cid:durableId="956837639">
    <w:abstractNumId w:val="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6C62"/>
    <w:rsid w:val="00002678"/>
    <w:rsid w:val="0000303E"/>
    <w:rsid w:val="000038EB"/>
    <w:rsid w:val="00025BCF"/>
    <w:rsid w:val="00042DF1"/>
    <w:rsid w:val="00050EE9"/>
    <w:rsid w:val="00054486"/>
    <w:rsid w:val="000661E9"/>
    <w:rsid w:val="000718B7"/>
    <w:rsid w:val="00071B15"/>
    <w:rsid w:val="00090D80"/>
    <w:rsid w:val="00094129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1E2371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07C7A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4B8C"/>
    <w:rsid w:val="00866749"/>
    <w:rsid w:val="00866F3E"/>
    <w:rsid w:val="008677E5"/>
    <w:rsid w:val="00867EB3"/>
    <w:rsid w:val="00876855"/>
    <w:rsid w:val="008A2A28"/>
    <w:rsid w:val="008C29B9"/>
    <w:rsid w:val="008C5BBE"/>
    <w:rsid w:val="008D43D4"/>
    <w:rsid w:val="00901952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AE1B52"/>
    <w:rsid w:val="00B67338"/>
    <w:rsid w:val="00BC0CF0"/>
    <w:rsid w:val="00BF30BF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8342E"/>
    <w:rsid w:val="00D92AC1"/>
    <w:rsid w:val="00D93959"/>
    <w:rsid w:val="00D94062"/>
    <w:rsid w:val="00D9648A"/>
    <w:rsid w:val="00DA1B31"/>
    <w:rsid w:val="00DB33E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6DA8"/>
    <w:rsid w:val="00EE7729"/>
    <w:rsid w:val="00F30FCF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3673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50746172-0377-4397-AD03-55005F7B6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062"/>
    <w:pPr>
      <w:spacing w:after="0" w:line="240" w:lineRule="auto"/>
      <w:ind w:left="340"/>
    </w:pPr>
    <w:rPr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FF3673"/>
    <w:pPr>
      <w:spacing w:after="0" w:line="240" w:lineRule="exact"/>
      <w:jc w:val="both"/>
    </w:pPr>
    <w:rPr>
      <w:rFonts w:ascii="Calibri" w:eastAsia="Times New Roman" w:hAnsi="Calibri" w:cs="Calibri"/>
      <w:b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jc w:val="both"/>
    </w:pPr>
    <w:rPr>
      <w:rFonts w:ascii="Calibri" w:eastAsia="Calibri" w:hAnsi="Calibri" w:cs="Arial"/>
      <w:szCs w:val="16"/>
    </w:rPr>
  </w:style>
  <w:style w:type="paragraph" w:customStyle="1" w:styleId="AIKLAMA">
    <w:name w:val="AÇIKLAMA"/>
    <w:basedOn w:val="Normal"/>
    <w:next w:val="SORUMETN"/>
    <w:qFormat/>
    <w:rsid w:val="00D94062"/>
    <w:pPr>
      <w:spacing w:after="120"/>
      <w:jc w:val="both"/>
    </w:pPr>
    <w:rPr>
      <w:rFonts w:ascii="Calibri" w:eastAsia="Calibri" w:hAnsi="Calibri" w:cs="Arial"/>
      <w:b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line="280" w:lineRule="atLeast"/>
      <w:jc w:val="both"/>
    </w:pPr>
    <w:rPr>
      <w:rFonts w:ascii="Arial" w:eastAsia="Calibri" w:hAnsi="Arial" w:cs="Arial"/>
      <w:b/>
      <w:i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/>
      <w:ind w:left="568" w:hanging="284"/>
      <w:jc w:val="both"/>
    </w:pPr>
    <w:rPr>
      <w:rFonts w:ascii="Calibri" w:eastAsia="Calibri" w:hAnsi="Calibri" w:cstheme="minorHAnsi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link w:val="AralkYokChar"/>
    <w:uiPriority w:val="1"/>
    <w:qFormat/>
    <w:rsid w:val="00071B15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customStyle="1" w:styleId="AralkYokChar">
    <w:name w:val="Aralık Yok Char"/>
    <w:link w:val="AralkYok"/>
    <w:uiPriority w:val="1"/>
    <w:locked/>
    <w:rsid w:val="00071B15"/>
    <w:rPr>
      <w:rFonts w:ascii="Calibri" w:eastAsia="Times New Roman" w:hAnsi="Calibri" w:cs="Times New Roman"/>
      <w:lang w:eastAsia="tr-TR"/>
    </w:rPr>
  </w:style>
  <w:style w:type="paragraph" w:customStyle="1" w:styleId="IKLAR">
    <w:name w:val="ŞIKLAR+"/>
    <w:basedOn w:val="Normal"/>
    <w:link w:val="IKLARChar"/>
    <w:qFormat/>
    <w:rsid w:val="00071B15"/>
    <w:pPr>
      <w:spacing w:before="120" w:after="120"/>
      <w:ind w:left="568" w:hanging="284"/>
      <w:jc w:val="both"/>
    </w:pPr>
    <w:rPr>
      <w:rFonts w:ascii="Calibri" w:eastAsia="Calibri" w:hAnsi="Calibri" w:cstheme="minorHAnsi"/>
      <w:szCs w:val="20"/>
    </w:rPr>
  </w:style>
  <w:style w:type="character" w:customStyle="1" w:styleId="IKLARChar">
    <w:name w:val="ŞIKLAR+ Char"/>
    <w:basedOn w:val="VarsaylanParagrafYazTipi"/>
    <w:link w:val="IKLAR"/>
    <w:rsid w:val="00071B15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chat.whatsapp.com/IR0KARlUCd4ItMDPQkjplO" TargetMode="External"/><Relationship Id="rId26" Type="http://schemas.openxmlformats.org/officeDocument/2006/relationships/hyperlink" Target="http://www.dindersi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t.me/dindersicom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hyperlink" Target="https://www.youtube.com/@dindersi-com" TargetMode="Externa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hyperlink" Target="https://chat.whatsapp.com/1l65VLvh4c2GwvOLzCJUUo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facebook.com/ddyayinlari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s://www.instagram.com/ddy_yayinlari/" TargetMode="External"/><Relationship Id="rId28" Type="http://schemas.openxmlformats.org/officeDocument/2006/relationships/hyperlink" Target="https://www.dindersi.com/icerik/din-kulturu-ve-ahlak-bilgisi-c74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chat.whatsapp.com/Flg4Iy7vRGqIRQYk23TONo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yperlink" Target="https://t.me/DinDersiTurkiyeZumresi" TargetMode="External"/><Relationship Id="rId27" Type="http://schemas.openxmlformats.org/officeDocument/2006/relationships/hyperlink" Target="http://www.ddyayinlari.com" TargetMode="External"/><Relationship Id="rId30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339AC-50E2-40D6-A46F-02C2280C2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27</TotalTime>
  <Pages>4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MASTER_DIZGI</cp:lastModifiedBy>
  <cp:revision>7</cp:revision>
  <cp:lastPrinted>2022-12-07T14:03:00Z</cp:lastPrinted>
  <dcterms:created xsi:type="dcterms:W3CDTF">2023-01-26T11:18:00Z</dcterms:created>
  <dcterms:modified xsi:type="dcterms:W3CDTF">2023-02-13T11:32:00Z</dcterms:modified>
</cp:coreProperties>
</file>