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26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81258" w:rsidRPr="002C603E" w14:paraId="79D2048D" w14:textId="77777777" w:rsidTr="002C603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BEF79D4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2C603E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4D21756F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7A2FEBD" w14:textId="324DD644" w:rsidR="00151DA8" w:rsidRPr="002C603E" w:rsidRDefault="00151DA8" w:rsidP="002C603E">
            <w:pPr>
              <w:pStyle w:val="AIKMETN"/>
              <w:spacing w:before="0" w:after="0"/>
              <w:ind w:left="0" w:firstLine="0"/>
              <w:jc w:val="center"/>
            </w:pPr>
            <w:r w:rsidRPr="002C603E">
              <w:rPr>
                <w:b/>
                <w:iCs/>
                <w:sz w:val="24"/>
                <w:szCs w:val="24"/>
              </w:rPr>
              <w:t xml:space="preserve">…………………. </w:t>
            </w:r>
            <w:r w:rsidR="00D8342E" w:rsidRPr="002C603E">
              <w:rPr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3136336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</w:p>
        </w:tc>
      </w:tr>
      <w:tr w:rsidR="00681258" w:rsidRPr="002C603E" w14:paraId="11046771" w14:textId="77777777" w:rsidTr="002C603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090591AF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2C603E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5B28ED0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1E1D89CC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  <w:jc w:val="center"/>
            </w:pPr>
            <w:r w:rsidRPr="002C603E">
              <w:rPr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6E3C0E7B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  <w:r w:rsidRPr="002C603E">
              <w:rPr>
                <w:sz w:val="24"/>
                <w:szCs w:val="24"/>
              </w:rPr>
              <w:t xml:space="preserve">Tarih: ……/……/ </w:t>
            </w:r>
            <w:proofErr w:type="gramStart"/>
            <w:r w:rsidRPr="002C603E">
              <w:rPr>
                <w:sz w:val="24"/>
                <w:szCs w:val="24"/>
              </w:rPr>
              <w:t>20..</w:t>
            </w:r>
            <w:proofErr w:type="gramEnd"/>
          </w:p>
        </w:tc>
      </w:tr>
      <w:tr w:rsidR="00681258" w:rsidRPr="002C603E" w14:paraId="2A3D7B72" w14:textId="77777777" w:rsidTr="002C603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71011D1C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2C603E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52C6AAD0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2A93E048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  <w:jc w:val="center"/>
            </w:pPr>
            <w:r w:rsidRPr="002C603E">
              <w:rPr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060FE128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  <w:r w:rsidRPr="002C603E">
              <w:rPr>
                <w:sz w:val="24"/>
                <w:szCs w:val="24"/>
              </w:rPr>
              <w:t>Aldığı Not</w:t>
            </w:r>
          </w:p>
        </w:tc>
      </w:tr>
      <w:tr w:rsidR="00681258" w:rsidRPr="002C603E" w14:paraId="7D6C9452" w14:textId="77777777" w:rsidTr="002C603E">
        <w:trPr>
          <w:trHeight w:val="374"/>
        </w:trPr>
        <w:tc>
          <w:tcPr>
            <w:tcW w:w="884" w:type="dxa"/>
            <w:shd w:val="clear" w:color="auto" w:fill="FFFFFF"/>
            <w:vAlign w:val="center"/>
          </w:tcPr>
          <w:p w14:paraId="13B59BEF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2C603E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/>
            <w:vAlign w:val="center"/>
          </w:tcPr>
          <w:p w14:paraId="392BD94C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/>
            <w:vAlign w:val="center"/>
          </w:tcPr>
          <w:p w14:paraId="623BF84C" w14:textId="3C342F9D" w:rsidR="00151DA8" w:rsidRPr="002C603E" w:rsidRDefault="008A2A28" w:rsidP="002C603E">
            <w:pPr>
              <w:pStyle w:val="AIKMETN"/>
              <w:spacing w:before="0" w:after="0"/>
              <w:ind w:left="0" w:firstLine="0"/>
              <w:jc w:val="center"/>
            </w:pPr>
            <w:r w:rsidRPr="002C603E">
              <w:rPr>
                <w:b/>
                <w:iCs/>
                <w:sz w:val="24"/>
                <w:szCs w:val="24"/>
              </w:rPr>
              <w:t>4</w:t>
            </w:r>
            <w:r w:rsidR="00151DA8" w:rsidRPr="002C603E">
              <w:rPr>
                <w:b/>
                <w:iCs/>
                <w:sz w:val="24"/>
                <w:szCs w:val="24"/>
              </w:rPr>
              <w:t xml:space="preserve">. Sınıf </w:t>
            </w:r>
            <w:r w:rsidR="00071B15" w:rsidRPr="002C603E">
              <w:rPr>
                <w:b/>
                <w:iCs/>
                <w:sz w:val="24"/>
                <w:szCs w:val="24"/>
              </w:rPr>
              <w:t>1</w:t>
            </w:r>
            <w:r w:rsidR="00D76F8A">
              <w:rPr>
                <w:b/>
                <w:iCs/>
                <w:sz w:val="24"/>
                <w:szCs w:val="24"/>
              </w:rPr>
              <w:t>.Dönem 1</w:t>
            </w:r>
            <w:r w:rsidR="00151DA8" w:rsidRPr="002C603E">
              <w:rPr>
                <w:b/>
                <w:iCs/>
                <w:sz w:val="24"/>
                <w:szCs w:val="24"/>
              </w:rPr>
              <w:t xml:space="preserve">. Yazılı / </w:t>
            </w:r>
            <w:r w:rsidR="00407C7A" w:rsidRPr="002C603E">
              <w:rPr>
                <w:b/>
                <w:iCs/>
                <w:sz w:val="24"/>
                <w:szCs w:val="24"/>
              </w:rPr>
              <w:t>Sınav</w:t>
            </w:r>
            <w:r w:rsidR="00151DA8" w:rsidRPr="002C603E">
              <w:rPr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/>
            <w:vAlign w:val="center"/>
          </w:tcPr>
          <w:p w14:paraId="31B16496" w14:textId="77777777" w:rsidR="00151DA8" w:rsidRPr="002C603E" w:rsidRDefault="00151DA8" w:rsidP="002C603E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0225EB9" w14:textId="77777777" w:rsidR="00681258" w:rsidRDefault="00681258" w:rsidP="00681258">
      <w:pPr>
        <w:spacing w:after="0" w:line="240" w:lineRule="atLeast"/>
        <w:rPr>
          <w:rFonts w:ascii="Comic Sans MS" w:hAnsi="Comic Sans MS"/>
          <w:b/>
        </w:rPr>
      </w:pPr>
    </w:p>
    <w:p w14:paraId="1B0AAC08" w14:textId="77777777" w:rsidR="00B917A0" w:rsidRDefault="00B917A0" w:rsidP="005B66F0">
      <w:pPr>
        <w:pStyle w:val="sorubilgisistili"/>
        <w:sectPr w:rsidR="00B917A0" w:rsidSect="001452C9">
          <w:footerReference w:type="default" r:id="rId8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55AD52D" w14:textId="77777777" w:rsidR="001452C9" w:rsidRDefault="001452C9" w:rsidP="005B66F0">
      <w:pPr>
        <w:pStyle w:val="sorubilgisistili"/>
      </w:pPr>
      <w:r>
        <w:t xml:space="preserve">  </w:t>
      </w:r>
      <w:r w:rsidRPr="00546704">
        <w:t>A. Aşağıdaki çoktan seçmeli soruları cevaplayınız</w:t>
      </w:r>
      <w:r>
        <w:t>.</w:t>
      </w:r>
    </w:p>
    <w:p w14:paraId="1A6BD8B1" w14:textId="77777777" w:rsidR="005B66F0" w:rsidRDefault="005B66F0" w:rsidP="001452C9">
      <w:pPr>
        <w:sectPr w:rsidR="005B66F0" w:rsidSect="00B917A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F4C523" w14:textId="77777777" w:rsidR="005B66F0" w:rsidRDefault="005B66F0" w:rsidP="005B66F0">
      <w:pPr>
        <w:pStyle w:val="sorubilgisistili"/>
      </w:pPr>
    </w:p>
    <w:p w14:paraId="585FF797" w14:textId="4510391D" w:rsidR="001452C9" w:rsidRPr="00546704" w:rsidRDefault="001452C9" w:rsidP="005B66F0">
      <w:pPr>
        <w:pStyle w:val="sorubilgisistili"/>
      </w:pPr>
      <w:r w:rsidRPr="00546704">
        <w:t>1. “</w:t>
      </w:r>
      <w:proofErr w:type="spellStart"/>
      <w:r w:rsidRPr="00546704">
        <w:t>Selamün</w:t>
      </w:r>
      <w:proofErr w:type="spellEnd"/>
      <w:r w:rsidRPr="00546704">
        <w:t xml:space="preserve"> Aleyküm’’ sözünün anlamı   aşağıdakilerden hangisidir?</w:t>
      </w:r>
    </w:p>
    <w:p w14:paraId="74AA4B1F" w14:textId="77777777" w:rsidR="001452C9" w:rsidRDefault="001452C9" w:rsidP="005B66F0">
      <w:pPr>
        <w:pStyle w:val="IKLAR"/>
      </w:pPr>
      <w:r>
        <w:t xml:space="preserve">  A) Allah rahmet eylesin.</w:t>
      </w:r>
    </w:p>
    <w:p w14:paraId="4410DA59" w14:textId="77777777" w:rsidR="001452C9" w:rsidRDefault="001452C9" w:rsidP="005B66F0">
      <w:pPr>
        <w:pStyle w:val="IKLAR"/>
      </w:pPr>
      <w:r>
        <w:t xml:space="preserve">  B) Allah işinizi rast getirsin.</w:t>
      </w:r>
    </w:p>
    <w:p w14:paraId="55956C5C" w14:textId="77777777" w:rsidR="001452C9" w:rsidRDefault="001452C9" w:rsidP="005B66F0">
      <w:pPr>
        <w:pStyle w:val="IKLAR"/>
      </w:pPr>
      <w:r>
        <w:t xml:space="preserve">  C) Barış ve güven üzerinize olsun</w:t>
      </w:r>
    </w:p>
    <w:p w14:paraId="606AF211" w14:textId="77777777" w:rsidR="001452C9" w:rsidRDefault="001452C9" w:rsidP="005B66F0">
      <w:pPr>
        <w:pStyle w:val="IKLAR"/>
      </w:pPr>
      <w:r>
        <w:t xml:space="preserve">  D) Allah bereket versin</w:t>
      </w:r>
    </w:p>
    <w:p w14:paraId="441815C1" w14:textId="77777777" w:rsidR="005B66F0" w:rsidRDefault="005B66F0" w:rsidP="005B66F0">
      <w:pPr>
        <w:pStyle w:val="IKLAR"/>
      </w:pPr>
    </w:p>
    <w:p w14:paraId="3664B8E5" w14:textId="511604AE" w:rsidR="005B66F0" w:rsidRPr="005B66F0" w:rsidRDefault="001452C9" w:rsidP="005B66F0">
      <w:pPr>
        <w:pStyle w:val="sorubilgisistili"/>
      </w:pPr>
      <w:r>
        <w:t xml:space="preserve"> </w:t>
      </w:r>
      <w:r w:rsidRPr="00546704">
        <w:t>2. Allah’ın (</w:t>
      </w:r>
      <w:proofErr w:type="spellStart"/>
      <w:r w:rsidRPr="00546704">
        <w:t>c.c</w:t>
      </w:r>
      <w:proofErr w:type="spellEnd"/>
      <w:r w:rsidRPr="00546704">
        <w:t xml:space="preserve">.) güzel söz ve davranışlarımıza verdiği karşılığa ………. </w:t>
      </w:r>
      <w:proofErr w:type="gramStart"/>
      <w:r w:rsidRPr="00546704">
        <w:t>denir</w:t>
      </w:r>
      <w:proofErr w:type="gramEnd"/>
      <w:r w:rsidRPr="00546704">
        <w:t>.</w:t>
      </w:r>
    </w:p>
    <w:p w14:paraId="71992208" w14:textId="77777777" w:rsidR="001452C9" w:rsidRDefault="001452C9" w:rsidP="005B66F0">
      <w:pPr>
        <w:pStyle w:val="sorubilgisistili"/>
      </w:pPr>
      <w:r>
        <w:t>Yukarıdaki cümlede boş bırakılan yere aşağıdaki kavramlardan hangisi gelmelidir?</w:t>
      </w:r>
    </w:p>
    <w:p w14:paraId="6ECF1B55" w14:textId="77777777" w:rsidR="00B917A0" w:rsidRDefault="001452C9" w:rsidP="005B66F0">
      <w:pPr>
        <w:pStyle w:val="IKLAR"/>
      </w:pPr>
      <w:r>
        <w:t xml:space="preserve">A) Besmele              </w:t>
      </w:r>
    </w:p>
    <w:p w14:paraId="1ABB92CF" w14:textId="701EF5F8" w:rsidR="001452C9" w:rsidRDefault="001452C9" w:rsidP="005B66F0">
      <w:pPr>
        <w:pStyle w:val="IKLAR"/>
      </w:pPr>
      <w:r>
        <w:t>B) Sevap</w:t>
      </w:r>
    </w:p>
    <w:p w14:paraId="52984CA6" w14:textId="77777777" w:rsidR="00B917A0" w:rsidRDefault="001452C9" w:rsidP="005B66F0">
      <w:pPr>
        <w:pStyle w:val="IKLAR"/>
      </w:pPr>
      <w:r>
        <w:t xml:space="preserve">C) Günah                  </w:t>
      </w:r>
    </w:p>
    <w:p w14:paraId="3081DC7F" w14:textId="1A588FFB" w:rsidR="005B66F0" w:rsidRDefault="001452C9" w:rsidP="005B66F0">
      <w:pPr>
        <w:pStyle w:val="IKLAR"/>
      </w:pPr>
      <w:r>
        <w:t xml:space="preserve">D) </w:t>
      </w:r>
      <w:proofErr w:type="spellStart"/>
      <w:r>
        <w:t>Helal</w:t>
      </w:r>
      <w:r w:rsidR="005B66F0">
        <w:t>ğ</w:t>
      </w:r>
      <w:proofErr w:type="spellEnd"/>
    </w:p>
    <w:p w14:paraId="189A9292" w14:textId="77777777" w:rsidR="005B66F0" w:rsidRDefault="005B66F0" w:rsidP="005B66F0">
      <w:pPr>
        <w:pStyle w:val="IKLAR"/>
      </w:pPr>
    </w:p>
    <w:p w14:paraId="4ADC115A" w14:textId="77777777" w:rsidR="005B66F0" w:rsidRPr="005B66F0" w:rsidRDefault="005B66F0" w:rsidP="005B66F0">
      <w:pPr>
        <w:pStyle w:val="IKLAR"/>
        <w:ind w:left="0" w:firstLine="0"/>
      </w:pPr>
    </w:p>
    <w:p w14:paraId="426A9592" w14:textId="0DF8E326" w:rsidR="005B66F0" w:rsidRPr="005B66F0" w:rsidRDefault="001452C9" w:rsidP="005B66F0">
      <w:pPr>
        <w:pStyle w:val="sorubilgisistili"/>
      </w:pPr>
      <w:r w:rsidRPr="00546704">
        <w:t>3. Aşağıdakilerden hangisi günlük konuşmalarımızda kullandığımız selamlaşma ifadelerinden birisi değildir?</w:t>
      </w:r>
    </w:p>
    <w:p w14:paraId="126E1473" w14:textId="77777777" w:rsidR="00B917A0" w:rsidRDefault="001452C9" w:rsidP="005B66F0">
      <w:pPr>
        <w:pStyle w:val="IKLAR"/>
      </w:pPr>
      <w:r>
        <w:t xml:space="preserve">A) </w:t>
      </w:r>
      <w:proofErr w:type="spellStart"/>
      <w:r>
        <w:t>Selamün</w:t>
      </w:r>
      <w:proofErr w:type="spellEnd"/>
      <w:r>
        <w:t xml:space="preserve"> Aleyküm     </w:t>
      </w:r>
    </w:p>
    <w:p w14:paraId="3941A8FE" w14:textId="37C16C8C" w:rsidR="001452C9" w:rsidRDefault="001452C9" w:rsidP="005B66F0">
      <w:pPr>
        <w:pStyle w:val="IKLAR"/>
      </w:pPr>
      <w:r>
        <w:t>B) Hayırlı sabahlar</w:t>
      </w:r>
    </w:p>
    <w:p w14:paraId="0EE17EF4" w14:textId="77777777" w:rsidR="00B917A0" w:rsidRDefault="001452C9" w:rsidP="005B66F0">
      <w:pPr>
        <w:pStyle w:val="IKLAR"/>
      </w:pPr>
      <w:r>
        <w:t xml:space="preserve">C) Maşallah                     </w:t>
      </w:r>
    </w:p>
    <w:p w14:paraId="26FCE4DA" w14:textId="24132E3C" w:rsidR="001452C9" w:rsidRDefault="001452C9" w:rsidP="005B66F0">
      <w:pPr>
        <w:pStyle w:val="IKLAR"/>
      </w:pPr>
      <w:r>
        <w:t>D) Merhaba</w:t>
      </w:r>
    </w:p>
    <w:p w14:paraId="6B07782F" w14:textId="77777777" w:rsidR="005B66F0" w:rsidRDefault="005B66F0" w:rsidP="005B66F0">
      <w:pPr>
        <w:pStyle w:val="IKLAR"/>
      </w:pPr>
    </w:p>
    <w:p w14:paraId="4EE44B19" w14:textId="77777777" w:rsidR="001452C9" w:rsidRPr="00546704" w:rsidRDefault="001452C9" w:rsidP="005B66F0">
      <w:pPr>
        <w:pStyle w:val="sorubilgisistili"/>
      </w:pPr>
      <w:r w:rsidRPr="00546704">
        <w:t>4. Müslümanların Hz. Muhammed’e (</w:t>
      </w:r>
      <w:proofErr w:type="spellStart"/>
      <w:r w:rsidRPr="00546704">
        <w:t>s.a.v</w:t>
      </w:r>
      <w:proofErr w:type="spellEnd"/>
      <w:r w:rsidRPr="00546704">
        <w:t>.) olan sevgilerini ve saygılarını göstermek için kullandıkları dua ifadelerine ne denir?</w:t>
      </w:r>
    </w:p>
    <w:p w14:paraId="78320648" w14:textId="77777777" w:rsidR="00B917A0" w:rsidRDefault="001452C9" w:rsidP="005B66F0">
      <w:pPr>
        <w:pStyle w:val="IKLAR"/>
      </w:pPr>
      <w:r>
        <w:t xml:space="preserve">A) İnşallah              </w:t>
      </w:r>
    </w:p>
    <w:p w14:paraId="2721D7FF" w14:textId="7BD0113B" w:rsidR="001452C9" w:rsidRDefault="001452C9" w:rsidP="005B66F0">
      <w:pPr>
        <w:pStyle w:val="IKLAR"/>
      </w:pPr>
      <w:r>
        <w:t>B) Tekbir</w:t>
      </w:r>
    </w:p>
    <w:p w14:paraId="41338165" w14:textId="77777777" w:rsidR="00B917A0" w:rsidRDefault="001452C9" w:rsidP="005B66F0">
      <w:pPr>
        <w:pStyle w:val="IKLAR"/>
      </w:pPr>
      <w:r>
        <w:t xml:space="preserve">C) Besmele             </w:t>
      </w:r>
    </w:p>
    <w:p w14:paraId="58682A47" w14:textId="3227F01E" w:rsidR="001452C9" w:rsidRDefault="001452C9" w:rsidP="005B66F0">
      <w:pPr>
        <w:pStyle w:val="IKLAR"/>
      </w:pPr>
      <w:r>
        <w:t>D) Salavat</w:t>
      </w:r>
    </w:p>
    <w:p w14:paraId="7CF5A94D" w14:textId="77777777" w:rsidR="005B66F0" w:rsidRDefault="005B66F0" w:rsidP="005B66F0">
      <w:pPr>
        <w:pStyle w:val="IKLAR"/>
      </w:pPr>
    </w:p>
    <w:p w14:paraId="2F2ABB10" w14:textId="77777777" w:rsidR="001452C9" w:rsidRDefault="001452C9" w:rsidP="005B66F0">
      <w:pPr>
        <w:pStyle w:val="sorubilgisistili"/>
      </w:pPr>
      <w:r>
        <w:t>5. Aşağıdakilerden hangisi Allah’a (</w:t>
      </w:r>
      <w:proofErr w:type="spellStart"/>
      <w:r>
        <w:t>c.c</w:t>
      </w:r>
      <w:proofErr w:type="spellEnd"/>
      <w:r>
        <w:t>.) şükür ifadelerinden biri değildir?</w:t>
      </w:r>
    </w:p>
    <w:p w14:paraId="1557236A" w14:textId="77777777" w:rsidR="001452C9" w:rsidRDefault="001452C9" w:rsidP="005B66F0">
      <w:pPr>
        <w:pStyle w:val="IKLAR"/>
      </w:pPr>
      <w:r>
        <w:t>A) Hamdolsun         B) Salavat</w:t>
      </w:r>
    </w:p>
    <w:p w14:paraId="69106D65" w14:textId="53D92136" w:rsidR="001452C9" w:rsidRDefault="001452C9" w:rsidP="005B66F0">
      <w:pPr>
        <w:pStyle w:val="IKLAR"/>
      </w:pPr>
      <w:r>
        <w:t>C) Elhamdülillah     D) Allah’ım sana şükürler olsun</w:t>
      </w:r>
    </w:p>
    <w:p w14:paraId="124CE8FD" w14:textId="77777777" w:rsidR="005B66F0" w:rsidRDefault="005B66F0" w:rsidP="005B66F0">
      <w:pPr>
        <w:pStyle w:val="IKLAR"/>
      </w:pPr>
    </w:p>
    <w:p w14:paraId="086F0C3E" w14:textId="77777777" w:rsidR="00B917A0" w:rsidRDefault="00B917A0" w:rsidP="005B66F0">
      <w:pPr>
        <w:pStyle w:val="IKLAR"/>
      </w:pPr>
    </w:p>
    <w:p w14:paraId="202EEBDE" w14:textId="35A7FBAE" w:rsidR="00B917A0" w:rsidRDefault="00B917A0" w:rsidP="005B66F0">
      <w:pPr>
        <w:pStyle w:val="IKLAR"/>
        <w:sectPr w:rsidR="00B917A0" w:rsidSect="00B917A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33FA8CE" w14:textId="779295D0" w:rsidR="005B66F0" w:rsidRPr="005B66F0" w:rsidRDefault="001452C9" w:rsidP="005B66F0">
      <w:pPr>
        <w:pStyle w:val="sorubilgisistili"/>
      </w:pPr>
      <w:r w:rsidRPr="00546704">
        <w:t>B. Aşağıdaki açık uçlu soruları cevaplayınız.</w:t>
      </w:r>
    </w:p>
    <w:p w14:paraId="55EB95A5" w14:textId="77777777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1. Rahman ve Rahim olan Allah’ın adıyla anlamına gelen dinî ifadeyi yazınız.</w:t>
      </w:r>
    </w:p>
    <w:p w14:paraId="49D8AF63" w14:textId="77777777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.........................................................................................................................................</w:t>
      </w:r>
    </w:p>
    <w:p w14:paraId="13DC5DC8" w14:textId="77777777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2. Helal ve haram ne demektir? Yazınız.</w:t>
      </w:r>
    </w:p>
    <w:p w14:paraId="080674E9" w14:textId="77777777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.........................................................................................................................................</w:t>
      </w:r>
    </w:p>
    <w:p w14:paraId="2AEB60E6" w14:textId="77777777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 xml:space="preserve">3. Dilek ve dualarımızda kullandığımız dinî ifadelerden üç tanesini </w:t>
      </w:r>
      <w:proofErr w:type="spellStart"/>
      <w:r w:rsidRPr="005B66F0">
        <w:rPr>
          <w:b w:val="0"/>
        </w:rPr>
        <w:t>hangidurumlarda</w:t>
      </w:r>
      <w:proofErr w:type="spellEnd"/>
      <w:r w:rsidRPr="005B66F0">
        <w:rPr>
          <w:b w:val="0"/>
        </w:rPr>
        <w:t xml:space="preserve"> söylediğimizi belirterek yazınız.</w:t>
      </w:r>
    </w:p>
    <w:p w14:paraId="181DD718" w14:textId="345DE671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.........................................................................................................................................</w:t>
      </w:r>
    </w:p>
    <w:p w14:paraId="4BD1688B" w14:textId="77777777" w:rsidR="001452C9" w:rsidRPr="005B66F0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4. Tekbir ne demektir? Yazınız.</w:t>
      </w:r>
    </w:p>
    <w:p w14:paraId="3BA47882" w14:textId="77777777" w:rsidR="001452C9" w:rsidRDefault="001452C9" w:rsidP="005B66F0">
      <w:pPr>
        <w:pStyle w:val="sorubilgisistili"/>
        <w:rPr>
          <w:b w:val="0"/>
        </w:rPr>
      </w:pPr>
      <w:r w:rsidRPr="005B66F0">
        <w:rPr>
          <w:b w:val="0"/>
        </w:rPr>
        <w:t>.........................................................................................................................................</w:t>
      </w:r>
    </w:p>
    <w:p w14:paraId="7C5469D3" w14:textId="4D6CBFA8" w:rsidR="005B66F0" w:rsidRPr="005B66F0" w:rsidRDefault="001452C9" w:rsidP="005B66F0">
      <w:pPr>
        <w:pStyle w:val="sorubilgisistili"/>
      </w:pPr>
      <w:r w:rsidRPr="00546704">
        <w:lastRenderedPageBreak/>
        <w:t>C</w:t>
      </w:r>
      <w:r w:rsidRPr="005B66F0">
        <w:t>. Aşağıdaki cümlelerde boş bırakılan yerleri verilen kelimelerden uygun onlarla doldurunuz.</w:t>
      </w:r>
    </w:p>
    <w:p w14:paraId="70B9033A" w14:textId="77777777" w:rsidR="001452C9" w:rsidRPr="005B66F0" w:rsidRDefault="001452C9" w:rsidP="005B66F0">
      <w:pPr>
        <w:pStyle w:val="sorubilgisistili"/>
      </w:pPr>
      <w:r w:rsidRPr="005B66F0">
        <w:t xml:space="preserve">(Allah bereket versin, </w:t>
      </w:r>
      <w:proofErr w:type="spellStart"/>
      <w:r w:rsidRPr="005B66F0">
        <w:t>Allahu</w:t>
      </w:r>
      <w:proofErr w:type="spellEnd"/>
      <w:r w:rsidRPr="005B66F0">
        <w:t xml:space="preserve"> Ekber, </w:t>
      </w:r>
      <w:proofErr w:type="spellStart"/>
      <w:r w:rsidRPr="005B66F0">
        <w:t>Bismillâhirrahmânirrahîm</w:t>
      </w:r>
      <w:proofErr w:type="spellEnd"/>
      <w:r w:rsidRPr="005B66F0">
        <w:t xml:space="preserve">, Allah şifa versin, maşallah, salavat, </w:t>
      </w:r>
      <w:proofErr w:type="spellStart"/>
      <w:r w:rsidRPr="005B66F0">
        <w:t>estağfirullah</w:t>
      </w:r>
      <w:proofErr w:type="spellEnd"/>
      <w:r w:rsidRPr="005B66F0">
        <w:t>, sevap, günah)</w:t>
      </w:r>
    </w:p>
    <w:p w14:paraId="04BDC8A7" w14:textId="77777777" w:rsidR="001452C9" w:rsidRPr="005B66F0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>1. Yemek yemeye başlarken ……………………………………</w:t>
      </w:r>
      <w:proofErr w:type="gramStart"/>
      <w:r w:rsidRPr="005B66F0">
        <w:rPr>
          <w:rFonts w:cs="Calibri"/>
          <w:sz w:val="18"/>
          <w:szCs w:val="18"/>
        </w:rPr>
        <w:t>…….</w:t>
      </w:r>
      <w:proofErr w:type="gramEnd"/>
      <w:r w:rsidRPr="005B66F0">
        <w:rPr>
          <w:rFonts w:cs="Calibri"/>
          <w:sz w:val="18"/>
          <w:szCs w:val="18"/>
        </w:rPr>
        <w:t>. deriz.</w:t>
      </w:r>
    </w:p>
    <w:p w14:paraId="7FC75674" w14:textId="77777777" w:rsidR="001452C9" w:rsidRPr="005B66F0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 xml:space="preserve">2. Hasta ziyaretine gittiğimizde hastaya …………………………………. </w:t>
      </w:r>
      <w:proofErr w:type="gramStart"/>
      <w:r w:rsidRPr="005B66F0">
        <w:rPr>
          <w:rFonts w:cs="Calibri"/>
          <w:sz w:val="18"/>
          <w:szCs w:val="18"/>
        </w:rPr>
        <w:t>diye</w:t>
      </w:r>
      <w:proofErr w:type="gramEnd"/>
      <w:r w:rsidRPr="005B66F0">
        <w:rPr>
          <w:rFonts w:cs="Calibri"/>
          <w:sz w:val="18"/>
          <w:szCs w:val="18"/>
        </w:rPr>
        <w:t xml:space="preserve"> dua ederiz.</w:t>
      </w:r>
    </w:p>
    <w:p w14:paraId="1D4C8B4A" w14:textId="77777777" w:rsidR="001452C9" w:rsidRPr="005B66F0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>3. Tekbir ……………………</w:t>
      </w:r>
      <w:proofErr w:type="gramStart"/>
      <w:r w:rsidRPr="005B66F0">
        <w:rPr>
          <w:rFonts w:cs="Calibri"/>
          <w:sz w:val="18"/>
          <w:szCs w:val="18"/>
        </w:rPr>
        <w:t>…….</w:t>
      </w:r>
      <w:proofErr w:type="gramEnd"/>
      <w:r w:rsidRPr="005B66F0">
        <w:rPr>
          <w:rFonts w:cs="Calibri"/>
          <w:sz w:val="18"/>
          <w:szCs w:val="18"/>
        </w:rPr>
        <w:t xml:space="preserve">. </w:t>
      </w:r>
      <w:proofErr w:type="gramStart"/>
      <w:r w:rsidRPr="005B66F0">
        <w:rPr>
          <w:rFonts w:cs="Calibri"/>
          <w:sz w:val="18"/>
          <w:szCs w:val="18"/>
        </w:rPr>
        <w:t>demektir</w:t>
      </w:r>
      <w:proofErr w:type="gramEnd"/>
      <w:r w:rsidRPr="005B66F0">
        <w:rPr>
          <w:rFonts w:cs="Calibri"/>
          <w:sz w:val="18"/>
          <w:szCs w:val="18"/>
        </w:rPr>
        <w:t>.</w:t>
      </w:r>
    </w:p>
    <w:p w14:paraId="3D83221D" w14:textId="77777777" w:rsidR="005B66F0" w:rsidRPr="005B66F0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 xml:space="preserve">4. Pazarda alışveriş yaptıktan sonra satıcıya ………………………………. </w:t>
      </w:r>
      <w:proofErr w:type="gramStart"/>
      <w:r w:rsidRPr="005B66F0">
        <w:rPr>
          <w:rFonts w:cs="Calibri"/>
          <w:sz w:val="18"/>
          <w:szCs w:val="18"/>
        </w:rPr>
        <w:t>dersek</w:t>
      </w:r>
      <w:proofErr w:type="gramEnd"/>
      <w:r w:rsidRPr="005B66F0">
        <w:rPr>
          <w:rFonts w:cs="Calibri"/>
          <w:sz w:val="18"/>
          <w:szCs w:val="18"/>
        </w:rPr>
        <w:t xml:space="preserve"> güzel bir dilekte bulunmuş oluruz.</w:t>
      </w:r>
    </w:p>
    <w:p w14:paraId="37C2EE6F" w14:textId="6AC087BA" w:rsidR="001452C9" w:rsidRPr="005B66F0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>5. Bir hata yaptığımızda Yüce Allah’tan af dilemek için ................................ deriz.</w:t>
      </w:r>
    </w:p>
    <w:p w14:paraId="4C41E81F" w14:textId="77777777" w:rsidR="001452C9" w:rsidRPr="005B66F0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>6. .............................. Allah’ın (</w:t>
      </w:r>
      <w:proofErr w:type="spellStart"/>
      <w:r w:rsidRPr="005B66F0">
        <w:rPr>
          <w:rFonts w:cs="Calibri"/>
          <w:sz w:val="18"/>
          <w:szCs w:val="18"/>
        </w:rPr>
        <w:t>c.c</w:t>
      </w:r>
      <w:proofErr w:type="spellEnd"/>
      <w:r w:rsidRPr="005B66F0">
        <w:rPr>
          <w:rFonts w:cs="Calibri"/>
          <w:sz w:val="18"/>
          <w:szCs w:val="18"/>
        </w:rPr>
        <w:t>.) hoşlanmadığı işleri yapmaktır.</w:t>
      </w:r>
    </w:p>
    <w:p w14:paraId="1772D843" w14:textId="77777777" w:rsidR="001452C9" w:rsidRDefault="001452C9" w:rsidP="001452C9">
      <w:pPr>
        <w:rPr>
          <w:rFonts w:cs="Calibri"/>
          <w:sz w:val="18"/>
          <w:szCs w:val="18"/>
        </w:rPr>
      </w:pPr>
      <w:r w:rsidRPr="005B66F0">
        <w:rPr>
          <w:rFonts w:cs="Calibri"/>
          <w:sz w:val="18"/>
          <w:szCs w:val="18"/>
        </w:rPr>
        <w:t xml:space="preserve">7. Ders çalışan bir arkadaşımızı gördüğümüzde ........................................... </w:t>
      </w:r>
      <w:proofErr w:type="gramStart"/>
      <w:r w:rsidRPr="005B66F0">
        <w:rPr>
          <w:rFonts w:cs="Calibri"/>
          <w:sz w:val="18"/>
          <w:szCs w:val="18"/>
        </w:rPr>
        <w:t>diyerek</w:t>
      </w:r>
      <w:proofErr w:type="gramEnd"/>
      <w:r w:rsidRPr="005B66F0">
        <w:rPr>
          <w:rFonts w:cs="Calibri"/>
          <w:sz w:val="18"/>
          <w:szCs w:val="18"/>
        </w:rPr>
        <w:t xml:space="preserve"> ona dua ederiz.</w:t>
      </w:r>
    </w:p>
    <w:p w14:paraId="5C8F5131" w14:textId="77777777" w:rsidR="005B66F0" w:rsidRDefault="005B66F0" w:rsidP="001452C9">
      <w:pPr>
        <w:rPr>
          <w:rFonts w:cs="Calibri"/>
          <w:sz w:val="18"/>
          <w:szCs w:val="18"/>
        </w:rPr>
      </w:pPr>
    </w:p>
    <w:p w14:paraId="012AAD41" w14:textId="77777777" w:rsidR="005B66F0" w:rsidRDefault="005B66F0" w:rsidP="001452C9">
      <w:pPr>
        <w:rPr>
          <w:rFonts w:cs="Calibri"/>
          <w:sz w:val="18"/>
          <w:szCs w:val="18"/>
        </w:rPr>
      </w:pPr>
    </w:p>
    <w:p w14:paraId="2BDF4481" w14:textId="77777777" w:rsidR="001452C9" w:rsidRPr="005B66F0" w:rsidRDefault="001452C9" w:rsidP="001452C9">
      <w:pPr>
        <w:rPr>
          <w:b/>
          <w:bCs/>
          <w:sz w:val="20"/>
          <w:szCs w:val="20"/>
        </w:rPr>
      </w:pPr>
      <w:r w:rsidRPr="005B66F0">
        <w:rPr>
          <w:b/>
          <w:bCs/>
          <w:sz w:val="20"/>
          <w:szCs w:val="20"/>
        </w:rPr>
        <w:t>D. Aşağıdaki cümleler doğruysa başına (D), yanlışsa (Y) yazınız.</w:t>
      </w:r>
    </w:p>
    <w:p w14:paraId="2F53CB40" w14:textId="77777777" w:rsidR="001452C9" w:rsidRDefault="001452C9" w:rsidP="005B66F0">
      <w:pPr>
        <w:pStyle w:val="IKLAR"/>
      </w:pPr>
      <w:r>
        <w:t>1. (  ) Yüce Allah’ın kesin olarak yasakladığı ve kaçınmamızı istediği söz ve davranışlara helal denir.</w:t>
      </w:r>
    </w:p>
    <w:p w14:paraId="3CA92D8B" w14:textId="77777777" w:rsidR="001452C9" w:rsidRDefault="001452C9" w:rsidP="005B66F0">
      <w:pPr>
        <w:pStyle w:val="IKLAR"/>
      </w:pPr>
      <w:r>
        <w:t>2. (  ) Yakını ölen kişiyi ziyarete gidince “Allah şifa versin” deriz.</w:t>
      </w:r>
    </w:p>
    <w:p w14:paraId="4144F86D" w14:textId="77777777" w:rsidR="001452C9" w:rsidRDefault="001452C9" w:rsidP="005B66F0">
      <w:pPr>
        <w:pStyle w:val="IKLAR"/>
      </w:pPr>
      <w:r>
        <w:t>3. (  ) Allah’ın (</w:t>
      </w:r>
      <w:proofErr w:type="spellStart"/>
      <w:r>
        <w:t>c.c</w:t>
      </w:r>
      <w:proofErr w:type="spellEnd"/>
      <w:r>
        <w:t>.) en büyük olduğunu ifade etmeye salavat denir.</w:t>
      </w:r>
    </w:p>
    <w:p w14:paraId="0DFB39A7" w14:textId="77777777" w:rsidR="001452C9" w:rsidRDefault="001452C9" w:rsidP="005B66F0">
      <w:pPr>
        <w:pStyle w:val="IKLAR"/>
      </w:pPr>
      <w:r>
        <w:t>4. (  ) Besmele her güzel işe başlarken söylenir.</w:t>
      </w:r>
    </w:p>
    <w:p w14:paraId="79DF7D27" w14:textId="77777777" w:rsidR="001452C9" w:rsidRDefault="001452C9" w:rsidP="005B66F0">
      <w:pPr>
        <w:pStyle w:val="IKLAR"/>
      </w:pPr>
      <w:r>
        <w:t>5. (  ) Dua etmek Allah’a (</w:t>
      </w:r>
      <w:proofErr w:type="spellStart"/>
      <w:r>
        <w:t>c.c</w:t>
      </w:r>
      <w:proofErr w:type="spellEnd"/>
      <w:r>
        <w:t>.) olan bağlılığımızı gösterir.</w:t>
      </w:r>
    </w:p>
    <w:p w14:paraId="36E5B57C" w14:textId="77777777" w:rsidR="005B66F0" w:rsidRDefault="005B66F0" w:rsidP="005B66F0">
      <w:pPr>
        <w:pStyle w:val="IKLAR"/>
      </w:pPr>
    </w:p>
    <w:p w14:paraId="5CE11E03" w14:textId="77777777" w:rsidR="005B66F0" w:rsidRDefault="005B66F0" w:rsidP="005B66F0">
      <w:pPr>
        <w:pStyle w:val="IKLAR"/>
      </w:pPr>
    </w:p>
    <w:p w14:paraId="43494FB4" w14:textId="77777777" w:rsidR="005B66F0" w:rsidRDefault="005B66F0" w:rsidP="005B66F0">
      <w:pPr>
        <w:pStyle w:val="IKLAR"/>
      </w:pPr>
    </w:p>
    <w:p w14:paraId="6E837478" w14:textId="77777777" w:rsidR="005B66F0" w:rsidRDefault="005B66F0" w:rsidP="005B66F0">
      <w:pPr>
        <w:pStyle w:val="IKLAR"/>
      </w:pPr>
    </w:p>
    <w:p w14:paraId="0DD137EF" w14:textId="77777777" w:rsidR="001452C9" w:rsidRPr="005B66F0" w:rsidRDefault="001452C9" w:rsidP="005B66F0">
      <w:pPr>
        <w:pStyle w:val="sorubilgisistili"/>
      </w:pPr>
      <w:r w:rsidRPr="005B66F0">
        <w:t xml:space="preserve">E. Sübhaneke </w:t>
      </w:r>
      <w:proofErr w:type="spellStart"/>
      <w:r w:rsidRPr="005B66F0">
        <w:t>duasınuı</w:t>
      </w:r>
      <w:proofErr w:type="spellEnd"/>
      <w:r w:rsidRPr="005B66F0">
        <w:t xml:space="preserve"> ve anlamını boşluklara doldur.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B917A0" w14:paraId="1B5C90DD" w14:textId="77777777" w:rsidTr="00B917A0">
        <w:tc>
          <w:tcPr>
            <w:tcW w:w="5098" w:type="dxa"/>
          </w:tcPr>
          <w:p w14:paraId="09FEA61A" w14:textId="2644AB50" w:rsidR="00B917A0" w:rsidRPr="00B917A0" w:rsidRDefault="00B917A0" w:rsidP="00B917A0">
            <w:pPr>
              <w:rPr>
                <w:sz w:val="20"/>
                <w:szCs w:val="20"/>
              </w:rPr>
            </w:pPr>
            <w:r w:rsidRPr="00B917A0">
              <w:t xml:space="preserve">         </w:t>
            </w:r>
            <w:r w:rsidRPr="00B917A0">
              <w:rPr>
                <w:sz w:val="20"/>
                <w:szCs w:val="20"/>
              </w:rPr>
              <w:t xml:space="preserve">Okunuşu                                                                                    </w:t>
            </w:r>
          </w:p>
        </w:tc>
        <w:tc>
          <w:tcPr>
            <w:tcW w:w="5098" w:type="dxa"/>
          </w:tcPr>
          <w:p w14:paraId="0936EE31" w14:textId="6F9E4832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Vagroundedyildirim-Bold"/>
                <w:b/>
                <w:bCs/>
              </w:rPr>
            </w:pPr>
            <w:r w:rsidRPr="00B917A0">
              <w:rPr>
                <w:sz w:val="20"/>
                <w:szCs w:val="20"/>
              </w:rPr>
              <w:t>Anlamı</w:t>
            </w:r>
          </w:p>
        </w:tc>
      </w:tr>
      <w:tr w:rsidR="00B917A0" w14:paraId="3381642A" w14:textId="77777777" w:rsidTr="00B917A0">
        <w:tc>
          <w:tcPr>
            <w:tcW w:w="5098" w:type="dxa"/>
          </w:tcPr>
          <w:p w14:paraId="788FDE6A" w14:textId="77777777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</w:pPr>
            <w:r w:rsidRPr="00B917A0">
              <w:t>…………</w:t>
            </w:r>
            <w:proofErr w:type="gramStart"/>
            <w:r w:rsidRPr="00B917A0">
              <w:t>…….</w:t>
            </w:r>
            <w:proofErr w:type="gramEnd"/>
            <w:r w:rsidRPr="00B917A0">
              <w:t>,</w:t>
            </w:r>
            <w:proofErr w:type="spellStart"/>
            <w:r w:rsidRPr="00B917A0">
              <w:t>Allâhümme</w:t>
            </w:r>
            <w:proofErr w:type="spellEnd"/>
            <w:r w:rsidRPr="00B917A0">
              <w:t xml:space="preserve">                       </w:t>
            </w:r>
          </w:p>
          <w:p w14:paraId="63EF1CDF" w14:textId="77777777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</w:pPr>
            <w:r w:rsidRPr="00B917A0">
              <w:t xml:space="preserve">Ve bi …………...                                                                       </w:t>
            </w:r>
          </w:p>
          <w:p w14:paraId="3F15D2A8" w14:textId="77777777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</w:pPr>
            <w:r w:rsidRPr="00B917A0">
              <w:t xml:space="preserve">Ve </w:t>
            </w:r>
            <w:proofErr w:type="spellStart"/>
            <w:r w:rsidRPr="00B917A0">
              <w:t>tebârak</w:t>
            </w:r>
            <w:proofErr w:type="spellEnd"/>
            <w:r w:rsidRPr="00B917A0">
              <w:t xml:space="preserve"> ………….                                                               </w:t>
            </w:r>
          </w:p>
          <w:p w14:paraId="0C8EAB74" w14:textId="77777777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</w:pPr>
            <w:r w:rsidRPr="00B917A0">
              <w:t xml:space="preserve">Ve ……… </w:t>
            </w:r>
            <w:proofErr w:type="spellStart"/>
            <w:r w:rsidRPr="00B917A0">
              <w:t>ceddük</w:t>
            </w:r>
            <w:proofErr w:type="spellEnd"/>
          </w:p>
          <w:p w14:paraId="10EA6503" w14:textId="77777777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</w:pPr>
            <w:r w:rsidRPr="00B917A0">
              <w:t xml:space="preserve">Ve </w:t>
            </w:r>
            <w:proofErr w:type="spellStart"/>
            <w:r w:rsidRPr="00B917A0">
              <w:t>celle</w:t>
            </w:r>
            <w:proofErr w:type="spellEnd"/>
            <w:r w:rsidRPr="00B917A0">
              <w:t xml:space="preserve"> ……</w:t>
            </w:r>
            <w:proofErr w:type="gramStart"/>
            <w:r w:rsidRPr="00B917A0">
              <w:t>…….</w:t>
            </w:r>
            <w:proofErr w:type="gramEnd"/>
            <w:r w:rsidRPr="00B917A0">
              <w:t xml:space="preserve">.*                                                                   </w:t>
            </w:r>
          </w:p>
          <w:p w14:paraId="492E3791" w14:textId="4B3A62D6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Vagroundedyildirim-Bold"/>
                <w:b/>
                <w:bCs/>
              </w:rPr>
            </w:pPr>
            <w:r w:rsidRPr="00B917A0">
              <w:t xml:space="preserve">Ve …………. </w:t>
            </w:r>
            <w:proofErr w:type="spellStart"/>
            <w:proofErr w:type="gramStart"/>
            <w:r w:rsidRPr="00B917A0">
              <w:t>ğayruk</w:t>
            </w:r>
            <w:proofErr w:type="spellEnd"/>
            <w:proofErr w:type="gramEnd"/>
            <w:r w:rsidRPr="00B917A0">
              <w:t xml:space="preserve">                      </w:t>
            </w:r>
          </w:p>
        </w:tc>
        <w:tc>
          <w:tcPr>
            <w:tcW w:w="5098" w:type="dxa"/>
          </w:tcPr>
          <w:p w14:paraId="1518335D" w14:textId="0B0B18D6" w:rsidR="00B917A0" w:rsidRDefault="00B917A0" w:rsidP="00B917A0">
            <w:pPr>
              <w:pStyle w:val="sorubilgisistili"/>
              <w:rPr>
                <w:b w:val="0"/>
              </w:rPr>
            </w:pPr>
            <w:r w:rsidRPr="00B917A0">
              <w:rPr>
                <w:b w:val="0"/>
              </w:rPr>
              <w:t xml:space="preserve">Allah’ım! ………………………………. </w:t>
            </w:r>
            <w:proofErr w:type="gramStart"/>
            <w:r w:rsidRPr="00B917A0">
              <w:rPr>
                <w:b w:val="0"/>
              </w:rPr>
              <w:t>uzaksın</w:t>
            </w:r>
            <w:proofErr w:type="gramEnd"/>
            <w:r w:rsidRPr="00B917A0">
              <w:rPr>
                <w:b w:val="0"/>
              </w:rPr>
              <w:t>.</w:t>
            </w:r>
          </w:p>
          <w:p w14:paraId="69B44B7A" w14:textId="77777777" w:rsidR="00B917A0" w:rsidRPr="00B917A0" w:rsidRDefault="00B917A0" w:rsidP="00B917A0">
            <w:pPr>
              <w:pStyle w:val="sorubilgisistili"/>
              <w:rPr>
                <w:b w:val="0"/>
              </w:rPr>
            </w:pPr>
            <w:r w:rsidRPr="00B917A0">
              <w:rPr>
                <w:b w:val="0"/>
              </w:rPr>
              <w:t xml:space="preserve">………………………………. </w:t>
            </w:r>
            <w:proofErr w:type="gramStart"/>
            <w:r w:rsidRPr="00B917A0">
              <w:rPr>
                <w:b w:val="0"/>
              </w:rPr>
              <w:t>överim</w:t>
            </w:r>
            <w:proofErr w:type="gramEnd"/>
            <w:r w:rsidRPr="00B917A0">
              <w:rPr>
                <w:b w:val="0"/>
              </w:rPr>
              <w:t>.</w:t>
            </w:r>
          </w:p>
          <w:p w14:paraId="44C089D8" w14:textId="77777777" w:rsidR="00B917A0" w:rsidRPr="00B917A0" w:rsidRDefault="00B917A0" w:rsidP="00B917A0">
            <w:pPr>
              <w:pStyle w:val="sorubilgisistili"/>
              <w:rPr>
                <w:b w:val="0"/>
              </w:rPr>
            </w:pPr>
            <w:r w:rsidRPr="00B917A0">
              <w:rPr>
                <w:b w:val="0"/>
              </w:rPr>
              <w:t xml:space="preserve">Senin ………………. </w:t>
            </w:r>
            <w:proofErr w:type="gramStart"/>
            <w:r w:rsidRPr="00B917A0">
              <w:rPr>
                <w:b w:val="0"/>
              </w:rPr>
              <w:t>kutludur</w:t>
            </w:r>
            <w:proofErr w:type="gramEnd"/>
            <w:r w:rsidRPr="00B917A0">
              <w:rPr>
                <w:b w:val="0"/>
              </w:rPr>
              <w:t>.</w:t>
            </w:r>
          </w:p>
          <w:p w14:paraId="29750D58" w14:textId="77777777" w:rsidR="00B917A0" w:rsidRPr="00B917A0" w:rsidRDefault="00B917A0" w:rsidP="00B917A0">
            <w:pPr>
              <w:pStyle w:val="sorubilgisistili"/>
              <w:rPr>
                <w:b w:val="0"/>
              </w:rPr>
            </w:pPr>
            <w:r w:rsidRPr="00B917A0">
              <w:rPr>
                <w:b w:val="0"/>
              </w:rPr>
              <w:t>…………………… her şeyden üstündür.</w:t>
            </w:r>
          </w:p>
          <w:p w14:paraId="0A8DB5B3" w14:textId="77777777" w:rsidR="00B917A0" w:rsidRPr="00B917A0" w:rsidRDefault="00B917A0" w:rsidP="00B917A0">
            <w:pPr>
              <w:pStyle w:val="sorubilgisistili"/>
              <w:rPr>
                <w:b w:val="0"/>
              </w:rPr>
            </w:pPr>
            <w:r w:rsidRPr="00B917A0">
              <w:rPr>
                <w:b w:val="0"/>
              </w:rPr>
              <w:t>Senin ………………………………...</w:t>
            </w:r>
          </w:p>
          <w:p w14:paraId="43C46F0E" w14:textId="4943F189" w:rsidR="00B917A0" w:rsidRPr="00B917A0" w:rsidRDefault="00B917A0" w:rsidP="00B917A0">
            <w:pPr>
              <w:pStyle w:val="sorubilgisistili"/>
              <w:rPr>
                <w:b w:val="0"/>
              </w:rPr>
            </w:pPr>
            <w:r w:rsidRPr="00B917A0">
              <w:rPr>
                <w:b w:val="0"/>
              </w:rPr>
              <w:t>Senden ………………</w:t>
            </w:r>
            <w:proofErr w:type="gramStart"/>
            <w:r w:rsidRPr="00B917A0">
              <w:rPr>
                <w:b w:val="0"/>
              </w:rPr>
              <w:t>…….</w:t>
            </w:r>
            <w:proofErr w:type="gramEnd"/>
            <w:r w:rsidRPr="00B917A0">
              <w:rPr>
                <w:b w:val="0"/>
              </w:rPr>
              <w:t xml:space="preserve">. </w:t>
            </w:r>
            <w:proofErr w:type="gramStart"/>
            <w:r w:rsidRPr="00B917A0">
              <w:rPr>
                <w:b w:val="0"/>
              </w:rPr>
              <w:t>yoktur</w:t>
            </w:r>
            <w:proofErr w:type="gramEnd"/>
            <w:r w:rsidRPr="00B917A0">
              <w:rPr>
                <w:b w:val="0"/>
              </w:rPr>
              <w:t>.</w:t>
            </w:r>
          </w:p>
          <w:p w14:paraId="0D1681E2" w14:textId="77777777" w:rsidR="00B917A0" w:rsidRDefault="00B917A0" w:rsidP="0068125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Vagroundedyildirim-Bold"/>
                <w:b/>
                <w:bCs/>
              </w:rPr>
            </w:pPr>
          </w:p>
        </w:tc>
      </w:tr>
    </w:tbl>
    <w:p w14:paraId="2B827939" w14:textId="47713FEC" w:rsidR="001452C9" w:rsidRDefault="001452C9" w:rsidP="006812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Vagroundedyildirim-Bold"/>
          <w:b/>
          <w:bCs/>
        </w:rPr>
      </w:pPr>
    </w:p>
    <w:p w14:paraId="23B1C90D" w14:textId="13AB8602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105"/>
        <w:tblW w:w="0" w:type="auto"/>
        <w:tblLook w:val="04A0" w:firstRow="1" w:lastRow="0" w:firstColumn="1" w:lastColumn="0" w:noHBand="0" w:noVBand="1"/>
      </w:tblPr>
      <w:tblGrid>
        <w:gridCol w:w="4738"/>
      </w:tblGrid>
      <w:tr w:rsidR="008A4FC1" w:rsidRPr="002C603E" w14:paraId="3FAC1FC2" w14:textId="77777777" w:rsidTr="002210D6">
        <w:tc>
          <w:tcPr>
            <w:tcW w:w="4738" w:type="dxa"/>
            <w:shd w:val="clear" w:color="auto" w:fill="auto"/>
          </w:tcPr>
          <w:p w14:paraId="1C713FDF" w14:textId="77777777" w:rsidR="008A4FC1" w:rsidRPr="002C603E" w:rsidRDefault="008A4FC1" w:rsidP="002210D6">
            <w:pPr>
              <w:tabs>
                <w:tab w:val="left" w:pos="2775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C603E">
              <w:rPr>
                <w:rFonts w:cs="Calibri"/>
                <w:sz w:val="24"/>
                <w:szCs w:val="24"/>
              </w:rPr>
              <w:t xml:space="preserve">Başarılar Dilerim </w:t>
            </w:r>
            <w:r w:rsidRPr="002C603E">
              <w:rPr>
                <w:rFonts w:cs="Calibri"/>
                <w:sz w:val="24"/>
                <w:szCs w:val="24"/>
              </w:rPr>
              <w:sym w:font="Wingdings" w:char="F04A"/>
            </w:r>
          </w:p>
        </w:tc>
      </w:tr>
      <w:tr w:rsidR="008A4FC1" w:rsidRPr="002C603E" w14:paraId="655D1CD8" w14:textId="77777777" w:rsidTr="002210D6">
        <w:tc>
          <w:tcPr>
            <w:tcW w:w="4738" w:type="dxa"/>
            <w:shd w:val="clear" w:color="auto" w:fill="auto"/>
          </w:tcPr>
          <w:p w14:paraId="494B35D6" w14:textId="77777777" w:rsidR="008A4FC1" w:rsidRPr="002C603E" w:rsidRDefault="008A4FC1" w:rsidP="002210D6">
            <w:pPr>
              <w:tabs>
                <w:tab w:val="left" w:pos="2775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C603E">
              <w:rPr>
                <w:rFonts w:cs="Calibri"/>
                <w:sz w:val="24"/>
                <w:szCs w:val="24"/>
              </w:rPr>
              <w:t>Din Kültürü ve Ahlak Bilgisi Öğretmeni</w:t>
            </w:r>
          </w:p>
        </w:tc>
      </w:tr>
      <w:tr w:rsidR="008A4FC1" w:rsidRPr="002C603E" w14:paraId="6C4EB1D2" w14:textId="77777777" w:rsidTr="002210D6">
        <w:tc>
          <w:tcPr>
            <w:tcW w:w="4738" w:type="dxa"/>
            <w:shd w:val="clear" w:color="auto" w:fill="auto"/>
          </w:tcPr>
          <w:p w14:paraId="40287CF6" w14:textId="77777777" w:rsidR="008A4FC1" w:rsidRPr="002C603E" w:rsidRDefault="008A4FC1" w:rsidP="002210D6">
            <w:pPr>
              <w:tabs>
                <w:tab w:val="left" w:pos="2775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2C603E">
              <w:rPr>
                <w:rFonts w:cs="Calibri"/>
                <w:sz w:val="24"/>
                <w:szCs w:val="24"/>
              </w:rPr>
              <w:t>………………………………………….</w:t>
            </w:r>
          </w:p>
        </w:tc>
      </w:tr>
    </w:tbl>
    <w:p w14:paraId="3640A73C" w14:textId="4E95EE4F" w:rsidR="008A4FC1" w:rsidRDefault="008A4FC1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68E428DC" w14:textId="77777777" w:rsidR="00B917A0" w:rsidRDefault="00B917A0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5E1751E4" w14:textId="3FAD8B25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7FBFD2D2" w14:textId="7D07ADF5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2AA990F5" w14:textId="29551955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73BBEA43" w14:textId="0318572C" w:rsidR="00681258" w:rsidRDefault="00B917A0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DBE61D8" wp14:editId="79962030">
                <wp:simplePos x="0" y="0"/>
                <wp:positionH relativeFrom="column">
                  <wp:posOffset>-526415</wp:posOffset>
                </wp:positionH>
                <wp:positionV relativeFrom="paragraph">
                  <wp:posOffset>-939800</wp:posOffset>
                </wp:positionV>
                <wp:extent cx="7595870" cy="10669905"/>
                <wp:effectExtent l="0" t="0" r="5080" b="0"/>
                <wp:wrapNone/>
                <wp:docPr id="6" name="Gr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9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Oval 5">
                          <a:hlinkClick r:id="rId10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Oval 6">
                          <a:hlinkClick r:id="rId11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Oval 7">
                          <a:hlinkClick r:id="rId1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Oval 8">
                          <a:hlinkClick r:id="rId13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Oval 9">
                          <a:hlinkClick r:id="rId14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val 12">
                          <a:hlinkClick r:id="rId15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Oval 13">
                          <a:hlinkClick r:id="rId16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Oval 14">
                          <a:hlinkClick r:id="rId17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Dikdörtgen 15">
                          <a:hlinkClick r:id="rId18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Dikdörtgen 18">
                          <a:hlinkClick r:id="rId19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21D3F" w14:textId="57F5C5B2" w:rsidR="00501EC5" w:rsidRPr="002C603E" w:rsidRDefault="008A2A28">
                              <w:pP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2C603E"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2C603E"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E61D8" id="Grup 22" o:spid="_x0000_s1026" style="position:absolute;margin-left:-41.45pt;margin-top:-74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q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S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s0giTzHcKq8szdqAHUV8Jftmf8F2fgJ+z14h&#10;ufh58GPD7eP9es2aO+ure7EOm2kgOCnm4ZpmBHIQbR/fyCK+W7//AIOM/wBqKe5aTTvg14Mt4v4Y&#10;5PtMhH47x/Kvn8VxPkuFqOnKpdreyb/HY/aOH/o/+KXEWAjjKGC9nTkrx9pOMG09nyt8yT6XSutV&#10;ofsjRX40/wDERZ+1d/0SfwT/AN+bn/47R/xEWftXf9En8E/9+bn/AOO1z/64ZH/M/wDwFnu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GOTSAZGA1OooAb5fOc0u3HSlooAQr&#10;k80oAHS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IB600p6GnUUAJsHegoO1LRQA3BTmjzPanEA9aTavpQAoOR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jNigBaKQFmO1V3H2qVLH&#10;UH6WM34RGjQCOipv7O1D/nwn/wC/Lf4Uf2dqH/PhP/35b/CjmiBDRU39nah/z4T/APflv8KP7O1D&#10;/nwn/wC/Lf4Uc0Q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hiQOBT&#10;dzE4C8+lADqKsQ6Rqs4zHYSfVlx/Opf+Ee1j/nzP/fQ/xo5o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xnqKKKADp0FI&#10;FwK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m1fSlooAbJBDMnlyxKynqrLkGlVVRQiLgDgAdqWigAooooAKKKKACiiigA&#10;ooooAKKKKACiiigAooooAKKKKACiiigAooooAKKKKACiiigAooooAKKKKACiiigAooooAKKKKACi&#10;iigAooooAKKKKACiiigAooooAKKKKACiiigAooooAKKKKACiiigAooooAKKKKACiiigAooooAKCA&#10;eCKKKAE2r6UoGO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">
                  <v:imagedata r:id="rId21" o:title=""/>
                </v:shape>
    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kq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/XpS/oBcvECAAD//wMAUEsBAi0AFAAGAAgAAAAhANvh9svuAAAAhQEAABMAAAAAAAAAAAAAAAAA&#10;AAAAAFtDb250ZW50X1R5cGVzXS54bWxQSwECLQAUAAYACAAAACEAWvQsW78AAAAVAQAACwAAAAAA&#10;AAAAAAAAAAAfAQAAX3JlbHMvLnJlbHNQSwECLQAUAAYACAAAACEAh7LpKs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35A21D3F" w14:textId="57F5C5B2" w:rsidR="00501EC5" w:rsidRPr="002C603E" w:rsidRDefault="008A2A28">
                        <w:pP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2C603E"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4</w:t>
                        </w:r>
                        <w:r w:rsidR="00501EC5" w:rsidRPr="002C603E"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7D16F0" w14:textId="0885764F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48925BC3" w14:textId="31D72E58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2719AC07" w14:textId="1EE95C04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797BC643" w14:textId="1C71FD1E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5C081647" w14:textId="3D4B8C57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1653CAB0" w14:textId="279376B0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5F3D12FB" w14:textId="450E073E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4638AA1E" w14:textId="40809C90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51EFF18C" w14:textId="7D126238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454F00CB" w14:textId="02DE4EBB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257F0D63" w14:textId="16316450" w:rsidR="00681258" w:rsidRDefault="00681258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</w:p>
    <w:p w14:paraId="0ABAA361" w14:textId="2D4CAA54" w:rsidR="00071B15" w:rsidRDefault="00071B15" w:rsidP="00247D6C">
      <w:pPr>
        <w:tabs>
          <w:tab w:val="left" w:pos="61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043D9C4" w14:textId="20276C09" w:rsidR="00071B15" w:rsidRPr="0075568C" w:rsidRDefault="00071B15" w:rsidP="00071B15">
      <w:pPr>
        <w:rPr>
          <w:rFonts w:ascii="Times New Roman" w:hAnsi="Times New Roman" w:cs="Times New Roman"/>
          <w:i/>
          <w:sz w:val="20"/>
          <w:szCs w:val="20"/>
        </w:rPr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53B827D1" w14:textId="06424F43" w:rsidR="00071B15" w:rsidRDefault="00071B15" w:rsidP="00151DA8">
      <w:pPr>
        <w:pStyle w:val="BOLDMETN"/>
      </w:pPr>
    </w:p>
    <w:p w14:paraId="38E76906" w14:textId="34182298" w:rsidR="00071B15" w:rsidRDefault="00071B15" w:rsidP="00151DA8">
      <w:pPr>
        <w:pStyle w:val="BOLDMETN"/>
      </w:pPr>
    </w:p>
    <w:p w14:paraId="1CF401F4" w14:textId="77777777" w:rsidR="00071B15" w:rsidRDefault="00071B15" w:rsidP="00151DA8">
      <w:pPr>
        <w:pStyle w:val="BOLDMETN"/>
      </w:pPr>
    </w:p>
    <w:bookmarkEnd w:id="1"/>
    <w:p w14:paraId="23E0481C" w14:textId="3D3CAA0A" w:rsidR="00151DA8" w:rsidRPr="002C603E" w:rsidRDefault="00151DA8" w:rsidP="00797BD9">
      <w:pPr>
        <w:tabs>
          <w:tab w:val="left" w:pos="2775"/>
        </w:tabs>
        <w:rPr>
          <w:rFonts w:cs="Calibri"/>
          <w:sz w:val="24"/>
          <w:szCs w:val="24"/>
        </w:rPr>
      </w:pPr>
    </w:p>
    <w:p w14:paraId="20B4B4E5" w14:textId="77777777" w:rsidR="00071B15" w:rsidRPr="002C603E" w:rsidRDefault="00071B15" w:rsidP="00797BD9">
      <w:pPr>
        <w:tabs>
          <w:tab w:val="left" w:pos="2775"/>
        </w:tabs>
        <w:rPr>
          <w:rFonts w:cs="Calibri"/>
          <w:sz w:val="24"/>
          <w:szCs w:val="24"/>
        </w:rPr>
      </w:pPr>
    </w:p>
    <w:p w14:paraId="6A790B9F" w14:textId="49BDC45B" w:rsidR="00151DA8" w:rsidRPr="002C603E" w:rsidRDefault="00151DA8" w:rsidP="00797BD9">
      <w:pPr>
        <w:tabs>
          <w:tab w:val="left" w:pos="2775"/>
        </w:tabs>
        <w:rPr>
          <w:rFonts w:cs="Calibri"/>
          <w:sz w:val="24"/>
          <w:szCs w:val="24"/>
        </w:rPr>
      </w:pPr>
    </w:p>
    <w:p w14:paraId="220E610F" w14:textId="104AC75C" w:rsidR="00151DA8" w:rsidRPr="002C603E" w:rsidRDefault="00151DA8" w:rsidP="00797BD9">
      <w:pPr>
        <w:tabs>
          <w:tab w:val="left" w:pos="2775"/>
        </w:tabs>
        <w:rPr>
          <w:rFonts w:cs="Calibri"/>
          <w:sz w:val="24"/>
          <w:szCs w:val="24"/>
        </w:rPr>
      </w:pPr>
    </w:p>
    <w:p w14:paraId="28093790" w14:textId="092FF2EE" w:rsidR="00E709B5" w:rsidRPr="002C603E" w:rsidRDefault="00797BD9" w:rsidP="00090D80">
      <w:pPr>
        <w:tabs>
          <w:tab w:val="left" w:pos="2775"/>
        </w:tabs>
        <w:rPr>
          <w:rFonts w:cs="Calibri"/>
          <w:sz w:val="24"/>
          <w:szCs w:val="24"/>
        </w:rPr>
      </w:pPr>
      <w:r w:rsidRPr="002C603E">
        <w:rPr>
          <w:rFonts w:cs="Calibri"/>
          <w:sz w:val="24"/>
          <w:szCs w:val="24"/>
        </w:rPr>
        <w:tab/>
      </w:r>
      <w:r w:rsidR="00050EE9" w:rsidRPr="002C603E">
        <w:rPr>
          <w:rFonts w:cs="Calibri"/>
          <w:sz w:val="24"/>
          <w:szCs w:val="24"/>
        </w:rPr>
        <w:t xml:space="preserve"> </w:t>
      </w:r>
    </w:p>
    <w:p w14:paraId="234811D6" w14:textId="695C7E96" w:rsidR="003D541A" w:rsidRPr="002C603E" w:rsidRDefault="003D541A">
      <w:pPr>
        <w:rPr>
          <w:rFonts w:cs="Calibri"/>
          <w:sz w:val="24"/>
          <w:szCs w:val="24"/>
        </w:rPr>
      </w:pPr>
    </w:p>
    <w:p w14:paraId="09FEB780" w14:textId="19572B73" w:rsidR="00C150A7" w:rsidRPr="002C603E" w:rsidRDefault="00C150A7">
      <w:pPr>
        <w:rPr>
          <w:rFonts w:cs="Calibri"/>
          <w:sz w:val="24"/>
          <w:szCs w:val="24"/>
        </w:rPr>
      </w:pPr>
    </w:p>
    <w:p w14:paraId="631BF716" w14:textId="001E0447" w:rsidR="00C150A7" w:rsidRPr="002C603E" w:rsidRDefault="00C150A7">
      <w:pPr>
        <w:rPr>
          <w:rFonts w:cs="Calibri"/>
          <w:sz w:val="24"/>
          <w:szCs w:val="24"/>
        </w:rPr>
      </w:pPr>
    </w:p>
    <w:p w14:paraId="25ED1268" w14:textId="712025F6" w:rsidR="00C150A7" w:rsidRPr="002C603E" w:rsidRDefault="00C150A7">
      <w:pPr>
        <w:rPr>
          <w:rFonts w:cs="Calibri"/>
          <w:sz w:val="24"/>
          <w:szCs w:val="24"/>
        </w:rPr>
      </w:pPr>
    </w:p>
    <w:p w14:paraId="44D723F4" w14:textId="7109CEAA" w:rsidR="00ED5112" w:rsidRPr="002C603E" w:rsidRDefault="00ED5112">
      <w:pPr>
        <w:rPr>
          <w:rFonts w:cs="Calibri"/>
          <w:sz w:val="24"/>
          <w:szCs w:val="24"/>
        </w:rPr>
      </w:pPr>
    </w:p>
    <w:p w14:paraId="75FF8233" w14:textId="2E5F225E" w:rsidR="00C150A7" w:rsidRPr="002C603E" w:rsidRDefault="00ED5112">
      <w:pPr>
        <w:rPr>
          <w:rFonts w:cs="Calibri"/>
          <w:sz w:val="24"/>
          <w:szCs w:val="24"/>
        </w:rPr>
      </w:pPr>
      <w:r w:rsidRPr="002C603E">
        <w:rPr>
          <w:rFonts w:cs="Calibri"/>
          <w:sz w:val="24"/>
          <w:szCs w:val="24"/>
        </w:rPr>
        <w:br w:type="page"/>
      </w:r>
    </w:p>
    <w:p w14:paraId="4672764E" w14:textId="12B62FD7" w:rsidR="00C150A7" w:rsidRPr="002C603E" w:rsidRDefault="005B66F0">
      <w:pPr>
        <w:rPr>
          <w:rFonts w:cs="Calibri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2DB9E03F" wp14:editId="6A5911AD">
            <wp:simplePos x="0" y="0"/>
            <wp:positionH relativeFrom="margin">
              <wp:posOffset>-525780</wp:posOffset>
            </wp:positionH>
            <wp:positionV relativeFrom="paragraph">
              <wp:posOffset>-984885</wp:posOffset>
            </wp:positionV>
            <wp:extent cx="7711440" cy="10902315"/>
            <wp:effectExtent l="0" t="0" r="3810" b="0"/>
            <wp:wrapNone/>
            <wp:docPr id="3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1090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ED685" w14:textId="77777777" w:rsidR="00C150A7" w:rsidRPr="002C603E" w:rsidRDefault="00C150A7">
      <w:pPr>
        <w:rPr>
          <w:rFonts w:cs="Calibri"/>
          <w:sz w:val="24"/>
          <w:szCs w:val="24"/>
        </w:rPr>
      </w:pPr>
    </w:p>
    <w:p w14:paraId="2FD390FF" w14:textId="6E548D0D" w:rsidR="00C150A7" w:rsidRPr="002C603E" w:rsidRDefault="00C150A7">
      <w:pPr>
        <w:rPr>
          <w:rFonts w:cs="Calibri"/>
          <w:sz w:val="24"/>
          <w:szCs w:val="24"/>
        </w:rPr>
      </w:pPr>
    </w:p>
    <w:p w14:paraId="3EA6236F" w14:textId="77777777" w:rsidR="00C150A7" w:rsidRPr="002C603E" w:rsidRDefault="00C150A7">
      <w:pPr>
        <w:rPr>
          <w:rFonts w:cs="Calibri"/>
          <w:sz w:val="24"/>
          <w:szCs w:val="24"/>
        </w:rPr>
      </w:pPr>
    </w:p>
    <w:p w14:paraId="497F8F2E" w14:textId="77777777" w:rsidR="00C150A7" w:rsidRPr="002C603E" w:rsidRDefault="00C150A7">
      <w:pPr>
        <w:rPr>
          <w:rFonts w:cs="Calibri"/>
          <w:sz w:val="24"/>
          <w:szCs w:val="24"/>
        </w:rPr>
      </w:pPr>
    </w:p>
    <w:p w14:paraId="7427C9C7" w14:textId="77777777" w:rsidR="00C150A7" w:rsidRPr="002C603E" w:rsidRDefault="00C150A7">
      <w:pPr>
        <w:rPr>
          <w:rFonts w:cs="Calibri"/>
          <w:sz w:val="24"/>
          <w:szCs w:val="24"/>
        </w:rPr>
      </w:pPr>
    </w:p>
    <w:p w14:paraId="5C4B6E07" w14:textId="552B15E4" w:rsidR="00C150A7" w:rsidRPr="002C603E" w:rsidRDefault="00C150A7">
      <w:pPr>
        <w:rPr>
          <w:rFonts w:cs="Calibri"/>
          <w:sz w:val="24"/>
          <w:szCs w:val="24"/>
        </w:rPr>
      </w:pPr>
    </w:p>
    <w:p w14:paraId="385C918B" w14:textId="77777777" w:rsidR="00C150A7" w:rsidRPr="002C603E" w:rsidRDefault="00C150A7">
      <w:pPr>
        <w:rPr>
          <w:rFonts w:cs="Calibri"/>
          <w:sz w:val="24"/>
          <w:szCs w:val="24"/>
        </w:rPr>
      </w:pPr>
    </w:p>
    <w:p w14:paraId="3A35C2D3" w14:textId="77777777" w:rsidR="00C150A7" w:rsidRPr="002C603E" w:rsidRDefault="00C150A7">
      <w:pPr>
        <w:rPr>
          <w:rFonts w:cs="Calibri"/>
          <w:sz w:val="24"/>
          <w:szCs w:val="24"/>
        </w:rPr>
      </w:pPr>
    </w:p>
    <w:p w14:paraId="3FD0B8CA" w14:textId="718636DD" w:rsidR="00ED544D" w:rsidRPr="002C603E" w:rsidRDefault="00ED544D">
      <w:pPr>
        <w:rPr>
          <w:rFonts w:cs="Calibri"/>
          <w:sz w:val="24"/>
          <w:szCs w:val="24"/>
        </w:rPr>
      </w:pPr>
    </w:p>
    <w:p w14:paraId="3299511C" w14:textId="3715E3E3" w:rsidR="002B7944" w:rsidRPr="002C603E" w:rsidRDefault="002B7944" w:rsidP="000A1EF0">
      <w:pPr>
        <w:spacing w:after="0" w:line="240" w:lineRule="auto"/>
        <w:rPr>
          <w:rFonts w:cs="Calibri"/>
          <w:sz w:val="24"/>
          <w:szCs w:val="24"/>
        </w:rPr>
      </w:pPr>
    </w:p>
    <w:sectPr w:rsidR="002B7944" w:rsidRPr="002C603E" w:rsidSect="00071B15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1404" w:right="849" w:bottom="567" w:left="851" w:header="709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4B573" w14:textId="77777777" w:rsidR="00A35F36" w:rsidRDefault="00A35F36" w:rsidP="00ED544D">
      <w:pPr>
        <w:spacing w:after="0" w:line="240" w:lineRule="auto"/>
      </w:pPr>
      <w:r>
        <w:separator/>
      </w:r>
    </w:p>
  </w:endnote>
  <w:endnote w:type="continuationSeparator" w:id="0">
    <w:p w14:paraId="1E90F48A" w14:textId="77777777" w:rsidR="00A35F36" w:rsidRDefault="00A35F36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agroundedyildirim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7268E" w14:textId="77777777" w:rsidR="00B917A0" w:rsidRDefault="00B917A0" w:rsidP="00B917A0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EECBAF" wp14:editId="2208D7F6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21" name="Ok: Sağ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505B1C86" w14:textId="77777777" w:rsidR="00B917A0" w:rsidRPr="002C603E" w:rsidRDefault="00B917A0" w:rsidP="00B917A0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C603E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ECBA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1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" adj="19934" fillcolor="#fac090" strokecolor="#e46c0a" strokeweight=".25pt">
              <v:path arrowok="t"/>
              <v:textbox>
                <w:txbxContent>
                  <w:p w14:paraId="505B1C86" w14:textId="77777777" w:rsidR="00B917A0" w:rsidRPr="002C603E" w:rsidRDefault="00B917A0" w:rsidP="00B917A0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2C603E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851B49C" wp14:editId="018AA003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0"/>
          <wp:wrapNone/>
          <wp:docPr id="22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5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E2956AD" wp14:editId="52EEFE8B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23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6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2DAAAA08" w:rsidR="00ED544D" w:rsidRDefault="001452C9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E8A92C6" wp14:editId="460AF6CB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2" name="Ok: Sağ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4D4E2D9" w14:textId="77777777" w:rsidR="00ED544D" w:rsidRPr="002C603E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C603E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A92C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0" type="#_x0000_t13" style="position:absolute;margin-left:2.15pt;margin-top:9pt;width:201pt;height:3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" adj="19934" fillcolor="#fac090" strokecolor="#e46c0a" strokeweight=".25pt">
              <v:path arrowok="t"/>
              <v:textbox>
                <w:txbxContent>
                  <w:p w14:paraId="34D4E2D9" w14:textId="77777777" w:rsidR="00ED544D" w:rsidRPr="002C603E" w:rsidRDefault="00ED544D" w:rsidP="00ED544D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2C603E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523BDA1A" wp14:editId="7E1D220B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0"/>
          <wp:wrapNone/>
          <wp:docPr id="8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5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48512" behindDoc="0" locked="0" layoutInCell="1" allowOverlap="1" wp14:anchorId="20B0DD3C" wp14:editId="12AC7B3A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7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6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F1BF" w14:textId="04B98AE0" w:rsidR="00071B15" w:rsidRDefault="001452C9" w:rsidP="00071B1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3B9DE5" wp14:editId="16DBAE47">
              <wp:simplePos x="0" y="0"/>
              <wp:positionH relativeFrom="column">
                <wp:posOffset>27305</wp:posOffset>
              </wp:positionH>
              <wp:positionV relativeFrom="paragraph">
                <wp:posOffset>114300</wp:posOffset>
              </wp:positionV>
              <wp:extent cx="2552700" cy="393700"/>
              <wp:effectExtent l="0" t="19050" r="19050" b="25400"/>
              <wp:wrapNone/>
              <wp:docPr id="1" name="Ok: Sağ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0470BF62" w14:textId="77777777" w:rsidR="00071B15" w:rsidRPr="002C603E" w:rsidRDefault="00071B15" w:rsidP="00071B15">
                          <w:pPr>
                            <w:jc w:val="center"/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</w:pPr>
                          <w:r w:rsidRPr="002C603E">
                            <w:rPr>
                              <w:b/>
                              <w:bCs/>
                              <w:color w:val="000000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3B9DE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41" type="#_x0000_t13" style="position:absolute;margin-left:2.15pt;margin-top:9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" adj="19934" fillcolor="#fac090" strokecolor="#e46c0a" strokeweight=".25pt">
              <v:path arrowok="t"/>
              <v:textbox>
                <w:txbxContent>
                  <w:p w14:paraId="0470BF62" w14:textId="77777777" w:rsidR="00071B15" w:rsidRPr="002C603E" w:rsidRDefault="00071B15" w:rsidP="00071B15">
                    <w:pPr>
                      <w:jc w:val="center"/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</w:pPr>
                    <w:r w:rsidRPr="002C603E">
                      <w:rPr>
                        <w:b/>
                        <w:bCs/>
                        <w:color w:val="000000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66C98DF1" wp14:editId="4328CF80">
          <wp:simplePos x="0" y="0"/>
          <wp:positionH relativeFrom="column">
            <wp:posOffset>4486275</wp:posOffset>
          </wp:positionH>
          <wp:positionV relativeFrom="paragraph">
            <wp:posOffset>203835</wp:posOffset>
          </wp:positionV>
          <wp:extent cx="1151255" cy="223520"/>
          <wp:effectExtent l="0" t="0" r="0" b="0"/>
          <wp:wrapNone/>
          <wp:docPr id="5" name="Resim 2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8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5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7348C29" wp14:editId="34F58954">
          <wp:simplePos x="0" y="0"/>
          <wp:positionH relativeFrom="column">
            <wp:posOffset>3046730</wp:posOffset>
          </wp:positionH>
          <wp:positionV relativeFrom="paragraph">
            <wp:posOffset>184150</wp:posOffset>
          </wp:positionV>
          <wp:extent cx="991870" cy="251460"/>
          <wp:effectExtent l="0" t="0" r="0" b="0"/>
          <wp:wrapNone/>
          <wp:docPr id="4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9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87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50964" w14:textId="77777777" w:rsidR="00A35F36" w:rsidRDefault="00A35F36" w:rsidP="00ED544D">
      <w:pPr>
        <w:spacing w:after="0" w:line="240" w:lineRule="auto"/>
      </w:pPr>
      <w:r>
        <w:separator/>
      </w:r>
    </w:p>
  </w:footnote>
  <w:footnote w:type="continuationSeparator" w:id="0">
    <w:p w14:paraId="67F64316" w14:textId="77777777" w:rsidR="00A35F36" w:rsidRDefault="00A35F36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267D6F43" w14:textId="194AE306" w:rsidR="00C150A7" w:rsidRDefault="008A2A28" w:rsidP="00C150A7">
    <w:pPr>
      <w:pStyle w:val="stBilgi"/>
      <w:jc w:val="center"/>
    </w:pPr>
    <w:r>
      <w:t>4</w:t>
    </w:r>
    <w:r w:rsidR="00C150A7">
      <w:t xml:space="preserve">. </w:t>
    </w:r>
    <w:proofErr w:type="gramStart"/>
    <w:r w:rsidR="00C150A7">
      <w:t xml:space="preserve">Sınıf </w:t>
    </w:r>
    <w:r w:rsidR="00AE1B52">
      <w:t xml:space="preserve"> 1</w:t>
    </w:r>
    <w:r w:rsidR="00D76F8A">
      <w:t>.</w:t>
    </w:r>
    <w:proofErr w:type="gramEnd"/>
    <w:r w:rsidR="00D76F8A">
      <w:t>Dönem 1</w:t>
    </w:r>
    <w:r w:rsidR="00C150A7">
      <w:t>. Yazılı /</w:t>
    </w:r>
    <w:r w:rsidR="00EE6DA8">
      <w:t xml:space="preserve">Test </w:t>
    </w:r>
    <w:r w:rsidR="00C150A7">
      <w:t xml:space="preserve"> Sınav Soruları</w:t>
    </w:r>
  </w:p>
  <w:bookmarkEnd w:id="2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14674"/>
    <w:multiLevelType w:val="hybridMultilevel"/>
    <w:tmpl w:val="C95E9C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E0ADA"/>
    <w:multiLevelType w:val="hybridMultilevel"/>
    <w:tmpl w:val="BDF03EE8"/>
    <w:lvl w:ilvl="0" w:tplc="A9F804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7297160">
    <w:abstractNumId w:val="7"/>
  </w:num>
  <w:num w:numId="2" w16cid:durableId="128286699">
    <w:abstractNumId w:val="8"/>
  </w:num>
  <w:num w:numId="3" w16cid:durableId="1832403212">
    <w:abstractNumId w:val="9"/>
  </w:num>
  <w:num w:numId="4" w16cid:durableId="493373801">
    <w:abstractNumId w:val="5"/>
  </w:num>
  <w:num w:numId="5" w16cid:durableId="1145973447">
    <w:abstractNumId w:val="7"/>
    <w:lvlOverride w:ilvl="0">
      <w:startOverride w:val="1"/>
    </w:lvlOverride>
  </w:num>
  <w:num w:numId="6" w16cid:durableId="1516769477">
    <w:abstractNumId w:val="7"/>
    <w:lvlOverride w:ilvl="0">
      <w:startOverride w:val="1"/>
    </w:lvlOverride>
  </w:num>
  <w:num w:numId="7" w16cid:durableId="2016222492">
    <w:abstractNumId w:val="7"/>
    <w:lvlOverride w:ilvl="0">
      <w:startOverride w:val="1"/>
    </w:lvlOverride>
  </w:num>
  <w:num w:numId="8" w16cid:durableId="326592330">
    <w:abstractNumId w:val="7"/>
    <w:lvlOverride w:ilvl="0">
      <w:startOverride w:val="1"/>
    </w:lvlOverride>
  </w:num>
  <w:num w:numId="9" w16cid:durableId="867983599">
    <w:abstractNumId w:val="9"/>
    <w:lvlOverride w:ilvl="0">
      <w:startOverride w:val="1"/>
    </w:lvlOverride>
  </w:num>
  <w:num w:numId="10" w16cid:durableId="139032720">
    <w:abstractNumId w:val="7"/>
    <w:lvlOverride w:ilvl="0">
      <w:startOverride w:val="1"/>
    </w:lvlOverride>
  </w:num>
  <w:num w:numId="11" w16cid:durableId="1424689890">
    <w:abstractNumId w:val="7"/>
    <w:lvlOverride w:ilvl="0">
      <w:startOverride w:val="1"/>
    </w:lvlOverride>
  </w:num>
  <w:num w:numId="12" w16cid:durableId="53627906">
    <w:abstractNumId w:val="7"/>
    <w:lvlOverride w:ilvl="0">
      <w:startOverride w:val="1"/>
    </w:lvlOverride>
  </w:num>
  <w:num w:numId="13" w16cid:durableId="689448977">
    <w:abstractNumId w:val="9"/>
    <w:lvlOverride w:ilvl="0">
      <w:startOverride w:val="1"/>
    </w:lvlOverride>
  </w:num>
  <w:num w:numId="14" w16cid:durableId="1571622495">
    <w:abstractNumId w:val="7"/>
    <w:lvlOverride w:ilvl="0">
      <w:startOverride w:val="1"/>
    </w:lvlOverride>
  </w:num>
  <w:num w:numId="15" w16cid:durableId="570772849">
    <w:abstractNumId w:val="7"/>
    <w:lvlOverride w:ilvl="0">
      <w:startOverride w:val="1"/>
    </w:lvlOverride>
  </w:num>
  <w:num w:numId="16" w16cid:durableId="690376309">
    <w:abstractNumId w:val="7"/>
    <w:lvlOverride w:ilvl="0">
      <w:startOverride w:val="1"/>
    </w:lvlOverride>
  </w:num>
  <w:num w:numId="17" w16cid:durableId="865866749">
    <w:abstractNumId w:val="7"/>
    <w:lvlOverride w:ilvl="0">
      <w:startOverride w:val="1"/>
    </w:lvlOverride>
  </w:num>
  <w:num w:numId="18" w16cid:durableId="285357537">
    <w:abstractNumId w:val="9"/>
    <w:lvlOverride w:ilvl="0">
      <w:startOverride w:val="1"/>
    </w:lvlOverride>
  </w:num>
  <w:num w:numId="19" w16cid:durableId="1468015704">
    <w:abstractNumId w:val="7"/>
    <w:lvlOverride w:ilvl="0">
      <w:startOverride w:val="1"/>
    </w:lvlOverride>
  </w:num>
  <w:num w:numId="20" w16cid:durableId="1615014493">
    <w:abstractNumId w:val="7"/>
    <w:lvlOverride w:ilvl="0">
      <w:startOverride w:val="1"/>
    </w:lvlOverride>
  </w:num>
  <w:num w:numId="21" w16cid:durableId="1526166264">
    <w:abstractNumId w:val="7"/>
    <w:lvlOverride w:ilvl="0">
      <w:startOverride w:val="1"/>
    </w:lvlOverride>
  </w:num>
  <w:num w:numId="22" w16cid:durableId="2039618409">
    <w:abstractNumId w:val="7"/>
    <w:lvlOverride w:ilvl="0">
      <w:startOverride w:val="1"/>
    </w:lvlOverride>
  </w:num>
  <w:num w:numId="23" w16cid:durableId="70978103">
    <w:abstractNumId w:val="7"/>
    <w:lvlOverride w:ilvl="0">
      <w:startOverride w:val="1"/>
    </w:lvlOverride>
  </w:num>
  <w:num w:numId="24" w16cid:durableId="2053339382">
    <w:abstractNumId w:val="7"/>
    <w:lvlOverride w:ilvl="0">
      <w:startOverride w:val="1"/>
    </w:lvlOverride>
  </w:num>
  <w:num w:numId="25" w16cid:durableId="623075326">
    <w:abstractNumId w:val="7"/>
    <w:lvlOverride w:ilvl="0">
      <w:startOverride w:val="1"/>
    </w:lvlOverride>
  </w:num>
  <w:num w:numId="26" w16cid:durableId="15353668">
    <w:abstractNumId w:val="7"/>
    <w:lvlOverride w:ilvl="0">
      <w:startOverride w:val="1"/>
    </w:lvlOverride>
  </w:num>
  <w:num w:numId="27" w16cid:durableId="168180903">
    <w:abstractNumId w:val="7"/>
    <w:lvlOverride w:ilvl="0">
      <w:startOverride w:val="1"/>
    </w:lvlOverride>
  </w:num>
  <w:num w:numId="28" w16cid:durableId="1667781377">
    <w:abstractNumId w:val="7"/>
    <w:lvlOverride w:ilvl="0">
      <w:startOverride w:val="1"/>
    </w:lvlOverride>
  </w:num>
  <w:num w:numId="29" w16cid:durableId="1786148615">
    <w:abstractNumId w:val="7"/>
    <w:lvlOverride w:ilvl="0">
      <w:startOverride w:val="1"/>
    </w:lvlOverride>
  </w:num>
  <w:num w:numId="30" w16cid:durableId="676613255">
    <w:abstractNumId w:val="7"/>
    <w:lvlOverride w:ilvl="0">
      <w:startOverride w:val="1"/>
    </w:lvlOverride>
  </w:num>
  <w:num w:numId="31" w16cid:durableId="1889026435">
    <w:abstractNumId w:val="7"/>
    <w:lvlOverride w:ilvl="0">
      <w:startOverride w:val="1"/>
    </w:lvlOverride>
  </w:num>
  <w:num w:numId="32" w16cid:durableId="4065095">
    <w:abstractNumId w:val="3"/>
  </w:num>
  <w:num w:numId="33" w16cid:durableId="453445377">
    <w:abstractNumId w:val="1"/>
  </w:num>
  <w:num w:numId="34" w16cid:durableId="1352802577">
    <w:abstractNumId w:val="11"/>
  </w:num>
  <w:num w:numId="35" w16cid:durableId="665592780">
    <w:abstractNumId w:val="6"/>
  </w:num>
  <w:num w:numId="36" w16cid:durableId="1685159629">
    <w:abstractNumId w:val="0"/>
  </w:num>
  <w:num w:numId="37" w16cid:durableId="2053380179">
    <w:abstractNumId w:val="7"/>
    <w:lvlOverride w:ilvl="0">
      <w:startOverride w:val="1"/>
    </w:lvlOverride>
  </w:num>
  <w:num w:numId="38" w16cid:durableId="640842481">
    <w:abstractNumId w:val="7"/>
    <w:lvlOverride w:ilvl="0">
      <w:startOverride w:val="1"/>
    </w:lvlOverride>
  </w:num>
  <w:num w:numId="39" w16cid:durableId="1743287699">
    <w:abstractNumId w:val="7"/>
    <w:lvlOverride w:ilvl="0">
      <w:startOverride w:val="1"/>
    </w:lvlOverride>
  </w:num>
  <w:num w:numId="40" w16cid:durableId="682824384">
    <w:abstractNumId w:val="7"/>
    <w:lvlOverride w:ilvl="0">
      <w:startOverride w:val="1"/>
    </w:lvlOverride>
  </w:num>
  <w:num w:numId="41" w16cid:durableId="1005938860">
    <w:abstractNumId w:val="7"/>
    <w:lvlOverride w:ilvl="0">
      <w:startOverride w:val="1"/>
    </w:lvlOverride>
  </w:num>
  <w:num w:numId="42" w16cid:durableId="1118598973">
    <w:abstractNumId w:val="2"/>
  </w:num>
  <w:num w:numId="43" w16cid:durableId="824586950">
    <w:abstractNumId w:val="4"/>
  </w:num>
  <w:num w:numId="44" w16cid:durableId="221019676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71B15"/>
    <w:rsid w:val="00090D80"/>
    <w:rsid w:val="00094E20"/>
    <w:rsid w:val="00096985"/>
    <w:rsid w:val="000A1EF0"/>
    <w:rsid w:val="000A2B32"/>
    <w:rsid w:val="000A6365"/>
    <w:rsid w:val="000B06BD"/>
    <w:rsid w:val="001452C9"/>
    <w:rsid w:val="00151DA8"/>
    <w:rsid w:val="00161802"/>
    <w:rsid w:val="001C3B80"/>
    <w:rsid w:val="001C7A9C"/>
    <w:rsid w:val="001D57BE"/>
    <w:rsid w:val="002210D6"/>
    <w:rsid w:val="00232D1D"/>
    <w:rsid w:val="00247D6C"/>
    <w:rsid w:val="00255E3B"/>
    <w:rsid w:val="00270EBA"/>
    <w:rsid w:val="0027154F"/>
    <w:rsid w:val="002B7944"/>
    <w:rsid w:val="002C1C38"/>
    <w:rsid w:val="002C603E"/>
    <w:rsid w:val="002D31AD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66F0"/>
    <w:rsid w:val="005B716B"/>
    <w:rsid w:val="005D58BB"/>
    <w:rsid w:val="005E0E37"/>
    <w:rsid w:val="005F2632"/>
    <w:rsid w:val="005F3507"/>
    <w:rsid w:val="00607B95"/>
    <w:rsid w:val="00636BC5"/>
    <w:rsid w:val="00645386"/>
    <w:rsid w:val="00681258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A4FC1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35F36"/>
    <w:rsid w:val="00A754CD"/>
    <w:rsid w:val="00A80AE1"/>
    <w:rsid w:val="00A83480"/>
    <w:rsid w:val="00A92366"/>
    <w:rsid w:val="00AD3F1A"/>
    <w:rsid w:val="00AE1B52"/>
    <w:rsid w:val="00B67338"/>
    <w:rsid w:val="00B917A0"/>
    <w:rsid w:val="00BC0CF0"/>
    <w:rsid w:val="00C026B1"/>
    <w:rsid w:val="00C150A7"/>
    <w:rsid w:val="00C204E8"/>
    <w:rsid w:val="00C23134"/>
    <w:rsid w:val="00C27595"/>
    <w:rsid w:val="00C87FD4"/>
    <w:rsid w:val="00CB65BF"/>
    <w:rsid w:val="00CB6C62"/>
    <w:rsid w:val="00CC7391"/>
    <w:rsid w:val="00CE7DEC"/>
    <w:rsid w:val="00CF4F54"/>
    <w:rsid w:val="00D21860"/>
    <w:rsid w:val="00D316E0"/>
    <w:rsid w:val="00D40B3C"/>
    <w:rsid w:val="00D501AB"/>
    <w:rsid w:val="00D64042"/>
    <w:rsid w:val="00D650E9"/>
    <w:rsid w:val="00D76F8A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E9357665-5596-4489-BDE6-479E21EC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5B66F0"/>
    <w:pPr>
      <w:spacing w:line="240" w:lineRule="exact"/>
      <w:jc w:val="both"/>
    </w:pPr>
    <w:rPr>
      <w:rFonts w:eastAsia="Times New Roman" w:cs="Calibri"/>
      <w:b/>
      <w:lang w:eastAsia="en-US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hAnsi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hAnsi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hAnsi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cs="Calibr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AIKMETNChar">
    <w:name w:val="AÇIK METİN Char"/>
    <w:link w:val="AIKMETN"/>
    <w:rsid w:val="00ED544D"/>
    <w:rPr>
      <w:rFonts w:ascii="Calibri" w:eastAsia="Calibri" w:hAnsi="Calibri" w:cs="Calibr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071B15"/>
    <w:rPr>
      <w:rFonts w:eastAsia="Times New Roman" w:cs="Times New Roman"/>
      <w:sz w:val="22"/>
      <w:szCs w:val="22"/>
    </w:rPr>
  </w:style>
  <w:style w:type="character" w:customStyle="1" w:styleId="AralkYokChar">
    <w:name w:val="Aralık Yok Char"/>
    <w:link w:val="AralkYok"/>
    <w:uiPriority w:val="1"/>
    <w:locked/>
    <w:rsid w:val="00071B15"/>
    <w:rPr>
      <w:rFonts w:ascii="Calibri" w:eastAsia="Times New Roman" w:hAnsi="Calibri" w:cs="Times New Roman"/>
      <w:lang w:eastAsia="tr-TR"/>
    </w:rPr>
  </w:style>
  <w:style w:type="paragraph" w:customStyle="1" w:styleId="IKLAR">
    <w:name w:val="ŞIKLAR+"/>
    <w:basedOn w:val="Normal"/>
    <w:link w:val="IKLARChar"/>
    <w:qFormat/>
    <w:rsid w:val="00071B15"/>
    <w:pPr>
      <w:spacing w:before="120" w:after="120" w:line="240" w:lineRule="auto"/>
      <w:ind w:left="568" w:hanging="284"/>
      <w:jc w:val="both"/>
    </w:pPr>
    <w:rPr>
      <w:rFonts w:cs="Calibri"/>
      <w:sz w:val="20"/>
      <w:szCs w:val="20"/>
    </w:rPr>
  </w:style>
  <w:style w:type="character" w:customStyle="1" w:styleId="IKLARChar">
    <w:name w:val="ŞIKLAR+ Char"/>
    <w:link w:val="IKLAR"/>
    <w:rsid w:val="00071B15"/>
    <w:rPr>
      <w:rFonts w:ascii="Calibri" w:eastAsia="Calibri" w:hAnsi="Calibri" w:cs="Calibri"/>
      <w:sz w:val="20"/>
      <w:szCs w:val="20"/>
    </w:rPr>
  </w:style>
  <w:style w:type="paragraph" w:customStyle="1" w:styleId="1">
    <w:name w:val="1"/>
    <w:basedOn w:val="Normal"/>
    <w:next w:val="stBilgi"/>
    <w:link w:val="stbilgiChar0"/>
    <w:rsid w:val="00681258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eastAsia="tr-TR"/>
    </w:rPr>
  </w:style>
  <w:style w:type="character" w:customStyle="1" w:styleId="stbilgiChar0">
    <w:name w:val="Üstbilgi Char"/>
    <w:link w:val="1"/>
    <w:rsid w:val="002C60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/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C46B6-AAB1-4203-8B65-B782E87CA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18</TotalTime>
  <Pages>4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MN_Dizgi-2</dc:creator>
  <cp:keywords/>
  <dc:description/>
  <cp:lastModifiedBy>MASTER_DIZGI</cp:lastModifiedBy>
  <cp:revision>2</cp:revision>
  <cp:lastPrinted>2023-02-13T11:40:00Z</cp:lastPrinted>
  <dcterms:created xsi:type="dcterms:W3CDTF">2023-01-26T11:17:00Z</dcterms:created>
  <dcterms:modified xsi:type="dcterms:W3CDTF">2023-02-13T11:40:00Z</dcterms:modified>
</cp:coreProperties>
</file>