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D8342E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90B841C" w:rsidR="00151DA8" w:rsidRDefault="008A2A2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71B15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E0612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07C7A">
              <w:rPr>
                <w:rFonts w:asciiTheme="minorHAnsi" w:hAnsiTheme="minorHAnsi"/>
                <w:b/>
                <w:iCs/>
                <w:sz w:val="24"/>
                <w:szCs w:val="24"/>
              </w:rPr>
              <w:t>Sınav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EBF84D9" w14:textId="77777777" w:rsidR="00071B15" w:rsidRPr="00401D54" w:rsidRDefault="00071B15" w:rsidP="00071B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848A2" w14:textId="77777777" w:rsidR="00071B15" w:rsidRPr="00F024AC" w:rsidRDefault="00071B15" w:rsidP="00F024AC">
      <w:pPr>
        <w:pStyle w:val="sorubilgisistili"/>
      </w:pPr>
      <w:r w:rsidRPr="00401D54">
        <w:t>1</w:t>
      </w:r>
      <w:r>
        <w:t xml:space="preserve">) </w:t>
      </w:r>
      <w:r w:rsidRPr="00F024AC">
        <w:t>Aşağıdaki görselleri inceleyiniz ve altlarına görsellerle ilişkili günlük hayatımızda kullandığımız/kullanacağımız dinî ifadeleri yazınız. (4x10 = 40 puan)</w:t>
      </w:r>
    </w:p>
    <w:p w14:paraId="49E7337C" w14:textId="77777777" w:rsidR="00071B15" w:rsidRPr="00401D54" w:rsidRDefault="00071B15" w:rsidP="00071B15">
      <w:pPr>
        <w:rPr>
          <w:rFonts w:ascii="Times New Roman" w:hAnsi="Times New Roman" w:cs="Times New Roman"/>
          <w:sz w:val="24"/>
          <w:szCs w:val="24"/>
        </w:rPr>
      </w:pPr>
      <w:r w:rsidRPr="00401D54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72928" behindDoc="1" locked="0" layoutInCell="1" allowOverlap="1" wp14:anchorId="2606280B" wp14:editId="553B00CA">
            <wp:simplePos x="0" y="0"/>
            <wp:positionH relativeFrom="column">
              <wp:posOffset>2210</wp:posOffset>
            </wp:positionH>
            <wp:positionV relativeFrom="paragraph">
              <wp:posOffset>146677</wp:posOffset>
            </wp:positionV>
            <wp:extent cx="1626919" cy="1567606"/>
            <wp:effectExtent l="0" t="0" r="0" b="0"/>
            <wp:wrapNone/>
            <wp:docPr id="2" name="Resim 2" descr="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19" cy="156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F0492" w14:textId="77777777" w:rsidR="00071B15" w:rsidRPr="00401D54" w:rsidRDefault="00071B15" w:rsidP="00071B15">
      <w:pPr>
        <w:rPr>
          <w:rFonts w:ascii="Times New Roman" w:hAnsi="Times New Roman" w:cs="Times New Roman"/>
          <w:sz w:val="24"/>
          <w:szCs w:val="24"/>
        </w:rPr>
      </w:pPr>
    </w:p>
    <w:p w14:paraId="664F3DC9" w14:textId="77777777" w:rsidR="00071B15" w:rsidRDefault="00071B15" w:rsidP="00071B15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14:paraId="090245AE" w14:textId="78E5B400" w:rsidR="00071B15" w:rsidRPr="00F024AC" w:rsidRDefault="00071B15" w:rsidP="00071B15">
      <w:pPr>
        <w:tabs>
          <w:tab w:val="left" w:pos="5145"/>
        </w:tabs>
        <w:rPr>
          <w:rFonts w:ascii="Calibri" w:hAnsi="Calibri" w:cs="Calibri"/>
          <w:b/>
          <w:sz w:val="20"/>
          <w:szCs w:val="20"/>
        </w:rPr>
      </w:pPr>
      <w:r w:rsidRPr="00401D54">
        <w:rPr>
          <w:rFonts w:ascii="Times New Roman" w:hAnsi="Times New Roman" w:cs="Times New Roman"/>
          <w:sz w:val="24"/>
          <w:szCs w:val="24"/>
        </w:rPr>
        <w:tab/>
      </w:r>
      <w:r w:rsidR="00F024AC">
        <w:rPr>
          <w:rFonts w:ascii="Times New Roman" w:hAnsi="Times New Roman" w:cs="Times New Roman"/>
          <w:sz w:val="24"/>
          <w:szCs w:val="24"/>
        </w:rPr>
        <w:tab/>
      </w:r>
      <w:r w:rsidRPr="00F024AC">
        <w:rPr>
          <w:rFonts w:ascii="Calibri" w:hAnsi="Calibri" w:cs="Calibri"/>
          <w:b/>
          <w:sz w:val="20"/>
          <w:szCs w:val="20"/>
        </w:rPr>
        <w:t>Allah rahmet eylesin.</w:t>
      </w:r>
    </w:p>
    <w:p w14:paraId="3737C8C7" w14:textId="77777777" w:rsidR="00071B15" w:rsidRDefault="00071B15" w:rsidP="00071B15">
      <w:pPr>
        <w:rPr>
          <w:rFonts w:ascii="Times New Roman" w:hAnsi="Times New Roman" w:cs="Times New Roman"/>
          <w:sz w:val="24"/>
          <w:szCs w:val="24"/>
        </w:rPr>
      </w:pPr>
    </w:p>
    <w:p w14:paraId="721E4658" w14:textId="77777777" w:rsidR="00071B15" w:rsidRPr="00401D54" w:rsidRDefault="00071B15" w:rsidP="00071B15">
      <w:pPr>
        <w:rPr>
          <w:rFonts w:ascii="Times New Roman" w:hAnsi="Times New Roman" w:cs="Times New Roman"/>
          <w:sz w:val="24"/>
          <w:szCs w:val="24"/>
        </w:rPr>
      </w:pPr>
      <w:r w:rsidRPr="00401D54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73952" behindDoc="1" locked="0" layoutInCell="1" allowOverlap="1" wp14:anchorId="539A3A92" wp14:editId="5EC5D02C">
            <wp:simplePos x="0" y="0"/>
            <wp:positionH relativeFrom="column">
              <wp:posOffset>-9146</wp:posOffset>
            </wp:positionH>
            <wp:positionV relativeFrom="paragraph">
              <wp:posOffset>273710</wp:posOffset>
            </wp:positionV>
            <wp:extent cx="1685632" cy="1401288"/>
            <wp:effectExtent l="0" t="0" r="0" b="0"/>
            <wp:wrapNone/>
            <wp:docPr id="3" name="Resim 3" descr="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85" cy="140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D85D3" w14:textId="77777777" w:rsidR="00071B15" w:rsidRPr="00401D54" w:rsidRDefault="00071B15" w:rsidP="00071B15">
      <w:pPr>
        <w:rPr>
          <w:rFonts w:ascii="Times New Roman" w:hAnsi="Times New Roman" w:cs="Times New Roman"/>
          <w:sz w:val="24"/>
          <w:szCs w:val="24"/>
        </w:rPr>
      </w:pPr>
    </w:p>
    <w:p w14:paraId="008399D7" w14:textId="77777777" w:rsidR="00071B15" w:rsidRDefault="00071B15" w:rsidP="00071B15">
      <w:pPr>
        <w:rPr>
          <w:rFonts w:ascii="Times New Roman" w:hAnsi="Times New Roman" w:cs="Times New Roman"/>
          <w:sz w:val="24"/>
          <w:szCs w:val="24"/>
        </w:rPr>
      </w:pPr>
    </w:p>
    <w:p w14:paraId="53B18AB2" w14:textId="550F0171" w:rsidR="00071B15" w:rsidRPr="00F024AC" w:rsidRDefault="00071B15" w:rsidP="00071B15">
      <w:pPr>
        <w:rPr>
          <w:rFonts w:ascii="Calibri" w:hAnsi="Calibri" w:cs="Calibri"/>
          <w:b/>
          <w:sz w:val="20"/>
          <w:szCs w:val="20"/>
        </w:rPr>
      </w:pPr>
      <w:r w:rsidRPr="00F024AC">
        <w:rPr>
          <w:rFonts w:ascii="Calibri" w:hAnsi="Calibri" w:cs="Calibri"/>
          <w:sz w:val="20"/>
          <w:szCs w:val="20"/>
        </w:rPr>
        <w:t xml:space="preserve">                                                                                              </w:t>
      </w:r>
      <w:r w:rsidR="00F024AC">
        <w:rPr>
          <w:rFonts w:ascii="Calibri" w:hAnsi="Calibri" w:cs="Calibri"/>
          <w:sz w:val="20"/>
          <w:szCs w:val="20"/>
        </w:rPr>
        <w:tab/>
      </w:r>
      <w:r w:rsidRPr="00F024AC">
        <w:rPr>
          <w:rFonts w:ascii="Calibri" w:hAnsi="Calibri" w:cs="Calibri"/>
          <w:sz w:val="20"/>
          <w:szCs w:val="20"/>
        </w:rPr>
        <w:t xml:space="preserve"> </w:t>
      </w:r>
      <w:r w:rsidR="00F024AC">
        <w:rPr>
          <w:rFonts w:ascii="Calibri" w:hAnsi="Calibri" w:cs="Calibri"/>
          <w:sz w:val="20"/>
          <w:szCs w:val="20"/>
        </w:rPr>
        <w:tab/>
      </w:r>
      <w:r w:rsidRPr="00F024AC">
        <w:rPr>
          <w:rFonts w:ascii="Calibri" w:hAnsi="Calibri" w:cs="Calibri"/>
          <w:sz w:val="20"/>
          <w:szCs w:val="20"/>
        </w:rPr>
        <w:t xml:space="preserve"> </w:t>
      </w:r>
      <w:r w:rsidRPr="00F024AC">
        <w:rPr>
          <w:rFonts w:ascii="Calibri" w:hAnsi="Calibri" w:cs="Calibri"/>
          <w:b/>
          <w:sz w:val="20"/>
          <w:szCs w:val="20"/>
        </w:rPr>
        <w:t>Geçmiş olsun.</w:t>
      </w:r>
    </w:p>
    <w:p w14:paraId="5D22B457" w14:textId="77777777" w:rsidR="00071B15" w:rsidRPr="00401D54" w:rsidRDefault="00071B15" w:rsidP="00071B15">
      <w:pPr>
        <w:rPr>
          <w:rFonts w:ascii="Times New Roman" w:hAnsi="Times New Roman" w:cs="Times New Roman"/>
          <w:sz w:val="24"/>
          <w:szCs w:val="24"/>
        </w:rPr>
      </w:pPr>
    </w:p>
    <w:p w14:paraId="176D6592" w14:textId="77777777" w:rsidR="00071B15" w:rsidRDefault="00071B15" w:rsidP="00071B15">
      <w:pPr>
        <w:rPr>
          <w:rFonts w:ascii="Times New Roman" w:hAnsi="Times New Roman" w:cs="Times New Roman"/>
          <w:sz w:val="24"/>
          <w:szCs w:val="24"/>
        </w:rPr>
      </w:pPr>
    </w:p>
    <w:p w14:paraId="5ADE3E18" w14:textId="77777777" w:rsidR="00071B15" w:rsidRDefault="00071B15" w:rsidP="00071B15">
      <w:pPr>
        <w:rPr>
          <w:rFonts w:ascii="Times New Roman" w:hAnsi="Times New Roman" w:cs="Times New Roman"/>
          <w:sz w:val="24"/>
          <w:szCs w:val="24"/>
        </w:rPr>
      </w:pPr>
    </w:p>
    <w:p w14:paraId="1B01176E" w14:textId="77777777" w:rsidR="00071B15" w:rsidRPr="00401D54" w:rsidRDefault="00071B15" w:rsidP="00071B15">
      <w:pPr>
        <w:rPr>
          <w:rFonts w:ascii="Times New Roman" w:hAnsi="Times New Roman" w:cs="Times New Roman"/>
          <w:sz w:val="24"/>
          <w:szCs w:val="24"/>
        </w:rPr>
      </w:pPr>
      <w:r w:rsidRPr="00401D54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74976" behindDoc="0" locked="0" layoutInCell="1" allowOverlap="1" wp14:anchorId="65D01FB8" wp14:editId="7C5DB9B8">
            <wp:simplePos x="0" y="0"/>
            <wp:positionH relativeFrom="column">
              <wp:posOffset>2986</wp:posOffset>
            </wp:positionH>
            <wp:positionV relativeFrom="paragraph">
              <wp:posOffset>63236</wp:posOffset>
            </wp:positionV>
            <wp:extent cx="1741913" cy="1163782"/>
            <wp:effectExtent l="0" t="0" r="0" b="0"/>
            <wp:wrapNone/>
            <wp:docPr id="23" name="Resim 23" descr="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13" cy="1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CA258" w14:textId="77777777" w:rsidR="00071B15" w:rsidRDefault="00071B15" w:rsidP="00071B15">
      <w:pPr>
        <w:tabs>
          <w:tab w:val="left" w:pos="5580"/>
        </w:tabs>
        <w:rPr>
          <w:rFonts w:ascii="Times New Roman" w:hAnsi="Times New Roman" w:cs="Times New Roman"/>
          <w:sz w:val="24"/>
          <w:szCs w:val="24"/>
        </w:rPr>
      </w:pPr>
      <w:r w:rsidRPr="00401D54">
        <w:rPr>
          <w:rFonts w:ascii="Times New Roman" w:hAnsi="Times New Roman" w:cs="Times New Roman"/>
          <w:sz w:val="24"/>
          <w:szCs w:val="24"/>
        </w:rPr>
        <w:t>Hoşça kal.</w:t>
      </w:r>
    </w:p>
    <w:p w14:paraId="781CB31A" w14:textId="77777777" w:rsidR="00071B15" w:rsidRDefault="00071B15" w:rsidP="00071B15">
      <w:pPr>
        <w:tabs>
          <w:tab w:val="left" w:pos="5580"/>
        </w:tabs>
        <w:rPr>
          <w:rFonts w:ascii="Times New Roman" w:hAnsi="Times New Roman" w:cs="Times New Roman"/>
          <w:sz w:val="24"/>
          <w:szCs w:val="24"/>
        </w:rPr>
      </w:pPr>
    </w:p>
    <w:p w14:paraId="000FE1F0" w14:textId="6C821290" w:rsidR="00071B15" w:rsidRPr="00F024AC" w:rsidRDefault="00071B15" w:rsidP="00071B15">
      <w:pPr>
        <w:tabs>
          <w:tab w:val="left" w:pos="5580"/>
        </w:tabs>
        <w:rPr>
          <w:rFonts w:ascii="Calibri" w:hAnsi="Calibri" w:cs="Calibri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024AC">
        <w:rPr>
          <w:rFonts w:ascii="Times New Roman" w:hAnsi="Times New Roman" w:cs="Times New Roman"/>
          <w:sz w:val="24"/>
          <w:szCs w:val="24"/>
        </w:rPr>
        <w:tab/>
      </w:r>
      <w:r w:rsidRPr="00F024AC">
        <w:rPr>
          <w:rFonts w:ascii="Calibri" w:hAnsi="Calibri" w:cs="Calibri"/>
          <w:b/>
          <w:sz w:val="20"/>
          <w:szCs w:val="20"/>
        </w:rPr>
        <w:t>Allah zihin açıklığı versin.</w:t>
      </w:r>
    </w:p>
    <w:p w14:paraId="7C5B6077" w14:textId="3EC00E38" w:rsidR="00071B15" w:rsidRPr="00401D54" w:rsidRDefault="00F024AC" w:rsidP="00071B15">
      <w:pPr>
        <w:rPr>
          <w:rFonts w:ascii="Times New Roman" w:hAnsi="Times New Roman" w:cs="Times New Roman"/>
          <w:sz w:val="24"/>
          <w:szCs w:val="24"/>
        </w:rPr>
      </w:pPr>
      <w:r w:rsidRPr="00401D54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71904" behindDoc="1" locked="0" layoutInCell="1" allowOverlap="1" wp14:anchorId="32AACCEB" wp14:editId="177CDF24">
            <wp:simplePos x="0" y="0"/>
            <wp:positionH relativeFrom="column">
              <wp:posOffset>227965</wp:posOffset>
            </wp:positionH>
            <wp:positionV relativeFrom="paragraph">
              <wp:posOffset>29210</wp:posOffset>
            </wp:positionV>
            <wp:extent cx="1710055" cy="1317625"/>
            <wp:effectExtent l="0" t="0" r="4445" b="0"/>
            <wp:wrapNone/>
            <wp:docPr id="24" name="Resim 24" descr="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0C2D8" w14:textId="0C554837" w:rsidR="00071B15" w:rsidRDefault="00071B15" w:rsidP="00071B15">
      <w:pPr>
        <w:rPr>
          <w:rFonts w:ascii="Times New Roman" w:hAnsi="Times New Roman" w:cs="Times New Roman"/>
          <w:sz w:val="24"/>
          <w:szCs w:val="24"/>
        </w:rPr>
      </w:pPr>
    </w:p>
    <w:p w14:paraId="448FCBA2" w14:textId="77777777" w:rsidR="00071B15" w:rsidRDefault="00071B15" w:rsidP="00071B15">
      <w:pPr>
        <w:rPr>
          <w:rFonts w:ascii="Times New Roman" w:hAnsi="Times New Roman" w:cs="Times New Roman"/>
          <w:sz w:val="24"/>
          <w:szCs w:val="24"/>
        </w:rPr>
      </w:pPr>
    </w:p>
    <w:p w14:paraId="5B83E6A8" w14:textId="3070C4E2" w:rsidR="00071B15" w:rsidRPr="00401D54" w:rsidRDefault="00F024AC" w:rsidP="00071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Pr="00F024AC">
        <w:rPr>
          <w:rFonts w:ascii="Calibri" w:hAnsi="Calibri" w:cs="Calibri"/>
          <w:b/>
          <w:sz w:val="20"/>
          <w:szCs w:val="20"/>
        </w:rPr>
        <w:t>Allah razı olsun.</w:t>
      </w:r>
    </w:p>
    <w:p w14:paraId="6E34AEF1" w14:textId="46C00440" w:rsidR="00071B15" w:rsidRDefault="00071B15" w:rsidP="00071B15">
      <w:pPr>
        <w:tabs>
          <w:tab w:val="left" w:pos="5100"/>
        </w:tabs>
        <w:rPr>
          <w:rFonts w:ascii="Times New Roman" w:hAnsi="Times New Roman" w:cs="Times New Roman"/>
          <w:sz w:val="24"/>
          <w:szCs w:val="24"/>
        </w:rPr>
      </w:pPr>
      <w:r w:rsidRPr="00401D54">
        <w:rPr>
          <w:rFonts w:ascii="Times New Roman" w:hAnsi="Times New Roman" w:cs="Times New Roman"/>
          <w:sz w:val="24"/>
          <w:szCs w:val="24"/>
        </w:rPr>
        <w:tab/>
      </w:r>
      <w:r w:rsidR="00F024A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742D678" w14:textId="5D35C1CF" w:rsidR="00F024AC" w:rsidRPr="00F024AC" w:rsidRDefault="00071B15" w:rsidP="00F024AC">
      <w:pPr>
        <w:tabs>
          <w:tab w:val="left" w:pos="5100"/>
        </w:tabs>
        <w:rPr>
          <w:rFonts w:ascii="Calibri" w:hAnsi="Calibri" w:cs="Calibri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F024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6DA31E" w14:textId="3A2A8F63" w:rsidR="00071B15" w:rsidRPr="00F024AC" w:rsidRDefault="00071B15" w:rsidP="00F024AC">
      <w:pPr>
        <w:tabs>
          <w:tab w:val="left" w:pos="5100"/>
        </w:tabs>
        <w:rPr>
          <w:rFonts w:ascii="Times New Roman" w:hAnsi="Times New Roman" w:cs="Times New Roman"/>
          <w:b/>
          <w:sz w:val="18"/>
          <w:szCs w:val="18"/>
        </w:rPr>
      </w:pPr>
      <w:r w:rsidRPr="00B12868">
        <w:rPr>
          <w:lang w:bidi="he-IL"/>
        </w:rPr>
        <w:t xml:space="preserve">2) </w:t>
      </w:r>
      <w:r w:rsidRPr="00F024AC">
        <w:rPr>
          <w:rFonts w:ascii="Calibri" w:hAnsi="Calibri" w:cs="Calibri"/>
          <w:b/>
          <w:sz w:val="18"/>
          <w:szCs w:val="18"/>
          <w:lang w:bidi="he-IL"/>
        </w:rPr>
        <w:t>Aşağıdaki cümlelerin doğru olanların başına D, yanlış olanların başına Y, yazınız. (6x5= 30 puan)</w:t>
      </w:r>
    </w:p>
    <w:p w14:paraId="3A17B188" w14:textId="77777777" w:rsidR="00071B15" w:rsidRPr="00F024AC" w:rsidRDefault="00071B15" w:rsidP="00F024AC">
      <w:pPr>
        <w:pStyle w:val="sorubilgisistili"/>
      </w:pPr>
      <w:r w:rsidRPr="00F024AC">
        <w:t>(</w:t>
      </w:r>
      <w:proofErr w:type="gramStart"/>
      <w:r w:rsidRPr="00F024AC">
        <w:t>……</w:t>
      </w:r>
      <w:proofErr w:type="gramEnd"/>
      <w:r w:rsidRPr="00F024AC">
        <w:t>) Çalmak, hile yapmak, kötü söz söylemek helaldir.</w:t>
      </w:r>
    </w:p>
    <w:p w14:paraId="3A027D02" w14:textId="77777777" w:rsidR="00071B15" w:rsidRPr="00F024AC" w:rsidRDefault="00071B15" w:rsidP="00F024AC">
      <w:pPr>
        <w:pStyle w:val="sorubilgisistili"/>
      </w:pPr>
      <w:r w:rsidRPr="00F024AC">
        <w:t>(</w:t>
      </w:r>
      <w:proofErr w:type="gramStart"/>
      <w:r w:rsidRPr="00F024AC">
        <w:t>…….</w:t>
      </w:r>
      <w:proofErr w:type="gramEnd"/>
      <w:r w:rsidRPr="00F024AC">
        <w:t xml:space="preserve">) Dileklerimizin gerçekleşmesi için Allah’a dua ederiz. </w:t>
      </w:r>
    </w:p>
    <w:p w14:paraId="0C827DF6" w14:textId="77777777" w:rsidR="00071B15" w:rsidRPr="00F024AC" w:rsidRDefault="00071B15" w:rsidP="00F024AC">
      <w:pPr>
        <w:pStyle w:val="sorubilgisistili"/>
      </w:pPr>
      <w:r w:rsidRPr="00F024AC">
        <w:t>(</w:t>
      </w:r>
      <w:proofErr w:type="gramStart"/>
      <w:r w:rsidRPr="00F024AC">
        <w:t>…….</w:t>
      </w:r>
      <w:proofErr w:type="gramEnd"/>
      <w:r w:rsidRPr="00F024AC">
        <w:t>) Selamlaşmak, insanları birbirine ile iletişimini azaltır.</w:t>
      </w:r>
    </w:p>
    <w:p w14:paraId="0526FDBE" w14:textId="77777777" w:rsidR="00071B15" w:rsidRPr="00F024AC" w:rsidRDefault="00071B15" w:rsidP="00F024AC">
      <w:pPr>
        <w:pStyle w:val="sorubilgisistili"/>
      </w:pPr>
      <w:r w:rsidRPr="00F024AC">
        <w:t>(</w:t>
      </w:r>
      <w:proofErr w:type="gramStart"/>
      <w:r w:rsidRPr="00F024AC">
        <w:t>……</w:t>
      </w:r>
      <w:proofErr w:type="gramEnd"/>
      <w:r w:rsidRPr="00F024AC">
        <w:t>) Allah insanın iyiliğini ister.</w:t>
      </w:r>
    </w:p>
    <w:p w14:paraId="146C413E" w14:textId="77777777" w:rsidR="00F024AC" w:rsidRDefault="00071B15" w:rsidP="00F024AC">
      <w:pPr>
        <w:pStyle w:val="sorubilgisistili"/>
      </w:pPr>
      <w:r w:rsidRPr="00F024AC">
        <w:t>(</w:t>
      </w:r>
      <w:proofErr w:type="gramStart"/>
      <w:r w:rsidRPr="00F024AC">
        <w:t>……</w:t>
      </w:r>
      <w:proofErr w:type="gramEnd"/>
      <w:r w:rsidRPr="00F024AC">
        <w:t>) Yaşlılara yardım etmek yardım etmek günahtır.</w:t>
      </w:r>
    </w:p>
    <w:p w14:paraId="2E58B1C9" w14:textId="180FB035" w:rsidR="00071B15" w:rsidRPr="00F024AC" w:rsidRDefault="00071B15" w:rsidP="00F024AC">
      <w:pPr>
        <w:pStyle w:val="sorubilgisistili"/>
      </w:pPr>
      <w:r w:rsidRPr="00F024AC">
        <w:t>(</w:t>
      </w:r>
      <w:proofErr w:type="gramStart"/>
      <w:r w:rsidRPr="00F024AC">
        <w:t>……</w:t>
      </w:r>
      <w:proofErr w:type="gramEnd"/>
      <w:r w:rsidRPr="00F024AC">
        <w:t>) Bir işe baslarken ‘’ Bismillahirrahmanirrahim’’ denir.</w:t>
      </w:r>
    </w:p>
    <w:p w14:paraId="1BA9275E" w14:textId="77777777" w:rsidR="00071B15" w:rsidRPr="00B12868" w:rsidRDefault="00071B15" w:rsidP="00071B15">
      <w:pPr>
        <w:pStyle w:val="AralkYok"/>
        <w:spacing w:line="360" w:lineRule="auto"/>
        <w:rPr>
          <w:rFonts w:ascii="Times New Roman" w:eastAsiaTheme="minorHAnsi" w:hAnsi="Times New Roman"/>
          <w:sz w:val="24"/>
          <w:szCs w:val="24"/>
        </w:rPr>
      </w:pPr>
    </w:p>
    <w:p w14:paraId="4357EF3B" w14:textId="77777777" w:rsidR="00071B15" w:rsidRPr="00F024AC" w:rsidRDefault="00071B15" w:rsidP="00F024AC">
      <w:pPr>
        <w:pStyle w:val="sorubilgisistili"/>
      </w:pPr>
      <w:r w:rsidRPr="00F024AC">
        <w:t>Aşağıdaki çoktan seçmeli soruları cevaplayınız. (3x10=30 Puan)</w:t>
      </w:r>
    </w:p>
    <w:p w14:paraId="1F81791C" w14:textId="77777777" w:rsidR="00071B15" w:rsidRPr="00B12868" w:rsidRDefault="00071B15" w:rsidP="00071B15">
      <w:pPr>
        <w:tabs>
          <w:tab w:val="left" w:pos="426"/>
          <w:tab w:val="left" w:pos="2552"/>
          <w:tab w:val="left" w:pos="7797"/>
        </w:tabs>
        <w:spacing w:after="0" w:line="240" w:lineRule="auto"/>
        <w:rPr>
          <w:rFonts w:cs="Calibri"/>
          <w:b/>
          <w:sz w:val="24"/>
          <w:szCs w:val="24"/>
        </w:rPr>
      </w:pPr>
    </w:p>
    <w:p w14:paraId="450FF65F" w14:textId="77777777" w:rsidR="00071B15" w:rsidRPr="00B12868" w:rsidRDefault="00071B15" w:rsidP="00F024AC">
      <w:pPr>
        <w:pStyle w:val="sorubilgisistili"/>
      </w:pPr>
      <w:r w:rsidRPr="00B12868">
        <w:t xml:space="preserve">3) </w:t>
      </w:r>
      <w:r w:rsidRPr="00F024AC">
        <w:t>“</w:t>
      </w:r>
      <w:proofErr w:type="spellStart"/>
      <w:r w:rsidRPr="00F024AC">
        <w:t>Selamün</w:t>
      </w:r>
      <w:proofErr w:type="spellEnd"/>
      <w:r w:rsidRPr="00F024AC">
        <w:t xml:space="preserve"> </w:t>
      </w:r>
      <w:proofErr w:type="spellStart"/>
      <w:r w:rsidRPr="00F024AC">
        <w:t>Aleyküm</w:t>
      </w:r>
      <w:proofErr w:type="spellEnd"/>
      <w:r w:rsidRPr="00F024AC">
        <w:t xml:space="preserve">’’ sözünün </w:t>
      </w:r>
      <w:proofErr w:type="gramStart"/>
      <w:r w:rsidRPr="00F024AC">
        <w:t>anlamı   aşağıdakilerden</w:t>
      </w:r>
      <w:proofErr w:type="gramEnd"/>
      <w:r w:rsidRPr="00F024AC">
        <w:t xml:space="preserve"> hangisidir?</w:t>
      </w:r>
    </w:p>
    <w:p w14:paraId="106B7421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 xml:space="preserve">  A) Allah rahmet eylesin.</w:t>
      </w:r>
    </w:p>
    <w:p w14:paraId="0552D2C2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 xml:space="preserve">  B) Allah işinizi rast getirsin.</w:t>
      </w:r>
    </w:p>
    <w:p w14:paraId="556C1BDD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 xml:space="preserve">  C) Barış ve güven üzerinize olsun</w:t>
      </w:r>
    </w:p>
    <w:p w14:paraId="2F75E0C0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 xml:space="preserve">  D) Allah bereket versin</w:t>
      </w:r>
    </w:p>
    <w:p w14:paraId="583BFC11" w14:textId="77777777" w:rsidR="00071B15" w:rsidRPr="00B12868" w:rsidRDefault="00071B15" w:rsidP="00071B15">
      <w:pPr>
        <w:tabs>
          <w:tab w:val="left" w:pos="426"/>
          <w:tab w:val="left" w:pos="2552"/>
          <w:tab w:val="left" w:pos="7797"/>
        </w:tabs>
        <w:spacing w:after="0" w:line="240" w:lineRule="auto"/>
        <w:rPr>
          <w:rFonts w:cs="Calibri"/>
          <w:sz w:val="24"/>
          <w:szCs w:val="24"/>
        </w:rPr>
      </w:pPr>
    </w:p>
    <w:p w14:paraId="1041FB9C" w14:textId="77777777" w:rsidR="00071B15" w:rsidRPr="00B12868" w:rsidRDefault="00071B15" w:rsidP="00071B15">
      <w:pPr>
        <w:tabs>
          <w:tab w:val="left" w:pos="426"/>
          <w:tab w:val="left" w:pos="2552"/>
          <w:tab w:val="left" w:pos="7797"/>
        </w:tabs>
        <w:spacing w:after="0" w:line="240" w:lineRule="auto"/>
        <w:rPr>
          <w:rFonts w:cs="Calibri"/>
          <w:sz w:val="24"/>
          <w:szCs w:val="24"/>
        </w:rPr>
      </w:pPr>
    </w:p>
    <w:p w14:paraId="4E5E4492" w14:textId="77777777" w:rsidR="00071B15" w:rsidRPr="00B12868" w:rsidRDefault="00071B15" w:rsidP="00F024AC">
      <w:pPr>
        <w:pStyle w:val="sorubilgisistili"/>
      </w:pPr>
      <w:r w:rsidRPr="00B12868">
        <w:t>4) Aşağıdakilerden hangisi Allah’a teşekkür ifadesidir?</w:t>
      </w:r>
    </w:p>
    <w:p w14:paraId="11797806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 xml:space="preserve">A) Bismillah              </w:t>
      </w:r>
      <w:r w:rsidRPr="00F024AC">
        <w:rPr>
          <w:b/>
        </w:rPr>
        <w:tab/>
      </w:r>
    </w:p>
    <w:p w14:paraId="7BFE2FA1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 xml:space="preserve">B) Merhaba   </w:t>
      </w:r>
    </w:p>
    <w:p w14:paraId="61762F31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 xml:space="preserve">C) Elhamdülillah       </w:t>
      </w:r>
      <w:r w:rsidRPr="00F024AC">
        <w:rPr>
          <w:b/>
        </w:rPr>
        <w:tab/>
      </w:r>
    </w:p>
    <w:p w14:paraId="0DFD66CF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 xml:space="preserve">D) </w:t>
      </w:r>
      <w:proofErr w:type="spellStart"/>
      <w:r w:rsidRPr="00F024AC">
        <w:rPr>
          <w:b/>
        </w:rPr>
        <w:t>Sübhaneke</w:t>
      </w:r>
      <w:proofErr w:type="spellEnd"/>
    </w:p>
    <w:p w14:paraId="252523C9" w14:textId="713DD17D" w:rsidR="00071B15" w:rsidRPr="00F024AC" w:rsidRDefault="00071B15" w:rsidP="00F024AC">
      <w:pPr>
        <w:tabs>
          <w:tab w:val="left" w:pos="426"/>
          <w:tab w:val="left" w:pos="2552"/>
          <w:tab w:val="left" w:pos="7797"/>
        </w:tabs>
        <w:spacing w:after="0" w:line="240" w:lineRule="auto"/>
        <w:rPr>
          <w:rFonts w:cs="Calibri"/>
          <w:sz w:val="24"/>
          <w:szCs w:val="24"/>
        </w:rPr>
      </w:pPr>
      <w:r w:rsidRPr="00B12868">
        <w:rPr>
          <w:rFonts w:cs="Calibri"/>
          <w:sz w:val="24"/>
          <w:szCs w:val="24"/>
        </w:rPr>
        <w:t xml:space="preserve">  </w:t>
      </w:r>
    </w:p>
    <w:p w14:paraId="1CDA8F44" w14:textId="77777777" w:rsidR="00071B15" w:rsidRPr="00B12868" w:rsidRDefault="00071B15" w:rsidP="00F024AC">
      <w:pPr>
        <w:pStyle w:val="sorubilgisistili"/>
      </w:pPr>
      <w:r w:rsidRPr="00B12868">
        <w:rPr>
          <w:rFonts w:cs="Tahoma"/>
          <w:color w:val="000000"/>
        </w:rPr>
        <w:t>5)</w:t>
      </w:r>
      <w:r w:rsidRPr="00B12868">
        <w:t xml:space="preserve">Aşağıdaki davranışlardan hangisi bize </w:t>
      </w:r>
      <w:r w:rsidRPr="00B12868">
        <w:rPr>
          <w:u w:val="single"/>
        </w:rPr>
        <w:t>sevap kazandırmaz</w:t>
      </w:r>
      <w:r w:rsidRPr="00B12868">
        <w:t>?</w:t>
      </w:r>
    </w:p>
    <w:p w14:paraId="07B6F4DB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>A) Sokak hayvanlarını beslemek.</w:t>
      </w:r>
    </w:p>
    <w:p w14:paraId="10DC1E2C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>B) Annemize yardım etmek</w:t>
      </w:r>
    </w:p>
    <w:p w14:paraId="677E42B1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>C) Arkadaşlarımızla selamlaşmak</w:t>
      </w:r>
    </w:p>
    <w:p w14:paraId="71D16FCB" w14:textId="77777777" w:rsidR="00071B15" w:rsidRPr="00F024AC" w:rsidRDefault="00071B15" w:rsidP="00F024AC">
      <w:pPr>
        <w:pStyle w:val="IKLAR"/>
        <w:rPr>
          <w:b/>
        </w:rPr>
      </w:pPr>
      <w:r w:rsidRPr="00F024AC">
        <w:rPr>
          <w:b/>
        </w:rPr>
        <w:t>D) Okul sıralarımızı karalamak</w:t>
      </w:r>
    </w:p>
    <w:p w14:paraId="0ABAA361" w14:textId="77777777" w:rsidR="00071B15" w:rsidRDefault="00071B15" w:rsidP="00071B15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043D9C4" w14:textId="77777777" w:rsidR="00071B15" w:rsidRPr="0075568C" w:rsidRDefault="00071B15" w:rsidP="00071B15">
      <w:pPr>
        <w:rPr>
          <w:rFonts w:ascii="Times New Roman" w:hAnsi="Times New Roman" w:cs="Times New Roman"/>
          <w:i/>
          <w:sz w:val="20"/>
          <w:szCs w:val="20"/>
        </w:rPr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53B827D1" w14:textId="06424F43" w:rsidR="00071B15" w:rsidRDefault="00071B15" w:rsidP="00151DA8">
      <w:pPr>
        <w:pStyle w:val="BOLDMETN"/>
      </w:pPr>
    </w:p>
    <w:p w14:paraId="38E76906" w14:textId="34182298" w:rsidR="00071B15" w:rsidRDefault="00071B15" w:rsidP="00151DA8">
      <w:pPr>
        <w:pStyle w:val="BOLDMETN"/>
      </w:pPr>
    </w:p>
    <w:p w14:paraId="1CF401F4" w14:textId="77777777" w:rsidR="00071B15" w:rsidRDefault="00071B15" w:rsidP="00151DA8">
      <w:pPr>
        <w:pStyle w:val="BOLDMETN"/>
      </w:pPr>
    </w:p>
    <w:bookmarkEnd w:id="1"/>
    <w:p w14:paraId="23E0481C" w14:textId="53DEAD8C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F024AC" w14:paraId="00B78366" w14:textId="77777777" w:rsidTr="00F024AC">
        <w:trPr>
          <w:trHeight w:val="407"/>
        </w:trPr>
        <w:tc>
          <w:tcPr>
            <w:tcW w:w="5151" w:type="dxa"/>
          </w:tcPr>
          <w:p w14:paraId="26BECC7C" w14:textId="77777777" w:rsidR="00F024AC" w:rsidRDefault="00F024AC" w:rsidP="00F024AC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F024AC" w14:paraId="6255D30A" w14:textId="77777777" w:rsidTr="00F024AC">
        <w:trPr>
          <w:trHeight w:val="396"/>
        </w:trPr>
        <w:tc>
          <w:tcPr>
            <w:tcW w:w="5151" w:type="dxa"/>
          </w:tcPr>
          <w:p w14:paraId="1B388512" w14:textId="77777777" w:rsidR="00F024AC" w:rsidRDefault="00F024AC" w:rsidP="00F024AC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20B4B4E5" w14:textId="77777777" w:rsidR="00071B15" w:rsidRDefault="00071B15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242267AE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104AC75C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92FF2EE" w:rsidR="00E709B5" w:rsidRDefault="00797BD9" w:rsidP="00090D80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234811D6" w14:textId="74592B20" w:rsidR="003D541A" w:rsidRDefault="003D541A">
      <w:pPr>
        <w:rPr>
          <w:rFonts w:cstheme="minorHAnsi"/>
          <w:sz w:val="24"/>
          <w:szCs w:val="24"/>
        </w:rPr>
      </w:pPr>
    </w:p>
    <w:p w14:paraId="09FEB780" w14:textId="3940371E" w:rsidR="00C150A7" w:rsidRDefault="00C150A7">
      <w:pPr>
        <w:rPr>
          <w:rFonts w:cstheme="minorHAnsi"/>
          <w:sz w:val="24"/>
          <w:szCs w:val="24"/>
        </w:rPr>
      </w:pPr>
    </w:p>
    <w:p w14:paraId="631BF716" w14:textId="001E0447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56F035F5" w:rsidR="00ED5112" w:rsidRDefault="00F024A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96B32A" wp14:editId="3FCF7A3B">
                <wp:simplePos x="0" y="0"/>
                <wp:positionH relativeFrom="column">
                  <wp:posOffset>-506153</wp:posOffset>
                </wp:positionH>
                <wp:positionV relativeFrom="paragraph">
                  <wp:posOffset>-873125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4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5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6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9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1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2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3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26" style="position:absolute;margin-left:-39.85pt;margin-top:-68.7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q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S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s0giTzHcKq8szdqAHUV8Jftmf8F2fgJ+z14hufh58GPD7eP9es2aO+ure7EOm2kgOCnm4ZpmBHIQ&#10;bR/fyCK+W7//AIOM/wBqKe5aTTvg14Mt4v4Y5PtMhH47x/Kvn8VxPkuFqOnKpdreyb/HY/aOH/o/&#10;+KXEWAjjKGC9nTkrx9pOMG09nyt8yT6XSutVofsjRX40/wDERZ+1d/0SfwT/AN+bn/47R/xEWftX&#10;f9En8E/9+bn/AOO1z/64ZH/M/wDwFnu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bGOTSAZGA1OooAb5fOc0u3HSlooAQrk80oAHS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IB600p6GnUUAJsHegoO1LRQA3BTmj&#10;zPanEA9aTavpQAoORm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FFFFABRRketGQehoAKKKKQBRRRTAKKMj&#10;1opAFFFFABRRRQAUUUUAFFGaKACiijI9aACiijPagAooyPWigAooyB1NGaACiijOOtABRRuHrRQA&#10;UUUUAFFFGR60AFFFFABRRuHrRkHoaYBRRkDqaKQBRRRTAKKKM0gCijIPQ0UAFFFFABRRRQAUUZHr&#10;RQAUUUZHrQAUUbh60Zz0oAKKKKACijOOtGc9KACiijOOtABRRuHrRuHrQAUUUZx1pgFFGR60ZHrS&#10;AKKKKACiiimAUUZx1o3D1oAKKM96Nw9aQBRRuHrRketMAooooAKKM0UAFFFGQOppAFFFGaY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hiQOBTdzE4C8+lADqKsQ6Rqs4zHYSfVlx/Opf+Ee1j/nzP&#10;/fQ/xo5o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xnqKKKADp0FIFwK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m1fSlooAbJBDMnlyxKynqr&#10;LkGlVVRQiLgDgAdqWigAooooAKKKKACiiigAooooAKKKKACiiigAooooAKKKKACiiigAooooAKKK&#10;KACiiigAooooAKKKKACiiigAooooAKKKKACiiigAooooAKKKKACiiigAooooAKKKKACiiigAoooo&#10;AKKKKACiiigAooooAKKKKACiiigAooooAKCAeCKKKAE2r6UoGO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25" o:title=""/>
                  <v:path arrowok="t"/>
                </v:shape>
                <v:oval id="Oval 5" o:spid="_x0000_s1028" href="https://chat.whatsapp.com/IR0KARlUCd4ItMDPQkjplO" style="position:absolute;left:18424;top:25111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221;top:24975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243;top:75745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484;top:75472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814;top:75472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36" href="http://www.dindersi.com/" style="position:absolute;left:15012;top:91303;width:19317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6712;top:91303;width:2488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74" style="position:absolute;left:16786;top:8461;width:43339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0BD7CB" w14:textId="0DF10CB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07658D09" wp14:editId="144FAB30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71B1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6" w:h="16838" w:code="9"/>
      <w:pgMar w:top="1404" w:right="849" w:bottom="567" w:left="851" w:header="709" w:footer="694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B907A1" w14:textId="77777777" w:rsidR="003E50F2" w:rsidRDefault="003E50F2" w:rsidP="00ED544D">
      <w:pPr>
        <w:spacing w:after="0" w:line="240" w:lineRule="auto"/>
      </w:pPr>
      <w:r>
        <w:separator/>
      </w:r>
    </w:p>
  </w:endnote>
  <w:endnote w:type="continuationSeparator" w:id="0">
    <w:p w14:paraId="1A0759D6" w14:textId="77777777" w:rsidR="003E50F2" w:rsidRDefault="003E50F2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839CB" w14:textId="77777777" w:rsidR="00E06128" w:rsidRDefault="00E0612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4" w:name="_Hlk124933023"/>
  <w:bookmarkStart w:id="5" w:name="_Hlk124933024"/>
  <w:bookmarkStart w:id="6" w:name="_Hlk124933025"/>
  <w:bookmarkStart w:id="7" w:name="_Hlk124933026"/>
  <w:bookmarkStart w:id="8" w:name="_Hlk124933769"/>
  <w:bookmarkStart w:id="9" w:name="_Hlk124933770"/>
  <w:bookmarkStart w:id="10" w:name="_Hlk124933789"/>
  <w:bookmarkStart w:id="11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2F1BF" w14:textId="77777777" w:rsidR="00071B15" w:rsidRDefault="00071B15" w:rsidP="00071B1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E1076D" wp14:editId="09E6AEA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7" name="Ok: Sağ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70BF62" w14:textId="77777777" w:rsidR="00071B15" w:rsidRPr="001016DC" w:rsidRDefault="00071B15" w:rsidP="00071B1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7" o:spid="_x0000_s104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4GxwIAADU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" adj="19934" fillcolor="#fabf8f [1945]" strokecolor="#e36c0a [2409]" strokeweight=".25pt">
              <v:textbox>
                <w:txbxContent>
                  <w:p w14:paraId="0470BF62" w14:textId="77777777" w:rsidR="00071B15" w:rsidRPr="001016DC" w:rsidRDefault="00071B15" w:rsidP="00071B1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71C7E0A9" wp14:editId="1C02ADF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8" name="Resim 2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DD92FF4" wp14:editId="00117F3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EFDE1A" w14:textId="77777777" w:rsidR="003E50F2" w:rsidRDefault="003E50F2" w:rsidP="00ED544D">
      <w:pPr>
        <w:spacing w:after="0" w:line="240" w:lineRule="auto"/>
      </w:pPr>
      <w:r>
        <w:separator/>
      </w:r>
    </w:p>
  </w:footnote>
  <w:footnote w:type="continuationSeparator" w:id="0">
    <w:p w14:paraId="2116D481" w14:textId="77777777" w:rsidR="003E50F2" w:rsidRDefault="003E50F2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4C23B" w14:textId="77777777" w:rsidR="00E06128" w:rsidRDefault="00E06128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7FC6E1A4" w:rsidR="00C150A7" w:rsidRDefault="008A2A28" w:rsidP="00C150A7">
    <w:pPr>
      <w:pStyle w:val="stbilgi"/>
      <w:jc w:val="center"/>
    </w:pPr>
    <w:r>
      <w:t>4</w:t>
    </w:r>
    <w:r w:rsidR="00C150A7">
      <w:t xml:space="preserve">. </w:t>
    </w:r>
    <w:proofErr w:type="gramStart"/>
    <w:r w:rsidR="00C150A7">
      <w:t xml:space="preserve">Sınıf </w:t>
    </w:r>
    <w:r w:rsidR="00AE1B52">
      <w:t xml:space="preserve"> 1</w:t>
    </w:r>
    <w:proofErr w:type="gramEnd"/>
    <w:r w:rsidR="00C150A7">
      <w:t>.Dönem</w:t>
    </w:r>
    <w:r w:rsidR="00E06128">
      <w:t xml:space="preserve"> 1</w:t>
    </w:r>
    <w:bookmarkStart w:id="3" w:name="_GoBack"/>
    <w:bookmarkEnd w:id="3"/>
    <w:r w:rsidR="00C150A7">
      <w:t>. Yazılı /</w:t>
    </w:r>
    <w:r w:rsidR="00EE6DA8">
      <w:t xml:space="preserve">Test </w:t>
    </w:r>
    <w:r w:rsidR="00C150A7">
      <w:t xml:space="preserve"> Sınav Soruları</w:t>
    </w:r>
  </w:p>
  <w:bookmarkEnd w:id="2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AD3BF" w14:textId="77777777" w:rsidR="00E06128" w:rsidRDefault="00E06128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71B15"/>
    <w:rsid w:val="00090D80"/>
    <w:rsid w:val="00094E20"/>
    <w:rsid w:val="00096985"/>
    <w:rsid w:val="000A1EF0"/>
    <w:rsid w:val="000A2B32"/>
    <w:rsid w:val="000A6365"/>
    <w:rsid w:val="000B06BD"/>
    <w:rsid w:val="00127B9E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3E50F2"/>
    <w:rsid w:val="00401657"/>
    <w:rsid w:val="00407C7A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6855"/>
    <w:rsid w:val="008A2A28"/>
    <w:rsid w:val="008C29B9"/>
    <w:rsid w:val="008C5BBE"/>
    <w:rsid w:val="008D43D4"/>
    <w:rsid w:val="00901952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64C59"/>
    <w:rsid w:val="00A754CD"/>
    <w:rsid w:val="00A80AE1"/>
    <w:rsid w:val="00A83480"/>
    <w:rsid w:val="00A92366"/>
    <w:rsid w:val="00AD3F1A"/>
    <w:rsid w:val="00AE1B52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8342E"/>
    <w:rsid w:val="00D93959"/>
    <w:rsid w:val="00D9648A"/>
    <w:rsid w:val="00DA1B31"/>
    <w:rsid w:val="00DB5596"/>
    <w:rsid w:val="00DB6FB8"/>
    <w:rsid w:val="00E06128"/>
    <w:rsid w:val="00E709B5"/>
    <w:rsid w:val="00E71579"/>
    <w:rsid w:val="00E72F61"/>
    <w:rsid w:val="00E7530C"/>
    <w:rsid w:val="00E912EB"/>
    <w:rsid w:val="00EA757D"/>
    <w:rsid w:val="00EB3584"/>
    <w:rsid w:val="00ED5112"/>
    <w:rsid w:val="00ED544D"/>
    <w:rsid w:val="00EE6DA8"/>
    <w:rsid w:val="00EE7729"/>
    <w:rsid w:val="00F024AC"/>
    <w:rsid w:val="00F30FCF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F024AC"/>
    <w:pPr>
      <w:spacing w:after="0" w:line="240" w:lineRule="exact"/>
      <w:jc w:val="both"/>
    </w:pPr>
    <w:rPr>
      <w:rFonts w:ascii="Calibri" w:hAnsi="Calibri" w:cs="Calibri"/>
      <w:b/>
      <w:sz w:val="18"/>
      <w:szCs w:val="18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link w:val="AralkYokChar"/>
    <w:uiPriority w:val="1"/>
    <w:qFormat/>
    <w:rsid w:val="00071B15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AralkYokChar">
    <w:name w:val="Aralık Yok Char"/>
    <w:link w:val="AralkYok"/>
    <w:uiPriority w:val="1"/>
    <w:locked/>
    <w:rsid w:val="00071B15"/>
    <w:rPr>
      <w:rFonts w:ascii="Calibri" w:eastAsia="Times New Roman" w:hAnsi="Calibri" w:cs="Times New Roman"/>
      <w:lang w:eastAsia="tr-TR"/>
    </w:rPr>
  </w:style>
  <w:style w:type="paragraph" w:customStyle="1" w:styleId="IKLAR">
    <w:name w:val="ŞIKLAR+"/>
    <w:basedOn w:val="Normal"/>
    <w:link w:val="IKLARChar"/>
    <w:qFormat/>
    <w:rsid w:val="00071B1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071B15"/>
    <w:rPr>
      <w:rFonts w:ascii="Calibri" w:eastAsia="Calibri" w:hAnsi="Calibri"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F024AC"/>
    <w:pPr>
      <w:spacing w:after="0" w:line="240" w:lineRule="exact"/>
      <w:jc w:val="both"/>
    </w:pPr>
    <w:rPr>
      <w:rFonts w:ascii="Calibri" w:hAnsi="Calibri" w:cs="Calibri"/>
      <w:b/>
      <w:sz w:val="18"/>
      <w:szCs w:val="18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link w:val="AralkYokChar"/>
    <w:uiPriority w:val="1"/>
    <w:qFormat/>
    <w:rsid w:val="00071B15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AralkYokChar">
    <w:name w:val="Aralık Yok Char"/>
    <w:link w:val="AralkYok"/>
    <w:uiPriority w:val="1"/>
    <w:locked/>
    <w:rsid w:val="00071B15"/>
    <w:rPr>
      <w:rFonts w:ascii="Calibri" w:eastAsia="Times New Roman" w:hAnsi="Calibri" w:cs="Times New Roman"/>
      <w:lang w:eastAsia="tr-TR"/>
    </w:rPr>
  </w:style>
  <w:style w:type="paragraph" w:customStyle="1" w:styleId="IKLAR">
    <w:name w:val="ŞIKLAR+"/>
    <w:basedOn w:val="Normal"/>
    <w:link w:val="IKLARChar"/>
    <w:qFormat/>
    <w:rsid w:val="00071B1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071B15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dindersi.com/icerik/din-kulturu-ve-ahlak-bilgisi-c74" TargetMode="External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https://www.instagram.com/ddy_yayinlari/" TargetMode="External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116DC-614D-4CC0-93BF-0CAAC9336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11</TotalTime>
  <Pages>4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8</cp:revision>
  <cp:lastPrinted>2022-12-07T14:03:00Z</cp:lastPrinted>
  <dcterms:created xsi:type="dcterms:W3CDTF">2023-01-26T10:34:00Z</dcterms:created>
  <dcterms:modified xsi:type="dcterms:W3CDTF">2023-02-06T12:28:00Z</dcterms:modified>
</cp:coreProperties>
</file>