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BE4D2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BE4D2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BE4D2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BE4D2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146E017D" w:rsidR="00151DA8" w:rsidRDefault="008A2A2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71B15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9A716E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Yazılı/</w:t>
            </w:r>
            <w:r w:rsidR="00BE4D23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Karma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EBF84D9" w14:textId="77777777" w:rsidR="00071B15" w:rsidRPr="00401D54" w:rsidRDefault="00071B15" w:rsidP="00071B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CB8033" w14:textId="77777777" w:rsidR="00247D6C" w:rsidRPr="008032E8" w:rsidRDefault="00247D6C" w:rsidP="008032E8">
      <w:pPr>
        <w:pStyle w:val="SORUMETN"/>
      </w:pPr>
      <w:r w:rsidRPr="008032E8">
        <w:t>Günlük hayatta kullandığımız dilek ve dua ifadelerini eşleştiriniz. ( 5x2 Puan =10 puan)</w:t>
      </w:r>
    </w:p>
    <w:p w14:paraId="3B01D621" w14:textId="281FDC1E" w:rsidR="00247D6C" w:rsidRPr="00B51464" w:rsidRDefault="00247D6C" w:rsidP="00247D6C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B275F29" wp14:editId="17B57A41">
                <wp:simplePos x="0" y="0"/>
                <wp:positionH relativeFrom="column">
                  <wp:posOffset>11430</wp:posOffset>
                </wp:positionH>
                <wp:positionV relativeFrom="paragraph">
                  <wp:posOffset>101600</wp:posOffset>
                </wp:positionV>
                <wp:extent cx="1896745" cy="272415"/>
                <wp:effectExtent l="13970" t="5715" r="13335" b="7620"/>
                <wp:wrapSquare wrapText="bothSides"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B5B83" w14:textId="77777777" w:rsidR="00247D6C" w:rsidRPr="008032E8" w:rsidRDefault="00247D6C" w:rsidP="00247D6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8032E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Allah mutlu mesut etsin.</w:t>
                            </w:r>
                          </w:p>
                          <w:p w14:paraId="27828A5B" w14:textId="77777777" w:rsidR="00247D6C" w:rsidRDefault="00247D6C" w:rsidP="00247D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75F29" id="_x0000_t202" coordsize="21600,21600" o:spt="202" path="m,l,21600r21600,l21600,xe">
                <v:stroke joinstyle="miter"/>
                <v:path gradientshapeok="t" o:connecttype="rect"/>
              </v:shapetype>
              <v:shape id="Metin Kutusu 21" o:spid="_x0000_s1026" type="#_x0000_t202" style="position:absolute;margin-left:.9pt;margin-top:8pt;width:149.35pt;height:21.4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">
                <v:textbox>
                  <w:txbxContent>
                    <w:p w14:paraId="2FCB5B83" w14:textId="77777777" w:rsidR="00247D6C" w:rsidRPr="008032E8" w:rsidRDefault="00247D6C" w:rsidP="00247D6C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8032E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Allah mutlu mesut etsin.</w:t>
                      </w:r>
                    </w:p>
                    <w:p w14:paraId="27828A5B" w14:textId="77777777" w:rsidR="00247D6C" w:rsidRDefault="00247D6C" w:rsidP="00247D6C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07A840E" wp14:editId="5D8709C6">
                <wp:simplePos x="0" y="0"/>
                <wp:positionH relativeFrom="column">
                  <wp:posOffset>2459355</wp:posOffset>
                </wp:positionH>
                <wp:positionV relativeFrom="paragraph">
                  <wp:posOffset>76200</wp:posOffset>
                </wp:positionV>
                <wp:extent cx="1734820" cy="281940"/>
                <wp:effectExtent l="13970" t="8890" r="13335" b="13970"/>
                <wp:wrapSquare wrapText="bothSides"/>
                <wp:docPr id="20" name="Metin Kutus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2095A" w14:textId="77777777" w:rsidR="00247D6C" w:rsidRPr="008032E8" w:rsidRDefault="00247D6C" w:rsidP="00247D6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8032E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Allah rahmet eylesin.</w:t>
                            </w:r>
                          </w:p>
                          <w:p w14:paraId="553D8F8B" w14:textId="77777777" w:rsidR="00247D6C" w:rsidRDefault="00247D6C" w:rsidP="00247D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840E" id="Metin Kutusu 20" o:spid="_x0000_s1027" type="#_x0000_t202" style="position:absolute;margin-left:193.65pt;margin-top:6pt;width:136.6pt;height:22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">
                <v:textbox>
                  <w:txbxContent>
                    <w:p w14:paraId="3B52095A" w14:textId="77777777" w:rsidR="00247D6C" w:rsidRPr="008032E8" w:rsidRDefault="00247D6C" w:rsidP="00247D6C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8032E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Allah rahmet eylesin.</w:t>
                      </w:r>
                    </w:p>
                    <w:p w14:paraId="553D8F8B" w14:textId="77777777" w:rsidR="00247D6C" w:rsidRDefault="00247D6C" w:rsidP="00247D6C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728F6F6" wp14:editId="596018AC">
                <wp:simplePos x="0" y="0"/>
                <wp:positionH relativeFrom="column">
                  <wp:posOffset>4554855</wp:posOffset>
                </wp:positionH>
                <wp:positionV relativeFrom="paragraph">
                  <wp:posOffset>76200</wp:posOffset>
                </wp:positionV>
                <wp:extent cx="1706245" cy="272415"/>
                <wp:effectExtent l="13970" t="8890" r="13335" b="13970"/>
                <wp:wrapSquare wrapText="bothSides"/>
                <wp:docPr id="19" name="Metin Kutus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CA1F0" w14:textId="77777777" w:rsidR="00247D6C" w:rsidRPr="008032E8" w:rsidRDefault="00247D6C" w:rsidP="00247D6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8032E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Allah şifa versin.</w:t>
                            </w:r>
                          </w:p>
                          <w:p w14:paraId="301D2CD6" w14:textId="77777777" w:rsidR="00247D6C" w:rsidRDefault="00247D6C" w:rsidP="00247D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8F6F6" id="Metin Kutusu 19" o:spid="_x0000_s1028" type="#_x0000_t202" style="position:absolute;margin-left:358.65pt;margin-top:6pt;width:134.35pt;height:21.4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">
                <v:textbox>
                  <w:txbxContent>
                    <w:p w14:paraId="0B3CA1F0" w14:textId="77777777" w:rsidR="00247D6C" w:rsidRPr="008032E8" w:rsidRDefault="00247D6C" w:rsidP="00247D6C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8032E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Allah şifa versin.</w:t>
                      </w:r>
                    </w:p>
                    <w:p w14:paraId="301D2CD6" w14:textId="77777777" w:rsidR="00247D6C" w:rsidRDefault="00247D6C" w:rsidP="00247D6C"/>
                  </w:txbxContent>
                </v:textbox>
                <w10:wrap type="square"/>
              </v:shape>
            </w:pict>
          </mc:Fallback>
        </mc:AlternateContent>
      </w:r>
    </w:p>
    <w:p w14:paraId="50809345" w14:textId="77777777" w:rsidR="00247D6C" w:rsidRPr="00B51464" w:rsidRDefault="00247D6C" w:rsidP="00247D6C">
      <w:pPr>
        <w:pStyle w:val="AralkYok"/>
        <w:rPr>
          <w:rFonts w:cstheme="minorHAnsi"/>
          <w:sz w:val="20"/>
          <w:szCs w:val="20"/>
        </w:rPr>
      </w:pPr>
    </w:p>
    <w:p w14:paraId="6F9E8B64" w14:textId="53A97CE6" w:rsidR="00247D6C" w:rsidRPr="00B51464" w:rsidRDefault="00247D6C" w:rsidP="00247D6C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997082B" wp14:editId="6DD65C8D">
                <wp:simplePos x="0" y="0"/>
                <wp:positionH relativeFrom="column">
                  <wp:posOffset>3402330</wp:posOffset>
                </wp:positionH>
                <wp:positionV relativeFrom="paragraph">
                  <wp:posOffset>184785</wp:posOffset>
                </wp:positionV>
                <wp:extent cx="1706245" cy="272415"/>
                <wp:effectExtent l="13970" t="8890" r="13335" b="13970"/>
                <wp:wrapSquare wrapText="bothSides"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1BDCE" w14:textId="77777777" w:rsidR="00247D6C" w:rsidRPr="008032E8" w:rsidRDefault="00247D6C" w:rsidP="00247D6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8032E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Allah razı olsun.</w:t>
                            </w:r>
                          </w:p>
                          <w:p w14:paraId="1A6B6FEA" w14:textId="77777777" w:rsidR="00247D6C" w:rsidRDefault="00247D6C" w:rsidP="00247D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082B" id="Metin Kutusu 11" o:spid="_x0000_s1029" type="#_x0000_t202" style="position:absolute;margin-left:267.9pt;margin-top:14.55pt;width:134.35pt;height:21.4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">
                <v:textbox>
                  <w:txbxContent>
                    <w:p w14:paraId="45D1BDCE" w14:textId="77777777" w:rsidR="00247D6C" w:rsidRPr="008032E8" w:rsidRDefault="00247D6C" w:rsidP="00247D6C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8032E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Allah razı olsun.</w:t>
                      </w:r>
                    </w:p>
                    <w:p w14:paraId="1A6B6FEA" w14:textId="77777777" w:rsidR="00247D6C" w:rsidRDefault="00247D6C" w:rsidP="00247D6C"/>
                  </w:txbxContent>
                </v:textbox>
                <w10:wrap type="square"/>
              </v:shape>
            </w:pict>
          </mc:Fallback>
        </mc:AlternateContent>
      </w:r>
    </w:p>
    <w:p w14:paraId="3056668D" w14:textId="65F83872" w:rsidR="00247D6C" w:rsidRDefault="00247D6C" w:rsidP="00247D6C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2213A6D" wp14:editId="46B9EE4F">
                <wp:simplePos x="0" y="0"/>
                <wp:positionH relativeFrom="column">
                  <wp:posOffset>914400</wp:posOffset>
                </wp:positionH>
                <wp:positionV relativeFrom="paragraph">
                  <wp:posOffset>45720</wp:posOffset>
                </wp:positionV>
                <wp:extent cx="1969770" cy="272415"/>
                <wp:effectExtent l="12065" t="5715" r="8890" b="7620"/>
                <wp:wrapSquare wrapText="bothSides"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68DEE" w14:textId="77777777" w:rsidR="00247D6C" w:rsidRPr="008032E8" w:rsidRDefault="00247D6C" w:rsidP="00247D6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8032E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Allah zihin açıklığı versin.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3A6D" id="Metin Kutusu 1" o:spid="_x0000_s1030" type="#_x0000_t202" style="position:absolute;margin-left:1in;margin-top:3.6pt;width:155.1pt;height:21.4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">
                <v:textbox>
                  <w:txbxContent>
                    <w:p w14:paraId="74968DEE" w14:textId="77777777" w:rsidR="00247D6C" w:rsidRPr="008032E8" w:rsidRDefault="00247D6C" w:rsidP="00247D6C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8032E8">
                        <w:rPr>
                          <w:rFonts w:ascii="Calibri" w:hAnsi="Calibri" w:cs="Calibri"/>
                          <w:sz w:val="20"/>
                          <w:szCs w:val="20"/>
                        </w:rPr>
                        <w:t>Allah zihin açıklığı versin.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9065C" w14:textId="77777777" w:rsidR="00247D6C" w:rsidRPr="00B51464" w:rsidRDefault="00247D6C" w:rsidP="00247D6C">
      <w:pPr>
        <w:pStyle w:val="AralkYok"/>
        <w:rPr>
          <w:rFonts w:cstheme="minorHAnsi"/>
          <w:sz w:val="20"/>
          <w:szCs w:val="20"/>
        </w:rPr>
      </w:pPr>
    </w:p>
    <w:p w14:paraId="58660124" w14:textId="77777777" w:rsidR="00247D6C" w:rsidRPr="00B51464" w:rsidRDefault="00247D6C" w:rsidP="00247D6C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W w:w="10207" w:type="dxa"/>
        <w:tblInd w:w="142" w:type="dxa"/>
        <w:tblLook w:val="04A0" w:firstRow="1" w:lastRow="0" w:firstColumn="1" w:lastColumn="0" w:noHBand="0" w:noVBand="1"/>
      </w:tblPr>
      <w:tblGrid>
        <w:gridCol w:w="568"/>
        <w:gridCol w:w="5244"/>
        <w:gridCol w:w="4395"/>
      </w:tblGrid>
      <w:tr w:rsidR="00247D6C" w:rsidRPr="008032E8" w14:paraId="66985097" w14:textId="77777777" w:rsidTr="00E54B7A">
        <w:trPr>
          <w:trHeight w:val="41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69685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9615B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Yeni evlenenlere söylenir.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E8AF42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47D6C" w:rsidRPr="008032E8" w14:paraId="31F59A0A" w14:textId="77777777" w:rsidTr="00E54B7A">
        <w:trPr>
          <w:trHeight w:val="4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93FB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2104C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Bize iyilik yapan birine söylenir.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14:paraId="34A8273A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47D6C" w:rsidRPr="008032E8" w14:paraId="2E059BA8" w14:textId="77777777" w:rsidTr="00E54B7A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32D6D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2867C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Hasta ziyaretinde söylenir.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14:paraId="563E45B9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47D6C" w:rsidRPr="008032E8" w14:paraId="3911D72B" w14:textId="77777777" w:rsidTr="00E54B7A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14084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4E28C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Yakını vefat eden birine söylenir.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14:paraId="78F3B91F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47D6C" w:rsidRPr="008032E8" w14:paraId="78DA968E" w14:textId="77777777" w:rsidTr="00E54B7A">
        <w:trPr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85EAA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49BFD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  <w:r w:rsidRPr="008032E8">
              <w:rPr>
                <w:rFonts w:ascii="Calibri" w:hAnsi="Calibri" w:cs="Calibri"/>
                <w:sz w:val="20"/>
                <w:szCs w:val="20"/>
              </w:rPr>
              <w:t>Sınava, derse çalışan birine söylenir.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14:paraId="6771190B" w14:textId="77777777" w:rsidR="00247D6C" w:rsidRPr="008032E8" w:rsidRDefault="00247D6C" w:rsidP="00E54B7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9D84614" w14:textId="77777777" w:rsidR="00EB4858" w:rsidRDefault="00EB4858" w:rsidP="008032E8">
      <w:pPr>
        <w:pStyle w:val="sorubilgisistili"/>
        <w:rPr>
          <w:b/>
        </w:rPr>
      </w:pPr>
    </w:p>
    <w:p w14:paraId="59268EA8" w14:textId="68226061" w:rsidR="00247D6C" w:rsidRPr="008032E8" w:rsidRDefault="00247D6C" w:rsidP="008032E8">
      <w:pPr>
        <w:pStyle w:val="sorubilgisistili"/>
        <w:rPr>
          <w:rFonts w:ascii="Calibri" w:eastAsia="Calibri" w:hAnsi="Calibri" w:cs="Calibri"/>
        </w:rPr>
      </w:pPr>
      <w:r w:rsidRPr="00B51464">
        <w:rPr>
          <w:b/>
        </w:rPr>
        <w:t xml:space="preserve">2. </w:t>
      </w:r>
      <w:r w:rsidRPr="008032E8">
        <w:rPr>
          <w:rFonts w:ascii="Calibri" w:hAnsi="Calibri" w:cs="Calibri"/>
        </w:rPr>
        <w:t xml:space="preserve">Aşağıda verilen bilgilerden hangisi </w:t>
      </w:r>
      <w:r w:rsidRPr="008032E8">
        <w:rPr>
          <w:rFonts w:ascii="Calibri" w:hAnsi="Calibri" w:cs="Calibri"/>
          <w:b/>
        </w:rPr>
        <w:t>yanlıştır</w:t>
      </w:r>
      <w:r w:rsidRPr="008032E8">
        <w:rPr>
          <w:rFonts w:ascii="Calibri" w:hAnsi="Calibri" w:cs="Calibri"/>
        </w:rPr>
        <w:t>?  (5 puan)</w:t>
      </w:r>
    </w:p>
    <w:p w14:paraId="373BA410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A) Din, Allah (</w:t>
      </w:r>
      <w:proofErr w:type="spellStart"/>
      <w:r w:rsidRPr="008032E8">
        <w:rPr>
          <w:rFonts w:cs="Calibri"/>
        </w:rPr>
        <w:t>c.c</w:t>
      </w:r>
      <w:proofErr w:type="spellEnd"/>
      <w:r w:rsidRPr="008032E8">
        <w:rPr>
          <w:rFonts w:cs="Calibri"/>
        </w:rPr>
        <w:t>.) tarafından gönderilmiştir.           B) Din, insanların mutlu olmaları için gelmiştir.</w:t>
      </w:r>
    </w:p>
    <w:p w14:paraId="763C1077" w14:textId="2ABF2B13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C) Din, yardımlaşmayı önemsemez.                        D) Din, peygamberler aracılığı ile gönderilmiştir.</w:t>
      </w:r>
    </w:p>
    <w:p w14:paraId="7950976B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  <w:r w:rsidRPr="00B51464">
        <w:t xml:space="preserve">3. </w:t>
      </w:r>
      <w:r w:rsidRPr="008032E8">
        <w:rPr>
          <w:rFonts w:ascii="Calibri" w:hAnsi="Calibri" w:cs="Calibri"/>
        </w:rPr>
        <w:t>Evrendeki her şeyi, kuşları ağaçları insanları hayvanları bitkileri kim yaratmıştır?  (5 puan)</w:t>
      </w:r>
    </w:p>
    <w:p w14:paraId="2BAB0A8C" w14:textId="02E43B91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A) Allah             B) Peygamber                   C) Doğa             D) Kendiliğinden Oluşmuştur</w:t>
      </w:r>
    </w:p>
    <w:p w14:paraId="5BC078B8" w14:textId="77777777" w:rsidR="00247D6C" w:rsidRPr="008032E8" w:rsidRDefault="00247D6C" w:rsidP="00247D6C">
      <w:pPr>
        <w:pStyle w:val="AralkYok"/>
        <w:rPr>
          <w:rFonts w:cs="Calibri"/>
          <w:bCs/>
          <w:sz w:val="20"/>
          <w:szCs w:val="20"/>
        </w:rPr>
      </w:pPr>
    </w:p>
    <w:p w14:paraId="01E41F36" w14:textId="77777777" w:rsidR="00247D6C" w:rsidRPr="008032E8" w:rsidRDefault="00247D6C" w:rsidP="008032E8">
      <w:pPr>
        <w:pStyle w:val="sorubilgisistili"/>
        <w:rPr>
          <w:rFonts w:ascii="Calibri" w:hAnsi="Calibri" w:cs="Calibri"/>
          <w:u w:val="single"/>
        </w:rPr>
      </w:pPr>
      <w:r w:rsidRPr="008032E8">
        <w:rPr>
          <w:rFonts w:ascii="Calibri" w:hAnsi="Calibri" w:cs="Calibri"/>
        </w:rPr>
        <w:t xml:space="preserve">4. Aşağıdakilerden hangisi bir şükür ifadesi </w:t>
      </w:r>
      <w:r w:rsidRPr="008032E8">
        <w:rPr>
          <w:rFonts w:ascii="Calibri" w:hAnsi="Calibri" w:cs="Calibri"/>
          <w:b/>
          <w:u w:val="single"/>
        </w:rPr>
        <w:t xml:space="preserve">değildir?  </w:t>
      </w:r>
      <w:r w:rsidRPr="008032E8">
        <w:rPr>
          <w:rFonts w:ascii="Calibri" w:hAnsi="Calibri" w:cs="Calibri"/>
        </w:rPr>
        <w:t>(5 puan)</w:t>
      </w:r>
    </w:p>
    <w:p w14:paraId="1040DA94" w14:textId="521D22BB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  <w:bCs/>
        </w:rPr>
        <w:t xml:space="preserve">A) </w:t>
      </w:r>
      <w:r w:rsidRPr="008032E8">
        <w:rPr>
          <w:rFonts w:cs="Calibri"/>
        </w:rPr>
        <w:t>Allah’a şükür.</w:t>
      </w:r>
      <w:r w:rsidRPr="008032E8">
        <w:rPr>
          <w:rFonts w:cs="Calibri"/>
        </w:rPr>
        <w:tab/>
        <w:t xml:space="preserve">   </w:t>
      </w:r>
      <w:r w:rsidRPr="008032E8">
        <w:rPr>
          <w:rFonts w:cs="Calibri"/>
          <w:bCs/>
        </w:rPr>
        <w:t xml:space="preserve">B) </w:t>
      </w:r>
      <w:r w:rsidRPr="008032E8">
        <w:rPr>
          <w:rFonts w:cs="Calibri"/>
        </w:rPr>
        <w:t>Elhamdülillah.</w:t>
      </w:r>
      <w:r w:rsidRPr="008032E8">
        <w:rPr>
          <w:rFonts w:cs="Calibri"/>
        </w:rPr>
        <w:tab/>
        <w:t xml:space="preserve">           </w:t>
      </w:r>
      <w:r w:rsidRPr="008032E8">
        <w:rPr>
          <w:rFonts w:cs="Calibri"/>
          <w:bCs/>
        </w:rPr>
        <w:t xml:space="preserve">C) </w:t>
      </w:r>
      <w:r w:rsidRPr="008032E8">
        <w:rPr>
          <w:rFonts w:cs="Calibri"/>
        </w:rPr>
        <w:t>Hamdolsun.</w:t>
      </w:r>
      <w:r w:rsidRPr="008032E8">
        <w:rPr>
          <w:rFonts w:cs="Calibri"/>
        </w:rPr>
        <w:tab/>
      </w:r>
      <w:r w:rsidRPr="008032E8">
        <w:rPr>
          <w:rFonts w:cs="Calibri"/>
          <w:bCs/>
        </w:rPr>
        <w:t xml:space="preserve">D) </w:t>
      </w:r>
      <w:r w:rsidRPr="008032E8">
        <w:rPr>
          <w:rFonts w:cs="Calibri"/>
        </w:rPr>
        <w:t>Allah rahmet etsin.</w:t>
      </w:r>
    </w:p>
    <w:p w14:paraId="230E09CD" w14:textId="77777777" w:rsidR="00247D6C" w:rsidRPr="008032E8" w:rsidRDefault="00247D6C" w:rsidP="00247D6C">
      <w:pPr>
        <w:pStyle w:val="AralkYok"/>
        <w:rPr>
          <w:rFonts w:cs="Calibri"/>
          <w:sz w:val="20"/>
          <w:szCs w:val="20"/>
        </w:rPr>
      </w:pPr>
    </w:p>
    <w:p w14:paraId="6C9AD37D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  <w:r w:rsidRPr="008032E8">
        <w:rPr>
          <w:rFonts w:ascii="Calibri" w:hAnsi="Calibri" w:cs="Calibri"/>
        </w:rPr>
        <w:t>5. “Bismillahirrahmanirrahim “anlamı nedir?  (5 puan)</w:t>
      </w:r>
    </w:p>
    <w:p w14:paraId="66D1B110" w14:textId="77777777" w:rsidR="008032E8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A) Alla</w:t>
      </w:r>
      <w:r w:rsidR="008032E8" w:rsidRPr="008032E8">
        <w:rPr>
          <w:rFonts w:cs="Calibri"/>
        </w:rPr>
        <w:t xml:space="preserve">h’tan başka ilah yoktur.     </w:t>
      </w:r>
    </w:p>
    <w:p w14:paraId="0AB05055" w14:textId="1582B08C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B) Rahman ve Rahim olan Allah’ın adıyla.</w:t>
      </w:r>
    </w:p>
    <w:p w14:paraId="29069257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C) Allah’ım sana şükürler olsun.</w:t>
      </w:r>
      <w:r w:rsidRPr="008032E8">
        <w:rPr>
          <w:rFonts w:cs="Calibri"/>
        </w:rPr>
        <w:tab/>
      </w:r>
      <w:r w:rsidRPr="008032E8">
        <w:rPr>
          <w:rFonts w:cs="Calibri"/>
        </w:rPr>
        <w:tab/>
      </w:r>
    </w:p>
    <w:p w14:paraId="7C28D5B0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D) Allah’ın rahmeti ve bereketi Hz. Muhammed’in (sav)’in ve ailesinin üzerine olsun.</w:t>
      </w:r>
    </w:p>
    <w:p w14:paraId="5E21061D" w14:textId="77777777" w:rsidR="00247D6C" w:rsidRPr="008032E8" w:rsidRDefault="00247D6C" w:rsidP="00247D6C">
      <w:pPr>
        <w:pStyle w:val="AralkYok"/>
        <w:rPr>
          <w:rFonts w:cs="Calibri"/>
          <w:sz w:val="20"/>
          <w:szCs w:val="20"/>
        </w:rPr>
      </w:pPr>
    </w:p>
    <w:p w14:paraId="33F47E6C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  <w:r w:rsidRPr="008032E8">
        <w:rPr>
          <w:rFonts w:ascii="Calibri" w:hAnsi="Calibri" w:cs="Calibri"/>
        </w:rPr>
        <w:t>6. “Karşılaştığımız insanlara sağlık ve esenlik dilemek için yapılır. İnsanlar arasında sevgi ve saygıyı kuvvetlendirir.”  Yukarıda bahsedilen ve dinimizce tavsiye edilen davranış nedir?</w:t>
      </w:r>
    </w:p>
    <w:p w14:paraId="45A2C0B0" w14:textId="77777777" w:rsidR="00247D6C" w:rsidRPr="008032E8" w:rsidRDefault="00247D6C" w:rsidP="00247D6C">
      <w:pPr>
        <w:pStyle w:val="AralkYok"/>
        <w:rPr>
          <w:rFonts w:cs="Calibri"/>
          <w:sz w:val="20"/>
          <w:szCs w:val="20"/>
        </w:rPr>
      </w:pPr>
      <w:r w:rsidRPr="008032E8">
        <w:rPr>
          <w:rFonts w:cs="Calibri"/>
          <w:sz w:val="20"/>
          <w:szCs w:val="20"/>
        </w:rPr>
        <w:t>(5 puan)</w:t>
      </w:r>
    </w:p>
    <w:p w14:paraId="0FC6F668" w14:textId="77777777" w:rsidR="00247D6C" w:rsidRPr="008032E8" w:rsidRDefault="00247D6C" w:rsidP="00247D6C">
      <w:pPr>
        <w:pStyle w:val="AralkYok"/>
        <w:rPr>
          <w:rFonts w:cs="Calibri"/>
          <w:sz w:val="20"/>
          <w:szCs w:val="20"/>
        </w:rPr>
      </w:pPr>
    </w:p>
    <w:p w14:paraId="5EE7BEC8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 xml:space="preserve">A) Oruç tutmak        B) Dürüst olmak            C) Sadaka vermek         </w:t>
      </w:r>
      <w:r w:rsidRPr="008032E8">
        <w:rPr>
          <w:rFonts w:cs="Calibri"/>
        </w:rPr>
        <w:tab/>
        <w:t>D) Selamlaşmak</w:t>
      </w:r>
    </w:p>
    <w:p w14:paraId="36CE7B5D" w14:textId="77777777" w:rsidR="00247D6C" w:rsidRPr="00B51464" w:rsidRDefault="00247D6C" w:rsidP="00247D6C">
      <w:pPr>
        <w:pStyle w:val="AralkYok"/>
        <w:rPr>
          <w:rFonts w:cstheme="minorHAnsi"/>
          <w:bCs/>
          <w:sz w:val="20"/>
          <w:szCs w:val="20"/>
        </w:rPr>
      </w:pPr>
    </w:p>
    <w:p w14:paraId="2A5F6FA2" w14:textId="77777777" w:rsidR="00247D6C" w:rsidRPr="008032E8" w:rsidRDefault="00247D6C" w:rsidP="008032E8">
      <w:pPr>
        <w:pStyle w:val="sorubilgisistili"/>
        <w:rPr>
          <w:rFonts w:ascii="Calibri" w:eastAsia="Calibri" w:hAnsi="Calibri" w:cs="Calibri"/>
        </w:rPr>
      </w:pPr>
      <w:r w:rsidRPr="00B51464">
        <w:rPr>
          <w:b/>
        </w:rPr>
        <w:t>7</w:t>
      </w:r>
      <w:r w:rsidRPr="008032E8">
        <w:t xml:space="preserve">. </w:t>
      </w:r>
      <w:r w:rsidRPr="008032E8">
        <w:rPr>
          <w:rFonts w:ascii="Calibri" w:eastAsia="Calibri" w:hAnsi="Calibri" w:cs="Calibri"/>
        </w:rPr>
        <w:t>Aşağıdakilerden hangisi günahtır? (5 puan)</w:t>
      </w:r>
    </w:p>
    <w:p w14:paraId="2A4A7351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A) Ağaçlara zarar vermek</w:t>
      </w:r>
      <w:r w:rsidRPr="008032E8">
        <w:rPr>
          <w:rFonts w:cs="Calibri"/>
        </w:rPr>
        <w:tab/>
        <w:t xml:space="preserve">                                         B) Güler yüzlü olmak</w:t>
      </w:r>
    </w:p>
    <w:p w14:paraId="6A69350B" w14:textId="490522C4" w:rsidR="00247D6C" w:rsidRPr="00EB4858" w:rsidRDefault="00247D6C" w:rsidP="00EB4858">
      <w:pPr>
        <w:pStyle w:val="IKLAR"/>
        <w:rPr>
          <w:rFonts w:cs="Calibri"/>
        </w:rPr>
      </w:pPr>
      <w:r w:rsidRPr="008032E8">
        <w:rPr>
          <w:rFonts w:cs="Calibri"/>
        </w:rPr>
        <w:t>C) Okul araç-gereçlerine zarar vermemek</w:t>
      </w:r>
      <w:r w:rsidRPr="008032E8">
        <w:rPr>
          <w:rFonts w:cs="Calibri"/>
        </w:rPr>
        <w:tab/>
      </w:r>
      <w:r w:rsidRPr="008032E8">
        <w:rPr>
          <w:rFonts w:cs="Calibri"/>
        </w:rPr>
        <w:tab/>
        <w:t>D) Komşulara iyi davranmak</w:t>
      </w:r>
    </w:p>
    <w:p w14:paraId="6124C45B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  <w:r w:rsidRPr="008032E8">
        <w:rPr>
          <w:rFonts w:ascii="Calibri" w:hAnsi="Calibri" w:cs="Calibri"/>
          <w:bCs/>
        </w:rPr>
        <w:t>8..</w:t>
      </w:r>
      <w:r w:rsidRPr="008032E8">
        <w:rPr>
          <w:rFonts w:ascii="Calibri" w:hAnsi="Calibri" w:cs="Calibri"/>
        </w:rPr>
        <w:t xml:space="preserve">‘’Dinimize göre Allah’ </w:t>
      </w:r>
      <w:proofErr w:type="spellStart"/>
      <w:r w:rsidRPr="008032E8">
        <w:rPr>
          <w:rFonts w:ascii="Calibri" w:hAnsi="Calibri" w:cs="Calibri"/>
        </w:rPr>
        <w:t>ın</w:t>
      </w:r>
      <w:proofErr w:type="spellEnd"/>
      <w:r w:rsidRPr="008032E8">
        <w:rPr>
          <w:rFonts w:ascii="Calibri" w:hAnsi="Calibri" w:cs="Calibri"/>
        </w:rPr>
        <w:t xml:space="preserve"> yasaklamadığı davranışlara ……</w:t>
      </w:r>
      <w:proofErr w:type="gramStart"/>
      <w:r w:rsidRPr="008032E8">
        <w:rPr>
          <w:rFonts w:ascii="Calibri" w:hAnsi="Calibri" w:cs="Calibri"/>
        </w:rPr>
        <w:t>...  ,</w:t>
      </w:r>
      <w:proofErr w:type="gramEnd"/>
      <w:r w:rsidRPr="008032E8">
        <w:rPr>
          <w:rFonts w:ascii="Calibri" w:hAnsi="Calibri" w:cs="Calibri"/>
        </w:rPr>
        <w:t xml:space="preserve"> yapmamızı istemediği ve yasakladığı davranışlara ise…………denir</w:t>
      </w:r>
    </w:p>
    <w:p w14:paraId="5A8DBD56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  <w:r w:rsidRPr="008032E8">
        <w:rPr>
          <w:rFonts w:ascii="Calibri" w:hAnsi="Calibri" w:cs="Calibri"/>
        </w:rPr>
        <w:t xml:space="preserve">Yukarıdaki boşluklara </w:t>
      </w:r>
      <w:r w:rsidRPr="008032E8">
        <w:rPr>
          <w:rFonts w:ascii="Calibri" w:hAnsi="Calibri" w:cs="Calibri"/>
          <w:bCs/>
          <w:u w:val="single"/>
        </w:rPr>
        <w:t xml:space="preserve">sırasıyla </w:t>
      </w:r>
      <w:r w:rsidRPr="008032E8">
        <w:rPr>
          <w:rFonts w:ascii="Calibri" w:hAnsi="Calibri" w:cs="Calibri"/>
        </w:rPr>
        <w:t>hangi kelimeler gelmelidir?  (5 puan)</w:t>
      </w:r>
    </w:p>
    <w:p w14:paraId="0AA563C3" w14:textId="77777777" w:rsidR="00247D6C" w:rsidRPr="008032E8" w:rsidRDefault="00247D6C" w:rsidP="00247D6C">
      <w:pPr>
        <w:pStyle w:val="AralkYok"/>
        <w:rPr>
          <w:rFonts w:cs="Calibri"/>
          <w:sz w:val="20"/>
          <w:szCs w:val="20"/>
        </w:rPr>
      </w:pPr>
    </w:p>
    <w:p w14:paraId="5CC9916B" w14:textId="77777777" w:rsid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 xml:space="preserve">A) Dua – Namaz            B) Haram – Helal              C) Helal – Haram               D) Kötülük- İyilik </w:t>
      </w:r>
    </w:p>
    <w:p w14:paraId="55150467" w14:textId="3BDC9F49" w:rsidR="00247D6C" w:rsidRPr="008032E8" w:rsidRDefault="00247D6C" w:rsidP="00FC3C85">
      <w:pPr>
        <w:pStyle w:val="IKLAR"/>
        <w:ind w:left="284"/>
        <w:rPr>
          <w:rFonts w:cs="Calibri"/>
        </w:rPr>
      </w:pPr>
      <w:r w:rsidRPr="008032E8">
        <w:rPr>
          <w:rFonts w:cs="Calibri"/>
          <w:bCs/>
        </w:rPr>
        <w:lastRenderedPageBreak/>
        <w:t>9</w:t>
      </w:r>
      <w:r w:rsidRPr="008032E8">
        <w:rPr>
          <w:rFonts w:cs="Calibri"/>
        </w:rPr>
        <w:t xml:space="preserve">.Aşağıdaki durumlardan hangisinde kişinin Besmele çekmesi uygun </w:t>
      </w:r>
      <w:r w:rsidRPr="008032E8">
        <w:rPr>
          <w:rFonts w:cs="Calibri"/>
          <w:b/>
        </w:rPr>
        <w:t xml:space="preserve">değildir?  </w:t>
      </w:r>
      <w:r w:rsidRPr="008032E8">
        <w:rPr>
          <w:rFonts w:cs="Calibri"/>
        </w:rPr>
        <w:t>(5 puan)</w:t>
      </w:r>
    </w:p>
    <w:p w14:paraId="7650CB81" w14:textId="2D57EBEA" w:rsidR="00247D6C" w:rsidRPr="008032E8" w:rsidRDefault="008032E8" w:rsidP="008032E8">
      <w:pPr>
        <w:pStyle w:val="IKLAR"/>
        <w:ind w:left="0" w:firstLine="0"/>
        <w:rPr>
          <w:rFonts w:cs="Calibri"/>
        </w:rPr>
      </w:pPr>
      <w:r>
        <w:rPr>
          <w:rFonts w:eastAsia="Times New Roman" w:cs="Calibri"/>
          <w:iCs/>
          <w:lang w:eastAsia="tr-TR"/>
        </w:rPr>
        <w:t xml:space="preserve">       A</w:t>
      </w:r>
      <w:r w:rsidR="00247D6C" w:rsidRPr="008032E8">
        <w:rPr>
          <w:rFonts w:cs="Calibri"/>
        </w:rPr>
        <w:t>) Sabah yatağından kalktığı zaman                    B) Kur’an okumaya başlamadan önce</w:t>
      </w:r>
    </w:p>
    <w:p w14:paraId="149C1784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C) Yemek yemeye başlamadan önce                   D) Kötülük yapmadan önce</w:t>
      </w:r>
    </w:p>
    <w:p w14:paraId="433EDBF9" w14:textId="77777777" w:rsidR="00247D6C" w:rsidRPr="008032E8" w:rsidRDefault="00247D6C" w:rsidP="00247D6C">
      <w:pPr>
        <w:pStyle w:val="AralkYok"/>
        <w:rPr>
          <w:rFonts w:cs="Calibri"/>
          <w:sz w:val="20"/>
          <w:szCs w:val="20"/>
        </w:rPr>
      </w:pPr>
    </w:p>
    <w:p w14:paraId="5D89C210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  <w:r w:rsidRPr="008032E8">
        <w:rPr>
          <w:rFonts w:ascii="Calibri" w:hAnsi="Calibri" w:cs="Calibri"/>
          <w:iCs/>
        </w:rPr>
        <w:t xml:space="preserve">10. </w:t>
      </w:r>
      <w:r w:rsidRPr="008032E8">
        <w:rPr>
          <w:rFonts w:ascii="Calibri" w:hAnsi="Calibri" w:cs="Calibri"/>
        </w:rPr>
        <w:t xml:space="preserve">Aşağıdakilerden hangisi selamlaşmanın faydalarından birisi </w:t>
      </w:r>
      <w:r w:rsidRPr="008032E8">
        <w:rPr>
          <w:rFonts w:ascii="Calibri" w:hAnsi="Calibri" w:cs="Calibri"/>
          <w:b/>
          <w:u w:val="single"/>
        </w:rPr>
        <w:t xml:space="preserve">değildir?  </w:t>
      </w:r>
      <w:r w:rsidRPr="008032E8">
        <w:rPr>
          <w:rFonts w:ascii="Calibri" w:hAnsi="Calibri" w:cs="Calibri"/>
        </w:rPr>
        <w:t>(5 puan)</w:t>
      </w:r>
    </w:p>
    <w:p w14:paraId="16A68AC2" w14:textId="21022B8A" w:rsidR="00247D6C" w:rsidRPr="008032E8" w:rsidRDefault="008032E8" w:rsidP="008032E8">
      <w:pPr>
        <w:pStyle w:val="IKLAR"/>
        <w:ind w:left="0" w:firstLine="0"/>
        <w:rPr>
          <w:rFonts w:cs="Calibri"/>
        </w:rPr>
      </w:pPr>
      <w:r>
        <w:rPr>
          <w:rFonts w:eastAsia="Times New Roman" w:cs="Calibri"/>
          <w:color w:val="000000"/>
          <w:lang w:eastAsia="tr-TR"/>
        </w:rPr>
        <w:t xml:space="preserve">      </w:t>
      </w:r>
      <w:r w:rsidR="00247D6C" w:rsidRPr="008032E8">
        <w:rPr>
          <w:rFonts w:cs="Calibri"/>
        </w:rPr>
        <w:t xml:space="preserve">  A)  İnsanların ikiyüzlü davranmalarını sağlar.                 B) Sevgi bağlarını güçlendirir.</w:t>
      </w:r>
    </w:p>
    <w:p w14:paraId="0E25E1D0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 xml:space="preserve">  C) İnsanlar arası iletişimi güçlendirir.                              D) İyi niyet belirtisidir.</w:t>
      </w:r>
    </w:p>
    <w:p w14:paraId="5E5497EA" w14:textId="77777777" w:rsidR="00247D6C" w:rsidRPr="008032E8" w:rsidRDefault="00247D6C" w:rsidP="00247D6C">
      <w:pPr>
        <w:pStyle w:val="AralkYok"/>
        <w:rPr>
          <w:rFonts w:cs="Calibri"/>
          <w:sz w:val="20"/>
          <w:szCs w:val="20"/>
        </w:rPr>
      </w:pPr>
    </w:p>
    <w:p w14:paraId="6E54E46A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  <w:r w:rsidRPr="008032E8">
        <w:rPr>
          <w:rFonts w:ascii="Calibri" w:hAnsi="Calibri" w:cs="Calibri"/>
          <w:color w:val="000000"/>
        </w:rPr>
        <w:t xml:space="preserve">11. </w:t>
      </w:r>
      <w:r w:rsidRPr="008032E8">
        <w:rPr>
          <w:rFonts w:ascii="Calibri" w:hAnsi="Calibri" w:cs="Calibri"/>
        </w:rPr>
        <w:t>Aşağıdakilerden hangisi Allah’a (</w:t>
      </w:r>
      <w:proofErr w:type="spellStart"/>
      <w:r w:rsidRPr="008032E8">
        <w:rPr>
          <w:rFonts w:ascii="Calibri" w:hAnsi="Calibri" w:cs="Calibri"/>
        </w:rPr>
        <w:t>c.c</w:t>
      </w:r>
      <w:proofErr w:type="spellEnd"/>
      <w:r w:rsidRPr="008032E8">
        <w:rPr>
          <w:rFonts w:ascii="Calibri" w:hAnsi="Calibri" w:cs="Calibri"/>
        </w:rPr>
        <w:t xml:space="preserve">.) şükür ifadelerinden biri </w:t>
      </w:r>
      <w:r w:rsidRPr="008032E8">
        <w:rPr>
          <w:rFonts w:ascii="Calibri" w:hAnsi="Calibri" w:cs="Calibri"/>
          <w:b/>
          <w:u w:val="single"/>
        </w:rPr>
        <w:t>değildir</w:t>
      </w:r>
      <w:r w:rsidRPr="008032E8">
        <w:rPr>
          <w:rFonts w:ascii="Calibri" w:hAnsi="Calibri" w:cs="Calibri"/>
          <w:u w:val="single"/>
        </w:rPr>
        <w:t>?</w:t>
      </w:r>
      <w:r w:rsidRPr="008032E8">
        <w:rPr>
          <w:rFonts w:ascii="Calibri" w:hAnsi="Calibri" w:cs="Calibri"/>
        </w:rPr>
        <w:t xml:space="preserve"> (5 puan)</w:t>
      </w:r>
    </w:p>
    <w:p w14:paraId="49CBB2BD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 xml:space="preserve">     A) Allah’ım sana şükürler olsun.         B) Hamdolsun          C) Salavat           D) Elhamdülillah</w:t>
      </w:r>
    </w:p>
    <w:p w14:paraId="2694DCCC" w14:textId="77777777" w:rsidR="00247D6C" w:rsidRPr="008032E8" w:rsidRDefault="00247D6C" w:rsidP="008032E8">
      <w:pPr>
        <w:pStyle w:val="sorubilgisistili"/>
        <w:rPr>
          <w:rFonts w:ascii="Calibri" w:hAnsi="Calibri" w:cs="Calibri"/>
          <w:b/>
        </w:rPr>
      </w:pPr>
      <w:r w:rsidRPr="008032E8">
        <w:rPr>
          <w:rFonts w:ascii="Calibri" w:hAnsi="Calibri" w:cs="Calibri"/>
          <w:bCs/>
        </w:rPr>
        <w:t>12.. Bir</w:t>
      </w:r>
      <w:r w:rsidRPr="008032E8">
        <w:rPr>
          <w:rFonts w:ascii="Calibri" w:hAnsi="Calibri" w:cs="Calibri"/>
        </w:rPr>
        <w:t xml:space="preserve"> işe başlarken niçin besmele çekeriz?  (5 puan)</w:t>
      </w:r>
    </w:p>
    <w:p w14:paraId="37E7334F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A) İşimizi hızlı yapmak için.</w:t>
      </w:r>
    </w:p>
    <w:p w14:paraId="3BA83631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B) Allah’ın işimizi kolaylaştırması ve bizi amacımıza ulaştırması için.</w:t>
      </w:r>
    </w:p>
    <w:p w14:paraId="3F33BD22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C) Alışkanlık olduğu için.</w:t>
      </w:r>
    </w:p>
    <w:p w14:paraId="3EEB9832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D) Allah’a şükretmek için.</w:t>
      </w:r>
    </w:p>
    <w:p w14:paraId="6F3A7DA5" w14:textId="77777777" w:rsidR="00247D6C" w:rsidRPr="00FC3C85" w:rsidRDefault="00247D6C" w:rsidP="00247D6C">
      <w:pPr>
        <w:pStyle w:val="AralkYok"/>
        <w:rPr>
          <w:rFonts w:cstheme="minorHAnsi"/>
          <w:sz w:val="20"/>
          <w:szCs w:val="20"/>
        </w:rPr>
      </w:pPr>
    </w:p>
    <w:p w14:paraId="31F307B9" w14:textId="77777777" w:rsidR="00247D6C" w:rsidRPr="00FC3C85" w:rsidRDefault="00247D6C" w:rsidP="008032E8">
      <w:pPr>
        <w:pStyle w:val="sorubilgisistili"/>
        <w:rPr>
          <w:rFonts w:ascii="Calibri" w:hAnsi="Calibri" w:cs="Calibri"/>
        </w:rPr>
      </w:pPr>
      <w:r w:rsidRPr="00FC3C85">
        <w:t>13.</w:t>
      </w:r>
      <w:r w:rsidRPr="00FC3C85">
        <w:rPr>
          <w:rFonts w:ascii="Calibri" w:hAnsi="Calibri" w:cs="Calibri"/>
        </w:rPr>
        <w:t xml:space="preserve">Aşağıdaki durumlardan hangisinde kişinin Besmele çekmesi </w:t>
      </w:r>
      <w:r w:rsidRPr="00FC3C85">
        <w:rPr>
          <w:rFonts w:ascii="Calibri" w:hAnsi="Calibri" w:cs="Calibri"/>
          <w:u w:val="single"/>
        </w:rPr>
        <w:t xml:space="preserve">uygun değildir?  </w:t>
      </w:r>
      <w:r w:rsidRPr="00FC3C85">
        <w:rPr>
          <w:rFonts w:ascii="Calibri" w:hAnsi="Calibri" w:cs="Calibri"/>
        </w:rPr>
        <w:t>(5 puan)</w:t>
      </w:r>
    </w:p>
    <w:p w14:paraId="537C0385" w14:textId="77777777" w:rsidR="00247D6C" w:rsidRPr="00FC3C85" w:rsidRDefault="00247D6C" w:rsidP="008032E8">
      <w:pPr>
        <w:pStyle w:val="IKLAR"/>
        <w:rPr>
          <w:rFonts w:cs="Calibri"/>
        </w:rPr>
      </w:pPr>
      <w:r w:rsidRPr="00FC3C85">
        <w:rPr>
          <w:rFonts w:cs="Calibri"/>
        </w:rPr>
        <w:t>A) Sabah yatağından kalktığı zaman             B) Kur’an okumaya başlamadan önce</w:t>
      </w:r>
    </w:p>
    <w:p w14:paraId="2E0C9301" w14:textId="6B4D1FD0" w:rsidR="00247D6C" w:rsidRPr="00FC3C85" w:rsidRDefault="00247D6C" w:rsidP="008032E8">
      <w:pPr>
        <w:pStyle w:val="IKLAR"/>
        <w:rPr>
          <w:rFonts w:cs="Calibri"/>
        </w:rPr>
      </w:pPr>
      <w:r w:rsidRPr="00FC3C85">
        <w:rPr>
          <w:rFonts w:cs="Calibri"/>
        </w:rPr>
        <w:t>C) Yemek yemeye başlamadan önce             D) Haram olan kötü bir işi yapmadan önce</w:t>
      </w:r>
    </w:p>
    <w:p w14:paraId="33704A0E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  <w:r w:rsidRPr="00FC3C85">
        <w:rPr>
          <w:rFonts w:ascii="Calibri" w:hAnsi="Calibri" w:cs="Calibri"/>
        </w:rPr>
        <w:t xml:space="preserve">14.Allah </w:t>
      </w:r>
      <w:r w:rsidRPr="008032E8">
        <w:rPr>
          <w:rFonts w:ascii="Calibri" w:hAnsi="Calibri" w:cs="Calibri"/>
        </w:rPr>
        <w:t xml:space="preserve">bizlere sayılamayacak kadar çok nimetler vermiştir. Bütün bu nimetlere karşılık kişi aşağıdakilerden hangisini yapması </w:t>
      </w:r>
      <w:r w:rsidRPr="008032E8">
        <w:rPr>
          <w:rFonts w:ascii="Calibri" w:hAnsi="Calibri" w:cs="Calibri"/>
          <w:u w:val="single"/>
        </w:rPr>
        <w:t xml:space="preserve">yanlış ve günah olur?  </w:t>
      </w:r>
      <w:r w:rsidRPr="008032E8">
        <w:rPr>
          <w:rFonts w:ascii="Calibri" w:hAnsi="Calibri" w:cs="Calibri"/>
        </w:rPr>
        <w:t>(5 puan)</w:t>
      </w:r>
    </w:p>
    <w:p w14:paraId="75D5D9DE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A) Elhamdülillâh derse</w:t>
      </w:r>
      <w:r w:rsidRPr="008032E8">
        <w:rPr>
          <w:rFonts w:cs="Calibri"/>
        </w:rPr>
        <w:tab/>
        <w:t xml:space="preserve">     B) Nankörlük ederse          C) Hamdolsun derse       D) Şükür ederse</w:t>
      </w:r>
    </w:p>
    <w:p w14:paraId="2814113C" w14:textId="77777777" w:rsidR="00247D6C" w:rsidRPr="008032E8" w:rsidRDefault="00247D6C" w:rsidP="00247D6C">
      <w:pPr>
        <w:spacing w:after="40"/>
        <w:rPr>
          <w:rFonts w:ascii="Calibri" w:hAnsi="Calibri" w:cs="Calibri"/>
          <w:sz w:val="20"/>
          <w:szCs w:val="20"/>
        </w:rPr>
      </w:pPr>
    </w:p>
    <w:p w14:paraId="24E600BE" w14:textId="77777777" w:rsidR="00247D6C" w:rsidRPr="008032E8" w:rsidRDefault="00247D6C" w:rsidP="008032E8">
      <w:pPr>
        <w:pStyle w:val="sorubilgisistili"/>
        <w:rPr>
          <w:rFonts w:ascii="Calibri" w:eastAsia="Calibri" w:hAnsi="Calibri" w:cs="Calibri"/>
        </w:rPr>
      </w:pPr>
      <w:r w:rsidRPr="008032E8">
        <w:rPr>
          <w:rFonts w:ascii="Calibri" w:hAnsi="Calibri" w:cs="Calibri"/>
        </w:rPr>
        <w:t>15. “İman etmedikçe cennete giremezsiniz. Birbirinizi sevmedikçe de gerçekten iman etmiş olamazsınız. Size birbirinizi sevdirecek bir şey söyleyeyim mi? Aranızda selamı yaygınlaş</w:t>
      </w:r>
      <w:r w:rsidRPr="008032E8">
        <w:rPr>
          <w:rFonts w:ascii="Calibri" w:eastAsia="MS Gothic" w:hAnsi="Calibri" w:cs="Calibri"/>
        </w:rPr>
        <w:t>tı</w:t>
      </w:r>
      <w:r w:rsidRPr="008032E8">
        <w:rPr>
          <w:rFonts w:ascii="Calibri" w:hAnsi="Calibri" w:cs="Calibri"/>
        </w:rPr>
        <w:t>rınız.”</w:t>
      </w:r>
    </w:p>
    <w:p w14:paraId="26B7399D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</w:p>
    <w:p w14:paraId="5E2A058A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  <w:r w:rsidRPr="008032E8">
        <w:rPr>
          <w:rFonts w:ascii="Calibri" w:hAnsi="Calibri" w:cs="Calibri"/>
        </w:rPr>
        <w:t>Peygamberimizin bu hadisinde hangisinden bahsedilmemiştir?  (5 puan)</w:t>
      </w:r>
    </w:p>
    <w:p w14:paraId="212FED96" w14:textId="7CB79AEB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>A) İman                 B) Selam</w:t>
      </w:r>
      <w:r w:rsidRPr="008032E8">
        <w:rPr>
          <w:rFonts w:cs="Calibri"/>
        </w:rPr>
        <w:tab/>
        <w:t xml:space="preserve">     C) Sevgi</w:t>
      </w:r>
      <w:r w:rsidRPr="008032E8">
        <w:rPr>
          <w:rFonts w:cs="Calibri"/>
        </w:rPr>
        <w:tab/>
        <w:t xml:space="preserve">            D) Günah</w:t>
      </w:r>
    </w:p>
    <w:p w14:paraId="46BA5CC6" w14:textId="77777777" w:rsidR="00247D6C" w:rsidRPr="008032E8" w:rsidRDefault="00247D6C" w:rsidP="008032E8">
      <w:pPr>
        <w:pStyle w:val="sorubilgisistili"/>
        <w:rPr>
          <w:rFonts w:ascii="Calibri" w:eastAsia="Calibri" w:hAnsi="Calibri" w:cs="Calibri"/>
        </w:rPr>
      </w:pPr>
      <w:r w:rsidRPr="008032E8">
        <w:rPr>
          <w:rFonts w:ascii="Calibri" w:hAnsi="Calibri" w:cs="Calibri"/>
        </w:rPr>
        <w:t>16.  Bir işin olmasını istediğimizde aşağıdaki ifadelerden hangisini söyleriz?  (5 puan)</w:t>
      </w:r>
    </w:p>
    <w:p w14:paraId="098DBBC7" w14:textId="78876195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 xml:space="preserve">A. </w:t>
      </w:r>
      <w:proofErr w:type="spellStart"/>
      <w:r w:rsidRPr="008032E8">
        <w:rPr>
          <w:rFonts w:cs="Calibri"/>
        </w:rPr>
        <w:t>Sübhânallah</w:t>
      </w:r>
      <w:proofErr w:type="spellEnd"/>
      <w:r w:rsidRPr="008032E8">
        <w:rPr>
          <w:rFonts w:cs="Calibri"/>
        </w:rPr>
        <w:t xml:space="preserve">. </w:t>
      </w:r>
      <w:r w:rsidRPr="008032E8">
        <w:rPr>
          <w:rFonts w:cs="Calibri"/>
        </w:rPr>
        <w:tab/>
        <w:t xml:space="preserve">       B. İnşallah                     C. Allah bilir. </w:t>
      </w:r>
      <w:r w:rsidRPr="008032E8">
        <w:rPr>
          <w:rFonts w:cs="Calibri"/>
        </w:rPr>
        <w:tab/>
      </w:r>
      <w:r w:rsidRPr="008032E8">
        <w:rPr>
          <w:rFonts w:cs="Calibri"/>
        </w:rPr>
        <w:tab/>
        <w:t>D. Allah esirgesin</w:t>
      </w:r>
    </w:p>
    <w:p w14:paraId="1D698974" w14:textId="77777777" w:rsidR="00247D6C" w:rsidRPr="008032E8" w:rsidRDefault="00247D6C" w:rsidP="008032E8">
      <w:pPr>
        <w:pStyle w:val="sorubilgisistili"/>
        <w:rPr>
          <w:rFonts w:ascii="Calibri" w:eastAsia="Calibri" w:hAnsi="Calibri" w:cs="Calibri"/>
        </w:rPr>
      </w:pPr>
      <w:r w:rsidRPr="008032E8">
        <w:rPr>
          <w:rFonts w:ascii="Calibri" w:hAnsi="Calibri" w:cs="Calibri"/>
        </w:rPr>
        <w:t>17.Aşagıdaki ifadelerden hangisi</w:t>
      </w:r>
      <w:r w:rsidRPr="008032E8">
        <w:rPr>
          <w:rFonts w:ascii="Calibri" w:hAnsi="Calibri" w:cs="Calibri"/>
          <w:b/>
        </w:rPr>
        <w:t xml:space="preserve"> “Allah’tan başka ilah yoktur.</w:t>
      </w:r>
      <w:r w:rsidRPr="008032E8">
        <w:rPr>
          <w:rFonts w:ascii="Calibri" w:hAnsi="Calibri" w:cs="Calibri"/>
        </w:rPr>
        <w:t>” anlamına gelir?  (5 puan)</w:t>
      </w:r>
    </w:p>
    <w:p w14:paraId="74CAD78B" w14:textId="77777777" w:rsidR="00247D6C" w:rsidRPr="008032E8" w:rsidRDefault="00247D6C" w:rsidP="008032E8">
      <w:pPr>
        <w:pStyle w:val="sorubilgisistili"/>
        <w:rPr>
          <w:rFonts w:ascii="Calibri" w:hAnsi="Calibri" w:cs="Calibri"/>
        </w:rPr>
      </w:pPr>
    </w:p>
    <w:p w14:paraId="24BBD660" w14:textId="77777777" w:rsidR="00247D6C" w:rsidRPr="008032E8" w:rsidRDefault="00247D6C" w:rsidP="008032E8">
      <w:pPr>
        <w:pStyle w:val="IKLAR"/>
        <w:rPr>
          <w:rFonts w:cs="Calibri"/>
        </w:rPr>
      </w:pPr>
      <w:r w:rsidRPr="008032E8">
        <w:rPr>
          <w:rFonts w:cs="Calibri"/>
        </w:rPr>
        <w:t xml:space="preserve">A) Lâ ilahe illallah. </w:t>
      </w:r>
      <w:r w:rsidRPr="008032E8">
        <w:rPr>
          <w:rFonts w:cs="Calibri"/>
        </w:rPr>
        <w:tab/>
      </w:r>
      <w:r w:rsidRPr="008032E8">
        <w:rPr>
          <w:rFonts w:cs="Calibri"/>
        </w:rPr>
        <w:tab/>
        <w:t xml:space="preserve">B) Maşallah           C) </w:t>
      </w:r>
      <w:proofErr w:type="spellStart"/>
      <w:r w:rsidRPr="008032E8">
        <w:rPr>
          <w:rFonts w:cs="Calibri"/>
        </w:rPr>
        <w:t>Sübhanallah</w:t>
      </w:r>
      <w:proofErr w:type="spellEnd"/>
      <w:r w:rsidRPr="008032E8">
        <w:rPr>
          <w:rFonts w:cs="Calibri"/>
        </w:rPr>
        <w:t xml:space="preserve">           D) Tövbe Estağfurullah</w:t>
      </w:r>
    </w:p>
    <w:p w14:paraId="551BE37C" w14:textId="77777777" w:rsidR="00247D6C" w:rsidRPr="008032E8" w:rsidRDefault="00247D6C" w:rsidP="00247D6C">
      <w:pPr>
        <w:pStyle w:val="AralkYok"/>
        <w:rPr>
          <w:rFonts w:cs="Calibri"/>
          <w:sz w:val="20"/>
          <w:szCs w:val="20"/>
        </w:rPr>
      </w:pPr>
    </w:p>
    <w:p w14:paraId="29F2F83F" w14:textId="77777777" w:rsidR="00247D6C" w:rsidRPr="00FC3C85" w:rsidRDefault="00247D6C" w:rsidP="008032E8">
      <w:pPr>
        <w:pStyle w:val="sorubilgisistili"/>
        <w:rPr>
          <w:rFonts w:ascii="Calibri" w:hAnsi="Calibri" w:cs="Calibri"/>
        </w:rPr>
      </w:pPr>
      <w:r w:rsidRPr="00FC3C85">
        <w:rPr>
          <w:rFonts w:ascii="Calibri" w:hAnsi="Calibri" w:cs="Calibri"/>
          <w:lang w:eastAsia="tr-TR"/>
        </w:rPr>
        <w:t xml:space="preserve">18. </w:t>
      </w:r>
      <w:r w:rsidRPr="00FC3C85">
        <w:rPr>
          <w:rFonts w:ascii="Calibri" w:hAnsi="Calibri" w:cs="Calibri"/>
          <w:b/>
        </w:rPr>
        <w:t>‘</w:t>
      </w:r>
      <w:proofErr w:type="spellStart"/>
      <w:r w:rsidRPr="00FC3C85">
        <w:rPr>
          <w:rFonts w:ascii="Calibri" w:hAnsi="Calibri" w:cs="Calibri"/>
          <w:b/>
        </w:rPr>
        <w:t>SelamünAleyküm</w:t>
      </w:r>
      <w:proofErr w:type="spellEnd"/>
      <w:r w:rsidRPr="00FC3C85">
        <w:rPr>
          <w:rFonts w:ascii="Calibri" w:hAnsi="Calibri" w:cs="Calibri"/>
          <w:b/>
        </w:rPr>
        <w:t>’</w:t>
      </w:r>
      <w:r w:rsidRPr="00FC3C85">
        <w:rPr>
          <w:rFonts w:ascii="Calibri" w:hAnsi="Calibri" w:cs="Calibri"/>
        </w:rPr>
        <w:t>” sözünün anlamı aşağıdakilerden hangisidir?  (5 puan)</w:t>
      </w:r>
    </w:p>
    <w:p w14:paraId="77FF01B8" w14:textId="77777777" w:rsidR="00EB4858" w:rsidRDefault="00247D6C" w:rsidP="00EB4858">
      <w:pPr>
        <w:pStyle w:val="IKLAR"/>
        <w:rPr>
          <w:color w:val="000000"/>
        </w:rPr>
      </w:pPr>
      <w:r w:rsidRPr="00FC3C85">
        <w:t>A</w:t>
      </w:r>
      <w:r w:rsidR="008032E8" w:rsidRPr="00FC3C85">
        <w:t xml:space="preserve">) Bizi yaratan </w:t>
      </w:r>
      <w:r w:rsidR="008032E8" w:rsidRPr="008032E8">
        <w:rPr>
          <w:color w:val="000000"/>
        </w:rPr>
        <w:t>Allah’tır</w:t>
      </w:r>
      <w:r w:rsidR="00EB4858">
        <w:rPr>
          <w:color w:val="000000"/>
        </w:rPr>
        <w:t>.</w:t>
      </w:r>
    </w:p>
    <w:p w14:paraId="692A4773" w14:textId="12FFBCE9" w:rsidR="00247D6C" w:rsidRPr="008032E8" w:rsidRDefault="00247D6C" w:rsidP="00EB4858">
      <w:pPr>
        <w:pStyle w:val="IKLAR"/>
        <w:rPr>
          <w:color w:val="000000"/>
        </w:rPr>
      </w:pPr>
      <w:r w:rsidRPr="008032E8">
        <w:rPr>
          <w:color w:val="000000"/>
        </w:rPr>
        <w:t xml:space="preserve">B) Allah’ın selamı üzerinize olsun. </w:t>
      </w:r>
    </w:p>
    <w:p w14:paraId="4F721F2A" w14:textId="77777777" w:rsidR="00EB4858" w:rsidRDefault="00247D6C" w:rsidP="00EB4858">
      <w:pPr>
        <w:pStyle w:val="IKLAR"/>
        <w:rPr>
          <w:color w:val="000000"/>
        </w:rPr>
      </w:pPr>
      <w:r w:rsidRPr="008032E8">
        <w:rPr>
          <w:color w:val="000000"/>
        </w:rPr>
        <w:t>C) Esirgeyen ve bağışlayan Allah’ı</w:t>
      </w:r>
      <w:r w:rsidR="008032E8" w:rsidRPr="008032E8">
        <w:rPr>
          <w:color w:val="000000"/>
        </w:rPr>
        <w:t xml:space="preserve">n adıyla başlarım. </w:t>
      </w:r>
    </w:p>
    <w:p w14:paraId="0ABAA361" w14:textId="3BB2A509" w:rsidR="00071B15" w:rsidRDefault="008032E8" w:rsidP="00EB4858">
      <w:pPr>
        <w:pStyle w:val="IKLAR"/>
        <w:rPr>
          <w:rFonts w:ascii="Times New Roman" w:hAnsi="Times New Roman" w:cs="Times New Roman"/>
          <w:sz w:val="24"/>
          <w:szCs w:val="24"/>
        </w:rPr>
      </w:pPr>
      <w:r w:rsidRPr="008032E8">
        <w:rPr>
          <w:color w:val="000000"/>
        </w:rPr>
        <w:t>D)</w:t>
      </w:r>
      <w:proofErr w:type="spellStart"/>
      <w:r w:rsidRPr="008032E8">
        <w:rPr>
          <w:color w:val="000000"/>
        </w:rPr>
        <w:t>Hz.</w:t>
      </w:r>
      <w:r w:rsidR="00247D6C" w:rsidRPr="008032E8">
        <w:rPr>
          <w:color w:val="000000"/>
        </w:rPr>
        <w:t>Muhammed</w:t>
      </w:r>
      <w:proofErr w:type="spellEnd"/>
      <w:r w:rsidR="00247D6C" w:rsidRPr="008032E8">
        <w:rPr>
          <w:color w:val="000000"/>
        </w:rPr>
        <w:t xml:space="preserve"> peygamberdir</w:t>
      </w:r>
      <w:r w:rsidR="00247D6C" w:rsidRPr="008032E8">
        <w:rPr>
          <w:b/>
          <w:sz w:val="28"/>
          <w:szCs w:val="28"/>
        </w:rPr>
        <w:t xml:space="preserve">       </w:t>
      </w:r>
      <w:r w:rsidR="00071B15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071B15" w14:paraId="528588C6" w14:textId="77777777" w:rsidTr="007414D7">
        <w:trPr>
          <w:trHeight w:val="407"/>
        </w:trPr>
        <w:tc>
          <w:tcPr>
            <w:tcW w:w="5151" w:type="dxa"/>
          </w:tcPr>
          <w:p w14:paraId="351A719E" w14:textId="77777777" w:rsidR="00071B15" w:rsidRDefault="00071B15" w:rsidP="007414D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071B15" w14:paraId="2194B080" w14:textId="77777777" w:rsidTr="007414D7">
        <w:trPr>
          <w:trHeight w:val="396"/>
        </w:trPr>
        <w:tc>
          <w:tcPr>
            <w:tcW w:w="5151" w:type="dxa"/>
          </w:tcPr>
          <w:p w14:paraId="67DCED9E" w14:textId="77777777" w:rsidR="00071B15" w:rsidRDefault="00071B15" w:rsidP="007414D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6043D9C4" w14:textId="77777777" w:rsidR="00071B15" w:rsidRPr="0075568C" w:rsidRDefault="00071B15" w:rsidP="00071B15">
      <w:pPr>
        <w:rPr>
          <w:rFonts w:ascii="Times New Roman" w:hAnsi="Times New Roman" w:cs="Times New Roman"/>
          <w:i/>
          <w:sz w:val="20"/>
          <w:szCs w:val="20"/>
        </w:rPr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53B827D1" w14:textId="06424F43" w:rsidR="00071B15" w:rsidRDefault="00071B15" w:rsidP="00151DA8">
      <w:pPr>
        <w:pStyle w:val="BOLDMETN"/>
      </w:pPr>
    </w:p>
    <w:p w14:paraId="38E76906" w14:textId="4B6585B7" w:rsidR="00071B15" w:rsidRDefault="008032E8" w:rsidP="00151DA8">
      <w:pPr>
        <w:pStyle w:val="BOLDMETN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5C31DB5C">
                <wp:simplePos x="0" y="0"/>
                <wp:positionH relativeFrom="column">
                  <wp:posOffset>-581025</wp:posOffset>
                </wp:positionH>
                <wp:positionV relativeFrom="paragraph">
                  <wp:posOffset>-950020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31" style="position:absolute;left:0;text-align:left;margin-left:-45.75pt;margin-top:-74.8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KKKK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NIIk8x3CqvLM3agB1FfCX7&#10;Zn/Bdn4Cfs9eIbn4efBjw+3j/XrNmjvrq3uxDptpIDgp5uGaZgRyEG0f38givlu//wCDjP8Aainu&#10;Wk074NeDLeL+GOT7TIR+O8fyr5/FcT5LhajpyqXa3sm/x2P2jh/6P/ilxFgI4yhgvZ05K8faTjBt&#10;PZ8rfMk+l0rrVaH7I0V+NP8AxEWftXf9En8E/wDfm5/+O0f8RFn7V3/RJ/BP/fm5/wDjtc/+uGR/&#10;zP8A8BZ7n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xjk0gGRgNTqKAG+X&#10;znNLtx0paKAEK5PNKAB0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AetNKehp1FACbB3oKDtS0UANwU5o8z2pxAPWk2r6UAKDk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zYoAWi&#10;kBZjtVdx9qlSx1B+ljN+ERo0Aj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mB0vhL/kEj/ro1alZfhL/kEj/ro1alc0viYB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YkDgU3cxOAvPpQA6irEOkarOMx2En1ZcfzqX/hHtY/58z/30P8aOaI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Z6iiigA6dBSBcC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JtX0paKAGyQQzJ5csSsp6qy5BpVVUUIi4A4AHalooAKKK&#10;KACiiigAooooAKKKKACiiigAooooAKKKKACiiigAooooAKKKKACiiigAooooAKKKKACiiigAoooo&#10;AKKKKACiiigAooooAKKKKACiiigAooooAKKKKACiiigAooooAKKKKACiiigAooooAKKKKACiiigA&#10;ooooAKKKKACggHgiiigBNq+lKBjg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3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F401F4" w14:textId="77777777" w:rsidR="00071B15" w:rsidRDefault="00071B15" w:rsidP="00151DA8">
      <w:pPr>
        <w:pStyle w:val="BOLDMETN"/>
      </w:pPr>
    </w:p>
    <w:bookmarkEnd w:id="1"/>
    <w:p w14:paraId="23E0481C" w14:textId="4302543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B4B4E5" w14:textId="77777777" w:rsidR="00071B15" w:rsidRDefault="00071B15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90D80" w14:paraId="64DFF68B" w14:textId="77777777" w:rsidTr="00B70779">
        <w:tc>
          <w:tcPr>
            <w:tcW w:w="4738" w:type="dxa"/>
          </w:tcPr>
          <w:p w14:paraId="1E48AB4A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90D80" w14:paraId="10F87EDE" w14:textId="77777777" w:rsidTr="00B70779">
        <w:tc>
          <w:tcPr>
            <w:tcW w:w="4738" w:type="dxa"/>
          </w:tcPr>
          <w:p w14:paraId="7F022954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90D80" w14:paraId="1A1CC7A0" w14:textId="77777777" w:rsidTr="00B70779">
        <w:tc>
          <w:tcPr>
            <w:tcW w:w="4738" w:type="dxa"/>
          </w:tcPr>
          <w:p w14:paraId="2827CE29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6A790B9F" w14:textId="49BDC45B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104AC75C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92FF2EE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234811D6" w14:textId="26C6DCCD" w:rsidR="003D541A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D77A41" wp14:editId="33AEE05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44" type="#_x0000_t202" style="position:absolute;margin-left:0;margin-top:-36.15pt;width:317.7pt;height:39.75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M+UGR8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09FEB780" w14:textId="19572B73" w:rsidR="00C150A7" w:rsidRDefault="00C150A7">
      <w:pPr>
        <w:rPr>
          <w:rFonts w:cstheme="minorHAnsi"/>
          <w:sz w:val="24"/>
          <w:szCs w:val="24"/>
        </w:rPr>
      </w:pP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516D6EA4">
            <wp:simplePos x="0" y="0"/>
            <wp:positionH relativeFrom="margin">
              <wp:posOffset>-581025</wp:posOffset>
            </wp:positionH>
            <wp:positionV relativeFrom="paragraph">
              <wp:posOffset>-1183698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71B15">
      <w:headerReference w:type="default" r:id="rId22"/>
      <w:footerReference w:type="default" r:id="rId23"/>
      <w:footerReference w:type="first" r:id="rId24"/>
      <w:type w:val="continuous"/>
      <w:pgSz w:w="11906" w:h="16838" w:code="9"/>
      <w:pgMar w:top="1404" w:right="849" w:bottom="567" w:left="851" w:header="709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ADB5C" w14:textId="77777777" w:rsidR="00C65AB7" w:rsidRDefault="00C65AB7" w:rsidP="00ED544D">
      <w:pPr>
        <w:spacing w:after="0" w:line="240" w:lineRule="auto"/>
      </w:pPr>
      <w:r>
        <w:separator/>
      </w:r>
    </w:p>
  </w:endnote>
  <w:endnote w:type="continuationSeparator" w:id="0">
    <w:p w14:paraId="5046F5A5" w14:textId="77777777" w:rsidR="00C65AB7" w:rsidRDefault="00C65AB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F1BF" w14:textId="77777777" w:rsidR="00071B15" w:rsidRDefault="00071B15" w:rsidP="00071B1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E1076D" wp14:editId="09E6AEA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7" name="Ok: Sağ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70BF62" w14:textId="77777777" w:rsidR="00071B15" w:rsidRPr="001016DC" w:rsidRDefault="00071B15" w:rsidP="00071B1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1076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7" o:spid="_x0000_s1046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0470BF62" w14:textId="77777777" w:rsidR="00071B15" w:rsidRPr="001016DC" w:rsidRDefault="00071B15" w:rsidP="00071B1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71C7E0A9" wp14:editId="1C02ADF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8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DD92FF4" wp14:editId="00117F3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59E28" w14:textId="77777777" w:rsidR="00C65AB7" w:rsidRDefault="00C65AB7" w:rsidP="00ED544D">
      <w:pPr>
        <w:spacing w:after="0" w:line="240" w:lineRule="auto"/>
      </w:pPr>
      <w:r>
        <w:separator/>
      </w:r>
    </w:p>
  </w:footnote>
  <w:footnote w:type="continuationSeparator" w:id="0">
    <w:p w14:paraId="64823703" w14:textId="77777777" w:rsidR="00C65AB7" w:rsidRDefault="00C65AB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202CFCC5" w:rsidR="00C150A7" w:rsidRDefault="008A2A28" w:rsidP="00C150A7">
    <w:pPr>
      <w:pStyle w:val="stBilgi"/>
      <w:jc w:val="center"/>
    </w:pPr>
    <w:r>
      <w:t>4</w:t>
    </w:r>
    <w:r w:rsidR="00C150A7">
      <w:t xml:space="preserve">. </w:t>
    </w:r>
    <w:proofErr w:type="gramStart"/>
    <w:r w:rsidR="00C150A7">
      <w:t xml:space="preserve">Sınıf </w:t>
    </w:r>
    <w:r w:rsidR="00AE1B52">
      <w:t xml:space="preserve"> 1</w:t>
    </w:r>
    <w:r w:rsidR="009A716E">
      <w:t>.</w:t>
    </w:r>
    <w:proofErr w:type="gramEnd"/>
    <w:r w:rsidR="009A716E">
      <w:t>Dönem 1</w:t>
    </w:r>
    <w:r w:rsidR="00C150A7">
      <w:t>. Yazılı /</w:t>
    </w:r>
    <w:r w:rsidR="00BE4D23">
      <w:t>Karma</w:t>
    </w:r>
    <w:r w:rsidR="00EE6DA8">
      <w:t xml:space="preserve"> </w:t>
    </w:r>
    <w:r w:rsidR="00C150A7">
      <w:t xml:space="preserve">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14674"/>
    <w:multiLevelType w:val="hybridMultilevel"/>
    <w:tmpl w:val="C95E9C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DA92D1AA"/>
    <w:lvl w:ilvl="0" w:tplc="F700861E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5439017">
    <w:abstractNumId w:val="7"/>
  </w:num>
  <w:num w:numId="2" w16cid:durableId="987825477">
    <w:abstractNumId w:val="8"/>
  </w:num>
  <w:num w:numId="3" w16cid:durableId="1152411614">
    <w:abstractNumId w:val="9"/>
  </w:num>
  <w:num w:numId="4" w16cid:durableId="788208171">
    <w:abstractNumId w:val="5"/>
  </w:num>
  <w:num w:numId="5" w16cid:durableId="140774700">
    <w:abstractNumId w:val="7"/>
    <w:lvlOverride w:ilvl="0">
      <w:startOverride w:val="1"/>
    </w:lvlOverride>
  </w:num>
  <w:num w:numId="6" w16cid:durableId="1246770227">
    <w:abstractNumId w:val="7"/>
    <w:lvlOverride w:ilvl="0">
      <w:startOverride w:val="1"/>
    </w:lvlOverride>
  </w:num>
  <w:num w:numId="7" w16cid:durableId="1415664061">
    <w:abstractNumId w:val="7"/>
    <w:lvlOverride w:ilvl="0">
      <w:startOverride w:val="1"/>
    </w:lvlOverride>
  </w:num>
  <w:num w:numId="8" w16cid:durableId="864633755">
    <w:abstractNumId w:val="7"/>
    <w:lvlOverride w:ilvl="0">
      <w:startOverride w:val="1"/>
    </w:lvlOverride>
  </w:num>
  <w:num w:numId="9" w16cid:durableId="1238251893">
    <w:abstractNumId w:val="9"/>
    <w:lvlOverride w:ilvl="0">
      <w:startOverride w:val="1"/>
    </w:lvlOverride>
  </w:num>
  <w:num w:numId="10" w16cid:durableId="2048681615">
    <w:abstractNumId w:val="7"/>
    <w:lvlOverride w:ilvl="0">
      <w:startOverride w:val="1"/>
    </w:lvlOverride>
  </w:num>
  <w:num w:numId="11" w16cid:durableId="1307978367">
    <w:abstractNumId w:val="7"/>
    <w:lvlOverride w:ilvl="0">
      <w:startOverride w:val="1"/>
    </w:lvlOverride>
  </w:num>
  <w:num w:numId="12" w16cid:durableId="2029674158">
    <w:abstractNumId w:val="7"/>
    <w:lvlOverride w:ilvl="0">
      <w:startOverride w:val="1"/>
    </w:lvlOverride>
  </w:num>
  <w:num w:numId="13" w16cid:durableId="37632189">
    <w:abstractNumId w:val="9"/>
    <w:lvlOverride w:ilvl="0">
      <w:startOverride w:val="1"/>
    </w:lvlOverride>
  </w:num>
  <w:num w:numId="14" w16cid:durableId="1817381807">
    <w:abstractNumId w:val="7"/>
    <w:lvlOverride w:ilvl="0">
      <w:startOverride w:val="1"/>
    </w:lvlOverride>
  </w:num>
  <w:num w:numId="15" w16cid:durableId="1216821137">
    <w:abstractNumId w:val="7"/>
    <w:lvlOverride w:ilvl="0">
      <w:startOverride w:val="1"/>
    </w:lvlOverride>
  </w:num>
  <w:num w:numId="16" w16cid:durableId="199636658">
    <w:abstractNumId w:val="7"/>
    <w:lvlOverride w:ilvl="0">
      <w:startOverride w:val="1"/>
    </w:lvlOverride>
  </w:num>
  <w:num w:numId="17" w16cid:durableId="1310356494">
    <w:abstractNumId w:val="7"/>
    <w:lvlOverride w:ilvl="0">
      <w:startOverride w:val="1"/>
    </w:lvlOverride>
  </w:num>
  <w:num w:numId="18" w16cid:durableId="1974478991">
    <w:abstractNumId w:val="9"/>
    <w:lvlOverride w:ilvl="0">
      <w:startOverride w:val="1"/>
    </w:lvlOverride>
  </w:num>
  <w:num w:numId="19" w16cid:durableId="192423998">
    <w:abstractNumId w:val="7"/>
    <w:lvlOverride w:ilvl="0">
      <w:startOverride w:val="1"/>
    </w:lvlOverride>
  </w:num>
  <w:num w:numId="20" w16cid:durableId="1699621445">
    <w:abstractNumId w:val="7"/>
    <w:lvlOverride w:ilvl="0">
      <w:startOverride w:val="1"/>
    </w:lvlOverride>
  </w:num>
  <w:num w:numId="21" w16cid:durableId="839003545">
    <w:abstractNumId w:val="7"/>
    <w:lvlOverride w:ilvl="0">
      <w:startOverride w:val="1"/>
    </w:lvlOverride>
  </w:num>
  <w:num w:numId="22" w16cid:durableId="221596293">
    <w:abstractNumId w:val="7"/>
    <w:lvlOverride w:ilvl="0">
      <w:startOverride w:val="1"/>
    </w:lvlOverride>
  </w:num>
  <w:num w:numId="23" w16cid:durableId="1190026229">
    <w:abstractNumId w:val="7"/>
    <w:lvlOverride w:ilvl="0">
      <w:startOverride w:val="1"/>
    </w:lvlOverride>
  </w:num>
  <w:num w:numId="24" w16cid:durableId="133529201">
    <w:abstractNumId w:val="7"/>
    <w:lvlOverride w:ilvl="0">
      <w:startOverride w:val="1"/>
    </w:lvlOverride>
  </w:num>
  <w:num w:numId="25" w16cid:durableId="568273839">
    <w:abstractNumId w:val="7"/>
    <w:lvlOverride w:ilvl="0">
      <w:startOverride w:val="1"/>
    </w:lvlOverride>
  </w:num>
  <w:num w:numId="26" w16cid:durableId="1554580882">
    <w:abstractNumId w:val="7"/>
    <w:lvlOverride w:ilvl="0">
      <w:startOverride w:val="1"/>
    </w:lvlOverride>
  </w:num>
  <w:num w:numId="27" w16cid:durableId="2058159824">
    <w:abstractNumId w:val="7"/>
    <w:lvlOverride w:ilvl="0">
      <w:startOverride w:val="1"/>
    </w:lvlOverride>
  </w:num>
  <w:num w:numId="28" w16cid:durableId="1069956513">
    <w:abstractNumId w:val="7"/>
    <w:lvlOverride w:ilvl="0">
      <w:startOverride w:val="1"/>
    </w:lvlOverride>
  </w:num>
  <w:num w:numId="29" w16cid:durableId="1759787755">
    <w:abstractNumId w:val="7"/>
    <w:lvlOverride w:ilvl="0">
      <w:startOverride w:val="1"/>
    </w:lvlOverride>
  </w:num>
  <w:num w:numId="30" w16cid:durableId="155852790">
    <w:abstractNumId w:val="7"/>
    <w:lvlOverride w:ilvl="0">
      <w:startOverride w:val="1"/>
    </w:lvlOverride>
  </w:num>
  <w:num w:numId="31" w16cid:durableId="1679698400">
    <w:abstractNumId w:val="7"/>
    <w:lvlOverride w:ilvl="0">
      <w:startOverride w:val="1"/>
    </w:lvlOverride>
  </w:num>
  <w:num w:numId="32" w16cid:durableId="959722298">
    <w:abstractNumId w:val="3"/>
  </w:num>
  <w:num w:numId="33" w16cid:durableId="210922759">
    <w:abstractNumId w:val="1"/>
  </w:num>
  <w:num w:numId="34" w16cid:durableId="1442648906">
    <w:abstractNumId w:val="10"/>
  </w:num>
  <w:num w:numId="35" w16cid:durableId="1218122662">
    <w:abstractNumId w:val="6"/>
  </w:num>
  <w:num w:numId="36" w16cid:durableId="1006327617">
    <w:abstractNumId w:val="0"/>
  </w:num>
  <w:num w:numId="37" w16cid:durableId="2042320574">
    <w:abstractNumId w:val="7"/>
    <w:lvlOverride w:ilvl="0">
      <w:startOverride w:val="1"/>
    </w:lvlOverride>
  </w:num>
  <w:num w:numId="38" w16cid:durableId="967005288">
    <w:abstractNumId w:val="7"/>
    <w:lvlOverride w:ilvl="0">
      <w:startOverride w:val="1"/>
    </w:lvlOverride>
  </w:num>
  <w:num w:numId="39" w16cid:durableId="1401558226">
    <w:abstractNumId w:val="7"/>
    <w:lvlOverride w:ilvl="0">
      <w:startOverride w:val="1"/>
    </w:lvlOverride>
  </w:num>
  <w:num w:numId="40" w16cid:durableId="282349658">
    <w:abstractNumId w:val="7"/>
    <w:lvlOverride w:ilvl="0">
      <w:startOverride w:val="1"/>
    </w:lvlOverride>
  </w:num>
  <w:num w:numId="41" w16cid:durableId="1201698675">
    <w:abstractNumId w:val="7"/>
    <w:lvlOverride w:ilvl="0">
      <w:startOverride w:val="1"/>
    </w:lvlOverride>
  </w:num>
  <w:num w:numId="42" w16cid:durableId="1762749982">
    <w:abstractNumId w:val="2"/>
  </w:num>
  <w:num w:numId="43" w16cid:durableId="491455859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1476D"/>
    <w:rsid w:val="00025BCF"/>
    <w:rsid w:val="00042DF1"/>
    <w:rsid w:val="00050EE9"/>
    <w:rsid w:val="00054486"/>
    <w:rsid w:val="000661E9"/>
    <w:rsid w:val="000718B7"/>
    <w:rsid w:val="00071B15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7D6C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1BE5"/>
    <w:rsid w:val="006C7645"/>
    <w:rsid w:val="006D1D5F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032E8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A716E"/>
    <w:rsid w:val="009B2F81"/>
    <w:rsid w:val="009C4CB0"/>
    <w:rsid w:val="009D42A2"/>
    <w:rsid w:val="009E31C7"/>
    <w:rsid w:val="009F7F2E"/>
    <w:rsid w:val="00A0559F"/>
    <w:rsid w:val="00A754CD"/>
    <w:rsid w:val="00A80AE1"/>
    <w:rsid w:val="00A83480"/>
    <w:rsid w:val="00A92366"/>
    <w:rsid w:val="00AD3F1A"/>
    <w:rsid w:val="00AE1B52"/>
    <w:rsid w:val="00B67338"/>
    <w:rsid w:val="00BC0CF0"/>
    <w:rsid w:val="00BE4D23"/>
    <w:rsid w:val="00C026B1"/>
    <w:rsid w:val="00C150A7"/>
    <w:rsid w:val="00C23134"/>
    <w:rsid w:val="00C27595"/>
    <w:rsid w:val="00C65AB7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B4858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C3C85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8A53AFDC-5E8F-4CF9-BA59-BE4E744B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8032E8"/>
    <w:pPr>
      <w:numPr>
        <w:numId w:val="4"/>
      </w:numPr>
      <w:spacing w:after="120" w:line="240" w:lineRule="auto"/>
      <w:ind w:left="113" w:hanging="113"/>
      <w:jc w:val="both"/>
    </w:pPr>
    <w:rPr>
      <w:rFonts w:ascii="Calibri" w:eastAsia="Calibri" w:hAnsi="Calibri" w:cs="Calibri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8032E8"/>
    <w:rPr>
      <w:rFonts w:ascii="Calibri" w:eastAsia="Calibri" w:hAnsi="Calibri" w:cs="Calibri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link w:val="AralkYokChar"/>
    <w:uiPriority w:val="1"/>
    <w:qFormat/>
    <w:rsid w:val="00071B15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AralkYokChar">
    <w:name w:val="Aralık Yok Char"/>
    <w:link w:val="AralkYok"/>
    <w:uiPriority w:val="1"/>
    <w:locked/>
    <w:rsid w:val="00071B15"/>
    <w:rPr>
      <w:rFonts w:ascii="Calibri" w:eastAsia="Times New Roman" w:hAnsi="Calibri" w:cs="Times New Roman"/>
      <w:lang w:eastAsia="tr-TR"/>
    </w:rPr>
  </w:style>
  <w:style w:type="paragraph" w:customStyle="1" w:styleId="IKLAR">
    <w:name w:val="ŞIKLAR+"/>
    <w:basedOn w:val="Normal"/>
    <w:link w:val="IKLARChar"/>
    <w:qFormat/>
    <w:rsid w:val="00071B1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071B1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7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91281-83C9-495B-8028-4BFEE225E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38</TotalTime>
  <Pages>4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MASTER_DIZGI</cp:lastModifiedBy>
  <cp:revision>11</cp:revision>
  <cp:lastPrinted>2022-12-07T14:03:00Z</cp:lastPrinted>
  <dcterms:created xsi:type="dcterms:W3CDTF">2023-01-26T10:46:00Z</dcterms:created>
  <dcterms:modified xsi:type="dcterms:W3CDTF">2023-02-13T08:14:00Z</dcterms:modified>
</cp:coreProperties>
</file>