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594FB8" w14:paraId="3DBAFF90" w14:textId="77777777" w:rsidTr="00594FB8">
        <w:trPr>
          <w:trHeight w:val="374"/>
        </w:trPr>
        <w:tc>
          <w:tcPr>
            <w:tcW w:w="884" w:type="dxa"/>
            <w:vAlign w:val="center"/>
          </w:tcPr>
          <w:p w14:paraId="23D3D018" w14:textId="77777777" w:rsidR="00594FB8" w:rsidRPr="00FD75DF" w:rsidRDefault="00594FB8" w:rsidP="00594FB8">
            <w:pPr>
              <w:pStyle w:val="IKLAR"/>
              <w:spacing w:before="0" w:after="0"/>
              <w:ind w:left="0" w:firstLine="0"/>
              <w:rPr>
                <w:b/>
                <w:bCs/>
                <w:sz w:val="22"/>
                <w:szCs w:val="22"/>
              </w:rPr>
            </w:pPr>
            <w:r w:rsidRPr="00FD75DF">
              <w:rPr>
                <w:b/>
                <w:bCs/>
                <w:sz w:val="22"/>
                <w:szCs w:val="22"/>
              </w:rPr>
              <w:t>Adı:</w:t>
            </w:r>
          </w:p>
        </w:tc>
        <w:tc>
          <w:tcPr>
            <w:tcW w:w="2012" w:type="dxa"/>
            <w:vAlign w:val="center"/>
          </w:tcPr>
          <w:p w14:paraId="0FE2FC58" w14:textId="77777777" w:rsidR="00594FB8" w:rsidRDefault="00594FB8" w:rsidP="00594FB8">
            <w:pPr>
              <w:pStyle w:val="IKLAR"/>
              <w:spacing w:before="0" w:after="0"/>
              <w:ind w:left="0" w:firstLine="0"/>
            </w:pPr>
          </w:p>
        </w:tc>
        <w:tc>
          <w:tcPr>
            <w:tcW w:w="4860" w:type="dxa"/>
            <w:vAlign w:val="center"/>
          </w:tcPr>
          <w:p w14:paraId="11F7645C" w14:textId="77777777" w:rsidR="00594FB8" w:rsidRDefault="00594FB8" w:rsidP="00594FB8">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5AD1CD3A" w14:textId="77777777" w:rsidR="00594FB8" w:rsidRDefault="00594FB8" w:rsidP="00594FB8">
            <w:pPr>
              <w:pStyle w:val="IKLAR"/>
              <w:spacing w:before="0" w:after="0"/>
              <w:ind w:left="0" w:firstLine="0"/>
            </w:pPr>
          </w:p>
        </w:tc>
      </w:tr>
      <w:tr w:rsidR="00594FB8" w14:paraId="44908723" w14:textId="77777777" w:rsidTr="00594FB8">
        <w:trPr>
          <w:trHeight w:val="374"/>
        </w:trPr>
        <w:tc>
          <w:tcPr>
            <w:tcW w:w="884" w:type="dxa"/>
            <w:vAlign w:val="center"/>
          </w:tcPr>
          <w:p w14:paraId="49EB1AD1" w14:textId="77777777" w:rsidR="00594FB8" w:rsidRPr="00FD75DF" w:rsidRDefault="00594FB8" w:rsidP="00594FB8">
            <w:pPr>
              <w:pStyle w:val="IKLAR"/>
              <w:spacing w:before="0" w:after="0"/>
              <w:ind w:left="0" w:firstLine="0"/>
              <w:rPr>
                <w:b/>
                <w:bCs/>
                <w:sz w:val="22"/>
                <w:szCs w:val="22"/>
              </w:rPr>
            </w:pPr>
            <w:r w:rsidRPr="00FD75DF">
              <w:rPr>
                <w:b/>
                <w:bCs/>
                <w:sz w:val="22"/>
                <w:szCs w:val="22"/>
              </w:rPr>
              <w:t>Soyadı:</w:t>
            </w:r>
          </w:p>
        </w:tc>
        <w:tc>
          <w:tcPr>
            <w:tcW w:w="2012" w:type="dxa"/>
            <w:vAlign w:val="center"/>
          </w:tcPr>
          <w:p w14:paraId="5B70A628" w14:textId="77777777" w:rsidR="00594FB8" w:rsidRDefault="00594FB8" w:rsidP="00594FB8">
            <w:pPr>
              <w:pStyle w:val="IKLAR"/>
              <w:spacing w:before="0" w:after="0"/>
              <w:ind w:left="0" w:firstLine="0"/>
            </w:pPr>
          </w:p>
        </w:tc>
        <w:tc>
          <w:tcPr>
            <w:tcW w:w="4860" w:type="dxa"/>
            <w:vAlign w:val="center"/>
          </w:tcPr>
          <w:p w14:paraId="0BA32B65" w14:textId="77777777" w:rsidR="00594FB8" w:rsidRDefault="00594FB8" w:rsidP="00594FB8">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0DC47386" w14:textId="72377442" w:rsidR="00594FB8" w:rsidRDefault="00594FB8" w:rsidP="00594FB8">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sidR="000A02FE">
              <w:rPr>
                <w:rFonts w:asciiTheme="minorHAnsi" w:hAnsiTheme="minorHAnsi"/>
                <w:sz w:val="24"/>
                <w:szCs w:val="24"/>
              </w:rPr>
              <w:t>..</w:t>
            </w:r>
            <w:proofErr w:type="gramEnd"/>
          </w:p>
        </w:tc>
      </w:tr>
      <w:tr w:rsidR="00594FB8" w14:paraId="0F50B9D5" w14:textId="77777777" w:rsidTr="00594FB8">
        <w:trPr>
          <w:trHeight w:val="374"/>
        </w:trPr>
        <w:tc>
          <w:tcPr>
            <w:tcW w:w="884" w:type="dxa"/>
            <w:vAlign w:val="center"/>
          </w:tcPr>
          <w:p w14:paraId="779D310A" w14:textId="77777777" w:rsidR="00594FB8" w:rsidRPr="00FD75DF" w:rsidRDefault="00594FB8" w:rsidP="00594FB8">
            <w:pPr>
              <w:pStyle w:val="IKLAR"/>
              <w:spacing w:before="0" w:after="0"/>
              <w:ind w:left="0" w:firstLine="0"/>
              <w:rPr>
                <w:b/>
                <w:bCs/>
                <w:sz w:val="22"/>
                <w:szCs w:val="22"/>
              </w:rPr>
            </w:pPr>
            <w:r w:rsidRPr="00FD75DF">
              <w:rPr>
                <w:b/>
                <w:bCs/>
                <w:sz w:val="22"/>
                <w:szCs w:val="22"/>
              </w:rPr>
              <w:t>Sınıfı:</w:t>
            </w:r>
          </w:p>
        </w:tc>
        <w:tc>
          <w:tcPr>
            <w:tcW w:w="2012" w:type="dxa"/>
            <w:vAlign w:val="center"/>
          </w:tcPr>
          <w:p w14:paraId="646F38FA" w14:textId="77777777" w:rsidR="00594FB8" w:rsidRDefault="00594FB8" w:rsidP="00594FB8">
            <w:pPr>
              <w:pStyle w:val="IKLAR"/>
              <w:spacing w:before="0" w:after="0"/>
              <w:ind w:left="0" w:firstLine="0"/>
            </w:pPr>
          </w:p>
        </w:tc>
        <w:tc>
          <w:tcPr>
            <w:tcW w:w="4860" w:type="dxa"/>
            <w:vAlign w:val="center"/>
          </w:tcPr>
          <w:p w14:paraId="19E9C1D6" w14:textId="77777777" w:rsidR="00594FB8" w:rsidRDefault="00594FB8" w:rsidP="00594FB8">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37BE019D" w14:textId="77777777" w:rsidR="00594FB8" w:rsidRDefault="00594FB8" w:rsidP="00594FB8">
            <w:pPr>
              <w:pStyle w:val="IKLAR"/>
              <w:spacing w:before="0" w:after="0"/>
              <w:ind w:left="0" w:firstLine="0"/>
            </w:pPr>
            <w:r w:rsidRPr="000E4DCF">
              <w:rPr>
                <w:rFonts w:asciiTheme="minorHAnsi" w:hAnsiTheme="minorHAnsi"/>
                <w:sz w:val="24"/>
                <w:szCs w:val="24"/>
              </w:rPr>
              <w:t>Aldığı Not</w:t>
            </w:r>
          </w:p>
        </w:tc>
      </w:tr>
      <w:tr w:rsidR="00594FB8" w14:paraId="7F3A206E" w14:textId="77777777" w:rsidTr="00594FB8">
        <w:trPr>
          <w:trHeight w:val="374"/>
        </w:trPr>
        <w:tc>
          <w:tcPr>
            <w:tcW w:w="884" w:type="dxa"/>
            <w:vAlign w:val="center"/>
          </w:tcPr>
          <w:p w14:paraId="26F5D308" w14:textId="77777777" w:rsidR="00594FB8" w:rsidRPr="00FD75DF" w:rsidRDefault="00594FB8" w:rsidP="00594FB8">
            <w:pPr>
              <w:pStyle w:val="IKLAR"/>
              <w:spacing w:before="0" w:after="0"/>
              <w:ind w:left="0" w:firstLine="0"/>
              <w:rPr>
                <w:b/>
                <w:bCs/>
                <w:sz w:val="22"/>
                <w:szCs w:val="22"/>
              </w:rPr>
            </w:pPr>
            <w:r w:rsidRPr="00FD75DF">
              <w:rPr>
                <w:b/>
                <w:bCs/>
                <w:sz w:val="22"/>
                <w:szCs w:val="22"/>
              </w:rPr>
              <w:t>No:</w:t>
            </w:r>
          </w:p>
        </w:tc>
        <w:tc>
          <w:tcPr>
            <w:tcW w:w="2012" w:type="dxa"/>
            <w:vAlign w:val="center"/>
          </w:tcPr>
          <w:p w14:paraId="3FADABA7" w14:textId="77777777" w:rsidR="00594FB8" w:rsidRDefault="00594FB8" w:rsidP="00594FB8">
            <w:pPr>
              <w:pStyle w:val="IKLAR"/>
              <w:spacing w:before="0" w:after="0"/>
              <w:ind w:left="0" w:firstLine="0"/>
            </w:pPr>
          </w:p>
        </w:tc>
        <w:tc>
          <w:tcPr>
            <w:tcW w:w="4860" w:type="dxa"/>
            <w:vAlign w:val="center"/>
          </w:tcPr>
          <w:p w14:paraId="049F0608" w14:textId="22B874CD" w:rsidR="00594FB8" w:rsidRDefault="007A1D9E" w:rsidP="00594FB8">
            <w:pPr>
              <w:pStyle w:val="IKLAR"/>
              <w:spacing w:before="0" w:after="0"/>
              <w:ind w:left="0" w:firstLine="0"/>
              <w:jc w:val="center"/>
            </w:pPr>
            <w:r>
              <w:rPr>
                <w:rFonts w:asciiTheme="minorHAnsi" w:hAnsiTheme="minorHAnsi"/>
                <w:b/>
                <w:iCs/>
                <w:sz w:val="24"/>
                <w:szCs w:val="24"/>
              </w:rPr>
              <w:t xml:space="preserve">4. </w:t>
            </w:r>
            <w:r w:rsidR="00663C03">
              <w:rPr>
                <w:rFonts w:asciiTheme="minorHAnsi" w:hAnsiTheme="minorHAnsi"/>
                <w:b/>
                <w:iCs/>
                <w:sz w:val="24"/>
                <w:szCs w:val="24"/>
              </w:rPr>
              <w:t xml:space="preserve"> Sınıf 1.Dönem 1</w:t>
            </w:r>
            <w:r w:rsidR="00594FB8" w:rsidRPr="000E4DCF">
              <w:rPr>
                <w:rFonts w:asciiTheme="minorHAnsi" w:hAnsiTheme="minorHAnsi"/>
                <w:b/>
                <w:iCs/>
                <w:sz w:val="24"/>
                <w:szCs w:val="24"/>
              </w:rPr>
              <w:t>. Yazılı / Sınav Soruları</w:t>
            </w:r>
          </w:p>
        </w:tc>
        <w:tc>
          <w:tcPr>
            <w:tcW w:w="2241" w:type="dxa"/>
            <w:vAlign w:val="center"/>
          </w:tcPr>
          <w:p w14:paraId="63B704A5" w14:textId="77777777" w:rsidR="00594FB8" w:rsidRDefault="00594FB8" w:rsidP="00594FB8">
            <w:pPr>
              <w:pStyle w:val="IKLAR"/>
              <w:spacing w:before="0" w:after="0"/>
              <w:ind w:left="0" w:firstLine="0"/>
            </w:pPr>
          </w:p>
        </w:tc>
      </w:tr>
    </w:tbl>
    <w:p w14:paraId="085B0CF6" w14:textId="77777777" w:rsidR="00264C67" w:rsidRDefault="00264C67" w:rsidP="00330BD1"/>
    <w:p w14:paraId="73C47451" w14:textId="7F194AE4" w:rsidR="00330BD1" w:rsidRDefault="009514CB" w:rsidP="00330BD1">
      <w:r>
        <w:rPr>
          <w:noProof/>
          <w:lang w:eastAsia="tr-TR"/>
        </w:rPr>
        <mc:AlternateContent>
          <mc:Choice Requires="wps">
            <w:drawing>
              <wp:anchor distT="0" distB="0" distL="114300" distR="114300" simplePos="0" relativeHeight="251698176" behindDoc="0" locked="0" layoutInCell="1" allowOverlap="1" wp14:anchorId="17F2DF7E" wp14:editId="5B74B1CC">
                <wp:simplePos x="0" y="0"/>
                <wp:positionH relativeFrom="column">
                  <wp:posOffset>-508000</wp:posOffset>
                </wp:positionH>
                <wp:positionV relativeFrom="paragraph">
                  <wp:posOffset>219075</wp:posOffset>
                </wp:positionV>
                <wp:extent cx="539750" cy="288290"/>
                <wp:effectExtent l="10795" t="12065" r="11430" b="1397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14:paraId="066F08BB" w14:textId="77777777" w:rsidR="00330BD1" w:rsidRPr="00446E26" w:rsidRDefault="00330BD1" w:rsidP="00330BD1">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F2DF7E" id="_x0000_t202" coordsize="21600,21600" o:spt="202" path="m,l,21600r21600,l21600,xe">
                <v:stroke joinstyle="miter"/>
                <v:path gradientshapeok="t" o:connecttype="rect"/>
              </v:shapetype>
              <v:shape id="Text Box 60" o:spid="_x0000_s1026" type="#_x0000_t202" style="position:absolute;margin-left:-40pt;margin-top:17.25pt;width:42.5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" fillcolor="#f79646 [3209]">
                <v:textbox inset=",.3mm">
                  <w:txbxContent>
                    <w:p w14:paraId="066F08BB" w14:textId="77777777" w:rsidR="00330BD1" w:rsidRPr="00446E26" w:rsidRDefault="00330BD1" w:rsidP="00330BD1">
                      <w:pPr>
                        <w:jc w:val="center"/>
                        <w:rPr>
                          <w:b/>
                          <w:sz w:val="32"/>
                          <w:szCs w:val="32"/>
                        </w:rPr>
                      </w:pPr>
                      <w:r>
                        <w:rPr>
                          <w:b/>
                          <w:sz w:val="32"/>
                          <w:szCs w:val="32"/>
                        </w:rPr>
                        <w:t>1.</w:t>
                      </w:r>
                      <w:r w:rsidRPr="00EB5EF6">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97152" behindDoc="0" locked="0" layoutInCell="1" allowOverlap="1" wp14:anchorId="26D5D4D3" wp14:editId="745263D6">
                <wp:simplePos x="0" y="0"/>
                <wp:positionH relativeFrom="column">
                  <wp:posOffset>-508000</wp:posOffset>
                </wp:positionH>
                <wp:positionV relativeFrom="paragraph">
                  <wp:posOffset>222885</wp:posOffset>
                </wp:positionV>
                <wp:extent cx="6875780" cy="288290"/>
                <wp:effectExtent l="10795" t="6350" r="9525" b="29210"/>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4DD0F04" w14:textId="77777777" w:rsidR="00330BD1" w:rsidRPr="00FB2C62" w:rsidRDefault="00330BD1" w:rsidP="00330BD1">
                            <w:pPr>
                              <w:rPr>
                                <w:b/>
                                <w:color w:val="FFFFFF" w:themeColor="background1"/>
                                <w:sz w:val="18"/>
                                <w:szCs w:val="18"/>
                              </w:rPr>
                            </w:pPr>
                            <w:r w:rsidRPr="00FB2C62">
                              <w:rPr>
                                <w:b/>
                                <w:color w:val="FFFFFF" w:themeColor="background1"/>
                                <w:sz w:val="18"/>
                                <w:szCs w:val="18"/>
                              </w:rPr>
                              <w:t xml:space="preserve">                 </w:t>
                            </w:r>
                            <w:r>
                              <w:rPr>
                                <w:b/>
                                <w:color w:val="FFFFFF" w:themeColor="background1"/>
                                <w:sz w:val="18"/>
                                <w:szCs w:val="18"/>
                              </w:rPr>
                              <w:t xml:space="preserve">  </w:t>
                            </w:r>
                            <w:r w:rsidRPr="00FB2C62">
                              <w:rPr>
                                <w:b/>
                                <w:color w:val="FFFFFF" w:themeColor="background1"/>
                                <w:sz w:val="18"/>
                                <w:szCs w:val="18"/>
                              </w:rPr>
                              <w:t xml:space="preserve">Aşağıda Sübhaneke </w:t>
                            </w:r>
                            <w:proofErr w:type="spellStart"/>
                            <w:r w:rsidRPr="00FB2C62">
                              <w:rPr>
                                <w:b/>
                                <w:color w:val="FFFFFF" w:themeColor="background1"/>
                                <w:sz w:val="18"/>
                                <w:szCs w:val="18"/>
                              </w:rPr>
                              <w:t>Duası’nın</w:t>
                            </w:r>
                            <w:proofErr w:type="spellEnd"/>
                            <w:r w:rsidRPr="00FB2C62">
                              <w:rPr>
                                <w:b/>
                                <w:color w:val="FFFFFF" w:themeColor="background1"/>
                                <w:sz w:val="18"/>
                                <w:szCs w:val="18"/>
                              </w:rPr>
                              <w:t xml:space="preserve"> okunuşu karışık olarak verilmiştir. Okunuş sırasına göre yan tarafa sıralayalım. </w:t>
                            </w:r>
                            <w:r w:rsidRPr="00FB2C62">
                              <w:rPr>
                                <w:b/>
                                <w:color w:val="FF0000"/>
                                <w:sz w:val="18"/>
                                <w:szCs w:val="18"/>
                              </w:rPr>
                              <w:t>(</w:t>
                            </w:r>
                            <w:r>
                              <w:rPr>
                                <w:b/>
                                <w:color w:val="FF0000"/>
                                <w:sz w:val="18"/>
                                <w:szCs w:val="18"/>
                              </w:rPr>
                              <w:t>2X8=</w:t>
                            </w:r>
                            <w:r w:rsidRPr="00FB2C62">
                              <w:rPr>
                                <w:b/>
                                <w:color w:val="FF0000"/>
                                <w:sz w:val="18"/>
                                <w:szCs w:val="18"/>
                              </w:rPr>
                              <w:t>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5D4D3" id="Text Box 59" o:spid="_x0000_s1027" type="#_x0000_t202" style="position:absolute;margin-left:-40pt;margin-top:17.55pt;width:541.4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wiA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" fillcolor="#8064a2 [3207]" strokecolor="#f2f2f2 [3041]" strokeweight="1pt">
                <v:shadow on="t" color="#3f3151 [1607]" opacity=".5" offset="1pt"/>
                <v:textbox>
                  <w:txbxContent>
                    <w:p w14:paraId="04DD0F04" w14:textId="77777777" w:rsidR="00330BD1" w:rsidRPr="00FB2C62" w:rsidRDefault="00330BD1" w:rsidP="00330BD1">
                      <w:pPr>
                        <w:rPr>
                          <w:b/>
                          <w:color w:val="FFFFFF" w:themeColor="background1"/>
                          <w:sz w:val="18"/>
                          <w:szCs w:val="18"/>
                        </w:rPr>
                      </w:pPr>
                      <w:r w:rsidRPr="00FB2C62">
                        <w:rPr>
                          <w:b/>
                          <w:color w:val="FFFFFF" w:themeColor="background1"/>
                          <w:sz w:val="18"/>
                          <w:szCs w:val="18"/>
                        </w:rPr>
                        <w:t xml:space="preserve">                 </w:t>
                      </w:r>
                      <w:r>
                        <w:rPr>
                          <w:b/>
                          <w:color w:val="FFFFFF" w:themeColor="background1"/>
                          <w:sz w:val="18"/>
                          <w:szCs w:val="18"/>
                        </w:rPr>
                        <w:t xml:space="preserve">  </w:t>
                      </w:r>
                      <w:r w:rsidRPr="00FB2C62">
                        <w:rPr>
                          <w:b/>
                          <w:color w:val="FFFFFF" w:themeColor="background1"/>
                          <w:sz w:val="18"/>
                          <w:szCs w:val="18"/>
                        </w:rPr>
                        <w:t xml:space="preserve">Aşağıda Sübhaneke </w:t>
                      </w:r>
                      <w:proofErr w:type="spellStart"/>
                      <w:r w:rsidRPr="00FB2C62">
                        <w:rPr>
                          <w:b/>
                          <w:color w:val="FFFFFF" w:themeColor="background1"/>
                          <w:sz w:val="18"/>
                          <w:szCs w:val="18"/>
                        </w:rPr>
                        <w:t>Duası’nın</w:t>
                      </w:r>
                      <w:proofErr w:type="spellEnd"/>
                      <w:r w:rsidRPr="00FB2C62">
                        <w:rPr>
                          <w:b/>
                          <w:color w:val="FFFFFF" w:themeColor="background1"/>
                          <w:sz w:val="18"/>
                          <w:szCs w:val="18"/>
                        </w:rPr>
                        <w:t xml:space="preserve"> okunuşu karışık olarak verilmiştir. Okunuş sırasına göre yan tarafa sıralayalım. </w:t>
                      </w:r>
                      <w:r w:rsidRPr="00FB2C62">
                        <w:rPr>
                          <w:b/>
                          <w:color w:val="FF0000"/>
                          <w:sz w:val="18"/>
                          <w:szCs w:val="18"/>
                        </w:rPr>
                        <w:t>(</w:t>
                      </w:r>
                      <w:r>
                        <w:rPr>
                          <w:b/>
                          <w:color w:val="FF0000"/>
                          <w:sz w:val="18"/>
                          <w:szCs w:val="18"/>
                        </w:rPr>
                        <w:t>2X8=</w:t>
                      </w:r>
                      <w:r w:rsidRPr="00FB2C62">
                        <w:rPr>
                          <w:b/>
                          <w:color w:val="FF0000"/>
                          <w:sz w:val="18"/>
                          <w:szCs w:val="18"/>
                        </w:rPr>
                        <w:t>16 PUAN)</w:t>
                      </w:r>
                    </w:p>
                  </w:txbxContent>
                </v:textbox>
              </v:shape>
            </w:pict>
          </mc:Fallback>
        </mc:AlternateContent>
      </w:r>
    </w:p>
    <w:p w14:paraId="52AF466E" w14:textId="77777777" w:rsidR="00330BD1" w:rsidRDefault="009514CB" w:rsidP="00330BD1">
      <w:r>
        <w:rPr>
          <w:noProof/>
          <w:lang w:eastAsia="tr-TR"/>
        </w:rPr>
        <mc:AlternateContent>
          <mc:Choice Requires="wps">
            <w:drawing>
              <wp:anchor distT="0" distB="0" distL="114300" distR="114300" simplePos="0" relativeHeight="251696128" behindDoc="0" locked="0" layoutInCell="1" allowOverlap="1" wp14:anchorId="17CD09FF" wp14:editId="30053BDA">
                <wp:simplePos x="0" y="0"/>
                <wp:positionH relativeFrom="column">
                  <wp:posOffset>-498475</wp:posOffset>
                </wp:positionH>
                <wp:positionV relativeFrom="paragraph">
                  <wp:posOffset>188595</wp:posOffset>
                </wp:positionV>
                <wp:extent cx="1019175" cy="1692275"/>
                <wp:effectExtent l="10795" t="8890" r="8255" b="13335"/>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92275"/>
                        </a:xfrm>
                        <a:prstGeom prst="rect">
                          <a:avLst/>
                        </a:prstGeom>
                        <a:solidFill>
                          <a:schemeClr val="accent4">
                            <a:lumMod val="20000"/>
                            <a:lumOff val="80000"/>
                          </a:schemeClr>
                        </a:solidFill>
                        <a:ln w="9525">
                          <a:solidFill>
                            <a:srgbClr val="000000"/>
                          </a:solidFill>
                          <a:miter lim="800000"/>
                          <a:headEnd/>
                          <a:tailEnd/>
                        </a:ln>
                      </wps:spPr>
                      <wps:txbx>
                        <w:txbxContent>
                          <w:p w14:paraId="1E55A61E" w14:textId="474185BF" w:rsidR="00330BD1" w:rsidRPr="0067578D" w:rsidRDefault="00330BD1" w:rsidP="00330BD1">
                            <w:pPr>
                              <w:spacing w:after="120" w:line="240" w:lineRule="auto"/>
                              <w:rPr>
                                <w:b/>
                                <w:sz w:val="16"/>
                                <w:szCs w:val="16"/>
                              </w:rPr>
                            </w:pPr>
                            <w:r w:rsidRPr="0067578D">
                              <w:rPr>
                                <w:b/>
                                <w:sz w:val="16"/>
                                <w:szCs w:val="16"/>
                              </w:rPr>
                              <w:t xml:space="preserve">1-  </w:t>
                            </w:r>
                            <w:r w:rsidR="008F78A5">
                              <w:rPr>
                                <w:b/>
                                <w:sz w:val="16"/>
                                <w:szCs w:val="16"/>
                              </w:rPr>
                              <w:t>E</w:t>
                            </w:r>
                          </w:p>
                          <w:p w14:paraId="56D29EA5" w14:textId="2E4615AB" w:rsidR="00330BD1" w:rsidRPr="0067578D" w:rsidRDefault="00330BD1" w:rsidP="00330BD1">
                            <w:pPr>
                              <w:spacing w:after="120" w:line="240" w:lineRule="auto"/>
                              <w:rPr>
                                <w:b/>
                                <w:sz w:val="16"/>
                                <w:szCs w:val="16"/>
                              </w:rPr>
                            </w:pPr>
                            <w:r w:rsidRPr="0067578D">
                              <w:rPr>
                                <w:b/>
                                <w:sz w:val="16"/>
                                <w:szCs w:val="16"/>
                              </w:rPr>
                              <w:t xml:space="preserve">2-  </w:t>
                            </w:r>
                            <w:r w:rsidR="008F78A5">
                              <w:rPr>
                                <w:b/>
                                <w:sz w:val="16"/>
                                <w:szCs w:val="16"/>
                              </w:rPr>
                              <w:t>D</w:t>
                            </w:r>
                          </w:p>
                          <w:p w14:paraId="691D004C" w14:textId="69F434B2" w:rsidR="00330BD1" w:rsidRPr="0067578D" w:rsidRDefault="00330BD1" w:rsidP="00330BD1">
                            <w:pPr>
                              <w:spacing w:after="120" w:line="240" w:lineRule="auto"/>
                              <w:rPr>
                                <w:b/>
                                <w:sz w:val="16"/>
                                <w:szCs w:val="16"/>
                              </w:rPr>
                            </w:pPr>
                            <w:r w:rsidRPr="0067578D">
                              <w:rPr>
                                <w:b/>
                                <w:sz w:val="16"/>
                                <w:szCs w:val="16"/>
                              </w:rPr>
                              <w:t xml:space="preserve">3-  </w:t>
                            </w:r>
                            <w:r w:rsidR="008F78A5">
                              <w:rPr>
                                <w:b/>
                                <w:sz w:val="16"/>
                                <w:szCs w:val="16"/>
                              </w:rPr>
                              <w:t>B</w:t>
                            </w:r>
                          </w:p>
                          <w:p w14:paraId="18A15414" w14:textId="1F525396" w:rsidR="00330BD1" w:rsidRPr="0067578D" w:rsidRDefault="00330BD1" w:rsidP="00330BD1">
                            <w:pPr>
                              <w:spacing w:after="120" w:line="240" w:lineRule="auto"/>
                              <w:rPr>
                                <w:b/>
                                <w:sz w:val="16"/>
                                <w:szCs w:val="16"/>
                              </w:rPr>
                            </w:pPr>
                            <w:r w:rsidRPr="0067578D">
                              <w:rPr>
                                <w:b/>
                                <w:sz w:val="16"/>
                                <w:szCs w:val="16"/>
                              </w:rPr>
                              <w:t xml:space="preserve">4-  </w:t>
                            </w:r>
                            <w:r w:rsidR="008F78A5">
                              <w:rPr>
                                <w:b/>
                                <w:sz w:val="16"/>
                                <w:szCs w:val="16"/>
                              </w:rPr>
                              <w:t>A</w:t>
                            </w:r>
                          </w:p>
                          <w:p w14:paraId="00234F66" w14:textId="60D6906B" w:rsidR="00330BD1" w:rsidRPr="0067578D" w:rsidRDefault="00330BD1" w:rsidP="00330BD1">
                            <w:pPr>
                              <w:spacing w:after="120" w:line="240" w:lineRule="auto"/>
                              <w:rPr>
                                <w:b/>
                                <w:sz w:val="16"/>
                                <w:szCs w:val="16"/>
                              </w:rPr>
                            </w:pPr>
                            <w:r w:rsidRPr="0067578D">
                              <w:rPr>
                                <w:b/>
                                <w:sz w:val="16"/>
                                <w:szCs w:val="16"/>
                              </w:rPr>
                              <w:t xml:space="preserve">5-  </w:t>
                            </w:r>
                            <w:r w:rsidR="008F78A5">
                              <w:rPr>
                                <w:b/>
                                <w:sz w:val="16"/>
                                <w:szCs w:val="16"/>
                              </w:rPr>
                              <w:t>H</w:t>
                            </w:r>
                          </w:p>
                          <w:p w14:paraId="65A99E25" w14:textId="23D02A0D" w:rsidR="00330BD1" w:rsidRPr="0067578D" w:rsidRDefault="00330BD1" w:rsidP="00330BD1">
                            <w:pPr>
                              <w:spacing w:after="120" w:line="240" w:lineRule="auto"/>
                              <w:rPr>
                                <w:b/>
                                <w:sz w:val="16"/>
                                <w:szCs w:val="16"/>
                              </w:rPr>
                            </w:pPr>
                            <w:r w:rsidRPr="0067578D">
                              <w:rPr>
                                <w:b/>
                                <w:sz w:val="16"/>
                                <w:szCs w:val="16"/>
                              </w:rPr>
                              <w:t xml:space="preserve">6-  </w:t>
                            </w:r>
                            <w:r w:rsidR="008F78A5">
                              <w:rPr>
                                <w:b/>
                                <w:sz w:val="16"/>
                                <w:szCs w:val="16"/>
                              </w:rPr>
                              <w:t>C</w:t>
                            </w:r>
                          </w:p>
                          <w:p w14:paraId="3724E416" w14:textId="4374708C" w:rsidR="00330BD1" w:rsidRPr="0067578D" w:rsidRDefault="00330BD1" w:rsidP="00330BD1">
                            <w:pPr>
                              <w:spacing w:after="120" w:line="240" w:lineRule="auto"/>
                              <w:rPr>
                                <w:b/>
                                <w:sz w:val="16"/>
                                <w:szCs w:val="16"/>
                              </w:rPr>
                            </w:pPr>
                            <w:r w:rsidRPr="0067578D">
                              <w:rPr>
                                <w:b/>
                                <w:sz w:val="16"/>
                                <w:szCs w:val="16"/>
                              </w:rPr>
                              <w:t xml:space="preserve">7-  </w:t>
                            </w:r>
                            <w:r w:rsidR="008F78A5">
                              <w:rPr>
                                <w:b/>
                                <w:sz w:val="16"/>
                                <w:szCs w:val="16"/>
                              </w:rPr>
                              <w:t>F</w:t>
                            </w:r>
                          </w:p>
                          <w:p w14:paraId="1D4EDE69" w14:textId="796A342B" w:rsidR="0067578D" w:rsidRPr="0067578D" w:rsidRDefault="0067578D" w:rsidP="0067578D">
                            <w:pPr>
                              <w:spacing w:after="120" w:line="240" w:lineRule="auto"/>
                              <w:rPr>
                                <w:b/>
                                <w:sz w:val="18"/>
                                <w:szCs w:val="18"/>
                              </w:rPr>
                            </w:pPr>
                            <w:r w:rsidRPr="0067578D">
                              <w:rPr>
                                <w:b/>
                                <w:sz w:val="16"/>
                                <w:szCs w:val="16"/>
                              </w:rPr>
                              <w:t xml:space="preserve">8- </w:t>
                            </w:r>
                            <w:r w:rsidR="008F78A5">
                              <w:rPr>
                                <w:b/>
                                <w:sz w:val="16"/>
                                <w:szCs w:val="16"/>
                              </w:rPr>
                              <w:t>G</w:t>
                            </w:r>
                            <w:r w:rsidRPr="0067578D">
                              <w:rPr>
                                <w:b/>
                                <w:sz w:val="18"/>
                                <w:szCs w:val="18"/>
                              </w:rPr>
                              <w:t xml:space="preserve"> </w:t>
                            </w:r>
                          </w:p>
                          <w:p w14:paraId="75B72162" w14:textId="77777777" w:rsidR="0067578D" w:rsidRPr="0067578D" w:rsidRDefault="0067578D" w:rsidP="00330BD1">
                            <w:pPr>
                              <w:spacing w:after="120" w:line="240" w:lineRule="auto"/>
                              <w:rPr>
                                <w:b/>
                                <w:sz w:val="18"/>
                                <w:szCs w:val="18"/>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D09FF" id="Text Box 58" o:spid="_x0000_s1028" type="#_x0000_t202" style="position:absolute;margin-left:-39.25pt;margin-top:14.85pt;width:80.25pt;height:13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" fillcolor="#e5dfec [663]">
                <v:textbox inset=",2.3mm,,.3mm">
                  <w:txbxContent>
                    <w:p w14:paraId="1E55A61E" w14:textId="474185BF" w:rsidR="00330BD1" w:rsidRPr="0067578D" w:rsidRDefault="00330BD1" w:rsidP="00330BD1">
                      <w:pPr>
                        <w:spacing w:after="120" w:line="240" w:lineRule="auto"/>
                        <w:rPr>
                          <w:b/>
                          <w:sz w:val="16"/>
                          <w:szCs w:val="16"/>
                        </w:rPr>
                      </w:pPr>
                      <w:r w:rsidRPr="0067578D">
                        <w:rPr>
                          <w:b/>
                          <w:sz w:val="16"/>
                          <w:szCs w:val="16"/>
                        </w:rPr>
                        <w:t xml:space="preserve">1-  </w:t>
                      </w:r>
                      <w:r w:rsidR="008F78A5">
                        <w:rPr>
                          <w:b/>
                          <w:sz w:val="16"/>
                          <w:szCs w:val="16"/>
                        </w:rPr>
                        <w:t>E</w:t>
                      </w:r>
                    </w:p>
                    <w:p w14:paraId="56D29EA5" w14:textId="2E4615AB" w:rsidR="00330BD1" w:rsidRPr="0067578D" w:rsidRDefault="00330BD1" w:rsidP="00330BD1">
                      <w:pPr>
                        <w:spacing w:after="120" w:line="240" w:lineRule="auto"/>
                        <w:rPr>
                          <w:b/>
                          <w:sz w:val="16"/>
                          <w:szCs w:val="16"/>
                        </w:rPr>
                      </w:pPr>
                      <w:r w:rsidRPr="0067578D">
                        <w:rPr>
                          <w:b/>
                          <w:sz w:val="16"/>
                          <w:szCs w:val="16"/>
                        </w:rPr>
                        <w:t xml:space="preserve">2-  </w:t>
                      </w:r>
                      <w:r w:rsidR="008F78A5">
                        <w:rPr>
                          <w:b/>
                          <w:sz w:val="16"/>
                          <w:szCs w:val="16"/>
                        </w:rPr>
                        <w:t>D</w:t>
                      </w:r>
                    </w:p>
                    <w:p w14:paraId="691D004C" w14:textId="69F434B2" w:rsidR="00330BD1" w:rsidRPr="0067578D" w:rsidRDefault="00330BD1" w:rsidP="00330BD1">
                      <w:pPr>
                        <w:spacing w:after="120" w:line="240" w:lineRule="auto"/>
                        <w:rPr>
                          <w:b/>
                          <w:sz w:val="16"/>
                          <w:szCs w:val="16"/>
                        </w:rPr>
                      </w:pPr>
                      <w:r w:rsidRPr="0067578D">
                        <w:rPr>
                          <w:b/>
                          <w:sz w:val="16"/>
                          <w:szCs w:val="16"/>
                        </w:rPr>
                        <w:t xml:space="preserve">3-  </w:t>
                      </w:r>
                      <w:r w:rsidR="008F78A5">
                        <w:rPr>
                          <w:b/>
                          <w:sz w:val="16"/>
                          <w:szCs w:val="16"/>
                        </w:rPr>
                        <w:t>B</w:t>
                      </w:r>
                    </w:p>
                    <w:p w14:paraId="18A15414" w14:textId="1F525396" w:rsidR="00330BD1" w:rsidRPr="0067578D" w:rsidRDefault="00330BD1" w:rsidP="00330BD1">
                      <w:pPr>
                        <w:spacing w:after="120" w:line="240" w:lineRule="auto"/>
                        <w:rPr>
                          <w:b/>
                          <w:sz w:val="16"/>
                          <w:szCs w:val="16"/>
                        </w:rPr>
                      </w:pPr>
                      <w:r w:rsidRPr="0067578D">
                        <w:rPr>
                          <w:b/>
                          <w:sz w:val="16"/>
                          <w:szCs w:val="16"/>
                        </w:rPr>
                        <w:t xml:space="preserve">4-  </w:t>
                      </w:r>
                      <w:r w:rsidR="008F78A5">
                        <w:rPr>
                          <w:b/>
                          <w:sz w:val="16"/>
                          <w:szCs w:val="16"/>
                        </w:rPr>
                        <w:t>A</w:t>
                      </w:r>
                    </w:p>
                    <w:p w14:paraId="00234F66" w14:textId="60D6906B" w:rsidR="00330BD1" w:rsidRPr="0067578D" w:rsidRDefault="00330BD1" w:rsidP="00330BD1">
                      <w:pPr>
                        <w:spacing w:after="120" w:line="240" w:lineRule="auto"/>
                        <w:rPr>
                          <w:b/>
                          <w:sz w:val="16"/>
                          <w:szCs w:val="16"/>
                        </w:rPr>
                      </w:pPr>
                      <w:r w:rsidRPr="0067578D">
                        <w:rPr>
                          <w:b/>
                          <w:sz w:val="16"/>
                          <w:szCs w:val="16"/>
                        </w:rPr>
                        <w:t xml:space="preserve">5-  </w:t>
                      </w:r>
                      <w:r w:rsidR="008F78A5">
                        <w:rPr>
                          <w:b/>
                          <w:sz w:val="16"/>
                          <w:szCs w:val="16"/>
                        </w:rPr>
                        <w:t>H</w:t>
                      </w:r>
                    </w:p>
                    <w:p w14:paraId="65A99E25" w14:textId="23D02A0D" w:rsidR="00330BD1" w:rsidRPr="0067578D" w:rsidRDefault="00330BD1" w:rsidP="00330BD1">
                      <w:pPr>
                        <w:spacing w:after="120" w:line="240" w:lineRule="auto"/>
                        <w:rPr>
                          <w:b/>
                          <w:sz w:val="16"/>
                          <w:szCs w:val="16"/>
                        </w:rPr>
                      </w:pPr>
                      <w:r w:rsidRPr="0067578D">
                        <w:rPr>
                          <w:b/>
                          <w:sz w:val="16"/>
                          <w:szCs w:val="16"/>
                        </w:rPr>
                        <w:t xml:space="preserve">6-  </w:t>
                      </w:r>
                      <w:r w:rsidR="008F78A5">
                        <w:rPr>
                          <w:b/>
                          <w:sz w:val="16"/>
                          <w:szCs w:val="16"/>
                        </w:rPr>
                        <w:t>C</w:t>
                      </w:r>
                    </w:p>
                    <w:p w14:paraId="3724E416" w14:textId="4374708C" w:rsidR="00330BD1" w:rsidRPr="0067578D" w:rsidRDefault="00330BD1" w:rsidP="00330BD1">
                      <w:pPr>
                        <w:spacing w:after="120" w:line="240" w:lineRule="auto"/>
                        <w:rPr>
                          <w:b/>
                          <w:sz w:val="16"/>
                          <w:szCs w:val="16"/>
                        </w:rPr>
                      </w:pPr>
                      <w:r w:rsidRPr="0067578D">
                        <w:rPr>
                          <w:b/>
                          <w:sz w:val="16"/>
                          <w:szCs w:val="16"/>
                        </w:rPr>
                        <w:t xml:space="preserve">7-  </w:t>
                      </w:r>
                      <w:r w:rsidR="008F78A5">
                        <w:rPr>
                          <w:b/>
                          <w:sz w:val="16"/>
                          <w:szCs w:val="16"/>
                        </w:rPr>
                        <w:t>F</w:t>
                      </w:r>
                    </w:p>
                    <w:p w14:paraId="1D4EDE69" w14:textId="796A342B" w:rsidR="0067578D" w:rsidRPr="0067578D" w:rsidRDefault="0067578D" w:rsidP="0067578D">
                      <w:pPr>
                        <w:spacing w:after="120" w:line="240" w:lineRule="auto"/>
                        <w:rPr>
                          <w:b/>
                          <w:sz w:val="18"/>
                          <w:szCs w:val="18"/>
                        </w:rPr>
                      </w:pPr>
                      <w:r w:rsidRPr="0067578D">
                        <w:rPr>
                          <w:b/>
                          <w:sz w:val="16"/>
                          <w:szCs w:val="16"/>
                        </w:rPr>
                        <w:t xml:space="preserve">8- </w:t>
                      </w:r>
                      <w:r w:rsidR="008F78A5">
                        <w:rPr>
                          <w:b/>
                          <w:sz w:val="16"/>
                          <w:szCs w:val="16"/>
                        </w:rPr>
                        <w:t>G</w:t>
                      </w:r>
                      <w:r w:rsidRPr="0067578D">
                        <w:rPr>
                          <w:b/>
                          <w:sz w:val="18"/>
                          <w:szCs w:val="18"/>
                        </w:rPr>
                        <w:t xml:space="preserve"> </w:t>
                      </w:r>
                    </w:p>
                    <w:p w14:paraId="75B72162" w14:textId="77777777" w:rsidR="0067578D" w:rsidRPr="0067578D" w:rsidRDefault="0067578D" w:rsidP="00330BD1">
                      <w:pPr>
                        <w:spacing w:after="120" w:line="240" w:lineRule="auto"/>
                        <w:rPr>
                          <w:b/>
                          <w:sz w:val="18"/>
                          <w:szCs w:val="18"/>
                        </w:rPr>
                      </w:pPr>
                    </w:p>
                  </w:txbxContent>
                </v:textbox>
              </v:shape>
            </w:pict>
          </mc:Fallback>
        </mc:AlternateContent>
      </w:r>
      <w:r>
        <w:rPr>
          <w:noProof/>
          <w:lang w:eastAsia="tr-TR"/>
        </w:rPr>
        <mc:AlternateContent>
          <mc:Choice Requires="wps">
            <w:drawing>
              <wp:anchor distT="0" distB="0" distL="114300" distR="114300" simplePos="0" relativeHeight="251687936" behindDoc="0" locked="0" layoutInCell="1" allowOverlap="1" wp14:anchorId="53D5E739" wp14:editId="5014450E">
                <wp:simplePos x="0" y="0"/>
                <wp:positionH relativeFrom="column">
                  <wp:posOffset>-498475</wp:posOffset>
                </wp:positionH>
                <wp:positionV relativeFrom="paragraph">
                  <wp:posOffset>188595</wp:posOffset>
                </wp:positionV>
                <wp:extent cx="6840220" cy="1692275"/>
                <wp:effectExtent l="10795" t="18415" r="16510" b="13335"/>
                <wp:wrapNone/>
                <wp:docPr id="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9227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14:paraId="4B5ADA9F" w14:textId="77777777" w:rsidR="00330BD1" w:rsidRDefault="00330BD1" w:rsidP="00330B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5E739" id="Text Box 36" o:spid="_x0000_s1029" type="#_x0000_t202" style="position:absolute;margin-left:-39.25pt;margin-top:14.85pt;width:538.6pt;height:13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" fillcolor="#ccc0d9 [1303]" strokecolor="#5f497a [2407]" strokeweight="1.5pt">
                <v:textbox>
                  <w:txbxContent>
                    <w:p w14:paraId="4B5ADA9F" w14:textId="77777777" w:rsidR="00330BD1" w:rsidRDefault="00330BD1" w:rsidP="00330BD1"/>
                  </w:txbxContent>
                </v:textbox>
              </v:shape>
            </w:pict>
          </mc:Fallback>
        </mc:AlternateContent>
      </w:r>
    </w:p>
    <w:p w14:paraId="292DBF4E" w14:textId="77777777" w:rsidR="00330BD1" w:rsidRDefault="009514CB" w:rsidP="00330BD1">
      <w:r>
        <w:rPr>
          <w:noProof/>
          <w:lang w:eastAsia="tr-TR"/>
        </w:rPr>
        <mc:AlternateContent>
          <mc:Choice Requires="wps">
            <w:drawing>
              <wp:anchor distT="0" distB="0" distL="114300" distR="114300" simplePos="0" relativeHeight="251700224" behindDoc="0" locked="0" layoutInCell="1" allowOverlap="1" wp14:anchorId="34AA11A3" wp14:editId="7B737519">
                <wp:simplePos x="0" y="0"/>
                <wp:positionH relativeFrom="column">
                  <wp:posOffset>1242695</wp:posOffset>
                </wp:positionH>
                <wp:positionV relativeFrom="paragraph">
                  <wp:posOffset>152400</wp:posOffset>
                </wp:positionV>
                <wp:extent cx="1296035" cy="215900"/>
                <wp:effectExtent l="18415" t="19685" r="28575" b="40640"/>
                <wp:wrapNone/>
                <wp:docPr id="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1590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ECA6D54" w14:textId="77777777" w:rsidR="00330BD1" w:rsidRDefault="00330BD1" w:rsidP="00330BD1">
                            <w:r>
                              <w:t xml:space="preserve">Ve </w:t>
                            </w:r>
                            <w:proofErr w:type="spellStart"/>
                            <w:r>
                              <w:t>tebâre</w:t>
                            </w:r>
                            <w:proofErr w:type="spellEnd"/>
                            <w:r>
                              <w:t xml:space="preserve"> </w:t>
                            </w:r>
                            <w:proofErr w:type="spellStart"/>
                            <w:r>
                              <w:t>kesmûk</w:t>
                            </w:r>
                            <w:proofErr w:type="spellEnd"/>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A11A3" id="Text Box 62" o:spid="_x0000_s1030" type="#_x0000_t202" style="position:absolute;margin-left:97.85pt;margin-top:12pt;width:102.05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" fillcolor="#f79646 [3209]" strokecolor="#f2f2f2 [3041]" strokeweight="2.25pt">
                <v:shadow on="t" color="#974706 [1609]" opacity=".5" offset="1pt"/>
                <v:textbox inset=",.3mm,,.3mm">
                  <w:txbxContent>
                    <w:p w14:paraId="4ECA6D54" w14:textId="77777777" w:rsidR="00330BD1" w:rsidRDefault="00330BD1" w:rsidP="00330BD1">
                      <w:r>
                        <w:t xml:space="preserve">Ve </w:t>
                      </w:r>
                      <w:proofErr w:type="spellStart"/>
                      <w:r>
                        <w:t>tebâre</w:t>
                      </w:r>
                      <w:proofErr w:type="spellEnd"/>
                      <w:r>
                        <w:t xml:space="preserve"> </w:t>
                      </w:r>
                      <w:proofErr w:type="spellStart"/>
                      <w:r>
                        <w:t>kesmûk</w:t>
                      </w:r>
                      <w:proofErr w:type="spellEnd"/>
                    </w:p>
                  </w:txbxContent>
                </v:textbox>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7604CF3" wp14:editId="6474CC55">
                <wp:simplePos x="0" y="0"/>
                <wp:positionH relativeFrom="column">
                  <wp:posOffset>962025</wp:posOffset>
                </wp:positionH>
                <wp:positionV relativeFrom="paragraph">
                  <wp:posOffset>97155</wp:posOffset>
                </wp:positionV>
                <wp:extent cx="323850" cy="323850"/>
                <wp:effectExtent l="23495" t="31115" r="43180" b="54610"/>
                <wp:wrapNone/>
                <wp:docPr id="7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E3DE443" w14:textId="77777777" w:rsidR="00330BD1" w:rsidRPr="000D2296" w:rsidRDefault="00330BD1" w:rsidP="00330BD1">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604CF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61" o:spid="_x0000_s1031" type="#_x0000_t58" style="position:absolute;margin-left:75.75pt;margin-top:7.65pt;width:25.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" fillcolor="#f79646 [3209]" strokecolor="#f2f2f2 [3041]" strokeweight="1.5pt">
                <v:shadow on="t" color="#974706 [1609]" opacity=".5" offset="1pt"/>
                <v:textbox inset="1.5mm,0,1.5mm,.3mm">
                  <w:txbxContent>
                    <w:p w14:paraId="5E3DE443" w14:textId="77777777" w:rsidR="00330BD1" w:rsidRPr="000D2296" w:rsidRDefault="00330BD1" w:rsidP="00330BD1">
                      <w:pPr>
                        <w:jc w:val="center"/>
                        <w:rPr>
                          <w:b/>
                          <w:sz w:val="24"/>
                          <w:szCs w:val="24"/>
                        </w:rPr>
                      </w:pPr>
                      <w:r w:rsidRPr="000D2296">
                        <w:rPr>
                          <w:b/>
                          <w:sz w:val="24"/>
                          <w:szCs w:val="24"/>
                        </w:rPr>
                        <w:t>A</w:t>
                      </w:r>
                    </w:p>
                  </w:txbxContent>
                </v:textbox>
              </v:shape>
            </w:pict>
          </mc:Fallback>
        </mc:AlternateContent>
      </w:r>
      <w:r>
        <w:rPr>
          <w:noProof/>
          <w:lang w:eastAsia="tr-TR"/>
        </w:rPr>
        <mc:AlternateContent>
          <mc:Choice Requires="wpg">
            <w:drawing>
              <wp:anchor distT="0" distB="0" distL="114300" distR="114300" simplePos="0" relativeHeight="251693056" behindDoc="0" locked="0" layoutInCell="1" allowOverlap="1" wp14:anchorId="6FCFD2B6" wp14:editId="12D3774C">
                <wp:simplePos x="0" y="0"/>
                <wp:positionH relativeFrom="column">
                  <wp:posOffset>4862830</wp:posOffset>
                </wp:positionH>
                <wp:positionV relativeFrom="paragraph">
                  <wp:posOffset>27305</wp:posOffset>
                </wp:positionV>
                <wp:extent cx="1396365" cy="323850"/>
                <wp:effectExtent l="28575" t="27940" r="32385" b="38735"/>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323850"/>
                          <a:chOff x="3551" y="1432"/>
                          <a:chExt cx="2199" cy="510"/>
                        </a:xfrm>
                      </wpg:grpSpPr>
                      <wps:wsp>
                        <wps:cNvPr id="69" name="AutoShape 5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50E840A" w14:textId="77777777" w:rsidR="00330BD1" w:rsidRPr="000D2296" w:rsidRDefault="00330BD1" w:rsidP="00330BD1">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70" name="Text Box 5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8E9D4B8" w14:textId="77777777" w:rsidR="00330BD1" w:rsidRDefault="00330BD1" w:rsidP="00330BD1">
                              <w:proofErr w:type="spellStart"/>
                              <w:r>
                                <w:t>ceddük</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FD2B6" id="Group 49" o:spid="_x0000_s1032" style="position:absolute;margin-left:382.9pt;margin-top:2.15pt;width:109.95pt;height:25.5pt;z-index:251693056"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">
                <v:shape id="AutoShape 50" o:spid="_x0000_s1033"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" fillcolor="#f79646 [3209]" strokecolor="#f2f2f2 [3041]" strokeweight="1.5pt">
                  <v:shadow on="t" color="#974706 [1609]" opacity=".5" offset="1pt"/>
                  <v:textbox inset="1.5mm,0,1.5mm,.3mm">
                    <w:txbxContent>
                      <w:p w14:paraId="250E840A" w14:textId="77777777" w:rsidR="00330BD1" w:rsidRPr="000D2296" w:rsidRDefault="00330BD1" w:rsidP="00330BD1">
                        <w:pPr>
                          <w:jc w:val="center"/>
                          <w:rPr>
                            <w:b/>
                            <w:sz w:val="24"/>
                            <w:szCs w:val="24"/>
                          </w:rPr>
                        </w:pPr>
                        <w:r>
                          <w:rPr>
                            <w:b/>
                            <w:sz w:val="24"/>
                            <w:szCs w:val="24"/>
                          </w:rPr>
                          <w:t>C</w:t>
                        </w:r>
                      </w:p>
                    </w:txbxContent>
                  </v:textbox>
                </v:shape>
                <v:shape id="Text Box 51" o:spid="_x0000_s1034"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" fillcolor="#f79646 [3209]" strokecolor="#f2f2f2 [3041]" strokeweight="2.25pt">
                  <v:shadow on="t" color="#974706 [1609]" opacity=".5" offset="1pt"/>
                  <v:textbox inset=",.3mm,,.3mm">
                    <w:txbxContent>
                      <w:p w14:paraId="58E9D4B8" w14:textId="77777777" w:rsidR="00330BD1" w:rsidRDefault="00330BD1" w:rsidP="00330BD1">
                        <w:proofErr w:type="spellStart"/>
                        <w:r>
                          <w:t>ceddük</w:t>
                        </w:r>
                        <w:proofErr w:type="spellEnd"/>
                      </w:p>
                    </w:txbxContent>
                  </v:textbox>
                </v:shape>
              </v:group>
            </w:pict>
          </mc:Fallback>
        </mc:AlternateContent>
      </w:r>
      <w:r>
        <w:rPr>
          <w:noProof/>
          <w:lang w:eastAsia="tr-TR"/>
        </w:rPr>
        <mc:AlternateContent>
          <mc:Choice Requires="wpg">
            <w:drawing>
              <wp:anchor distT="0" distB="0" distL="114300" distR="114300" simplePos="0" relativeHeight="251691008" behindDoc="0" locked="0" layoutInCell="1" allowOverlap="1" wp14:anchorId="559456BB" wp14:editId="36D01FA6">
                <wp:simplePos x="0" y="0"/>
                <wp:positionH relativeFrom="column">
                  <wp:posOffset>3097530</wp:posOffset>
                </wp:positionH>
                <wp:positionV relativeFrom="paragraph">
                  <wp:posOffset>82550</wp:posOffset>
                </wp:positionV>
                <wp:extent cx="1396365" cy="323850"/>
                <wp:effectExtent l="25400" t="26035" r="35560" b="40640"/>
                <wp:wrapNone/>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323850"/>
                          <a:chOff x="3551" y="1432"/>
                          <a:chExt cx="2199" cy="510"/>
                        </a:xfrm>
                      </wpg:grpSpPr>
                      <wps:wsp>
                        <wps:cNvPr id="66" name="AutoShape 4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7A3281C" w14:textId="77777777" w:rsidR="00330BD1" w:rsidRPr="000D2296" w:rsidRDefault="00330BD1" w:rsidP="00330BD1">
                              <w:pPr>
                                <w:jc w:val="center"/>
                                <w:rPr>
                                  <w:b/>
                                  <w:sz w:val="24"/>
                                  <w:szCs w:val="24"/>
                                </w:rPr>
                              </w:pPr>
                              <w:r>
                                <w:rPr>
                                  <w:b/>
                                  <w:sz w:val="24"/>
                                  <w:szCs w:val="24"/>
                                </w:rPr>
                                <w:t>B</w:t>
                              </w:r>
                            </w:p>
                          </w:txbxContent>
                        </wps:txbx>
                        <wps:bodyPr rot="0" vert="horz" wrap="square" lIns="54000" tIns="0" rIns="54000" bIns="10800" anchor="t" anchorCtr="0" upright="1">
                          <a:noAutofit/>
                        </wps:bodyPr>
                      </wps:wsp>
                      <wps:wsp>
                        <wps:cNvPr id="67" name="Text Box 45"/>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E6D8507" w14:textId="77777777" w:rsidR="00330BD1" w:rsidRDefault="00330BD1" w:rsidP="00330BD1">
                              <w:r>
                                <w:t xml:space="preserve">Ve </w:t>
                              </w:r>
                              <w:proofErr w:type="spellStart"/>
                              <w:r>
                                <w:t>bi</w:t>
                              </w:r>
                              <w:proofErr w:type="spellEnd"/>
                              <w:r>
                                <w:t xml:space="preserve"> </w:t>
                              </w:r>
                              <w:proofErr w:type="spellStart"/>
                              <w:r>
                                <w:t>hamdik</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456BB" id="Group 43" o:spid="_x0000_s1035" style="position:absolute;margin-left:243.9pt;margin-top:6.5pt;width:109.95pt;height:25.5pt;z-index:251691008"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">
                <v:shape id="AutoShape 44" o:spid="_x0000_s1036"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" fillcolor="#f79646 [3209]" strokecolor="#f2f2f2 [3041]" strokeweight="1.5pt">
                  <v:shadow on="t" color="#974706 [1609]" opacity=".5" offset="1pt"/>
                  <v:textbox inset="1.5mm,0,1.5mm,.3mm">
                    <w:txbxContent>
                      <w:p w14:paraId="17A3281C" w14:textId="77777777" w:rsidR="00330BD1" w:rsidRPr="000D2296" w:rsidRDefault="00330BD1" w:rsidP="00330BD1">
                        <w:pPr>
                          <w:jc w:val="center"/>
                          <w:rPr>
                            <w:b/>
                            <w:sz w:val="24"/>
                            <w:szCs w:val="24"/>
                          </w:rPr>
                        </w:pPr>
                        <w:r>
                          <w:rPr>
                            <w:b/>
                            <w:sz w:val="24"/>
                            <w:szCs w:val="24"/>
                          </w:rPr>
                          <w:t>B</w:t>
                        </w:r>
                      </w:p>
                    </w:txbxContent>
                  </v:textbox>
                </v:shape>
                <v:shape id="Text Box 45" o:spid="_x0000_s1037"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" fillcolor="#f79646 [3209]" strokecolor="#f2f2f2 [3041]" strokeweight="2.25pt">
                  <v:shadow on="t" color="#974706 [1609]" opacity=".5" offset="1pt"/>
                  <v:textbox inset=",.3mm,,.3mm">
                    <w:txbxContent>
                      <w:p w14:paraId="4E6D8507" w14:textId="77777777" w:rsidR="00330BD1" w:rsidRDefault="00330BD1" w:rsidP="00330BD1">
                        <w:r>
                          <w:t xml:space="preserve">Ve </w:t>
                        </w:r>
                        <w:proofErr w:type="spellStart"/>
                        <w:r>
                          <w:t>bi</w:t>
                        </w:r>
                        <w:proofErr w:type="spellEnd"/>
                        <w:r>
                          <w:t xml:space="preserve"> </w:t>
                        </w:r>
                        <w:proofErr w:type="spellStart"/>
                        <w:r>
                          <w:t>hamdik</w:t>
                        </w:r>
                        <w:proofErr w:type="spellEnd"/>
                      </w:p>
                    </w:txbxContent>
                  </v:textbox>
                </v:shape>
              </v:group>
            </w:pict>
          </mc:Fallback>
        </mc:AlternateContent>
      </w:r>
    </w:p>
    <w:p w14:paraId="5B10E8E7" w14:textId="77777777" w:rsidR="00330BD1" w:rsidRDefault="009514CB" w:rsidP="00330BD1">
      <w:r>
        <w:rPr>
          <w:noProof/>
          <w:lang w:eastAsia="tr-TR"/>
        </w:rPr>
        <mc:AlternateContent>
          <mc:Choice Requires="wpg">
            <w:drawing>
              <wp:anchor distT="0" distB="0" distL="114300" distR="114300" simplePos="0" relativeHeight="251692032" behindDoc="0" locked="0" layoutInCell="1" allowOverlap="1" wp14:anchorId="695AE35E" wp14:editId="5ED1729A">
                <wp:simplePos x="0" y="0"/>
                <wp:positionH relativeFrom="column">
                  <wp:posOffset>4326890</wp:posOffset>
                </wp:positionH>
                <wp:positionV relativeFrom="paragraph">
                  <wp:posOffset>278765</wp:posOffset>
                </wp:positionV>
                <wp:extent cx="1756410" cy="323850"/>
                <wp:effectExtent l="26035" t="31115" r="27305" b="35560"/>
                <wp:wrapNone/>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6410" cy="323850"/>
                          <a:chOff x="3551" y="1432"/>
                          <a:chExt cx="2766" cy="510"/>
                        </a:xfrm>
                      </wpg:grpSpPr>
                      <wps:wsp>
                        <wps:cNvPr id="63" name="AutoShape 4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9BF792C" w14:textId="77777777" w:rsidR="00330BD1" w:rsidRPr="000D2296" w:rsidRDefault="00330BD1" w:rsidP="00330BD1">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4" name="Text Box 48"/>
                        <wps:cNvSpPr txBox="1">
                          <a:spLocks noChangeArrowheads="1"/>
                        </wps:cNvSpPr>
                        <wps:spPr bwMode="auto">
                          <a:xfrm>
                            <a:off x="3993" y="1519"/>
                            <a:ext cx="2324"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B496562" w14:textId="77777777" w:rsidR="00330BD1" w:rsidRDefault="00330BD1" w:rsidP="00330BD1">
                              <w:r>
                                <w:t xml:space="preserve">Ve </w:t>
                              </w:r>
                              <w:proofErr w:type="spellStart"/>
                              <w:r>
                                <w:t>celle</w:t>
                              </w:r>
                              <w:proofErr w:type="spellEnd"/>
                              <w:r>
                                <w:t xml:space="preserve"> </w:t>
                              </w:r>
                              <w:proofErr w:type="spellStart"/>
                              <w:r>
                                <w:t>senâük</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AE35E" id="Group 46" o:spid="_x0000_s1038" style="position:absolute;margin-left:340.7pt;margin-top:21.95pt;width:138.3pt;height:25.5pt;z-index:251692032" coordorigin="3551,1432" coordsize="276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">
                <v:shape id="AutoShape 47" o:spid="_x0000_s103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" fillcolor="#f79646 [3209]" strokecolor="#f2f2f2 [3041]" strokeweight="1.5pt">
                  <v:shadow on="t" color="#974706 [1609]" opacity=".5" offset="1pt"/>
                  <v:textbox inset="1.5mm,0,1.5mm,.3mm">
                    <w:txbxContent>
                      <w:p w14:paraId="29BF792C" w14:textId="77777777" w:rsidR="00330BD1" w:rsidRPr="000D2296" w:rsidRDefault="00330BD1" w:rsidP="00330BD1">
                        <w:pPr>
                          <w:jc w:val="center"/>
                          <w:rPr>
                            <w:b/>
                            <w:sz w:val="24"/>
                            <w:szCs w:val="24"/>
                          </w:rPr>
                        </w:pPr>
                        <w:r>
                          <w:rPr>
                            <w:b/>
                            <w:sz w:val="24"/>
                            <w:szCs w:val="24"/>
                          </w:rPr>
                          <w:t>F</w:t>
                        </w:r>
                      </w:p>
                    </w:txbxContent>
                  </v:textbox>
                </v:shape>
                <v:shape id="Text Box 48" o:spid="_x0000_s1040" type="#_x0000_t202" style="position:absolute;left:3993;top:1519;width:23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NQwwAAANsAAAAPAAAAZHJzL2Rvd25yZXYueG1sRI9BSwMx&#10;EIXvgv8hjNCbnVTK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6CtDUMMAAADbAAAADwAA&#10;AAAAAAAAAAAAAAAHAgAAZHJzL2Rvd25yZXYueG1sUEsFBgAAAAADAAMAtwAAAPcCAAAAAA==&#10;" fillcolor="#f79646 [3209]" strokecolor="#f2f2f2 [3041]" strokeweight="2.25pt">
                  <v:shadow on="t" color="#974706 [1609]" opacity=".5" offset="1pt"/>
                  <v:textbox inset=",.3mm,,.3mm">
                    <w:txbxContent>
                      <w:p w14:paraId="3B496562" w14:textId="77777777" w:rsidR="00330BD1" w:rsidRDefault="00330BD1" w:rsidP="00330BD1">
                        <w:r>
                          <w:t xml:space="preserve">Ve </w:t>
                        </w:r>
                        <w:proofErr w:type="spellStart"/>
                        <w:r>
                          <w:t>celle</w:t>
                        </w:r>
                        <w:proofErr w:type="spellEnd"/>
                        <w:r>
                          <w:t xml:space="preserve"> </w:t>
                        </w:r>
                        <w:proofErr w:type="spellStart"/>
                        <w:r>
                          <w:t>senâük</w:t>
                        </w:r>
                        <w:proofErr w:type="spellEnd"/>
                      </w:p>
                    </w:txbxContent>
                  </v:textbox>
                </v:shape>
              </v:group>
            </w:pict>
          </mc:Fallback>
        </mc:AlternateContent>
      </w:r>
    </w:p>
    <w:p w14:paraId="32C3D064" w14:textId="77777777" w:rsidR="00330BD1" w:rsidRDefault="009514CB" w:rsidP="00330BD1">
      <w:r>
        <w:rPr>
          <w:noProof/>
          <w:lang w:eastAsia="tr-TR"/>
        </w:rPr>
        <mc:AlternateContent>
          <mc:Choice Requires="wpg">
            <w:drawing>
              <wp:anchor distT="0" distB="0" distL="114300" distR="114300" simplePos="0" relativeHeight="251689984" behindDoc="0" locked="0" layoutInCell="1" allowOverlap="1" wp14:anchorId="2426558A" wp14:editId="6DAC4F92">
                <wp:simplePos x="0" y="0"/>
                <wp:positionH relativeFrom="column">
                  <wp:posOffset>1613535</wp:posOffset>
                </wp:positionH>
                <wp:positionV relativeFrom="paragraph">
                  <wp:posOffset>10795</wp:posOffset>
                </wp:positionV>
                <wp:extent cx="2116455" cy="323850"/>
                <wp:effectExtent l="27305" t="29210" r="27940" b="56515"/>
                <wp:wrapNone/>
                <wp:docPr id="5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323850"/>
                          <a:chOff x="3551" y="1432"/>
                          <a:chExt cx="3333" cy="510"/>
                        </a:xfrm>
                      </wpg:grpSpPr>
                      <wps:wsp>
                        <wps:cNvPr id="60" name="AutoShape 4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E5E787D" w14:textId="77777777" w:rsidR="00330BD1" w:rsidRPr="000D2296" w:rsidRDefault="00330BD1" w:rsidP="00330BD1">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1" name="Text Box 42"/>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0BD2C9A" w14:textId="77777777" w:rsidR="00330BD1" w:rsidRDefault="00330BD1" w:rsidP="00330BD1">
                              <w:pPr>
                                <w:jc w:val="center"/>
                              </w:pPr>
                              <w:r>
                                <w:t xml:space="preserve">Ve lâ ilâhe </w:t>
                              </w:r>
                              <w:proofErr w:type="spellStart"/>
                              <w:r>
                                <w:t>gayrûk</w:t>
                              </w:r>
                              <w:proofErr w:type="spellEnd"/>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6558A" id="Group 40" o:spid="_x0000_s1041" style="position:absolute;margin-left:127.05pt;margin-top:.85pt;width:166.65pt;height:25.5pt;z-index:251689984"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">
                <v:shape id="AutoShape 41" o:spid="_x0000_s104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" fillcolor="#f79646 [3209]" strokecolor="#f2f2f2 [3041]" strokeweight="1.5pt">
                  <v:shadow on="t" color="#974706 [1609]" opacity=".5" offset="1pt"/>
                  <v:textbox inset="1.5mm,0,1.5mm,.3mm">
                    <w:txbxContent>
                      <w:p w14:paraId="1E5E787D" w14:textId="77777777" w:rsidR="00330BD1" w:rsidRPr="000D2296" w:rsidRDefault="00330BD1" w:rsidP="00330BD1">
                        <w:pPr>
                          <w:jc w:val="center"/>
                          <w:rPr>
                            <w:b/>
                            <w:sz w:val="24"/>
                            <w:szCs w:val="24"/>
                          </w:rPr>
                        </w:pPr>
                        <w:r>
                          <w:rPr>
                            <w:b/>
                            <w:sz w:val="24"/>
                            <w:szCs w:val="24"/>
                          </w:rPr>
                          <w:t>G</w:t>
                        </w:r>
                      </w:p>
                    </w:txbxContent>
                  </v:textbox>
                </v:shape>
                <v:shape id="Text Box 42" o:spid="_x0000_s1043"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" fillcolor="#f79646 [3209]" strokecolor="#f2f2f2 [3041]" strokeweight="2.25pt">
                  <v:shadow on="t" color="#974706 [1609]" opacity=".5" offset="1pt"/>
                  <v:textbox inset=".5mm,.3mm,.5mm,.3mm">
                    <w:txbxContent>
                      <w:p w14:paraId="40BD2C9A" w14:textId="77777777" w:rsidR="00330BD1" w:rsidRDefault="00330BD1" w:rsidP="00330BD1">
                        <w:pPr>
                          <w:jc w:val="center"/>
                        </w:pPr>
                        <w:r>
                          <w:t xml:space="preserve">Ve lâ ilâhe </w:t>
                        </w:r>
                        <w:proofErr w:type="spellStart"/>
                        <w:r>
                          <w:t>gayrûk</w:t>
                        </w:r>
                        <w:proofErr w:type="spellEnd"/>
                      </w:p>
                    </w:txbxContent>
                  </v:textbox>
                </v:shape>
              </v:group>
            </w:pict>
          </mc:Fallback>
        </mc:AlternateContent>
      </w:r>
    </w:p>
    <w:p w14:paraId="1D1E6A71" w14:textId="77777777" w:rsidR="00330BD1" w:rsidRDefault="009514CB" w:rsidP="00330BD1">
      <w:r>
        <w:rPr>
          <w:noProof/>
          <w:lang w:eastAsia="tr-TR"/>
        </w:rPr>
        <mc:AlternateContent>
          <mc:Choice Requires="wpg">
            <w:drawing>
              <wp:anchor distT="0" distB="0" distL="114300" distR="114300" simplePos="0" relativeHeight="251695104" behindDoc="0" locked="0" layoutInCell="1" allowOverlap="1" wp14:anchorId="067575F9" wp14:editId="633B9484">
                <wp:simplePos x="0" y="0"/>
                <wp:positionH relativeFrom="column">
                  <wp:posOffset>3331210</wp:posOffset>
                </wp:positionH>
                <wp:positionV relativeFrom="paragraph">
                  <wp:posOffset>211455</wp:posOffset>
                </wp:positionV>
                <wp:extent cx="1360805" cy="323850"/>
                <wp:effectExtent l="30480" t="29210" r="27940" b="37465"/>
                <wp:wrapNone/>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805" cy="323850"/>
                          <a:chOff x="3551" y="1432"/>
                          <a:chExt cx="2143" cy="510"/>
                        </a:xfrm>
                      </wpg:grpSpPr>
                      <wps:wsp>
                        <wps:cNvPr id="57" name="AutoShape 56"/>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B2DBAF1" w14:textId="4C37A159" w:rsidR="00330BD1" w:rsidRPr="000D2296" w:rsidRDefault="008F78A5" w:rsidP="00330BD1">
                              <w:pPr>
                                <w:jc w:val="center"/>
                                <w:rPr>
                                  <w:b/>
                                  <w:sz w:val="24"/>
                                  <w:szCs w:val="24"/>
                                </w:rPr>
                              </w:pPr>
                              <w:r>
                                <w:rPr>
                                  <w:b/>
                                  <w:sz w:val="24"/>
                                  <w:szCs w:val="24"/>
                                </w:rPr>
                                <w:t>H</w:t>
                              </w:r>
                            </w:p>
                          </w:txbxContent>
                        </wps:txbx>
                        <wps:bodyPr rot="0" vert="horz" wrap="square" lIns="54000" tIns="0" rIns="54000" bIns="10800" anchor="t" anchorCtr="0" upright="1">
                          <a:noAutofit/>
                        </wps:bodyPr>
                      </wps:wsp>
                      <wps:wsp>
                        <wps:cNvPr id="58" name="Text Box 57"/>
                        <wps:cNvSpPr txBox="1">
                          <a:spLocks noChangeArrowheads="1"/>
                        </wps:cNvSpPr>
                        <wps:spPr bwMode="auto">
                          <a:xfrm>
                            <a:off x="3993" y="1519"/>
                            <a:ext cx="170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99B9A22" w14:textId="77777777" w:rsidR="00330BD1" w:rsidRDefault="00330BD1" w:rsidP="00330BD1">
                              <w:r>
                                <w:t xml:space="preserve">Ve </w:t>
                              </w:r>
                              <w:proofErr w:type="spellStart"/>
                              <w:r>
                                <w:t>teâla</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575F9" id="Group 55" o:spid="_x0000_s1044" style="position:absolute;margin-left:262.3pt;margin-top:16.65pt;width:107.15pt;height:25.5pt;z-index:251695104" coordorigin="3551,1432" coordsize="2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">
                <v:shape id="AutoShape 56" o:spid="_x0000_s104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" fillcolor="#f79646 [3209]" strokecolor="#f2f2f2 [3041]" strokeweight="1.5pt">
                  <v:shadow on="t" color="#974706 [1609]" opacity=".5" offset="1pt"/>
                  <v:textbox inset="1.5mm,0,1.5mm,.3mm">
                    <w:txbxContent>
                      <w:p w14:paraId="1B2DBAF1" w14:textId="4C37A159" w:rsidR="00330BD1" w:rsidRPr="000D2296" w:rsidRDefault="008F78A5" w:rsidP="00330BD1">
                        <w:pPr>
                          <w:jc w:val="center"/>
                          <w:rPr>
                            <w:b/>
                            <w:sz w:val="24"/>
                            <w:szCs w:val="24"/>
                          </w:rPr>
                        </w:pPr>
                        <w:r>
                          <w:rPr>
                            <w:b/>
                            <w:sz w:val="24"/>
                            <w:szCs w:val="24"/>
                          </w:rPr>
                          <w:t>H</w:t>
                        </w:r>
                      </w:p>
                    </w:txbxContent>
                  </v:textbox>
                </v:shape>
                <v:shape id="Text Box 57" o:spid="_x0000_s1046" type="#_x0000_t202" style="position:absolute;left:3993;top:1519;width:170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" fillcolor="#f79646 [3209]" strokecolor="#f2f2f2 [3041]" strokeweight="2.25pt">
                  <v:shadow on="t" color="#974706 [1609]" opacity=".5" offset="1pt"/>
                  <v:textbox inset=",.3mm,,.3mm">
                    <w:txbxContent>
                      <w:p w14:paraId="199B9A22" w14:textId="77777777" w:rsidR="00330BD1" w:rsidRDefault="00330BD1" w:rsidP="00330BD1">
                        <w:r>
                          <w:t xml:space="preserve">Ve </w:t>
                        </w:r>
                        <w:proofErr w:type="spellStart"/>
                        <w:r>
                          <w:t>teâla</w:t>
                        </w:r>
                        <w:proofErr w:type="spellEnd"/>
                      </w:p>
                    </w:txbxContent>
                  </v:textbox>
                </v:shape>
              </v:group>
            </w:pict>
          </mc:Fallback>
        </mc:AlternateContent>
      </w:r>
      <w:r>
        <w:rPr>
          <w:noProof/>
          <w:lang w:eastAsia="tr-TR"/>
        </w:rPr>
        <mc:AlternateContent>
          <mc:Choice Requires="wpg">
            <w:drawing>
              <wp:anchor distT="0" distB="0" distL="114300" distR="114300" simplePos="0" relativeHeight="251694080" behindDoc="0" locked="0" layoutInCell="1" allowOverlap="1" wp14:anchorId="7FBD7B98" wp14:editId="233B68C9">
                <wp:simplePos x="0" y="0"/>
                <wp:positionH relativeFrom="column">
                  <wp:posOffset>4781550</wp:posOffset>
                </wp:positionH>
                <wp:positionV relativeFrom="paragraph">
                  <wp:posOffset>81915</wp:posOffset>
                </wp:positionV>
                <wp:extent cx="1468755" cy="323850"/>
                <wp:effectExtent l="23495" t="23495" r="31750" b="43180"/>
                <wp:wrapNone/>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323850"/>
                          <a:chOff x="3551" y="1432"/>
                          <a:chExt cx="2313" cy="510"/>
                        </a:xfrm>
                      </wpg:grpSpPr>
                      <wps:wsp>
                        <wps:cNvPr id="54" name="AutoShape 5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70ABB07" w14:textId="77777777" w:rsidR="00330BD1" w:rsidRPr="000D2296" w:rsidRDefault="00330BD1" w:rsidP="00330BD1">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5" name="Text Box 54"/>
                        <wps:cNvSpPr txBox="1">
                          <a:spLocks noChangeArrowheads="1"/>
                        </wps:cNvSpPr>
                        <wps:spPr bwMode="auto">
                          <a:xfrm>
                            <a:off x="3993" y="1519"/>
                            <a:ext cx="187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E39E3A7" w14:textId="77777777" w:rsidR="00330BD1" w:rsidRDefault="00330BD1" w:rsidP="00330BD1">
                              <w:r>
                                <w:t>Sübhaneke</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D7B98" id="Group 52" o:spid="_x0000_s1047" style="position:absolute;margin-left:376.5pt;margin-top:6.45pt;width:115.65pt;height:25.5pt;z-index:251694080"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">
                <v:shape id="AutoShape 53" o:spid="_x0000_s1048"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" fillcolor="#f79646 [3209]" strokecolor="#f2f2f2 [3041]" strokeweight="1.5pt">
                  <v:shadow on="t" color="#974706 [1609]" opacity=".5" offset="1pt"/>
                  <v:textbox inset="1.5mm,0,1.5mm,.3mm">
                    <w:txbxContent>
                      <w:p w14:paraId="770ABB07" w14:textId="77777777" w:rsidR="00330BD1" w:rsidRPr="000D2296" w:rsidRDefault="00330BD1" w:rsidP="00330BD1">
                        <w:pPr>
                          <w:jc w:val="center"/>
                          <w:rPr>
                            <w:b/>
                            <w:sz w:val="24"/>
                            <w:szCs w:val="24"/>
                          </w:rPr>
                        </w:pPr>
                        <w:r>
                          <w:rPr>
                            <w:b/>
                            <w:sz w:val="24"/>
                            <w:szCs w:val="24"/>
                          </w:rPr>
                          <w:t>E</w:t>
                        </w:r>
                      </w:p>
                    </w:txbxContent>
                  </v:textbox>
                </v:shape>
                <v:shape id="Text Box 54" o:spid="_x0000_s1049" type="#_x0000_t202" style="position:absolute;left:3993;top:1519;width:187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" fillcolor="#f79646 [3209]" strokecolor="#f2f2f2 [3041]" strokeweight="2.25pt">
                  <v:shadow on="t" color="#974706 [1609]" opacity=".5" offset="1pt"/>
                  <v:textbox inset=",.3mm,,.3mm">
                    <w:txbxContent>
                      <w:p w14:paraId="6E39E3A7" w14:textId="77777777" w:rsidR="00330BD1" w:rsidRDefault="00330BD1" w:rsidP="00330BD1">
                        <w:r>
                          <w:t>Sübhaneke</w:t>
                        </w:r>
                      </w:p>
                    </w:txbxContent>
                  </v:textbox>
                </v:shape>
              </v:group>
            </w:pict>
          </mc:Fallback>
        </mc:AlternateContent>
      </w:r>
      <w:r>
        <w:rPr>
          <w:noProof/>
          <w:lang w:eastAsia="tr-TR"/>
        </w:rPr>
        <mc:AlternateContent>
          <mc:Choice Requires="wpg">
            <w:drawing>
              <wp:anchor distT="0" distB="0" distL="114300" distR="114300" simplePos="0" relativeHeight="251688960" behindDoc="0" locked="0" layoutInCell="1" allowOverlap="1" wp14:anchorId="392FB685" wp14:editId="7679DB70">
                <wp:simplePos x="0" y="0"/>
                <wp:positionH relativeFrom="column">
                  <wp:posOffset>998220</wp:posOffset>
                </wp:positionH>
                <wp:positionV relativeFrom="paragraph">
                  <wp:posOffset>137160</wp:posOffset>
                </wp:positionV>
                <wp:extent cx="1612900" cy="323850"/>
                <wp:effectExtent l="31115" t="31115" r="32385" b="54610"/>
                <wp:wrapNone/>
                <wp:docPr id="5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323850"/>
                          <a:chOff x="3551" y="1432"/>
                          <a:chExt cx="2540" cy="510"/>
                        </a:xfrm>
                      </wpg:grpSpPr>
                      <wps:wsp>
                        <wps:cNvPr id="51" name="AutoShape 38"/>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EF5C7E7" w14:textId="77777777" w:rsidR="00330BD1" w:rsidRPr="000D2296" w:rsidRDefault="00330BD1" w:rsidP="00330BD1">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2" name="Text Box 39"/>
                        <wps:cNvSpPr txBox="1">
                          <a:spLocks noChangeArrowheads="1"/>
                        </wps:cNvSpPr>
                        <wps:spPr bwMode="auto">
                          <a:xfrm>
                            <a:off x="3993" y="1519"/>
                            <a:ext cx="209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0419D50" w14:textId="77777777" w:rsidR="00330BD1" w:rsidRDefault="00330BD1" w:rsidP="00330BD1">
                              <w:pPr>
                                <w:jc w:val="center"/>
                              </w:pPr>
                              <w:proofErr w:type="spellStart"/>
                              <w:r>
                                <w:t>Allâhümme</w:t>
                              </w:r>
                              <w:proofErr w:type="spellEnd"/>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FB685" id="Group 37" o:spid="_x0000_s1050" style="position:absolute;margin-left:78.6pt;margin-top:10.8pt;width:127pt;height:25.5pt;z-index:251688960" coordorigin="3551,1432" coordsize="25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">
                <v:shape id="AutoShape 38" o:spid="_x0000_s1051"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" fillcolor="#f79646 [3209]" strokecolor="#f2f2f2 [3041]" strokeweight="1.5pt">
                  <v:shadow on="t" color="#974706 [1609]" opacity=".5" offset="1pt"/>
                  <v:textbox inset="1.5mm,0,1.5mm,.3mm">
                    <w:txbxContent>
                      <w:p w14:paraId="3EF5C7E7" w14:textId="77777777" w:rsidR="00330BD1" w:rsidRPr="000D2296" w:rsidRDefault="00330BD1" w:rsidP="00330BD1">
                        <w:pPr>
                          <w:jc w:val="center"/>
                          <w:rPr>
                            <w:b/>
                            <w:sz w:val="24"/>
                            <w:szCs w:val="24"/>
                          </w:rPr>
                        </w:pPr>
                        <w:r>
                          <w:rPr>
                            <w:b/>
                            <w:sz w:val="24"/>
                            <w:szCs w:val="24"/>
                          </w:rPr>
                          <w:t>D</w:t>
                        </w:r>
                      </w:p>
                    </w:txbxContent>
                  </v:textbox>
                </v:shape>
                <v:shape id="Text Box 39" o:spid="_x0000_s1052" type="#_x0000_t202" style="position:absolute;left:3993;top:1519;width:209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" fillcolor="#f79646 [3209]" strokecolor="#f2f2f2 [3041]" strokeweight="2.25pt">
                  <v:shadow on="t" color="#974706 [1609]" opacity=".5" offset="1pt"/>
                  <v:textbox inset=".5mm,.3mm,.5mm,.3mm">
                    <w:txbxContent>
                      <w:p w14:paraId="60419D50" w14:textId="77777777" w:rsidR="00330BD1" w:rsidRDefault="00330BD1" w:rsidP="00330BD1">
                        <w:pPr>
                          <w:jc w:val="center"/>
                        </w:pPr>
                        <w:proofErr w:type="spellStart"/>
                        <w:r>
                          <w:t>Allâhümme</w:t>
                        </w:r>
                        <w:proofErr w:type="spellEnd"/>
                      </w:p>
                    </w:txbxContent>
                  </v:textbox>
                </v:shape>
              </v:group>
            </w:pict>
          </mc:Fallback>
        </mc:AlternateContent>
      </w:r>
    </w:p>
    <w:p w14:paraId="32E629EC" w14:textId="77777777" w:rsidR="00330BD1" w:rsidRDefault="00330BD1" w:rsidP="00330BD1"/>
    <w:p w14:paraId="42E31767" w14:textId="77777777" w:rsidR="00330BD1" w:rsidRDefault="009514CB" w:rsidP="00330BD1">
      <w:r>
        <w:rPr>
          <w:noProof/>
          <w:lang w:eastAsia="tr-TR"/>
        </w:rPr>
        <mc:AlternateContent>
          <mc:Choice Requires="wps">
            <w:drawing>
              <wp:anchor distT="0" distB="0" distL="114300" distR="114300" simplePos="0" relativeHeight="251682816" behindDoc="0" locked="0" layoutInCell="1" allowOverlap="1" wp14:anchorId="3BE450B3" wp14:editId="40F8A3FE">
                <wp:simplePos x="0" y="0"/>
                <wp:positionH relativeFrom="column">
                  <wp:posOffset>-503555</wp:posOffset>
                </wp:positionH>
                <wp:positionV relativeFrom="paragraph">
                  <wp:posOffset>46355</wp:posOffset>
                </wp:positionV>
                <wp:extent cx="539750" cy="288290"/>
                <wp:effectExtent l="5715" t="5080" r="6985" b="1143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14:paraId="4F73F864" w14:textId="77777777" w:rsidR="00330BD1" w:rsidRPr="00F72C2D" w:rsidRDefault="00330BD1" w:rsidP="00330BD1">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450B3" id="Text Box 31" o:spid="_x0000_s1053" type="#_x0000_t202" style="position:absolute;margin-left:-39.65pt;margin-top:3.65pt;width:4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" fillcolor="#92d050">
                <v:textbox inset=",.3mm">
                  <w:txbxContent>
                    <w:p w14:paraId="4F73F864" w14:textId="77777777" w:rsidR="00330BD1" w:rsidRPr="00F72C2D" w:rsidRDefault="00330BD1" w:rsidP="00330BD1">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1DB80D42" wp14:editId="38E1697B">
                <wp:simplePos x="0" y="0"/>
                <wp:positionH relativeFrom="column">
                  <wp:posOffset>-503555</wp:posOffset>
                </wp:positionH>
                <wp:positionV relativeFrom="paragraph">
                  <wp:posOffset>45085</wp:posOffset>
                </wp:positionV>
                <wp:extent cx="6845300" cy="281940"/>
                <wp:effectExtent l="15240" t="13335" r="16510" b="9525"/>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D40E5C" w14:textId="77777777" w:rsidR="00330BD1" w:rsidRPr="007E2501" w:rsidRDefault="00330BD1" w:rsidP="00330BD1">
                            <w:pPr>
                              <w:rPr>
                                <w:b/>
                                <w:sz w:val="18"/>
                                <w:szCs w:val="18"/>
                              </w:rPr>
                            </w:pPr>
                            <w:r w:rsidRPr="007E2501">
                              <w:rPr>
                                <w:b/>
                                <w:sz w:val="18"/>
                                <w:szCs w:val="18"/>
                              </w:rPr>
                              <w:t xml:space="preserve">                 </w:t>
                            </w:r>
                            <w:r>
                              <w:rPr>
                                <w:b/>
                                <w:sz w:val="18"/>
                                <w:szCs w:val="18"/>
                              </w:rPr>
                              <w:t xml:space="preserve">    </w:t>
                            </w:r>
                            <w:r w:rsidRPr="007E2501">
                              <w:rPr>
                                <w:b/>
                                <w:sz w:val="18"/>
                                <w:szCs w:val="18"/>
                              </w:rPr>
                              <w:t xml:space="preserve">Aşağıdaki bölümde orta kısımda verilen kavramları uygun açıklamalarla eşleştirelim. </w:t>
                            </w:r>
                            <w:r w:rsidRPr="007E2501">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80D42" id="Text Box 30" o:spid="_x0000_s1054" type="#_x0000_t202" style="position:absolute;margin-left:-39.65pt;margin-top:3.55pt;width:539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hpSA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" fillcolor="#fbd4b4 [1305]" strokecolor="#f79646 [3209]" strokeweight="1.5pt">
                <v:shadow color="#868686"/>
                <v:textbox>
                  <w:txbxContent>
                    <w:p w14:paraId="21D40E5C" w14:textId="77777777" w:rsidR="00330BD1" w:rsidRPr="007E2501" w:rsidRDefault="00330BD1" w:rsidP="00330BD1">
                      <w:pPr>
                        <w:rPr>
                          <w:b/>
                          <w:sz w:val="18"/>
                          <w:szCs w:val="18"/>
                        </w:rPr>
                      </w:pPr>
                      <w:r w:rsidRPr="007E2501">
                        <w:rPr>
                          <w:b/>
                          <w:sz w:val="18"/>
                          <w:szCs w:val="18"/>
                        </w:rPr>
                        <w:t xml:space="preserve">                 </w:t>
                      </w:r>
                      <w:r>
                        <w:rPr>
                          <w:b/>
                          <w:sz w:val="18"/>
                          <w:szCs w:val="18"/>
                        </w:rPr>
                        <w:t xml:space="preserve">    </w:t>
                      </w:r>
                      <w:r w:rsidRPr="007E2501">
                        <w:rPr>
                          <w:b/>
                          <w:sz w:val="18"/>
                          <w:szCs w:val="18"/>
                        </w:rPr>
                        <w:t xml:space="preserve">Aşağıdaki bölümde orta kısımda verilen kavramları uygun açıklamalarla eşleştirelim. </w:t>
                      </w:r>
                      <w:r w:rsidRPr="007E2501">
                        <w:rPr>
                          <w:b/>
                          <w:color w:val="FF0000"/>
                          <w:sz w:val="18"/>
                          <w:szCs w:val="18"/>
                        </w:rPr>
                        <w:t>(3X6=18 PUAN)</w:t>
                      </w:r>
                    </w:p>
                  </w:txbxContent>
                </v:textbox>
              </v:shape>
            </w:pict>
          </mc:Fallback>
        </mc:AlternateContent>
      </w:r>
    </w:p>
    <w:p w14:paraId="1D05AE00" w14:textId="77777777" w:rsidR="00330BD1" w:rsidRDefault="009514CB" w:rsidP="00330BD1">
      <w:r>
        <w:rPr>
          <w:noProof/>
          <w:lang w:eastAsia="tr-TR"/>
        </w:rPr>
        <mc:AlternateContent>
          <mc:Choice Requires="wps">
            <w:drawing>
              <wp:anchor distT="0" distB="0" distL="114300" distR="114300" simplePos="0" relativeHeight="251674624" behindDoc="0" locked="0" layoutInCell="1" allowOverlap="1" wp14:anchorId="3A98589E" wp14:editId="018C8370">
                <wp:simplePos x="0" y="0"/>
                <wp:positionH relativeFrom="column">
                  <wp:posOffset>1122045</wp:posOffset>
                </wp:positionH>
                <wp:positionV relativeFrom="paragraph">
                  <wp:posOffset>72390</wp:posOffset>
                </wp:positionV>
                <wp:extent cx="3599815" cy="396240"/>
                <wp:effectExtent l="12065" t="11430" r="17145" b="20955"/>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3E87DC1"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Evrendeki bütün varlıkları yaratan, yaşatan ve onlara her türlü </w:t>
                            </w:r>
                            <w:proofErr w:type="gramStart"/>
                            <w:r>
                              <w:rPr>
                                <w:rFonts w:ascii="Arial" w:hAnsi="Arial" w:cs="Arial"/>
                                <w:sz w:val="20"/>
                                <w:szCs w:val="20"/>
                              </w:rPr>
                              <w:t>imkanı</w:t>
                            </w:r>
                            <w:proofErr w:type="gramEnd"/>
                            <w:r>
                              <w:rPr>
                                <w:rFonts w:ascii="Arial" w:hAnsi="Arial" w:cs="Arial"/>
                                <w:sz w:val="20"/>
                                <w:szCs w:val="20"/>
                              </w:rPr>
                              <w:t xml:space="preserve"> veren, eşi ve benzeri olmayan yüce varlık.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8589E" id="Text Box 23" o:spid="_x0000_s1055" type="#_x0000_t202" style="position:absolute;margin-left:88.35pt;margin-top:5.7pt;width:283.45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" fillcolor="white [3201]" strokecolor="#fabf8f [1945]" strokeweight="1pt">
                <v:fill color2="#fbd4b4 [1305]" focus="100%" type="gradient"/>
                <v:shadow on="t" color="#974706 [1609]" opacity=".5" offset="1pt"/>
                <v:textbox inset=".5mm,.3mm,.5mm,.3mm">
                  <w:txbxContent>
                    <w:p w14:paraId="73E87DC1"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Evrendeki bütün varlıkları yaratan, yaşatan ve onlara her türlü </w:t>
                      </w:r>
                      <w:proofErr w:type="gramStart"/>
                      <w:r>
                        <w:rPr>
                          <w:rFonts w:ascii="Arial" w:hAnsi="Arial" w:cs="Arial"/>
                          <w:sz w:val="20"/>
                          <w:szCs w:val="20"/>
                        </w:rPr>
                        <w:t>imkanı</w:t>
                      </w:r>
                      <w:proofErr w:type="gramEnd"/>
                      <w:r>
                        <w:rPr>
                          <w:rFonts w:ascii="Arial" w:hAnsi="Arial" w:cs="Arial"/>
                          <w:sz w:val="20"/>
                          <w:szCs w:val="20"/>
                        </w:rPr>
                        <w:t xml:space="preserve"> veren, eşi ve benzeri olmayan yüce varlık.</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069B1198" wp14:editId="05FEA6A7">
                <wp:simplePos x="0" y="0"/>
                <wp:positionH relativeFrom="column">
                  <wp:posOffset>-438150</wp:posOffset>
                </wp:positionH>
                <wp:positionV relativeFrom="paragraph">
                  <wp:posOffset>39370</wp:posOffset>
                </wp:positionV>
                <wp:extent cx="1403985" cy="1007745"/>
                <wp:effectExtent l="13970" t="6985" r="10795" b="23495"/>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C14CBD4"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Allah’ın dünya hayatında vermiş olduğu sayısız </w:t>
                            </w:r>
                            <w:proofErr w:type="gramStart"/>
                            <w:r>
                              <w:rPr>
                                <w:rFonts w:ascii="Arial" w:hAnsi="Arial" w:cs="Arial"/>
                                <w:sz w:val="20"/>
                                <w:szCs w:val="20"/>
                              </w:rPr>
                              <w:t>imkan</w:t>
                            </w:r>
                            <w:proofErr w:type="gramEnd"/>
                            <w:r>
                              <w:rPr>
                                <w:rFonts w:ascii="Arial" w:hAnsi="Arial" w:cs="Arial"/>
                                <w:sz w:val="20"/>
                                <w:szCs w:val="20"/>
                              </w:rPr>
                              <w:t xml:space="preserve"> ve rızık karşılığında İnsanların Allah’a teşekkür etmesi.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B1198" id="Text Box 22" o:spid="_x0000_s1056" type="#_x0000_t202" style="position:absolute;margin-left:-34.5pt;margin-top:3.1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kB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" fillcolor="white [3201]" strokecolor="#fabf8f [1945]" strokeweight="1pt">
                <v:fill color2="#fbd4b4 [1305]" focus="100%" type="gradient"/>
                <v:shadow on="t" color="#974706 [1609]" opacity=".5" offset="1pt"/>
                <v:textbox inset=".5mm,.3mm,.5mm,.3mm">
                  <w:txbxContent>
                    <w:p w14:paraId="1C14CBD4"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Allah’ın dünya hayatında vermiş olduğu sayısız </w:t>
                      </w:r>
                      <w:proofErr w:type="gramStart"/>
                      <w:r>
                        <w:rPr>
                          <w:rFonts w:ascii="Arial" w:hAnsi="Arial" w:cs="Arial"/>
                          <w:sz w:val="20"/>
                          <w:szCs w:val="20"/>
                        </w:rPr>
                        <w:t>imkan</w:t>
                      </w:r>
                      <w:proofErr w:type="gramEnd"/>
                      <w:r>
                        <w:rPr>
                          <w:rFonts w:ascii="Arial" w:hAnsi="Arial" w:cs="Arial"/>
                          <w:sz w:val="20"/>
                          <w:szCs w:val="20"/>
                        </w:rPr>
                        <w:t xml:space="preserve"> ve rızık karşılığında İnsanların Allah’a teşekkür etmesi.</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154BF6A5" wp14:editId="1E41E552">
                <wp:simplePos x="0" y="0"/>
                <wp:positionH relativeFrom="column">
                  <wp:posOffset>4884420</wp:posOffset>
                </wp:positionH>
                <wp:positionV relativeFrom="paragraph">
                  <wp:posOffset>39370</wp:posOffset>
                </wp:positionV>
                <wp:extent cx="1403985" cy="1007745"/>
                <wp:effectExtent l="12065" t="6985" r="12700" b="23495"/>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299A84B" w14:textId="77777777" w:rsidR="00330BD1" w:rsidRPr="00CE1034" w:rsidRDefault="00330BD1" w:rsidP="00330BD1">
                            <w:pPr>
                              <w:jc w:val="center"/>
                              <w:rPr>
                                <w:rFonts w:ascii="Arial" w:hAnsi="Arial" w:cs="Arial"/>
                                <w:sz w:val="20"/>
                                <w:szCs w:val="20"/>
                              </w:rPr>
                            </w:pPr>
                            <w:r>
                              <w:rPr>
                                <w:rFonts w:ascii="Arial" w:hAnsi="Arial" w:cs="Arial"/>
                                <w:sz w:val="20"/>
                                <w:szCs w:val="20"/>
                              </w:rPr>
                              <w:t>Dünya hayatında yüce Allah’ın yapmamızı serbest bıraktığı bütün iş ve davranışlara denir.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BF6A5" id="Text Box 18" o:spid="_x0000_s1057" type="#_x0000_t202" style="position:absolute;margin-left:384.6pt;margin-top:3.1pt;width:110.55pt;height:7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" fillcolor="white [3201]" strokecolor="#fabf8f [1945]" strokeweight="1pt">
                <v:fill color2="#fbd4b4 [1305]" focus="100%" type="gradient"/>
                <v:shadow on="t" color="#974706 [1609]" opacity=".5" offset="1pt"/>
                <v:textbox inset=".5mm,.3mm,.5mm,.3mm">
                  <w:txbxContent>
                    <w:p w14:paraId="7299A84B" w14:textId="77777777" w:rsidR="00330BD1" w:rsidRPr="00CE1034" w:rsidRDefault="00330BD1" w:rsidP="00330BD1">
                      <w:pPr>
                        <w:jc w:val="center"/>
                        <w:rPr>
                          <w:rFonts w:ascii="Arial" w:hAnsi="Arial" w:cs="Arial"/>
                          <w:sz w:val="20"/>
                          <w:szCs w:val="20"/>
                        </w:rPr>
                      </w:pPr>
                      <w:r>
                        <w:rPr>
                          <w:rFonts w:ascii="Arial" w:hAnsi="Arial" w:cs="Arial"/>
                          <w:sz w:val="20"/>
                          <w:szCs w:val="20"/>
                        </w:rPr>
                        <w:t>Dünya hayatında yüce Allah’ın yapmamızı serbest bıraktığı bütün iş ve davranışlara denir.</w:t>
                      </w:r>
                    </w:p>
                  </w:txbxContent>
                </v:textbox>
              </v:shape>
            </w:pict>
          </mc:Fallback>
        </mc:AlternateContent>
      </w:r>
      <w:r>
        <w:rPr>
          <w:noProof/>
          <w:lang w:eastAsia="tr-TR"/>
        </w:rPr>
        <mc:AlternateContent>
          <mc:Choice Requires="wps">
            <w:drawing>
              <wp:anchor distT="0" distB="0" distL="114300" distR="114300" simplePos="0" relativeHeight="251668480" behindDoc="0" locked="0" layoutInCell="1" allowOverlap="1" wp14:anchorId="610746D7" wp14:editId="6F358DF4">
                <wp:simplePos x="0" y="0"/>
                <wp:positionH relativeFrom="column">
                  <wp:posOffset>-498475</wp:posOffset>
                </wp:positionH>
                <wp:positionV relativeFrom="paragraph">
                  <wp:posOffset>3810</wp:posOffset>
                </wp:positionV>
                <wp:extent cx="6840220" cy="2160270"/>
                <wp:effectExtent l="10795" t="9525" r="26035" b="40005"/>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B9F2CE0" w14:textId="77777777" w:rsidR="00330BD1" w:rsidRDefault="00330BD1" w:rsidP="00330B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0746D7" id="_x0000_t109" coordsize="21600,21600" o:spt="109" path="m,l,21600r21600,l21600,xe">
                <v:stroke joinstyle="miter"/>
                <v:path gradientshapeok="t" o:connecttype="rect"/>
              </v:shapetype>
              <v:shape id="AutoShape 17" o:spid="_x0000_s1058" type="#_x0000_t109" style="position:absolute;margin-left:-39.25pt;margin-top:.3pt;width:538.6pt;height:17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" fillcolor="#dbe5f1 [660]" strokecolor="#548dd4 [1951]" strokeweight="1.5pt">
                <v:shadow on="t" color="#974706 [1609]" opacity=".5" offset="1pt"/>
                <v:textbox>
                  <w:txbxContent>
                    <w:p w14:paraId="4B9F2CE0" w14:textId="77777777" w:rsidR="00330BD1" w:rsidRDefault="00330BD1" w:rsidP="00330BD1"/>
                  </w:txbxContent>
                </v:textbox>
              </v:shape>
            </w:pict>
          </mc:Fallback>
        </mc:AlternateContent>
      </w:r>
    </w:p>
    <w:p w14:paraId="7DF0F8D5" w14:textId="18AED8CD" w:rsidR="00330BD1" w:rsidRDefault="00330BD1" w:rsidP="00330BD1"/>
    <w:p w14:paraId="2087047C" w14:textId="142FE255" w:rsidR="00330BD1" w:rsidRDefault="00A66DC7" w:rsidP="00330BD1">
      <w:r>
        <w:rPr>
          <w:noProof/>
          <w:lang w:eastAsia="tr-TR"/>
        </w:rPr>
        <mc:AlternateContent>
          <mc:Choice Requires="wps">
            <w:drawing>
              <wp:anchor distT="0" distB="0" distL="114300" distR="114300" simplePos="0" relativeHeight="251684864" behindDoc="0" locked="0" layoutInCell="1" allowOverlap="1" wp14:anchorId="7493C066" wp14:editId="0DE01A69">
                <wp:simplePos x="0" y="0"/>
                <wp:positionH relativeFrom="column">
                  <wp:posOffset>3740960</wp:posOffset>
                </wp:positionH>
                <wp:positionV relativeFrom="paragraph">
                  <wp:posOffset>102323</wp:posOffset>
                </wp:positionV>
                <wp:extent cx="720090" cy="215900"/>
                <wp:effectExtent l="0" t="0" r="41910" b="5080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976F60E" w14:textId="77777777" w:rsidR="00330BD1" w:rsidRPr="0037675F" w:rsidRDefault="00330BD1" w:rsidP="00330BD1">
                            <w:pPr>
                              <w:jc w:val="center"/>
                              <w:rPr>
                                <w:rFonts w:ascii="Arial" w:hAnsi="Arial" w:cs="Arial"/>
                                <w:b/>
                                <w:sz w:val="20"/>
                                <w:szCs w:val="20"/>
                              </w:rPr>
                            </w:pPr>
                            <w:r>
                              <w:rPr>
                                <w:rFonts w:ascii="Arial" w:hAnsi="Arial" w:cs="Arial"/>
                                <w:b/>
                                <w:sz w:val="20"/>
                                <w:szCs w:val="20"/>
                              </w:rPr>
                              <w:t>Din</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3C066" id="Text Box 24" o:spid="_x0000_s1059" type="#_x0000_t202" style="position:absolute;margin-left:294.55pt;margin-top:8.05pt;width:56.7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" fillcolor="white [3201]" strokecolor="#c2d69b [1942]" strokeweight="1pt">
                <v:fill color2="#d6e3bc [1302]" focus="100%" type="gradient"/>
                <v:shadow on="t" color="#4e6128 [1606]" opacity=".5" offset="1pt"/>
                <v:textbox inset=".5mm,,.5mm">
                  <w:txbxContent>
                    <w:p w14:paraId="1976F60E" w14:textId="77777777" w:rsidR="00330BD1" w:rsidRPr="0037675F" w:rsidRDefault="00330BD1" w:rsidP="00330BD1">
                      <w:pPr>
                        <w:jc w:val="center"/>
                        <w:rPr>
                          <w:rFonts w:ascii="Arial" w:hAnsi="Arial" w:cs="Arial"/>
                          <w:b/>
                          <w:sz w:val="20"/>
                          <w:szCs w:val="20"/>
                        </w:rPr>
                      </w:pPr>
                      <w:r>
                        <w:rPr>
                          <w:rFonts w:ascii="Arial" w:hAnsi="Arial" w:cs="Arial"/>
                          <w:b/>
                          <w:sz w:val="20"/>
                          <w:szCs w:val="20"/>
                        </w:rPr>
                        <w:t>Din</w:t>
                      </w:r>
                    </w:p>
                  </w:txbxContent>
                </v:textbox>
              </v:shape>
            </w:pict>
          </mc:Fallback>
        </mc:AlternateContent>
      </w:r>
      <w:r>
        <w:rPr>
          <w:noProof/>
          <w:lang w:eastAsia="tr-TR"/>
        </w:rPr>
        <mc:AlternateContent>
          <mc:Choice Requires="wps">
            <w:drawing>
              <wp:anchor distT="0" distB="0" distL="114300" distR="114300" simplePos="0" relativeHeight="251694080" behindDoc="0" locked="0" layoutInCell="1" allowOverlap="1" wp14:anchorId="03654132" wp14:editId="5AFEFDEF">
                <wp:simplePos x="0" y="0"/>
                <wp:positionH relativeFrom="column">
                  <wp:posOffset>1350579</wp:posOffset>
                </wp:positionH>
                <wp:positionV relativeFrom="paragraph">
                  <wp:posOffset>92097</wp:posOffset>
                </wp:positionV>
                <wp:extent cx="720090" cy="215900"/>
                <wp:effectExtent l="0" t="0" r="41910" b="5080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130E110" w14:textId="77777777" w:rsidR="00330BD1" w:rsidRPr="0037675F" w:rsidRDefault="00330BD1" w:rsidP="00330BD1">
                            <w:pPr>
                              <w:jc w:val="center"/>
                              <w:rPr>
                                <w:rFonts w:ascii="Arial" w:hAnsi="Arial" w:cs="Arial"/>
                                <w:b/>
                                <w:sz w:val="20"/>
                                <w:szCs w:val="20"/>
                              </w:rPr>
                            </w:pPr>
                            <w:r>
                              <w:rPr>
                                <w:rFonts w:ascii="Arial" w:hAnsi="Arial" w:cs="Arial"/>
                                <w:b/>
                                <w:sz w:val="20"/>
                                <w:szCs w:val="20"/>
                              </w:rPr>
                              <w:t>Helal</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54132" id="Text Box 26" o:spid="_x0000_s1060" type="#_x0000_t202" style="position:absolute;margin-left:106.35pt;margin-top:7.25pt;width:56.7pt;height: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" fillcolor="white [3201]" strokecolor="#c2d69b [1942]" strokeweight="1pt">
                <v:fill color2="#d6e3bc [1302]" focus="100%" type="gradient"/>
                <v:shadow on="t" color="#4e6128 [1606]" opacity=".5" offset="1pt"/>
                <v:textbox inset=".5mm,,.5mm">
                  <w:txbxContent>
                    <w:p w14:paraId="0130E110" w14:textId="77777777" w:rsidR="00330BD1" w:rsidRPr="0037675F" w:rsidRDefault="00330BD1" w:rsidP="00330BD1">
                      <w:pPr>
                        <w:jc w:val="center"/>
                        <w:rPr>
                          <w:rFonts w:ascii="Arial" w:hAnsi="Arial" w:cs="Arial"/>
                          <w:b/>
                          <w:sz w:val="20"/>
                          <w:szCs w:val="20"/>
                        </w:rPr>
                      </w:pPr>
                      <w:r>
                        <w:rPr>
                          <w:rFonts w:ascii="Arial" w:hAnsi="Arial" w:cs="Arial"/>
                          <w:b/>
                          <w:sz w:val="20"/>
                          <w:szCs w:val="20"/>
                        </w:rPr>
                        <w:t>Helal</w:t>
                      </w:r>
                    </w:p>
                  </w:txbxContent>
                </v:textbox>
              </v:shape>
            </w:pict>
          </mc:Fallback>
        </mc:AlternateContent>
      </w:r>
      <w:r>
        <w:rPr>
          <w:noProof/>
          <w:lang w:eastAsia="tr-TR"/>
        </w:rPr>
        <mc:AlternateContent>
          <mc:Choice Requires="wps">
            <w:drawing>
              <wp:anchor distT="0" distB="0" distL="114300" distR="114300" simplePos="0" relativeHeight="251689984" behindDoc="0" locked="0" layoutInCell="1" allowOverlap="1" wp14:anchorId="589AB9A4" wp14:editId="3E4F8FC8">
                <wp:simplePos x="0" y="0"/>
                <wp:positionH relativeFrom="column">
                  <wp:posOffset>2556664</wp:posOffset>
                </wp:positionH>
                <wp:positionV relativeFrom="paragraph">
                  <wp:posOffset>98381</wp:posOffset>
                </wp:positionV>
                <wp:extent cx="720090" cy="215900"/>
                <wp:effectExtent l="0" t="0" r="41910" b="5080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FCADD73" w14:textId="77777777" w:rsidR="00330BD1" w:rsidRPr="0037675F" w:rsidRDefault="00330BD1" w:rsidP="00330BD1">
                            <w:pPr>
                              <w:jc w:val="center"/>
                              <w:rPr>
                                <w:rFonts w:ascii="Arial" w:hAnsi="Arial" w:cs="Arial"/>
                                <w:b/>
                                <w:sz w:val="20"/>
                                <w:szCs w:val="20"/>
                              </w:rPr>
                            </w:pPr>
                            <w:r>
                              <w:rPr>
                                <w:rFonts w:ascii="Arial" w:hAnsi="Arial" w:cs="Arial"/>
                                <w:b/>
                                <w:sz w:val="20"/>
                                <w:szCs w:val="20"/>
                              </w:rPr>
                              <w:t>Şükür</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AB9A4" id="Text Box 25" o:spid="_x0000_s1061" type="#_x0000_t202" style="position:absolute;margin-left:201.3pt;margin-top:7.75pt;width:56.7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" fillcolor="white [3201]" strokecolor="#c2d69b [1942]" strokeweight="1pt">
                <v:fill color2="#d6e3bc [1302]" focus="100%" type="gradient"/>
                <v:shadow on="t" color="#4e6128 [1606]" opacity=".5" offset="1pt"/>
                <v:textbox inset=".5mm,,.5mm">
                  <w:txbxContent>
                    <w:p w14:paraId="0FCADD73" w14:textId="77777777" w:rsidR="00330BD1" w:rsidRPr="0037675F" w:rsidRDefault="00330BD1" w:rsidP="00330BD1">
                      <w:pPr>
                        <w:jc w:val="center"/>
                        <w:rPr>
                          <w:rFonts w:ascii="Arial" w:hAnsi="Arial" w:cs="Arial"/>
                          <w:b/>
                          <w:sz w:val="20"/>
                          <w:szCs w:val="20"/>
                        </w:rPr>
                      </w:pPr>
                      <w:r>
                        <w:rPr>
                          <w:rFonts w:ascii="Arial" w:hAnsi="Arial" w:cs="Arial"/>
                          <w:b/>
                          <w:sz w:val="20"/>
                          <w:szCs w:val="20"/>
                        </w:rPr>
                        <w:t>Şükür</w:t>
                      </w:r>
                    </w:p>
                  </w:txbxContent>
                </v:textbox>
              </v:shape>
            </w:pict>
          </mc:Fallback>
        </mc:AlternateContent>
      </w:r>
    </w:p>
    <w:p w14:paraId="76C3BB52" w14:textId="578194DE" w:rsidR="00330BD1" w:rsidRDefault="00A66DC7" w:rsidP="00330BD1">
      <w:r>
        <w:rPr>
          <w:noProof/>
          <w:lang w:eastAsia="tr-TR"/>
        </w:rPr>
        <mc:AlternateContent>
          <mc:Choice Requires="wps">
            <w:drawing>
              <wp:anchor distT="0" distB="0" distL="114300" distR="114300" simplePos="0" relativeHeight="251701248" behindDoc="0" locked="0" layoutInCell="1" allowOverlap="1" wp14:anchorId="5A49C527" wp14:editId="361868B3">
                <wp:simplePos x="0" y="0"/>
                <wp:positionH relativeFrom="column">
                  <wp:posOffset>3734413</wp:posOffset>
                </wp:positionH>
                <wp:positionV relativeFrom="paragraph">
                  <wp:posOffset>185770</wp:posOffset>
                </wp:positionV>
                <wp:extent cx="720090" cy="215900"/>
                <wp:effectExtent l="0" t="0" r="41910" b="5080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69B935E" w14:textId="77777777" w:rsidR="00330BD1" w:rsidRPr="0037675F" w:rsidRDefault="00330BD1" w:rsidP="00330BD1">
                            <w:pPr>
                              <w:jc w:val="center"/>
                              <w:rPr>
                                <w:rFonts w:ascii="Arial" w:hAnsi="Arial" w:cs="Arial"/>
                                <w:b/>
                                <w:sz w:val="20"/>
                                <w:szCs w:val="20"/>
                              </w:rPr>
                            </w:pPr>
                            <w:r>
                              <w:rPr>
                                <w:rFonts w:ascii="Arial" w:hAnsi="Arial" w:cs="Arial"/>
                                <w:b/>
                                <w:sz w:val="20"/>
                                <w:szCs w:val="20"/>
                              </w:rPr>
                              <w:t>Dua</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9C527" id="Text Box 27" o:spid="_x0000_s1062" type="#_x0000_t202" style="position:absolute;margin-left:294.05pt;margin-top:14.65pt;width:56.7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" fillcolor="white [3201]" strokecolor="#c2d69b [1942]" strokeweight="1pt">
                <v:fill color2="#d6e3bc [1302]" focus="100%" type="gradient"/>
                <v:shadow on="t" color="#4e6128 [1606]" opacity=".5" offset="1pt"/>
                <v:textbox inset=".5mm,,.5mm">
                  <w:txbxContent>
                    <w:p w14:paraId="769B935E" w14:textId="77777777" w:rsidR="00330BD1" w:rsidRPr="0037675F" w:rsidRDefault="00330BD1" w:rsidP="00330BD1">
                      <w:pPr>
                        <w:jc w:val="center"/>
                        <w:rPr>
                          <w:rFonts w:ascii="Arial" w:hAnsi="Arial" w:cs="Arial"/>
                          <w:b/>
                          <w:sz w:val="20"/>
                          <w:szCs w:val="20"/>
                        </w:rPr>
                      </w:pPr>
                      <w:r>
                        <w:rPr>
                          <w:rFonts w:ascii="Arial" w:hAnsi="Arial" w:cs="Arial"/>
                          <w:b/>
                          <w:sz w:val="20"/>
                          <w:szCs w:val="20"/>
                        </w:rPr>
                        <w:t>Dua</w:t>
                      </w:r>
                    </w:p>
                  </w:txbxContent>
                </v:textbox>
              </v:shape>
            </w:pict>
          </mc:Fallback>
        </mc:AlternateContent>
      </w:r>
      <w:r>
        <w:rPr>
          <w:noProof/>
          <w:lang w:eastAsia="tr-TR"/>
        </w:rPr>
        <mc:AlternateContent>
          <mc:Choice Requires="wps">
            <w:drawing>
              <wp:anchor distT="0" distB="0" distL="114300" distR="114300" simplePos="0" relativeHeight="251706368" behindDoc="0" locked="0" layoutInCell="1" allowOverlap="1" wp14:anchorId="270BFFEE" wp14:editId="721DF496">
                <wp:simplePos x="0" y="0"/>
                <wp:positionH relativeFrom="column">
                  <wp:posOffset>2529818</wp:posOffset>
                </wp:positionH>
                <wp:positionV relativeFrom="paragraph">
                  <wp:posOffset>181872</wp:posOffset>
                </wp:positionV>
                <wp:extent cx="720090" cy="215900"/>
                <wp:effectExtent l="0" t="0" r="41910" b="5080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E1E6EAA" w14:textId="77777777" w:rsidR="00330BD1" w:rsidRPr="0037675F" w:rsidRDefault="00330BD1" w:rsidP="00330BD1">
                            <w:pPr>
                              <w:jc w:val="center"/>
                              <w:rPr>
                                <w:rFonts w:ascii="Arial" w:hAnsi="Arial" w:cs="Arial"/>
                                <w:b/>
                                <w:sz w:val="20"/>
                                <w:szCs w:val="20"/>
                              </w:rPr>
                            </w:pPr>
                            <w:r>
                              <w:rPr>
                                <w:rFonts w:ascii="Arial" w:hAnsi="Arial" w:cs="Arial"/>
                                <w:b/>
                                <w:sz w:val="20"/>
                                <w:szCs w:val="20"/>
                              </w:rPr>
                              <w:t>Haram</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BFFEE" id="Text Box 28" o:spid="_x0000_s1063" type="#_x0000_t202" style="position:absolute;margin-left:199.2pt;margin-top:14.3pt;width:56.7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" fillcolor="white [3201]" strokecolor="#c2d69b [1942]" strokeweight="1pt">
                <v:fill color2="#d6e3bc [1302]" focus="100%" type="gradient"/>
                <v:shadow on="t" color="#4e6128 [1606]" opacity=".5" offset="1pt"/>
                <v:textbox inset=".5mm,,.5mm">
                  <w:txbxContent>
                    <w:p w14:paraId="3E1E6EAA" w14:textId="77777777" w:rsidR="00330BD1" w:rsidRPr="0037675F" w:rsidRDefault="00330BD1" w:rsidP="00330BD1">
                      <w:pPr>
                        <w:jc w:val="center"/>
                        <w:rPr>
                          <w:rFonts w:ascii="Arial" w:hAnsi="Arial" w:cs="Arial"/>
                          <w:b/>
                          <w:sz w:val="20"/>
                          <w:szCs w:val="20"/>
                        </w:rPr>
                      </w:pPr>
                      <w:r>
                        <w:rPr>
                          <w:rFonts w:ascii="Arial" w:hAnsi="Arial" w:cs="Arial"/>
                          <w:b/>
                          <w:sz w:val="20"/>
                          <w:szCs w:val="20"/>
                        </w:rPr>
                        <w:t>Haram</w:t>
                      </w:r>
                    </w:p>
                  </w:txbxContent>
                </v:textbox>
              </v:shape>
            </w:pict>
          </mc:Fallback>
        </mc:AlternateContent>
      </w:r>
      <w:r>
        <w:rPr>
          <w:noProof/>
          <w:lang w:eastAsia="tr-TR"/>
        </w:rPr>
        <mc:AlternateContent>
          <mc:Choice Requires="wps">
            <w:drawing>
              <wp:anchor distT="0" distB="0" distL="114300" distR="114300" simplePos="0" relativeHeight="251711488" behindDoc="0" locked="0" layoutInCell="1" allowOverlap="1" wp14:anchorId="0DCE47D3" wp14:editId="57CD524C">
                <wp:simplePos x="0" y="0"/>
                <wp:positionH relativeFrom="column">
                  <wp:posOffset>1353908</wp:posOffset>
                </wp:positionH>
                <wp:positionV relativeFrom="paragraph">
                  <wp:posOffset>186143</wp:posOffset>
                </wp:positionV>
                <wp:extent cx="720090" cy="215900"/>
                <wp:effectExtent l="0" t="0" r="41910" b="5080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EB25C2C" w14:textId="77777777" w:rsidR="00330BD1" w:rsidRPr="0037675F" w:rsidRDefault="00330BD1" w:rsidP="00330BD1">
                            <w:pPr>
                              <w:jc w:val="center"/>
                              <w:rPr>
                                <w:rFonts w:ascii="Arial" w:hAnsi="Arial" w:cs="Arial"/>
                                <w:b/>
                                <w:sz w:val="20"/>
                                <w:szCs w:val="20"/>
                              </w:rPr>
                            </w:pPr>
                            <w:r>
                              <w:rPr>
                                <w:rFonts w:ascii="Arial" w:hAnsi="Arial" w:cs="Arial"/>
                                <w:b/>
                                <w:sz w:val="20"/>
                                <w:szCs w:val="20"/>
                              </w:rPr>
                              <w:t>Allah</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E47D3" id="Text Box 29" o:spid="_x0000_s1064" type="#_x0000_t202" style="position:absolute;margin-left:106.6pt;margin-top:14.65pt;width:56.7pt;height: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" fillcolor="white [3201]" strokecolor="#c2d69b [1942]" strokeweight="1pt">
                <v:fill color2="#d6e3bc [1302]" focus="100%" type="gradient"/>
                <v:shadow on="t" color="#4e6128 [1606]" opacity=".5" offset="1pt"/>
                <v:textbox inset=".5mm,,.5mm">
                  <w:txbxContent>
                    <w:p w14:paraId="1EB25C2C" w14:textId="77777777" w:rsidR="00330BD1" w:rsidRPr="0037675F" w:rsidRDefault="00330BD1" w:rsidP="00330BD1">
                      <w:pPr>
                        <w:jc w:val="center"/>
                        <w:rPr>
                          <w:rFonts w:ascii="Arial" w:hAnsi="Arial" w:cs="Arial"/>
                          <w:b/>
                          <w:sz w:val="20"/>
                          <w:szCs w:val="20"/>
                        </w:rPr>
                      </w:pPr>
                      <w:r>
                        <w:rPr>
                          <w:rFonts w:ascii="Arial" w:hAnsi="Arial" w:cs="Arial"/>
                          <w:b/>
                          <w:sz w:val="20"/>
                          <w:szCs w:val="20"/>
                        </w:rPr>
                        <w:t>Allah</w:t>
                      </w:r>
                    </w:p>
                  </w:txbxContent>
                </v:textbox>
              </v:shape>
            </w:pict>
          </mc:Fallback>
        </mc:AlternateContent>
      </w:r>
      <w:r w:rsidR="009514CB">
        <w:rPr>
          <w:noProof/>
          <w:lang w:eastAsia="tr-TR"/>
        </w:rPr>
        <mc:AlternateContent>
          <mc:Choice Requires="wps">
            <w:drawing>
              <wp:anchor distT="0" distB="0" distL="114300" distR="114300" simplePos="0" relativeHeight="251681792" behindDoc="0" locked="0" layoutInCell="1" allowOverlap="1" wp14:anchorId="73F5E708" wp14:editId="1649D98C">
                <wp:simplePos x="0" y="0"/>
                <wp:positionH relativeFrom="column">
                  <wp:posOffset>-447040</wp:posOffset>
                </wp:positionH>
                <wp:positionV relativeFrom="paragraph">
                  <wp:posOffset>134620</wp:posOffset>
                </wp:positionV>
                <wp:extent cx="1403985" cy="1007745"/>
                <wp:effectExtent l="14605" t="14605" r="10160" b="2540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5D5B743" w14:textId="77777777" w:rsidR="00330BD1" w:rsidRPr="00CE1034" w:rsidRDefault="00330BD1" w:rsidP="00330BD1">
                            <w:pPr>
                              <w:jc w:val="center"/>
                              <w:rPr>
                                <w:rFonts w:ascii="Arial" w:hAnsi="Arial" w:cs="Arial"/>
                                <w:sz w:val="20"/>
                                <w:szCs w:val="20"/>
                              </w:rPr>
                            </w:pPr>
                            <w:r>
                              <w:rPr>
                                <w:rFonts w:ascii="Arial" w:hAnsi="Arial" w:cs="Arial"/>
                                <w:sz w:val="20"/>
                                <w:szCs w:val="20"/>
                              </w:rPr>
                              <w:t>Kendimiz için veya sevdiğimiz bir insan için ya da yaşadığımız toplumdaki bütün insanlar için Allah’tan istek ve temennide bulunmak.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5E708" id="Text Box 21" o:spid="_x0000_s1065" type="#_x0000_t202" style="position:absolute;margin-left:-35.2pt;margin-top:10.6pt;width:110.55pt;height:7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6xw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" fillcolor="white [3201]" strokecolor="#fabf8f [1945]" strokeweight="1pt">
                <v:fill color2="#fbd4b4 [1305]" focus="100%" type="gradient"/>
                <v:shadow on="t" color="#974706 [1609]" opacity=".5" offset="1pt"/>
                <v:textbox inset=".5mm,.3mm,.5mm,.3mm">
                  <w:txbxContent>
                    <w:p w14:paraId="75D5B743" w14:textId="77777777" w:rsidR="00330BD1" w:rsidRPr="00CE1034" w:rsidRDefault="00330BD1" w:rsidP="00330BD1">
                      <w:pPr>
                        <w:jc w:val="center"/>
                        <w:rPr>
                          <w:rFonts w:ascii="Arial" w:hAnsi="Arial" w:cs="Arial"/>
                          <w:sz w:val="20"/>
                          <w:szCs w:val="20"/>
                        </w:rPr>
                      </w:pPr>
                      <w:r>
                        <w:rPr>
                          <w:rFonts w:ascii="Arial" w:hAnsi="Arial" w:cs="Arial"/>
                          <w:sz w:val="20"/>
                          <w:szCs w:val="20"/>
                        </w:rPr>
                        <w:t>Kendimiz için veya sevdiğimiz bir insan için ya da yaşadığımız toplumdaki bütün insanlar için Allah’tan istek ve temennide bulunmak.</w:t>
                      </w:r>
                    </w:p>
                  </w:txbxContent>
                </v:textbox>
              </v:shape>
            </w:pict>
          </mc:Fallback>
        </mc:AlternateContent>
      </w:r>
      <w:r w:rsidR="009514CB">
        <w:rPr>
          <w:noProof/>
          <w:lang w:eastAsia="tr-TR"/>
        </w:rPr>
        <mc:AlternateContent>
          <mc:Choice Requires="wps">
            <w:drawing>
              <wp:anchor distT="0" distB="0" distL="114300" distR="114300" simplePos="0" relativeHeight="251679744" behindDoc="0" locked="0" layoutInCell="1" allowOverlap="1" wp14:anchorId="777237A4" wp14:editId="73CD9931">
                <wp:simplePos x="0" y="0"/>
                <wp:positionH relativeFrom="column">
                  <wp:posOffset>4893310</wp:posOffset>
                </wp:positionH>
                <wp:positionV relativeFrom="paragraph">
                  <wp:posOffset>143510</wp:posOffset>
                </wp:positionV>
                <wp:extent cx="1403985" cy="1007745"/>
                <wp:effectExtent l="11430" t="13970" r="13335" b="26035"/>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29F25EF" w14:textId="77777777" w:rsidR="00330BD1" w:rsidRPr="00CE1034" w:rsidRDefault="00330BD1" w:rsidP="00330BD1">
                            <w:pPr>
                              <w:jc w:val="center"/>
                              <w:rPr>
                                <w:rFonts w:ascii="Arial" w:hAnsi="Arial" w:cs="Arial"/>
                                <w:sz w:val="20"/>
                                <w:szCs w:val="20"/>
                              </w:rPr>
                            </w:pPr>
                            <w:r>
                              <w:rPr>
                                <w:rFonts w:ascii="Arial" w:hAnsi="Arial" w:cs="Arial"/>
                                <w:sz w:val="20"/>
                                <w:szCs w:val="20"/>
                              </w:rPr>
                              <w:t>Yüce Allah’ın dünya hayatında insanlardan yapmalarını yasakladığı iş ve davranışlardır.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237A4" id="Text Box 19" o:spid="_x0000_s1066" type="#_x0000_t202" style="position:absolute;margin-left:385.3pt;margin-top:11.3pt;width:110.55pt;height:7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oFxw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" fillcolor="white [3201]" strokecolor="#fabf8f [1945]" strokeweight="1pt">
                <v:fill color2="#fbd4b4 [1305]" focus="100%" type="gradient"/>
                <v:shadow on="t" color="#974706 [1609]" opacity=".5" offset="1pt"/>
                <v:textbox inset=".5mm,.3mm,.5mm,.3mm">
                  <w:txbxContent>
                    <w:p w14:paraId="329F25EF" w14:textId="77777777" w:rsidR="00330BD1" w:rsidRPr="00CE1034" w:rsidRDefault="00330BD1" w:rsidP="00330BD1">
                      <w:pPr>
                        <w:jc w:val="center"/>
                        <w:rPr>
                          <w:rFonts w:ascii="Arial" w:hAnsi="Arial" w:cs="Arial"/>
                          <w:sz w:val="20"/>
                          <w:szCs w:val="20"/>
                        </w:rPr>
                      </w:pPr>
                      <w:r>
                        <w:rPr>
                          <w:rFonts w:ascii="Arial" w:hAnsi="Arial" w:cs="Arial"/>
                          <w:sz w:val="20"/>
                          <w:szCs w:val="20"/>
                        </w:rPr>
                        <w:t>Yüce Allah’ın dünya hayatında insanlardan yapmalarını yasakladığı iş ve davranışlardır.</w:t>
                      </w:r>
                    </w:p>
                  </w:txbxContent>
                </v:textbox>
              </v:shape>
            </w:pict>
          </mc:Fallback>
        </mc:AlternateContent>
      </w:r>
    </w:p>
    <w:p w14:paraId="4DF6346C" w14:textId="122AAF28" w:rsidR="00330BD1" w:rsidRDefault="009514CB" w:rsidP="00330BD1">
      <w:r>
        <w:rPr>
          <w:noProof/>
          <w:lang w:eastAsia="tr-TR"/>
        </w:rPr>
        <mc:AlternateContent>
          <mc:Choice Requires="wps">
            <w:drawing>
              <wp:anchor distT="0" distB="0" distL="114300" distR="114300" simplePos="0" relativeHeight="251671552" behindDoc="0" locked="0" layoutInCell="1" allowOverlap="1" wp14:anchorId="317AEE81" wp14:editId="541C8E86">
                <wp:simplePos x="0" y="0"/>
                <wp:positionH relativeFrom="column">
                  <wp:posOffset>1139825</wp:posOffset>
                </wp:positionH>
                <wp:positionV relativeFrom="paragraph">
                  <wp:posOffset>312420</wp:posOffset>
                </wp:positionV>
                <wp:extent cx="3599815" cy="504190"/>
                <wp:effectExtent l="10795" t="10795" r="8890" b="2794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041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A66DC30" w14:textId="77777777" w:rsidR="00330BD1" w:rsidRPr="00CE1034" w:rsidRDefault="00330BD1" w:rsidP="00330BD1">
                            <w:pPr>
                              <w:jc w:val="center"/>
                              <w:rPr>
                                <w:rFonts w:ascii="Arial" w:hAnsi="Arial" w:cs="Arial"/>
                                <w:sz w:val="20"/>
                                <w:szCs w:val="20"/>
                              </w:rPr>
                            </w:pPr>
                            <w:r>
                              <w:rPr>
                                <w:rFonts w:ascii="Arial" w:hAnsi="Arial" w:cs="Arial"/>
                                <w:sz w:val="20"/>
                                <w:szCs w:val="20"/>
                              </w:rPr>
                              <w:t>Allah tarafından peygamberler aracılığı ile insanlara gönderilen, insanların hem dünya hem de ahiret mutluluğunu amaçlayan ilahi kurallar bütünüdür.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AEE81" id="Text Box 20" o:spid="_x0000_s1067" type="#_x0000_t202" style="position:absolute;margin-left:89.75pt;margin-top:24.6pt;width:283.45pt;height:3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gAzQ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" fillcolor="white [3201]" strokecolor="#fabf8f [1945]" strokeweight="1pt">
                <v:fill color2="#fbd4b4 [1305]" focus="100%" type="gradient"/>
                <v:shadow on="t" color="#974706 [1609]" opacity=".5" offset="1pt"/>
                <v:textbox inset=".5mm,.3mm,.5mm,.3mm">
                  <w:txbxContent>
                    <w:p w14:paraId="0A66DC30" w14:textId="77777777" w:rsidR="00330BD1" w:rsidRPr="00CE1034" w:rsidRDefault="00330BD1" w:rsidP="00330BD1">
                      <w:pPr>
                        <w:jc w:val="center"/>
                        <w:rPr>
                          <w:rFonts w:ascii="Arial" w:hAnsi="Arial" w:cs="Arial"/>
                          <w:sz w:val="20"/>
                          <w:szCs w:val="20"/>
                        </w:rPr>
                      </w:pPr>
                      <w:r>
                        <w:rPr>
                          <w:rFonts w:ascii="Arial" w:hAnsi="Arial" w:cs="Arial"/>
                          <w:sz w:val="20"/>
                          <w:szCs w:val="20"/>
                        </w:rPr>
                        <w:t>Allah tarafından peygamberler aracılığı ile insanlara gönderilen, insanların hem dünya hem de ahiret mutluluğunu amaçlayan ilahi kurallar bütünüdür.</w:t>
                      </w:r>
                    </w:p>
                  </w:txbxContent>
                </v:textbox>
              </v:shape>
            </w:pict>
          </mc:Fallback>
        </mc:AlternateContent>
      </w:r>
    </w:p>
    <w:p w14:paraId="7945E1FB" w14:textId="77777777" w:rsidR="00330BD1" w:rsidRDefault="00330BD1" w:rsidP="00330BD1"/>
    <w:p w14:paraId="08FB56B8" w14:textId="77777777" w:rsidR="00330BD1" w:rsidRDefault="00330BD1" w:rsidP="00330BD1"/>
    <w:p w14:paraId="2D3A8020" w14:textId="77777777" w:rsidR="00330BD1" w:rsidRDefault="009514CB" w:rsidP="00330BD1">
      <w:r>
        <w:rPr>
          <w:noProof/>
          <w:lang w:eastAsia="tr-TR"/>
        </w:rPr>
        <mc:AlternateContent>
          <mc:Choice Requires="wpg">
            <w:drawing>
              <wp:anchor distT="0" distB="0" distL="114300" distR="114300" simplePos="0" relativeHeight="251660288" behindDoc="0" locked="0" layoutInCell="1" allowOverlap="1" wp14:anchorId="66948557" wp14:editId="6ACC5290">
                <wp:simplePos x="0" y="0"/>
                <wp:positionH relativeFrom="column">
                  <wp:posOffset>-483870</wp:posOffset>
                </wp:positionH>
                <wp:positionV relativeFrom="paragraph">
                  <wp:posOffset>13335</wp:posOffset>
                </wp:positionV>
                <wp:extent cx="6824345" cy="1809750"/>
                <wp:effectExtent l="15875" t="13970" r="17780" b="14605"/>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345" cy="1809750"/>
                          <a:chOff x="752" y="1425"/>
                          <a:chExt cx="10747" cy="2850"/>
                        </a:xfrm>
                      </wpg:grpSpPr>
                      <wps:wsp>
                        <wps:cNvPr id="30" name="Text Box 3"/>
                        <wps:cNvSpPr txBox="1">
                          <a:spLocks noChangeArrowheads="1"/>
                        </wps:cNvSpPr>
                        <wps:spPr bwMode="auto">
                          <a:xfrm>
                            <a:off x="1124" y="1440"/>
                            <a:ext cx="10375" cy="2835"/>
                          </a:xfrm>
                          <a:prstGeom prst="rect">
                            <a:avLst/>
                          </a:prstGeom>
                          <a:solidFill>
                            <a:schemeClr val="accent3">
                              <a:lumMod val="20000"/>
                              <a:lumOff val="80000"/>
                            </a:schemeClr>
                          </a:solidFill>
                          <a:ln w="19050">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95D100" w14:textId="77777777" w:rsidR="00330BD1" w:rsidRDefault="00330BD1" w:rsidP="00330BD1"/>
                          </w:txbxContent>
                        </wps:txbx>
                        <wps:bodyPr rot="0" vert="horz" wrap="square" lIns="91440" tIns="45720" rIns="91440" bIns="45720" anchor="t" anchorCtr="0" upright="1">
                          <a:noAutofit/>
                        </wps:bodyPr>
                      </wps:wsp>
                      <wps:wsp>
                        <wps:cNvPr id="31" name="Text Box 4"/>
                        <wps:cNvSpPr txBox="1">
                          <a:spLocks noChangeArrowheads="1"/>
                        </wps:cNvSpPr>
                        <wps:spPr bwMode="auto">
                          <a:xfrm>
                            <a:off x="752" y="1440"/>
                            <a:ext cx="850" cy="2835"/>
                          </a:xfrm>
                          <a:prstGeom prst="rect">
                            <a:avLst/>
                          </a:prstGeom>
                          <a:solidFill>
                            <a:schemeClr val="accent1">
                              <a:lumMod val="40000"/>
                              <a:lumOff val="60000"/>
                            </a:schemeClr>
                          </a:solidFill>
                          <a:ln w="15875">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A332CF" w14:textId="77777777" w:rsidR="00CB587F" w:rsidRDefault="00CB587F" w:rsidP="00330BD1">
                              <w:pPr>
                                <w:rPr>
                                  <w:rFonts w:ascii="Arial" w:hAnsi="Arial" w:cs="Arial"/>
                                  <w:b/>
                                  <w:sz w:val="18"/>
                                  <w:szCs w:val="18"/>
                                </w:rPr>
                              </w:pPr>
                              <w:r w:rsidRPr="00EB5EF6">
                                <w:rPr>
                                  <w:rFonts w:ascii="Arial" w:hAnsi="Arial" w:cs="Arial"/>
                                  <w:b/>
                                  <w:sz w:val="18"/>
                                  <w:szCs w:val="18"/>
                                </w:rPr>
                                <w:t xml:space="preserve">Yanda verilen ayet mealini </w:t>
                              </w:r>
                            </w:p>
                            <w:p w14:paraId="47E0F389" w14:textId="77777777" w:rsidR="00330BD1" w:rsidRPr="00CB587F" w:rsidRDefault="00CB587F" w:rsidP="00330BD1">
                              <w:pPr>
                                <w:rPr>
                                  <w:rFonts w:ascii="Arial" w:hAnsi="Arial" w:cs="Arial"/>
                                  <w:b/>
                                  <w:color w:val="FF0000"/>
                                  <w:sz w:val="18"/>
                                  <w:szCs w:val="18"/>
                                </w:rPr>
                              </w:pPr>
                              <w:proofErr w:type="gramStart"/>
                              <w:r w:rsidRPr="00EB5EF6">
                                <w:rPr>
                                  <w:rFonts w:ascii="Arial" w:hAnsi="Arial" w:cs="Arial"/>
                                  <w:b/>
                                  <w:sz w:val="18"/>
                                  <w:szCs w:val="18"/>
                                </w:rPr>
                                <w:t>yorumlayalım</w:t>
                              </w:r>
                              <w:proofErr w:type="gramEnd"/>
                              <w:r w:rsidRPr="00EB5EF6">
                                <w:rPr>
                                  <w:rFonts w:ascii="Arial" w:hAnsi="Arial" w:cs="Arial"/>
                                  <w:b/>
                                  <w:sz w:val="18"/>
                                  <w:szCs w:val="18"/>
                                </w:rPr>
                                <w:t>.</w:t>
                              </w:r>
                              <w:r>
                                <w:rPr>
                                  <w:rFonts w:ascii="Arial" w:hAnsi="Arial" w:cs="Arial"/>
                                  <w:b/>
                                  <w:sz w:val="18"/>
                                  <w:szCs w:val="18"/>
                                </w:rPr>
                                <w:t xml:space="preserve">   (</w:t>
                              </w:r>
                              <w:r w:rsidRPr="00CB587F">
                                <w:rPr>
                                  <w:rFonts w:ascii="Arial" w:hAnsi="Arial" w:cs="Arial"/>
                                  <w:b/>
                                  <w:color w:val="FF0000"/>
                                  <w:sz w:val="18"/>
                                  <w:szCs w:val="18"/>
                                </w:rPr>
                                <w:t>10 Puan)</w:t>
                              </w:r>
                            </w:p>
                          </w:txbxContent>
                        </wps:txbx>
                        <wps:bodyPr rot="0" vert="vert270" wrap="square" lIns="54000" tIns="45720" rIns="54000" bIns="0" anchor="t" anchorCtr="0" upright="1">
                          <a:noAutofit/>
                        </wps:bodyPr>
                      </wps:wsp>
                      <wps:wsp>
                        <wps:cNvPr id="32" name="Text Box 5"/>
                        <wps:cNvSpPr txBox="1">
                          <a:spLocks noChangeArrowheads="1"/>
                        </wps:cNvSpPr>
                        <wps:spPr bwMode="auto">
                          <a:xfrm>
                            <a:off x="752" y="1425"/>
                            <a:ext cx="850" cy="454"/>
                          </a:xfrm>
                          <a:prstGeom prst="rect">
                            <a:avLst/>
                          </a:prstGeom>
                          <a:solidFill>
                            <a:schemeClr val="accent3">
                              <a:lumMod val="40000"/>
                              <a:lumOff val="60000"/>
                            </a:schemeClr>
                          </a:solidFill>
                          <a:ln w="12700">
                            <a:solidFill>
                              <a:srgbClr val="00B050"/>
                            </a:solidFill>
                            <a:prstDash val="dash"/>
                            <a:miter lim="800000"/>
                            <a:headEnd/>
                            <a:tailEnd/>
                          </a:ln>
                        </wps:spPr>
                        <wps:txbx>
                          <w:txbxContent>
                            <w:p w14:paraId="38B6511B" w14:textId="77777777" w:rsidR="00330BD1" w:rsidRPr="00FE4571" w:rsidRDefault="00330BD1" w:rsidP="00330BD1">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wps:wsp>
                        <wps:cNvPr id="33" name="Text Box 6"/>
                        <wps:cNvSpPr txBox="1">
                          <a:spLocks noChangeArrowheads="1"/>
                        </wps:cNvSpPr>
                        <wps:spPr bwMode="auto">
                          <a:xfrm>
                            <a:off x="1602" y="1445"/>
                            <a:ext cx="3370" cy="28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9E42F7" w14:textId="77777777" w:rsidR="00CB587F" w:rsidRDefault="00CB587F" w:rsidP="00330BD1">
                              <w:pPr>
                                <w:rPr>
                                  <w:rFonts w:ascii="Arial" w:hAnsi="Arial" w:cs="Arial"/>
                                  <w:i/>
                                  <w:color w:val="C00000"/>
                                  <w:sz w:val="24"/>
                                  <w:szCs w:val="24"/>
                                </w:rPr>
                              </w:pPr>
                            </w:p>
                            <w:p w14:paraId="2F7BA91E" w14:textId="77777777" w:rsidR="00330BD1" w:rsidRPr="00FE2D33" w:rsidRDefault="00CB587F" w:rsidP="00330BD1">
                              <w:pPr>
                                <w:rPr>
                                  <w:rFonts w:ascii="Arial" w:hAnsi="Arial" w:cs="Arial"/>
                                  <w:i/>
                                  <w:color w:val="C00000"/>
                                  <w:sz w:val="24"/>
                                  <w:szCs w:val="24"/>
                                </w:rPr>
                              </w:pPr>
                              <w:r w:rsidRPr="00FE2D33">
                                <w:rPr>
                                  <w:rFonts w:ascii="Arial" w:hAnsi="Arial" w:cs="Arial"/>
                                  <w:i/>
                                  <w:color w:val="C00000"/>
                                  <w:sz w:val="24"/>
                                  <w:szCs w:val="24"/>
                                </w:rPr>
                                <w:t xml:space="preserve"> </w:t>
                              </w:r>
                              <w:r w:rsidR="00330BD1" w:rsidRPr="00FE2D33">
                                <w:rPr>
                                  <w:rFonts w:ascii="Arial" w:hAnsi="Arial" w:cs="Arial"/>
                                  <w:i/>
                                  <w:color w:val="C00000"/>
                                  <w:sz w:val="24"/>
                                  <w:szCs w:val="24"/>
                                </w:rPr>
                                <w:t>“</w:t>
                              </w:r>
                              <w:r w:rsidR="00330BD1">
                                <w:rPr>
                                  <w:rFonts w:ascii="Arial" w:hAnsi="Arial" w:cs="Arial"/>
                                  <w:i/>
                                  <w:color w:val="C00000"/>
                                  <w:sz w:val="24"/>
                                  <w:szCs w:val="24"/>
                                </w:rPr>
                                <w:t>Evlere girdiğiniz zaman, Allah tarafından mübarek ve pek güzel bir yaşama dileği olarak birbirinize selam verin</w:t>
                              </w:r>
                              <w:r w:rsidR="00330BD1" w:rsidRPr="00FE2D33">
                                <w:rPr>
                                  <w:rFonts w:ascii="Arial" w:hAnsi="Arial" w:cs="Arial"/>
                                  <w:i/>
                                  <w:color w:val="C00000"/>
                                  <w:sz w:val="24"/>
                                  <w:szCs w:val="24"/>
                                </w:rPr>
                                <w:t>.”</w:t>
                              </w:r>
                            </w:p>
                            <w:p w14:paraId="36139DE5" w14:textId="77777777" w:rsidR="00330BD1" w:rsidRPr="00FE2D33" w:rsidRDefault="00330BD1" w:rsidP="00330BD1">
                              <w:pPr>
                                <w:jc w:val="right"/>
                                <w:rPr>
                                  <w:b/>
                                  <w:i/>
                                  <w:color w:val="FF0000"/>
                                  <w:sz w:val="20"/>
                                  <w:szCs w:val="20"/>
                                </w:rPr>
                              </w:pPr>
                              <w:r w:rsidRPr="00FE2D33">
                                <w:rPr>
                                  <w:b/>
                                  <w:i/>
                                  <w:color w:val="FF0000"/>
                                  <w:sz w:val="20"/>
                                  <w:szCs w:val="20"/>
                                </w:rPr>
                                <w:t>(</w:t>
                              </w:r>
                              <w:r>
                                <w:rPr>
                                  <w:b/>
                                  <w:i/>
                                  <w:color w:val="FF0000"/>
                                  <w:sz w:val="20"/>
                                  <w:szCs w:val="20"/>
                                </w:rPr>
                                <w:t>Nisa Suresi 6. Ayet</w:t>
                              </w:r>
                              <w:r w:rsidRPr="00FE2D33">
                                <w:rPr>
                                  <w:b/>
                                  <w:i/>
                                  <w:color w:val="FF0000"/>
                                  <w:sz w:val="20"/>
                                  <w:szCs w:val="20"/>
                                </w:rPr>
                                <w:t>)</w:t>
                              </w:r>
                            </w:p>
                          </w:txbxContent>
                        </wps:txbx>
                        <wps:bodyPr rot="0" vert="horz" wrap="square" lIns="91440" tIns="45720" rIns="91440" bIns="45720" anchor="t" anchorCtr="0" upright="1">
                          <a:noAutofit/>
                        </wps:bodyPr>
                      </wps:wsp>
                      <wps:wsp>
                        <wps:cNvPr id="34" name="Text Box 7"/>
                        <wps:cNvSpPr txBox="1">
                          <a:spLocks noChangeArrowheads="1"/>
                        </wps:cNvSpPr>
                        <wps:spPr bwMode="auto">
                          <a:xfrm>
                            <a:off x="4972" y="1544"/>
                            <a:ext cx="6342" cy="25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49A7F5" w14:textId="77777777" w:rsidR="00330BD1" w:rsidRDefault="008F78A5" w:rsidP="00330BD1">
                              <w:pPr>
                                <w:jc w:val="center"/>
                              </w:pPr>
                              <w:r>
                                <w:t>Eve girdiğimizde aile fertlerimize selam vermeliyiz.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48557" id="Group 2" o:spid="_x0000_s1068" style="position:absolute;margin-left:-38.1pt;margin-top:1.05pt;width:537.35pt;height:142.5pt;z-index:251660288" coordorigin="752,1425" coordsize="10747,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">
                <v:shape id="Text Box 3" o:spid="_x0000_s1069" type="#_x0000_t202" style="position:absolute;left:1124;top:1440;width:1037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" fillcolor="#eaf1dd [662]" strokecolor="#00b050" strokeweight="1.5pt">
                  <v:stroke dashstyle="dash"/>
                  <v:shadow color="#868686"/>
                  <v:textbox>
                    <w:txbxContent>
                      <w:p w14:paraId="2495D100" w14:textId="77777777" w:rsidR="00330BD1" w:rsidRDefault="00330BD1" w:rsidP="00330BD1"/>
                    </w:txbxContent>
                  </v:textbox>
                </v:shape>
                <v:shape id="Text Box 4" o:spid="_x0000_s1070" type="#_x0000_t202" style="position:absolute;left:752;top:1440;width:85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" fillcolor="#b8cce4 [1300]" strokecolor="#00b050" strokeweight="1.25pt">
                  <v:stroke dashstyle="dash"/>
                  <v:shadow color="#868686"/>
                  <v:textbox style="layout-flow:vertical;mso-layout-flow-alt:bottom-to-top" inset="1.5mm,,1.5mm,0">
                    <w:txbxContent>
                      <w:p w14:paraId="18A332CF" w14:textId="77777777" w:rsidR="00CB587F" w:rsidRDefault="00CB587F" w:rsidP="00330BD1">
                        <w:pPr>
                          <w:rPr>
                            <w:rFonts w:ascii="Arial" w:hAnsi="Arial" w:cs="Arial"/>
                            <w:b/>
                            <w:sz w:val="18"/>
                            <w:szCs w:val="18"/>
                          </w:rPr>
                        </w:pPr>
                        <w:r w:rsidRPr="00EB5EF6">
                          <w:rPr>
                            <w:rFonts w:ascii="Arial" w:hAnsi="Arial" w:cs="Arial"/>
                            <w:b/>
                            <w:sz w:val="18"/>
                            <w:szCs w:val="18"/>
                          </w:rPr>
                          <w:t xml:space="preserve">Yanda verilen ayet mealini </w:t>
                        </w:r>
                      </w:p>
                      <w:p w14:paraId="47E0F389" w14:textId="77777777" w:rsidR="00330BD1" w:rsidRPr="00CB587F" w:rsidRDefault="00CB587F" w:rsidP="00330BD1">
                        <w:pPr>
                          <w:rPr>
                            <w:rFonts w:ascii="Arial" w:hAnsi="Arial" w:cs="Arial"/>
                            <w:b/>
                            <w:color w:val="FF0000"/>
                            <w:sz w:val="18"/>
                            <w:szCs w:val="18"/>
                          </w:rPr>
                        </w:pPr>
                        <w:proofErr w:type="gramStart"/>
                        <w:r w:rsidRPr="00EB5EF6">
                          <w:rPr>
                            <w:rFonts w:ascii="Arial" w:hAnsi="Arial" w:cs="Arial"/>
                            <w:b/>
                            <w:sz w:val="18"/>
                            <w:szCs w:val="18"/>
                          </w:rPr>
                          <w:t>yorumlayalım</w:t>
                        </w:r>
                        <w:proofErr w:type="gramEnd"/>
                        <w:r w:rsidRPr="00EB5EF6">
                          <w:rPr>
                            <w:rFonts w:ascii="Arial" w:hAnsi="Arial" w:cs="Arial"/>
                            <w:b/>
                            <w:sz w:val="18"/>
                            <w:szCs w:val="18"/>
                          </w:rPr>
                          <w:t>.</w:t>
                        </w:r>
                        <w:r>
                          <w:rPr>
                            <w:rFonts w:ascii="Arial" w:hAnsi="Arial" w:cs="Arial"/>
                            <w:b/>
                            <w:sz w:val="18"/>
                            <w:szCs w:val="18"/>
                          </w:rPr>
                          <w:t xml:space="preserve">   (</w:t>
                        </w:r>
                        <w:r w:rsidRPr="00CB587F">
                          <w:rPr>
                            <w:rFonts w:ascii="Arial" w:hAnsi="Arial" w:cs="Arial"/>
                            <w:b/>
                            <w:color w:val="FF0000"/>
                            <w:sz w:val="18"/>
                            <w:szCs w:val="18"/>
                          </w:rPr>
                          <w:t>10 Puan)</w:t>
                        </w:r>
                      </w:p>
                    </w:txbxContent>
                  </v:textbox>
                </v:shape>
                <v:shape id="Text Box 5" o:spid="_x0000_s1071" type="#_x0000_t202" style="position:absolute;left:752;top:1425;width:85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" fillcolor="#d6e3bc [1302]" strokecolor="#00b050" strokeweight="1pt">
                  <v:stroke dashstyle="dash"/>
                  <v:textbox inset=",.3mm,,.3mm">
                    <w:txbxContent>
                      <w:p w14:paraId="38B6511B" w14:textId="77777777" w:rsidR="00330BD1" w:rsidRPr="00FE4571" w:rsidRDefault="00330BD1" w:rsidP="00330BD1">
                        <w:pPr>
                          <w:jc w:val="center"/>
                          <w:rPr>
                            <w:b/>
                            <w:sz w:val="32"/>
                            <w:szCs w:val="32"/>
                          </w:rPr>
                        </w:pPr>
                        <w:r>
                          <w:rPr>
                            <w:b/>
                            <w:sz w:val="32"/>
                            <w:szCs w:val="32"/>
                          </w:rPr>
                          <w:t>3.</w:t>
                        </w:r>
                        <w:r>
                          <w:rPr>
                            <w:b/>
                            <w:sz w:val="14"/>
                            <w:szCs w:val="14"/>
                          </w:rPr>
                          <w:t>S</w:t>
                        </w:r>
                        <w:r w:rsidRPr="00F72C2D">
                          <w:rPr>
                            <w:b/>
                            <w:sz w:val="14"/>
                            <w:szCs w:val="14"/>
                          </w:rPr>
                          <w:t>oru</w:t>
                        </w:r>
                      </w:p>
                    </w:txbxContent>
                  </v:textbox>
                </v:shape>
                <v:shape id="Text Box 6" o:spid="_x0000_s1072" type="#_x0000_t202" style="position:absolute;left:1602;top:1445;width:3370;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" filled="f">
                  <v:textbox>
                    <w:txbxContent>
                      <w:p w14:paraId="019E42F7" w14:textId="77777777" w:rsidR="00CB587F" w:rsidRDefault="00CB587F" w:rsidP="00330BD1">
                        <w:pPr>
                          <w:rPr>
                            <w:rFonts w:ascii="Arial" w:hAnsi="Arial" w:cs="Arial"/>
                            <w:i/>
                            <w:color w:val="C00000"/>
                            <w:sz w:val="24"/>
                            <w:szCs w:val="24"/>
                          </w:rPr>
                        </w:pPr>
                      </w:p>
                      <w:p w14:paraId="2F7BA91E" w14:textId="77777777" w:rsidR="00330BD1" w:rsidRPr="00FE2D33" w:rsidRDefault="00CB587F" w:rsidP="00330BD1">
                        <w:pPr>
                          <w:rPr>
                            <w:rFonts w:ascii="Arial" w:hAnsi="Arial" w:cs="Arial"/>
                            <w:i/>
                            <w:color w:val="C00000"/>
                            <w:sz w:val="24"/>
                            <w:szCs w:val="24"/>
                          </w:rPr>
                        </w:pPr>
                        <w:r w:rsidRPr="00FE2D33">
                          <w:rPr>
                            <w:rFonts w:ascii="Arial" w:hAnsi="Arial" w:cs="Arial"/>
                            <w:i/>
                            <w:color w:val="C00000"/>
                            <w:sz w:val="24"/>
                            <w:szCs w:val="24"/>
                          </w:rPr>
                          <w:t xml:space="preserve"> </w:t>
                        </w:r>
                        <w:r w:rsidR="00330BD1" w:rsidRPr="00FE2D33">
                          <w:rPr>
                            <w:rFonts w:ascii="Arial" w:hAnsi="Arial" w:cs="Arial"/>
                            <w:i/>
                            <w:color w:val="C00000"/>
                            <w:sz w:val="24"/>
                            <w:szCs w:val="24"/>
                          </w:rPr>
                          <w:t>“</w:t>
                        </w:r>
                        <w:r w:rsidR="00330BD1">
                          <w:rPr>
                            <w:rFonts w:ascii="Arial" w:hAnsi="Arial" w:cs="Arial"/>
                            <w:i/>
                            <w:color w:val="C00000"/>
                            <w:sz w:val="24"/>
                            <w:szCs w:val="24"/>
                          </w:rPr>
                          <w:t>Evlere girdiğiniz zaman, Allah tarafından mübarek ve pek güzel bir yaşama dileği olarak birbirinize selam verin</w:t>
                        </w:r>
                        <w:r w:rsidR="00330BD1" w:rsidRPr="00FE2D33">
                          <w:rPr>
                            <w:rFonts w:ascii="Arial" w:hAnsi="Arial" w:cs="Arial"/>
                            <w:i/>
                            <w:color w:val="C00000"/>
                            <w:sz w:val="24"/>
                            <w:szCs w:val="24"/>
                          </w:rPr>
                          <w:t>.”</w:t>
                        </w:r>
                      </w:p>
                      <w:p w14:paraId="36139DE5" w14:textId="77777777" w:rsidR="00330BD1" w:rsidRPr="00FE2D33" w:rsidRDefault="00330BD1" w:rsidP="00330BD1">
                        <w:pPr>
                          <w:jc w:val="right"/>
                          <w:rPr>
                            <w:b/>
                            <w:i/>
                            <w:color w:val="FF0000"/>
                            <w:sz w:val="20"/>
                            <w:szCs w:val="20"/>
                          </w:rPr>
                        </w:pPr>
                        <w:r w:rsidRPr="00FE2D33">
                          <w:rPr>
                            <w:b/>
                            <w:i/>
                            <w:color w:val="FF0000"/>
                            <w:sz w:val="20"/>
                            <w:szCs w:val="20"/>
                          </w:rPr>
                          <w:t>(</w:t>
                        </w:r>
                        <w:r>
                          <w:rPr>
                            <w:b/>
                            <w:i/>
                            <w:color w:val="FF0000"/>
                            <w:sz w:val="20"/>
                            <w:szCs w:val="20"/>
                          </w:rPr>
                          <w:t>Nisa Suresi 6. Ayet</w:t>
                        </w:r>
                        <w:r w:rsidRPr="00FE2D33">
                          <w:rPr>
                            <w:b/>
                            <w:i/>
                            <w:color w:val="FF0000"/>
                            <w:sz w:val="20"/>
                            <w:szCs w:val="20"/>
                          </w:rPr>
                          <w:t>)</w:t>
                        </w:r>
                      </w:p>
                    </w:txbxContent>
                  </v:textbox>
                </v:shape>
                <v:shape id="Text Box 7" o:spid="_x0000_s1073" type="#_x0000_t202" style="position:absolute;left:4972;top:1544;width:634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RZxQAAANsAAAAPAAAAZHJzL2Rvd25yZXYueG1sRI9Lb8Iw&#10;EITvlfofrK3ErTglFY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DQPqRZxQAAANsAAAAP&#10;AAAAAAAAAAAAAAAAAAcCAABkcnMvZG93bnJldi54bWxQSwUGAAAAAAMAAwC3AAAA+QIAAAAA&#10;" filled="f">
                  <v:textbox>
                    <w:txbxContent>
                      <w:p w14:paraId="4449A7F5" w14:textId="77777777" w:rsidR="00330BD1" w:rsidRDefault="008F78A5" w:rsidP="00330BD1">
                        <w:pPr>
                          <w:jc w:val="center"/>
                        </w:pPr>
                        <w:r>
                          <w:t>Eve girdiğimizde aile fertlerimize selam vermeliyiz.</w:t>
                        </w:r>
                      </w:p>
                    </w:txbxContent>
                  </v:textbox>
                </v:shape>
              </v:group>
            </w:pict>
          </mc:Fallback>
        </mc:AlternateContent>
      </w:r>
    </w:p>
    <w:p w14:paraId="385216B4" w14:textId="77777777" w:rsidR="00330BD1" w:rsidRDefault="00330BD1" w:rsidP="00330BD1"/>
    <w:p w14:paraId="403DD161" w14:textId="77777777" w:rsidR="00330BD1" w:rsidRDefault="00330BD1" w:rsidP="00330BD1"/>
    <w:p w14:paraId="1E9655D9" w14:textId="03F86BC9" w:rsidR="00330BD1" w:rsidRDefault="00330BD1" w:rsidP="00330BD1"/>
    <w:p w14:paraId="086836FC" w14:textId="5DD0FC6B" w:rsidR="00330BD1" w:rsidRDefault="00330BD1" w:rsidP="00330BD1"/>
    <w:p w14:paraId="21120A29" w14:textId="56A9E048" w:rsidR="00330BD1" w:rsidRDefault="00A66DC7" w:rsidP="00330BD1">
      <w:r>
        <w:rPr>
          <w:noProof/>
          <w:lang w:eastAsia="tr-TR"/>
        </w:rPr>
        <mc:AlternateContent>
          <mc:Choice Requires="wps">
            <w:drawing>
              <wp:anchor distT="0" distB="0" distL="114300" distR="114300" simplePos="0" relativeHeight="251538944" behindDoc="0" locked="0" layoutInCell="1" allowOverlap="1" wp14:anchorId="7B030AAC" wp14:editId="0B547875">
                <wp:simplePos x="0" y="0"/>
                <wp:positionH relativeFrom="column">
                  <wp:posOffset>-473710</wp:posOffset>
                </wp:positionH>
                <wp:positionV relativeFrom="paragraph">
                  <wp:posOffset>335915</wp:posOffset>
                </wp:positionV>
                <wp:extent cx="6840220" cy="1639613"/>
                <wp:effectExtent l="0" t="0" r="17780" b="17780"/>
                <wp:wrapNone/>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39613"/>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51ABF1" w14:textId="77777777" w:rsidR="00330BD1" w:rsidRPr="007E2501" w:rsidRDefault="00330BD1" w:rsidP="00330BD1">
                            <w:pPr>
                              <w:rPr>
                                <w:b/>
                                <w:color w:val="C00000"/>
                                <w:sz w:val="18"/>
                                <w:szCs w:val="18"/>
                              </w:rPr>
                            </w:pPr>
                            <w:r w:rsidRPr="007E2501">
                              <w:rPr>
                                <w:b/>
                                <w:color w:val="C00000"/>
                                <w:sz w:val="18"/>
                                <w:szCs w:val="18"/>
                              </w:rPr>
                              <w:t xml:space="preserve">  Aşağıda verilen hecelerden yan tarafa işlediğimiz konular ile ilgili anlaml</w:t>
                            </w:r>
                            <w:r w:rsidR="00CB587F">
                              <w:rPr>
                                <w:b/>
                                <w:color w:val="C00000"/>
                                <w:sz w:val="18"/>
                                <w:szCs w:val="18"/>
                              </w:rPr>
                              <w:t>ı kelimeler oluşturup yazınız.(2X8 =16</w:t>
                            </w:r>
                            <w:r w:rsidRPr="007E2501">
                              <w:rPr>
                                <w:b/>
                                <w:color w:val="C00000"/>
                                <w:sz w:val="18"/>
                                <w:szCs w:val="18"/>
                              </w:rPr>
                              <w:t xml:space="preserve">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30AAC" id="Text Box 63" o:spid="_x0000_s1074" type="#_x0000_t202" style="position:absolute;margin-left:-37.3pt;margin-top:26.45pt;width:538.6pt;height:129.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" fillcolor="#fde9d9 [665]" strokecolor="#f79646 [3209]" strokeweight="1.5pt">
                <v:shadow color="#868686"/>
                <v:textbox inset="15.5mm">
                  <w:txbxContent>
                    <w:p w14:paraId="0851ABF1" w14:textId="77777777" w:rsidR="00330BD1" w:rsidRPr="007E2501" w:rsidRDefault="00330BD1" w:rsidP="00330BD1">
                      <w:pPr>
                        <w:rPr>
                          <w:b/>
                          <w:color w:val="C00000"/>
                          <w:sz w:val="18"/>
                          <w:szCs w:val="18"/>
                        </w:rPr>
                      </w:pPr>
                      <w:r w:rsidRPr="007E2501">
                        <w:rPr>
                          <w:b/>
                          <w:color w:val="C00000"/>
                          <w:sz w:val="18"/>
                          <w:szCs w:val="18"/>
                        </w:rPr>
                        <w:t xml:space="preserve">  Aşağıda verilen hecelerden yan tarafa işlediğimiz konular ile ilgili anlaml</w:t>
                      </w:r>
                      <w:r w:rsidR="00CB587F">
                        <w:rPr>
                          <w:b/>
                          <w:color w:val="C00000"/>
                          <w:sz w:val="18"/>
                          <w:szCs w:val="18"/>
                        </w:rPr>
                        <w:t>ı kelimeler oluşturup yazınız.(2X8 =16</w:t>
                      </w:r>
                      <w:r w:rsidRPr="007E2501">
                        <w:rPr>
                          <w:b/>
                          <w:color w:val="C00000"/>
                          <w:sz w:val="18"/>
                          <w:szCs w:val="18"/>
                        </w:rPr>
                        <w:t xml:space="preserve"> PUAN)</w:t>
                      </w:r>
                    </w:p>
                  </w:txbxContent>
                </v:textbox>
              </v:shape>
            </w:pict>
          </mc:Fallback>
        </mc:AlternateContent>
      </w:r>
    </w:p>
    <w:p w14:paraId="4C1C8B9A" w14:textId="71376455" w:rsidR="00330BD1" w:rsidRDefault="00A66DC7" w:rsidP="00330BD1">
      <w:r>
        <w:rPr>
          <w:noProof/>
          <w:lang w:eastAsia="tr-TR"/>
        </w:rPr>
        <mc:AlternateContent>
          <mc:Choice Requires="wps">
            <w:drawing>
              <wp:anchor distT="0" distB="0" distL="114300" distR="114300" simplePos="0" relativeHeight="251718656" behindDoc="0" locked="0" layoutInCell="1" allowOverlap="1" wp14:anchorId="726F2509" wp14:editId="281D0328">
                <wp:simplePos x="0" y="0"/>
                <wp:positionH relativeFrom="column">
                  <wp:posOffset>5184775</wp:posOffset>
                </wp:positionH>
                <wp:positionV relativeFrom="paragraph">
                  <wp:posOffset>311785</wp:posOffset>
                </wp:positionV>
                <wp:extent cx="504190" cy="252095"/>
                <wp:effectExtent l="0" t="0" r="29210" b="52705"/>
                <wp:wrapNone/>
                <wp:docPr id="1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4C09B05" w14:textId="77777777" w:rsidR="00330BD1" w:rsidRPr="00524C1A" w:rsidRDefault="00330BD1" w:rsidP="00330BD1">
                            <w:pPr>
                              <w:jc w:val="center"/>
                              <w:rPr>
                                <w:b/>
                              </w:rPr>
                            </w:pPr>
                            <w:proofErr w:type="spellStart"/>
                            <w:r w:rsidRPr="00524C1A">
                              <w:rPr>
                                <w:b/>
                              </w:rPr>
                              <w:t>vap</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F2509" id="Text Box 75" o:spid="_x0000_s1075" type="#_x0000_t202" style="position:absolute;margin-left:408.25pt;margin-top:24.55pt;width:39.7pt;height:1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04C09B05" w14:textId="77777777" w:rsidR="00330BD1" w:rsidRPr="00524C1A" w:rsidRDefault="00330BD1" w:rsidP="00330BD1">
                      <w:pPr>
                        <w:jc w:val="center"/>
                        <w:rPr>
                          <w:b/>
                        </w:rPr>
                      </w:pPr>
                      <w:proofErr w:type="spellStart"/>
                      <w:r w:rsidRPr="00524C1A">
                        <w:rPr>
                          <w:b/>
                        </w:rPr>
                        <w:t>vap</w:t>
                      </w:r>
                      <w:proofErr w:type="spellEnd"/>
                    </w:p>
                  </w:txbxContent>
                </v:textbox>
              </v:shape>
            </w:pict>
          </mc:Fallback>
        </mc:AlternateContent>
      </w:r>
      <w:r>
        <w:rPr>
          <w:noProof/>
          <w:lang w:eastAsia="tr-TR"/>
        </w:rPr>
        <mc:AlternateContent>
          <mc:Choice Requires="wps">
            <w:drawing>
              <wp:anchor distT="0" distB="0" distL="114300" distR="114300" simplePos="0" relativeHeight="251587584" behindDoc="0" locked="0" layoutInCell="1" allowOverlap="1" wp14:anchorId="652ADD77" wp14:editId="3E0BCC3F">
                <wp:simplePos x="0" y="0"/>
                <wp:positionH relativeFrom="column">
                  <wp:posOffset>4603750</wp:posOffset>
                </wp:positionH>
                <wp:positionV relativeFrom="paragraph">
                  <wp:posOffset>306070</wp:posOffset>
                </wp:positionV>
                <wp:extent cx="504190" cy="252095"/>
                <wp:effectExtent l="0" t="0" r="29210" b="52705"/>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117F8682" w14:textId="77777777" w:rsidR="00330BD1" w:rsidRPr="00524C1A" w:rsidRDefault="00330BD1" w:rsidP="00330BD1">
                            <w:pPr>
                              <w:jc w:val="center"/>
                              <w:rPr>
                                <w:b/>
                              </w:rPr>
                            </w:pPr>
                            <w:r w:rsidRPr="00524C1A">
                              <w:rPr>
                                <w:b/>
                              </w:rPr>
                              <w:t>Se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ADD77" id="Text Box 67" o:spid="_x0000_s1076" type="#_x0000_t202" style="position:absolute;margin-left:362.5pt;margin-top:24.1pt;width:39.7pt;height:19.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7u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117F8682" w14:textId="77777777" w:rsidR="00330BD1" w:rsidRPr="00524C1A" w:rsidRDefault="00330BD1" w:rsidP="00330BD1">
                      <w:pPr>
                        <w:jc w:val="center"/>
                        <w:rPr>
                          <w:b/>
                        </w:rPr>
                      </w:pPr>
                      <w:r w:rsidRPr="00524C1A">
                        <w:rPr>
                          <w:b/>
                        </w:rPr>
                        <w:t>Se</w:t>
                      </w:r>
                    </w:p>
                  </w:txbxContent>
                </v:textbox>
              </v:shape>
            </w:pict>
          </mc:Fallback>
        </mc:AlternateContent>
      </w:r>
      <w:r w:rsidR="00264C67">
        <w:rPr>
          <w:noProof/>
          <w:lang w:eastAsia="tr-TR"/>
        </w:rPr>
        <mc:AlternateContent>
          <mc:Choice Requires="wps">
            <w:drawing>
              <wp:anchor distT="0" distB="0" distL="114300" distR="114300" simplePos="0" relativeHeight="251567104" behindDoc="0" locked="0" layoutInCell="1" allowOverlap="1" wp14:anchorId="3B885719" wp14:editId="1E28CA1A">
                <wp:simplePos x="0" y="0"/>
                <wp:positionH relativeFrom="column">
                  <wp:posOffset>150889</wp:posOffset>
                </wp:positionH>
                <wp:positionV relativeFrom="paragraph">
                  <wp:posOffset>307909</wp:posOffset>
                </wp:positionV>
                <wp:extent cx="2453662" cy="1179611"/>
                <wp:effectExtent l="0" t="0" r="22860" b="20955"/>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62" cy="1179611"/>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BF09DF" w14:textId="77777777" w:rsidR="00330BD1" w:rsidRPr="009C1E92" w:rsidRDefault="00330BD1" w:rsidP="00330BD1">
                            <w:pPr>
                              <w:spacing w:before="120"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54EAAC8B" w14:textId="77777777" w:rsidR="00330BD1" w:rsidRPr="009C1E92" w:rsidRDefault="00330BD1" w:rsidP="00330BD1">
                            <w:pPr>
                              <w:spacing w:before="120"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49EA2624" w14:textId="77777777" w:rsidR="00330BD1" w:rsidRPr="009C1E92" w:rsidRDefault="00330BD1" w:rsidP="00330BD1">
                            <w:pPr>
                              <w:spacing w:before="120"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36C5FE28" w14:textId="77777777" w:rsidR="00330BD1" w:rsidRPr="009C1E92" w:rsidRDefault="00330BD1" w:rsidP="00330BD1">
                            <w:pPr>
                              <w:spacing w:before="120"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85719" id="Text Box 65" o:spid="_x0000_s1077" type="#_x0000_t202" style="position:absolute;margin-left:11.9pt;margin-top:24.25pt;width:193.2pt;height:92.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" fillcolor="#e5dfec [663]" strokecolor="#f79646 [3209]" strokeweight="1.5pt">
                <v:shadow color="#868686"/>
                <v:textbox inset="4.5mm">
                  <w:txbxContent>
                    <w:p w14:paraId="6DBF09DF" w14:textId="77777777" w:rsidR="00330BD1" w:rsidRPr="009C1E92" w:rsidRDefault="00330BD1" w:rsidP="00330BD1">
                      <w:pPr>
                        <w:spacing w:before="120"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54EAAC8B" w14:textId="77777777" w:rsidR="00330BD1" w:rsidRPr="009C1E92" w:rsidRDefault="00330BD1" w:rsidP="00330BD1">
                      <w:pPr>
                        <w:spacing w:before="120"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49EA2624" w14:textId="77777777" w:rsidR="00330BD1" w:rsidRPr="009C1E92" w:rsidRDefault="00330BD1" w:rsidP="00330BD1">
                      <w:pPr>
                        <w:spacing w:before="120"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36C5FE28" w14:textId="77777777" w:rsidR="00330BD1" w:rsidRPr="009C1E92" w:rsidRDefault="00330BD1" w:rsidP="00330BD1">
                      <w:pPr>
                        <w:spacing w:before="120"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v:textbox>
              </v:shape>
            </w:pict>
          </mc:Fallback>
        </mc:AlternateContent>
      </w:r>
      <w:r w:rsidR="009514CB">
        <w:rPr>
          <w:noProof/>
          <w:lang w:eastAsia="tr-TR"/>
        </w:rPr>
        <mc:AlternateContent>
          <mc:Choice Requires="wps">
            <w:drawing>
              <wp:anchor distT="0" distB="0" distL="114300" distR="114300" simplePos="0" relativeHeight="251561984" behindDoc="0" locked="0" layoutInCell="1" allowOverlap="1" wp14:anchorId="34EF4357" wp14:editId="4B10DB46">
                <wp:simplePos x="0" y="0"/>
                <wp:positionH relativeFrom="column">
                  <wp:posOffset>-483870</wp:posOffset>
                </wp:positionH>
                <wp:positionV relativeFrom="paragraph">
                  <wp:posOffset>19685</wp:posOffset>
                </wp:positionV>
                <wp:extent cx="539750" cy="288290"/>
                <wp:effectExtent l="15875" t="15875" r="15875" b="10160"/>
                <wp:wrapNone/>
                <wp:docPr id="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03B3EC" w14:textId="77777777" w:rsidR="00330BD1" w:rsidRPr="00446E26" w:rsidRDefault="00330BD1" w:rsidP="00330BD1">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EF4357" id="Rectangle 64" o:spid="_x0000_s1078" style="position:absolute;margin-left:-38.1pt;margin-top:1.55pt;width:42.5pt;height:2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ydNw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" fillcolor="#eaf1dd [662]" strokecolor="#9bbb59 [3206]" strokeweight="1.5pt">
                <v:shadow color="#868686"/>
                <v:textbox inset=",0,,0">
                  <w:txbxContent>
                    <w:p w14:paraId="6D03B3EC" w14:textId="77777777" w:rsidR="00330BD1" w:rsidRPr="00446E26" w:rsidRDefault="00330BD1" w:rsidP="00330BD1">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p>
    <w:p w14:paraId="7E24826F" w14:textId="5FAD67C4" w:rsidR="00330BD1" w:rsidRDefault="00A66DC7" w:rsidP="00330BD1">
      <w:r>
        <w:rPr>
          <w:noProof/>
          <w:lang w:eastAsia="tr-TR"/>
        </w:rPr>
        <mc:AlternateContent>
          <mc:Choice Requires="wps">
            <w:drawing>
              <wp:anchor distT="0" distB="0" distL="114300" distR="114300" simplePos="0" relativeHeight="251677696" behindDoc="0" locked="0" layoutInCell="1" allowOverlap="1" wp14:anchorId="12D87904" wp14:editId="3FC63539">
                <wp:simplePos x="0" y="0"/>
                <wp:positionH relativeFrom="column">
                  <wp:posOffset>5190490</wp:posOffset>
                </wp:positionH>
                <wp:positionV relativeFrom="paragraph">
                  <wp:posOffset>314325</wp:posOffset>
                </wp:positionV>
                <wp:extent cx="504190" cy="252095"/>
                <wp:effectExtent l="0" t="0" r="29210" b="52705"/>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0343A3D" w14:textId="77777777" w:rsidR="00330BD1" w:rsidRPr="00524C1A" w:rsidRDefault="00330BD1" w:rsidP="00330BD1">
                            <w:pPr>
                              <w:jc w:val="center"/>
                              <w:rPr>
                                <w:b/>
                              </w:rPr>
                            </w:pPr>
                            <w:proofErr w:type="gramStart"/>
                            <w:r w:rsidRPr="00524C1A">
                              <w:rPr>
                                <w:b/>
                              </w:rPr>
                              <w:t>lak</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87904" id="Text Box 73" o:spid="_x0000_s1079" type="#_x0000_t202" style="position:absolute;margin-left:408.7pt;margin-top:24.75pt;width:39.7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rW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00343A3D" w14:textId="77777777" w:rsidR="00330BD1" w:rsidRPr="00524C1A" w:rsidRDefault="00330BD1" w:rsidP="00330BD1">
                      <w:pPr>
                        <w:jc w:val="center"/>
                        <w:rPr>
                          <w:b/>
                        </w:rPr>
                      </w:pPr>
                      <w:proofErr w:type="gramStart"/>
                      <w:r w:rsidRPr="00524C1A">
                        <w:rPr>
                          <w:b/>
                        </w:rPr>
                        <w:t>lak</w:t>
                      </w:r>
                      <w:proofErr w:type="gramEnd"/>
                    </w:p>
                  </w:txbxContent>
                </v:textbox>
              </v:shape>
            </w:pict>
          </mc:Fallback>
        </mc:AlternateContent>
      </w:r>
      <w:r>
        <w:rPr>
          <w:noProof/>
          <w:lang w:eastAsia="tr-TR"/>
        </w:rPr>
        <mc:AlternateContent>
          <mc:Choice Requires="wps">
            <w:drawing>
              <wp:anchor distT="0" distB="0" distL="114300" distR="114300" simplePos="0" relativeHeight="251738112" behindDoc="0" locked="0" layoutInCell="1" allowOverlap="1" wp14:anchorId="5F4A9706" wp14:editId="4168C7B7">
                <wp:simplePos x="0" y="0"/>
                <wp:positionH relativeFrom="column">
                  <wp:posOffset>4606290</wp:posOffset>
                </wp:positionH>
                <wp:positionV relativeFrom="paragraph">
                  <wp:posOffset>307340</wp:posOffset>
                </wp:positionV>
                <wp:extent cx="504190" cy="252095"/>
                <wp:effectExtent l="0" t="0" r="29210" b="52705"/>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91A24B5" w14:textId="77777777" w:rsidR="00330BD1" w:rsidRPr="00524C1A" w:rsidRDefault="00330BD1" w:rsidP="00330BD1">
                            <w:pPr>
                              <w:jc w:val="center"/>
                              <w:rPr>
                                <w:b/>
                              </w:rPr>
                            </w:pPr>
                            <w:r w:rsidRPr="00524C1A">
                              <w:rPr>
                                <w:b/>
                              </w:rPr>
                              <w:t>Ah</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A9706" id="Text Box 77" o:spid="_x0000_s1080" type="#_x0000_t202" style="position:absolute;margin-left:362.7pt;margin-top:24.2pt;width:39.7pt;height:19.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03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091A24B5" w14:textId="77777777" w:rsidR="00330BD1" w:rsidRPr="00524C1A" w:rsidRDefault="00330BD1" w:rsidP="00330BD1">
                      <w:pPr>
                        <w:jc w:val="center"/>
                        <w:rPr>
                          <w:b/>
                        </w:rPr>
                      </w:pPr>
                      <w:r w:rsidRPr="00524C1A">
                        <w:rPr>
                          <w:b/>
                        </w:rPr>
                        <w:t>Ah</w:t>
                      </w:r>
                    </w:p>
                  </w:txbxContent>
                </v:textbox>
              </v:shape>
            </w:pict>
          </mc:Fallback>
        </mc:AlternateContent>
      </w:r>
      <w:r w:rsidR="00264C67">
        <w:rPr>
          <w:noProof/>
          <w:lang w:eastAsia="tr-TR"/>
        </w:rPr>
        <mc:AlternateContent>
          <mc:Choice Requires="wps">
            <w:drawing>
              <wp:anchor distT="0" distB="0" distL="114300" distR="114300" simplePos="0" relativeHeight="251754496" behindDoc="0" locked="0" layoutInCell="1" allowOverlap="1" wp14:anchorId="2C76A250" wp14:editId="27D4E0B1">
                <wp:simplePos x="0" y="0"/>
                <wp:positionH relativeFrom="column">
                  <wp:posOffset>3651250</wp:posOffset>
                </wp:positionH>
                <wp:positionV relativeFrom="paragraph">
                  <wp:posOffset>287020</wp:posOffset>
                </wp:positionV>
                <wp:extent cx="504190" cy="252095"/>
                <wp:effectExtent l="0" t="0" r="29210" b="52705"/>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6251797" w14:textId="77777777" w:rsidR="00330BD1" w:rsidRPr="00524C1A" w:rsidRDefault="00330BD1" w:rsidP="00330BD1">
                            <w:pPr>
                              <w:jc w:val="center"/>
                              <w:rPr>
                                <w:b/>
                              </w:rPr>
                            </w:pPr>
                            <w:proofErr w:type="gramStart"/>
                            <w:r w:rsidRPr="00524C1A">
                              <w:rPr>
                                <w:b/>
                              </w:rPr>
                              <w:t>ram</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6A250" id="Text Box 80" o:spid="_x0000_s1081" type="#_x0000_t202" style="position:absolute;margin-left:287.5pt;margin-top:22.6pt;width:39.7pt;height:19.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" fillcolor="white [3201]" strokecolor="#fabf8f [1945]" strokeweight="1pt">
                <v:fill color2="#fbd4b4 [1305]" focus="100%" type="gradient"/>
                <v:shadow on="t" color="#974706 [1609]" opacity=".5" offset="1pt"/>
                <v:textbox inset="1.5mm,,1.5mm">
                  <w:txbxContent>
                    <w:p w14:paraId="56251797" w14:textId="77777777" w:rsidR="00330BD1" w:rsidRPr="00524C1A" w:rsidRDefault="00330BD1" w:rsidP="00330BD1">
                      <w:pPr>
                        <w:jc w:val="center"/>
                        <w:rPr>
                          <w:b/>
                        </w:rPr>
                      </w:pPr>
                      <w:proofErr w:type="gramStart"/>
                      <w:r w:rsidRPr="00524C1A">
                        <w:rPr>
                          <w:b/>
                        </w:rPr>
                        <w:t>ram</w:t>
                      </w:r>
                      <w:proofErr w:type="gramEnd"/>
                    </w:p>
                  </w:txbxContent>
                </v:textbox>
              </v:shape>
            </w:pict>
          </mc:Fallback>
        </mc:AlternateContent>
      </w:r>
      <w:r w:rsidR="00264C67">
        <w:rPr>
          <w:noProof/>
          <w:lang w:eastAsia="tr-TR"/>
        </w:rPr>
        <mc:AlternateContent>
          <mc:Choice Requires="wps">
            <w:drawing>
              <wp:anchor distT="0" distB="0" distL="114300" distR="114300" simplePos="0" relativeHeight="251697152" behindDoc="0" locked="0" layoutInCell="1" allowOverlap="1" wp14:anchorId="5997A729" wp14:editId="6F7F1770">
                <wp:simplePos x="0" y="0"/>
                <wp:positionH relativeFrom="column">
                  <wp:posOffset>3104405</wp:posOffset>
                </wp:positionH>
                <wp:positionV relativeFrom="paragraph">
                  <wp:posOffset>281305</wp:posOffset>
                </wp:positionV>
                <wp:extent cx="504190" cy="252095"/>
                <wp:effectExtent l="0" t="0" r="29210" b="52705"/>
                <wp:wrapNone/>
                <wp:docPr id="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5562D6A" w14:textId="77777777" w:rsidR="00330BD1" w:rsidRPr="00524C1A" w:rsidRDefault="00330BD1" w:rsidP="00330BD1">
                            <w:pPr>
                              <w:jc w:val="center"/>
                              <w:rPr>
                                <w:b/>
                              </w:rPr>
                            </w:pPr>
                            <w:r w:rsidRPr="00524C1A">
                              <w:rPr>
                                <w:b/>
                              </w:rPr>
                              <w:t>Ha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7A729" id="Text Box 74" o:spid="_x0000_s1082" type="#_x0000_t202" style="position:absolute;margin-left:244.45pt;margin-top:22.15pt;width:39.7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tX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" fillcolor="white [3201]" strokecolor="#c2d69b [1942]" strokeweight="1pt">
                <v:fill color2="#d6e3bc [1302]" focus="100%" type="gradient"/>
                <v:shadow on="t" color="#4e6128 [1606]" opacity=".5" offset="1pt"/>
                <v:textbox inset="1.5mm,,1.5mm">
                  <w:txbxContent>
                    <w:p w14:paraId="35562D6A" w14:textId="77777777" w:rsidR="00330BD1" w:rsidRPr="00524C1A" w:rsidRDefault="00330BD1" w:rsidP="00330BD1">
                      <w:pPr>
                        <w:jc w:val="center"/>
                        <w:rPr>
                          <w:b/>
                        </w:rPr>
                      </w:pPr>
                      <w:r w:rsidRPr="00524C1A">
                        <w:rPr>
                          <w:b/>
                        </w:rPr>
                        <w:t>Ha</w:t>
                      </w:r>
                    </w:p>
                  </w:txbxContent>
                </v:textbox>
              </v:shape>
            </w:pict>
          </mc:Fallback>
        </mc:AlternateContent>
      </w:r>
      <w:r w:rsidR="00264C67">
        <w:rPr>
          <w:noProof/>
          <w:lang w:eastAsia="tr-TR"/>
        </w:rPr>
        <mc:AlternateContent>
          <mc:Choice Requires="wps">
            <w:drawing>
              <wp:anchor distT="0" distB="0" distL="114300" distR="114300" simplePos="0" relativeHeight="251757568" behindDoc="0" locked="0" layoutInCell="1" allowOverlap="1" wp14:anchorId="7CBBC7BE" wp14:editId="15415482">
                <wp:simplePos x="0" y="0"/>
                <wp:positionH relativeFrom="column">
                  <wp:posOffset>3650791</wp:posOffset>
                </wp:positionH>
                <wp:positionV relativeFrom="paragraph">
                  <wp:posOffset>14080</wp:posOffset>
                </wp:positionV>
                <wp:extent cx="504190" cy="252095"/>
                <wp:effectExtent l="0" t="0" r="29210" b="5270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E15242D" w14:textId="77777777" w:rsidR="00330BD1" w:rsidRPr="00524C1A" w:rsidRDefault="00330BD1" w:rsidP="00330BD1">
                            <w:pPr>
                              <w:jc w:val="center"/>
                              <w:rPr>
                                <w:b/>
                              </w:rPr>
                            </w:pPr>
                            <w:proofErr w:type="gramStart"/>
                            <w:r w:rsidRPr="00524C1A">
                              <w:rPr>
                                <w:b/>
                              </w:rPr>
                              <w:t>nah</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BC7BE" id="Text Box 81" o:spid="_x0000_s1083" type="#_x0000_t202" style="position:absolute;margin-left:287.45pt;margin-top:1.1pt;width:39.7pt;height:19.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" fillcolor="white [3201]" strokecolor="#95b3d7 [1940]" strokeweight="1pt">
                <v:fill color2="#b8cce4 [1300]" focus="100%" type="gradient"/>
                <v:shadow on="t" color="#243f60 [1604]" opacity=".5" offset="1pt"/>
                <v:textbox inset="1.5mm,,1.5mm">
                  <w:txbxContent>
                    <w:p w14:paraId="7E15242D" w14:textId="77777777" w:rsidR="00330BD1" w:rsidRPr="00524C1A" w:rsidRDefault="00330BD1" w:rsidP="00330BD1">
                      <w:pPr>
                        <w:jc w:val="center"/>
                        <w:rPr>
                          <w:b/>
                        </w:rPr>
                      </w:pPr>
                      <w:proofErr w:type="gramStart"/>
                      <w:r w:rsidRPr="00524C1A">
                        <w:rPr>
                          <w:b/>
                        </w:rPr>
                        <w:t>nah</w:t>
                      </w:r>
                      <w:proofErr w:type="gramEnd"/>
                    </w:p>
                  </w:txbxContent>
                </v:textbox>
              </v:shape>
            </w:pict>
          </mc:Fallback>
        </mc:AlternateContent>
      </w:r>
      <w:r w:rsidR="00264C67">
        <w:rPr>
          <w:noProof/>
          <w:lang w:eastAsia="tr-TR"/>
        </w:rPr>
        <mc:AlternateContent>
          <mc:Choice Requires="wps">
            <w:drawing>
              <wp:anchor distT="0" distB="0" distL="114300" distR="114300" simplePos="0" relativeHeight="251741184" behindDoc="0" locked="0" layoutInCell="1" allowOverlap="1" wp14:anchorId="0115D454" wp14:editId="7B03B89C">
                <wp:simplePos x="0" y="0"/>
                <wp:positionH relativeFrom="column">
                  <wp:posOffset>3101449</wp:posOffset>
                </wp:positionH>
                <wp:positionV relativeFrom="paragraph">
                  <wp:posOffset>10270</wp:posOffset>
                </wp:positionV>
                <wp:extent cx="504190" cy="252095"/>
                <wp:effectExtent l="0" t="0" r="29210" b="52705"/>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10EC6A9" w14:textId="77777777" w:rsidR="00330BD1" w:rsidRPr="00524C1A" w:rsidRDefault="00330BD1" w:rsidP="00330BD1">
                            <w:pPr>
                              <w:jc w:val="center"/>
                              <w:rPr>
                                <w:b/>
                              </w:rPr>
                            </w:pPr>
                            <w:proofErr w:type="spellStart"/>
                            <w:r w:rsidRPr="00524C1A">
                              <w:rPr>
                                <w:b/>
                              </w:rPr>
                              <w:t>Gü</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5D454" id="Text Box 78" o:spid="_x0000_s1084" type="#_x0000_t202" style="position:absolute;margin-left:244.2pt;margin-top:.8pt;width:39.7pt;height:1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" fillcolor="white [3201]" strokecolor="#666 [1936]" strokeweight="1pt">
                <v:fill color2="#999 [1296]" focus="100%" type="gradient"/>
                <v:shadow on="t" color="#7f7f7f [1601]" opacity=".5" offset="1pt"/>
                <v:textbox inset="1.5mm,,1.5mm">
                  <w:txbxContent>
                    <w:p w14:paraId="210EC6A9" w14:textId="77777777" w:rsidR="00330BD1" w:rsidRPr="00524C1A" w:rsidRDefault="00330BD1" w:rsidP="00330BD1">
                      <w:pPr>
                        <w:jc w:val="center"/>
                        <w:rPr>
                          <w:b/>
                        </w:rPr>
                      </w:pPr>
                      <w:proofErr w:type="spellStart"/>
                      <w:r w:rsidRPr="00524C1A">
                        <w:rPr>
                          <w:b/>
                        </w:rPr>
                        <w:t>Gü</w:t>
                      </w:r>
                      <w:proofErr w:type="spellEnd"/>
                    </w:p>
                  </w:txbxContent>
                </v:textbox>
              </v:shape>
            </w:pict>
          </mc:Fallback>
        </mc:AlternateContent>
      </w:r>
    </w:p>
    <w:p w14:paraId="2B4A6FE4" w14:textId="760438F5" w:rsidR="00264C67" w:rsidRDefault="00A66DC7" w:rsidP="00330BD1">
      <w:r>
        <w:rPr>
          <w:noProof/>
          <w:lang w:eastAsia="tr-TR"/>
        </w:rPr>
        <mc:AlternateContent>
          <mc:Choice Requires="wps">
            <w:drawing>
              <wp:anchor distT="0" distB="0" distL="114300" distR="114300" simplePos="0" relativeHeight="251651072" behindDoc="0" locked="0" layoutInCell="1" allowOverlap="1" wp14:anchorId="2945ECCD" wp14:editId="6BD3B78D">
                <wp:simplePos x="0" y="0"/>
                <wp:positionH relativeFrom="column">
                  <wp:posOffset>3112135</wp:posOffset>
                </wp:positionH>
                <wp:positionV relativeFrom="paragraph">
                  <wp:posOffset>275400</wp:posOffset>
                </wp:positionV>
                <wp:extent cx="504190" cy="252095"/>
                <wp:effectExtent l="0" t="0" r="29210" b="52705"/>
                <wp:wrapNone/>
                <wp:docPr id="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4B3AEA2B" w14:textId="77777777" w:rsidR="00330BD1" w:rsidRPr="00524C1A" w:rsidRDefault="00330BD1" w:rsidP="00330BD1">
                            <w:pPr>
                              <w:jc w:val="center"/>
                              <w:rPr>
                                <w:b/>
                              </w:rPr>
                            </w:pPr>
                            <w:proofErr w:type="spellStart"/>
                            <w:r w:rsidRPr="00524C1A">
                              <w:rPr>
                                <w:b/>
                              </w:rPr>
                              <w:t>Şü</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5ECCD" id="Text Box 72" o:spid="_x0000_s1085" type="#_x0000_t202" style="position:absolute;margin-left:245.05pt;margin-top:21.7pt;width:39.7pt;height:1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O9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" fillcolor="white [3201]" strokecolor="#d99594 [1941]" strokeweight="1pt">
                <v:fill color2="#e5b8b7 [1301]" focus="100%" type="gradient"/>
                <v:shadow on="t" color="#622423 [1605]" opacity=".5" offset="1pt"/>
                <v:textbox inset="1.5mm,,1.5mm">
                  <w:txbxContent>
                    <w:p w14:paraId="4B3AEA2B" w14:textId="77777777" w:rsidR="00330BD1" w:rsidRPr="00524C1A" w:rsidRDefault="00330BD1" w:rsidP="00330BD1">
                      <w:pPr>
                        <w:jc w:val="center"/>
                        <w:rPr>
                          <w:b/>
                        </w:rPr>
                      </w:pPr>
                      <w:proofErr w:type="spellStart"/>
                      <w:r w:rsidRPr="00524C1A">
                        <w:rPr>
                          <w:b/>
                        </w:rPr>
                        <w:t>Şü</w:t>
                      </w:r>
                      <w:proofErr w:type="spellEnd"/>
                    </w:p>
                  </w:txbxContent>
                </v:textbox>
              </v:shape>
            </w:pict>
          </mc:Fallback>
        </mc:AlternateContent>
      </w:r>
      <w:r>
        <w:rPr>
          <w:noProof/>
          <w:lang w:eastAsia="tr-TR"/>
        </w:rPr>
        <mc:AlternateContent>
          <mc:Choice Requires="wps">
            <w:drawing>
              <wp:anchor distT="0" distB="0" distL="114300" distR="114300" simplePos="0" relativeHeight="251640832" behindDoc="0" locked="0" layoutInCell="1" allowOverlap="1" wp14:anchorId="4CCFB6AD" wp14:editId="5A46B4DB">
                <wp:simplePos x="0" y="0"/>
                <wp:positionH relativeFrom="column">
                  <wp:posOffset>3650195</wp:posOffset>
                </wp:positionH>
                <wp:positionV relativeFrom="paragraph">
                  <wp:posOffset>281759</wp:posOffset>
                </wp:positionV>
                <wp:extent cx="504190" cy="252095"/>
                <wp:effectExtent l="0" t="0" r="29210" b="52705"/>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DDD635F" w14:textId="77777777" w:rsidR="00330BD1" w:rsidRPr="00524C1A" w:rsidRDefault="00330BD1" w:rsidP="00330BD1">
                            <w:pPr>
                              <w:jc w:val="center"/>
                              <w:rPr>
                                <w:b/>
                              </w:rPr>
                            </w:pPr>
                            <w:proofErr w:type="gramStart"/>
                            <w:r w:rsidRPr="00524C1A">
                              <w:rPr>
                                <w:b/>
                              </w:rPr>
                              <w:t>kür</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FB6AD" id="Text Box 71" o:spid="_x0000_s1086" type="#_x0000_t202" style="position:absolute;margin-left:287.4pt;margin-top:22.2pt;width:39.7pt;height:19.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" fillcolor="white [3201]" strokecolor="#666 [1936]" strokeweight="1pt">
                <v:fill color2="#999 [1296]" focus="100%" type="gradient"/>
                <v:shadow on="t" color="#7f7f7f [1601]" opacity=".5" offset="1pt"/>
                <v:textbox inset="1.5mm,,1.5mm">
                  <w:txbxContent>
                    <w:p w14:paraId="2DDD635F" w14:textId="77777777" w:rsidR="00330BD1" w:rsidRPr="00524C1A" w:rsidRDefault="00330BD1" w:rsidP="00330BD1">
                      <w:pPr>
                        <w:jc w:val="center"/>
                        <w:rPr>
                          <w:b/>
                        </w:rPr>
                      </w:pPr>
                      <w:proofErr w:type="gramStart"/>
                      <w:r w:rsidRPr="00524C1A">
                        <w:rPr>
                          <w:b/>
                        </w:rPr>
                        <w:t>kür</w:t>
                      </w:r>
                      <w:proofErr w:type="gramEnd"/>
                    </w:p>
                  </w:txbxContent>
                </v:textbox>
              </v:shape>
            </w:pict>
          </mc:Fallback>
        </mc:AlternateContent>
      </w:r>
      <w:r>
        <w:rPr>
          <w:noProof/>
          <w:lang w:eastAsia="tr-TR"/>
        </w:rPr>
        <mc:AlternateContent>
          <mc:Choice Requires="wps">
            <w:drawing>
              <wp:anchor distT="0" distB="0" distL="114300" distR="114300" simplePos="0" relativeHeight="251751424" behindDoc="0" locked="0" layoutInCell="1" allowOverlap="1" wp14:anchorId="7C1DA91A" wp14:editId="3CA13C59">
                <wp:simplePos x="0" y="0"/>
                <wp:positionH relativeFrom="column">
                  <wp:posOffset>5183505</wp:posOffset>
                </wp:positionH>
                <wp:positionV relativeFrom="paragraph">
                  <wp:posOffset>294640</wp:posOffset>
                </wp:positionV>
                <wp:extent cx="504190" cy="252095"/>
                <wp:effectExtent l="0" t="0" r="29210" b="52705"/>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C9C58AA" w14:textId="77777777" w:rsidR="00330BD1" w:rsidRPr="00524C1A" w:rsidRDefault="00330BD1" w:rsidP="00330BD1">
                            <w:pPr>
                              <w:jc w:val="center"/>
                              <w:rPr>
                                <w:b/>
                              </w:rPr>
                            </w:pPr>
                            <w:proofErr w:type="spellStart"/>
                            <w:r w:rsidRPr="00524C1A">
                              <w:rPr>
                                <w:b/>
                              </w:rPr>
                              <w:t>miz</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DA91A" id="Text Box 79" o:spid="_x0000_s1087" type="#_x0000_t202" style="position:absolute;margin-left:408.15pt;margin-top:23.2pt;width:39.7pt;height:1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Ooyg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" fillcolor="white [3201]" strokecolor="#fabf8f [1945]" strokeweight="1pt">
                <v:fill color2="#fbd4b4 [1305]" focus="100%" type="gradient"/>
                <v:shadow on="t" color="#974706 [1609]" opacity=".5" offset="1pt"/>
                <v:textbox inset="1.5mm,,1.5mm">
                  <w:txbxContent>
                    <w:p w14:paraId="6C9C58AA" w14:textId="77777777" w:rsidR="00330BD1" w:rsidRPr="00524C1A" w:rsidRDefault="00330BD1" w:rsidP="00330BD1">
                      <w:pPr>
                        <w:jc w:val="center"/>
                        <w:rPr>
                          <w:b/>
                        </w:rPr>
                      </w:pPr>
                      <w:proofErr w:type="spellStart"/>
                      <w:r w:rsidRPr="00524C1A">
                        <w:rPr>
                          <w:b/>
                        </w:rPr>
                        <w:t>miz</w:t>
                      </w:r>
                      <w:proofErr w:type="spellEnd"/>
                    </w:p>
                  </w:txbxContent>
                </v:textbox>
              </v:shape>
            </w:pict>
          </mc:Fallback>
        </mc:AlternateContent>
      </w:r>
      <w:r>
        <w:rPr>
          <w:noProof/>
          <w:lang w:eastAsia="tr-TR"/>
        </w:rPr>
        <mc:AlternateContent>
          <mc:Choice Requires="wps">
            <w:drawing>
              <wp:anchor distT="0" distB="0" distL="114300" distR="114300" simplePos="0" relativeHeight="251729920" behindDoc="0" locked="0" layoutInCell="1" allowOverlap="1" wp14:anchorId="062A79E5" wp14:editId="36E5CBDC">
                <wp:simplePos x="0" y="0"/>
                <wp:positionH relativeFrom="column">
                  <wp:posOffset>4610100</wp:posOffset>
                </wp:positionH>
                <wp:positionV relativeFrom="paragraph">
                  <wp:posOffset>291465</wp:posOffset>
                </wp:positionV>
                <wp:extent cx="504190" cy="252095"/>
                <wp:effectExtent l="0" t="0" r="29210" b="52705"/>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10AA7D2" w14:textId="77777777" w:rsidR="00330BD1" w:rsidRPr="00524C1A" w:rsidRDefault="00330BD1" w:rsidP="00330BD1">
                            <w:pPr>
                              <w:jc w:val="center"/>
                              <w:rPr>
                                <w:b/>
                              </w:rPr>
                            </w:pPr>
                            <w:r w:rsidRPr="00524C1A">
                              <w:rPr>
                                <w:b/>
                              </w:rPr>
                              <w:t>Te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A79E5" id="Text Box 76" o:spid="_x0000_s1088" type="#_x0000_t202" style="position:absolute;margin-left:363pt;margin-top:22.95pt;width:39.7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310AA7D2" w14:textId="77777777" w:rsidR="00330BD1" w:rsidRPr="00524C1A" w:rsidRDefault="00330BD1" w:rsidP="00330BD1">
                      <w:pPr>
                        <w:jc w:val="center"/>
                        <w:rPr>
                          <w:b/>
                        </w:rPr>
                      </w:pPr>
                      <w:r w:rsidRPr="00524C1A">
                        <w:rPr>
                          <w:b/>
                        </w:rPr>
                        <w:t>Te</w:t>
                      </w:r>
                    </w:p>
                  </w:txbxContent>
                </v:textbox>
              </v:shape>
            </w:pict>
          </mc:Fallback>
        </mc:AlternateContent>
      </w:r>
    </w:p>
    <w:p w14:paraId="34F2926E" w14:textId="38216809" w:rsidR="00264C67" w:rsidRDefault="00A66DC7" w:rsidP="00330BD1">
      <w:r>
        <w:rPr>
          <w:noProof/>
          <w:lang w:eastAsia="tr-TR"/>
        </w:rPr>
        <mc:AlternateContent>
          <mc:Choice Requires="wps">
            <w:drawing>
              <wp:anchor distT="0" distB="0" distL="114300" distR="114300" simplePos="0" relativeHeight="251616256" behindDoc="0" locked="0" layoutInCell="1" allowOverlap="1" wp14:anchorId="5AF9BD90" wp14:editId="070ED3A6">
                <wp:simplePos x="0" y="0"/>
                <wp:positionH relativeFrom="column">
                  <wp:posOffset>5192205</wp:posOffset>
                </wp:positionH>
                <wp:positionV relativeFrom="paragraph">
                  <wp:posOffset>279400</wp:posOffset>
                </wp:positionV>
                <wp:extent cx="504190" cy="252095"/>
                <wp:effectExtent l="0" t="0" r="29210" b="52705"/>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1FC92777" w14:textId="77777777" w:rsidR="00330BD1" w:rsidRPr="00FB2C62" w:rsidRDefault="00330BD1" w:rsidP="00330BD1">
                            <w:pPr>
                              <w:jc w:val="center"/>
                              <w:rPr>
                                <w:b/>
                              </w:rPr>
                            </w:pPr>
                            <w:proofErr w:type="spellStart"/>
                            <w:r w:rsidRPr="00FB2C62">
                              <w:rPr>
                                <w:b/>
                              </w:rPr>
                              <w:t>lah</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9BD90" id="Text Box 69" o:spid="_x0000_s1089" type="#_x0000_t202" style="position:absolute;margin-left:408.85pt;margin-top:22pt;width:39.7pt;height:19.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IN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1FC92777" w14:textId="77777777" w:rsidR="00330BD1" w:rsidRPr="00FB2C62" w:rsidRDefault="00330BD1" w:rsidP="00330BD1">
                      <w:pPr>
                        <w:jc w:val="center"/>
                        <w:rPr>
                          <w:b/>
                        </w:rPr>
                      </w:pPr>
                      <w:proofErr w:type="spellStart"/>
                      <w:r w:rsidRPr="00FB2C62">
                        <w:rPr>
                          <w:b/>
                        </w:rPr>
                        <w:t>lah</w:t>
                      </w:r>
                      <w:proofErr w:type="spellEnd"/>
                    </w:p>
                  </w:txbxContent>
                </v:textbox>
              </v:shape>
            </w:pict>
          </mc:Fallback>
        </mc:AlternateContent>
      </w:r>
      <w:r>
        <w:rPr>
          <w:noProof/>
          <w:lang w:eastAsia="tr-TR"/>
        </w:rPr>
        <mc:AlternateContent>
          <mc:Choice Requires="wps">
            <w:drawing>
              <wp:anchor distT="0" distB="0" distL="114300" distR="114300" simplePos="0" relativeHeight="251582464" behindDoc="0" locked="0" layoutInCell="1" allowOverlap="1" wp14:anchorId="7CEF4B29" wp14:editId="3F2B0340">
                <wp:simplePos x="0" y="0"/>
                <wp:positionH relativeFrom="column">
                  <wp:posOffset>4625340</wp:posOffset>
                </wp:positionH>
                <wp:positionV relativeFrom="paragraph">
                  <wp:posOffset>273232</wp:posOffset>
                </wp:positionV>
                <wp:extent cx="504190" cy="252095"/>
                <wp:effectExtent l="0" t="0" r="29210" b="52705"/>
                <wp:wrapNone/>
                <wp:docPr id="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E27BA64" w14:textId="77777777" w:rsidR="00330BD1" w:rsidRPr="00FB2C62" w:rsidRDefault="00330BD1" w:rsidP="00330BD1">
                            <w:pPr>
                              <w:jc w:val="center"/>
                              <w:rPr>
                                <w:b/>
                              </w:rPr>
                            </w:pPr>
                            <w:r w:rsidRPr="00FB2C62">
                              <w:rPr>
                                <w:b/>
                              </w:rPr>
                              <w:t>Al</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F4B29" id="Text Box 66" o:spid="_x0000_s1090" type="#_x0000_t202" style="position:absolute;margin-left:364.2pt;margin-top:21.5pt;width:39.7pt;height:19.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oDyA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" fillcolor="white [3201]" strokecolor="#92cddc [1944]" strokeweight="1pt">
                <v:fill color2="#b6dde8 [1304]" focus="100%" type="gradient"/>
                <v:shadow on="t" color="#205867 [1608]" opacity=".5" offset="1pt"/>
                <v:textbox inset="1.5mm,,1.5mm">
                  <w:txbxContent>
                    <w:p w14:paraId="3E27BA64" w14:textId="77777777" w:rsidR="00330BD1" w:rsidRPr="00FB2C62" w:rsidRDefault="00330BD1" w:rsidP="00330BD1">
                      <w:pPr>
                        <w:jc w:val="center"/>
                        <w:rPr>
                          <w:b/>
                        </w:rPr>
                      </w:pPr>
                      <w:r w:rsidRPr="00FB2C62">
                        <w:rPr>
                          <w:b/>
                        </w:rPr>
                        <w:t>Al</w:t>
                      </w:r>
                    </w:p>
                  </w:txbxContent>
                </v:textbox>
              </v:shape>
            </w:pict>
          </mc:Fallback>
        </mc:AlternateContent>
      </w:r>
      <w:r>
        <w:rPr>
          <w:noProof/>
          <w:lang w:eastAsia="tr-TR"/>
        </w:rPr>
        <mc:AlternateContent>
          <mc:Choice Requires="wps">
            <w:drawing>
              <wp:anchor distT="0" distB="0" distL="114300" distR="114300" simplePos="0" relativeHeight="251600896" behindDoc="0" locked="0" layoutInCell="1" allowOverlap="1" wp14:anchorId="07DB9CDE" wp14:editId="0031D511">
                <wp:simplePos x="0" y="0"/>
                <wp:positionH relativeFrom="column">
                  <wp:posOffset>3646574</wp:posOffset>
                </wp:positionH>
                <wp:positionV relativeFrom="paragraph">
                  <wp:posOffset>273380</wp:posOffset>
                </wp:positionV>
                <wp:extent cx="504190" cy="252095"/>
                <wp:effectExtent l="0" t="0" r="29210" b="52705"/>
                <wp:wrapNone/>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4045C83" w14:textId="77777777" w:rsidR="00330BD1" w:rsidRPr="00524C1A" w:rsidRDefault="00330BD1" w:rsidP="00330BD1">
                            <w:pPr>
                              <w:jc w:val="center"/>
                              <w:rPr>
                                <w:b/>
                              </w:rPr>
                            </w:pPr>
                            <w:proofErr w:type="spellStart"/>
                            <w:r w:rsidRPr="00524C1A">
                              <w:rPr>
                                <w:b/>
                              </w:rPr>
                              <w:t>lik</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B9CDE" id="Text Box 68" o:spid="_x0000_s1091" type="#_x0000_t202" style="position:absolute;margin-left:287.15pt;margin-top:21.55pt;width:39.7pt;height:19.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6yg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" fillcolor="white [3201]" strokecolor="#d99594 [1941]" strokeweight="1pt">
                <v:fill color2="#e5b8b7 [1301]" focus="100%" type="gradient"/>
                <v:shadow on="t" color="#622423 [1605]" opacity=".5" offset="1pt"/>
                <v:textbox inset="1.5mm,,1.5mm">
                  <w:txbxContent>
                    <w:p w14:paraId="74045C83" w14:textId="77777777" w:rsidR="00330BD1" w:rsidRPr="00524C1A" w:rsidRDefault="00330BD1" w:rsidP="00330BD1">
                      <w:pPr>
                        <w:jc w:val="center"/>
                        <w:rPr>
                          <w:b/>
                        </w:rPr>
                      </w:pPr>
                      <w:proofErr w:type="spellStart"/>
                      <w:r w:rsidRPr="00524C1A">
                        <w:rPr>
                          <w:b/>
                        </w:rPr>
                        <w:t>lik</w:t>
                      </w:r>
                      <w:proofErr w:type="spellEnd"/>
                    </w:p>
                  </w:txbxContent>
                </v:textbox>
              </v:shape>
            </w:pict>
          </mc:Fallback>
        </mc:AlternateContent>
      </w:r>
      <w:r>
        <w:rPr>
          <w:noProof/>
          <w:lang w:eastAsia="tr-TR"/>
        </w:rPr>
        <mc:AlternateContent>
          <mc:Choice Requires="wps">
            <w:drawing>
              <wp:anchor distT="0" distB="0" distL="114300" distR="114300" simplePos="0" relativeHeight="251629568" behindDoc="0" locked="0" layoutInCell="1" allowOverlap="1" wp14:anchorId="2BC7691A" wp14:editId="7B013450">
                <wp:simplePos x="0" y="0"/>
                <wp:positionH relativeFrom="column">
                  <wp:posOffset>3109364</wp:posOffset>
                </wp:positionH>
                <wp:positionV relativeFrom="paragraph">
                  <wp:posOffset>273380</wp:posOffset>
                </wp:positionV>
                <wp:extent cx="504190" cy="252095"/>
                <wp:effectExtent l="0" t="0" r="29210" b="52705"/>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ABD4BC4" w14:textId="77777777" w:rsidR="00330BD1" w:rsidRPr="00524C1A" w:rsidRDefault="00330BD1" w:rsidP="00330BD1">
                            <w:pPr>
                              <w:jc w:val="center"/>
                              <w:rPr>
                                <w:b/>
                              </w:rPr>
                            </w:pPr>
                            <w:r w:rsidRPr="00524C1A">
                              <w:rPr>
                                <w:b/>
                              </w:rPr>
                              <w:t>İyi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7691A" id="Text Box 70" o:spid="_x0000_s1092" type="#_x0000_t202" style="position:absolute;margin-left:244.85pt;margin-top:21.55pt;width:39.7pt;height:19.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" fillcolor="white [3201]" strokecolor="#fabf8f [1945]" strokeweight="1pt">
                <v:fill color2="#fbd4b4 [1305]" focus="100%" type="gradient"/>
                <v:shadow on="t" color="#974706 [1609]" opacity=".5" offset="1pt"/>
                <v:textbox inset="1.5mm,,1.5mm">
                  <w:txbxContent>
                    <w:p w14:paraId="4ABD4BC4" w14:textId="77777777" w:rsidR="00330BD1" w:rsidRPr="00524C1A" w:rsidRDefault="00330BD1" w:rsidP="00330BD1">
                      <w:pPr>
                        <w:jc w:val="center"/>
                        <w:rPr>
                          <w:b/>
                        </w:rPr>
                      </w:pPr>
                      <w:r w:rsidRPr="00524C1A">
                        <w:rPr>
                          <w:b/>
                        </w:rPr>
                        <w:t>İyi</w:t>
                      </w:r>
                    </w:p>
                  </w:txbxContent>
                </v:textbox>
              </v:shape>
            </w:pict>
          </mc:Fallback>
        </mc:AlternateContent>
      </w:r>
    </w:p>
    <w:p w14:paraId="59ACE751" w14:textId="3FDDDC96" w:rsidR="00330BD1" w:rsidRDefault="00A66DC7" w:rsidP="00330BD1">
      <w:r>
        <w:rPr>
          <w:noProof/>
          <w:lang w:eastAsia="tr-TR"/>
        </w:rPr>
        <w:lastRenderedPageBreak/>
        <mc:AlternateContent>
          <mc:Choice Requires="wpg">
            <w:drawing>
              <wp:anchor distT="0" distB="0" distL="114300" distR="114300" simplePos="0" relativeHeight="251657216" behindDoc="0" locked="0" layoutInCell="1" allowOverlap="1" wp14:anchorId="7EF902EB" wp14:editId="31AF47FC">
                <wp:simplePos x="0" y="0"/>
                <wp:positionH relativeFrom="column">
                  <wp:posOffset>-471475</wp:posOffset>
                </wp:positionH>
                <wp:positionV relativeFrom="paragraph">
                  <wp:posOffset>-143106</wp:posOffset>
                </wp:positionV>
                <wp:extent cx="6840220" cy="1752600"/>
                <wp:effectExtent l="19050" t="19050" r="36830" b="57150"/>
                <wp:wrapNone/>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752600"/>
                          <a:chOff x="748" y="1917"/>
                          <a:chExt cx="10772" cy="2760"/>
                        </a:xfrm>
                      </wpg:grpSpPr>
                      <wps:wsp>
                        <wps:cNvPr id="6" name="Text Box 13"/>
                        <wps:cNvSpPr txBox="1">
                          <a:spLocks noChangeArrowheads="1"/>
                        </wps:cNvSpPr>
                        <wps:spPr bwMode="auto">
                          <a:xfrm>
                            <a:off x="748" y="2078"/>
                            <a:ext cx="10772" cy="2599"/>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CBD2B69" w14:textId="77777777" w:rsidR="00B81C7B" w:rsidRDefault="00B81C7B" w:rsidP="00334E9C">
                              <w:pPr>
                                <w:autoSpaceDE w:val="0"/>
                                <w:autoSpaceDN w:val="0"/>
                                <w:adjustRightInd w:val="0"/>
                                <w:spacing w:after="0" w:line="240" w:lineRule="auto"/>
                                <w:rPr>
                                  <w:rFonts w:ascii="Arial" w:hAnsi="Arial" w:cs="Arial"/>
                                  <w:sz w:val="20"/>
                                  <w:szCs w:val="20"/>
                                </w:rPr>
                              </w:pPr>
                            </w:p>
                            <w:p w14:paraId="20370D33" w14:textId="77777777" w:rsidR="00B81C7B" w:rsidRDefault="00B81C7B" w:rsidP="00334E9C">
                              <w:pPr>
                                <w:autoSpaceDE w:val="0"/>
                                <w:autoSpaceDN w:val="0"/>
                                <w:adjustRightInd w:val="0"/>
                                <w:spacing w:after="0" w:line="240" w:lineRule="auto"/>
                                <w:rPr>
                                  <w:rFonts w:ascii="Arial" w:hAnsi="Arial" w:cs="Arial"/>
                                  <w:sz w:val="20"/>
                                  <w:szCs w:val="20"/>
                                </w:rPr>
                              </w:pPr>
                            </w:p>
                            <w:p w14:paraId="7B021DE3" w14:textId="77777777" w:rsidR="00334E9C" w:rsidRPr="00B81C7B" w:rsidRDefault="00334E9C" w:rsidP="00334E9C">
                              <w:pPr>
                                <w:autoSpaceDE w:val="0"/>
                                <w:autoSpaceDN w:val="0"/>
                                <w:adjustRightInd w:val="0"/>
                                <w:spacing w:after="0" w:line="240" w:lineRule="auto"/>
                                <w:rPr>
                                  <w:rFonts w:ascii="Kalam-Regular" w:hAnsi="Kalam-Regular" w:cs="Kalam-Regular"/>
                                  <w:sz w:val="20"/>
                                  <w:szCs w:val="20"/>
                                </w:rPr>
                              </w:pPr>
                              <w:r w:rsidRPr="00B81C7B">
                                <w:rPr>
                                  <w:rFonts w:ascii="Kalam-Regular" w:hAnsi="Kalam-Regular" w:cs="Kalam-Regular"/>
                                  <w:sz w:val="20"/>
                                  <w:szCs w:val="20"/>
                                </w:rPr>
                                <w:t xml:space="preserve">Ayşe sabah gözlerini açtığında gün doğmak üzereydi. </w:t>
                              </w:r>
                              <w:r w:rsidRPr="008F78A5">
                                <w:rPr>
                                  <w:rFonts w:ascii="Kalam-Regular" w:hAnsi="Kalam-Regular" w:cs="Kalam-Regular"/>
                                  <w:sz w:val="20"/>
                                  <w:szCs w:val="20"/>
                                  <w:u w:val="single"/>
                                </w:rPr>
                                <w:t>Bismillah</w:t>
                              </w:r>
                              <w:r w:rsidRPr="00D50274">
                                <w:rPr>
                                  <w:rFonts w:ascii="Kalam-Regular" w:hAnsi="Kalam-Regular" w:cs="Kalam-Regular"/>
                                  <w:sz w:val="20"/>
                                  <w:szCs w:val="20"/>
                                </w:rPr>
                                <w:t xml:space="preserve"> </w:t>
                              </w:r>
                              <w:r w:rsidRPr="00B81C7B">
                                <w:rPr>
                                  <w:rFonts w:ascii="Kalam-Regular" w:hAnsi="Kalam-Regular" w:cs="Kalam-Regular"/>
                                  <w:sz w:val="20"/>
                                  <w:szCs w:val="20"/>
                                </w:rPr>
                                <w:t>diyerek yatağından kalktı.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Lavaboya gitti. Abdestini aldı ve sabah namazını kılmak üzere namaza durdu. Namazını bitirdikten sonra, bir süredir hasta olan sınıf arkadaşı Fatma için, “Allah’ım! Fatma kardeşimin hastalığına şifa ver.” diyerek dua etti.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Ayşe’nin annesi Hatice teyze kahvaltı sofrasını hazırlamıştı. Ayşe besmele çekerek kahvaltısına başladı. “</w:t>
                              </w:r>
                              <w:r w:rsidRPr="008F78A5">
                                <w:rPr>
                                  <w:rFonts w:ascii="Kalam-Regular" w:hAnsi="Kalam-Regular" w:cs="Kalam-Regular"/>
                                  <w:sz w:val="20"/>
                                  <w:szCs w:val="20"/>
                                  <w:u w:val="single"/>
                                </w:rPr>
                                <w:t>Elhamdülillah</w:t>
                              </w:r>
                              <w:r w:rsidRPr="00B81C7B">
                                <w:rPr>
                                  <w:rFonts w:ascii="Kalam-Regular" w:hAnsi="Kalam-Regular" w:cs="Kalam-Regular"/>
                                  <w:sz w:val="20"/>
                                  <w:szCs w:val="20"/>
                                </w:rPr>
                                <w:t xml:space="preserve">. Allah’ım! Verdiğin nimetler için sana </w:t>
                              </w:r>
                              <w:r w:rsidRPr="008F78A5">
                                <w:rPr>
                                  <w:rFonts w:ascii="Kalam-Regular" w:hAnsi="Kalam-Regular" w:cs="Kalam-Regular"/>
                                  <w:sz w:val="20"/>
                                  <w:szCs w:val="20"/>
                                  <w:u w:val="single"/>
                                </w:rPr>
                                <w:t>şükürler</w:t>
                              </w:r>
                              <w:r w:rsidRPr="00B81C7B">
                                <w:rPr>
                                  <w:rFonts w:ascii="Kalam-Regular" w:hAnsi="Kalam-Regular" w:cs="Kalam-Regular"/>
                                  <w:sz w:val="20"/>
                                  <w:szCs w:val="20"/>
                                </w:rPr>
                                <w:t xml:space="preserve"> olsun.” diyerek kahvaltısını tamamladı. Ayşe, yemeğe besmele ile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başlamanın ve Allah’a teşekkür ederek yemeği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bitirmenin çok sevap olduğunu biliyordu. Ellerini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yıkayıp dişlerini fırçaladı. Okula gitmek üzere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kıyafetlerini giydi, saçlarını taradı, çantasını hazırladı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ve kapıya doğru yöneldi. Annesi Ayşe’yi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w:t>
                              </w:r>
                              <w:r w:rsidRPr="008F78A5">
                                <w:rPr>
                                  <w:rFonts w:ascii="Kalam-Regular" w:hAnsi="Kalam-Regular" w:cs="Kalam-Regular"/>
                                  <w:sz w:val="20"/>
                                  <w:szCs w:val="20"/>
                                  <w:u w:val="single"/>
                                </w:rPr>
                                <w:t>Allah’a emanet ol kızım</w:t>
                              </w:r>
                              <w:r w:rsidRPr="00B81C7B">
                                <w:rPr>
                                  <w:rFonts w:ascii="Kalam-Regular" w:hAnsi="Kalam-Regular" w:cs="Kalam-Regular"/>
                                  <w:sz w:val="20"/>
                                  <w:szCs w:val="20"/>
                                </w:rPr>
                                <w:t>” diyerek uğurladı. Ayşe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de annesine “</w:t>
                              </w:r>
                              <w:r w:rsidRPr="008F78A5">
                                <w:rPr>
                                  <w:rFonts w:ascii="Kalam-Regular" w:hAnsi="Kalam-Regular" w:cs="Kalam-Regular"/>
                                  <w:sz w:val="20"/>
                                  <w:szCs w:val="20"/>
                                  <w:u w:val="single"/>
                                </w:rPr>
                                <w:t>Allah razı olsun anneciğim</w:t>
                              </w:r>
                              <w:r w:rsidRPr="00B81C7B">
                                <w:rPr>
                                  <w:rFonts w:ascii="Kalam-Regular" w:hAnsi="Kalam-Regular" w:cs="Kalam-Regular"/>
                                  <w:sz w:val="20"/>
                                  <w:szCs w:val="20"/>
                                </w:rPr>
                                <w:t>.” dedi ve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okulun yolunu tuttu.</w:t>
                              </w:r>
                              <w:r w:rsidR="00B81C7B" w:rsidRPr="00B81C7B">
                                <w:rPr>
                                  <w:rFonts w:ascii="Kalam-Regular" w:hAnsi="Kalam-Regular" w:cs="Kalam-Regular"/>
                                  <w:sz w:val="20"/>
                                  <w:szCs w:val="20"/>
                                </w:rPr>
                                <w:t xml:space="preserve"> </w:t>
                              </w:r>
                            </w:p>
                          </w:txbxContent>
                        </wps:txbx>
                        <wps:bodyPr rot="0" vert="horz" wrap="square" lIns="91440" tIns="45720" rIns="91440" bIns="45720" anchor="t" anchorCtr="0" upright="1">
                          <a:noAutofit/>
                        </wps:bodyPr>
                      </wps:wsp>
                      <wps:wsp>
                        <wps:cNvPr id="7" name="AutoShape 14"/>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D0FC901" w14:textId="77777777" w:rsidR="00330BD1" w:rsidRDefault="00B81C7B" w:rsidP="00B81C7B">
                              <w:pPr>
                                <w:autoSpaceDE w:val="0"/>
                                <w:autoSpaceDN w:val="0"/>
                                <w:adjustRightInd w:val="0"/>
                                <w:spacing w:after="0" w:line="240" w:lineRule="auto"/>
                              </w:pPr>
                              <w:r w:rsidRPr="00B81C7B">
                                <w:rPr>
                                  <w:rFonts w:ascii="Kalam-Bold" w:hAnsi="Kalam-Bold" w:cs="Kalam-Bold"/>
                                  <w:b/>
                                  <w:bCs/>
                                  <w:sz w:val="20"/>
                                  <w:szCs w:val="20"/>
                                </w:rPr>
                                <w:t>Oku</w:t>
                              </w:r>
                              <w:r w:rsidR="00D50274">
                                <w:rPr>
                                  <w:rFonts w:ascii="Kalam-Bold" w:hAnsi="Kalam-Bold" w:cs="Kalam-Bold"/>
                                  <w:b/>
                                  <w:bCs/>
                                  <w:sz w:val="20"/>
                                  <w:szCs w:val="20"/>
                                </w:rPr>
                                <w:t xml:space="preserve">duğunuz metindeki dinî ifadelerden beşinin </w:t>
                              </w:r>
                              <w:r w:rsidR="00D50274" w:rsidRPr="00B81C7B">
                                <w:rPr>
                                  <w:rFonts w:ascii="Kalam-Bold" w:hAnsi="Kalam-Bold" w:cs="Kalam-Bold"/>
                                  <w:b/>
                                  <w:bCs/>
                                  <w:sz w:val="20"/>
                                  <w:szCs w:val="20"/>
                                </w:rPr>
                                <w:t>altını</w:t>
                              </w:r>
                              <w:r w:rsidR="00D50274">
                                <w:rPr>
                                  <w:rFonts w:ascii="Kalam-Bold" w:hAnsi="Kalam-Bold" w:cs="Kalam-Bold"/>
                                  <w:b/>
                                  <w:bCs/>
                                  <w:sz w:val="20"/>
                                  <w:szCs w:val="20"/>
                                </w:rPr>
                                <w:t xml:space="preserve"> çiziniz.</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902EB" id="Group 12" o:spid="_x0000_s1093" style="position:absolute;margin-left:-37.1pt;margin-top:-11.25pt;width:538.6pt;height:138pt;z-index:251657216" coordorigin="748,1917" coordsize="10772,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">
                <v:shape id="Text Box 13" o:spid="_x0000_s1094" type="#_x0000_t202" style="position:absolute;left:748;top:2078;width:10772;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" fillcolor="#fde9d9 [665]" strokecolor="#f79646 [3209]" strokeweight="3pt">
                  <v:shadow on="t" color="#974706 [1609]" opacity=".5" offset="1pt"/>
                  <v:textbox>
                    <w:txbxContent>
                      <w:p w14:paraId="1CBD2B69" w14:textId="77777777" w:rsidR="00B81C7B" w:rsidRDefault="00B81C7B" w:rsidP="00334E9C">
                        <w:pPr>
                          <w:autoSpaceDE w:val="0"/>
                          <w:autoSpaceDN w:val="0"/>
                          <w:adjustRightInd w:val="0"/>
                          <w:spacing w:after="0" w:line="240" w:lineRule="auto"/>
                          <w:rPr>
                            <w:rFonts w:ascii="Arial" w:hAnsi="Arial" w:cs="Arial"/>
                            <w:sz w:val="20"/>
                            <w:szCs w:val="20"/>
                          </w:rPr>
                        </w:pPr>
                      </w:p>
                      <w:p w14:paraId="20370D33" w14:textId="77777777" w:rsidR="00B81C7B" w:rsidRDefault="00B81C7B" w:rsidP="00334E9C">
                        <w:pPr>
                          <w:autoSpaceDE w:val="0"/>
                          <w:autoSpaceDN w:val="0"/>
                          <w:adjustRightInd w:val="0"/>
                          <w:spacing w:after="0" w:line="240" w:lineRule="auto"/>
                          <w:rPr>
                            <w:rFonts w:ascii="Arial" w:hAnsi="Arial" w:cs="Arial"/>
                            <w:sz w:val="20"/>
                            <w:szCs w:val="20"/>
                          </w:rPr>
                        </w:pPr>
                      </w:p>
                      <w:p w14:paraId="7B021DE3" w14:textId="77777777" w:rsidR="00334E9C" w:rsidRPr="00B81C7B" w:rsidRDefault="00334E9C" w:rsidP="00334E9C">
                        <w:pPr>
                          <w:autoSpaceDE w:val="0"/>
                          <w:autoSpaceDN w:val="0"/>
                          <w:adjustRightInd w:val="0"/>
                          <w:spacing w:after="0" w:line="240" w:lineRule="auto"/>
                          <w:rPr>
                            <w:rFonts w:ascii="Kalam-Regular" w:hAnsi="Kalam-Regular" w:cs="Kalam-Regular"/>
                            <w:sz w:val="20"/>
                            <w:szCs w:val="20"/>
                          </w:rPr>
                        </w:pPr>
                        <w:r w:rsidRPr="00B81C7B">
                          <w:rPr>
                            <w:rFonts w:ascii="Kalam-Regular" w:hAnsi="Kalam-Regular" w:cs="Kalam-Regular"/>
                            <w:sz w:val="20"/>
                            <w:szCs w:val="20"/>
                          </w:rPr>
                          <w:t xml:space="preserve">Ayşe sabah gözlerini açtığında gün doğmak üzereydi. </w:t>
                        </w:r>
                        <w:r w:rsidRPr="008F78A5">
                          <w:rPr>
                            <w:rFonts w:ascii="Kalam-Regular" w:hAnsi="Kalam-Regular" w:cs="Kalam-Regular"/>
                            <w:sz w:val="20"/>
                            <w:szCs w:val="20"/>
                            <w:u w:val="single"/>
                          </w:rPr>
                          <w:t>Bismillah</w:t>
                        </w:r>
                        <w:r w:rsidRPr="00D50274">
                          <w:rPr>
                            <w:rFonts w:ascii="Kalam-Regular" w:hAnsi="Kalam-Regular" w:cs="Kalam-Regular"/>
                            <w:sz w:val="20"/>
                            <w:szCs w:val="20"/>
                          </w:rPr>
                          <w:t xml:space="preserve"> </w:t>
                        </w:r>
                        <w:r w:rsidRPr="00B81C7B">
                          <w:rPr>
                            <w:rFonts w:ascii="Kalam-Regular" w:hAnsi="Kalam-Regular" w:cs="Kalam-Regular"/>
                            <w:sz w:val="20"/>
                            <w:szCs w:val="20"/>
                          </w:rPr>
                          <w:t>diyerek yatağından kalktı.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Lavaboya gitti. Abdestini aldı ve sabah namazını kılmak üzere namaza durdu. Namazını bitirdikten sonra, bir süredir hasta olan sınıf arkadaşı Fatma için, “Allah’ım! Fatma kardeşimin hastalığına şifa ver.” diyerek dua etti.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Ayşe’nin annesi Hatice teyze kahvaltı sofrasını hazırlamıştı. Ayşe besmele çekerek kahvaltısına başladı. “</w:t>
                        </w:r>
                        <w:r w:rsidRPr="008F78A5">
                          <w:rPr>
                            <w:rFonts w:ascii="Kalam-Regular" w:hAnsi="Kalam-Regular" w:cs="Kalam-Regular"/>
                            <w:sz w:val="20"/>
                            <w:szCs w:val="20"/>
                            <w:u w:val="single"/>
                          </w:rPr>
                          <w:t>Elhamdülillah</w:t>
                        </w:r>
                        <w:r w:rsidRPr="00B81C7B">
                          <w:rPr>
                            <w:rFonts w:ascii="Kalam-Regular" w:hAnsi="Kalam-Regular" w:cs="Kalam-Regular"/>
                            <w:sz w:val="20"/>
                            <w:szCs w:val="20"/>
                          </w:rPr>
                          <w:t xml:space="preserve">. Allah’ım! Verdiğin nimetler için sana </w:t>
                        </w:r>
                        <w:r w:rsidRPr="008F78A5">
                          <w:rPr>
                            <w:rFonts w:ascii="Kalam-Regular" w:hAnsi="Kalam-Regular" w:cs="Kalam-Regular"/>
                            <w:sz w:val="20"/>
                            <w:szCs w:val="20"/>
                            <w:u w:val="single"/>
                          </w:rPr>
                          <w:t>şükürler</w:t>
                        </w:r>
                        <w:r w:rsidRPr="00B81C7B">
                          <w:rPr>
                            <w:rFonts w:ascii="Kalam-Regular" w:hAnsi="Kalam-Regular" w:cs="Kalam-Regular"/>
                            <w:sz w:val="20"/>
                            <w:szCs w:val="20"/>
                          </w:rPr>
                          <w:t xml:space="preserve"> olsun.” diyerek kahvaltısını tamamladı. Ayşe, yemeğe besmele ile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başlamanın ve Allah’a teşekkür ederek yemeği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bitirmenin çok sevap olduğunu biliyordu. Ellerini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yıkayıp dişlerini fırçaladı. Okula gitmek üzere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kıyafetlerini giydi, saçlarını taradı, çantasını hazırladı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ve kapıya doğru yöneldi. Annesi Ayşe’yi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w:t>
                        </w:r>
                        <w:r w:rsidRPr="008F78A5">
                          <w:rPr>
                            <w:rFonts w:ascii="Kalam-Regular" w:hAnsi="Kalam-Regular" w:cs="Kalam-Regular"/>
                            <w:sz w:val="20"/>
                            <w:szCs w:val="20"/>
                            <w:u w:val="single"/>
                          </w:rPr>
                          <w:t>Allah’a emanet ol kızım</w:t>
                        </w:r>
                        <w:r w:rsidRPr="00B81C7B">
                          <w:rPr>
                            <w:rFonts w:ascii="Kalam-Regular" w:hAnsi="Kalam-Regular" w:cs="Kalam-Regular"/>
                            <w:sz w:val="20"/>
                            <w:szCs w:val="20"/>
                          </w:rPr>
                          <w:t>” diyerek uğurladı. Ayşe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de annesine “</w:t>
                        </w:r>
                        <w:r w:rsidRPr="008F78A5">
                          <w:rPr>
                            <w:rFonts w:ascii="Kalam-Regular" w:hAnsi="Kalam-Regular" w:cs="Kalam-Regular"/>
                            <w:sz w:val="20"/>
                            <w:szCs w:val="20"/>
                            <w:u w:val="single"/>
                          </w:rPr>
                          <w:t>Allah razı olsun anneciğim</w:t>
                        </w:r>
                        <w:r w:rsidRPr="00B81C7B">
                          <w:rPr>
                            <w:rFonts w:ascii="Kalam-Regular" w:hAnsi="Kalam-Regular" w:cs="Kalam-Regular"/>
                            <w:sz w:val="20"/>
                            <w:szCs w:val="20"/>
                          </w:rPr>
                          <w:t>.” dedi ve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okulun yolunu tuttu.</w:t>
                        </w:r>
                        <w:r w:rsidR="00B81C7B" w:rsidRPr="00B81C7B">
                          <w:rPr>
                            <w:rFonts w:ascii="Kalam-Regular" w:hAnsi="Kalam-Regular" w:cs="Kalam-Regular"/>
                            <w:sz w:val="20"/>
                            <w:szCs w:val="20"/>
                          </w:rPr>
                          <w:t xml:space="preserve"> </w:t>
                        </w:r>
                      </w:p>
                    </w:txbxContent>
                  </v:textbox>
                </v:shape>
                <v:shapetype id="_x0000_t117" coordsize="21600,21600" o:spt="117" path="m4353,l17214,r4386,10800l17214,21600r-12861,l,10800xe">
                  <v:stroke joinstyle="miter"/>
                  <v:path gradientshapeok="t" o:connecttype="rect" textboxrect="4353,0,17214,21600"/>
                </v:shapetype>
                <v:shape id="AutoShape 14" o:spid="_x0000_s1095"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" fillcolor="white [3212]" strokecolor="#f79646 [3209]" strokeweight="3pt">
                  <v:shadow on="t" color="#974706 [1609]" opacity=".5" offset="1pt"/>
                  <v:textbox inset="0,.3mm,0,.3mm">
                    <w:txbxContent>
                      <w:p w14:paraId="3D0FC901" w14:textId="77777777" w:rsidR="00330BD1" w:rsidRDefault="00B81C7B" w:rsidP="00B81C7B">
                        <w:pPr>
                          <w:autoSpaceDE w:val="0"/>
                          <w:autoSpaceDN w:val="0"/>
                          <w:adjustRightInd w:val="0"/>
                          <w:spacing w:after="0" w:line="240" w:lineRule="auto"/>
                        </w:pPr>
                        <w:r w:rsidRPr="00B81C7B">
                          <w:rPr>
                            <w:rFonts w:ascii="Kalam-Bold" w:hAnsi="Kalam-Bold" w:cs="Kalam-Bold"/>
                            <w:b/>
                            <w:bCs/>
                            <w:sz w:val="20"/>
                            <w:szCs w:val="20"/>
                          </w:rPr>
                          <w:t>Oku</w:t>
                        </w:r>
                        <w:r w:rsidR="00D50274">
                          <w:rPr>
                            <w:rFonts w:ascii="Kalam-Bold" w:hAnsi="Kalam-Bold" w:cs="Kalam-Bold"/>
                            <w:b/>
                            <w:bCs/>
                            <w:sz w:val="20"/>
                            <w:szCs w:val="20"/>
                          </w:rPr>
                          <w:t xml:space="preserve">duğunuz metindeki dinî ifadelerden beşinin </w:t>
                        </w:r>
                        <w:r w:rsidR="00D50274" w:rsidRPr="00B81C7B">
                          <w:rPr>
                            <w:rFonts w:ascii="Kalam-Bold" w:hAnsi="Kalam-Bold" w:cs="Kalam-Bold"/>
                            <w:b/>
                            <w:bCs/>
                            <w:sz w:val="20"/>
                            <w:szCs w:val="20"/>
                          </w:rPr>
                          <w:t>altını</w:t>
                        </w:r>
                        <w:r w:rsidR="00D50274">
                          <w:rPr>
                            <w:rFonts w:ascii="Kalam-Bold" w:hAnsi="Kalam-Bold" w:cs="Kalam-Bold"/>
                            <w:b/>
                            <w:bCs/>
                            <w:sz w:val="20"/>
                            <w:szCs w:val="20"/>
                          </w:rPr>
                          <w:t xml:space="preserve"> çiziniz.</w:t>
                        </w:r>
                      </w:p>
                    </w:txbxContent>
                  </v:textbox>
                </v:shape>
              </v:group>
            </w:pict>
          </mc:Fallback>
        </mc:AlternateContent>
      </w:r>
    </w:p>
    <w:p w14:paraId="5932E62A" w14:textId="003E0351" w:rsidR="00330BD1" w:rsidRDefault="009514CB" w:rsidP="00330BD1">
      <w:r>
        <w:rPr>
          <w:noProof/>
          <w:lang w:eastAsia="tr-TR"/>
        </w:rPr>
        <mc:AlternateContent>
          <mc:Choice Requires="wps">
            <w:drawing>
              <wp:anchor distT="0" distB="0" distL="114300" distR="114300" simplePos="0" relativeHeight="251671552" behindDoc="0" locked="0" layoutInCell="1" allowOverlap="1" wp14:anchorId="265AEDC7" wp14:editId="4E9A673B">
                <wp:simplePos x="0" y="0"/>
                <wp:positionH relativeFrom="column">
                  <wp:posOffset>5723890</wp:posOffset>
                </wp:positionH>
                <wp:positionV relativeFrom="paragraph">
                  <wp:posOffset>-470535</wp:posOffset>
                </wp:positionV>
                <wp:extent cx="659130" cy="288290"/>
                <wp:effectExtent l="22860" t="19685" r="32385" b="4445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B191EC3" w14:textId="77777777" w:rsidR="00330BD1" w:rsidRPr="00EB5EF6" w:rsidRDefault="00D75412" w:rsidP="00330BD1">
                            <w:pPr>
                              <w:jc w:val="center"/>
                              <w:rPr>
                                <w:rFonts w:ascii="Arial" w:hAnsi="Arial" w:cs="Arial"/>
                                <w:b/>
                                <w:color w:val="984806" w:themeColor="accent6" w:themeShade="80"/>
                                <w:sz w:val="16"/>
                                <w:szCs w:val="16"/>
                              </w:rPr>
                            </w:pPr>
                            <w:r>
                              <w:rPr>
                                <w:rFonts w:ascii="Arial" w:hAnsi="Arial" w:cs="Arial"/>
                                <w:b/>
                                <w:color w:val="984806" w:themeColor="accent6" w:themeShade="80"/>
                                <w:sz w:val="16"/>
                                <w:szCs w:val="16"/>
                              </w:rPr>
                              <w:t>5</w:t>
                            </w:r>
                            <w:r w:rsidR="00330BD1" w:rsidRPr="00EB5EF6">
                              <w:rPr>
                                <w:rFonts w:ascii="Arial" w:hAnsi="Arial" w:cs="Arial"/>
                                <w:b/>
                                <w:color w:val="984806" w:themeColor="accent6" w:themeShade="80"/>
                                <w:sz w:val="16"/>
                                <w:szCs w:val="16"/>
                              </w:rPr>
                              <w:t>X2=</w:t>
                            </w:r>
                            <w:r>
                              <w:rPr>
                                <w:rFonts w:ascii="Arial" w:hAnsi="Arial" w:cs="Arial"/>
                                <w:b/>
                                <w:color w:val="984806" w:themeColor="accent6" w:themeShade="80"/>
                                <w:sz w:val="14"/>
                                <w:szCs w:val="14"/>
                              </w:rPr>
                              <w:t>10</w:t>
                            </w:r>
                            <w:r w:rsidR="00330BD1" w:rsidRPr="007E2501">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5AEDC7" id="Rectangle 16" o:spid="_x0000_s1096" style="position:absolute;margin-left:450.7pt;margin-top:-37.05pt;width:51.9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" fillcolor="#f79646 [3209]" strokecolor="#f2f2f2 [3041]" strokeweight="3pt">
                <v:shadow on="t" color="#974706 [1609]" opacity=".5" offset="1pt"/>
                <v:textbox inset="0,2mm,0,0">
                  <w:txbxContent>
                    <w:p w14:paraId="6B191EC3" w14:textId="77777777" w:rsidR="00330BD1" w:rsidRPr="00EB5EF6" w:rsidRDefault="00D75412" w:rsidP="00330BD1">
                      <w:pPr>
                        <w:jc w:val="center"/>
                        <w:rPr>
                          <w:rFonts w:ascii="Arial" w:hAnsi="Arial" w:cs="Arial"/>
                          <w:b/>
                          <w:color w:val="984806" w:themeColor="accent6" w:themeShade="80"/>
                          <w:sz w:val="16"/>
                          <w:szCs w:val="16"/>
                        </w:rPr>
                      </w:pPr>
                      <w:r>
                        <w:rPr>
                          <w:rFonts w:ascii="Arial" w:hAnsi="Arial" w:cs="Arial"/>
                          <w:b/>
                          <w:color w:val="984806" w:themeColor="accent6" w:themeShade="80"/>
                          <w:sz w:val="16"/>
                          <w:szCs w:val="16"/>
                        </w:rPr>
                        <w:t>5</w:t>
                      </w:r>
                      <w:r w:rsidR="00330BD1" w:rsidRPr="00EB5EF6">
                        <w:rPr>
                          <w:rFonts w:ascii="Arial" w:hAnsi="Arial" w:cs="Arial"/>
                          <w:b/>
                          <w:color w:val="984806" w:themeColor="accent6" w:themeShade="80"/>
                          <w:sz w:val="16"/>
                          <w:szCs w:val="16"/>
                        </w:rPr>
                        <w:t>X2=</w:t>
                      </w:r>
                      <w:r>
                        <w:rPr>
                          <w:rFonts w:ascii="Arial" w:hAnsi="Arial" w:cs="Arial"/>
                          <w:b/>
                          <w:color w:val="984806" w:themeColor="accent6" w:themeShade="80"/>
                          <w:sz w:val="14"/>
                          <w:szCs w:val="14"/>
                        </w:rPr>
                        <w:t>10</w:t>
                      </w:r>
                      <w:r w:rsidR="00330BD1" w:rsidRPr="007E2501">
                        <w:rPr>
                          <w:rFonts w:ascii="Arial" w:hAnsi="Arial" w:cs="Arial"/>
                          <w:b/>
                          <w:color w:val="984806" w:themeColor="accent6" w:themeShade="80"/>
                          <w:sz w:val="14"/>
                          <w:szCs w:val="14"/>
                        </w:rPr>
                        <w:t>PUAN</w:t>
                      </w:r>
                    </w:p>
                  </w:txbxContent>
                </v:textbox>
              </v:rect>
            </w:pict>
          </mc:Fallback>
        </mc:AlternateContent>
      </w:r>
      <w:r>
        <w:rPr>
          <w:noProof/>
          <w:lang w:eastAsia="tr-TR"/>
        </w:rPr>
        <mc:AlternateContent>
          <mc:Choice Requires="wps">
            <w:drawing>
              <wp:anchor distT="0" distB="0" distL="114300" distR="114300" simplePos="0" relativeHeight="251664384" behindDoc="0" locked="0" layoutInCell="1" allowOverlap="1" wp14:anchorId="60469D38" wp14:editId="100A666E">
                <wp:simplePos x="0" y="0"/>
                <wp:positionH relativeFrom="column">
                  <wp:posOffset>-469900</wp:posOffset>
                </wp:positionH>
                <wp:positionV relativeFrom="paragraph">
                  <wp:posOffset>-488315</wp:posOffset>
                </wp:positionV>
                <wp:extent cx="659130" cy="288290"/>
                <wp:effectExtent l="20320" t="20955" r="34925" b="5270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D8F4AA6"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469D38" id="Rectangle 15" o:spid="_x0000_s1097" style="position:absolute;margin-left:-37pt;margin-top:-38.45pt;width:51.9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" fillcolor="#f79646 [3209]" strokecolor="#f2f2f2 [3041]" strokeweight="3pt">
                <v:shadow on="t" color="#974706 [1609]" opacity=".5" offset="1pt"/>
                <v:textbox inset=",0,,0">
                  <w:txbxContent>
                    <w:p w14:paraId="3D8F4AA6"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p>
    <w:p w14:paraId="10B4CE00" w14:textId="14481B12" w:rsidR="00330BD1" w:rsidRDefault="00330BD1" w:rsidP="00330BD1"/>
    <w:p w14:paraId="034F8954" w14:textId="211864C0" w:rsidR="00330BD1" w:rsidRDefault="00330BD1" w:rsidP="00330BD1"/>
    <w:p w14:paraId="1D541F41" w14:textId="6CD187EF" w:rsidR="00330BD1" w:rsidRDefault="00330BD1" w:rsidP="00330BD1"/>
    <w:p w14:paraId="3F3FBBE2" w14:textId="76157A41" w:rsidR="00330BD1" w:rsidRDefault="009514CB" w:rsidP="00330BD1">
      <w:r>
        <w:rPr>
          <w:noProof/>
          <w:lang w:eastAsia="tr-TR"/>
        </w:rPr>
        <mc:AlternateContent>
          <mc:Choice Requires="wps">
            <w:drawing>
              <wp:anchor distT="0" distB="0" distL="114300" distR="114300" simplePos="0" relativeHeight="251686912" behindDoc="0" locked="0" layoutInCell="1" allowOverlap="1" wp14:anchorId="7A0851D0" wp14:editId="228C264D">
                <wp:simplePos x="0" y="0"/>
                <wp:positionH relativeFrom="column">
                  <wp:posOffset>5776595</wp:posOffset>
                </wp:positionH>
                <wp:positionV relativeFrom="paragraph">
                  <wp:posOffset>154305</wp:posOffset>
                </wp:positionV>
                <wp:extent cx="539750" cy="288290"/>
                <wp:effectExtent l="18415" t="12700" r="13335" b="13335"/>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9D3396" w14:textId="77777777" w:rsidR="00330BD1" w:rsidRPr="0001096A" w:rsidRDefault="00330BD1" w:rsidP="00330BD1">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0851D0" id="AutoShape 35" o:spid="_x0000_s1098" style="position:absolute;margin-left:454.85pt;margin-top:12.15pt;width:4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" fillcolor="#eaf1dd [662]" strokecolor="#9bbb59 [3206]" strokeweight="1.5pt">
                <v:shadow color="#868686"/>
                <v:textbox inset=".5mm,0,.5mm,0">
                  <w:txbxContent>
                    <w:p w14:paraId="659D3396" w14:textId="77777777" w:rsidR="00330BD1" w:rsidRPr="0001096A" w:rsidRDefault="00330BD1" w:rsidP="00330BD1">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w:pict>
          </mc:Fallback>
        </mc:AlternateContent>
      </w:r>
      <w:r>
        <w:rPr>
          <w:noProof/>
          <w:lang w:eastAsia="tr-TR"/>
        </w:rPr>
        <mc:AlternateContent>
          <mc:Choice Requires="wps">
            <w:drawing>
              <wp:anchor distT="0" distB="0" distL="114300" distR="114300" simplePos="0" relativeHeight="251684864" behindDoc="0" locked="0" layoutInCell="1" allowOverlap="1" wp14:anchorId="6D08FC38" wp14:editId="0CC0E5AF">
                <wp:simplePos x="0" y="0"/>
                <wp:positionH relativeFrom="column">
                  <wp:posOffset>-412750</wp:posOffset>
                </wp:positionH>
                <wp:positionV relativeFrom="paragraph">
                  <wp:posOffset>154305</wp:posOffset>
                </wp:positionV>
                <wp:extent cx="6696075" cy="288290"/>
                <wp:effectExtent l="10795" t="12700" r="17780" b="13335"/>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8290"/>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71CFE7" w14:textId="77777777" w:rsidR="00330BD1" w:rsidRPr="00EB5EF6" w:rsidRDefault="00330BD1" w:rsidP="00330BD1">
                            <w:pPr>
                              <w:rPr>
                                <w:b/>
                              </w:rPr>
                            </w:pPr>
                            <w:r w:rsidRPr="00EB5EF6">
                              <w:rPr>
                                <w:b/>
                              </w:rPr>
                              <w:t xml:space="preserve">  Aşağıda verilen </w:t>
                            </w:r>
                            <w:r>
                              <w:rPr>
                                <w:b/>
                              </w:rPr>
                              <w:t>çoktan seçmeli soruları soru üzerine cevaplayalım.</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08FC38" id="Rectangle 33" o:spid="_x0000_s1099" style="position:absolute;margin-left:-32.5pt;margin-top:12.15pt;width:527.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" fillcolor="#eaf1dd [662]" strokecolor="#f79646 [3209]" strokeweight="1.5pt">
                <v:shadow color="#868686"/>
                <v:textbox inset="15.5mm">
                  <w:txbxContent>
                    <w:p w14:paraId="1D71CFE7" w14:textId="77777777" w:rsidR="00330BD1" w:rsidRPr="00EB5EF6" w:rsidRDefault="00330BD1" w:rsidP="00330BD1">
                      <w:pPr>
                        <w:rPr>
                          <w:b/>
                        </w:rPr>
                      </w:pPr>
                      <w:r w:rsidRPr="00EB5EF6">
                        <w:rPr>
                          <w:b/>
                        </w:rPr>
                        <w:t xml:space="preserve">  Aşağıda verilen </w:t>
                      </w:r>
                      <w:r>
                        <w:rPr>
                          <w:b/>
                        </w:rPr>
                        <w:t>çoktan seçmeli soruları soru üzerine cevaplayalım.</w:t>
                      </w:r>
                    </w:p>
                  </w:txbxContent>
                </v:textbox>
              </v:rect>
            </w:pict>
          </mc:Fallback>
        </mc:AlternateContent>
      </w:r>
      <w:r>
        <w:rPr>
          <w:noProof/>
          <w:lang w:eastAsia="tr-TR"/>
        </w:rPr>
        <mc:AlternateContent>
          <mc:Choice Requires="wps">
            <w:drawing>
              <wp:anchor distT="0" distB="0" distL="114300" distR="114300" simplePos="0" relativeHeight="251685888" behindDoc="0" locked="0" layoutInCell="1" allowOverlap="1" wp14:anchorId="5F382F6F" wp14:editId="09808C65">
                <wp:simplePos x="0" y="0"/>
                <wp:positionH relativeFrom="column">
                  <wp:posOffset>-458470</wp:posOffset>
                </wp:positionH>
                <wp:positionV relativeFrom="paragraph">
                  <wp:posOffset>154305</wp:posOffset>
                </wp:positionV>
                <wp:extent cx="575945" cy="288290"/>
                <wp:effectExtent l="12700" t="12700" r="11430" b="13335"/>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88290"/>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583D7"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382F6F" id="AutoShape 34" o:spid="_x0000_s1100" style="position:absolute;margin-left:-36.1pt;margin-top:12.15pt;width:45.3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" fillcolor="#eaf1dd [662]" strokecolor="#9bbb59 [3206]" strokeweight="1.5pt">
                <v:shadow color="#868686"/>
                <v:textbox inset=",0,,0">
                  <w:txbxContent>
                    <w:p w14:paraId="16E583D7"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w:pict>
          </mc:Fallback>
        </mc:AlternateContent>
      </w:r>
    </w:p>
    <w:p w14:paraId="0B17B195" w14:textId="51ACA945" w:rsidR="00330BD1" w:rsidRDefault="00330BD1" w:rsidP="00330BD1"/>
    <w:p w14:paraId="27046ADC" w14:textId="77777777" w:rsidR="00330BD1" w:rsidRDefault="00330BD1" w:rsidP="00330BD1">
      <w:pPr>
        <w:sectPr w:rsidR="00330BD1" w:rsidSect="00594FB8">
          <w:footerReference w:type="default" r:id="rId7"/>
          <w:footerReference w:type="first" r:id="rId8"/>
          <w:pgSz w:w="11906" w:h="16838"/>
          <w:pgMar w:top="1417" w:right="1417" w:bottom="1417" w:left="1417" w:header="708" w:footer="708" w:gutter="0"/>
          <w:cols w:space="708"/>
          <w:titlePg/>
          <w:docGrid w:linePitch="360"/>
        </w:sectPr>
      </w:pPr>
    </w:p>
    <w:p w14:paraId="6F844991" w14:textId="24960369" w:rsidR="00DF5569" w:rsidRPr="00512225" w:rsidRDefault="00DF5569" w:rsidP="00DF5569">
      <w:pPr>
        <w:pStyle w:val="SoruAIKLAMASI"/>
        <w:spacing w:line="240" w:lineRule="auto"/>
      </w:pPr>
      <w:r w:rsidRPr="00512225">
        <w:t xml:space="preserve">Allah-u Teala </w:t>
      </w:r>
      <w:proofErr w:type="spellStart"/>
      <w:r w:rsidRPr="00512225">
        <w:t>Ahzap</w:t>
      </w:r>
      <w:proofErr w:type="spellEnd"/>
      <w:r w:rsidRPr="00512225">
        <w:t xml:space="preserve"> suresinde; ‘Şüphesiz Allah ve melekleri Peygamber’e salât ediyorlar. Ey iman edenler! Siz de ona salât edin, selâm edin.’ buyurmaktadır.</w:t>
      </w:r>
    </w:p>
    <w:p w14:paraId="4107431A" w14:textId="436B16E4" w:rsidR="00DF5569" w:rsidRPr="00512225" w:rsidRDefault="00DF5569" w:rsidP="00DF5569">
      <w:pPr>
        <w:pStyle w:val="SORUMETN"/>
        <w:spacing w:before="120"/>
        <w:ind w:left="340" w:hanging="340"/>
        <w:rPr>
          <w:bCs/>
          <w:color w:val="auto"/>
        </w:rPr>
      </w:pPr>
      <w:r w:rsidRPr="00512225">
        <w:rPr>
          <w:bCs/>
          <w:color w:val="auto"/>
        </w:rPr>
        <w:t>Aşağıdaki ifadelerin hangisini söyleyen kimse bu ayetin emrini yerine getirmiş sayılır?</w:t>
      </w:r>
    </w:p>
    <w:p w14:paraId="4EA60700" w14:textId="77777777" w:rsidR="00DF5569" w:rsidRPr="00512225" w:rsidRDefault="00DF5569" w:rsidP="0071619A">
      <w:pPr>
        <w:pStyle w:val="SeenekSTL"/>
        <w:numPr>
          <w:ilvl w:val="0"/>
          <w:numId w:val="38"/>
        </w:numPr>
      </w:pPr>
      <w:r w:rsidRPr="00512225">
        <w:t>Bismillahirrahmanirrahim</w:t>
      </w:r>
    </w:p>
    <w:p w14:paraId="52675A93" w14:textId="6023A3E2" w:rsidR="00DF5569" w:rsidRPr="00512225" w:rsidRDefault="00DF5569" w:rsidP="0071619A">
      <w:pPr>
        <w:pStyle w:val="SeenekSTL"/>
        <w:numPr>
          <w:ilvl w:val="0"/>
          <w:numId w:val="38"/>
        </w:numPr>
      </w:pPr>
      <w:proofErr w:type="spellStart"/>
      <w:r w:rsidRPr="00512225">
        <w:t>Allahu</w:t>
      </w:r>
      <w:proofErr w:type="spellEnd"/>
      <w:r w:rsidRPr="00512225">
        <w:t xml:space="preserve"> ekber</w:t>
      </w:r>
    </w:p>
    <w:p w14:paraId="620A8F7E" w14:textId="332D1225" w:rsidR="00DF5569" w:rsidRPr="00512225" w:rsidRDefault="00DF5569" w:rsidP="0071619A">
      <w:pPr>
        <w:pStyle w:val="SeenekSTL"/>
        <w:numPr>
          <w:ilvl w:val="0"/>
          <w:numId w:val="38"/>
        </w:numPr>
      </w:pPr>
      <w:r w:rsidRPr="00512225">
        <w:t>La ilahe illallah</w:t>
      </w:r>
    </w:p>
    <w:p w14:paraId="4A2FC9A9" w14:textId="6C74C0B3" w:rsidR="00330BD1" w:rsidRPr="008F78A5" w:rsidRDefault="00DF5569" w:rsidP="0071619A">
      <w:pPr>
        <w:pStyle w:val="SeenekSTL"/>
        <w:numPr>
          <w:ilvl w:val="0"/>
          <w:numId w:val="38"/>
        </w:numPr>
        <w:rPr>
          <w:b/>
        </w:rPr>
      </w:pPr>
      <w:proofErr w:type="spellStart"/>
      <w:r w:rsidRPr="008F78A5">
        <w:rPr>
          <w:b/>
        </w:rPr>
        <w:t>Allahümme</w:t>
      </w:r>
      <w:proofErr w:type="spellEnd"/>
      <w:r w:rsidRPr="008F78A5">
        <w:rPr>
          <w:b/>
        </w:rPr>
        <w:t xml:space="preserve"> </w:t>
      </w:r>
      <w:proofErr w:type="spellStart"/>
      <w:r w:rsidRPr="008F78A5">
        <w:rPr>
          <w:b/>
        </w:rPr>
        <w:t>salli</w:t>
      </w:r>
      <w:proofErr w:type="spellEnd"/>
      <w:r w:rsidRPr="008F78A5">
        <w:rPr>
          <w:b/>
        </w:rPr>
        <w:t xml:space="preserve"> ala Muhammed</w:t>
      </w:r>
    </w:p>
    <w:p w14:paraId="26584006" w14:textId="77777777" w:rsidR="0071619A" w:rsidRPr="00512225" w:rsidRDefault="0071619A" w:rsidP="0071619A">
      <w:pPr>
        <w:pStyle w:val="SoruAIKLAMASI"/>
      </w:pPr>
    </w:p>
    <w:p w14:paraId="229CE1AD" w14:textId="0B63DA17" w:rsidR="00DF5569" w:rsidRPr="00512225" w:rsidRDefault="00330BD1" w:rsidP="00DF5569">
      <w:pPr>
        <w:pStyle w:val="SORUMETN"/>
        <w:spacing w:before="120"/>
        <w:ind w:left="340" w:hanging="340"/>
        <w:rPr>
          <w:bCs/>
          <w:color w:val="auto"/>
        </w:rPr>
      </w:pPr>
      <w:r w:rsidRPr="00512225">
        <w:rPr>
          <w:color w:val="auto"/>
        </w:rPr>
        <w:t>“</w:t>
      </w:r>
      <w:r w:rsidR="00DF5569" w:rsidRPr="00512225">
        <w:rPr>
          <w:bCs/>
          <w:color w:val="auto"/>
        </w:rPr>
        <w:t>Verdiği nimetler için Allah’a teşekkür etmek isteyen bir kimse aşağıdakilerden hangisini söylemelidir?</w:t>
      </w:r>
    </w:p>
    <w:p w14:paraId="778A65DD" w14:textId="2E458253" w:rsidR="00DF5569" w:rsidRPr="008F78A5" w:rsidRDefault="00DF5569" w:rsidP="0071619A">
      <w:pPr>
        <w:pStyle w:val="SeenekSTL"/>
        <w:numPr>
          <w:ilvl w:val="0"/>
          <w:numId w:val="39"/>
        </w:numPr>
        <w:rPr>
          <w:b/>
        </w:rPr>
      </w:pPr>
      <w:r w:rsidRPr="008F78A5">
        <w:rPr>
          <w:b/>
        </w:rPr>
        <w:t xml:space="preserve">Elhamdülillah </w:t>
      </w:r>
    </w:p>
    <w:p w14:paraId="1372BC16" w14:textId="19E782B6" w:rsidR="00DF5569" w:rsidRPr="00512225" w:rsidRDefault="00DF5569" w:rsidP="0071619A">
      <w:pPr>
        <w:pStyle w:val="SeenekSTL"/>
        <w:numPr>
          <w:ilvl w:val="0"/>
          <w:numId w:val="38"/>
        </w:numPr>
      </w:pPr>
      <w:r w:rsidRPr="00512225">
        <w:t xml:space="preserve">Bismillah </w:t>
      </w:r>
    </w:p>
    <w:p w14:paraId="33A64194" w14:textId="669352B7" w:rsidR="00DF5569" w:rsidRPr="00512225" w:rsidRDefault="00DF5569" w:rsidP="0071619A">
      <w:pPr>
        <w:pStyle w:val="SeenekSTL"/>
        <w:numPr>
          <w:ilvl w:val="0"/>
          <w:numId w:val="38"/>
        </w:numPr>
      </w:pPr>
      <w:proofErr w:type="spellStart"/>
      <w:r w:rsidRPr="00512225">
        <w:t>Allahu</w:t>
      </w:r>
      <w:proofErr w:type="spellEnd"/>
      <w:r w:rsidRPr="00512225">
        <w:t xml:space="preserve"> ekber </w:t>
      </w:r>
    </w:p>
    <w:p w14:paraId="0C2E9D57" w14:textId="2410EDF3" w:rsidR="00DF5569" w:rsidRPr="00512225" w:rsidRDefault="00DF5569" w:rsidP="0071619A">
      <w:pPr>
        <w:pStyle w:val="SeenekSTL"/>
        <w:numPr>
          <w:ilvl w:val="0"/>
          <w:numId w:val="38"/>
        </w:numPr>
      </w:pPr>
      <w:proofErr w:type="spellStart"/>
      <w:r w:rsidRPr="00512225">
        <w:t>Subhanallah</w:t>
      </w:r>
      <w:proofErr w:type="spellEnd"/>
    </w:p>
    <w:p w14:paraId="7356CC86" w14:textId="0D5017DB" w:rsidR="00332E9E" w:rsidRPr="00512225" w:rsidRDefault="00332E9E" w:rsidP="00332E9E">
      <w:pPr>
        <w:pStyle w:val="SoruAIKLAMASI"/>
      </w:pPr>
    </w:p>
    <w:p w14:paraId="63F11A2D" w14:textId="5DBA7B9F" w:rsidR="00332E9E" w:rsidRPr="00512225" w:rsidRDefault="00332E9E" w:rsidP="00332E9E">
      <w:pPr>
        <w:pStyle w:val="AIKLAMA"/>
      </w:pPr>
      <w:r w:rsidRPr="00512225">
        <w:t>“Allah’ım sende hiçbir eksik özellik yoktur.</w:t>
      </w:r>
    </w:p>
    <w:p w14:paraId="338626F6" w14:textId="2481E201" w:rsidR="00332E9E" w:rsidRPr="00512225" w:rsidRDefault="00332E9E" w:rsidP="00332E9E">
      <w:pPr>
        <w:pStyle w:val="AIKLAMA"/>
      </w:pPr>
      <w:r w:rsidRPr="00512225">
        <w:t>Seni her zaman överim.</w:t>
      </w:r>
    </w:p>
    <w:p w14:paraId="3C917373" w14:textId="1527EC65" w:rsidR="00332E9E" w:rsidRPr="00512225" w:rsidRDefault="00332E9E" w:rsidP="00332E9E">
      <w:pPr>
        <w:pStyle w:val="AIKLAMA"/>
      </w:pPr>
      <w:r w:rsidRPr="00512225">
        <w:t>Senin adın kutludur.</w:t>
      </w:r>
    </w:p>
    <w:p w14:paraId="3306D294" w14:textId="2EF205C5" w:rsidR="00332E9E" w:rsidRPr="00512225" w:rsidRDefault="00332E9E" w:rsidP="00332E9E">
      <w:pPr>
        <w:pStyle w:val="AIKLAMA"/>
      </w:pPr>
      <w:r w:rsidRPr="00512225">
        <w:t xml:space="preserve">Senin Şanın yücedir </w:t>
      </w:r>
    </w:p>
    <w:p w14:paraId="27C93C67" w14:textId="361C2830" w:rsidR="00332E9E" w:rsidRPr="00512225" w:rsidRDefault="00332E9E" w:rsidP="00332E9E">
      <w:pPr>
        <w:pStyle w:val="AIKLAMA"/>
      </w:pPr>
      <w:r w:rsidRPr="00512225">
        <w:t>(Senin övgün Ulu’dur)</w:t>
      </w:r>
    </w:p>
    <w:p w14:paraId="6E1EFD94" w14:textId="764F571A" w:rsidR="00332E9E" w:rsidRPr="00512225" w:rsidRDefault="00332E9E" w:rsidP="00332E9E">
      <w:pPr>
        <w:pStyle w:val="AIKLAMA"/>
      </w:pPr>
      <w:r w:rsidRPr="00512225">
        <w:t>Ve Sen’den başka İlah yoktur.”</w:t>
      </w:r>
    </w:p>
    <w:p w14:paraId="35F2FF84" w14:textId="74F2582B" w:rsidR="00332E9E" w:rsidRPr="00512225" w:rsidRDefault="00332E9E" w:rsidP="00332E9E">
      <w:pPr>
        <w:pStyle w:val="SORUMETN"/>
        <w:rPr>
          <w:color w:val="auto"/>
        </w:rPr>
      </w:pPr>
      <w:r w:rsidRPr="00512225">
        <w:rPr>
          <w:color w:val="auto"/>
        </w:rPr>
        <w:t xml:space="preserve">Yukarıda </w:t>
      </w:r>
      <w:proofErr w:type="spellStart"/>
      <w:r w:rsidRPr="00512225">
        <w:rPr>
          <w:color w:val="auto"/>
        </w:rPr>
        <w:t>Subhaneke</w:t>
      </w:r>
      <w:proofErr w:type="spellEnd"/>
      <w:r w:rsidRPr="00512225">
        <w:rPr>
          <w:color w:val="auto"/>
        </w:rPr>
        <w:t xml:space="preserve"> Duasının anlamı (Meali) verilmiştir. Yukarıdaki bilgilere göre, aşağıdakilerden hangisi </w:t>
      </w:r>
      <w:r w:rsidRPr="00512225">
        <w:rPr>
          <w:color w:val="auto"/>
          <w:u w:val="single"/>
        </w:rPr>
        <w:t>söylenemez</w:t>
      </w:r>
      <w:r w:rsidRPr="00512225">
        <w:rPr>
          <w:color w:val="auto"/>
        </w:rPr>
        <w:t>?</w:t>
      </w:r>
    </w:p>
    <w:p w14:paraId="46414265" w14:textId="6A0CBED5" w:rsidR="00332E9E" w:rsidRPr="00512225" w:rsidRDefault="00332E9E" w:rsidP="00332E9E">
      <w:pPr>
        <w:pStyle w:val="SEENEKLER"/>
        <w:numPr>
          <w:ilvl w:val="0"/>
          <w:numId w:val="34"/>
        </w:numPr>
      </w:pPr>
      <w:r w:rsidRPr="00512225">
        <w:t>Allah her yönüyle mükemmeldir.</w:t>
      </w:r>
    </w:p>
    <w:p w14:paraId="509CF58E" w14:textId="1FD24EA3" w:rsidR="00332E9E" w:rsidRPr="00512225" w:rsidRDefault="00332E9E" w:rsidP="00332E9E">
      <w:pPr>
        <w:pStyle w:val="SEENEKLER"/>
        <w:numPr>
          <w:ilvl w:val="0"/>
          <w:numId w:val="34"/>
        </w:numPr>
      </w:pPr>
      <w:r w:rsidRPr="00512225">
        <w:t>Allah’ı her zaman övmeliyiz.</w:t>
      </w:r>
    </w:p>
    <w:p w14:paraId="308532C3" w14:textId="77777777" w:rsidR="00332E9E" w:rsidRPr="008F78A5" w:rsidRDefault="00332E9E" w:rsidP="00332E9E">
      <w:pPr>
        <w:pStyle w:val="SEENEKLER"/>
        <w:numPr>
          <w:ilvl w:val="0"/>
          <w:numId w:val="34"/>
        </w:numPr>
        <w:rPr>
          <w:b/>
        </w:rPr>
      </w:pPr>
      <w:r w:rsidRPr="008F78A5">
        <w:rPr>
          <w:b/>
        </w:rPr>
        <w:t>Allah her yerde bizimle beraberdir.</w:t>
      </w:r>
    </w:p>
    <w:p w14:paraId="00F92515" w14:textId="77777777" w:rsidR="00332E9E" w:rsidRPr="00512225" w:rsidRDefault="00332E9E" w:rsidP="00332E9E">
      <w:pPr>
        <w:pStyle w:val="SEENEKLER"/>
        <w:numPr>
          <w:ilvl w:val="0"/>
          <w:numId w:val="34"/>
        </w:numPr>
      </w:pPr>
      <w:r w:rsidRPr="00512225">
        <w:t>Allah’tan başka İlah yoktur.</w:t>
      </w:r>
    </w:p>
    <w:p w14:paraId="7110399E" w14:textId="77777777" w:rsidR="00330BD1" w:rsidRPr="00512225" w:rsidRDefault="00330BD1" w:rsidP="00330BD1"/>
    <w:p w14:paraId="167F5BF0" w14:textId="47D3DDF3" w:rsidR="0071619A" w:rsidRPr="00512225" w:rsidRDefault="0071619A" w:rsidP="0071619A">
      <w:pPr>
        <w:pStyle w:val="SoruAIKLAMASI"/>
        <w:spacing w:line="240" w:lineRule="auto"/>
      </w:pPr>
      <w:r w:rsidRPr="00512225">
        <w:t>Yapılması Allah tarafından kesin olarak yasaklanmış olan iş ve davranışlara denir. Örneğin içki içmek, hırsızlık yapmak gibi davranışlar Allah tarafından kesin olarak yasaklanmıştır.</w:t>
      </w:r>
    </w:p>
    <w:p w14:paraId="2EF6B6AB" w14:textId="77777777" w:rsidR="0071619A" w:rsidRPr="00512225" w:rsidRDefault="0071619A" w:rsidP="0071619A">
      <w:pPr>
        <w:pStyle w:val="SORUMETN"/>
        <w:spacing w:before="120"/>
        <w:ind w:left="340" w:hanging="340"/>
        <w:rPr>
          <w:bCs/>
          <w:color w:val="auto"/>
        </w:rPr>
      </w:pPr>
      <w:r w:rsidRPr="00512225">
        <w:rPr>
          <w:bCs/>
          <w:color w:val="auto"/>
        </w:rPr>
        <w:t>Örneği verilen ve açıklaması yapılan bu kavram aşağıdakilerden hangisidir?</w:t>
      </w:r>
    </w:p>
    <w:p w14:paraId="49CA859A" w14:textId="77777777" w:rsidR="0071619A" w:rsidRPr="00512225" w:rsidRDefault="0071619A" w:rsidP="0071619A">
      <w:pPr>
        <w:pStyle w:val="SeenekSTL"/>
        <w:numPr>
          <w:ilvl w:val="0"/>
          <w:numId w:val="40"/>
        </w:numPr>
      </w:pPr>
      <w:r w:rsidRPr="00512225">
        <w:t>Kötülük</w:t>
      </w:r>
      <w:r w:rsidRPr="00512225">
        <w:tab/>
      </w:r>
    </w:p>
    <w:p w14:paraId="797449B8" w14:textId="45B6F46B" w:rsidR="0071619A" w:rsidRPr="00512225" w:rsidRDefault="0071619A" w:rsidP="0071619A">
      <w:pPr>
        <w:pStyle w:val="SeenekSTL"/>
        <w:numPr>
          <w:ilvl w:val="0"/>
          <w:numId w:val="38"/>
        </w:numPr>
      </w:pPr>
      <w:r w:rsidRPr="00512225">
        <w:t>Yalan</w:t>
      </w:r>
      <w:r w:rsidRPr="00512225">
        <w:tab/>
      </w:r>
      <w:r w:rsidRPr="00512225">
        <w:tab/>
      </w:r>
    </w:p>
    <w:p w14:paraId="7D3D23CE" w14:textId="77777777" w:rsidR="0071619A" w:rsidRPr="008F78A5" w:rsidRDefault="0071619A" w:rsidP="0071619A">
      <w:pPr>
        <w:pStyle w:val="SeenekSTL"/>
        <w:numPr>
          <w:ilvl w:val="0"/>
          <w:numId w:val="38"/>
        </w:numPr>
        <w:rPr>
          <w:b/>
        </w:rPr>
      </w:pPr>
      <w:r w:rsidRPr="008F78A5">
        <w:rPr>
          <w:b/>
        </w:rPr>
        <w:t>Haram</w:t>
      </w:r>
      <w:r w:rsidRPr="008F78A5">
        <w:rPr>
          <w:b/>
        </w:rPr>
        <w:tab/>
      </w:r>
    </w:p>
    <w:p w14:paraId="2D93A1BA" w14:textId="77777777" w:rsidR="0071619A" w:rsidRPr="00512225" w:rsidRDefault="0071619A" w:rsidP="0071619A">
      <w:pPr>
        <w:pStyle w:val="SeenekSTL"/>
        <w:numPr>
          <w:ilvl w:val="0"/>
          <w:numId w:val="38"/>
        </w:numPr>
      </w:pPr>
      <w:r w:rsidRPr="00512225">
        <w:t>Günah</w:t>
      </w:r>
    </w:p>
    <w:p w14:paraId="13B03B35" w14:textId="77777777" w:rsidR="0067578D" w:rsidRPr="00512225" w:rsidRDefault="0067578D" w:rsidP="0067578D">
      <w:pPr>
        <w:pStyle w:val="SoruAIKLAMASI"/>
      </w:pPr>
    </w:p>
    <w:p w14:paraId="6ADC238A" w14:textId="77777777" w:rsidR="0067578D" w:rsidRPr="00512225" w:rsidRDefault="0067578D" w:rsidP="0067578D">
      <w:pPr>
        <w:pStyle w:val="SORUMETN"/>
        <w:numPr>
          <w:ilvl w:val="0"/>
          <w:numId w:val="0"/>
        </w:numPr>
        <w:ind w:left="340"/>
        <w:rPr>
          <w:b w:val="0"/>
          <w:color w:val="auto"/>
          <w:szCs w:val="20"/>
        </w:rPr>
      </w:pPr>
      <w:r w:rsidRPr="00512225">
        <w:rPr>
          <w:b w:val="0"/>
          <w:color w:val="auto"/>
          <w:szCs w:val="20"/>
        </w:rPr>
        <w:t xml:space="preserve">Yapılan her güzel işin Allah katında bir karşılığı vardır. Allah tarafından yapılması istenen her tür iş karşılığında ………………………. </w:t>
      </w:r>
      <w:proofErr w:type="gramStart"/>
      <w:r w:rsidRPr="00512225">
        <w:rPr>
          <w:b w:val="0"/>
          <w:color w:val="auto"/>
          <w:szCs w:val="20"/>
        </w:rPr>
        <w:t>kazanılır</w:t>
      </w:r>
      <w:proofErr w:type="gramEnd"/>
      <w:r w:rsidRPr="00512225">
        <w:rPr>
          <w:b w:val="0"/>
          <w:color w:val="auto"/>
          <w:szCs w:val="20"/>
        </w:rPr>
        <w:t xml:space="preserve">. Aynı şekilde yapılan her kötü davranışın da karşılığında </w:t>
      </w:r>
      <w:r w:rsidRPr="00512225">
        <w:rPr>
          <w:rFonts w:eastAsiaTheme="minorHAnsi"/>
          <w:b w:val="0"/>
          <w:color w:val="auto"/>
          <w:szCs w:val="20"/>
        </w:rPr>
        <w:t xml:space="preserve">……………………. </w:t>
      </w:r>
      <w:proofErr w:type="gramStart"/>
      <w:r w:rsidRPr="00512225">
        <w:rPr>
          <w:rFonts w:eastAsiaTheme="minorHAnsi"/>
          <w:b w:val="0"/>
          <w:color w:val="auto"/>
          <w:szCs w:val="20"/>
        </w:rPr>
        <w:t>kazanılır</w:t>
      </w:r>
      <w:proofErr w:type="gramEnd"/>
      <w:r w:rsidRPr="00512225">
        <w:rPr>
          <w:rFonts w:eastAsiaTheme="minorHAnsi"/>
          <w:b w:val="0"/>
          <w:color w:val="auto"/>
          <w:szCs w:val="20"/>
        </w:rPr>
        <w:t>.</w:t>
      </w:r>
    </w:p>
    <w:p w14:paraId="1A4C4352" w14:textId="77777777" w:rsidR="0067578D" w:rsidRPr="00512225" w:rsidRDefault="0067578D" w:rsidP="0067578D">
      <w:pPr>
        <w:pStyle w:val="SORUMETN"/>
        <w:spacing w:before="120"/>
        <w:ind w:left="340" w:hanging="340"/>
        <w:rPr>
          <w:bCs/>
          <w:color w:val="auto"/>
        </w:rPr>
      </w:pPr>
      <w:r w:rsidRPr="00512225">
        <w:rPr>
          <w:bCs/>
          <w:color w:val="auto"/>
        </w:rPr>
        <w:t>Boş bırakılan yerlere sırasıyla aşağıdakilerde hangisi getirilmelidir?</w:t>
      </w:r>
    </w:p>
    <w:p w14:paraId="7ABF60B3" w14:textId="77777777" w:rsidR="0067578D" w:rsidRPr="00512225" w:rsidRDefault="0067578D" w:rsidP="0067578D">
      <w:pPr>
        <w:pStyle w:val="SeenekSTL"/>
        <w:numPr>
          <w:ilvl w:val="0"/>
          <w:numId w:val="42"/>
        </w:numPr>
      </w:pPr>
      <w:r w:rsidRPr="00512225">
        <w:t>iyilik - kötülük</w:t>
      </w:r>
    </w:p>
    <w:p w14:paraId="1AEDB0E9" w14:textId="74F268D3" w:rsidR="0067578D" w:rsidRPr="00512225" w:rsidRDefault="00264C67" w:rsidP="0067578D">
      <w:pPr>
        <w:pStyle w:val="SeenekSTL"/>
        <w:numPr>
          <w:ilvl w:val="0"/>
          <w:numId w:val="38"/>
        </w:numPr>
      </w:pPr>
      <w:r w:rsidRPr="00512225">
        <w:t>Doğru</w:t>
      </w:r>
      <w:r w:rsidR="0067578D" w:rsidRPr="00512225">
        <w:t xml:space="preserve"> – yanlış</w:t>
      </w:r>
    </w:p>
    <w:p w14:paraId="2BA8941E" w14:textId="77FBD372" w:rsidR="0067578D" w:rsidRPr="00512225" w:rsidRDefault="00264C67" w:rsidP="0067578D">
      <w:pPr>
        <w:pStyle w:val="SeenekSTL"/>
        <w:numPr>
          <w:ilvl w:val="0"/>
          <w:numId w:val="38"/>
        </w:numPr>
      </w:pPr>
      <w:r w:rsidRPr="00512225">
        <w:t>Helal</w:t>
      </w:r>
      <w:r w:rsidR="0067578D" w:rsidRPr="00512225">
        <w:t xml:space="preserve"> – haram</w:t>
      </w:r>
    </w:p>
    <w:p w14:paraId="7D470296" w14:textId="75FB0A62" w:rsidR="0067578D" w:rsidRPr="008F78A5" w:rsidRDefault="00264C67" w:rsidP="0067578D">
      <w:pPr>
        <w:pStyle w:val="SeenekSTL"/>
        <w:numPr>
          <w:ilvl w:val="0"/>
          <w:numId w:val="38"/>
        </w:numPr>
        <w:rPr>
          <w:b/>
        </w:rPr>
      </w:pPr>
      <w:r w:rsidRPr="008F78A5">
        <w:rPr>
          <w:b/>
        </w:rPr>
        <w:t>Sevap</w:t>
      </w:r>
      <w:r w:rsidR="0067578D" w:rsidRPr="008F78A5">
        <w:rPr>
          <w:b/>
        </w:rPr>
        <w:t xml:space="preserve"> – günah</w:t>
      </w:r>
    </w:p>
    <w:p w14:paraId="7EE64A80" w14:textId="77777777" w:rsidR="00DF5569" w:rsidRPr="00512225" w:rsidRDefault="00DF5569" w:rsidP="00DF5569">
      <w:pPr>
        <w:pStyle w:val="SoruAIKLAMASI"/>
        <w:spacing w:line="240" w:lineRule="auto"/>
      </w:pPr>
      <w:r w:rsidRPr="00512225">
        <w:t>Peygamberimiz her işin başında onu mutlaka söylememiz gerektiğini belirtmiştir. Onu söylemediğimiz zaman işimizin hayırsız ve bereketsiz olacağı konusunda bizi uyarmıştır.</w:t>
      </w:r>
    </w:p>
    <w:p w14:paraId="63C4FC65" w14:textId="77777777" w:rsidR="00DF5569" w:rsidRPr="00512225" w:rsidRDefault="00DF5569" w:rsidP="00DF5569">
      <w:pPr>
        <w:pStyle w:val="SORUMETN"/>
        <w:spacing w:before="120"/>
        <w:ind w:left="340" w:hanging="340"/>
        <w:jc w:val="left"/>
        <w:rPr>
          <w:color w:val="auto"/>
        </w:rPr>
      </w:pPr>
      <w:r w:rsidRPr="00512225">
        <w:rPr>
          <w:bCs/>
          <w:color w:val="auto"/>
        </w:rPr>
        <w:t>Bu ifade aşağıdakilerden hangisidir?</w:t>
      </w:r>
    </w:p>
    <w:p w14:paraId="17139E1D" w14:textId="77777777" w:rsidR="00DF5569" w:rsidRPr="00512225" w:rsidRDefault="00DF5569" w:rsidP="0071619A">
      <w:pPr>
        <w:pStyle w:val="SeenekSTL"/>
        <w:numPr>
          <w:ilvl w:val="0"/>
          <w:numId w:val="41"/>
        </w:numPr>
      </w:pPr>
      <w:r w:rsidRPr="00512225">
        <w:t>Elhamdülillah</w:t>
      </w:r>
    </w:p>
    <w:p w14:paraId="66A575D5" w14:textId="77777777" w:rsidR="00DF5569" w:rsidRPr="00512225" w:rsidRDefault="00DF5569" w:rsidP="0071619A">
      <w:pPr>
        <w:pStyle w:val="SeenekSTL"/>
        <w:numPr>
          <w:ilvl w:val="0"/>
          <w:numId w:val="38"/>
        </w:numPr>
      </w:pPr>
      <w:proofErr w:type="spellStart"/>
      <w:r w:rsidRPr="00512225">
        <w:t>Allahu</w:t>
      </w:r>
      <w:proofErr w:type="spellEnd"/>
      <w:r w:rsidRPr="00512225">
        <w:t xml:space="preserve"> ekber</w:t>
      </w:r>
    </w:p>
    <w:p w14:paraId="74A6482A" w14:textId="77777777" w:rsidR="00DF5569" w:rsidRPr="008F78A5" w:rsidRDefault="00DF5569" w:rsidP="0071619A">
      <w:pPr>
        <w:pStyle w:val="SeenekSTL"/>
        <w:numPr>
          <w:ilvl w:val="0"/>
          <w:numId w:val="38"/>
        </w:numPr>
        <w:rPr>
          <w:b/>
        </w:rPr>
      </w:pPr>
      <w:r w:rsidRPr="008F78A5">
        <w:rPr>
          <w:b/>
        </w:rPr>
        <w:t>Bismillah</w:t>
      </w:r>
    </w:p>
    <w:p w14:paraId="2A2B60A8" w14:textId="77777777" w:rsidR="00DF5569" w:rsidRPr="00512225" w:rsidRDefault="00DF5569" w:rsidP="0071619A">
      <w:pPr>
        <w:pStyle w:val="SeenekSTL"/>
        <w:numPr>
          <w:ilvl w:val="0"/>
          <w:numId w:val="38"/>
        </w:numPr>
      </w:pPr>
      <w:proofErr w:type="spellStart"/>
      <w:r w:rsidRPr="00512225">
        <w:t>Subhanallah</w:t>
      </w:r>
      <w:proofErr w:type="spellEnd"/>
    </w:p>
    <w:p w14:paraId="57BBCEA8" w14:textId="2801BCC8" w:rsidR="00330BD1" w:rsidRDefault="00330BD1" w:rsidP="00330BD1"/>
    <w:p w14:paraId="65B3FEC3" w14:textId="41B96A67" w:rsidR="00594FB8" w:rsidRDefault="007A1D9E" w:rsidP="00330BD1">
      <w:r>
        <w:rPr>
          <w:rFonts w:cstheme="minorHAnsi"/>
          <w:noProof/>
          <w:sz w:val="24"/>
          <w:szCs w:val="24"/>
          <w:lang w:eastAsia="tr-TR"/>
        </w:rPr>
        <w:lastRenderedPageBreak/>
        <mc:AlternateContent>
          <mc:Choice Requires="wpg">
            <w:drawing>
              <wp:anchor distT="0" distB="0" distL="114300" distR="114300" simplePos="0" relativeHeight="251725824" behindDoc="0" locked="0" layoutInCell="1" allowOverlap="1" wp14:anchorId="780E0B48" wp14:editId="15CF2CA4">
                <wp:simplePos x="0" y="0"/>
                <wp:positionH relativeFrom="column">
                  <wp:posOffset>-851669</wp:posOffset>
                </wp:positionH>
                <wp:positionV relativeFrom="paragraph">
                  <wp:posOffset>48126</wp:posOffset>
                </wp:positionV>
                <wp:extent cx="7559675" cy="10691495"/>
                <wp:effectExtent l="0" t="0" r="3175" b="0"/>
                <wp:wrapNone/>
                <wp:docPr id="93" name="Grup 93"/>
                <wp:cNvGraphicFramePr/>
                <a:graphic xmlns:a="http://schemas.openxmlformats.org/drawingml/2006/main">
                  <a:graphicData uri="http://schemas.microsoft.com/office/word/2010/wordprocessingGroup">
                    <wpg:wgp>
                      <wpg:cNvGrpSpPr/>
                      <wpg:grpSpPr>
                        <a:xfrm>
                          <a:off x="0" y="0"/>
                          <a:ext cx="7559675" cy="10691495"/>
                          <a:chOff x="255123" y="1298908"/>
                          <a:chExt cx="7559675" cy="10691495"/>
                        </a:xfrm>
                      </wpg:grpSpPr>
                      <pic:pic xmlns:pic="http://schemas.openxmlformats.org/drawingml/2006/picture">
                        <pic:nvPicPr>
                          <pic:cNvPr id="94" name="Resim 9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310787" y="2864818"/>
                            <a:ext cx="10691495" cy="7559675"/>
                          </a:xfrm>
                          <a:prstGeom prst="rect">
                            <a:avLst/>
                          </a:prstGeom>
                        </pic:spPr>
                      </pic:pic>
                      <wps:wsp>
                        <wps:cNvPr id="95" name="Metin Kutusu 2">
                          <a:hlinkClick r:id="rId10"/>
                        </wps:cNvPr>
                        <wps:cNvSpPr txBox="1">
                          <a:spLocks noChangeArrowheads="1"/>
                        </wps:cNvSpPr>
                        <wps:spPr bwMode="auto">
                          <a:xfrm>
                            <a:off x="1880155" y="6538974"/>
                            <a:ext cx="4988560" cy="270345"/>
                          </a:xfrm>
                          <a:prstGeom prst="rect">
                            <a:avLst/>
                          </a:prstGeom>
                          <a:noFill/>
                          <a:ln w="9525">
                            <a:noFill/>
                            <a:miter lim="800000"/>
                            <a:headEnd/>
                            <a:tailEnd/>
                          </a:ln>
                        </wps:spPr>
                        <wps:txbx>
                          <w:txbxContent>
                            <w:p w14:paraId="34D4A451" w14:textId="77777777" w:rsidR="007A1D9E" w:rsidRPr="000661E9" w:rsidRDefault="007A1D9E" w:rsidP="007A1D9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96" name="Metin Kutusu 2"/>
                        <wps:cNvSpPr txBox="1">
                          <a:spLocks noChangeArrowheads="1"/>
                        </wps:cNvSpPr>
                        <wps:spPr bwMode="auto">
                          <a:xfrm>
                            <a:off x="583144" y="2855155"/>
                            <a:ext cx="480951" cy="2238499"/>
                          </a:xfrm>
                          <a:prstGeom prst="rect">
                            <a:avLst/>
                          </a:prstGeom>
                          <a:solidFill>
                            <a:srgbClr val="FFFFFF"/>
                          </a:solidFill>
                          <a:ln w="9525">
                            <a:noFill/>
                            <a:miter lim="800000"/>
                            <a:headEnd/>
                            <a:tailEnd/>
                          </a:ln>
                        </wps:spPr>
                        <wps:txbx>
                          <w:txbxContent>
                            <w:p w14:paraId="7C433510" w14:textId="77777777" w:rsidR="007A1D9E" w:rsidRPr="001B0C3D" w:rsidRDefault="007A1D9E" w:rsidP="007A1D9E">
                              <w:pPr>
                                <w:pStyle w:val="stBilgi"/>
                                <w:jc w:val="center"/>
                                <w:rPr>
                                  <w:sz w:val="20"/>
                                  <w:szCs w:val="20"/>
                                </w:rPr>
                              </w:pPr>
                              <w:r w:rsidRPr="001B0C3D">
                                <w:rPr>
                                  <w:sz w:val="20"/>
                                  <w:szCs w:val="20"/>
                                </w:rPr>
                                <w:t>DİN KÜLTÜRÜ VE AHLAK BİLGİSİ</w:t>
                              </w:r>
                            </w:p>
                            <w:p w14:paraId="39579C13" w14:textId="6A172DA1"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1</w:t>
                              </w:r>
                              <w:r w:rsidRPr="001B0C3D">
                                <w:rPr>
                                  <w:sz w:val="20"/>
                                  <w:szCs w:val="20"/>
                                </w:rPr>
                                <w:t>.Dönem 1. Yazılı / Sınav Soruları</w:t>
                              </w:r>
                            </w:p>
                          </w:txbxContent>
                        </wps:txbx>
                        <wps:bodyPr rot="0" vert="vert270" wrap="square" lIns="91440" tIns="45720" rIns="91440" bIns="45720" anchor="t" anchorCtr="0">
                          <a:noAutofit/>
                        </wps:bodyPr>
                      </wps:wsp>
                      <wps:wsp>
                        <wps:cNvPr id="97" name="Metin Kutusu 2"/>
                        <wps:cNvSpPr txBox="1">
                          <a:spLocks noChangeArrowheads="1"/>
                        </wps:cNvSpPr>
                        <wps:spPr bwMode="auto">
                          <a:xfrm>
                            <a:off x="577201" y="8259669"/>
                            <a:ext cx="480951" cy="2238499"/>
                          </a:xfrm>
                          <a:prstGeom prst="rect">
                            <a:avLst/>
                          </a:prstGeom>
                          <a:solidFill>
                            <a:srgbClr val="FFFFFF"/>
                          </a:solidFill>
                          <a:ln w="9525">
                            <a:noFill/>
                            <a:miter lim="800000"/>
                            <a:headEnd/>
                            <a:tailEnd/>
                          </a:ln>
                        </wps:spPr>
                        <wps:txbx>
                          <w:txbxContent>
                            <w:p w14:paraId="5DCB1ED9" w14:textId="77777777" w:rsidR="007A1D9E" w:rsidRPr="001B0C3D" w:rsidRDefault="007A1D9E" w:rsidP="007A1D9E">
                              <w:pPr>
                                <w:pStyle w:val="stBilgi"/>
                                <w:jc w:val="center"/>
                                <w:rPr>
                                  <w:sz w:val="20"/>
                                  <w:szCs w:val="20"/>
                                </w:rPr>
                              </w:pPr>
                              <w:r w:rsidRPr="001B0C3D">
                                <w:rPr>
                                  <w:sz w:val="20"/>
                                  <w:szCs w:val="20"/>
                                </w:rPr>
                                <w:t>DİN KÜLTÜRÜ VE AHLAK BİLGİSİ</w:t>
                              </w:r>
                            </w:p>
                            <w:p w14:paraId="546B4AF7" w14:textId="7FF9F1C9"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 xml:space="preserve">2 </w:t>
                              </w:r>
                              <w:r w:rsidRPr="001B0C3D">
                                <w:rPr>
                                  <w:sz w:val="20"/>
                                  <w:szCs w:val="20"/>
                                </w:rPr>
                                <w:t>Dönem 1. Yazılı / Sınav Soruları</w:t>
                              </w:r>
                            </w:p>
                          </w:txbxContent>
                        </wps:txbx>
                        <wps:bodyPr rot="0" vert="vert270" wrap="square" lIns="91440" tIns="45720" rIns="91440" bIns="45720" anchor="t" anchorCtr="0">
                          <a:noAutofit/>
                        </wps:bodyPr>
                      </wps:wsp>
                    </wpg:wgp>
                  </a:graphicData>
                </a:graphic>
              </wp:anchor>
            </w:drawing>
          </mc:Choice>
          <mc:Fallback>
            <w:pict>
              <v:group w14:anchorId="780E0B48" id="Grup 93" o:spid="_x0000_s1101" style="position:absolute;margin-left:-67.05pt;margin-top:3.8pt;width:595.25pt;height:841.85pt;z-index:251725824" coordorigin="2551,12989"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v/grH4n8S+Ffg18Nbzwv4ivtNmuv2hvAdpcS2F28LS28&#10;ut26SwsUILI6kqynhgcEEV9SVHdWdpeosd7aRzKsiuqyxhgrA5DDPcHoe1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f4h8VeGPCNrBe+KvENjpsN1eQ2lvLfXSQrLcSsEiiUsRl3YhVUcsTgZNaFfJv/BYL/kiPwu/7&#10;OS+Hv/p+tq+s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r/4Kh/DL4g/FT4R/DvR/hx4O1DWrrTfj14I1W/t9Otz&#10;I0Fja6zBLcXDAdI441Z2boAM19K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E/Hf9oL4cfs5eHdG8UfE27uobTX&#10;vFul+G9Pa0tTMzX+oXKW1spA+6pkdQW6KOa7avk3/gsF/wAkR+F3/Z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Ift4/s1eOv2ovh34N8I+ANW0mzufDvxc8LeKb6TWJ5Y43s9N1OK6njQxxyEytHGQik&#10;BS2AWUcj2+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m/bC/adb9lXwR4X8YDwj/bP/AAknxK8PeFPI+1eT5H9p&#10;38dp9oztbd5fmbtvG7GMjrXrNfJv/BYH/kiPwu/7OS+Hv/p+tq+s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n9p&#10;n9mjwh+1J4T8P+EPGmualYW/h3x1ovim0k0tow8l1pt4l3DE+9GHls8YDAANtJwQea9G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AP4KL/Hj4lfs+/DDwL4l+F+sR2V5rnxq8IeHtRkltUlElhf6tDb3MYDggFo3&#10;YBhyOowa+gK+Tf8AgsF/yRH4Xf8AZyXw9/8AT9bV9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E/4QfDb4z6Tp&#10;+hfFDwlb6xZ6Tr1lrWnwXLOBBf2kyzW042kfNHIqsM8ZHINd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wDw&#10;Vs1vWtC+C/wzuND1e6s5Jv2ivANvNJa3DRtJE+uW6vGSpGVZSQVPBHBr6or5N/4LA5PwR+F2B/zc&#10;l8Pf/T9bV9Z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WN42+IfgX4bWFnqvj/xbp+j22oapbabZT6jdLEs95cSC&#10;OCBSx5kkchVXqSQBW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v/BYL/kiPwu/7OS+Hv/p+tq+sq+d/+ClPwW+J&#10;/wAc/hX4B8PfCrwrJq95o/xw8G67qUMdxFF5On2WrwXF1PmRlBCRIzbQSxxhQTxX0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f/tF/tH+Bf2ZPC+heLPH9lqE9t4g8aaP4YsV02FXZbzUbtLWBmDMuIxI43EZIGSA&#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b/wWC/5Ij8Lv+zkvh7/AOn62r6yrxn9tz9mXxD+1P4B8I+D/Dfi&#10;Wz0uXw58VPDXiq4mvo3ZZoNM1GK7khXb0d1jKqTwCea9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F/wBuH9pn&#10;xN+yz8P/AAh4v8K+HbHUpvEfxW8M+FbiLUGcLFb6nqMVpLMuwg70WQsueMjkEV7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v8AwWC/5Ij8Lv8As5L4e/8Ap+tq+sq8/wD2jP2bvAf7T3hfQfCXxCv9Ut7Xw9410fxR&#10;YtpNxHG7Xmm3aXUCOXRwYjJGA6gBiuQGU816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eN/8ABQnxP4i8GfsQ/FHx&#10;X4R1u603U9P8G3k9jqFjO0c1vIqZDoy4Kkeoq6cPaVFBdWl9535XgZ5pmlDBQdnVnGCb2TlJRu/S&#10;57JRX5d/shfsGftk/tS/s3eFfj8//BTL4gaOfE1i9x/ZonuZvI2zSR43/aRu+5noOtekf8Ojv2xv&#10;+kq/xA/75uP/AJKrvngsLTm4yrq602l/kfo+P4B4QyzHVcHieIaUalKUoSXsMQ7Si3GSuoNOzTV0&#10;2ux9+UV8B/8ADo79sb/pKv8AED/vm4/+SqP+HR37Y3/SVf4gf983H/yVU/VcH/z/AF/4DL/I5f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8AwTd/5SqftYf9haH/ANKZa/QCvz//AOCbv/KVT9rD/sLQ/wDpTLX6AV35l/vC/wAM&#10;P/SIn6Z4tf8AJWQ/7BsH/wCotIKKKK4D8zCiiigAooooAKKKKACiiigAooooAKKKKACiiigAoooo&#10;A+Tf+CwX/JEfhd/2cl8Pf/T9bV9ZVjeNvh34D+JVhZ6V8QvBuma3a6fqltqdjb6pZJOlveW8glgu&#10;EDghZI5FDo45VgCCDWz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Bss8MADTyqgZgqlmxknoPrTq+UP+Cvk89v8A&#10;BP4XtBM0Zb9pD4fqxRiMqdetgR9DX1f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B5t+0/+0x4X/Za8JeHfF/izw/qGpQ+I/HmieFbWLTtm6K41O8jtIpW3sB5aPIGbGTgHAJ4r&#10;0m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PJf2wv2YW/as8EeFvBy+Mf7E/&#10;4Rv4leHvFn2j7D5/2j+zL+O7+z43rt8zy9m/J25zhuletUU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APBN3/lKp+1h/wBhaH/0plr9AK/P&#10;/wD4Ju/8pVP2sP8AsLQ/+lMtfoBXfmX+8L/DD/0iJ+meLX/JWQ/7BsH/AOotIKKKK4D8zCiiigAo&#10;oooAKKKKACiiigAooooAKKKKACiiigAooooA+Tf+CwX/ACRH4Xf9nJfD3/0/W1fWVfMv/BU74f8A&#10;jj4jfCD4c6X4C8JahrFxY/H7wPqV7Bptq0zQWdvrVvLPcMFB2xxopZmPCgEmvp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8A/gm7/wApVP2sP+wtD/6Uy1+gFfn/AP8ABN3/AJSqftYf9haH/wBKZa/Q&#10;Cu/Mv94X+GH/AKRE/TPFr/krIf8AYNg//UWkFFFFcB+ZhRRRQAUUUUAFFFFABRRRQAUUUUAFFFFA&#10;BRRRQAUUUUAFFcf8Z/jv8Mf2ftC0nxJ8Vdfk06z1vxRpvh7TZY7OWfzdQvrhbe1ixErFQ8rqu8gK&#10;ucsQOa7C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&#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FFeD/wDBQT9of4h/s2fDXwT4q+GzWIut&#10;f+MXhPw1qH2+181fsOo6pDa3G0ZGH8t22tzg84PSveKACiiigAooooAKKKKACiiigAooooAKKKKA&#10;CiiigAooooAKKKKAMzxr/wAibq3/AGDLj/0W1fFP/BvZ/wAmK6p/2UbUv/RFpX2t41/5E3Vv+wZc&#10;f+i2r4p/4N7P+TFdU/7KNqX/AKItK9Cj/wAi2r/ih/7cfpmR/wDJq85/6/4P8sQfdNFFFee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AP8Agm7/AMpVP2sP+wtD/wClMtfoBX5//wDBN3/lKp+1h/2Fof8A0plr9AK78y/3hf4Yf+kRP0zx&#10;a/5KyH/YNg//AFFpBRRRXAfmYUUUUAFFFFABRRRQAUUUUAFFFFABRRRQAUUUUAFFFFAHz/8A8FFf&#10;j18TP2evhh4F8TfCzWYbG81z40+EPDupSTWccwk0+/1aG2uYwJAQpaJ2AYfMp5BBr6Ar5N/4LBf8&#10;kR+F3/ZyXw9/9P1tX1l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A+Inwt+Hnxa0yx0X4leELHWrXTdas9X0+3v&#10;ot6wX1rKJre4X0eORVZT2IrfoooAKKKKACiiigAooooAKKKKACiiigAooooAKKKKACiiigAooooA&#10;zPGv/Im6t/2DLj/0W1fFP/BvZ/yYrqn/AGUbUv8A0RaV9reNf+RN1b/sGXH/AKLavin/AIN7P+TF&#10;dU/7KNqX/oi0r0KP/Itq/wCKH/tx+mZH/wAmrzn/AK/4P8sQfdNFFFeef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Cii&#10;iuc+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38Tfi78N/g3pOn658T/ABbbaPaarrtlo2nz3QbbPf3cyw20A2g/NJIyqO2TyRXSV8m/8Fgv+SI/&#10;C7/s5L4e/wDp+tq+sqACiiigAooooAKKKKACiiigAooooAKKKKACiiigAooooAKKKKAMzxr/AMib&#10;q3/YMuP/AEW1fFP/AAb2f8mK6p/2UbUv/RFpX2t41/5E3Vv+wZcf+i2r4p/4N7P+TFdU/wCyjal/&#10;6ItK9Cj/AMi2r/ih/wC3H6Zkf/Jq85/6/wCD/LEH3TRRRXnn5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a/wDgqB8UPiF8KPhJ8O9Z+G/jC+0W61L49eCdJv7jT5jG&#10;09jdazBDcW7EdUkjZlYdwa+l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p6&#10;14d8P+JYIbXxHoVnqEVvdR3MEd7apKsc0bbo5VDA4dWAKsOQRkYq5VXVdb0bQoY7jW9WtbOOa4jg&#10;hkurhY1eV22pGCxGWYnAUck8CrVABRRRQAUUUUAFFFFABRRRQAUUUUAFFFFABRRRQAUUUUAFFFFA&#10;GZ41/wCRN1b/ALBlx/6Lavin/g3s/wCTFdU/7KNqX/oi0r7W8a/8ibq3/YMuP/RbV8U/8G9n/Jiu&#10;qf8AZRtS/wDRFpXoUf8AkW1f8UP/AG4/TMj/AOTV5z/1/wAH+WIPumiiivPPz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N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wD8E3f+Uqn7&#10;WH/YWh/9KZa/QCvz/wD+Cbv/AClU/aw/7C0P/pTLX6AV35l/vC/ww/8ASIn6Z4tf8lZD/sGwf/qL&#10;SCiiiuA/MwooooAKKKKACiiigAooooAKKKKACiiigAooooAKKKKACivBf+ChX7QfxG/Zx+GfgfxR&#10;8M7q1hu9e+MvhLw3qDXlqJlNjqGqw21yqg9HMbttb+E8171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&#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&#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C/H79of4e/s2+G9F8U/Eh7&#10;xbXXvGGleGtP+w23msb7ULpLa3DDIwnmOu5uw55ruq+Tf+CwX/JEfhd/2cl8Pf8A0/W1fW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wT/goZ+z98R/2jfhn4H8L/AAys7Wa70H4zeEvEmoLd3Swqthp+qw3NywJ+&#10;8wjRiF6seK97oooAKKKKACiiigAooooAKKKKACiiigAooooAKKKKACiiigAooooAzPGv/Im6t/2D&#10;Lj/0W1fFP/BvZ/yYrqn/AGUbUv8A0RaV9reNf+RN1b/sGXH/AKLavin/AIN7P+TFdU/7KNqX/oi0&#10;r0KP/Itq/wCKH/tx+mZH/wAmrzn/AK/4P8sQfdNFFFee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8A4Ju/8pVP2sP+wtD/AOlMtfoB&#10;X5//APBN3/lKp+1h/wBhaH/0plr9AK78y/3hf4Yf+kRP0zxa/wCSsh/2DYP/ANRaQUUUVwH5mFFF&#10;FABRRRQAUUUUAFFFFABRRRQAUUUUAFFFFABRRRQB5l+1R+03oP7K/g/w54w8Q+GLzVY/EnxA0Pwr&#10;BDZzIjQzanex2kczbuqI0gZgOSBxzXptfJv/AAWC/wCSI/C7/s5L4e/+n62r6y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Pk3/gsF/wAkR+F3/ZyXw9/9P1tX1lXzT/wVH+G3xA+KHwi+HekfDrwd&#10;qOt3Wn/HzwPql9b6batM8FlbazBLcXDhQdsccas7MeFAJNfS1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d9+xv/AMEl7f8AZO/a&#10;Ob9pLVv2mvEnjjVpNEm02RdfsRvdJNmGMxldjtCAAdMelfYVFKWZYycHFy0ej0W33HNjvFbj3McD&#10;VwdfFp06sXCaVKjHmi91eNNOz8mgooorhPz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d/bU/ac1f9lXwH4T8YaN4UttXk8SfFDw34UmhurhohBFqeoRWjzgqDlox&#10;JuC9CRgkV7FXiX7dvwj8N/GT4d+DdD8T3t9bw6V8WvC+tW7WEiKzXFpqUU8atvRgULKAwABI6EHm&#10;vb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4" o:spid="_x0000_s1102" type="#_x0000_t75" style="position:absolute;left:-13109;top:28649;width:106915;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">
                  <v:imagedata r:id="rId11" o:title=""/>
                </v:shape>
                <v:shape id="Metin Kutusu 2" o:spid="_x0000_s1103" type="#_x0000_t202" href="https://www.dindersi.com/icerik/din-kulturu-ve-ahlak-bilgisi-c93" style="position:absolute;left:18801;top:65389;width:49886;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" o:button="t" filled="f" stroked="f">
                  <v:fill o:detectmouseclick="t"/>
                  <v:textbox>
                    <w:txbxContent>
                      <w:p w14:paraId="34D4A451" w14:textId="77777777" w:rsidR="007A1D9E" w:rsidRPr="000661E9" w:rsidRDefault="007A1D9E" w:rsidP="007A1D9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104" type="#_x0000_t202" style="position:absolute;left:5831;top:28551;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" stroked="f">
                  <v:textbox style="layout-flow:vertical;mso-layout-flow-alt:bottom-to-top">
                    <w:txbxContent>
                      <w:p w14:paraId="7C433510" w14:textId="77777777" w:rsidR="007A1D9E" w:rsidRPr="001B0C3D" w:rsidRDefault="007A1D9E" w:rsidP="007A1D9E">
                        <w:pPr>
                          <w:pStyle w:val="stBilgi"/>
                          <w:jc w:val="center"/>
                          <w:rPr>
                            <w:sz w:val="20"/>
                            <w:szCs w:val="20"/>
                          </w:rPr>
                        </w:pPr>
                        <w:r w:rsidRPr="001B0C3D">
                          <w:rPr>
                            <w:sz w:val="20"/>
                            <w:szCs w:val="20"/>
                          </w:rPr>
                          <w:t>DİN KÜLTÜRÜ VE AHLAK BİLGİSİ</w:t>
                        </w:r>
                      </w:p>
                      <w:p w14:paraId="39579C13" w14:textId="6A172DA1"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1</w:t>
                        </w:r>
                        <w:r w:rsidRPr="001B0C3D">
                          <w:rPr>
                            <w:sz w:val="20"/>
                            <w:szCs w:val="20"/>
                          </w:rPr>
                          <w:t>.Dönem 1. Yazılı / Sınav Soruları</w:t>
                        </w:r>
                      </w:p>
                    </w:txbxContent>
                  </v:textbox>
                </v:shape>
                <v:shape id="Metin Kutusu 2" o:spid="_x0000_s1105" type="#_x0000_t202" style="position:absolute;left:5772;top:82596;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" stroked="f">
                  <v:textbox style="layout-flow:vertical;mso-layout-flow-alt:bottom-to-top">
                    <w:txbxContent>
                      <w:p w14:paraId="5DCB1ED9" w14:textId="77777777" w:rsidR="007A1D9E" w:rsidRPr="001B0C3D" w:rsidRDefault="007A1D9E" w:rsidP="007A1D9E">
                        <w:pPr>
                          <w:pStyle w:val="stBilgi"/>
                          <w:jc w:val="center"/>
                          <w:rPr>
                            <w:sz w:val="20"/>
                            <w:szCs w:val="20"/>
                          </w:rPr>
                        </w:pPr>
                        <w:r w:rsidRPr="001B0C3D">
                          <w:rPr>
                            <w:sz w:val="20"/>
                            <w:szCs w:val="20"/>
                          </w:rPr>
                          <w:t>DİN KÜLTÜRÜ VE AHLAK BİLGİSİ</w:t>
                        </w:r>
                      </w:p>
                      <w:p w14:paraId="546B4AF7" w14:textId="7FF9F1C9"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 xml:space="preserve">2 </w:t>
                        </w:r>
                        <w:r w:rsidRPr="001B0C3D">
                          <w:rPr>
                            <w:sz w:val="20"/>
                            <w:szCs w:val="20"/>
                          </w:rPr>
                          <w:t>Dönem 1. Yazılı / Sınav Soruları</w:t>
                        </w:r>
                      </w:p>
                    </w:txbxContent>
                  </v:textbox>
                </v:shape>
              </v:group>
            </w:pict>
          </mc:Fallback>
        </mc:AlternateContent>
      </w:r>
    </w:p>
    <w:p w14:paraId="32438A2B" w14:textId="0E6D0939" w:rsidR="007A1D9E" w:rsidRDefault="007A1D9E" w:rsidP="007A1D9E">
      <w:pPr>
        <w:tabs>
          <w:tab w:val="left" w:pos="2775"/>
        </w:tabs>
        <w:rPr>
          <w:rFonts w:cstheme="minorHAnsi"/>
          <w:sz w:val="24"/>
          <w:szCs w:val="24"/>
        </w:rPr>
      </w:pPr>
    </w:p>
    <w:p w14:paraId="70C67E68" w14:textId="3F2D8457" w:rsidR="007A1D9E" w:rsidRDefault="007A1D9E" w:rsidP="007A1D9E">
      <w:pPr>
        <w:tabs>
          <w:tab w:val="left" w:pos="2775"/>
        </w:tabs>
        <w:rPr>
          <w:rFonts w:cstheme="minorHAnsi"/>
          <w:sz w:val="24"/>
          <w:szCs w:val="24"/>
        </w:rPr>
      </w:pPr>
    </w:p>
    <w:p w14:paraId="09EC3DDE" w14:textId="4882A04F" w:rsidR="007A1D9E" w:rsidRDefault="007A1D9E" w:rsidP="007A1D9E">
      <w:pPr>
        <w:tabs>
          <w:tab w:val="left" w:pos="2775"/>
        </w:tabs>
        <w:rPr>
          <w:rFonts w:cstheme="minorHAnsi"/>
          <w:sz w:val="24"/>
          <w:szCs w:val="24"/>
        </w:rPr>
      </w:pPr>
    </w:p>
    <w:p w14:paraId="470E1848" w14:textId="4B3B6C60" w:rsidR="007A1D9E" w:rsidRDefault="007A1D9E" w:rsidP="007A1D9E">
      <w:pPr>
        <w:tabs>
          <w:tab w:val="left" w:pos="2775"/>
        </w:tabs>
        <w:rPr>
          <w:rFonts w:cstheme="minorHAnsi"/>
          <w:sz w:val="24"/>
          <w:szCs w:val="24"/>
        </w:rPr>
      </w:pPr>
      <w:r>
        <w:rPr>
          <w:rFonts w:cstheme="minorHAnsi"/>
          <w:sz w:val="24"/>
          <w:szCs w:val="24"/>
        </w:rPr>
        <w:tab/>
        <w:t xml:space="preserve"> </w:t>
      </w:r>
    </w:p>
    <w:p w14:paraId="02C66990" w14:textId="3CCAB01C" w:rsidR="007A1D9E" w:rsidRDefault="007A1D9E" w:rsidP="007A1D9E">
      <w:pPr>
        <w:rPr>
          <w:rFonts w:cstheme="minorHAnsi"/>
          <w:sz w:val="24"/>
          <w:szCs w:val="24"/>
        </w:rPr>
      </w:pPr>
    </w:p>
    <w:p w14:paraId="10CC5FE7" w14:textId="77777777" w:rsidR="007A1D9E" w:rsidRDefault="007A1D9E" w:rsidP="007A1D9E">
      <w:pPr>
        <w:rPr>
          <w:rFonts w:cstheme="minorHAnsi"/>
          <w:sz w:val="24"/>
          <w:szCs w:val="24"/>
        </w:rPr>
      </w:pPr>
    </w:p>
    <w:p w14:paraId="0B87E94E" w14:textId="77777777" w:rsidR="007A1D9E" w:rsidRDefault="007A1D9E" w:rsidP="007A1D9E">
      <w:pPr>
        <w:rPr>
          <w:rFonts w:cstheme="minorHAnsi"/>
          <w:sz w:val="24"/>
          <w:szCs w:val="24"/>
        </w:rPr>
      </w:pPr>
    </w:p>
    <w:p w14:paraId="581539A2" w14:textId="6B0D8F64" w:rsidR="00594FB8" w:rsidRDefault="00594FB8">
      <w:r>
        <w:br w:type="page"/>
      </w:r>
    </w:p>
    <w:p w14:paraId="6C78E985" w14:textId="77777777" w:rsidR="007A1D9E" w:rsidRDefault="007A1D9E" w:rsidP="007A1D9E">
      <w:pPr>
        <w:rPr>
          <w:rFonts w:cstheme="minorHAnsi"/>
          <w:sz w:val="24"/>
          <w:szCs w:val="24"/>
        </w:rPr>
      </w:pPr>
      <w:bookmarkStart w:id="0" w:name="_Hlk125628759"/>
      <w:r>
        <w:rPr>
          <w:rFonts w:cstheme="minorHAnsi"/>
          <w:noProof/>
          <w:sz w:val="24"/>
          <w:szCs w:val="24"/>
          <w:lang w:eastAsia="tr-TR"/>
        </w:rPr>
        <w:lastRenderedPageBreak/>
        <mc:AlternateContent>
          <mc:Choice Requires="wpg">
            <w:drawing>
              <wp:anchor distT="0" distB="0" distL="114300" distR="114300" simplePos="0" relativeHeight="251722752" behindDoc="0" locked="0" layoutInCell="1" allowOverlap="1" wp14:anchorId="1BEEA2D3" wp14:editId="5C46AAFC">
                <wp:simplePos x="0" y="0"/>
                <wp:positionH relativeFrom="column">
                  <wp:posOffset>-915648</wp:posOffset>
                </wp:positionH>
                <wp:positionV relativeFrom="paragraph">
                  <wp:posOffset>8255</wp:posOffset>
                </wp:positionV>
                <wp:extent cx="7595870" cy="10669905"/>
                <wp:effectExtent l="0" t="0" r="5080" b="0"/>
                <wp:wrapNone/>
                <wp:docPr id="77" name="Grup 77"/>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78" name="Resim 7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79" name="Oval 79">
                          <a:hlinkClick r:id="rId13"/>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a:hlinkClick r:id="rId14"/>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a:hlinkClick r:id="rId15"/>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a:hlinkClick r:id="rId16"/>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a:hlinkClick r:id="rId17"/>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a:hlinkClick r:id="rId18"/>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a:hlinkClick r:id="rId19"/>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a:hlinkClick r:id="rId20"/>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Dikdörtgen 89">
                          <a:hlinkClick r:id="rId21"/>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Dikdörtgen 90">
                          <a:hlinkClick r:id="rId22"/>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Metin Kutusu 2">
                          <a:hlinkClick r:id="rId23"/>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23921FFC" w14:textId="77777777" w:rsidR="007A1D9E" w:rsidRPr="00501EC5" w:rsidRDefault="007A1D9E" w:rsidP="007A1D9E">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BEEA2D3" id="Grup 77" o:spid="_x0000_s1106" style="position:absolute;margin-left:-72.1pt;margin-top:.65pt;width:598.1pt;height:840.15pt;z-index:2517227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KKKK6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bNIIk8x3CqvLM3agB1FfCX7Zn/Bdn4C&#10;fs9eIbn4efBjw+3j/XrNmjvrq3uxDptpIDgp5uGaZgRyEG0f38givlu//wCDjP8AainuWk074NeD&#10;LeL+GOT7TIR+O8fyr5/FcT5LhajpyqXa3sm/x2P2jh/6P/ilxFgI4yhgvZ05K8faTjBtPZ8rfMk+&#10;l0rrVaH7I0V+NP8AxEWftXf9En8E/wDfm5/+O0f8RFn7V3/RJ/BP/fm5/wDjtc/+uGR/zP8A8BZ7&#10;n/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xjk0gGRgNTqKAG+XznNLtx0p&#10;aKAEK5PNKAB0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AetNKehp1FACbB3oKDtS0UANwU5o8z2pxAPWk2r6UAKDkZ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mB0vhL/kEj/ro1alZfhL/kEj/ro1alc0viYBRRRU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YkDgU3cxOAvPpQA6irEOkarOMx2En1ZcfzqX/hHtY/58z/30P8aOaI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MZ6iiig&#10;A6dBSBcC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">
                <v:shape id="Resim 78" o:spid="_x0000_s110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">
                  <v:imagedata r:id="rId24" o:title=""/>
                </v:shape>
                <v:oval id="Oval 79" o:spid="_x0000_s110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" o:button="t" filled="f" stroked="f" strokeweight="2pt">
                  <v:fill o:detectmouseclick="t"/>
                </v:oval>
                <v:oval id="Oval 80" o:spid="_x0000_s110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" o:button="t" filled="f" stroked="f" strokeweight="2pt">
                  <v:fill o:detectmouseclick="t"/>
                </v:oval>
                <v:oval id="Oval 81" o:spid="_x0000_s111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" o:button="t" filled="f" stroked="f" strokeweight="2pt">
                  <v:fill o:detectmouseclick="t"/>
                </v:oval>
                <v:oval id="Oval 83" o:spid="_x0000_s111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" o:button="t" filled="f" stroked="f" strokeweight="2pt">
                  <v:fill o:detectmouseclick="t"/>
                </v:oval>
                <v:oval id="Oval 84" o:spid="_x0000_s111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" o:button="t" filled="f" stroked="f" strokeweight="2pt">
                  <v:fill o:detectmouseclick="t"/>
                </v:oval>
                <v:oval id="Oval 86" o:spid="_x0000_s111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" o:button="t" filled="f" stroked="f" strokeweight="2pt">
                  <v:fill o:detectmouseclick="t"/>
                </v:oval>
                <v:oval id="Oval 87" o:spid="_x0000_s111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" o:button="t" filled="f" stroked="f" strokeweight="2pt">
                  <v:fill o:detectmouseclick="t"/>
                </v:oval>
                <v:oval id="Oval 88" o:spid="_x0000_s111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" o:button="t" filled="f" stroked="f" strokeweight="2pt">
                  <v:fill o:detectmouseclick="t"/>
                </v:oval>
                <v:rect id="Dikdörtgen 89" o:spid="_x0000_s111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" o:button="t" filled="f" stroked="f" strokeweight="2pt">
                  <v:fill o:detectmouseclick="t"/>
                </v:rect>
                <v:rect id="Dikdörtgen 90" o:spid="_x0000_s111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" o:button="t" filled="f" stroked="f" strokeweight="2pt">
                  <v:fill o:detectmouseclick="t"/>
                </v:rect>
                <v:shape id="Metin Kutusu 2" o:spid="_x0000_s1118"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" o:button="t" filled="f" stroked="f">
                  <v:fill o:detectmouseclick="t"/>
                  <v:textbox>
                    <w:txbxContent>
                      <w:p w14:paraId="23921FFC" w14:textId="77777777" w:rsidR="007A1D9E" w:rsidRPr="00501EC5" w:rsidRDefault="007A1D9E" w:rsidP="007A1D9E">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p w14:paraId="75A3723F" w14:textId="77777777" w:rsidR="007A1D9E" w:rsidRDefault="007A1D9E" w:rsidP="007A1D9E">
      <w:pPr>
        <w:rPr>
          <w:rFonts w:cstheme="minorHAnsi"/>
          <w:sz w:val="24"/>
          <w:szCs w:val="24"/>
        </w:rPr>
      </w:pPr>
    </w:p>
    <w:p w14:paraId="1A62E07D" w14:textId="77777777" w:rsidR="007A1D9E" w:rsidRDefault="007A1D9E" w:rsidP="007A1D9E">
      <w:pPr>
        <w:rPr>
          <w:rFonts w:cstheme="minorHAnsi"/>
          <w:sz w:val="24"/>
          <w:szCs w:val="24"/>
        </w:rPr>
      </w:pPr>
    </w:p>
    <w:p w14:paraId="5E4AC9CA" w14:textId="77777777" w:rsidR="007A1D9E" w:rsidRDefault="007A1D9E" w:rsidP="007A1D9E">
      <w:pPr>
        <w:rPr>
          <w:rFonts w:cstheme="minorHAnsi"/>
          <w:sz w:val="24"/>
          <w:szCs w:val="24"/>
        </w:rPr>
      </w:pPr>
    </w:p>
    <w:p w14:paraId="762C34EE" w14:textId="77777777" w:rsidR="007A1D9E" w:rsidRDefault="007A1D9E" w:rsidP="007A1D9E">
      <w:pPr>
        <w:rPr>
          <w:rFonts w:cstheme="minorHAnsi"/>
          <w:sz w:val="24"/>
          <w:szCs w:val="24"/>
        </w:rPr>
      </w:pPr>
    </w:p>
    <w:p w14:paraId="18F7738B" w14:textId="77777777" w:rsidR="007A1D9E" w:rsidRDefault="007A1D9E" w:rsidP="007A1D9E">
      <w:pPr>
        <w:rPr>
          <w:rFonts w:cstheme="minorHAnsi"/>
          <w:sz w:val="24"/>
          <w:szCs w:val="24"/>
        </w:rPr>
      </w:pPr>
      <w:r>
        <w:rPr>
          <w:rFonts w:cstheme="minorHAnsi"/>
          <w:sz w:val="24"/>
          <w:szCs w:val="24"/>
        </w:rPr>
        <w:br w:type="page"/>
      </w:r>
    </w:p>
    <w:p w14:paraId="68185052" w14:textId="77777777" w:rsidR="007A1D9E" w:rsidRDefault="007A1D9E" w:rsidP="007A1D9E">
      <w:pPr>
        <w:rPr>
          <w:rFonts w:cstheme="minorHAnsi"/>
          <w:sz w:val="24"/>
          <w:szCs w:val="24"/>
        </w:rPr>
      </w:pPr>
      <w:r>
        <w:rPr>
          <w:noProof/>
          <w:sz w:val="20"/>
          <w:szCs w:val="20"/>
          <w:lang w:eastAsia="tr-TR"/>
        </w:rPr>
        <w:lastRenderedPageBreak/>
        <w:drawing>
          <wp:anchor distT="0" distB="0" distL="114300" distR="114300" simplePos="0" relativeHeight="251721728" behindDoc="0" locked="0" layoutInCell="1" allowOverlap="1" wp14:anchorId="09517406" wp14:editId="5CEBD9D1">
            <wp:simplePos x="0" y="0"/>
            <wp:positionH relativeFrom="margin">
              <wp:posOffset>-845720</wp:posOffset>
            </wp:positionH>
            <wp:positionV relativeFrom="paragraph">
              <wp:posOffset>-18749</wp:posOffset>
            </wp:positionV>
            <wp:extent cx="7711651" cy="10902599"/>
            <wp:effectExtent l="0" t="0" r="381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7CE35CE" w14:textId="77777777" w:rsidR="007A1D9E" w:rsidRDefault="007A1D9E" w:rsidP="007A1D9E">
      <w:pPr>
        <w:rPr>
          <w:rFonts w:cstheme="minorHAnsi"/>
          <w:sz w:val="24"/>
          <w:szCs w:val="24"/>
        </w:rPr>
      </w:pPr>
    </w:p>
    <w:p w14:paraId="0CF2D56A" w14:textId="77777777" w:rsidR="007A1D9E" w:rsidRDefault="007A1D9E" w:rsidP="007A1D9E">
      <w:pPr>
        <w:rPr>
          <w:rFonts w:cstheme="minorHAnsi"/>
          <w:sz w:val="24"/>
          <w:szCs w:val="24"/>
        </w:rPr>
      </w:pPr>
    </w:p>
    <w:p w14:paraId="5AF1F21D" w14:textId="77777777" w:rsidR="007A1D9E" w:rsidRDefault="007A1D9E" w:rsidP="007A1D9E">
      <w:pPr>
        <w:rPr>
          <w:rFonts w:cstheme="minorHAnsi"/>
          <w:sz w:val="24"/>
          <w:szCs w:val="24"/>
        </w:rPr>
      </w:pPr>
    </w:p>
    <w:p w14:paraId="0EE21BA1" w14:textId="77777777" w:rsidR="007A1D9E" w:rsidRDefault="007A1D9E" w:rsidP="007A1D9E">
      <w:pPr>
        <w:rPr>
          <w:rFonts w:cstheme="minorHAnsi"/>
          <w:sz w:val="24"/>
          <w:szCs w:val="24"/>
        </w:rPr>
      </w:pPr>
    </w:p>
    <w:p w14:paraId="134AA1D8" w14:textId="77777777" w:rsidR="007A1D9E" w:rsidRDefault="007A1D9E" w:rsidP="007A1D9E">
      <w:pPr>
        <w:rPr>
          <w:rFonts w:cstheme="minorHAnsi"/>
          <w:sz w:val="24"/>
          <w:szCs w:val="24"/>
        </w:rPr>
      </w:pPr>
    </w:p>
    <w:p w14:paraId="312F9158" w14:textId="77777777" w:rsidR="007A1D9E" w:rsidRDefault="007A1D9E" w:rsidP="007A1D9E">
      <w:pPr>
        <w:rPr>
          <w:rFonts w:cstheme="minorHAnsi"/>
          <w:sz w:val="24"/>
          <w:szCs w:val="24"/>
        </w:rPr>
      </w:pPr>
    </w:p>
    <w:p w14:paraId="08E7A773" w14:textId="77777777" w:rsidR="007A1D9E" w:rsidRDefault="007A1D9E" w:rsidP="007A1D9E">
      <w:pPr>
        <w:rPr>
          <w:rFonts w:cstheme="minorHAnsi"/>
          <w:sz w:val="24"/>
          <w:szCs w:val="24"/>
        </w:rPr>
      </w:pPr>
    </w:p>
    <w:p w14:paraId="3A0FAF62" w14:textId="77777777" w:rsidR="007A1D9E" w:rsidRDefault="007A1D9E" w:rsidP="007A1D9E">
      <w:pPr>
        <w:rPr>
          <w:rFonts w:cstheme="minorHAnsi"/>
          <w:sz w:val="24"/>
          <w:szCs w:val="24"/>
        </w:rPr>
      </w:pPr>
    </w:p>
    <w:p w14:paraId="06C81CD2" w14:textId="77777777" w:rsidR="007A1D9E" w:rsidRDefault="007A1D9E" w:rsidP="007A1D9E">
      <w:pPr>
        <w:rPr>
          <w:rFonts w:cstheme="minorHAnsi"/>
          <w:sz w:val="24"/>
          <w:szCs w:val="24"/>
        </w:rPr>
      </w:pPr>
    </w:p>
    <w:p w14:paraId="46064C13" w14:textId="77777777" w:rsidR="007A1D9E" w:rsidRDefault="007A1D9E" w:rsidP="007A1D9E">
      <w:pPr>
        <w:rPr>
          <w:rFonts w:cstheme="minorHAnsi"/>
          <w:sz w:val="24"/>
          <w:szCs w:val="24"/>
        </w:rPr>
      </w:pPr>
    </w:p>
    <w:bookmarkEnd w:id="0"/>
    <w:p w14:paraId="7AA1600C" w14:textId="77777777" w:rsidR="007A1D9E" w:rsidRPr="008D43D4" w:rsidRDefault="007A1D9E" w:rsidP="007A1D9E">
      <w:pPr>
        <w:spacing w:after="0" w:line="240" w:lineRule="auto"/>
        <w:rPr>
          <w:rFonts w:cstheme="minorHAnsi"/>
          <w:sz w:val="24"/>
          <w:szCs w:val="24"/>
        </w:rPr>
      </w:pPr>
    </w:p>
    <w:p w14:paraId="790914ED" w14:textId="0242E6FE" w:rsidR="00594FB8" w:rsidRPr="0050034F" w:rsidRDefault="00594FB8" w:rsidP="00330BD1"/>
    <w:sectPr w:rsidR="00594FB8" w:rsidRPr="0050034F" w:rsidSect="00594FB8">
      <w:type w:val="continuous"/>
      <w:pgSz w:w="11906" w:h="16838"/>
      <w:pgMar w:top="0" w:right="1417" w:bottom="1417" w:left="1417"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9E675" w14:textId="77777777" w:rsidR="00FF4D48" w:rsidRDefault="00FF4D48" w:rsidP="00594FB8">
      <w:pPr>
        <w:spacing w:after="0" w:line="240" w:lineRule="auto"/>
      </w:pPr>
      <w:r>
        <w:separator/>
      </w:r>
    </w:p>
  </w:endnote>
  <w:endnote w:type="continuationSeparator" w:id="0">
    <w:p w14:paraId="1FBD3196" w14:textId="77777777" w:rsidR="00FF4D48" w:rsidRDefault="00FF4D48" w:rsidP="0059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Kalam-Regular">
    <w:altName w:val="Calibri"/>
    <w:panose1 w:val="00000000000000000000"/>
    <w:charset w:val="A2"/>
    <w:family w:val="auto"/>
    <w:notTrueType/>
    <w:pitch w:val="default"/>
    <w:sig w:usb0="00000005" w:usb1="00000000" w:usb2="00000000" w:usb3="00000000" w:csb0="00000010" w:csb1="00000000"/>
  </w:font>
  <w:font w:name="Kalam-Bold">
    <w:altName w:val="Calibri"/>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5E2C" w14:textId="3898503F" w:rsidR="00594FB8" w:rsidRDefault="00594FB8" w:rsidP="00594FB8">
    <w:pPr>
      <w:pStyle w:val="AltBilgi"/>
    </w:pPr>
    <w:r>
      <w:rPr>
        <w:noProof/>
        <w:lang w:eastAsia="tr-TR"/>
      </w:rPr>
      <mc:AlternateContent>
        <mc:Choice Requires="wps">
          <w:drawing>
            <wp:anchor distT="0" distB="0" distL="114300" distR="114300" simplePos="0" relativeHeight="251661312" behindDoc="0" locked="0" layoutInCell="1" allowOverlap="1" wp14:anchorId="42859B0C" wp14:editId="1A99E5C4">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EB78480" w14:textId="77777777" w:rsidR="00594FB8" w:rsidRPr="001016DC" w:rsidRDefault="00594FB8" w:rsidP="00594FB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59B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119" type="#_x0000_t13" style="position:absolute;margin-left:19pt;margin-top:2.7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7EB78480" w14:textId="77777777" w:rsidR="00594FB8" w:rsidRPr="001016DC" w:rsidRDefault="00594FB8" w:rsidP="00594FB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1D1051D8" wp14:editId="16208371">
          <wp:simplePos x="0" y="0"/>
          <wp:positionH relativeFrom="column">
            <wp:posOffset>3227406</wp:posOffset>
          </wp:positionH>
          <wp:positionV relativeFrom="paragraph">
            <wp:posOffset>95250</wp:posOffset>
          </wp:positionV>
          <wp:extent cx="991870" cy="251460"/>
          <wp:effectExtent l="0" t="0" r="0" b="0"/>
          <wp:wrapNone/>
          <wp:docPr id="107" name="Resim 1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785F53D3" wp14:editId="7C1FB451">
          <wp:simplePos x="0" y="0"/>
          <wp:positionH relativeFrom="column">
            <wp:posOffset>4620488</wp:posOffset>
          </wp:positionH>
          <wp:positionV relativeFrom="paragraph">
            <wp:posOffset>104248</wp:posOffset>
          </wp:positionV>
          <wp:extent cx="1151420" cy="223730"/>
          <wp:effectExtent l="0" t="0" r="0" b="5080"/>
          <wp:wrapNone/>
          <wp:docPr id="108" name="Resim 10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EA4C" w14:textId="019B03D8" w:rsidR="00264C67" w:rsidRDefault="00264C67" w:rsidP="00264C67">
    <w:pPr>
      <w:pStyle w:val="AltBilgi"/>
    </w:pPr>
    <w:r>
      <w:rPr>
        <w:noProof/>
        <w:lang w:eastAsia="tr-TR"/>
      </w:rPr>
      <mc:AlternateContent>
        <mc:Choice Requires="wps">
          <w:drawing>
            <wp:anchor distT="0" distB="0" distL="114300" distR="114300" simplePos="0" relativeHeight="251536896" behindDoc="0" locked="0" layoutInCell="1" allowOverlap="1" wp14:anchorId="1F519740" wp14:editId="18242DF8">
              <wp:simplePos x="0" y="0"/>
              <wp:positionH relativeFrom="column">
                <wp:posOffset>241300</wp:posOffset>
              </wp:positionH>
              <wp:positionV relativeFrom="paragraph">
                <wp:posOffset>34925</wp:posOffset>
              </wp:positionV>
              <wp:extent cx="2552700" cy="393700"/>
              <wp:effectExtent l="0" t="19050" r="38100" b="44450"/>
              <wp:wrapNone/>
              <wp:docPr id="82" name="Ok: Sağ 82"/>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0289813" w14:textId="77777777" w:rsidR="00264C67" w:rsidRPr="001016DC" w:rsidRDefault="00264C67" w:rsidP="00264C6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197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82" o:spid="_x0000_s1120" type="#_x0000_t13" style="position:absolute;margin-left:19pt;margin-top:2.75pt;width:201pt;height:31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60289813" w14:textId="77777777" w:rsidR="00264C67" w:rsidRPr="001016DC" w:rsidRDefault="00264C67" w:rsidP="00264C6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534848" behindDoc="0" locked="0" layoutInCell="1" allowOverlap="1" wp14:anchorId="3F045404" wp14:editId="2417FDE3">
          <wp:simplePos x="0" y="0"/>
          <wp:positionH relativeFrom="column">
            <wp:posOffset>3227406</wp:posOffset>
          </wp:positionH>
          <wp:positionV relativeFrom="paragraph">
            <wp:posOffset>95250</wp:posOffset>
          </wp:positionV>
          <wp:extent cx="991870" cy="251460"/>
          <wp:effectExtent l="0" t="0" r="0" b="0"/>
          <wp:wrapNone/>
          <wp:docPr id="85" name="Resim 8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535872" behindDoc="0" locked="0" layoutInCell="1" allowOverlap="1" wp14:anchorId="4773BE8A" wp14:editId="3E617C24">
          <wp:simplePos x="0" y="0"/>
          <wp:positionH relativeFrom="column">
            <wp:posOffset>4620488</wp:posOffset>
          </wp:positionH>
          <wp:positionV relativeFrom="paragraph">
            <wp:posOffset>104248</wp:posOffset>
          </wp:positionV>
          <wp:extent cx="1151420" cy="223730"/>
          <wp:effectExtent l="0" t="0" r="0" b="5080"/>
          <wp:wrapNone/>
          <wp:docPr id="98" name="Resim 9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68395" w14:textId="77777777" w:rsidR="00FF4D48" w:rsidRDefault="00FF4D48" w:rsidP="00594FB8">
      <w:pPr>
        <w:spacing w:after="0" w:line="240" w:lineRule="auto"/>
      </w:pPr>
      <w:r>
        <w:separator/>
      </w:r>
    </w:p>
  </w:footnote>
  <w:footnote w:type="continuationSeparator" w:id="0">
    <w:p w14:paraId="7BA8F388" w14:textId="77777777" w:rsidR="00FF4D48" w:rsidRDefault="00FF4D48" w:rsidP="00594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35011AE1"/>
    <w:multiLevelType w:val="hybridMultilevel"/>
    <w:tmpl w:val="489A8E6A"/>
    <w:lvl w:ilvl="0" w:tplc="14A085CA">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6D3CFD"/>
    <w:multiLevelType w:val="hybridMultilevel"/>
    <w:tmpl w:val="7D60373C"/>
    <w:lvl w:ilvl="0" w:tplc="8326E70A">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B2028EB"/>
    <w:multiLevelType w:val="hybridMultilevel"/>
    <w:tmpl w:val="F7E6BECA"/>
    <w:lvl w:ilvl="0" w:tplc="211C9AA2">
      <w:start w:val="1"/>
      <w:numFmt w:val="bullet"/>
      <w:pStyle w:val="MaddeliTEK"/>
      <w:lvlText w:val="►"/>
      <w:lvlJc w:val="left"/>
      <w:pPr>
        <w:ind w:left="890" w:hanging="360"/>
      </w:pPr>
      <w:rPr>
        <w:rFonts w:ascii="Arial Black" w:hAnsi="Arial Black"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Marlett" w:hAnsi="Marlett"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Marlett" w:hAnsi="Marlett"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Marlett" w:hAnsi="Marlett" w:hint="default"/>
      </w:rPr>
    </w:lvl>
  </w:abstractNum>
  <w:abstractNum w:abstractNumId="6" w15:restartNumberingAfterBreak="0">
    <w:nsid w:val="681F4A38"/>
    <w:multiLevelType w:val="hybridMultilevel"/>
    <w:tmpl w:val="F0162CE6"/>
    <w:lvl w:ilvl="0" w:tplc="08E8F04A">
      <w:start w:val="1"/>
      <w:numFmt w:val="upperRoman"/>
      <w:pStyle w:val="NUMARALANDIRMA"/>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CF34481"/>
    <w:multiLevelType w:val="hybridMultilevel"/>
    <w:tmpl w:val="B77EC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96636477">
    <w:abstractNumId w:val="4"/>
  </w:num>
  <w:num w:numId="2" w16cid:durableId="1519805695">
    <w:abstractNumId w:val="5"/>
  </w:num>
  <w:num w:numId="3" w16cid:durableId="655380696">
    <w:abstractNumId w:val="6"/>
  </w:num>
  <w:num w:numId="4" w16cid:durableId="157962493">
    <w:abstractNumId w:val="2"/>
  </w:num>
  <w:num w:numId="5" w16cid:durableId="266542665">
    <w:abstractNumId w:val="4"/>
    <w:lvlOverride w:ilvl="0">
      <w:startOverride w:val="1"/>
    </w:lvlOverride>
  </w:num>
  <w:num w:numId="6" w16cid:durableId="1704861700">
    <w:abstractNumId w:val="4"/>
    <w:lvlOverride w:ilvl="0">
      <w:startOverride w:val="1"/>
    </w:lvlOverride>
  </w:num>
  <w:num w:numId="7" w16cid:durableId="621544648">
    <w:abstractNumId w:val="4"/>
    <w:lvlOverride w:ilvl="0">
      <w:startOverride w:val="1"/>
    </w:lvlOverride>
  </w:num>
  <w:num w:numId="8" w16cid:durableId="1292858481">
    <w:abstractNumId w:val="4"/>
    <w:lvlOverride w:ilvl="0">
      <w:startOverride w:val="1"/>
    </w:lvlOverride>
  </w:num>
  <w:num w:numId="9" w16cid:durableId="1245065804">
    <w:abstractNumId w:val="6"/>
    <w:lvlOverride w:ilvl="0">
      <w:startOverride w:val="1"/>
    </w:lvlOverride>
  </w:num>
  <w:num w:numId="10" w16cid:durableId="2095201458">
    <w:abstractNumId w:val="4"/>
    <w:lvlOverride w:ilvl="0">
      <w:startOverride w:val="1"/>
    </w:lvlOverride>
  </w:num>
  <w:num w:numId="11" w16cid:durableId="2030636752">
    <w:abstractNumId w:val="4"/>
    <w:lvlOverride w:ilvl="0">
      <w:startOverride w:val="1"/>
    </w:lvlOverride>
  </w:num>
  <w:num w:numId="12" w16cid:durableId="1778483073">
    <w:abstractNumId w:val="4"/>
    <w:lvlOverride w:ilvl="0">
      <w:startOverride w:val="1"/>
    </w:lvlOverride>
  </w:num>
  <w:num w:numId="13" w16cid:durableId="1164055172">
    <w:abstractNumId w:val="6"/>
    <w:lvlOverride w:ilvl="0">
      <w:startOverride w:val="1"/>
    </w:lvlOverride>
  </w:num>
  <w:num w:numId="14" w16cid:durableId="1100222280">
    <w:abstractNumId w:val="4"/>
    <w:lvlOverride w:ilvl="0">
      <w:startOverride w:val="1"/>
    </w:lvlOverride>
  </w:num>
  <w:num w:numId="15" w16cid:durableId="1756710062">
    <w:abstractNumId w:val="4"/>
    <w:lvlOverride w:ilvl="0">
      <w:startOverride w:val="1"/>
    </w:lvlOverride>
  </w:num>
  <w:num w:numId="16" w16cid:durableId="486018084">
    <w:abstractNumId w:val="4"/>
    <w:lvlOverride w:ilvl="0">
      <w:startOverride w:val="1"/>
    </w:lvlOverride>
  </w:num>
  <w:num w:numId="17" w16cid:durableId="1494419822">
    <w:abstractNumId w:val="4"/>
    <w:lvlOverride w:ilvl="0">
      <w:startOverride w:val="1"/>
    </w:lvlOverride>
  </w:num>
  <w:num w:numId="18" w16cid:durableId="2090034788">
    <w:abstractNumId w:val="6"/>
    <w:lvlOverride w:ilvl="0">
      <w:startOverride w:val="1"/>
    </w:lvlOverride>
  </w:num>
  <w:num w:numId="19" w16cid:durableId="348803052">
    <w:abstractNumId w:val="4"/>
    <w:lvlOverride w:ilvl="0">
      <w:startOverride w:val="1"/>
    </w:lvlOverride>
  </w:num>
  <w:num w:numId="20" w16cid:durableId="1860656014">
    <w:abstractNumId w:val="4"/>
    <w:lvlOverride w:ilvl="0">
      <w:startOverride w:val="1"/>
    </w:lvlOverride>
  </w:num>
  <w:num w:numId="21" w16cid:durableId="1281567690">
    <w:abstractNumId w:val="4"/>
    <w:lvlOverride w:ilvl="0">
      <w:startOverride w:val="1"/>
    </w:lvlOverride>
  </w:num>
  <w:num w:numId="22" w16cid:durableId="1827084643">
    <w:abstractNumId w:val="4"/>
    <w:lvlOverride w:ilvl="0">
      <w:startOverride w:val="1"/>
    </w:lvlOverride>
  </w:num>
  <w:num w:numId="23" w16cid:durableId="1840191036">
    <w:abstractNumId w:val="4"/>
    <w:lvlOverride w:ilvl="0">
      <w:startOverride w:val="1"/>
    </w:lvlOverride>
  </w:num>
  <w:num w:numId="24" w16cid:durableId="1415708887">
    <w:abstractNumId w:val="4"/>
    <w:lvlOverride w:ilvl="0">
      <w:startOverride w:val="1"/>
    </w:lvlOverride>
  </w:num>
  <w:num w:numId="25" w16cid:durableId="1914074328">
    <w:abstractNumId w:val="4"/>
    <w:lvlOverride w:ilvl="0">
      <w:startOverride w:val="1"/>
    </w:lvlOverride>
  </w:num>
  <w:num w:numId="26" w16cid:durableId="1213930653">
    <w:abstractNumId w:val="4"/>
    <w:lvlOverride w:ilvl="0">
      <w:startOverride w:val="1"/>
    </w:lvlOverride>
  </w:num>
  <w:num w:numId="27" w16cid:durableId="1393575812">
    <w:abstractNumId w:val="4"/>
    <w:lvlOverride w:ilvl="0">
      <w:startOverride w:val="1"/>
    </w:lvlOverride>
  </w:num>
  <w:num w:numId="28" w16cid:durableId="1321811467">
    <w:abstractNumId w:val="4"/>
    <w:lvlOverride w:ilvl="0">
      <w:startOverride w:val="1"/>
    </w:lvlOverride>
  </w:num>
  <w:num w:numId="29" w16cid:durableId="813181702">
    <w:abstractNumId w:val="4"/>
    <w:lvlOverride w:ilvl="0">
      <w:startOverride w:val="1"/>
    </w:lvlOverride>
  </w:num>
  <w:num w:numId="30" w16cid:durableId="535656328">
    <w:abstractNumId w:val="4"/>
    <w:lvlOverride w:ilvl="0">
      <w:startOverride w:val="1"/>
    </w:lvlOverride>
  </w:num>
  <w:num w:numId="31" w16cid:durableId="1632439972">
    <w:abstractNumId w:val="4"/>
    <w:lvlOverride w:ilvl="0">
      <w:startOverride w:val="1"/>
    </w:lvlOverride>
  </w:num>
  <w:num w:numId="32" w16cid:durableId="354356368">
    <w:abstractNumId w:val="4"/>
    <w:lvlOverride w:ilvl="0">
      <w:startOverride w:val="1"/>
    </w:lvlOverride>
  </w:num>
  <w:num w:numId="33" w16cid:durableId="544102399">
    <w:abstractNumId w:val="4"/>
    <w:lvlOverride w:ilvl="0">
      <w:startOverride w:val="1"/>
    </w:lvlOverride>
  </w:num>
  <w:num w:numId="34" w16cid:durableId="1025788399">
    <w:abstractNumId w:val="4"/>
    <w:lvlOverride w:ilvl="0">
      <w:startOverride w:val="1"/>
    </w:lvlOverride>
  </w:num>
  <w:num w:numId="35" w16cid:durableId="1035810001">
    <w:abstractNumId w:val="4"/>
    <w:lvlOverride w:ilvl="0">
      <w:startOverride w:val="1"/>
    </w:lvlOverride>
  </w:num>
  <w:num w:numId="36" w16cid:durableId="1654527978">
    <w:abstractNumId w:val="4"/>
    <w:lvlOverride w:ilvl="0">
      <w:startOverride w:val="1"/>
    </w:lvlOverride>
  </w:num>
  <w:num w:numId="37" w16cid:durableId="6761206">
    <w:abstractNumId w:val="1"/>
  </w:num>
  <w:num w:numId="38" w16cid:durableId="1698850835">
    <w:abstractNumId w:val="1"/>
    <w:lvlOverride w:ilvl="0">
      <w:startOverride w:val="1"/>
    </w:lvlOverride>
  </w:num>
  <w:num w:numId="39" w16cid:durableId="120391343">
    <w:abstractNumId w:val="1"/>
    <w:lvlOverride w:ilvl="0">
      <w:startOverride w:val="1"/>
    </w:lvlOverride>
  </w:num>
  <w:num w:numId="40" w16cid:durableId="245843980">
    <w:abstractNumId w:val="1"/>
    <w:lvlOverride w:ilvl="0">
      <w:startOverride w:val="1"/>
    </w:lvlOverride>
  </w:num>
  <w:num w:numId="41" w16cid:durableId="616526775">
    <w:abstractNumId w:val="1"/>
    <w:lvlOverride w:ilvl="0">
      <w:startOverride w:val="1"/>
    </w:lvlOverride>
  </w:num>
  <w:num w:numId="42" w16cid:durableId="183834916">
    <w:abstractNumId w:val="1"/>
    <w:lvlOverride w:ilvl="0">
      <w:startOverride w:val="1"/>
    </w:lvlOverride>
  </w:num>
  <w:num w:numId="43" w16cid:durableId="1158960838">
    <w:abstractNumId w:val="7"/>
  </w:num>
  <w:num w:numId="44" w16cid:durableId="1367870347">
    <w:abstractNumId w:val="0"/>
  </w:num>
  <w:num w:numId="45" w16cid:durableId="706492827">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BD1"/>
    <w:rsid w:val="0000303E"/>
    <w:rsid w:val="000718B7"/>
    <w:rsid w:val="000813A6"/>
    <w:rsid w:val="000A02FE"/>
    <w:rsid w:val="000A2B32"/>
    <w:rsid w:val="000A6365"/>
    <w:rsid w:val="001C3B80"/>
    <w:rsid w:val="0023235A"/>
    <w:rsid w:val="00232D1D"/>
    <w:rsid w:val="00242B86"/>
    <w:rsid w:val="00264C67"/>
    <w:rsid w:val="0027154F"/>
    <w:rsid w:val="00330BD1"/>
    <w:rsid w:val="00332E9E"/>
    <w:rsid w:val="00334E9C"/>
    <w:rsid w:val="00344942"/>
    <w:rsid w:val="0038090A"/>
    <w:rsid w:val="003D42D3"/>
    <w:rsid w:val="003E38F1"/>
    <w:rsid w:val="00401657"/>
    <w:rsid w:val="00426B9F"/>
    <w:rsid w:val="004578EE"/>
    <w:rsid w:val="004874D2"/>
    <w:rsid w:val="00495D75"/>
    <w:rsid w:val="00512225"/>
    <w:rsid w:val="00522206"/>
    <w:rsid w:val="0052648C"/>
    <w:rsid w:val="00594FB8"/>
    <w:rsid w:val="005D58BB"/>
    <w:rsid w:val="00607B95"/>
    <w:rsid w:val="00636BC5"/>
    <w:rsid w:val="00663C03"/>
    <w:rsid w:val="0067578D"/>
    <w:rsid w:val="006B0CA3"/>
    <w:rsid w:val="006B2433"/>
    <w:rsid w:val="00707FFC"/>
    <w:rsid w:val="00714F08"/>
    <w:rsid w:val="0071619A"/>
    <w:rsid w:val="00776FA1"/>
    <w:rsid w:val="007841BD"/>
    <w:rsid w:val="007A1D9E"/>
    <w:rsid w:val="00866749"/>
    <w:rsid w:val="00867EB3"/>
    <w:rsid w:val="008F78A5"/>
    <w:rsid w:val="0092235A"/>
    <w:rsid w:val="009336E0"/>
    <w:rsid w:val="009436A4"/>
    <w:rsid w:val="009441AD"/>
    <w:rsid w:val="009514CB"/>
    <w:rsid w:val="00956A34"/>
    <w:rsid w:val="009E63E2"/>
    <w:rsid w:val="00A66DC7"/>
    <w:rsid w:val="00A83480"/>
    <w:rsid w:val="00B17FFB"/>
    <w:rsid w:val="00B81C7B"/>
    <w:rsid w:val="00BF586E"/>
    <w:rsid w:val="00C23134"/>
    <w:rsid w:val="00C5250A"/>
    <w:rsid w:val="00CB587F"/>
    <w:rsid w:val="00CD5976"/>
    <w:rsid w:val="00D21860"/>
    <w:rsid w:val="00D316E0"/>
    <w:rsid w:val="00D334AA"/>
    <w:rsid w:val="00D50274"/>
    <w:rsid w:val="00D75412"/>
    <w:rsid w:val="00DB6FB8"/>
    <w:rsid w:val="00DC31A1"/>
    <w:rsid w:val="00DF5569"/>
    <w:rsid w:val="00E17C40"/>
    <w:rsid w:val="00E71579"/>
    <w:rsid w:val="00E90ED1"/>
    <w:rsid w:val="00EE1FAA"/>
    <w:rsid w:val="00EE2057"/>
    <w:rsid w:val="00EE7729"/>
    <w:rsid w:val="00F34887"/>
    <w:rsid w:val="00F948B6"/>
    <w:rsid w:val="00FE6B77"/>
    <w:rsid w:val="00FF4D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C2934"/>
  <w15:docId w15:val="{F8318380-6617-4AF3-9331-3A9DD955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BD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330BD1"/>
    <w:pPr>
      <w:numPr>
        <w:numId w:val="4"/>
      </w:numPr>
      <w:spacing w:after="120" w:line="240" w:lineRule="auto"/>
      <w:ind w:left="113" w:hanging="113"/>
      <w:jc w:val="both"/>
    </w:pPr>
    <w:rPr>
      <w:rFonts w:ascii="Arial" w:eastAsia="Calibri" w:hAnsi="Arial" w:cs="Arial"/>
      <w:b/>
      <w:color w:val="000000"/>
      <w:sz w:val="20"/>
      <w:szCs w:val="16"/>
    </w:rPr>
  </w:style>
  <w:style w:type="paragraph" w:customStyle="1" w:styleId="SEENEKLER">
    <w:name w:val="SEÇENEKLER"/>
    <w:basedOn w:val="Normal"/>
    <w:qFormat/>
    <w:rsid w:val="00330BD1"/>
    <w:pPr>
      <w:numPr>
        <w:numId w:val="1"/>
      </w:numPr>
      <w:spacing w:after="0" w:line="240" w:lineRule="auto"/>
      <w:ind w:left="454" w:hanging="284"/>
      <w:jc w:val="both"/>
    </w:pPr>
    <w:rPr>
      <w:rFonts w:ascii="Arial" w:eastAsia="Calibri" w:hAnsi="Arial" w:cs="Arial"/>
      <w:sz w:val="20"/>
      <w:szCs w:val="16"/>
    </w:rPr>
  </w:style>
  <w:style w:type="paragraph" w:customStyle="1" w:styleId="AIKLAMA">
    <w:name w:val="AÇIKLAMA"/>
    <w:basedOn w:val="Normal"/>
    <w:next w:val="SORUMETN"/>
    <w:qFormat/>
    <w:rsid w:val="00330BD1"/>
    <w:pPr>
      <w:spacing w:after="120" w:line="240" w:lineRule="auto"/>
      <w:ind w:left="113"/>
      <w:jc w:val="both"/>
    </w:pPr>
    <w:rPr>
      <w:rFonts w:ascii="Arial" w:eastAsia="Calibri" w:hAnsi="Arial" w:cs="Arial"/>
      <w:sz w:val="20"/>
      <w:szCs w:val="16"/>
    </w:rPr>
  </w:style>
  <w:style w:type="paragraph" w:customStyle="1" w:styleId="MaddeliTEK">
    <w:name w:val="Maddeli TEK"/>
    <w:basedOn w:val="AIKLAMA"/>
    <w:qFormat/>
    <w:rsid w:val="00C23134"/>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paragraph" w:customStyle="1" w:styleId="SeenekSTL">
    <w:name w:val="Seçenek STİLİ"/>
    <w:basedOn w:val="Normal"/>
    <w:next w:val="SoruAIKLAMASI"/>
    <w:link w:val="SeenekSTLChar"/>
    <w:autoRedefine/>
    <w:qFormat/>
    <w:rsid w:val="0071619A"/>
    <w:pPr>
      <w:numPr>
        <w:numId w:val="37"/>
      </w:numPr>
      <w:spacing w:before="120" w:after="120" w:line="240" w:lineRule="auto"/>
    </w:pPr>
    <w:rPr>
      <w:rFonts w:ascii="Arial" w:hAnsi="Arial" w:cs="Arial"/>
      <w:sz w:val="18"/>
      <w:szCs w:val="18"/>
    </w:rPr>
  </w:style>
  <w:style w:type="character" w:customStyle="1" w:styleId="SeenekSTLChar">
    <w:name w:val="Seçenek STİLİ Char"/>
    <w:basedOn w:val="VarsaylanParagrafYazTipi"/>
    <w:link w:val="SeenekSTL"/>
    <w:rsid w:val="0071619A"/>
    <w:rPr>
      <w:rFonts w:ascii="Arial" w:hAnsi="Arial" w:cs="Arial"/>
      <w:sz w:val="18"/>
      <w:szCs w:val="18"/>
    </w:rPr>
  </w:style>
  <w:style w:type="character" w:customStyle="1" w:styleId="SORUMETNChar">
    <w:name w:val="SORU METNİ Char"/>
    <w:basedOn w:val="VarsaylanParagrafYazTipi"/>
    <w:link w:val="SORUMETN"/>
    <w:rsid w:val="00DF5569"/>
    <w:rPr>
      <w:rFonts w:ascii="Arial" w:eastAsia="Calibri" w:hAnsi="Arial" w:cs="Arial"/>
      <w:b/>
      <w:color w:val="000000"/>
      <w:sz w:val="20"/>
      <w:szCs w:val="16"/>
    </w:rPr>
  </w:style>
  <w:style w:type="paragraph" w:customStyle="1" w:styleId="SoruAIKLAMASI">
    <w:name w:val="Soru AÇIKLAMASI"/>
    <w:basedOn w:val="Normal"/>
    <w:next w:val="SORUMETN"/>
    <w:link w:val="SoruAIKLAMASIChar"/>
    <w:autoRedefine/>
    <w:qFormat/>
    <w:rsid w:val="00DF5569"/>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DF5569"/>
    <w:rPr>
      <w:rFonts w:ascii="Arial" w:hAnsi="Arial" w:cs="Arial"/>
      <w:sz w:val="20"/>
      <w:szCs w:val="20"/>
    </w:rPr>
  </w:style>
  <w:style w:type="character" w:styleId="Kpr">
    <w:name w:val="Hyperlink"/>
    <w:basedOn w:val="VarsaylanParagrafYazTipi"/>
    <w:uiPriority w:val="99"/>
    <w:unhideWhenUsed/>
    <w:rsid w:val="0023235A"/>
    <w:rPr>
      <w:color w:val="0000FF" w:themeColor="hyperlink"/>
      <w:u w:val="single"/>
    </w:rPr>
  </w:style>
  <w:style w:type="table" w:styleId="TabloKlavuzu">
    <w:name w:val="Table Grid"/>
    <w:basedOn w:val="NormalTablo"/>
    <w:uiPriority w:val="39"/>
    <w:unhideWhenUsed/>
    <w:rsid w:val="00594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594FB8"/>
    <w:pPr>
      <w:numPr>
        <w:numId w:val="44"/>
      </w:numPr>
      <w:tabs>
        <w:tab w:val="left" w:pos="426"/>
      </w:tabs>
      <w:spacing w:after="120"/>
      <w:ind w:left="284" w:hanging="284"/>
      <w:jc w:val="both"/>
    </w:pPr>
    <w:rPr>
      <w:rFonts w:ascii="Calibri" w:eastAsia="Calibri" w:hAnsi="Calibri" w:cstheme="minorHAnsi"/>
      <w:sz w:val="20"/>
      <w:szCs w:val="20"/>
    </w:rPr>
  </w:style>
  <w:style w:type="paragraph" w:customStyle="1" w:styleId="IKLAR">
    <w:name w:val="ŞIKLAR+"/>
    <w:basedOn w:val="Normal"/>
    <w:link w:val="IKLARChar"/>
    <w:qFormat/>
    <w:rsid w:val="00594FB8"/>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594FB8"/>
    <w:rPr>
      <w:rFonts w:ascii="Calibri" w:eastAsia="Calibri" w:hAnsi="Calibri" w:cstheme="minorHAnsi"/>
      <w:sz w:val="20"/>
      <w:szCs w:val="20"/>
    </w:rPr>
  </w:style>
  <w:style w:type="paragraph" w:styleId="stBilgi">
    <w:name w:val="header"/>
    <w:basedOn w:val="Normal"/>
    <w:link w:val="stBilgiChar"/>
    <w:uiPriority w:val="99"/>
    <w:unhideWhenUsed/>
    <w:rsid w:val="00594F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4FB8"/>
  </w:style>
  <w:style w:type="paragraph" w:styleId="AltBilgi">
    <w:name w:val="footer"/>
    <w:basedOn w:val="Normal"/>
    <w:link w:val="AltBilgiChar"/>
    <w:uiPriority w:val="99"/>
    <w:unhideWhenUsed/>
    <w:rsid w:val="00594F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4FB8"/>
  </w:style>
  <w:style w:type="paragraph" w:customStyle="1" w:styleId="SORUNOLUAIK0">
    <w:name w:val="SORU NOLU AÇIK"/>
    <w:basedOn w:val="ListeParagraf"/>
    <w:qFormat/>
    <w:rsid w:val="00594FB8"/>
    <w:pPr>
      <w:numPr>
        <w:numId w:val="45"/>
      </w:numPr>
      <w:tabs>
        <w:tab w:val="left" w:pos="284"/>
      </w:tabs>
      <w:spacing w:before="120" w:after="120"/>
      <w:ind w:left="284" w:hanging="284"/>
      <w:jc w:val="both"/>
    </w:pPr>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74"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Şablan_V1.dotx</Template>
  <TotalTime>107</TotalTime>
  <Pages>5</Pages>
  <Words>313</Words>
  <Characters>1788</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MASTER_DIZGI</cp:lastModifiedBy>
  <cp:revision>29</cp:revision>
  <dcterms:created xsi:type="dcterms:W3CDTF">2014-10-25T19:44:00Z</dcterms:created>
  <dcterms:modified xsi:type="dcterms:W3CDTF">2023-02-13T10:49:00Z</dcterms:modified>
</cp:coreProperties>
</file>