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324DD644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="00D8342E"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3F8C1EF5" w:rsidR="00960351" w:rsidRDefault="00960351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08F4B242" w:rsidR="00151DA8" w:rsidRDefault="008A2A28" w:rsidP="00960351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960351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1. 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07C7A">
              <w:rPr>
                <w:rFonts w:asciiTheme="minorHAnsi" w:hAnsiTheme="minorHAnsi"/>
                <w:b/>
                <w:iCs/>
                <w:sz w:val="24"/>
                <w:szCs w:val="24"/>
              </w:rPr>
              <w:t>Test Sınav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731BEC15" w14:textId="4432F3ED" w:rsidR="004E7D71" w:rsidRDefault="004E7D71" w:rsidP="003243F0">
      <w:pPr>
        <w:pStyle w:val="SORUMETN"/>
        <w:numPr>
          <w:ilvl w:val="0"/>
          <w:numId w:val="0"/>
        </w:numPr>
      </w:pPr>
    </w:p>
    <w:p w14:paraId="624096C3" w14:textId="023EF468" w:rsidR="003243F0" w:rsidRDefault="003243F0" w:rsidP="003243F0">
      <w:pPr>
        <w:pStyle w:val="SORUMETN"/>
      </w:pPr>
      <w:r>
        <w:t xml:space="preserve"> </w:t>
      </w:r>
      <w:r>
        <w:t>‘</w:t>
      </w:r>
      <w:proofErr w:type="spellStart"/>
      <w:r>
        <w:t>E</w:t>
      </w:r>
      <w:r w:rsidRPr="00C64DCA">
        <w:t>sselamu</w:t>
      </w:r>
      <w:r>
        <w:t>n</w:t>
      </w:r>
      <w:proofErr w:type="spellEnd"/>
      <w:r w:rsidRPr="00C64DCA">
        <w:t xml:space="preserve"> </w:t>
      </w:r>
      <w:proofErr w:type="spellStart"/>
      <w:r w:rsidRPr="00C64DCA">
        <w:t>aleykum</w:t>
      </w:r>
      <w:proofErr w:type="spellEnd"/>
      <w:r w:rsidRPr="00C64DCA">
        <w:t>’” sözünün anlamı aşağıdakilerden hangisidir?</w:t>
      </w:r>
    </w:p>
    <w:p w14:paraId="62E4A894" w14:textId="77777777" w:rsidR="003243F0" w:rsidRPr="00C64DCA" w:rsidRDefault="003243F0" w:rsidP="003243F0">
      <w:pPr>
        <w:pStyle w:val="SEENEKLER"/>
        <w:numPr>
          <w:ilvl w:val="0"/>
          <w:numId w:val="44"/>
        </w:numPr>
      </w:pPr>
      <w:r w:rsidRPr="00C64DCA">
        <w:t>Allah’tan başka ilah yoktur.</w:t>
      </w:r>
    </w:p>
    <w:p w14:paraId="79242BA0" w14:textId="77777777" w:rsidR="003243F0" w:rsidRPr="00C64DCA" w:rsidRDefault="003243F0" w:rsidP="003243F0">
      <w:pPr>
        <w:pStyle w:val="SEENEKLER"/>
        <w:numPr>
          <w:ilvl w:val="0"/>
          <w:numId w:val="44"/>
        </w:numPr>
      </w:pPr>
      <w:r w:rsidRPr="00C64DCA">
        <w:t>Esirgeyen ve bağışlayan Allah’ın adıyla başlarım.</w:t>
      </w:r>
    </w:p>
    <w:p w14:paraId="7BAA8E9C" w14:textId="77777777" w:rsidR="003243F0" w:rsidRPr="00C64DCA" w:rsidRDefault="003243F0" w:rsidP="003243F0">
      <w:pPr>
        <w:pStyle w:val="SEENEKLER"/>
        <w:numPr>
          <w:ilvl w:val="0"/>
          <w:numId w:val="44"/>
        </w:numPr>
      </w:pPr>
      <w:r w:rsidRPr="00C64DCA">
        <w:t>Allah’ın selamı üzerinize olsun.</w:t>
      </w:r>
    </w:p>
    <w:p w14:paraId="592DEFAE" w14:textId="77777777" w:rsidR="003243F0" w:rsidRPr="00C64DCA" w:rsidRDefault="003243F0" w:rsidP="003243F0">
      <w:pPr>
        <w:pStyle w:val="SEENEKLER"/>
        <w:numPr>
          <w:ilvl w:val="0"/>
          <w:numId w:val="44"/>
        </w:numPr>
      </w:pPr>
      <w:r w:rsidRPr="00C64DCA">
        <w:t>Muhammed Allah’ın elçisidir.</w:t>
      </w:r>
    </w:p>
    <w:p w14:paraId="5250CD89" w14:textId="77777777" w:rsidR="003243F0" w:rsidRPr="00C64DCA" w:rsidRDefault="003243F0" w:rsidP="003243F0">
      <w:pPr>
        <w:pStyle w:val="SORUMETN"/>
        <w:numPr>
          <w:ilvl w:val="0"/>
          <w:numId w:val="0"/>
        </w:numPr>
        <w:ind w:left="113"/>
      </w:pPr>
    </w:p>
    <w:p w14:paraId="00E9ED1F" w14:textId="77777777" w:rsidR="003243F0" w:rsidRDefault="003243F0" w:rsidP="003243F0">
      <w:pPr>
        <w:pStyle w:val="SORUMETN"/>
      </w:pPr>
      <w:r w:rsidRPr="00C64DCA">
        <w:t xml:space="preserve"> </w:t>
      </w:r>
      <w:proofErr w:type="spellStart"/>
      <w:r>
        <w:t>Besmele’nin</w:t>
      </w:r>
      <w:proofErr w:type="spellEnd"/>
      <w:r>
        <w:t xml:space="preserve"> okunuşu aşağıdakilerden hangisidir?                      </w:t>
      </w:r>
    </w:p>
    <w:p w14:paraId="293A6467" w14:textId="77777777" w:rsidR="003243F0" w:rsidRPr="00960351" w:rsidRDefault="003243F0" w:rsidP="003243F0">
      <w:pPr>
        <w:pStyle w:val="SEENEKLER"/>
      </w:pPr>
      <w:r w:rsidRPr="00960351">
        <w:t>A)</w:t>
      </w:r>
      <w:r>
        <w:t xml:space="preserve">   </w:t>
      </w:r>
      <w:r w:rsidRPr="00960351">
        <w:t xml:space="preserve"> </w:t>
      </w:r>
      <w:proofErr w:type="spellStart"/>
      <w:r w:rsidRPr="00960351">
        <w:t>Elhamdulillah</w:t>
      </w:r>
      <w:proofErr w:type="spellEnd"/>
      <w:r w:rsidRPr="00960351">
        <w:t xml:space="preserve">                                    </w:t>
      </w:r>
    </w:p>
    <w:p w14:paraId="402A885A" w14:textId="77777777" w:rsidR="003243F0" w:rsidRPr="00960351" w:rsidRDefault="003243F0" w:rsidP="003243F0">
      <w:pPr>
        <w:pStyle w:val="SEENEKLER"/>
      </w:pPr>
      <w:r>
        <w:t xml:space="preserve">B)    </w:t>
      </w:r>
      <w:proofErr w:type="spellStart"/>
      <w:r w:rsidRPr="00960351">
        <w:t>Allahu</w:t>
      </w:r>
      <w:proofErr w:type="spellEnd"/>
      <w:r w:rsidRPr="00960351">
        <w:t xml:space="preserve"> Ekber</w:t>
      </w:r>
    </w:p>
    <w:p w14:paraId="3ABDCE3C" w14:textId="77777777" w:rsidR="003243F0" w:rsidRPr="00960351" w:rsidRDefault="003243F0" w:rsidP="003243F0">
      <w:pPr>
        <w:pStyle w:val="SEENEKLER"/>
      </w:pPr>
      <w:r>
        <w:t xml:space="preserve">C)    </w:t>
      </w:r>
      <w:proofErr w:type="spellStart"/>
      <w:r w:rsidRPr="00960351">
        <w:t>Bismillahirrahmanirrahim</w:t>
      </w:r>
      <w:proofErr w:type="spellEnd"/>
      <w:r w:rsidRPr="00960351">
        <w:t xml:space="preserve">                  </w:t>
      </w:r>
    </w:p>
    <w:p w14:paraId="1E9D9463" w14:textId="77777777" w:rsidR="003243F0" w:rsidRPr="00960351" w:rsidRDefault="003243F0" w:rsidP="003243F0">
      <w:pPr>
        <w:pStyle w:val="SEENEKLER"/>
      </w:pPr>
      <w:r>
        <w:t xml:space="preserve">D)    </w:t>
      </w:r>
      <w:r w:rsidRPr="00960351">
        <w:t>La İlahe İllallah</w:t>
      </w:r>
    </w:p>
    <w:p w14:paraId="1E526379" w14:textId="77777777" w:rsidR="003243F0" w:rsidRPr="00C64DCA" w:rsidRDefault="003243F0" w:rsidP="003243F0">
      <w:pPr>
        <w:pStyle w:val="SORUMETN"/>
        <w:numPr>
          <w:ilvl w:val="0"/>
          <w:numId w:val="0"/>
        </w:numPr>
        <w:ind w:left="113"/>
      </w:pPr>
    </w:p>
    <w:p w14:paraId="59BED3B3" w14:textId="77777777" w:rsidR="003243F0" w:rsidRDefault="003243F0" w:rsidP="003243F0">
      <w:pPr>
        <w:pStyle w:val="SORUMETN"/>
      </w:pPr>
      <w:r w:rsidRPr="00C64DCA">
        <w:t xml:space="preserve"> </w:t>
      </w:r>
      <w:proofErr w:type="spellStart"/>
      <w:r>
        <w:t>Besmele’nin</w:t>
      </w:r>
      <w:proofErr w:type="spellEnd"/>
      <w:r>
        <w:t xml:space="preserve"> anlamı aşağıdakilerden hangisidir?</w:t>
      </w:r>
    </w:p>
    <w:p w14:paraId="08CC6375" w14:textId="77777777" w:rsidR="003243F0" w:rsidRPr="00C64DCA" w:rsidRDefault="003243F0" w:rsidP="003243F0">
      <w:pPr>
        <w:pStyle w:val="SEENEKLER"/>
      </w:pPr>
      <w:r w:rsidRPr="00C64DCA">
        <w:t>A)</w:t>
      </w:r>
      <w:r>
        <w:t xml:space="preserve">   </w:t>
      </w:r>
      <w:r w:rsidRPr="00C64DCA">
        <w:t xml:space="preserve"> </w:t>
      </w:r>
      <w:r>
        <w:t>Allah’a çok şükür.</w:t>
      </w:r>
    </w:p>
    <w:p w14:paraId="2410226C" w14:textId="77777777" w:rsidR="003243F0" w:rsidRPr="00C64DCA" w:rsidRDefault="003243F0" w:rsidP="003243F0">
      <w:pPr>
        <w:pStyle w:val="SEENEKLER"/>
      </w:pPr>
      <w:r w:rsidRPr="00C64DCA">
        <w:t xml:space="preserve">B) </w:t>
      </w:r>
      <w:r>
        <w:t xml:space="preserve">   Allah’tan başka ilah yoktur.</w:t>
      </w:r>
    </w:p>
    <w:p w14:paraId="1A055570" w14:textId="77777777" w:rsidR="003243F0" w:rsidRPr="00C64DCA" w:rsidRDefault="003243F0" w:rsidP="003243F0">
      <w:pPr>
        <w:pStyle w:val="SEENEKLER"/>
      </w:pPr>
      <w:r w:rsidRPr="00C64DCA">
        <w:t xml:space="preserve">C) </w:t>
      </w:r>
      <w:r>
        <w:t xml:space="preserve">   Allah en büyüktür.</w:t>
      </w:r>
    </w:p>
    <w:p w14:paraId="59AB791C" w14:textId="77777777" w:rsidR="003243F0" w:rsidRPr="00C64DCA" w:rsidRDefault="003243F0" w:rsidP="003243F0">
      <w:pPr>
        <w:pStyle w:val="SEENEKLER"/>
      </w:pPr>
      <w:r w:rsidRPr="00C64DCA">
        <w:t>D)</w:t>
      </w:r>
      <w:r>
        <w:t xml:space="preserve">   </w:t>
      </w:r>
      <w:r w:rsidRPr="00C64DCA">
        <w:t xml:space="preserve"> </w:t>
      </w:r>
      <w:r>
        <w:t>Esirgeyen ve Bağışlayan Allah’ın adıyla.</w:t>
      </w:r>
    </w:p>
    <w:p w14:paraId="225215B1" w14:textId="77777777" w:rsidR="003243F0" w:rsidRPr="00C64DCA" w:rsidRDefault="003243F0" w:rsidP="003243F0">
      <w:pPr>
        <w:pStyle w:val="SORUMETN"/>
        <w:numPr>
          <w:ilvl w:val="0"/>
          <w:numId w:val="0"/>
        </w:numPr>
        <w:ind w:left="113"/>
      </w:pPr>
    </w:p>
    <w:p w14:paraId="4216FE11" w14:textId="77777777" w:rsidR="003243F0" w:rsidRDefault="003243F0" w:rsidP="003243F0">
      <w:pPr>
        <w:pStyle w:val="SORUMETN"/>
      </w:pPr>
      <w:r>
        <w:t xml:space="preserve">Besmele hangi durumlardan önce </w:t>
      </w:r>
      <w:r w:rsidRPr="00CA3834">
        <w:rPr>
          <w:u w:val="single"/>
        </w:rPr>
        <w:t>söylenmez</w:t>
      </w:r>
      <w:r w:rsidRPr="00C64DCA">
        <w:t>?</w:t>
      </w:r>
    </w:p>
    <w:p w14:paraId="071DB90E" w14:textId="77777777" w:rsidR="003243F0" w:rsidRDefault="003243F0" w:rsidP="003243F0">
      <w:pPr>
        <w:pStyle w:val="SEENEKLER"/>
      </w:pPr>
      <w:r w:rsidRPr="00C64DCA">
        <w:t xml:space="preserve">A) </w:t>
      </w:r>
      <w:r>
        <w:t xml:space="preserve">   Tuvalete girerken                       </w:t>
      </w:r>
    </w:p>
    <w:p w14:paraId="1A5110A0" w14:textId="77777777" w:rsidR="003243F0" w:rsidRDefault="003243F0" w:rsidP="003243F0">
      <w:pPr>
        <w:pStyle w:val="SEENEKLER"/>
      </w:pPr>
      <w:r w:rsidRPr="00C64DCA">
        <w:t xml:space="preserve">B) </w:t>
      </w:r>
      <w:r>
        <w:t xml:space="preserve">   Kahvaltı yaparken</w:t>
      </w:r>
    </w:p>
    <w:p w14:paraId="32F788FE" w14:textId="77777777" w:rsidR="003243F0" w:rsidRDefault="003243F0" w:rsidP="003243F0">
      <w:pPr>
        <w:pStyle w:val="SEENEKLER"/>
      </w:pPr>
      <w:r w:rsidRPr="00C64DCA">
        <w:t xml:space="preserve">C) </w:t>
      </w:r>
      <w:r>
        <w:t xml:space="preserve">   Ders çalışırken                           </w:t>
      </w:r>
    </w:p>
    <w:p w14:paraId="5D4F3AF5" w14:textId="77777777" w:rsidR="003243F0" w:rsidRPr="00C64DCA" w:rsidRDefault="003243F0" w:rsidP="003243F0">
      <w:pPr>
        <w:pStyle w:val="SEENEKLER"/>
      </w:pPr>
      <w:r w:rsidRPr="00C64DCA">
        <w:t>D)</w:t>
      </w:r>
      <w:r>
        <w:t xml:space="preserve">   Gece uyurken</w:t>
      </w:r>
    </w:p>
    <w:p w14:paraId="4395BC2B" w14:textId="77777777" w:rsidR="003243F0" w:rsidRPr="00C64DCA" w:rsidRDefault="003243F0" w:rsidP="003243F0">
      <w:pPr>
        <w:pStyle w:val="SORUMETN"/>
        <w:numPr>
          <w:ilvl w:val="0"/>
          <w:numId w:val="0"/>
        </w:numPr>
        <w:ind w:left="113"/>
      </w:pPr>
    </w:p>
    <w:p w14:paraId="62609E6D" w14:textId="77777777" w:rsidR="003243F0" w:rsidRDefault="003243F0" w:rsidP="003243F0">
      <w:pPr>
        <w:pStyle w:val="SORUMETN"/>
      </w:pPr>
      <w:r>
        <w:t xml:space="preserve">Aşağıdakilerden hangisi günlük konuşmalarımızda dine ilişkin ifadelerden </w:t>
      </w:r>
      <w:r>
        <w:rPr>
          <w:u w:val="single"/>
        </w:rPr>
        <w:t>olmamalıdır</w:t>
      </w:r>
      <w:r>
        <w:t>?</w:t>
      </w:r>
    </w:p>
    <w:p w14:paraId="2FAAAF83" w14:textId="77777777" w:rsidR="003243F0" w:rsidRDefault="003243F0" w:rsidP="003243F0">
      <w:pPr>
        <w:pStyle w:val="SEENEKLER"/>
      </w:pPr>
      <w:r>
        <w:t xml:space="preserve">   </w:t>
      </w:r>
      <w:r w:rsidRPr="00C64DCA">
        <w:t xml:space="preserve">A) </w:t>
      </w:r>
      <w:r>
        <w:t xml:space="preserve">   Allah korusun    </w:t>
      </w:r>
    </w:p>
    <w:p w14:paraId="421C0E5B" w14:textId="77777777" w:rsidR="003243F0" w:rsidRDefault="003243F0" w:rsidP="003243F0">
      <w:pPr>
        <w:pStyle w:val="SEENEKLER"/>
      </w:pPr>
      <w:r>
        <w:t xml:space="preserve">   </w:t>
      </w:r>
      <w:r w:rsidRPr="00C64DCA">
        <w:t xml:space="preserve">B) </w:t>
      </w:r>
      <w:r>
        <w:t xml:space="preserve">   Allah lanet etsin</w:t>
      </w:r>
    </w:p>
    <w:p w14:paraId="495F83C3" w14:textId="77777777" w:rsidR="003243F0" w:rsidRDefault="003243F0" w:rsidP="003243F0">
      <w:pPr>
        <w:pStyle w:val="SEENEKLER"/>
      </w:pPr>
      <w:r>
        <w:t xml:space="preserve">   </w:t>
      </w:r>
      <w:r w:rsidRPr="00C64DCA">
        <w:t>C)</w:t>
      </w:r>
      <w:r>
        <w:t xml:space="preserve">   </w:t>
      </w:r>
      <w:r w:rsidRPr="00C64DCA">
        <w:t xml:space="preserve"> </w:t>
      </w:r>
      <w:r>
        <w:t xml:space="preserve">Allah razı olsun                         </w:t>
      </w:r>
    </w:p>
    <w:p w14:paraId="704EAD59" w14:textId="77777777" w:rsidR="003243F0" w:rsidRPr="00C64DCA" w:rsidRDefault="003243F0" w:rsidP="003243F0">
      <w:pPr>
        <w:pStyle w:val="SEENEKLER"/>
      </w:pPr>
      <w:r>
        <w:t xml:space="preserve">   </w:t>
      </w:r>
      <w:r w:rsidRPr="00C64DCA">
        <w:t>D)</w:t>
      </w:r>
      <w:r>
        <w:t xml:space="preserve">  </w:t>
      </w:r>
      <w:r w:rsidRPr="00C64DCA">
        <w:t xml:space="preserve"> </w:t>
      </w:r>
      <w:r>
        <w:t>Allah izin verirse</w:t>
      </w:r>
    </w:p>
    <w:p w14:paraId="155D238C" w14:textId="77777777" w:rsidR="003243F0" w:rsidRPr="00C64DCA" w:rsidRDefault="003243F0" w:rsidP="003243F0">
      <w:pPr>
        <w:pStyle w:val="SORUMETN"/>
        <w:numPr>
          <w:ilvl w:val="0"/>
          <w:numId w:val="0"/>
        </w:numPr>
        <w:ind w:left="113"/>
      </w:pPr>
    </w:p>
    <w:p w14:paraId="31298136" w14:textId="77777777" w:rsidR="003243F0" w:rsidRDefault="003243F0" w:rsidP="003243F0">
      <w:pPr>
        <w:pStyle w:val="SORUMETN"/>
      </w:pPr>
      <w:r w:rsidRPr="00C64DCA">
        <w:t xml:space="preserve"> </w:t>
      </w:r>
      <w:r>
        <w:t>Din Kültürü yazılı sınavına girecek bir öğrenci için aşağıdakilerden hangi dinî ifade söylenmelidir?</w:t>
      </w:r>
    </w:p>
    <w:p w14:paraId="204EB5CF" w14:textId="77777777" w:rsidR="003243F0" w:rsidRPr="00C64DCA" w:rsidRDefault="003243F0" w:rsidP="003243F0">
      <w:pPr>
        <w:pStyle w:val="SEENEKLER"/>
      </w:pPr>
      <w:r w:rsidRPr="00C64DCA">
        <w:t xml:space="preserve">A) </w:t>
      </w:r>
      <w:r>
        <w:t>Allah acil şifalar versin.</w:t>
      </w:r>
    </w:p>
    <w:p w14:paraId="06A17ABA" w14:textId="77777777" w:rsidR="003243F0" w:rsidRPr="00C64DCA" w:rsidRDefault="003243F0" w:rsidP="003243F0">
      <w:pPr>
        <w:pStyle w:val="SEENEKLER"/>
      </w:pPr>
      <w:r w:rsidRPr="00C64DCA">
        <w:t xml:space="preserve">B) </w:t>
      </w:r>
      <w:r>
        <w:t>Allah kazadan beladan saklasın.</w:t>
      </w:r>
    </w:p>
    <w:p w14:paraId="7BEDF1B5" w14:textId="77777777" w:rsidR="003243F0" w:rsidRPr="00C64DCA" w:rsidRDefault="003243F0" w:rsidP="003243F0">
      <w:pPr>
        <w:pStyle w:val="SEENEKLER"/>
      </w:pPr>
      <w:r w:rsidRPr="00C64DCA">
        <w:t xml:space="preserve">C) </w:t>
      </w:r>
      <w:r>
        <w:t>Allah’a ısmarladık.</w:t>
      </w:r>
    </w:p>
    <w:p w14:paraId="725E992C" w14:textId="77777777" w:rsidR="003243F0" w:rsidRPr="00C64DCA" w:rsidRDefault="003243F0" w:rsidP="003243F0">
      <w:pPr>
        <w:pStyle w:val="SEENEKLER"/>
      </w:pPr>
      <w:r w:rsidRPr="00C64DCA">
        <w:t xml:space="preserve">D) </w:t>
      </w:r>
      <w:r>
        <w:t>Allah zihin açıklığı versin.</w:t>
      </w:r>
    </w:p>
    <w:p w14:paraId="322726E5" w14:textId="77777777" w:rsidR="003243F0" w:rsidRDefault="003243F0" w:rsidP="003243F0">
      <w:pPr>
        <w:pStyle w:val="SORUMETN"/>
        <w:numPr>
          <w:ilvl w:val="0"/>
          <w:numId w:val="0"/>
        </w:numPr>
        <w:ind w:left="113"/>
      </w:pPr>
    </w:p>
    <w:p w14:paraId="230BE70D" w14:textId="77777777" w:rsidR="003243F0" w:rsidRPr="004E7D71" w:rsidRDefault="003243F0" w:rsidP="003243F0">
      <w:pPr>
        <w:pStyle w:val="SEENEKLER"/>
      </w:pPr>
    </w:p>
    <w:p w14:paraId="1AAB989E" w14:textId="77777777" w:rsidR="003243F0" w:rsidRDefault="003243F0" w:rsidP="003243F0">
      <w:pPr>
        <w:pStyle w:val="SORUMETN"/>
      </w:pPr>
      <w:r>
        <w:t xml:space="preserve">Sofraya oturan bir öğrenci yemeği </w:t>
      </w:r>
      <w:r w:rsidRPr="007F5AB5">
        <w:rPr>
          <w:u w:val="single"/>
        </w:rPr>
        <w:t>bitirdikten sonra</w:t>
      </w:r>
      <w:r>
        <w:t xml:space="preserve"> aşağıdaki dinî ifadelerden hangisini söylemelidir</w:t>
      </w:r>
      <w:r w:rsidRPr="00C64DCA">
        <w:t>?</w:t>
      </w:r>
    </w:p>
    <w:p w14:paraId="440AB665" w14:textId="77777777" w:rsidR="003243F0" w:rsidRDefault="003243F0" w:rsidP="003243F0">
      <w:pPr>
        <w:pStyle w:val="SEENEKLER"/>
      </w:pPr>
      <w:r w:rsidRPr="00C64DCA">
        <w:t xml:space="preserve">A) </w:t>
      </w:r>
      <w:r>
        <w:t>Bismillah</w:t>
      </w:r>
      <w:r w:rsidRPr="00C64DCA">
        <w:t xml:space="preserve">           </w:t>
      </w:r>
      <w:r>
        <w:t xml:space="preserve">                                      </w:t>
      </w:r>
    </w:p>
    <w:p w14:paraId="6A042817" w14:textId="77777777" w:rsidR="003243F0" w:rsidRDefault="003243F0" w:rsidP="003243F0">
      <w:pPr>
        <w:pStyle w:val="SEENEKLER"/>
      </w:pPr>
      <w:r w:rsidRPr="00C64DCA">
        <w:t xml:space="preserve">B) </w:t>
      </w:r>
      <w:proofErr w:type="spellStart"/>
      <w:r>
        <w:t>Elhamdulillah</w:t>
      </w:r>
      <w:proofErr w:type="spellEnd"/>
      <w:r w:rsidRPr="00C64DCA">
        <w:rPr>
          <w:b/>
        </w:rPr>
        <w:t xml:space="preserve">   </w:t>
      </w:r>
    </w:p>
    <w:p w14:paraId="3C82EDAC" w14:textId="77777777" w:rsidR="003243F0" w:rsidRDefault="003243F0" w:rsidP="003243F0">
      <w:pPr>
        <w:pStyle w:val="SEENEKLER"/>
      </w:pPr>
      <w:r w:rsidRPr="00C64DCA">
        <w:t xml:space="preserve">C) </w:t>
      </w:r>
      <w:proofErr w:type="spellStart"/>
      <w:r>
        <w:t>Allah'u</w:t>
      </w:r>
      <w:proofErr w:type="spellEnd"/>
      <w:r>
        <w:t xml:space="preserve"> Ekber</w:t>
      </w:r>
      <w:r w:rsidRPr="00C64DCA">
        <w:t xml:space="preserve">     </w:t>
      </w:r>
      <w:r>
        <w:t xml:space="preserve">                           </w:t>
      </w:r>
      <w:r w:rsidRPr="00C64DCA">
        <w:t xml:space="preserve">     </w:t>
      </w:r>
      <w:r>
        <w:t xml:space="preserve">     </w:t>
      </w:r>
    </w:p>
    <w:p w14:paraId="6B6EC903" w14:textId="68FE9E67" w:rsidR="00C150A7" w:rsidRDefault="003243F0" w:rsidP="003243F0">
      <w:pPr>
        <w:pStyle w:val="SEENEKLER"/>
      </w:pPr>
      <w:r w:rsidRPr="00C64DCA">
        <w:t xml:space="preserve">D) </w:t>
      </w:r>
      <w:proofErr w:type="spellStart"/>
      <w:r>
        <w:t>Subhanallah</w:t>
      </w:r>
      <w:bookmarkEnd w:id="1"/>
      <w:proofErr w:type="spellEnd"/>
    </w:p>
    <w:p w14:paraId="0B0FD4F3" w14:textId="77777777" w:rsidR="003243F0" w:rsidRPr="003243F0" w:rsidRDefault="003243F0" w:rsidP="003243F0">
      <w:pPr>
        <w:pStyle w:val="SEENEKLER"/>
      </w:pPr>
    </w:p>
    <w:p w14:paraId="483DA2F4" w14:textId="77777777" w:rsidR="003243F0" w:rsidRPr="004E7D71" w:rsidRDefault="003243F0" w:rsidP="003243F0">
      <w:pPr>
        <w:pStyle w:val="SORUMETN"/>
      </w:pPr>
      <w:r w:rsidRPr="004E7D71">
        <w:rPr>
          <w:rStyle w:val="SORUMETNChar"/>
          <w:b/>
        </w:rPr>
        <w:t>Hangi durumumuz için ‘Allah’a Şükür’ dememeliyiz</w:t>
      </w:r>
      <w:r w:rsidRPr="004E7D71">
        <w:t>?</w:t>
      </w:r>
    </w:p>
    <w:p w14:paraId="7FA13963" w14:textId="77777777" w:rsidR="003243F0" w:rsidRPr="00C64DCA" w:rsidRDefault="003243F0" w:rsidP="003243F0">
      <w:pPr>
        <w:pStyle w:val="SEENEKLER"/>
      </w:pPr>
      <w:r w:rsidRPr="00C64DCA">
        <w:t xml:space="preserve">A) </w:t>
      </w:r>
      <w:r>
        <w:t>Bizi insan olarak yarattığı için</w:t>
      </w:r>
    </w:p>
    <w:p w14:paraId="6723877E" w14:textId="77777777" w:rsidR="003243F0" w:rsidRPr="00C64DCA" w:rsidRDefault="003243F0" w:rsidP="003243F0">
      <w:pPr>
        <w:pStyle w:val="SEENEKLER"/>
      </w:pPr>
      <w:r w:rsidRPr="00C64DCA">
        <w:t xml:space="preserve">B) </w:t>
      </w:r>
      <w:r>
        <w:t>Bize akıl ve irade verdiği için.</w:t>
      </w:r>
    </w:p>
    <w:p w14:paraId="5911E8C7" w14:textId="77777777" w:rsidR="003243F0" w:rsidRPr="00C64DCA" w:rsidRDefault="003243F0" w:rsidP="003243F0">
      <w:pPr>
        <w:pStyle w:val="SEENEKLER"/>
      </w:pPr>
      <w:r w:rsidRPr="00C64DCA">
        <w:t xml:space="preserve">C) </w:t>
      </w:r>
      <w:r>
        <w:t>Günah işlediğimiz için.</w:t>
      </w:r>
    </w:p>
    <w:p w14:paraId="1F1C0BBD" w14:textId="77777777" w:rsidR="003243F0" w:rsidRPr="00C64DCA" w:rsidRDefault="003243F0" w:rsidP="003243F0">
      <w:pPr>
        <w:pStyle w:val="SEENEKLER"/>
      </w:pPr>
      <w:r w:rsidRPr="00C64DCA">
        <w:t xml:space="preserve">D) </w:t>
      </w:r>
      <w:r>
        <w:t>Bize anne-baba verdiği için.</w:t>
      </w:r>
    </w:p>
    <w:p w14:paraId="11FB054A" w14:textId="79692798" w:rsidR="003243F0" w:rsidRDefault="003243F0" w:rsidP="003243F0">
      <w:pPr>
        <w:pStyle w:val="SORUMETN"/>
        <w:numPr>
          <w:ilvl w:val="0"/>
          <w:numId w:val="0"/>
        </w:numPr>
        <w:ind w:left="113"/>
      </w:pPr>
    </w:p>
    <w:p w14:paraId="36ED1C30" w14:textId="71C4A323" w:rsidR="003243F0" w:rsidRPr="003243F0" w:rsidRDefault="003243F0" w:rsidP="003243F0">
      <w:pPr>
        <w:pStyle w:val="SEENEKLER"/>
        <w:ind w:left="0"/>
      </w:pPr>
    </w:p>
    <w:p w14:paraId="6606A120" w14:textId="77777777" w:rsidR="003243F0" w:rsidRPr="004E7D71" w:rsidRDefault="003243F0" w:rsidP="003243F0">
      <w:pPr>
        <w:pStyle w:val="SEENEKLER"/>
      </w:pPr>
      <w:r w:rsidRPr="004E7D71">
        <w:t>Yüce Allah’ın hoşuna gitmeyen, emirlerine aykırı olan iş ve davranışta bulunmaktır.</w:t>
      </w:r>
    </w:p>
    <w:p w14:paraId="27604023" w14:textId="77777777" w:rsidR="003243F0" w:rsidRPr="004E7D71" w:rsidRDefault="003243F0" w:rsidP="003243F0">
      <w:pPr>
        <w:pStyle w:val="SORUMETN"/>
      </w:pPr>
      <w:r w:rsidRPr="004E7D71">
        <w:t>Yukarıdaki tanım aşağıdaki hangi kavramı ifade etmektedir?</w:t>
      </w:r>
    </w:p>
    <w:p w14:paraId="32894DB1" w14:textId="77777777" w:rsidR="003243F0" w:rsidRPr="00C64DCA" w:rsidRDefault="003243F0" w:rsidP="003243F0">
      <w:pPr>
        <w:pStyle w:val="SEENEKLER"/>
      </w:pPr>
      <w:r w:rsidRPr="00C64DCA">
        <w:t xml:space="preserve">A) </w:t>
      </w:r>
      <w:r>
        <w:t>İyilik</w:t>
      </w:r>
      <w:r w:rsidRPr="00C64DCA">
        <w:t xml:space="preserve">       </w:t>
      </w:r>
      <w:r>
        <w:t xml:space="preserve"> </w:t>
      </w:r>
      <w:r w:rsidRPr="00C64DCA">
        <w:t xml:space="preserve">    </w:t>
      </w:r>
      <w:r>
        <w:t xml:space="preserve">   </w:t>
      </w:r>
      <w:r w:rsidRPr="00C64DCA">
        <w:t xml:space="preserve"> B) </w:t>
      </w:r>
      <w:r>
        <w:t>Sevap</w:t>
      </w:r>
      <w:r w:rsidRPr="00C64DCA">
        <w:t xml:space="preserve">     </w:t>
      </w:r>
      <w:r>
        <w:t xml:space="preserve"> </w:t>
      </w:r>
      <w:r w:rsidRPr="00C64DCA">
        <w:t xml:space="preserve">       C) </w:t>
      </w:r>
      <w:r>
        <w:t>Helal</w:t>
      </w:r>
      <w:r w:rsidRPr="00C64DCA">
        <w:t xml:space="preserve">       </w:t>
      </w:r>
      <w:r>
        <w:t xml:space="preserve">   </w:t>
      </w:r>
      <w:r w:rsidRPr="00C64DCA">
        <w:t xml:space="preserve">   D) </w:t>
      </w:r>
      <w:r>
        <w:t>Günah</w:t>
      </w:r>
    </w:p>
    <w:p w14:paraId="58764402" w14:textId="77777777" w:rsidR="003243F0" w:rsidRDefault="003243F0" w:rsidP="003243F0">
      <w:pPr>
        <w:pStyle w:val="SORUMETN"/>
        <w:numPr>
          <w:ilvl w:val="0"/>
          <w:numId w:val="0"/>
        </w:numPr>
        <w:ind w:left="113"/>
      </w:pPr>
    </w:p>
    <w:p w14:paraId="4C1BF038" w14:textId="77777777" w:rsidR="003243F0" w:rsidRDefault="003243F0" w:rsidP="003243F0">
      <w:pPr>
        <w:pStyle w:val="SORUMETN"/>
      </w:pPr>
      <w:r>
        <w:t xml:space="preserve">Aşağıdaki davranışlardan hangisi </w:t>
      </w:r>
      <w:r w:rsidRPr="00453A97">
        <w:rPr>
          <w:u w:val="single"/>
        </w:rPr>
        <w:t>sevap</w:t>
      </w:r>
      <w:r>
        <w:t xml:space="preserve"> kavramına örnek olarak </w:t>
      </w:r>
      <w:r w:rsidRPr="00453A97">
        <w:rPr>
          <w:u w:val="single"/>
        </w:rPr>
        <w:t>verilemez</w:t>
      </w:r>
      <w:r w:rsidRPr="00C64DCA">
        <w:t>?</w:t>
      </w:r>
    </w:p>
    <w:p w14:paraId="66DB78F8" w14:textId="77777777" w:rsidR="003243F0" w:rsidRPr="00C64DCA" w:rsidRDefault="003243F0" w:rsidP="003243F0">
      <w:pPr>
        <w:pStyle w:val="SEENEKLER"/>
      </w:pPr>
      <w:r w:rsidRPr="00C64DCA">
        <w:t xml:space="preserve">A) </w:t>
      </w:r>
      <w:r>
        <w:t>Allah’a ibadet etmek</w:t>
      </w:r>
    </w:p>
    <w:p w14:paraId="0CBCC020" w14:textId="77777777" w:rsidR="003243F0" w:rsidRPr="00C64DCA" w:rsidRDefault="003243F0" w:rsidP="003243F0">
      <w:pPr>
        <w:pStyle w:val="SEENEKLER"/>
      </w:pPr>
      <w:r w:rsidRPr="00C64DCA">
        <w:t xml:space="preserve">B) </w:t>
      </w:r>
      <w:r>
        <w:t>Anne-babaya iyi davranmak</w:t>
      </w:r>
    </w:p>
    <w:p w14:paraId="40235308" w14:textId="77777777" w:rsidR="003243F0" w:rsidRDefault="003243F0" w:rsidP="003243F0">
      <w:pPr>
        <w:pStyle w:val="SEENEKLER"/>
      </w:pPr>
      <w:r w:rsidRPr="00C64DCA">
        <w:t xml:space="preserve">C) </w:t>
      </w:r>
      <w:r>
        <w:t>Okulumuzu ve çevremizi temiz tutmak</w:t>
      </w:r>
    </w:p>
    <w:p w14:paraId="263537B8" w14:textId="77777777" w:rsidR="003243F0" w:rsidRPr="00C64DCA" w:rsidRDefault="003243F0" w:rsidP="003243F0">
      <w:pPr>
        <w:pStyle w:val="SEENEKLER"/>
      </w:pPr>
      <w:r w:rsidRPr="00C64DCA">
        <w:t xml:space="preserve">D) </w:t>
      </w:r>
      <w:r>
        <w:t>Arkadaşımızın bir eşyasını izinsiz almak</w:t>
      </w:r>
    </w:p>
    <w:p w14:paraId="62A75134" w14:textId="77777777" w:rsidR="003243F0" w:rsidRDefault="003243F0" w:rsidP="003243F0">
      <w:pPr>
        <w:pStyle w:val="SORUMETN"/>
        <w:numPr>
          <w:ilvl w:val="0"/>
          <w:numId w:val="0"/>
        </w:numPr>
      </w:pPr>
    </w:p>
    <w:p w14:paraId="47E31D0B" w14:textId="77777777" w:rsidR="003243F0" w:rsidRDefault="003243F0" w:rsidP="003243F0">
      <w:pPr>
        <w:pStyle w:val="SORUMETN"/>
      </w:pPr>
      <w:r w:rsidRPr="00C64DCA">
        <w:t xml:space="preserve"> </w:t>
      </w:r>
      <w:r>
        <w:t xml:space="preserve">Aşağıdaki davranışlardan hangisi </w:t>
      </w:r>
      <w:r w:rsidRPr="00453A97">
        <w:rPr>
          <w:u w:val="single"/>
        </w:rPr>
        <w:t>günah</w:t>
      </w:r>
      <w:r>
        <w:t xml:space="preserve"> kavramına örnek olarak </w:t>
      </w:r>
      <w:r w:rsidRPr="00453A97">
        <w:rPr>
          <w:u w:val="single"/>
        </w:rPr>
        <w:t>verilemez</w:t>
      </w:r>
      <w:r w:rsidRPr="00C64DCA">
        <w:t>?</w:t>
      </w:r>
    </w:p>
    <w:p w14:paraId="6EDE1113" w14:textId="77777777" w:rsidR="003243F0" w:rsidRPr="00C64DCA" w:rsidRDefault="003243F0" w:rsidP="003243F0">
      <w:pPr>
        <w:pStyle w:val="SEENEKLER"/>
      </w:pPr>
      <w:r>
        <w:t>A) Hırsızlık yapmak</w:t>
      </w:r>
    </w:p>
    <w:p w14:paraId="5841FD30" w14:textId="77777777" w:rsidR="003243F0" w:rsidRPr="00C64DCA" w:rsidRDefault="003243F0" w:rsidP="003243F0">
      <w:pPr>
        <w:pStyle w:val="SEENEKLER"/>
      </w:pPr>
      <w:r w:rsidRPr="00C64DCA">
        <w:t xml:space="preserve">B) </w:t>
      </w:r>
      <w:r>
        <w:t>Arkadaşına iyilik yapmak</w:t>
      </w:r>
    </w:p>
    <w:p w14:paraId="769AFADE" w14:textId="77777777" w:rsidR="003243F0" w:rsidRDefault="003243F0" w:rsidP="003243F0">
      <w:pPr>
        <w:pStyle w:val="SEENEKLER"/>
      </w:pPr>
      <w:r w:rsidRPr="00C64DCA">
        <w:t xml:space="preserve">C) </w:t>
      </w:r>
      <w:r>
        <w:t>Arkadaşına küfretmek</w:t>
      </w:r>
    </w:p>
    <w:p w14:paraId="32970E16" w14:textId="77777777" w:rsidR="003243F0" w:rsidRDefault="003243F0" w:rsidP="003243F0">
      <w:pPr>
        <w:pStyle w:val="SEENEKLER"/>
      </w:pPr>
      <w:r>
        <w:t>D) Yalan söylemek</w:t>
      </w:r>
    </w:p>
    <w:p w14:paraId="68042A25" w14:textId="77777777" w:rsidR="003243F0" w:rsidRPr="00C64DCA" w:rsidRDefault="003243F0" w:rsidP="003243F0">
      <w:pPr>
        <w:pStyle w:val="SORUMETN"/>
        <w:numPr>
          <w:ilvl w:val="0"/>
          <w:numId w:val="0"/>
        </w:numPr>
        <w:ind w:left="113"/>
      </w:pPr>
    </w:p>
    <w:p w14:paraId="455529EA" w14:textId="6A55C4AD" w:rsidR="003243F0" w:rsidRDefault="003243F0" w:rsidP="003243F0">
      <w:pPr>
        <w:pStyle w:val="SORUMETN"/>
      </w:pPr>
      <w:r>
        <w:t xml:space="preserve">  Bir kimsenin Müslüman olabilmesi için öncelikle hangi sözü ifade etmelidir?</w:t>
      </w:r>
    </w:p>
    <w:p w14:paraId="00B56684" w14:textId="331E37FE" w:rsidR="003243F0" w:rsidRDefault="003243F0" w:rsidP="003243F0">
      <w:pPr>
        <w:pStyle w:val="SEENEKLER"/>
      </w:pPr>
      <w:r w:rsidRPr="00C64DCA">
        <w:t xml:space="preserve">A) </w:t>
      </w:r>
      <w:r>
        <w:t xml:space="preserve">Kelime-i </w:t>
      </w:r>
      <w:proofErr w:type="spellStart"/>
      <w:r>
        <w:t>Tevhid</w:t>
      </w:r>
      <w:proofErr w:type="spellEnd"/>
      <w:r>
        <w:t xml:space="preserve">                 </w:t>
      </w:r>
      <w:r>
        <w:t xml:space="preserve">                        </w:t>
      </w:r>
      <w:r>
        <w:t xml:space="preserve"> </w:t>
      </w:r>
      <w:r w:rsidRPr="00C64DCA">
        <w:t xml:space="preserve">B) </w:t>
      </w:r>
      <w:r>
        <w:t>Besmele</w:t>
      </w:r>
    </w:p>
    <w:p w14:paraId="2956E185" w14:textId="77777777" w:rsidR="003243F0" w:rsidRPr="004E7D71" w:rsidRDefault="003243F0" w:rsidP="003243F0">
      <w:pPr>
        <w:pStyle w:val="SEENEKLER"/>
      </w:pPr>
    </w:p>
    <w:p w14:paraId="4A2A8FB9" w14:textId="77777777" w:rsidR="003243F0" w:rsidRPr="00C64DCA" w:rsidRDefault="003243F0" w:rsidP="003243F0">
      <w:pPr>
        <w:pStyle w:val="SEENEKLER"/>
      </w:pPr>
      <w:r w:rsidRPr="00C64DCA">
        <w:t xml:space="preserve">C) </w:t>
      </w:r>
      <w:r>
        <w:t xml:space="preserve">Kelime-i Şehadet                                         </w:t>
      </w:r>
      <w:r w:rsidRPr="00C64DCA">
        <w:t xml:space="preserve">D) </w:t>
      </w:r>
      <w:proofErr w:type="spellStart"/>
      <w:r>
        <w:t>Kelimetullah</w:t>
      </w:r>
      <w:proofErr w:type="spellEnd"/>
    </w:p>
    <w:p w14:paraId="5DD887C5" w14:textId="77777777" w:rsidR="003243F0" w:rsidRPr="00C64DCA" w:rsidRDefault="003243F0" w:rsidP="003243F0">
      <w:pPr>
        <w:pStyle w:val="SORUMETN"/>
        <w:numPr>
          <w:ilvl w:val="0"/>
          <w:numId w:val="0"/>
        </w:numPr>
        <w:ind w:left="113"/>
      </w:pPr>
    </w:p>
    <w:p w14:paraId="56DD7485" w14:textId="77777777" w:rsidR="003243F0" w:rsidRDefault="003243F0" w:rsidP="003243F0">
      <w:pPr>
        <w:pStyle w:val="SORUMETN"/>
      </w:pPr>
      <w:r w:rsidRPr="00C64DCA">
        <w:rPr>
          <w:bCs/>
        </w:rPr>
        <w:t xml:space="preserve"> </w:t>
      </w:r>
      <w:r>
        <w:t xml:space="preserve">Aşağıdakilerden hangisi bir </w:t>
      </w:r>
      <w:proofErr w:type="spellStart"/>
      <w:r>
        <w:t>müslümana</w:t>
      </w:r>
      <w:proofErr w:type="spellEnd"/>
      <w:r>
        <w:t xml:space="preserve"> </w:t>
      </w:r>
      <w:r w:rsidRPr="00786CFA">
        <w:rPr>
          <w:u w:val="single"/>
        </w:rPr>
        <w:t>yakışmaz</w:t>
      </w:r>
      <w:r>
        <w:t>?</w:t>
      </w:r>
    </w:p>
    <w:p w14:paraId="08CBF7FF" w14:textId="77777777" w:rsidR="003243F0" w:rsidRDefault="003243F0" w:rsidP="003243F0">
      <w:pPr>
        <w:pStyle w:val="SEENEKLER"/>
      </w:pPr>
      <w:r>
        <w:t>A)</w:t>
      </w:r>
      <w:r w:rsidRPr="00BB2A60">
        <w:t xml:space="preserve"> </w:t>
      </w:r>
      <w:r>
        <w:t>Güzel söz söylemek</w:t>
      </w:r>
      <w:r w:rsidRPr="00014FFF">
        <w:t xml:space="preserve"> </w:t>
      </w:r>
      <w:r>
        <w:t xml:space="preserve">                 </w:t>
      </w:r>
    </w:p>
    <w:p w14:paraId="13F5B7C6" w14:textId="77777777" w:rsidR="003243F0" w:rsidRDefault="003243F0" w:rsidP="003243F0">
      <w:pPr>
        <w:pStyle w:val="SEENEKLER"/>
      </w:pPr>
      <w:r w:rsidRPr="00C64DCA">
        <w:t>B)</w:t>
      </w:r>
      <w:r>
        <w:t xml:space="preserve"> Güzel ahlaklı olmak</w:t>
      </w:r>
      <w:r w:rsidRPr="00014FFF">
        <w:rPr>
          <w:bCs/>
        </w:rPr>
        <w:t xml:space="preserve"> </w:t>
      </w:r>
      <w:r>
        <w:rPr>
          <w:bCs/>
        </w:rPr>
        <w:t xml:space="preserve">                 </w:t>
      </w:r>
      <w:r w:rsidRPr="00C64DCA">
        <w:t xml:space="preserve">                 </w:t>
      </w:r>
    </w:p>
    <w:p w14:paraId="5497DB01" w14:textId="77777777" w:rsidR="003243F0" w:rsidRDefault="003243F0" w:rsidP="003243F0">
      <w:pPr>
        <w:pStyle w:val="SEENEKLER"/>
      </w:pPr>
      <w:r w:rsidRPr="00C64DCA">
        <w:t xml:space="preserve">C) </w:t>
      </w:r>
      <w:r>
        <w:t>Güzel davranışta bulunmak</w:t>
      </w:r>
    </w:p>
    <w:p w14:paraId="60B9986B" w14:textId="7698D157" w:rsidR="003243F0" w:rsidRDefault="003243F0" w:rsidP="003243F0">
      <w:pPr>
        <w:pStyle w:val="SEENEKLER"/>
      </w:pPr>
      <w:r w:rsidRPr="00C64DCA">
        <w:t xml:space="preserve">D) </w:t>
      </w:r>
      <w:r>
        <w:t>Güzel yüzlü bir dolandırıcı olmak</w:t>
      </w:r>
      <w:r w:rsidRPr="00C64DCA">
        <w:t xml:space="preserve">    </w:t>
      </w:r>
    </w:p>
    <w:p w14:paraId="5FA3F0AA" w14:textId="77777777" w:rsidR="003243F0" w:rsidRDefault="003243F0" w:rsidP="003243F0">
      <w:pPr>
        <w:pStyle w:val="SEENEKLER"/>
      </w:pPr>
    </w:p>
    <w:p w14:paraId="1DE04142" w14:textId="4C7C1BAE" w:rsidR="003243F0" w:rsidRPr="004E7D71" w:rsidRDefault="003243F0" w:rsidP="003243F0">
      <w:pPr>
        <w:pStyle w:val="SEENEKLER"/>
        <w:ind w:left="0"/>
      </w:pPr>
    </w:p>
    <w:p w14:paraId="3F34308E" w14:textId="77777777" w:rsidR="003243F0" w:rsidRDefault="003243F0" w:rsidP="003243F0">
      <w:pPr>
        <w:pStyle w:val="SORUMETN"/>
      </w:pPr>
      <w:r w:rsidRPr="00C64DCA">
        <w:t xml:space="preserve"> 1</w:t>
      </w:r>
      <w:r>
        <w:t xml:space="preserve">4. Aşağıdakilerden hangisi </w:t>
      </w:r>
      <w:proofErr w:type="spellStart"/>
      <w:r>
        <w:t>din’i</w:t>
      </w:r>
      <w:proofErr w:type="spellEnd"/>
      <w:r>
        <w:t xml:space="preserve"> öğrenmenin öneminden biri </w:t>
      </w:r>
      <w:r w:rsidRPr="00BB2A60">
        <w:rPr>
          <w:u w:val="single"/>
        </w:rPr>
        <w:t>değildir</w:t>
      </w:r>
      <w:r>
        <w:t>?</w:t>
      </w:r>
    </w:p>
    <w:p w14:paraId="50379E89" w14:textId="77777777" w:rsidR="003243F0" w:rsidRDefault="003243F0" w:rsidP="003243F0">
      <w:pPr>
        <w:pStyle w:val="SEENEKLER"/>
      </w:pPr>
      <w:r>
        <w:t>A)</w:t>
      </w:r>
      <w:r w:rsidRPr="00BB2A60">
        <w:t xml:space="preserve"> </w:t>
      </w:r>
      <w:r>
        <w:t>Bize Allah’ı tanıttığı için</w:t>
      </w:r>
      <w:r w:rsidRPr="00014FFF">
        <w:t xml:space="preserve"> </w:t>
      </w:r>
      <w:r>
        <w:t xml:space="preserve">                 </w:t>
      </w:r>
    </w:p>
    <w:p w14:paraId="00C9DDA4" w14:textId="77777777" w:rsidR="003243F0" w:rsidRDefault="003243F0" w:rsidP="003243F0">
      <w:pPr>
        <w:pStyle w:val="SEENEKLER"/>
      </w:pPr>
      <w:r w:rsidRPr="00C64DCA">
        <w:t>B)</w:t>
      </w:r>
      <w:r>
        <w:t xml:space="preserve"> Nasıl ibadet edileceğini öğrettiği için</w:t>
      </w:r>
      <w:r w:rsidRPr="00014FFF">
        <w:rPr>
          <w:bCs/>
        </w:rPr>
        <w:t xml:space="preserve"> </w:t>
      </w:r>
      <w:r>
        <w:rPr>
          <w:bCs/>
        </w:rPr>
        <w:t xml:space="preserve">                 </w:t>
      </w:r>
      <w:r w:rsidRPr="00C64DCA">
        <w:t xml:space="preserve">                 </w:t>
      </w:r>
    </w:p>
    <w:p w14:paraId="5B489752" w14:textId="77777777" w:rsidR="003243F0" w:rsidRDefault="003243F0" w:rsidP="003243F0">
      <w:pPr>
        <w:pStyle w:val="SEENEKLER"/>
      </w:pPr>
      <w:r w:rsidRPr="00C64DCA">
        <w:t xml:space="preserve">C) </w:t>
      </w:r>
      <w:r>
        <w:t>Güzel ahlak sahibi olmayı sağladığı için</w:t>
      </w:r>
    </w:p>
    <w:p w14:paraId="744F2BC1" w14:textId="1C765370" w:rsidR="003243F0" w:rsidRDefault="003243F0" w:rsidP="003243F0">
      <w:pPr>
        <w:pStyle w:val="SEENEKLER"/>
      </w:pPr>
      <w:r w:rsidRPr="00C64DCA">
        <w:t xml:space="preserve">D) </w:t>
      </w:r>
      <w:r>
        <w:t>Bize maddi menfaat / kazanç sağladığı için.</w:t>
      </w:r>
      <w:r>
        <w:t xml:space="preserve">   </w:t>
      </w:r>
    </w:p>
    <w:p w14:paraId="026BA4AA" w14:textId="77777777" w:rsidR="003243F0" w:rsidRDefault="003243F0" w:rsidP="003243F0">
      <w:pPr>
        <w:pStyle w:val="SEENEKLER"/>
      </w:pPr>
    </w:p>
    <w:p w14:paraId="233ADFED" w14:textId="77777777" w:rsidR="003243F0" w:rsidRPr="004E7D71" w:rsidRDefault="003243F0" w:rsidP="003243F0">
      <w:pPr>
        <w:pStyle w:val="SEENEKLER"/>
      </w:pPr>
    </w:p>
    <w:p w14:paraId="24AD3CAC" w14:textId="77777777" w:rsidR="003243F0" w:rsidRDefault="003243F0" w:rsidP="003243F0">
      <w:pPr>
        <w:pStyle w:val="SORUMETN"/>
      </w:pPr>
      <w:r>
        <w:t xml:space="preserve">Aşağıdakilerden hangi </w:t>
      </w:r>
      <w:proofErr w:type="gramStart"/>
      <w:r>
        <w:t>davranış  güzel</w:t>
      </w:r>
      <w:proofErr w:type="gramEnd"/>
      <w:r>
        <w:t xml:space="preserve"> </w:t>
      </w:r>
      <w:proofErr w:type="spellStart"/>
      <w:r>
        <w:t>ahlak’a</w:t>
      </w:r>
      <w:proofErr w:type="spellEnd"/>
      <w:r>
        <w:t xml:space="preserve"> örnek </w:t>
      </w:r>
      <w:r w:rsidRPr="001F2C5B">
        <w:rPr>
          <w:u w:val="single"/>
        </w:rPr>
        <w:t>verilemez</w:t>
      </w:r>
      <w:r>
        <w:t>?</w:t>
      </w:r>
    </w:p>
    <w:p w14:paraId="2876A63B" w14:textId="78F96821" w:rsidR="003243F0" w:rsidRDefault="003243F0" w:rsidP="003243F0">
      <w:pPr>
        <w:pStyle w:val="SEENEKLER"/>
      </w:pPr>
      <w:r>
        <w:t xml:space="preserve">A) Dürüstlük                                              </w:t>
      </w:r>
      <w:r w:rsidRPr="00C64DCA">
        <w:t xml:space="preserve">B) </w:t>
      </w:r>
      <w:r>
        <w:t>Sevgi ve şefkat</w:t>
      </w:r>
    </w:p>
    <w:p w14:paraId="131CC595" w14:textId="77777777" w:rsidR="003243F0" w:rsidRDefault="003243F0" w:rsidP="003243F0">
      <w:pPr>
        <w:pStyle w:val="SEENEKLER"/>
      </w:pPr>
    </w:p>
    <w:p w14:paraId="6AD3FE25" w14:textId="77777777" w:rsidR="003243F0" w:rsidRPr="00C64DCA" w:rsidRDefault="003243F0" w:rsidP="003243F0">
      <w:pPr>
        <w:pStyle w:val="SEENEKLER"/>
      </w:pPr>
      <w:r w:rsidRPr="00C64DCA">
        <w:t xml:space="preserve">C) </w:t>
      </w:r>
      <w:r>
        <w:t xml:space="preserve">Yalancılık                                             </w:t>
      </w:r>
      <w:r w:rsidRPr="00C64DCA">
        <w:t xml:space="preserve">D) </w:t>
      </w:r>
      <w:r>
        <w:t xml:space="preserve">Kardeşlik </w:t>
      </w:r>
    </w:p>
    <w:p w14:paraId="61C9D40A" w14:textId="2F54967B" w:rsidR="003243F0" w:rsidRDefault="003243F0" w:rsidP="003243F0">
      <w:pPr>
        <w:pStyle w:val="SORUMETN"/>
        <w:numPr>
          <w:ilvl w:val="0"/>
          <w:numId w:val="0"/>
        </w:numPr>
      </w:pPr>
    </w:p>
    <w:p w14:paraId="5B1DB5AA" w14:textId="77777777" w:rsidR="003243F0" w:rsidRPr="003243F0" w:rsidRDefault="003243F0" w:rsidP="003243F0">
      <w:pPr>
        <w:pStyle w:val="SEENEKLER"/>
      </w:pPr>
    </w:p>
    <w:p w14:paraId="16D8748D" w14:textId="77777777" w:rsidR="003243F0" w:rsidRDefault="003243F0" w:rsidP="003243F0">
      <w:pPr>
        <w:pStyle w:val="SORUMETN"/>
      </w:pPr>
      <w:r w:rsidRPr="00C64DCA">
        <w:t xml:space="preserve"> </w:t>
      </w:r>
      <w:r>
        <w:t xml:space="preserve">Aşağıdakilerden hangisi bir </w:t>
      </w:r>
      <w:proofErr w:type="spellStart"/>
      <w:r>
        <w:t>müslümana</w:t>
      </w:r>
      <w:proofErr w:type="spellEnd"/>
      <w:r>
        <w:t xml:space="preserve"> </w:t>
      </w:r>
      <w:r w:rsidRPr="00786CFA">
        <w:rPr>
          <w:u w:val="single"/>
        </w:rPr>
        <w:t>yakışmaz</w:t>
      </w:r>
      <w:r>
        <w:t>?</w:t>
      </w:r>
    </w:p>
    <w:p w14:paraId="08FC14CD" w14:textId="77777777" w:rsidR="003243F0" w:rsidRDefault="003243F0" w:rsidP="003243F0">
      <w:pPr>
        <w:pStyle w:val="SEENEKLER"/>
      </w:pPr>
      <w:r>
        <w:t>A)</w:t>
      </w:r>
      <w:r w:rsidRPr="00BB2A60">
        <w:t xml:space="preserve"> </w:t>
      </w:r>
      <w:r>
        <w:t>Güzel söz söylemek</w:t>
      </w:r>
      <w:r w:rsidRPr="00014FFF">
        <w:t xml:space="preserve"> </w:t>
      </w:r>
      <w:r>
        <w:t xml:space="preserve">                 </w:t>
      </w:r>
    </w:p>
    <w:p w14:paraId="49B6AC34" w14:textId="77777777" w:rsidR="003243F0" w:rsidRDefault="003243F0" w:rsidP="003243F0">
      <w:pPr>
        <w:pStyle w:val="SEENEKLER"/>
      </w:pPr>
      <w:r w:rsidRPr="00C64DCA">
        <w:t>B)</w:t>
      </w:r>
      <w:r>
        <w:t xml:space="preserve"> Güzel ahlaklı olmak</w:t>
      </w:r>
      <w:r w:rsidRPr="00014FFF">
        <w:rPr>
          <w:bCs/>
        </w:rPr>
        <w:t xml:space="preserve"> </w:t>
      </w:r>
      <w:r>
        <w:rPr>
          <w:bCs/>
        </w:rPr>
        <w:t xml:space="preserve">                 </w:t>
      </w:r>
      <w:r w:rsidRPr="00C64DCA">
        <w:t xml:space="preserve">                 </w:t>
      </w:r>
    </w:p>
    <w:p w14:paraId="7FF91569" w14:textId="77777777" w:rsidR="003243F0" w:rsidRDefault="003243F0" w:rsidP="003243F0">
      <w:pPr>
        <w:pStyle w:val="SEENEKLER"/>
      </w:pPr>
      <w:r w:rsidRPr="00C64DCA">
        <w:t xml:space="preserve">C) </w:t>
      </w:r>
      <w:r>
        <w:t>Güzel davranışta bulunmak</w:t>
      </w:r>
    </w:p>
    <w:p w14:paraId="11B76B23" w14:textId="77777777" w:rsidR="003243F0" w:rsidRDefault="003243F0" w:rsidP="003243F0">
      <w:pPr>
        <w:pStyle w:val="SEENEKLER"/>
      </w:pPr>
      <w:r w:rsidRPr="00C64DCA">
        <w:t xml:space="preserve">D) </w:t>
      </w:r>
      <w:r>
        <w:t>Güzel yüzlü bir dolandırıcı olmak</w:t>
      </w:r>
      <w:r w:rsidRPr="00C64DCA">
        <w:t xml:space="preserve">    </w:t>
      </w: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3EC5A157" w14:textId="77777777" w:rsidR="003243F0" w:rsidRDefault="003243F0" w:rsidP="003243F0">
      <w:pPr>
        <w:pStyle w:val="SORUMETN"/>
      </w:pPr>
      <w:r>
        <w:lastRenderedPageBreak/>
        <w:t xml:space="preserve">Allah’a ne için </w:t>
      </w:r>
      <w:proofErr w:type="spellStart"/>
      <w:r>
        <w:t>hamd</w:t>
      </w:r>
      <w:proofErr w:type="spellEnd"/>
      <w:r>
        <w:t xml:space="preserve"> ve şükrederiz? Yorumlayınız.</w:t>
      </w:r>
    </w:p>
    <w:p w14:paraId="2AD0797E" w14:textId="3ECB51D5" w:rsidR="00C150A7" w:rsidRDefault="003243F0" w:rsidP="003243F0">
      <w:pPr>
        <w:pStyle w:val="SORUMETN"/>
        <w:numPr>
          <w:ilvl w:val="0"/>
          <w:numId w:val="0"/>
        </w:numPr>
        <w:ind w:left="113"/>
      </w:pPr>
      <w:r>
        <w:t>(10 puan.)</w:t>
      </w:r>
    </w:p>
    <w:p w14:paraId="190F404F" w14:textId="7922C7B3" w:rsidR="003243F0" w:rsidRDefault="003243F0" w:rsidP="003243F0">
      <w:pPr>
        <w:pStyle w:val="SEENEKLER"/>
      </w:pPr>
    </w:p>
    <w:p w14:paraId="4654164A" w14:textId="22E7DCE4" w:rsidR="003243F0" w:rsidRDefault="003243F0" w:rsidP="003243F0">
      <w:pPr>
        <w:pStyle w:val="SEENEKLER"/>
      </w:pPr>
    </w:p>
    <w:p w14:paraId="3411DFA9" w14:textId="2CBE1F27" w:rsidR="003243F0" w:rsidRDefault="003243F0" w:rsidP="003243F0">
      <w:pPr>
        <w:pStyle w:val="SEENEKLER"/>
      </w:pPr>
    </w:p>
    <w:p w14:paraId="14BDDCF5" w14:textId="52D268E9" w:rsidR="003243F0" w:rsidRDefault="003243F0" w:rsidP="003243F0">
      <w:pPr>
        <w:pStyle w:val="SEENEKLER"/>
      </w:pPr>
    </w:p>
    <w:p w14:paraId="6D0F9E8A" w14:textId="0B42038E" w:rsidR="003243F0" w:rsidRDefault="003243F0" w:rsidP="003243F0">
      <w:pPr>
        <w:pStyle w:val="SEENEKLER"/>
      </w:pPr>
    </w:p>
    <w:p w14:paraId="7E8F15F4" w14:textId="524A3AC2" w:rsidR="003243F0" w:rsidRDefault="003243F0" w:rsidP="003243F0">
      <w:pPr>
        <w:pStyle w:val="SEENEKLER"/>
      </w:pPr>
    </w:p>
    <w:p w14:paraId="04BD0DE8" w14:textId="63CB2032" w:rsidR="003243F0" w:rsidRDefault="003243F0" w:rsidP="003243F0">
      <w:pPr>
        <w:pStyle w:val="SEENEKLER"/>
      </w:pPr>
    </w:p>
    <w:p w14:paraId="029F10BC" w14:textId="2B51A55C" w:rsidR="003243F0" w:rsidRDefault="003243F0" w:rsidP="003243F0">
      <w:pPr>
        <w:pStyle w:val="SEENEKLER"/>
      </w:pPr>
    </w:p>
    <w:p w14:paraId="76418294" w14:textId="4A3B5589" w:rsidR="003243F0" w:rsidRDefault="003243F0" w:rsidP="003243F0">
      <w:pPr>
        <w:pStyle w:val="SEENEKLER"/>
      </w:pPr>
    </w:p>
    <w:p w14:paraId="614D46A7" w14:textId="6C9C655C" w:rsidR="003243F0" w:rsidRDefault="003243F0" w:rsidP="003243F0">
      <w:pPr>
        <w:pStyle w:val="SEENEKLER"/>
      </w:pPr>
    </w:p>
    <w:p w14:paraId="46E95B74" w14:textId="016653AD" w:rsidR="003243F0" w:rsidRDefault="003243F0" w:rsidP="003243F0">
      <w:pPr>
        <w:pStyle w:val="SEENEKLER"/>
      </w:pPr>
    </w:p>
    <w:p w14:paraId="4DA4C1DA" w14:textId="44ADB644" w:rsidR="003243F0" w:rsidRDefault="003243F0" w:rsidP="003243F0">
      <w:pPr>
        <w:pStyle w:val="SEENEKLER"/>
      </w:pPr>
    </w:p>
    <w:p w14:paraId="57362D7C" w14:textId="547BE5A2" w:rsidR="003243F0" w:rsidRDefault="003243F0" w:rsidP="003243F0">
      <w:pPr>
        <w:pStyle w:val="SEENEKLER"/>
      </w:pPr>
    </w:p>
    <w:p w14:paraId="30254DCC" w14:textId="22264BB3" w:rsidR="003243F0" w:rsidRDefault="003243F0" w:rsidP="003243F0">
      <w:pPr>
        <w:pStyle w:val="SEENEKLER"/>
      </w:pPr>
    </w:p>
    <w:p w14:paraId="3232DB88" w14:textId="641CD183" w:rsidR="003243F0" w:rsidRDefault="003243F0" w:rsidP="003243F0">
      <w:pPr>
        <w:pStyle w:val="SEENEKLER"/>
      </w:pPr>
    </w:p>
    <w:p w14:paraId="409E7804" w14:textId="1A6EFABC" w:rsidR="003243F0" w:rsidRDefault="003243F0" w:rsidP="003243F0">
      <w:pPr>
        <w:pStyle w:val="SEENEKLER"/>
      </w:pPr>
    </w:p>
    <w:p w14:paraId="2E95CA80" w14:textId="43865FED" w:rsidR="003243F0" w:rsidRDefault="003243F0" w:rsidP="003243F0">
      <w:pPr>
        <w:pStyle w:val="SEENEKLER"/>
      </w:pPr>
    </w:p>
    <w:p w14:paraId="151ACF42" w14:textId="408DC761" w:rsidR="003243F0" w:rsidRDefault="003243F0" w:rsidP="003243F0">
      <w:pPr>
        <w:pStyle w:val="SEENEKLER"/>
      </w:pPr>
    </w:p>
    <w:p w14:paraId="1A26BB1E" w14:textId="77777777" w:rsidR="003243F0" w:rsidRPr="003243F0" w:rsidRDefault="003243F0" w:rsidP="003243F0">
      <w:pPr>
        <w:pStyle w:val="SEENEKLER"/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6DB20812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C109C30" w:rsidR="00151DA8" w:rsidRDefault="003243F0" w:rsidP="003243F0">
      <w:pPr>
        <w:pStyle w:val="SORUMETN"/>
        <w:rPr>
          <w:rFonts w:cstheme="minorHAnsi"/>
          <w:sz w:val="24"/>
          <w:szCs w:val="24"/>
        </w:rPr>
      </w:pPr>
      <w:r>
        <w:t xml:space="preserve">Kelime-i </w:t>
      </w:r>
      <w:proofErr w:type="spellStart"/>
      <w:r>
        <w:t>Şehadet’i</w:t>
      </w:r>
      <w:proofErr w:type="spellEnd"/>
      <w:r>
        <w:t xml:space="preserve"> ve anlamını yazınız.</w:t>
      </w:r>
      <w:r>
        <w:t xml:space="preserve"> </w:t>
      </w:r>
      <w:r>
        <w:t>(10puan</w:t>
      </w:r>
      <w:r>
        <w:t>.)</w:t>
      </w: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C8126B9" w14:textId="61B7781F" w:rsidR="00151DA8" w:rsidRDefault="00151DA8">
      <w:pPr>
        <w:rPr>
          <w:rFonts w:cstheme="minorHAnsi"/>
          <w:sz w:val="24"/>
          <w:szCs w:val="24"/>
        </w:rPr>
      </w:pPr>
    </w:p>
    <w:p w14:paraId="56883333" w14:textId="4221019F" w:rsidR="00151DA8" w:rsidRDefault="00151DA8">
      <w:pPr>
        <w:rPr>
          <w:rFonts w:cstheme="minorHAnsi"/>
          <w:sz w:val="24"/>
          <w:szCs w:val="24"/>
        </w:rPr>
      </w:pPr>
    </w:p>
    <w:p w14:paraId="0747FF4A" w14:textId="70197B25" w:rsidR="00151DA8" w:rsidRDefault="00151DA8">
      <w:pPr>
        <w:rPr>
          <w:rFonts w:cstheme="minorHAnsi"/>
          <w:sz w:val="24"/>
          <w:szCs w:val="24"/>
        </w:rPr>
      </w:pPr>
    </w:p>
    <w:p w14:paraId="1C961C4D" w14:textId="45C87224" w:rsidR="00151DA8" w:rsidRDefault="00151DA8">
      <w:pPr>
        <w:rPr>
          <w:rFonts w:cstheme="minorHAnsi"/>
          <w:sz w:val="24"/>
          <w:szCs w:val="24"/>
        </w:rPr>
      </w:pPr>
    </w:p>
    <w:p w14:paraId="35CFA373" w14:textId="79BE3A7B" w:rsidR="00151DA8" w:rsidRDefault="00151DA8">
      <w:pPr>
        <w:rPr>
          <w:rFonts w:cstheme="minorHAnsi"/>
          <w:sz w:val="24"/>
          <w:szCs w:val="24"/>
        </w:rPr>
      </w:pP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65F60D23" w14:textId="047424AB" w:rsidR="00096985" w:rsidRDefault="00096985">
      <w:pPr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3243F0" w14:paraId="0B7D056D" w14:textId="77777777" w:rsidTr="00664857">
        <w:tc>
          <w:tcPr>
            <w:tcW w:w="4738" w:type="dxa"/>
          </w:tcPr>
          <w:p w14:paraId="1EA71929" w14:textId="77777777" w:rsidR="003243F0" w:rsidRDefault="003243F0" w:rsidP="00664857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3243F0" w14:paraId="5155D65E" w14:textId="77777777" w:rsidTr="00664857">
        <w:tc>
          <w:tcPr>
            <w:tcW w:w="4738" w:type="dxa"/>
          </w:tcPr>
          <w:p w14:paraId="5645DDAB" w14:textId="77777777" w:rsidR="003243F0" w:rsidRDefault="003243F0" w:rsidP="00664857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3243F0" w14:paraId="57E15FB4" w14:textId="77777777" w:rsidTr="00664857">
        <w:trPr>
          <w:trHeight w:val="157"/>
        </w:trPr>
        <w:tc>
          <w:tcPr>
            <w:tcW w:w="4738" w:type="dxa"/>
          </w:tcPr>
          <w:p w14:paraId="650DA78B" w14:textId="77777777" w:rsidR="003243F0" w:rsidRDefault="003243F0" w:rsidP="00664857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0E80278A" w14:textId="77777777" w:rsidR="00096985" w:rsidRDefault="00096985">
      <w:pPr>
        <w:rPr>
          <w:rFonts w:cstheme="minorHAnsi"/>
          <w:sz w:val="24"/>
          <w:szCs w:val="24"/>
        </w:rPr>
      </w:pPr>
    </w:p>
    <w:p w14:paraId="027035B8" w14:textId="77777777" w:rsidR="00096985" w:rsidRDefault="00096985">
      <w:pPr>
        <w:rPr>
          <w:rFonts w:cstheme="minorHAnsi"/>
          <w:sz w:val="24"/>
          <w:szCs w:val="24"/>
        </w:rPr>
      </w:pPr>
    </w:p>
    <w:p w14:paraId="3FFCFF18" w14:textId="77777777" w:rsidR="00096985" w:rsidRDefault="00096985">
      <w:pPr>
        <w:rPr>
          <w:rFonts w:cstheme="minorHAnsi"/>
          <w:sz w:val="24"/>
          <w:szCs w:val="24"/>
        </w:rPr>
      </w:pPr>
    </w:p>
    <w:p w14:paraId="24DB440F" w14:textId="77777777" w:rsidR="00096985" w:rsidRDefault="00096985">
      <w:pPr>
        <w:rPr>
          <w:rFonts w:cstheme="minorHAnsi"/>
          <w:sz w:val="24"/>
          <w:szCs w:val="24"/>
        </w:rPr>
      </w:pPr>
    </w:p>
    <w:p w14:paraId="375387D6" w14:textId="534144D8" w:rsidR="00096985" w:rsidRDefault="003243F0">
      <w:pPr>
        <w:rPr>
          <w:rFonts w:cstheme="minorHAnsi"/>
          <w:sz w:val="24"/>
          <w:szCs w:val="24"/>
        </w:rPr>
      </w:pPr>
      <w:bookmarkStart w:id="2" w:name="_GoBack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523F7C9" wp14:editId="23851DFA">
                <wp:simplePos x="0" y="0"/>
                <wp:positionH relativeFrom="column">
                  <wp:posOffset>-710202</wp:posOffset>
                </wp:positionH>
                <wp:positionV relativeFrom="paragraph">
                  <wp:posOffset>-1098005</wp:posOffset>
                </wp:positionV>
                <wp:extent cx="7559675" cy="10691495"/>
                <wp:effectExtent l="0" t="0" r="3175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639" y="174825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47B2B" w14:textId="77777777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1E6016E" w14:textId="56D4451A" w:rsidR="00D650E9" w:rsidRPr="001B0C3D" w:rsidRDefault="008A2A28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="00D650E9" w:rsidRPr="001B0C3D">
                                <w:rPr>
                                  <w:sz w:val="20"/>
                                  <w:szCs w:val="20"/>
                                </w:rPr>
                                <w:t>. Sınıf 2.Dönem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935" y="7152763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1A684" w14:textId="77777777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8EDC95A" w14:textId="4A9B3845" w:rsidR="00D650E9" w:rsidRPr="001B0C3D" w:rsidRDefault="008A2A28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="00D650E9" w:rsidRPr="001B0C3D">
                                <w:rPr>
                                  <w:sz w:val="20"/>
                                  <w:szCs w:val="20"/>
                                </w:rPr>
                                <w:t>. Sınıf 2.Dönem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3F7C9" id="Grup 11" o:spid="_x0000_s1026" style="position:absolute;margin-left:-55.9pt;margin-top:-86.4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v/grH4n8S+Ffg18Nbzwv4ivtNmuv2hvAdpcS2F28LS28ut26SwsUILI6kqyn&#10;hgcEEV9SVHdWdpeosd7aRzKsiuqyxhgrA5DDPcHoe1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f4h8VeGPCNrBe&#10;+KvENjpsN1eQ2lvLfXSQrLcSsEiiUsRl3YhVUcsTgZNaFfJv/BYL/kiPwu/7OS+Hv/p+tq+s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r/4Kh/DL4g/FT4R/DvR/hx4O1DWrrTfj14I1W/t9OtzI0Fja6zBLcXDAdI4&#10;41Z2boAM19K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E/Hf9oL4cfs5eHdG8UfE27uobTXvFul+G9Pa0tTMzX+&#10;oXKW1spA+6pkdQW6KOa7avk3/gsF/wAkR+F3/ZyXw9/9P1tX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Ift4/s&#10;1eOv2ovh34N8I+ANW0mzufDvxc8LeKb6TWJ5Y43s9N1OK6njQxxyEytHGQikBS2AWUcj2+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m/bC/adb9lXwR4X8YDwj/bP/AAknxK8PeFPI+1eT5H9p38dp9oztbd5fmbtv&#10;G7GMjrXrNfJv/BYH/kiPwu/7OS+Hv/p+tq+s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zn9pn9mjwh+1J4T8P+EP&#10;GmualYW/h3x1ovim0k0tow8l1pt4l3DE+9GHls8YDAANtJwQea9G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n/&#10;AP4KL/Hj4lfs+/DDwL4l+F+sR2V5rnxq8IeHtRkltUlElhf6tDb3MYDggFo3YBhyOowa+gK+Tf8A&#10;gsF/yRH4Xf8AZyXw9/8AT9bV9Z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/E/4QfDb4z6Tp+hfFDwlb6xZ6Tr1l&#10;rWnwXLOBBf2kyzW042kfNHIqsM8ZHINdJ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/wDwVs1vWtC+C/wzuND1&#10;e6s5Jv2ivANvNJa3DRtJE+uW6vGSpGVZSQVPBHBr6or5N/4LA5PwR+F2B/zcl8Pf/T9bV9Z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WN42+IfgX4bWFnqvj/xbp+j22oapbabZT6jdLEs95cSCOCBSx5kkchVXqSQB&#10;W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v/BYL/kiPwu/7OS+Hv/p+tq+sq+d/+ClPwW+J/wAc/hX4B8PfCrwr&#10;Jq95o/xw8G67qUMdxFF5On2WrwXF1PmRlBCRIzbQSxxhQTxX0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ef/tF&#10;/tH+Bf2ZPC+heLPH9lqE9t4g8aaP4YsV02FXZbzUbtLWBmDMuIxI43EZIGSAeleg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yb/wWC/5Ij8Lv+zkvh7/AOn62r6yrxn9tz9mXxD+1P4B8I+D/DfiWz0uXw58VPDXiq4m&#10;vo3ZZoNM1GK7khXb0d1jKqTwCea9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F/wBuH9pnxN+yz8P/AAh4v8K+&#10;HbHUpvEfxW8M+FbiLUGcLFb6nqMVpLMuwg70WQsueMjkEV7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v8AwWC/&#10;5Ij8Lv8As5L4e/8Ap+tq+sq8/wD2jP2bvAf7T3hfQfCXxCv9Ut7Xw9410fxRYtpNxHG7Xmm3aXUC&#10;OXRwYjJGA6gBiuQGU816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eN/8ABQnxP4i8GfsQ/FHxX4R1u603U9P8G3k9&#10;jqFjO0c1vIqZDoy4Kkeoq6cPaVFBdWl9535XgZ5pmlDBQdnVnGCb2TlJRu/S57JRX5d/shfsGftk&#10;/tS/s3eFfj8//BTL4gaOfE1i9x/ZonuZvI2zSR43/aRu+5noOtekf8Ojv2xv+kq/xA/75uP/AJKr&#10;vngsLTm4yrq602l/kfo+P4B4QyzHVcHieIaUalKUoSXsMQ7Si3GSuoNOzTV02ux9+UV8B/8ADo79&#10;sb/pKv8AED/vm4/+SqP+HR37Y3/SVf4gf983H/yVU/VcH/z/AF/4DL/I5f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f/8AwTd/&#10;5SqftYf9haH/ANKZa/QCvz//AOCbv/KVT9rD/sLQ/wDpTLX6AV35l/vC/wAMP/SIn6Z4tf8AJWQ/&#10;7BsH/wCotIKKKK4D8zCiiigAooooAKKKKACiiigAooooAKKKKACiiigAooooA+Tf+CwX/JEfhd/2&#10;cl8Pf/T9bV9ZVjeNvh34D+JVhZ6V8QvBuma3a6fqltqdjb6pZJOlveW8glguEDghZI5FDo45VgCC&#10;DWz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Bss8MADTyqgZgqlmxknoPrTq+UP+Cvk89v8ABP4XtBM0Zb9pD4fq&#10;xRiMqdetgR9DX1fQAUUUUAFFFFABRRRQAUUUUAFFFFABRRRQAUUUUAFFFFABRRRQBmeNf+RN1b/s&#10;GXH/AKLavin/AIN7P+TFdU/7KNqX/oi0r7W8a/8AIm6t/wBgy4/9FtXxT/wb2f8AJiuqf9lG1L/0&#10;RaV6FH/kW1f8UP8A24/TMj/5NXnP/X/B/liD7pooorzz8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ooornPl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z/wD+&#10;Cbv/AClU/aw/7C0P/pTLX6AV+f8A/wAE3f8AlKp+1h/2Fof/AEplr9AK78y/3hf4Yf8ApET9M8Wv&#10;+Ssh/wBg2D/9RaQUUUVwH5mFFFFABRRRQAUUUUAFFFFABRRRQAUUUUAFFFFABRRRQB5t+0/+0x4X&#10;/Za8JeHfF/izw/qGpQ+I/HmieFbWLTtm6K41O8jtIpW3sB5aPIGbGTgHAJ4r0m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PJf2wv2YW/as8EeFvBy+Mf7E/4Rv4leHvFn2j7D5/&#10;2j+zL+O7+z43rt8zy9m/J25zhuletUUUAFFFFABRRRQAUUUUAFFFFABRRRQAUUUUAFFFFABRRRQA&#10;UUUUAZnjX/kTdW/7Blx/6Lavin/g3s/5MV1T/so2pf8Aoi0r7W8a/wDIm6t/2DLj/wBFtXxT/wAG&#10;9n/Jiuqf9lG1L/0RaV6FH/kW1f8AFD/24/TMj/5NXnP/AF/wf5Yg+6aKKK88/M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/wD8E3f+Uqn7WH/YWh/9&#10;KZa/QCvz/wD+Cbv/AClU/aw/7C0P/pTLX6AV35l/vC/ww/8ASIn6Z4tf8lZD/sGwf/qLSCiiiuA/&#10;MwooooAKKKKACiiigAooooAKKKKACiiigAooooAKKKKAM/xF4U8L+L7WCy8WeG9P1SG1vIby2h1G&#10;zSZYriJw8UyhwQsiMAysOVIBBBrQqvqOq6XpEUc+ralb2qSzJDG9xMqB5GOFQEkZYngDqT0qx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48/8RKPx+/6Nx8H/APgwuv8AGj/iJR+P&#10;3/RuPg//AMGF1/jR/q/mv8n4r/MP+Jb/ABY/6BIf+Dqf/wAkfsNRX48/8RKPx+/6Nx8H/wDgwuv8&#10;aP8AiJR+P3/RuPg//wAGF1/jR/q/mv8AJ+K/zD/iW/xY/wCgSH/g6n/8kfsNRX48/wDESj8fv+jc&#10;fB//AIMLr/Gj/iJR+P3/AEbj4P8A/Bhdf40f6v5r/J+K/wAw/wCJb/Fj/oEh/wCDqf8A8kfsNRX4&#10;8/8AESj8fv8Ao3Hwf/4MLr/Gj/iJR+P3/RuPg/8A8GF1/jR/q/mv8n4r/M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z/AP8Agm7/AMpVP2sP&#10;+wtD/wClMtfoBX5//wDBN3/lKp+1h/2Fof8A0plr9AK78y/3hf4Yf+kRP0zxa/5KyH/YNg//AFFp&#10;BRRRXAfmYUUUUAFFFFABRRRQAUUUUAFFFFABRRRQAUUUUAFFFFAHz/8A8FFfj18TP2evhh4F8TfC&#10;zWYbG81z40+EPDupSTWccwk0+/1aG2uYwJAQpaJ2AYfMp5BBr6Ar5N/4LBf8kR+F3/ZyXw9/9P1t&#10;X1l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A+Inwt+Hnxa0yx0X4leELHWrXTdas9X0+3vot6wX1rKJre4X0eO&#10;RVZT2IrfoooAKKKKACiiigAooooAKKKKACiiigAooooAKKKKACiiigAooooAzPGv/Im6t/2DLj/0&#10;W1fFP/BvZ/yYrqn/AGUbUv8A0RaV9reNf+RN1b/sGXH/AKLavin/AIN7P+TFdU/7KNqX/oi0r0KP&#10;/Itq/wCKH/tx+mZH/wAmrzn/AK/4P8sQfdNFFFeefm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FFF&#10;Fc58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jNABRRRQAUUUUAFFFFAB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/wD8E3f+Uqn7WH/YWh/9KZa/QCvz&#10;/wD+Cbv/AClU/aw/7C0P/pTLX6AV35l/vC/ww/8ASIn6Z4tf8lZD/sGwf/qLSCiiiuA/MwooooAK&#10;KKKACiiigAooooAKKKKACiiigAooooAKKKKACivBf+ChX7QfxG/Zx+GfgfxR8M7q1hu9e+MvhLw3&#10;qDXlqJlNjqGqw21yqg9HMbttb+E8171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k3/gsF/wAkR+F3/ZyXw9/9P1tX1lXzT/wVH+G3xA+KHwi+HekfDrwdqOt3Wn/HzwPql9b6&#10;batM8FlbazBLcXDhQdsccas7MeFAJNfS1ABRRRQAUUUUAFFFFABRRRQAUUUUAFFFFABRRRQAUUUU&#10;AFFFFAGZ41/5E3Vv+wZcf+i2r4p/4N7P+TFdU/7KNqX/AKItK+1vGv8AyJurf9gy4/8ARbV8U/8A&#10;BvZ/yYrqn/ZRtS/9EWlehR/5FtX/ABQ/9uP0zI/+TV5z/wBf8H+WIPumiiivPPz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d9+xv/AMEl7f8AZO/aOb9pLVv2mvEnjjVp&#10;NEm02RdfsRvdJNmGMxldjtCAAdMelfYVFKWZYycHFy0ej0W33HNjvFbj3McDVwdfFp06sXCaVKjH&#10;mi91eNNOz8mgooorhPz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d/bU/ac1f9lXwH4T8YaN4UttXk8SfFDw34UmhurhohBFqeoRWjzgqDloxJuC9CRgkV7FXiX7d&#10;vwj8N/GT4d+DdD8T3t9bw6V8WvC+tW7WEiKzXFpqUU8atvRgULKAwABI6EHmvb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906;top:1748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37B47B2B" w14:textId="77777777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1E6016E" w14:textId="56D4451A" w:rsidR="00D650E9" w:rsidRPr="001B0C3D" w:rsidRDefault="008A2A28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="00D650E9" w:rsidRPr="001B0C3D">
                          <w:rPr>
                            <w:sz w:val="20"/>
                            <w:szCs w:val="20"/>
                          </w:rPr>
                          <w:t>. Sınıf 2.Dönem 1. Yazılı / Sınav Soruları</w:t>
                        </w:r>
                      </w:p>
                    </w:txbxContent>
                  </v:textbox>
                </v:shape>
                <v:shape id="_x0000_s1030" type="#_x0000_t202" style="position:absolute;left:4179;top:71527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FD1A684" w14:textId="77777777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8EDC95A" w14:textId="4A9B3845" w:rsidR="00D650E9" w:rsidRPr="001B0C3D" w:rsidRDefault="008A2A28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="00D650E9" w:rsidRPr="001B0C3D">
                          <w:rPr>
                            <w:sz w:val="20"/>
                            <w:szCs w:val="20"/>
                          </w:rPr>
                          <w:t>. Sınıf 2.Dönem 1. Yazılı / Sınav Soruları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2"/>
    </w:p>
    <w:p w14:paraId="785A5206" w14:textId="1AE4B63E" w:rsidR="00096985" w:rsidRDefault="00096985">
      <w:pPr>
        <w:rPr>
          <w:rFonts w:cstheme="minorHAnsi"/>
          <w:sz w:val="24"/>
          <w:szCs w:val="24"/>
        </w:rPr>
      </w:pPr>
    </w:p>
    <w:p w14:paraId="59A0FE48" w14:textId="09760C6A" w:rsidR="00096985" w:rsidRDefault="00096985">
      <w:pPr>
        <w:rPr>
          <w:rFonts w:cstheme="minorHAnsi"/>
          <w:sz w:val="24"/>
          <w:szCs w:val="24"/>
        </w:rPr>
      </w:pPr>
    </w:p>
    <w:p w14:paraId="31675321" w14:textId="41D06B4A" w:rsidR="00096985" w:rsidRDefault="00096985">
      <w:pPr>
        <w:rPr>
          <w:rFonts w:cstheme="minorHAnsi"/>
          <w:sz w:val="24"/>
          <w:szCs w:val="24"/>
        </w:rPr>
      </w:pPr>
    </w:p>
    <w:p w14:paraId="1326EC76" w14:textId="581B331A" w:rsidR="00096985" w:rsidRDefault="00096985">
      <w:pPr>
        <w:rPr>
          <w:rFonts w:cstheme="minorHAnsi"/>
          <w:sz w:val="24"/>
          <w:szCs w:val="24"/>
        </w:rPr>
      </w:pPr>
    </w:p>
    <w:p w14:paraId="569CF6DE" w14:textId="7502FA46" w:rsidR="00096985" w:rsidRDefault="00E709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0D6EF31" w14:textId="5689095B" w:rsidR="00E709B5" w:rsidRDefault="00E709B5">
      <w:pPr>
        <w:rPr>
          <w:rFonts w:cstheme="minorHAnsi"/>
          <w:sz w:val="24"/>
          <w:szCs w:val="24"/>
        </w:rPr>
      </w:pPr>
    </w:p>
    <w:p w14:paraId="2BD98A51" w14:textId="599D90FB" w:rsidR="00E709B5" w:rsidRDefault="00E709B5">
      <w:pPr>
        <w:rPr>
          <w:rFonts w:cstheme="minorHAnsi"/>
          <w:sz w:val="24"/>
          <w:szCs w:val="24"/>
        </w:rPr>
      </w:pPr>
    </w:p>
    <w:p w14:paraId="22C4BED0" w14:textId="3133B667" w:rsidR="00E709B5" w:rsidRDefault="00E709B5">
      <w:pPr>
        <w:rPr>
          <w:rFonts w:cstheme="minorHAnsi"/>
          <w:sz w:val="24"/>
          <w:szCs w:val="24"/>
        </w:rPr>
      </w:pPr>
    </w:p>
    <w:p w14:paraId="4F3C187E" w14:textId="54CA4442" w:rsidR="00E709B5" w:rsidRDefault="00E709B5">
      <w:pPr>
        <w:rPr>
          <w:rFonts w:cstheme="minorHAnsi"/>
          <w:sz w:val="24"/>
          <w:szCs w:val="24"/>
        </w:rPr>
      </w:pPr>
    </w:p>
    <w:p w14:paraId="03B16900" w14:textId="196EE9E3" w:rsidR="00797BD9" w:rsidRDefault="00797BD9">
      <w:pPr>
        <w:rPr>
          <w:rFonts w:cstheme="minorHAnsi"/>
          <w:sz w:val="24"/>
          <w:szCs w:val="24"/>
        </w:rPr>
      </w:pPr>
    </w:p>
    <w:p w14:paraId="08D6B53B" w14:textId="4E99603F" w:rsidR="00797BD9" w:rsidRPr="00797BD9" w:rsidRDefault="00797BD9" w:rsidP="00797BD9">
      <w:pPr>
        <w:rPr>
          <w:rFonts w:cstheme="minorHAnsi"/>
          <w:sz w:val="24"/>
          <w:szCs w:val="24"/>
        </w:rPr>
      </w:pPr>
    </w:p>
    <w:p w14:paraId="2F7E6D4A" w14:textId="4AE8F39E" w:rsidR="00797BD9" w:rsidRDefault="00797BD9">
      <w:pPr>
        <w:rPr>
          <w:rFonts w:cstheme="minorHAnsi"/>
          <w:sz w:val="24"/>
          <w:szCs w:val="24"/>
        </w:rPr>
      </w:pPr>
    </w:p>
    <w:p w14:paraId="218F4D3B" w14:textId="27F788F3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1DE6F3" w14:textId="0078314E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02BA805" w14:textId="05D9A7CE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A07311A" w14:textId="2E3D6B30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5A25483" w14:textId="5AD54BA7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37F6BDD" w14:textId="7BEDC3DA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07EA96A" w14:textId="21EF1892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6B858D8" w14:textId="3A11A36B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DA9DD7A" w14:textId="64A0B79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874DD91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1547F0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2CA60A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22BEAE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63E30C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C10AC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9651A8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D27E70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073C9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31AE3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4A55D4D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8AD1B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39750F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3186D90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B530312" w14:textId="634E1C9E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6ACCDB0" w14:textId="6E5BAF2D" w:rsidR="00090D80" w:rsidRDefault="00090D80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E5C542C" w14:textId="77777777" w:rsidR="00090D80" w:rsidRDefault="00090D80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8D08B2A" w14:textId="37571C2A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3E0481C" w14:textId="6E3B0D45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A790B9F" w14:textId="75F43988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396ADA30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6694BD05" w:rsidR="00E709B5" w:rsidRDefault="00797BD9" w:rsidP="00090D80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38B9232C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4D77A41" wp14:editId="33AEE050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094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9FEB780" w14:textId="5ED990D9" w:rsidR="00C150A7" w:rsidRDefault="00D8342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B96B32A" wp14:editId="2532901C">
                <wp:simplePos x="0" y="0"/>
                <wp:positionH relativeFrom="column">
                  <wp:posOffset>-581328</wp:posOffset>
                </wp:positionH>
                <wp:positionV relativeFrom="paragraph">
                  <wp:posOffset>-962025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57F5C5B2" w:rsidR="00501EC5" w:rsidRPr="00501EC5" w:rsidRDefault="008A2A2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6B32A" id="Grup 22" o:spid="_x0000_s1032" style="position:absolute;margin-left:-45.75pt;margin-top:-75.7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Eooorq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S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s0giTzHcKq8szdqAHUV8Jftmf8F2fgJ+z14hufh58GPD7eP9es2aO+ure7EOm2kgOCnm4Zpm&#10;BHIQbR/fyCK+W7//AIOM/wBqKe5aTTvg14Mt4v4Y5PtMhH47x/Kvn8VxPkuFqOnKpdreyb/HY/aO&#10;H/o/+KXEWAjjKGC9nTkrx9pOMG09nyt8yT6XSutVofsjRX40/wDERZ+1d/0SfwT/AN+bn/47R/xE&#10;WftXf9En8E/9+bn/AOO1z/64ZH/M/wDwFnu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bGOTSAZGA1OooAb5fOc0u3HSlooAQrk80oAHS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IB600p6GnUUAJsHegoO1LRQA3&#10;BTmjzPanEA9aTavpQAoORm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hiQOBTdzE4C8+lADqKsQ6Rqs4zHYSfVlx/Opf+Ee1j&#10;/nzP/fQ/xo5o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xnqKKKADp0FIFwK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m1fSlooAbJBDMnlyxK&#10;ynqrLkGlVVRQiLgDgAdqWigAooooAKKKKACiiigAooooAKKKKACiiigAooooAKKKKACiiigAoooo&#10;AKKKKACiiigAooooAKKKKACiiigAooooAKKKKACiiigAooooAKKKKACiiigAooooAKKKKACiiigA&#10;ooooAKKKKACiiigAooooAKKKKACiiigAooooAKCAeCKKKAE2r6UoGO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57F5C5B2" w:rsidR="00501EC5" w:rsidRPr="00501EC5" w:rsidRDefault="008A2A28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001E0447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109CEAA" w:rsidR="00ED5112" w:rsidRDefault="00ED5112">
      <w:pPr>
        <w:rPr>
          <w:rFonts w:cstheme="minorHAnsi"/>
          <w:sz w:val="24"/>
          <w:szCs w:val="24"/>
        </w:rPr>
      </w:pPr>
    </w:p>
    <w:p w14:paraId="510BD7CB" w14:textId="0DF10CB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4320" behindDoc="0" locked="0" layoutInCell="1" allowOverlap="1" wp14:anchorId="07658D09" wp14:editId="144FAB30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864B8C">
      <w:headerReference w:type="default" r:id="rId25"/>
      <w:footerReference w:type="default" r:id="rId26"/>
      <w:type w:val="continuous"/>
      <w:pgSz w:w="11906" w:h="16838" w:code="9"/>
      <w:pgMar w:top="1404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81321B" w14:textId="77777777" w:rsidR="001C7BEA" w:rsidRDefault="001C7BEA" w:rsidP="00ED544D">
      <w:pPr>
        <w:spacing w:after="0" w:line="240" w:lineRule="auto"/>
      </w:pPr>
      <w:r>
        <w:separator/>
      </w:r>
    </w:p>
  </w:endnote>
  <w:endnote w:type="continuationSeparator" w:id="0">
    <w:p w14:paraId="5845291D" w14:textId="77777777" w:rsidR="001C7BEA" w:rsidRDefault="001C7BEA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5" name="Resim 2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6" name="Resim 2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90DF59" w14:textId="77777777" w:rsidR="001C7BEA" w:rsidRDefault="001C7BEA" w:rsidP="00ED544D">
      <w:pPr>
        <w:spacing w:after="0" w:line="240" w:lineRule="auto"/>
      </w:pPr>
      <w:r>
        <w:separator/>
      </w:r>
    </w:p>
  </w:footnote>
  <w:footnote w:type="continuationSeparator" w:id="0">
    <w:p w14:paraId="195BE73C" w14:textId="77777777" w:rsidR="001C7BEA" w:rsidRDefault="001C7BEA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6876CDBF" w:rsidR="00C150A7" w:rsidRDefault="008A2A28" w:rsidP="00C150A7">
    <w:pPr>
      <w:pStyle w:val="stBilgi"/>
      <w:jc w:val="center"/>
    </w:pPr>
    <w:r>
      <w:t>4</w:t>
    </w:r>
    <w:r w:rsidR="00C150A7">
      <w:t>. Sınıf 2.Dönem 1. Yazılı /</w:t>
    </w:r>
    <w:proofErr w:type="gramStart"/>
    <w:r w:rsidR="00EE6DA8">
      <w:t xml:space="preserve">Test </w:t>
    </w:r>
    <w:r w:rsidR="00C150A7">
      <w:t xml:space="preserve"> Sınav</w:t>
    </w:r>
    <w:proofErr w:type="gramEnd"/>
    <w:r w:rsidR="00C150A7">
      <w:t xml:space="preserve">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091CE45A"/>
    <w:lvl w:ilvl="0" w:tplc="D49018F0">
      <w:start w:val="1"/>
      <w:numFmt w:val="decimal"/>
      <w:pStyle w:val="SORUMETN"/>
      <w:lvlText w:val="%1."/>
      <w:lvlJc w:val="right"/>
      <w:pPr>
        <w:ind w:left="36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5B6ACC"/>
    <w:multiLevelType w:val="hybridMultilevel"/>
    <w:tmpl w:val="B87AA840"/>
    <w:lvl w:ilvl="0" w:tplc="4C3C2624">
      <w:start w:val="1"/>
      <w:numFmt w:val="upperLetter"/>
      <w:lvlText w:val="%1)"/>
      <w:lvlJc w:val="left"/>
      <w:pPr>
        <w:ind w:left="53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50" w:hanging="360"/>
      </w:pPr>
    </w:lvl>
    <w:lvl w:ilvl="2" w:tplc="041F001B" w:tentative="1">
      <w:start w:val="1"/>
      <w:numFmt w:val="lowerRoman"/>
      <w:lvlText w:val="%3."/>
      <w:lvlJc w:val="right"/>
      <w:pPr>
        <w:ind w:left="1970" w:hanging="180"/>
      </w:pPr>
    </w:lvl>
    <w:lvl w:ilvl="3" w:tplc="041F000F" w:tentative="1">
      <w:start w:val="1"/>
      <w:numFmt w:val="decimal"/>
      <w:lvlText w:val="%4."/>
      <w:lvlJc w:val="left"/>
      <w:pPr>
        <w:ind w:left="2690" w:hanging="360"/>
      </w:pPr>
    </w:lvl>
    <w:lvl w:ilvl="4" w:tplc="041F0019" w:tentative="1">
      <w:start w:val="1"/>
      <w:numFmt w:val="lowerLetter"/>
      <w:lvlText w:val="%5."/>
      <w:lvlJc w:val="left"/>
      <w:pPr>
        <w:ind w:left="3410" w:hanging="360"/>
      </w:pPr>
    </w:lvl>
    <w:lvl w:ilvl="5" w:tplc="041F001B" w:tentative="1">
      <w:start w:val="1"/>
      <w:numFmt w:val="lowerRoman"/>
      <w:lvlText w:val="%6."/>
      <w:lvlJc w:val="right"/>
      <w:pPr>
        <w:ind w:left="4130" w:hanging="180"/>
      </w:pPr>
    </w:lvl>
    <w:lvl w:ilvl="6" w:tplc="041F000F" w:tentative="1">
      <w:start w:val="1"/>
      <w:numFmt w:val="decimal"/>
      <w:lvlText w:val="%7."/>
      <w:lvlJc w:val="left"/>
      <w:pPr>
        <w:ind w:left="4850" w:hanging="360"/>
      </w:pPr>
    </w:lvl>
    <w:lvl w:ilvl="7" w:tplc="041F0019" w:tentative="1">
      <w:start w:val="1"/>
      <w:numFmt w:val="lowerLetter"/>
      <w:lvlText w:val="%8."/>
      <w:lvlJc w:val="left"/>
      <w:pPr>
        <w:ind w:left="5570" w:hanging="360"/>
      </w:pPr>
    </w:lvl>
    <w:lvl w:ilvl="8" w:tplc="041F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1E4654"/>
    <w:multiLevelType w:val="hybridMultilevel"/>
    <w:tmpl w:val="75826C50"/>
    <w:lvl w:ilvl="0" w:tplc="218AFEAA">
      <w:start w:val="1"/>
      <w:numFmt w:val="upperLetter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8178D"/>
    <w:multiLevelType w:val="hybridMultilevel"/>
    <w:tmpl w:val="E192347E"/>
    <w:lvl w:ilvl="0" w:tplc="2898C146">
      <w:start w:val="1"/>
      <w:numFmt w:val="upperLetter"/>
      <w:lvlText w:val="%1)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0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4"/>
  </w:num>
  <w:num w:numId="5">
    <w:abstractNumId w:val="8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8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8"/>
    <w:lvlOverride w:ilvl="0">
      <w:startOverride w:val="1"/>
    </w:lvlOverride>
  </w:num>
  <w:num w:numId="31">
    <w:abstractNumId w:val="8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1"/>
  </w:num>
  <w:num w:numId="35">
    <w:abstractNumId w:val="6"/>
  </w:num>
  <w:num w:numId="36">
    <w:abstractNumId w:val="0"/>
  </w:num>
  <w:num w:numId="37">
    <w:abstractNumId w:val="8"/>
    <w:lvlOverride w:ilvl="0">
      <w:startOverride w:val="1"/>
    </w:lvlOverride>
  </w:num>
  <w:num w:numId="38">
    <w:abstractNumId w:val="8"/>
    <w:lvlOverride w:ilvl="0">
      <w:startOverride w:val="1"/>
    </w:lvlOverride>
  </w:num>
  <w:num w:numId="39">
    <w:abstractNumId w:val="8"/>
    <w:lvlOverride w:ilvl="0">
      <w:startOverride w:val="1"/>
    </w:lvlOverride>
  </w:num>
  <w:num w:numId="40">
    <w:abstractNumId w:val="8"/>
    <w:lvlOverride w:ilvl="0">
      <w:startOverride w:val="1"/>
    </w:lvlOverride>
  </w:num>
  <w:num w:numId="41">
    <w:abstractNumId w:val="8"/>
    <w:lvlOverride w:ilvl="0">
      <w:startOverride w:val="1"/>
    </w:lvlOverride>
  </w:num>
  <w:num w:numId="42">
    <w:abstractNumId w:val="2"/>
  </w:num>
  <w:num w:numId="43">
    <w:abstractNumId w:val="7"/>
  </w:num>
  <w:num w:numId="44">
    <w:abstractNumId w:val="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0D80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C7BEA"/>
    <w:rsid w:val="001D57BE"/>
    <w:rsid w:val="00232D1D"/>
    <w:rsid w:val="00255E3B"/>
    <w:rsid w:val="00270EBA"/>
    <w:rsid w:val="0027154F"/>
    <w:rsid w:val="002B7944"/>
    <w:rsid w:val="002C1C38"/>
    <w:rsid w:val="002D31AD"/>
    <w:rsid w:val="003243F0"/>
    <w:rsid w:val="00343238"/>
    <w:rsid w:val="0038090A"/>
    <w:rsid w:val="003957B1"/>
    <w:rsid w:val="003A1D96"/>
    <w:rsid w:val="003D0AE6"/>
    <w:rsid w:val="003D42D3"/>
    <w:rsid w:val="003D541A"/>
    <w:rsid w:val="00401657"/>
    <w:rsid w:val="00407C7A"/>
    <w:rsid w:val="00426B9F"/>
    <w:rsid w:val="004578EE"/>
    <w:rsid w:val="00461443"/>
    <w:rsid w:val="00462A7E"/>
    <w:rsid w:val="004819FD"/>
    <w:rsid w:val="00491BA4"/>
    <w:rsid w:val="00495D75"/>
    <w:rsid w:val="00497E71"/>
    <w:rsid w:val="004E7D71"/>
    <w:rsid w:val="00501EC5"/>
    <w:rsid w:val="00537EA3"/>
    <w:rsid w:val="00540191"/>
    <w:rsid w:val="005411B0"/>
    <w:rsid w:val="00584AA5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4B8C"/>
    <w:rsid w:val="00866749"/>
    <w:rsid w:val="00866F3E"/>
    <w:rsid w:val="008677E5"/>
    <w:rsid w:val="00867EB3"/>
    <w:rsid w:val="00876855"/>
    <w:rsid w:val="008A2A28"/>
    <w:rsid w:val="008C29B9"/>
    <w:rsid w:val="008C5BBE"/>
    <w:rsid w:val="008D43D4"/>
    <w:rsid w:val="00901952"/>
    <w:rsid w:val="0092235A"/>
    <w:rsid w:val="009234AD"/>
    <w:rsid w:val="009336E0"/>
    <w:rsid w:val="009441AD"/>
    <w:rsid w:val="00956A34"/>
    <w:rsid w:val="00960351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8342E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112"/>
    <w:rsid w:val="00ED544D"/>
    <w:rsid w:val="00EE6DA8"/>
    <w:rsid w:val="00EE7729"/>
    <w:rsid w:val="00F30FCF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E7D71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4E7D71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4E7D71"/>
    <w:pPr>
      <w:spacing w:after="0" w:line="240" w:lineRule="auto"/>
      <w:ind w:left="17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4E7D71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4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90A58-0233-4438-81AD-78081660E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5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2024-10-17T11:42:00Z</dcterms:created>
  <dcterms:modified xsi:type="dcterms:W3CDTF">2024-10-17T11:42:00Z</dcterms:modified>
</cp:coreProperties>
</file>