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AE6CB0E" w:rsidR="00151DA8" w:rsidRDefault="008A2A28" w:rsidP="004D55C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4D55CE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4EE6E2C" w14:textId="54E784CA" w:rsidR="00E2550B" w:rsidRPr="00E2550B" w:rsidRDefault="00E2550B" w:rsidP="00E2550B">
      <w:pPr>
        <w:pStyle w:val="SORUMETN"/>
        <w:numPr>
          <w:ilvl w:val="0"/>
          <w:numId w:val="0"/>
        </w:numPr>
        <w:ind w:left="113"/>
      </w:pPr>
      <w:r w:rsidRPr="00E2550B">
        <w:t>A) Aşağıdaki ifadelerden doğru olanların başına (D), yanlış olanların başına (Y) yazınız.</w:t>
      </w:r>
      <w:r>
        <w:t xml:space="preserve"> </w:t>
      </w:r>
      <w:r w:rsidRPr="00E2550B">
        <w:t>(10x2=20 puan)</w:t>
      </w:r>
    </w:p>
    <w:p w14:paraId="7C379B50" w14:textId="0F3C2CDB" w:rsidR="008749CF" w:rsidRDefault="008749CF" w:rsidP="008749CF">
      <w:pPr>
        <w:pStyle w:val="SEENEKLER"/>
        <w:numPr>
          <w:ilvl w:val="0"/>
          <w:numId w:val="0"/>
        </w:numPr>
        <w:ind w:left="170"/>
      </w:pPr>
      <w:r>
        <w:t>1.(      ) Anne, babaya saygısızlık yapmak ve hırsız-</w:t>
      </w:r>
      <w:proofErr w:type="spellStart"/>
      <w:r>
        <w:t>lıkyapmak</w:t>
      </w:r>
      <w:proofErr w:type="spellEnd"/>
      <w:r>
        <w:t xml:space="preserve"> günahtır.</w:t>
      </w:r>
    </w:p>
    <w:p w14:paraId="7C4E3722" w14:textId="12919438" w:rsidR="008749CF" w:rsidRDefault="008749CF" w:rsidP="008749CF">
      <w:pPr>
        <w:pStyle w:val="SEENEKLER"/>
        <w:numPr>
          <w:ilvl w:val="0"/>
          <w:numId w:val="0"/>
        </w:numPr>
        <w:ind w:left="170"/>
      </w:pPr>
      <w:r>
        <w:t>2. (      ) İnsanlarla selamlaşmak, onlarla iyi ilişkiler içinde olmamızı sağlar.</w:t>
      </w:r>
    </w:p>
    <w:p w14:paraId="5FA602EB" w14:textId="75EFE6D5" w:rsidR="008749CF" w:rsidRDefault="008749CF" w:rsidP="008749CF">
      <w:pPr>
        <w:pStyle w:val="SEENEKLER"/>
        <w:numPr>
          <w:ilvl w:val="0"/>
          <w:numId w:val="0"/>
        </w:numPr>
        <w:ind w:left="170"/>
      </w:pPr>
      <w:r>
        <w:t>3. (      ) Allah’a (</w:t>
      </w:r>
      <w:proofErr w:type="spellStart"/>
      <w:r>
        <w:t>c.c</w:t>
      </w:r>
      <w:proofErr w:type="spellEnd"/>
      <w:r>
        <w:t xml:space="preserve">) verdiği nimetlerden dolayı </w:t>
      </w:r>
      <w:proofErr w:type="spellStart"/>
      <w:r>
        <w:t>şük-retmemiz</w:t>
      </w:r>
      <w:proofErr w:type="spellEnd"/>
      <w:r>
        <w:t xml:space="preserve"> gerekir.</w:t>
      </w:r>
    </w:p>
    <w:p w14:paraId="7ECADD0A" w14:textId="246A113B" w:rsidR="008749CF" w:rsidRDefault="008749CF" w:rsidP="008749CF">
      <w:pPr>
        <w:pStyle w:val="SEENEKLER"/>
        <w:numPr>
          <w:ilvl w:val="0"/>
          <w:numId w:val="0"/>
        </w:numPr>
        <w:ind w:left="530"/>
      </w:pPr>
      <w:r>
        <w:t>4. (      ) Dinin amacı, insanları güzel ahlak sahibi yapmaktır.</w:t>
      </w:r>
      <w:bookmarkStart w:id="2" w:name="_GoBack"/>
      <w:bookmarkEnd w:id="2"/>
    </w:p>
    <w:p w14:paraId="478EC982" w14:textId="428037E6" w:rsidR="008749CF" w:rsidRDefault="008749CF" w:rsidP="008749CF">
      <w:pPr>
        <w:pStyle w:val="SEENEKLER"/>
        <w:numPr>
          <w:ilvl w:val="0"/>
          <w:numId w:val="0"/>
        </w:numPr>
        <w:ind w:left="530"/>
      </w:pPr>
      <w:r>
        <w:t xml:space="preserve">5. (      ) </w:t>
      </w:r>
      <w:proofErr w:type="spellStart"/>
      <w:r>
        <w:t>Allahü</w:t>
      </w:r>
      <w:proofErr w:type="spellEnd"/>
      <w:r>
        <w:t xml:space="preserve"> </w:t>
      </w:r>
      <w:proofErr w:type="spellStart"/>
      <w:r>
        <w:t>ekber</w:t>
      </w:r>
      <w:proofErr w:type="spellEnd"/>
      <w:r>
        <w:t>, “Allah en büyüktür” anlamına gelir.</w:t>
      </w:r>
    </w:p>
    <w:p w14:paraId="4BD56A40" w14:textId="0F7765F4" w:rsidR="008749CF" w:rsidRDefault="008749CF" w:rsidP="008749CF">
      <w:pPr>
        <w:pStyle w:val="SEENEKLER"/>
        <w:numPr>
          <w:ilvl w:val="0"/>
          <w:numId w:val="0"/>
        </w:numPr>
        <w:ind w:left="530"/>
      </w:pPr>
      <w:r>
        <w:t>6. (     ) Yatmaya giden birisine “Allah zihin açıklığı versin” deriz.</w:t>
      </w:r>
    </w:p>
    <w:p w14:paraId="5559F3EA" w14:textId="66AD31FC" w:rsidR="008749CF" w:rsidRDefault="008749CF" w:rsidP="008749CF">
      <w:pPr>
        <w:pStyle w:val="SEENEKLER"/>
        <w:numPr>
          <w:ilvl w:val="0"/>
          <w:numId w:val="0"/>
        </w:numPr>
        <w:ind w:left="530"/>
      </w:pPr>
      <w:r>
        <w:t>7. (     ) Yakını ölen</w:t>
      </w:r>
      <w:r>
        <w:t xml:space="preserve"> kişiyi ziyarete gidince “Allah </w:t>
      </w:r>
      <w:r>
        <w:t>bereket versin” denir.</w:t>
      </w:r>
    </w:p>
    <w:p w14:paraId="76EF299A" w14:textId="728EFCC2" w:rsidR="008749CF" w:rsidRDefault="008749CF" w:rsidP="008749CF">
      <w:pPr>
        <w:pStyle w:val="SEENEKLER"/>
        <w:numPr>
          <w:ilvl w:val="0"/>
          <w:numId w:val="0"/>
        </w:numPr>
        <w:ind w:left="170"/>
      </w:pPr>
      <w:r>
        <w:t>8. (     ) Besmeleyi yaptığımız her işin sonunda mutlaka söylemeliyiz.</w:t>
      </w:r>
    </w:p>
    <w:p w14:paraId="501BF1BB" w14:textId="72838460" w:rsidR="008749CF" w:rsidRDefault="008749CF" w:rsidP="008749CF">
      <w:pPr>
        <w:pStyle w:val="SEENEKLER"/>
        <w:numPr>
          <w:ilvl w:val="0"/>
          <w:numId w:val="0"/>
        </w:numPr>
        <w:ind w:left="530"/>
      </w:pPr>
      <w:r>
        <w:t>9. (     ) “</w:t>
      </w:r>
      <w:proofErr w:type="spellStart"/>
      <w:r>
        <w:t>Bismillahirrahmanirrahim</w:t>
      </w:r>
      <w:proofErr w:type="spellEnd"/>
      <w:r>
        <w:t>” in anlamı “ Esirgeyen, bağışlayan Allah’ın adıyla.” demektir.</w:t>
      </w:r>
    </w:p>
    <w:p w14:paraId="77095C4B" w14:textId="3A7A5847" w:rsidR="002D31AD" w:rsidRDefault="008749CF" w:rsidP="008749CF">
      <w:pPr>
        <w:pStyle w:val="SEENEKLER"/>
        <w:numPr>
          <w:ilvl w:val="0"/>
          <w:numId w:val="0"/>
        </w:numPr>
        <w:ind w:left="530" w:hanging="360"/>
      </w:pPr>
      <w:r>
        <w:t>10. (     ) Allahtan af dilemek için “Hamdolsun” deriz.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3953CDAC" w:rsidR="00C150A7" w:rsidRPr="008749CF" w:rsidRDefault="008749CF" w:rsidP="008749CF">
      <w:pPr>
        <w:pStyle w:val="SORUMETN"/>
        <w:numPr>
          <w:ilvl w:val="0"/>
          <w:numId w:val="0"/>
        </w:numPr>
        <w:ind w:left="113"/>
        <w:rPr>
          <w:rFonts w:cstheme="minorBidi"/>
          <w:bCs/>
        </w:rPr>
      </w:pPr>
      <w:r w:rsidRPr="008749CF">
        <w:t>B) Aşağıdaki cümlelerde boş bırakılan yerleri verilen sözcükleri yazarak tamamlayınız</w:t>
      </w:r>
      <w:r w:rsidRPr="008749CF">
        <w:t xml:space="preserve">. </w:t>
      </w:r>
      <w:r w:rsidRPr="008749CF">
        <w:t>(5x3=15 puan )</w:t>
      </w:r>
    </w:p>
    <w:bookmarkEnd w:id="1"/>
    <w:p w14:paraId="14D01074" w14:textId="7CB5C34B" w:rsidR="008749CF" w:rsidRDefault="008749CF" w:rsidP="008749CF">
      <w:pPr>
        <w:pStyle w:val="SoruAIKLAMASI"/>
      </w:pPr>
      <w:proofErr w:type="spellStart"/>
      <w:proofErr w:type="gramStart"/>
      <w:r>
        <w:t>estağfirullah</w:t>
      </w:r>
      <w:proofErr w:type="spellEnd"/>
      <w:proofErr w:type="gramEnd"/>
      <w:r>
        <w:t xml:space="preserve"> - </w:t>
      </w:r>
      <w:proofErr w:type="spellStart"/>
      <w:r>
        <w:t>Selamün</w:t>
      </w:r>
      <w:proofErr w:type="spellEnd"/>
      <w:r>
        <w:t xml:space="preserve"> </w:t>
      </w:r>
      <w:proofErr w:type="spellStart"/>
      <w:r>
        <w:t>alayküm</w:t>
      </w:r>
      <w:proofErr w:type="spellEnd"/>
      <w:r>
        <w:t xml:space="preserve"> - </w:t>
      </w:r>
      <w:r w:rsidRPr="006C21CC">
        <w:t>Allah şifa versin</w:t>
      </w:r>
      <w:r>
        <w:t xml:space="preserve"> - </w:t>
      </w:r>
      <w:proofErr w:type="spellStart"/>
      <w:r w:rsidRPr="006C21CC">
        <w:t>şükretmek</w:t>
      </w:r>
      <w:proofErr w:type="spellEnd"/>
      <w:r>
        <w:t xml:space="preserve"> – </w:t>
      </w:r>
      <w:r w:rsidRPr="006C21CC">
        <w:t>Allah</w:t>
      </w:r>
    </w:p>
    <w:p w14:paraId="6412017D" w14:textId="21D01252" w:rsidR="008749CF" w:rsidRDefault="008749CF" w:rsidP="008749CF">
      <w:pPr>
        <w:pStyle w:val="SORUMETN"/>
        <w:numPr>
          <w:ilvl w:val="0"/>
          <w:numId w:val="0"/>
        </w:numPr>
        <w:ind w:left="113"/>
        <w:rPr>
          <w:lang w:val="en-GB" w:eastAsia="tr-TR"/>
        </w:rPr>
      </w:pPr>
    </w:p>
    <w:p w14:paraId="436C0A54" w14:textId="35EBDD02" w:rsidR="008749CF" w:rsidRPr="00C750D3" w:rsidRDefault="008749CF" w:rsidP="00C750D3">
      <w:pPr>
        <w:pStyle w:val="SEENEKLER"/>
        <w:numPr>
          <w:ilvl w:val="0"/>
          <w:numId w:val="0"/>
        </w:numPr>
        <w:ind w:left="170"/>
        <w:rPr>
          <w:rStyle w:val="Kpr"/>
          <w:color w:val="auto"/>
          <w:u w:val="none"/>
        </w:rPr>
      </w:pPr>
      <w:r w:rsidRPr="00C750D3">
        <w:fldChar w:fldCharType="begin"/>
      </w:r>
      <w:r w:rsidRPr="00C750D3">
        <w:instrText xml:space="preserve"> HYPERLINK "http://www.egitimhane.com" </w:instrText>
      </w:r>
      <w:r w:rsidRPr="00C750D3">
        <w:fldChar w:fldCharType="separate"/>
      </w:r>
      <w:r w:rsidR="00C750D3" w:rsidRPr="00C750D3">
        <w:rPr>
          <w:rStyle w:val="Kpr"/>
          <w:color w:val="auto"/>
          <w:u w:val="none"/>
        </w:rPr>
        <w:t xml:space="preserve"> </w:t>
      </w:r>
      <w:r w:rsidRPr="00C750D3">
        <w:rPr>
          <w:rStyle w:val="Kpr"/>
          <w:color w:val="auto"/>
          <w:u w:val="none"/>
        </w:rPr>
        <w:t xml:space="preserve"> 1. Bizi ve bütün evreni </w:t>
      </w:r>
      <w:proofErr w:type="gramStart"/>
      <w:r w:rsidRPr="00C750D3">
        <w:rPr>
          <w:rStyle w:val="Kpr"/>
          <w:color w:val="auto"/>
          <w:u w:val="none"/>
        </w:rPr>
        <w:t>…………………………..……………..</w:t>
      </w:r>
      <w:proofErr w:type="gramEnd"/>
      <w:r w:rsidRPr="00C750D3">
        <w:rPr>
          <w:rStyle w:val="Kpr"/>
          <w:color w:val="auto"/>
          <w:u w:val="none"/>
        </w:rPr>
        <w:t xml:space="preserve"> </w:t>
      </w:r>
      <w:proofErr w:type="gramStart"/>
      <w:r w:rsidRPr="00C750D3">
        <w:rPr>
          <w:rStyle w:val="Kpr"/>
          <w:color w:val="auto"/>
          <w:u w:val="none"/>
        </w:rPr>
        <w:t>yaratmıştır</w:t>
      </w:r>
      <w:proofErr w:type="gramEnd"/>
      <w:r w:rsidRPr="00C750D3">
        <w:rPr>
          <w:rStyle w:val="Kpr"/>
          <w:color w:val="auto"/>
          <w:u w:val="none"/>
        </w:rPr>
        <w:t>.</w:t>
      </w:r>
    </w:p>
    <w:p w14:paraId="22D50DA3" w14:textId="348A68D3" w:rsidR="008749CF" w:rsidRPr="00C750D3" w:rsidRDefault="008749CF" w:rsidP="00C750D3">
      <w:pPr>
        <w:pStyle w:val="SEENEKLER"/>
        <w:numPr>
          <w:ilvl w:val="0"/>
          <w:numId w:val="0"/>
        </w:numPr>
        <w:ind w:left="530" w:hanging="360"/>
        <w:rPr>
          <w:rStyle w:val="Kpr"/>
          <w:color w:val="auto"/>
          <w:u w:val="none"/>
        </w:rPr>
      </w:pPr>
      <w:r w:rsidRPr="00C750D3">
        <w:rPr>
          <w:rStyle w:val="Kpr"/>
          <w:color w:val="auto"/>
          <w:u w:val="none"/>
        </w:rPr>
        <w:t xml:space="preserve">2. Hastalanmış birisine </w:t>
      </w:r>
      <w:proofErr w:type="gramStart"/>
      <w:r w:rsidRPr="00C750D3">
        <w:rPr>
          <w:rStyle w:val="Kpr"/>
          <w:color w:val="auto"/>
          <w:u w:val="none"/>
        </w:rPr>
        <w:t>…………….…………….………………………</w:t>
      </w:r>
      <w:proofErr w:type="gramEnd"/>
      <w:r w:rsidRPr="00C750D3">
        <w:rPr>
          <w:rStyle w:val="Kpr"/>
          <w:color w:val="auto"/>
          <w:u w:val="none"/>
        </w:rPr>
        <w:t xml:space="preserve"> </w:t>
      </w:r>
      <w:proofErr w:type="gramStart"/>
      <w:r w:rsidRPr="00C750D3">
        <w:rPr>
          <w:rStyle w:val="Kpr"/>
          <w:color w:val="auto"/>
          <w:u w:val="none"/>
        </w:rPr>
        <w:t>deriz</w:t>
      </w:r>
      <w:proofErr w:type="gramEnd"/>
      <w:r w:rsidRPr="00C750D3">
        <w:rPr>
          <w:rStyle w:val="Kpr"/>
          <w:color w:val="auto"/>
          <w:u w:val="none"/>
        </w:rPr>
        <w:t>.</w:t>
      </w:r>
    </w:p>
    <w:p w14:paraId="6278E6E0" w14:textId="3CE42AFD" w:rsidR="008749CF" w:rsidRPr="00C750D3" w:rsidRDefault="008749CF" w:rsidP="00C750D3">
      <w:pPr>
        <w:pStyle w:val="SEENEKLER"/>
        <w:numPr>
          <w:ilvl w:val="0"/>
          <w:numId w:val="0"/>
        </w:numPr>
        <w:ind w:left="530" w:hanging="360"/>
        <w:rPr>
          <w:rStyle w:val="Kpr"/>
          <w:color w:val="auto"/>
          <w:u w:val="none"/>
        </w:rPr>
      </w:pPr>
      <w:r w:rsidRPr="00C750D3">
        <w:rPr>
          <w:rStyle w:val="Kpr"/>
          <w:color w:val="auto"/>
          <w:u w:val="none"/>
        </w:rPr>
        <w:t xml:space="preserve">3. Allah’tan af dilemek için </w:t>
      </w:r>
      <w:proofErr w:type="gramStart"/>
      <w:r w:rsidRPr="00C750D3">
        <w:rPr>
          <w:rStyle w:val="Kpr"/>
          <w:color w:val="auto"/>
          <w:u w:val="none"/>
        </w:rPr>
        <w:t>…………………..………………….</w:t>
      </w:r>
      <w:proofErr w:type="gramEnd"/>
      <w:r w:rsidRPr="00C750D3">
        <w:rPr>
          <w:rStyle w:val="Kpr"/>
          <w:color w:val="auto"/>
          <w:u w:val="none"/>
        </w:rPr>
        <w:t>ifadesini kullanırız.</w:t>
      </w:r>
    </w:p>
    <w:p w14:paraId="533E1636" w14:textId="1851F891" w:rsidR="008749CF" w:rsidRPr="00C750D3" w:rsidRDefault="008749CF" w:rsidP="00C750D3">
      <w:pPr>
        <w:pStyle w:val="SEENEKLER"/>
        <w:numPr>
          <w:ilvl w:val="0"/>
          <w:numId w:val="0"/>
        </w:numPr>
        <w:ind w:left="530" w:hanging="360"/>
        <w:rPr>
          <w:rStyle w:val="Kpr"/>
          <w:color w:val="auto"/>
          <w:u w:val="none"/>
        </w:rPr>
      </w:pPr>
      <w:r w:rsidRPr="00C750D3">
        <w:rPr>
          <w:rStyle w:val="Kpr"/>
          <w:color w:val="auto"/>
          <w:u w:val="none"/>
        </w:rPr>
        <w:t xml:space="preserve">4. Müslümanlar arasındaki en yaygın selamlaşma </w:t>
      </w:r>
      <w:proofErr w:type="gramStart"/>
      <w:r w:rsidRPr="00C750D3">
        <w:rPr>
          <w:rStyle w:val="Kpr"/>
          <w:color w:val="auto"/>
          <w:u w:val="none"/>
        </w:rPr>
        <w:t>……………………………………………………</w:t>
      </w:r>
      <w:proofErr w:type="gramEnd"/>
      <w:r w:rsidRPr="00C750D3">
        <w:rPr>
          <w:rStyle w:val="Kpr"/>
          <w:color w:val="auto"/>
          <w:u w:val="none"/>
        </w:rPr>
        <w:t xml:space="preserve"> </w:t>
      </w:r>
      <w:proofErr w:type="gramStart"/>
      <w:r w:rsidRPr="00C750D3">
        <w:rPr>
          <w:rStyle w:val="Kpr"/>
          <w:color w:val="auto"/>
          <w:u w:val="none"/>
        </w:rPr>
        <w:t>ifadesidir</w:t>
      </w:r>
      <w:proofErr w:type="gramEnd"/>
      <w:r w:rsidRPr="00C750D3">
        <w:rPr>
          <w:rStyle w:val="Kpr"/>
          <w:color w:val="auto"/>
          <w:u w:val="none"/>
        </w:rPr>
        <w:t>.</w:t>
      </w:r>
    </w:p>
    <w:p w14:paraId="0FE6F29B" w14:textId="1BB97F30" w:rsidR="008749CF" w:rsidRPr="00C750D3" w:rsidRDefault="008749CF" w:rsidP="00C750D3">
      <w:pPr>
        <w:pStyle w:val="SEENEKLER"/>
        <w:numPr>
          <w:ilvl w:val="0"/>
          <w:numId w:val="0"/>
        </w:numPr>
        <w:ind w:left="530" w:hanging="360"/>
      </w:pPr>
      <w:r w:rsidRPr="00C750D3">
        <w:rPr>
          <w:rStyle w:val="Kpr"/>
          <w:color w:val="auto"/>
          <w:u w:val="none"/>
        </w:rPr>
        <w:t xml:space="preserve">5. Bize çeşitli nimetler verdiği için Allah’a </w:t>
      </w:r>
      <w:proofErr w:type="gramStart"/>
      <w:r w:rsidRPr="00C750D3">
        <w:rPr>
          <w:rStyle w:val="Kpr"/>
          <w:color w:val="auto"/>
          <w:u w:val="none"/>
        </w:rPr>
        <w:t>........................................................</w:t>
      </w:r>
      <w:proofErr w:type="gramEnd"/>
      <w:r w:rsidRPr="00C750D3">
        <w:rPr>
          <w:rStyle w:val="Kpr"/>
          <w:color w:val="auto"/>
          <w:u w:val="none"/>
        </w:rPr>
        <w:t>gerekir.</w:t>
      </w:r>
      <w:r w:rsidRPr="00C750D3">
        <w:fldChar w:fldCharType="end"/>
      </w:r>
    </w:p>
    <w:p w14:paraId="465B9B92" w14:textId="77777777" w:rsidR="008749CF" w:rsidRPr="008749CF" w:rsidRDefault="008749CF" w:rsidP="008749CF">
      <w:pPr>
        <w:pStyle w:val="SEENEKLER"/>
        <w:numPr>
          <w:ilvl w:val="0"/>
          <w:numId w:val="0"/>
        </w:numPr>
        <w:ind w:left="530"/>
        <w:rPr>
          <w:lang w:val="en-GB" w:eastAsia="tr-TR"/>
        </w:rPr>
      </w:pPr>
    </w:p>
    <w:p w14:paraId="7FB64838" w14:textId="0EFD7CD0" w:rsidR="00C750D3" w:rsidRDefault="00C750D3" w:rsidP="00C750D3">
      <w:pPr>
        <w:pStyle w:val="SEENEKLER"/>
        <w:numPr>
          <w:ilvl w:val="0"/>
          <w:numId w:val="0"/>
        </w:numPr>
        <w:ind w:left="530" w:hanging="360"/>
        <w:rPr>
          <w:lang w:eastAsia="tr-TR"/>
        </w:rPr>
      </w:pPr>
    </w:p>
    <w:p w14:paraId="0D140145" w14:textId="77777777" w:rsidR="008749CF" w:rsidRPr="001B2F42" w:rsidRDefault="008749CF" w:rsidP="008749CF">
      <w:pPr>
        <w:rPr>
          <w:rFonts w:ascii="Comic Sans MS" w:hAnsi="Comic Sans MS"/>
        </w:rPr>
      </w:pPr>
    </w:p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4E04D624" w14:textId="77777777" w:rsidR="00C750D3" w:rsidRDefault="00C750D3" w:rsidP="00C750D3">
      <w:pPr>
        <w:pStyle w:val="SORUMETN"/>
        <w:numPr>
          <w:ilvl w:val="0"/>
          <w:numId w:val="0"/>
        </w:numPr>
        <w:ind w:left="113"/>
        <w:rPr>
          <w:lang w:eastAsia="tr-TR"/>
        </w:rPr>
      </w:pPr>
      <w:proofErr w:type="spellStart"/>
      <w:r w:rsidRPr="00C750D3">
        <w:rPr>
          <w:lang w:eastAsia="tr-TR"/>
        </w:rPr>
        <w:t>C.Aşağıdaki</w:t>
      </w:r>
      <w:proofErr w:type="spellEnd"/>
      <w:r w:rsidRPr="00C750D3">
        <w:rPr>
          <w:lang w:eastAsia="tr-TR"/>
        </w:rPr>
        <w:t xml:space="preserve"> olaylarla günlük hayatta kullandığımız dini ifadeleri eşleştirin. (15 puan)</w:t>
      </w:r>
    </w:p>
    <w:tbl>
      <w:tblPr>
        <w:tblpPr w:leftFromText="141" w:rightFromText="141" w:vertAnchor="text" w:horzAnchor="page" w:tblpX="6533" w:tblpY="404"/>
        <w:tblW w:w="4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"/>
        <w:gridCol w:w="2549"/>
        <w:gridCol w:w="471"/>
        <w:gridCol w:w="1560"/>
      </w:tblGrid>
      <w:tr w:rsidR="00C750D3" w:rsidRPr="008F5B79" w14:paraId="26A51B4D" w14:textId="77777777" w:rsidTr="00C750D3">
        <w:trPr>
          <w:trHeight w:val="386"/>
        </w:trPr>
        <w:tc>
          <w:tcPr>
            <w:tcW w:w="377" w:type="dxa"/>
          </w:tcPr>
          <w:p w14:paraId="791EDABD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A</w:t>
            </w:r>
          </w:p>
        </w:tc>
        <w:tc>
          <w:tcPr>
            <w:tcW w:w="2549" w:type="dxa"/>
          </w:tcPr>
          <w:p w14:paraId="2FBA8CCE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Bebeği doğan anneye söylenir.</w:t>
            </w:r>
          </w:p>
        </w:tc>
        <w:tc>
          <w:tcPr>
            <w:tcW w:w="471" w:type="dxa"/>
          </w:tcPr>
          <w:p w14:paraId="22B89653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</w:p>
        </w:tc>
        <w:tc>
          <w:tcPr>
            <w:tcW w:w="1560" w:type="dxa"/>
          </w:tcPr>
          <w:p w14:paraId="1E6BBFAD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Allah rahmet eylesin.</w:t>
            </w:r>
          </w:p>
        </w:tc>
      </w:tr>
      <w:tr w:rsidR="00C750D3" w:rsidRPr="008F5B79" w14:paraId="27CE9EE8" w14:textId="77777777" w:rsidTr="00C750D3">
        <w:trPr>
          <w:trHeight w:val="386"/>
        </w:trPr>
        <w:tc>
          <w:tcPr>
            <w:tcW w:w="377" w:type="dxa"/>
          </w:tcPr>
          <w:p w14:paraId="27152F71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B</w:t>
            </w:r>
          </w:p>
        </w:tc>
        <w:tc>
          <w:tcPr>
            <w:tcW w:w="2549" w:type="dxa"/>
          </w:tcPr>
          <w:p w14:paraId="72C9CD0D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Yeni evlenen çiftlere söylenir.</w:t>
            </w:r>
          </w:p>
        </w:tc>
        <w:tc>
          <w:tcPr>
            <w:tcW w:w="471" w:type="dxa"/>
          </w:tcPr>
          <w:p w14:paraId="42CC651B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</w:p>
        </w:tc>
        <w:tc>
          <w:tcPr>
            <w:tcW w:w="1560" w:type="dxa"/>
          </w:tcPr>
          <w:p w14:paraId="364FA08A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Allah korusun.</w:t>
            </w:r>
          </w:p>
        </w:tc>
      </w:tr>
      <w:tr w:rsidR="00C750D3" w:rsidRPr="008F5B79" w14:paraId="26F0B2D9" w14:textId="77777777" w:rsidTr="00C750D3">
        <w:trPr>
          <w:trHeight w:val="386"/>
        </w:trPr>
        <w:tc>
          <w:tcPr>
            <w:tcW w:w="377" w:type="dxa"/>
          </w:tcPr>
          <w:p w14:paraId="3CB2FCC7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C</w:t>
            </w:r>
          </w:p>
        </w:tc>
        <w:tc>
          <w:tcPr>
            <w:tcW w:w="2549" w:type="dxa"/>
          </w:tcPr>
          <w:p w14:paraId="3998379C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Bir yakını kaybeden kişiye söyleriz.</w:t>
            </w:r>
          </w:p>
        </w:tc>
        <w:tc>
          <w:tcPr>
            <w:tcW w:w="471" w:type="dxa"/>
          </w:tcPr>
          <w:p w14:paraId="1F9A22EE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</w:p>
        </w:tc>
        <w:tc>
          <w:tcPr>
            <w:tcW w:w="1560" w:type="dxa"/>
          </w:tcPr>
          <w:p w14:paraId="773AD455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Allah analı babalı büyütsün</w:t>
            </w:r>
          </w:p>
        </w:tc>
      </w:tr>
      <w:tr w:rsidR="00C750D3" w:rsidRPr="008F5B79" w14:paraId="140B5098" w14:textId="77777777" w:rsidTr="00C750D3">
        <w:trPr>
          <w:trHeight w:val="386"/>
        </w:trPr>
        <w:tc>
          <w:tcPr>
            <w:tcW w:w="377" w:type="dxa"/>
          </w:tcPr>
          <w:p w14:paraId="7B09ECF2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D</w:t>
            </w:r>
          </w:p>
        </w:tc>
        <w:tc>
          <w:tcPr>
            <w:tcW w:w="2549" w:type="dxa"/>
          </w:tcPr>
          <w:p w14:paraId="46D3F002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Bir işin olmasını çok istediğimizde söyleriz.</w:t>
            </w:r>
          </w:p>
        </w:tc>
        <w:tc>
          <w:tcPr>
            <w:tcW w:w="471" w:type="dxa"/>
          </w:tcPr>
          <w:p w14:paraId="4BAB4C60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</w:p>
        </w:tc>
        <w:tc>
          <w:tcPr>
            <w:tcW w:w="1560" w:type="dxa"/>
          </w:tcPr>
          <w:p w14:paraId="059DDBF1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Allah mesut etsin.</w:t>
            </w:r>
          </w:p>
        </w:tc>
      </w:tr>
      <w:tr w:rsidR="00C750D3" w:rsidRPr="008F5B79" w14:paraId="0FE128D6" w14:textId="77777777" w:rsidTr="00C750D3">
        <w:trPr>
          <w:trHeight w:val="505"/>
        </w:trPr>
        <w:tc>
          <w:tcPr>
            <w:tcW w:w="377" w:type="dxa"/>
            <w:tcBorders>
              <w:bottom w:val="single" w:sz="4" w:space="0" w:color="auto"/>
            </w:tcBorders>
          </w:tcPr>
          <w:p w14:paraId="111F98DC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E</w:t>
            </w: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14:paraId="0437E7E6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Çok sevdiğimiz bir kişiye bir şey olmasın diye söyleriz.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14:paraId="6FC809F7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8333766" w14:textId="77777777" w:rsidR="00C750D3" w:rsidRPr="008F5B79" w:rsidRDefault="00C750D3" w:rsidP="00C750D3">
            <w:pPr>
              <w:spacing w:before="20" w:after="20"/>
              <w:rPr>
                <w:rFonts w:ascii="Comic Sans MS" w:hAnsi="Comic Sans MS" w:cs="Calibri"/>
                <w:color w:val="000000"/>
                <w:lang w:eastAsia="tr-TR"/>
              </w:rPr>
            </w:pPr>
            <w:r w:rsidRPr="008F5B79">
              <w:rPr>
                <w:rFonts w:ascii="Comic Sans MS" w:hAnsi="Comic Sans MS" w:cs="Calibri"/>
                <w:color w:val="000000"/>
                <w:lang w:eastAsia="tr-TR"/>
              </w:rPr>
              <w:t>İnşallah.</w:t>
            </w:r>
          </w:p>
        </w:tc>
      </w:tr>
    </w:tbl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0E11EAF8" w:rsidR="00096985" w:rsidRPr="00C750D3" w:rsidRDefault="00C750D3" w:rsidP="00C750D3">
      <w:pPr>
        <w:pStyle w:val="SORUMETN"/>
        <w:numPr>
          <w:ilvl w:val="0"/>
          <w:numId w:val="0"/>
        </w:numPr>
        <w:ind w:left="113"/>
        <w:rPr>
          <w:rFonts w:cstheme="minorHAnsi"/>
        </w:rPr>
      </w:pPr>
      <w:r w:rsidRPr="00C750D3">
        <w:t>D) Aşağıdaki çoktan seçmeli soruları cevaplayınız.</w:t>
      </w:r>
      <w:r>
        <w:t xml:space="preserve"> (</w:t>
      </w:r>
      <w:r w:rsidRPr="00C750D3">
        <w:t>10x5=50 puan )</w:t>
      </w:r>
    </w:p>
    <w:p w14:paraId="0324B17D" w14:textId="191C1421" w:rsidR="00C750D3" w:rsidRPr="00C750D3" w:rsidRDefault="00C750D3" w:rsidP="00C750D3">
      <w:pPr>
        <w:pStyle w:val="SORUMETN"/>
      </w:pPr>
      <w:r w:rsidRPr="00C750D3">
        <w:t xml:space="preserve"> “</w:t>
      </w:r>
      <w:proofErr w:type="spellStart"/>
      <w:r w:rsidRPr="00C750D3">
        <w:t>Bismillâhirrahmânirrahîm</w:t>
      </w:r>
      <w:proofErr w:type="spellEnd"/>
      <w:r w:rsidRPr="00C750D3">
        <w:t>.” İfadesi aşağıdakilerden hangisidir?</w:t>
      </w:r>
    </w:p>
    <w:p w14:paraId="31B9B179" w14:textId="4CBE4606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 xml:space="preserve">A)  Selam        </w:t>
      </w:r>
      <w:r w:rsidR="004D55CE">
        <w:t xml:space="preserve">   </w:t>
      </w:r>
      <w:r w:rsidRPr="004D55CE">
        <w:t xml:space="preserve">         B) Besmele çekmek</w:t>
      </w:r>
    </w:p>
    <w:p w14:paraId="3BDA371E" w14:textId="70353B33" w:rsidR="00C750D3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 xml:space="preserve">C)  </w:t>
      </w:r>
      <w:proofErr w:type="gramStart"/>
      <w:r w:rsidRPr="004D55CE">
        <w:t>Şükretmek            D</w:t>
      </w:r>
      <w:proofErr w:type="gramEnd"/>
      <w:r w:rsidRPr="004D55CE">
        <w:t>) Fatiha Suresi</w:t>
      </w:r>
    </w:p>
    <w:p w14:paraId="452D11B5" w14:textId="4A6CAC51" w:rsidR="004D55CE" w:rsidRDefault="004D55CE" w:rsidP="004D55CE">
      <w:pPr>
        <w:pStyle w:val="SEENEKLER"/>
        <w:numPr>
          <w:ilvl w:val="0"/>
          <w:numId w:val="0"/>
        </w:numPr>
        <w:ind w:left="530"/>
      </w:pPr>
    </w:p>
    <w:p w14:paraId="461B83E8" w14:textId="77777777" w:rsidR="004D55CE" w:rsidRPr="00C750D3" w:rsidRDefault="004D55CE" w:rsidP="004D55CE">
      <w:pPr>
        <w:pStyle w:val="SEENEKLER"/>
        <w:numPr>
          <w:ilvl w:val="0"/>
          <w:numId w:val="0"/>
        </w:numPr>
        <w:ind w:left="530"/>
      </w:pPr>
    </w:p>
    <w:p w14:paraId="3D81414E" w14:textId="653CE531" w:rsidR="00C750D3" w:rsidRPr="00C750D3" w:rsidRDefault="00C750D3" w:rsidP="00C750D3">
      <w:pPr>
        <w:pStyle w:val="SORUMETN"/>
      </w:pPr>
      <w:r w:rsidRPr="00C750D3">
        <w:t xml:space="preserve">Aşağıdakilerden hangisi günlük hayatta karşılaştığımız kişilerle selamlaşmak için kullandığımız dini ifadelerden </w:t>
      </w:r>
      <w:proofErr w:type="gramStart"/>
      <w:r w:rsidRPr="00C750D3">
        <w:t>birisidir ?</w:t>
      </w:r>
      <w:proofErr w:type="gramEnd"/>
      <w:r w:rsidRPr="00C750D3">
        <w:t xml:space="preserve"> </w:t>
      </w:r>
    </w:p>
    <w:p w14:paraId="22B32B26" w14:textId="77777777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 xml:space="preserve">A)  Merhaba               B)  </w:t>
      </w:r>
      <w:proofErr w:type="spellStart"/>
      <w:r w:rsidRPr="004D55CE">
        <w:t>Selâmün</w:t>
      </w:r>
      <w:proofErr w:type="spellEnd"/>
      <w:r w:rsidRPr="004D55CE">
        <w:t xml:space="preserve"> </w:t>
      </w:r>
      <w:proofErr w:type="spellStart"/>
      <w:r w:rsidRPr="004D55CE">
        <w:t>aleyküm</w:t>
      </w:r>
      <w:proofErr w:type="spellEnd"/>
      <w:r w:rsidRPr="004D55CE">
        <w:t>.</w:t>
      </w:r>
    </w:p>
    <w:p w14:paraId="4E8B142A" w14:textId="4AB690D2" w:rsidR="00C750D3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 xml:space="preserve">C)  Hayırlı </w:t>
      </w:r>
      <w:proofErr w:type="gramStart"/>
      <w:r w:rsidRPr="004D55CE">
        <w:t>işler            D</w:t>
      </w:r>
      <w:proofErr w:type="gramEnd"/>
      <w:r w:rsidRPr="004D55CE">
        <w:t xml:space="preserve">)  </w:t>
      </w:r>
      <w:proofErr w:type="spellStart"/>
      <w:r w:rsidRPr="004D55CE">
        <w:t>Naber</w:t>
      </w:r>
      <w:proofErr w:type="spellEnd"/>
      <w:r w:rsidRPr="004D55CE">
        <w:t xml:space="preserve"> </w:t>
      </w:r>
      <w:proofErr w:type="spellStart"/>
      <w:r w:rsidRPr="004D55CE">
        <w:t>kanka</w:t>
      </w:r>
      <w:proofErr w:type="spellEnd"/>
      <w:r w:rsidRPr="004D55CE">
        <w:t xml:space="preserve"> </w:t>
      </w:r>
    </w:p>
    <w:p w14:paraId="58DEA38D" w14:textId="714EA82F" w:rsidR="004D55CE" w:rsidRDefault="004D55CE" w:rsidP="004D55CE">
      <w:pPr>
        <w:pStyle w:val="SEENEKLER"/>
        <w:numPr>
          <w:ilvl w:val="0"/>
          <w:numId w:val="0"/>
        </w:numPr>
        <w:ind w:left="530"/>
      </w:pPr>
    </w:p>
    <w:p w14:paraId="71970A22" w14:textId="77777777" w:rsidR="004D55CE" w:rsidRPr="004D55CE" w:rsidRDefault="004D55CE" w:rsidP="004D55CE">
      <w:pPr>
        <w:pStyle w:val="SEENEKLER"/>
        <w:numPr>
          <w:ilvl w:val="0"/>
          <w:numId w:val="0"/>
        </w:numPr>
        <w:ind w:left="530"/>
      </w:pPr>
    </w:p>
    <w:p w14:paraId="48917469" w14:textId="6C317346" w:rsidR="00C750D3" w:rsidRPr="00C750D3" w:rsidRDefault="00C750D3" w:rsidP="00C750D3">
      <w:pPr>
        <w:pStyle w:val="SORUMETN"/>
      </w:pPr>
      <w:r w:rsidRPr="00C750D3">
        <w:t xml:space="preserve">Bizlere </w:t>
      </w:r>
      <w:proofErr w:type="gramStart"/>
      <w:r w:rsidRPr="00C750D3">
        <w:t>vermiş  olduğu</w:t>
      </w:r>
      <w:proofErr w:type="gramEnd"/>
      <w:r w:rsidRPr="00C750D3">
        <w:t xml:space="preserve"> bütün  nimetler için Yüce Allah’a (</w:t>
      </w:r>
      <w:proofErr w:type="spellStart"/>
      <w:r w:rsidRPr="00C750D3">
        <w:t>c.c</w:t>
      </w:r>
      <w:proofErr w:type="spellEnd"/>
      <w:r w:rsidRPr="00C750D3">
        <w:t>.) teşekkür etmek anlamına gelen ifade aşağıdakilerden hangisidir?</w:t>
      </w:r>
    </w:p>
    <w:p w14:paraId="0F2BC23B" w14:textId="77777777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 xml:space="preserve">A)  </w:t>
      </w:r>
      <w:proofErr w:type="gramStart"/>
      <w:r w:rsidRPr="004D55CE">
        <w:t>Elhamdülillah           B</w:t>
      </w:r>
      <w:proofErr w:type="gramEnd"/>
      <w:r w:rsidRPr="004D55CE">
        <w:t xml:space="preserve">)  </w:t>
      </w:r>
      <w:proofErr w:type="spellStart"/>
      <w:r w:rsidRPr="004D55CE">
        <w:t>Sübhanallah</w:t>
      </w:r>
      <w:proofErr w:type="spellEnd"/>
    </w:p>
    <w:p w14:paraId="1CC6FBFF" w14:textId="6C6139E0" w:rsidR="00C750D3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 xml:space="preserve">C)  </w:t>
      </w:r>
      <w:proofErr w:type="spellStart"/>
      <w:r w:rsidRPr="004D55CE">
        <w:t>Allahü</w:t>
      </w:r>
      <w:proofErr w:type="spellEnd"/>
      <w:r w:rsidRPr="004D55CE">
        <w:t xml:space="preserve"> </w:t>
      </w:r>
      <w:proofErr w:type="spellStart"/>
      <w:r w:rsidRPr="004D55CE">
        <w:t>ekber</w:t>
      </w:r>
      <w:proofErr w:type="spellEnd"/>
      <w:r w:rsidRPr="004D55CE">
        <w:t xml:space="preserve">       </w:t>
      </w:r>
      <w:r w:rsidR="004D55CE">
        <w:t xml:space="preserve">  </w:t>
      </w:r>
      <w:r w:rsidRPr="004D55CE">
        <w:t xml:space="preserve">    C)  Maşallah </w:t>
      </w:r>
    </w:p>
    <w:p w14:paraId="68F644B4" w14:textId="39A6E252" w:rsidR="004D55CE" w:rsidRDefault="004D55CE" w:rsidP="004D55CE">
      <w:pPr>
        <w:pStyle w:val="SEENEKLER"/>
        <w:numPr>
          <w:ilvl w:val="0"/>
          <w:numId w:val="0"/>
        </w:numPr>
        <w:ind w:left="530"/>
      </w:pPr>
    </w:p>
    <w:p w14:paraId="52452AE5" w14:textId="77777777" w:rsidR="004D55CE" w:rsidRPr="004D55CE" w:rsidRDefault="004D55CE" w:rsidP="004D55CE">
      <w:pPr>
        <w:pStyle w:val="SEENEKLER"/>
        <w:numPr>
          <w:ilvl w:val="0"/>
          <w:numId w:val="0"/>
        </w:numPr>
        <w:ind w:left="530"/>
      </w:pPr>
    </w:p>
    <w:p w14:paraId="18BE1FB5" w14:textId="4020228A" w:rsidR="00C750D3" w:rsidRPr="00C750D3" w:rsidRDefault="00C750D3" w:rsidP="00C750D3">
      <w:pPr>
        <w:pStyle w:val="SORUMETN"/>
      </w:pPr>
      <w:r w:rsidRPr="00C750D3">
        <w:t xml:space="preserve">Bir işin olmasını istediğimizde aşağıdaki ifadelerden hangisini söyleriz?  </w:t>
      </w:r>
    </w:p>
    <w:p w14:paraId="6DB0F15B" w14:textId="6384777D" w:rsid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>A</w:t>
      </w:r>
      <w:r w:rsidR="004D55CE">
        <w:t xml:space="preserve">) </w:t>
      </w:r>
      <w:proofErr w:type="spellStart"/>
      <w:r w:rsidRPr="004D55CE">
        <w:t>Sübhânallah</w:t>
      </w:r>
      <w:proofErr w:type="spellEnd"/>
      <w:r w:rsidRPr="004D55CE">
        <w:t xml:space="preserve">. </w:t>
      </w:r>
      <w:r w:rsidRPr="004D55CE">
        <w:tab/>
        <w:t xml:space="preserve">      </w:t>
      </w:r>
      <w:r w:rsidR="004D55CE">
        <w:t xml:space="preserve">       </w:t>
      </w:r>
      <w:r w:rsidRPr="004D55CE">
        <w:t xml:space="preserve"> B</w:t>
      </w:r>
      <w:r w:rsidR="004D55CE">
        <w:t>)</w:t>
      </w:r>
      <w:r w:rsidRPr="004D55CE">
        <w:t xml:space="preserve"> İnşallah</w:t>
      </w:r>
      <w:r w:rsidRPr="00C750D3">
        <w:t xml:space="preserve">                    </w:t>
      </w:r>
    </w:p>
    <w:p w14:paraId="51781405" w14:textId="428B7B7E" w:rsidR="00C750D3" w:rsidRDefault="00C750D3" w:rsidP="004D55CE">
      <w:pPr>
        <w:pStyle w:val="SEENEKLER"/>
        <w:numPr>
          <w:ilvl w:val="0"/>
          <w:numId w:val="0"/>
        </w:numPr>
        <w:ind w:left="530"/>
      </w:pPr>
      <w:r w:rsidRPr="00C750D3">
        <w:t xml:space="preserve"> </w:t>
      </w:r>
      <w:r w:rsidRPr="004D55CE">
        <w:t>C</w:t>
      </w:r>
      <w:r w:rsidR="004D55CE">
        <w:t xml:space="preserve">) Allah bilir. </w:t>
      </w:r>
      <w:r w:rsidR="004D55CE">
        <w:tab/>
        <w:t xml:space="preserve">              </w:t>
      </w:r>
      <w:r w:rsidRPr="004D55CE">
        <w:t>D</w:t>
      </w:r>
      <w:r w:rsidR="004D55CE">
        <w:t xml:space="preserve">) </w:t>
      </w:r>
      <w:r w:rsidRPr="004D55CE">
        <w:t xml:space="preserve"> Allah esirgesin</w:t>
      </w:r>
    </w:p>
    <w:p w14:paraId="7C0D649D" w14:textId="28D9E50E" w:rsidR="004D55CE" w:rsidRDefault="004D55CE" w:rsidP="004D55CE">
      <w:pPr>
        <w:pStyle w:val="SEENEKLER"/>
        <w:numPr>
          <w:ilvl w:val="0"/>
          <w:numId w:val="0"/>
        </w:numPr>
        <w:ind w:left="530"/>
      </w:pPr>
    </w:p>
    <w:p w14:paraId="4A35140A" w14:textId="77777777" w:rsidR="004D55CE" w:rsidRPr="004D55CE" w:rsidRDefault="004D55CE" w:rsidP="004D55CE">
      <w:pPr>
        <w:pStyle w:val="SEENEKLER"/>
        <w:numPr>
          <w:ilvl w:val="0"/>
          <w:numId w:val="0"/>
        </w:numPr>
        <w:ind w:left="530"/>
      </w:pPr>
    </w:p>
    <w:p w14:paraId="06A4F304" w14:textId="2BD9E75E" w:rsidR="00C750D3" w:rsidRPr="00C750D3" w:rsidRDefault="00C750D3" w:rsidP="00C750D3">
      <w:pPr>
        <w:pStyle w:val="SORUMETN"/>
      </w:pPr>
      <w:r w:rsidRPr="00C750D3">
        <w:t xml:space="preserve">Yaşlı nine, karşıdan karşıya </w:t>
      </w:r>
      <w:proofErr w:type="gramStart"/>
      <w:r w:rsidRPr="00C750D3">
        <w:t>geçerken  kendisine</w:t>
      </w:r>
      <w:proofErr w:type="gramEnd"/>
      <w:r w:rsidRPr="00C750D3">
        <w:t xml:space="preserve"> yardım eden çocuğa ne demiş olabilir? </w:t>
      </w:r>
    </w:p>
    <w:p w14:paraId="010B82D9" w14:textId="5D3599FC" w:rsidR="00C750D3" w:rsidRPr="004D55CE" w:rsidRDefault="00C750D3" w:rsidP="004D55CE">
      <w:pPr>
        <w:pStyle w:val="SEENEKLER"/>
        <w:numPr>
          <w:ilvl w:val="0"/>
          <w:numId w:val="0"/>
        </w:numPr>
        <w:ind w:left="170"/>
      </w:pPr>
      <w:r w:rsidRPr="004D55CE">
        <w:t xml:space="preserve">A) Şükürler olsun.      </w:t>
      </w:r>
      <w:r w:rsidR="004D55CE">
        <w:t xml:space="preserve">    </w:t>
      </w:r>
      <w:r w:rsidRPr="004D55CE">
        <w:t xml:space="preserve">    B) Hamdolsun.</w:t>
      </w:r>
    </w:p>
    <w:p w14:paraId="6700B024" w14:textId="77777777" w:rsidR="004D55CE" w:rsidRDefault="00C750D3" w:rsidP="004D55CE">
      <w:pPr>
        <w:pStyle w:val="SEENEKLER"/>
        <w:numPr>
          <w:ilvl w:val="0"/>
          <w:numId w:val="0"/>
        </w:numPr>
        <w:ind w:left="530" w:hanging="360"/>
      </w:pPr>
      <w:r w:rsidRPr="004D55CE">
        <w:t xml:space="preserve">C) Allah rahmet eylesin.   D) Allah razı olsun.    </w:t>
      </w:r>
    </w:p>
    <w:p w14:paraId="5CD141BE" w14:textId="77777777" w:rsidR="004D55CE" w:rsidRDefault="004D55CE" w:rsidP="004D55CE">
      <w:pPr>
        <w:pStyle w:val="SEENEKLER"/>
        <w:numPr>
          <w:ilvl w:val="0"/>
          <w:numId w:val="0"/>
        </w:numPr>
        <w:ind w:left="530" w:hanging="360"/>
      </w:pPr>
    </w:p>
    <w:p w14:paraId="780D3E4C" w14:textId="77777777" w:rsidR="004D55CE" w:rsidRDefault="004D55CE" w:rsidP="004D55CE">
      <w:pPr>
        <w:pStyle w:val="SEENEKLER"/>
        <w:numPr>
          <w:ilvl w:val="0"/>
          <w:numId w:val="0"/>
        </w:numPr>
        <w:ind w:left="530" w:hanging="360"/>
      </w:pPr>
    </w:p>
    <w:p w14:paraId="0C2BAC86" w14:textId="5391BD68" w:rsidR="00C750D3" w:rsidRPr="004D55CE" w:rsidRDefault="00C750D3" w:rsidP="00C750D3">
      <w:pPr>
        <w:pStyle w:val="SORUMETN"/>
      </w:pPr>
      <w:r w:rsidRPr="00C750D3">
        <w:lastRenderedPageBreak/>
        <w:t xml:space="preserve">Bir işe başlarken niçin besmele çekeriz?  </w:t>
      </w:r>
    </w:p>
    <w:p w14:paraId="02864207" w14:textId="77777777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>A) İşimizi hızlı yapmak için.</w:t>
      </w:r>
    </w:p>
    <w:p w14:paraId="739FAEE1" w14:textId="77777777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>B) Allah’ın işimizi kolaylaştırması için.</w:t>
      </w:r>
    </w:p>
    <w:p w14:paraId="5004EAB6" w14:textId="77777777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>C) Alışkanlık olduğu için.</w:t>
      </w:r>
    </w:p>
    <w:p w14:paraId="67AD28D9" w14:textId="77777777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>D) Allah’a şükretmek için.</w:t>
      </w:r>
    </w:p>
    <w:p w14:paraId="7904F9C6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</w:p>
    <w:p w14:paraId="4772201D" w14:textId="754CB540" w:rsidR="00C750D3" w:rsidRPr="00C750D3" w:rsidRDefault="00C750D3" w:rsidP="00C750D3">
      <w:pPr>
        <w:rPr>
          <w:rFonts w:ascii="Arial" w:eastAsia="Calibri" w:hAnsi="Arial" w:cs="Arial"/>
          <w:b/>
          <w:color w:val="000000"/>
          <w:sz w:val="18"/>
          <w:szCs w:val="16"/>
        </w:rPr>
      </w:pPr>
      <w:r w:rsidRPr="00C750D3">
        <w:rPr>
          <w:rStyle w:val="SORUMETNChar"/>
        </w:rPr>
        <w:t>7) Sofraya oturan bir kişi yemeği bitirdikten</w:t>
      </w:r>
      <w:r w:rsidRPr="00C750D3">
        <w:rPr>
          <w:rFonts w:cstheme="minorHAnsi"/>
          <w:sz w:val="24"/>
          <w:szCs w:val="24"/>
        </w:rPr>
        <w:t xml:space="preserve"> </w:t>
      </w:r>
      <w:r w:rsidRPr="00C750D3">
        <w:rPr>
          <w:rStyle w:val="SORUMETNChar"/>
        </w:rPr>
        <w:t>sonra aşağıdaki ifad</w:t>
      </w:r>
      <w:r>
        <w:rPr>
          <w:rStyle w:val="SORUMETNChar"/>
        </w:rPr>
        <w:t>elerden hangisini söylemelidir?</w:t>
      </w:r>
    </w:p>
    <w:p w14:paraId="0046E08A" w14:textId="77777777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 xml:space="preserve">A) Bismillah           </w:t>
      </w:r>
      <w:r w:rsidRPr="004D55CE">
        <w:tab/>
        <w:t xml:space="preserve">   B) Elhamdülillah   </w:t>
      </w:r>
    </w:p>
    <w:p w14:paraId="3A20C61B" w14:textId="4244219C" w:rsidR="00C750D3" w:rsidRPr="004D55CE" w:rsidRDefault="004D55CE" w:rsidP="004D55CE">
      <w:pPr>
        <w:pStyle w:val="SEENEKLER"/>
        <w:numPr>
          <w:ilvl w:val="0"/>
          <w:numId w:val="0"/>
        </w:numPr>
        <w:ind w:left="530"/>
      </w:pPr>
      <w:r>
        <w:t xml:space="preserve">C) Merhaba        </w:t>
      </w:r>
      <w:r w:rsidR="00C750D3" w:rsidRPr="004D55CE">
        <w:t xml:space="preserve">         D) Afiyet olsun </w:t>
      </w:r>
    </w:p>
    <w:p w14:paraId="165CC797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</w:p>
    <w:p w14:paraId="3BB196FC" w14:textId="0A28A49D" w:rsidR="00C750D3" w:rsidRPr="00C750D3" w:rsidRDefault="00C750D3" w:rsidP="00C750D3">
      <w:pPr>
        <w:pStyle w:val="SORUMETN"/>
      </w:pPr>
      <w:r w:rsidRPr="00C750D3">
        <w:t xml:space="preserve">Aşağıdaki davranışlardan hangisi bizi Allah’a yaklaştırır? </w:t>
      </w:r>
    </w:p>
    <w:p w14:paraId="26FA0835" w14:textId="4CDFB5D2" w:rsidR="00C750D3" w:rsidRPr="004D55CE" w:rsidRDefault="004D55CE" w:rsidP="004D55CE">
      <w:pPr>
        <w:pStyle w:val="SEENEKLER"/>
        <w:numPr>
          <w:ilvl w:val="0"/>
          <w:numId w:val="0"/>
        </w:numPr>
        <w:ind w:left="530"/>
      </w:pPr>
      <w:r>
        <w:t>A) Su içmek</w:t>
      </w:r>
      <w:r w:rsidR="00C750D3" w:rsidRPr="004D55CE">
        <w:tab/>
      </w:r>
      <w:r w:rsidR="00C750D3" w:rsidRPr="004D55CE">
        <w:tab/>
        <w:t>B) Dua etmek</w:t>
      </w:r>
    </w:p>
    <w:p w14:paraId="69BB4A8C" w14:textId="57256CDE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>C) Uyumak</w:t>
      </w:r>
      <w:r w:rsidRPr="004D55CE">
        <w:tab/>
      </w:r>
      <w:r w:rsidRPr="004D55CE">
        <w:tab/>
      </w:r>
      <w:r w:rsidRPr="004D55CE">
        <w:tab/>
        <w:t>D) Oturmak</w:t>
      </w:r>
    </w:p>
    <w:p w14:paraId="5127C562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</w:p>
    <w:p w14:paraId="7DCC2959" w14:textId="76580A53" w:rsidR="00C750D3" w:rsidRPr="00C750D3" w:rsidRDefault="00C750D3" w:rsidP="00C750D3">
      <w:pPr>
        <w:pStyle w:val="SORUMETN"/>
      </w:pPr>
      <w:r w:rsidRPr="00C750D3">
        <w:t>Aşağıdaki durumlardan hangisinde kişinin Besmele çekmesi uygun değildir?</w:t>
      </w:r>
    </w:p>
    <w:p w14:paraId="1C5B38FD" w14:textId="0805AB67" w:rsidR="00C750D3" w:rsidRPr="004D55CE" w:rsidRDefault="004D55CE" w:rsidP="004D55CE">
      <w:pPr>
        <w:pStyle w:val="SEENEKLER"/>
        <w:numPr>
          <w:ilvl w:val="0"/>
          <w:numId w:val="0"/>
        </w:numPr>
        <w:ind w:left="170"/>
      </w:pPr>
      <w:r>
        <w:t xml:space="preserve">        </w:t>
      </w:r>
      <w:r w:rsidR="00C750D3" w:rsidRPr="004D55CE">
        <w:t>A) Yatağımıza yatmadan önce</w:t>
      </w:r>
    </w:p>
    <w:p w14:paraId="72A60CE9" w14:textId="1BCEDF7C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>B) Kur’an okumaya başlamadan önce</w:t>
      </w:r>
    </w:p>
    <w:p w14:paraId="674A4007" w14:textId="77777777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>C) Yemek yemeye başlamadan önce</w:t>
      </w:r>
    </w:p>
    <w:p w14:paraId="26873046" w14:textId="77777777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>D) Arkadaşımızla kavgaya başlamadan önce</w:t>
      </w:r>
    </w:p>
    <w:p w14:paraId="2B53BE34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</w:p>
    <w:p w14:paraId="46B4A363" w14:textId="77777777" w:rsidR="00C750D3" w:rsidRPr="00C750D3" w:rsidRDefault="00C750D3" w:rsidP="00C750D3">
      <w:pPr>
        <w:pStyle w:val="SORUMETN"/>
      </w:pPr>
      <w:r w:rsidRPr="00C750D3">
        <w:t>10) Aşağıdakilerden hangisi tekbir sözüdür?</w:t>
      </w:r>
    </w:p>
    <w:p w14:paraId="1AECE648" w14:textId="314869D3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 xml:space="preserve">A) Elhamdülillah </w:t>
      </w:r>
      <w:r w:rsidRPr="004D55CE">
        <w:tab/>
      </w:r>
      <w:r w:rsidR="004D55CE">
        <w:t xml:space="preserve">  </w:t>
      </w:r>
      <w:r w:rsidRPr="004D55CE">
        <w:t xml:space="preserve">B) La ilahe illallah </w:t>
      </w:r>
    </w:p>
    <w:p w14:paraId="0D4B1F6B" w14:textId="2DE3BBB8" w:rsidR="00C750D3" w:rsidRPr="004D55CE" w:rsidRDefault="00C750D3" w:rsidP="004D55CE">
      <w:pPr>
        <w:pStyle w:val="SEENEKLER"/>
        <w:numPr>
          <w:ilvl w:val="0"/>
          <w:numId w:val="0"/>
        </w:numPr>
        <w:ind w:left="530"/>
      </w:pPr>
      <w:r w:rsidRPr="004D55CE">
        <w:t xml:space="preserve">C) </w:t>
      </w:r>
      <w:proofErr w:type="spellStart"/>
      <w:r w:rsidRPr="004D55CE">
        <w:t>Allahu</w:t>
      </w:r>
      <w:proofErr w:type="spellEnd"/>
      <w:r w:rsidRPr="004D55CE">
        <w:t xml:space="preserve"> </w:t>
      </w:r>
      <w:proofErr w:type="gramStart"/>
      <w:r w:rsidRPr="004D55CE">
        <w:t xml:space="preserve">Ekber    </w:t>
      </w:r>
      <w:r w:rsidR="004D55CE">
        <w:t xml:space="preserve">     </w:t>
      </w:r>
      <w:r w:rsidRPr="004D55CE">
        <w:t xml:space="preserve"> D</w:t>
      </w:r>
      <w:proofErr w:type="gramEnd"/>
      <w:r w:rsidRPr="004D55CE">
        <w:t xml:space="preserve">) </w:t>
      </w:r>
      <w:proofErr w:type="spellStart"/>
      <w:r w:rsidRPr="004D55CE">
        <w:t>Estağfirullah</w:t>
      </w:r>
      <w:proofErr w:type="spellEnd"/>
    </w:p>
    <w:p w14:paraId="1600F562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</w:p>
    <w:p w14:paraId="3DD27C34" w14:textId="14A53D1D" w:rsidR="00C750D3" w:rsidRDefault="00C750D3" w:rsidP="00C750D3">
      <w:pPr>
        <w:rPr>
          <w:rFonts w:cstheme="minorHAnsi"/>
          <w:sz w:val="24"/>
          <w:szCs w:val="24"/>
        </w:rPr>
      </w:pPr>
    </w:p>
    <w:p w14:paraId="22264F03" w14:textId="32B1F8E3" w:rsidR="004D55CE" w:rsidRDefault="004D55CE" w:rsidP="00C750D3">
      <w:pPr>
        <w:rPr>
          <w:rFonts w:cstheme="minorHAnsi"/>
          <w:sz w:val="24"/>
          <w:szCs w:val="24"/>
        </w:rPr>
      </w:pPr>
    </w:p>
    <w:p w14:paraId="70A5EB49" w14:textId="28405305" w:rsidR="004D55CE" w:rsidRDefault="004D55CE" w:rsidP="00C750D3">
      <w:pPr>
        <w:rPr>
          <w:rFonts w:cstheme="minorHAnsi"/>
          <w:sz w:val="24"/>
          <w:szCs w:val="24"/>
        </w:rPr>
      </w:pPr>
    </w:p>
    <w:p w14:paraId="46BDB843" w14:textId="7752CD2F" w:rsidR="004D55CE" w:rsidRDefault="004D55CE" w:rsidP="00C750D3">
      <w:pPr>
        <w:rPr>
          <w:rFonts w:cstheme="minorHAnsi"/>
          <w:sz w:val="24"/>
          <w:szCs w:val="24"/>
        </w:rPr>
      </w:pPr>
    </w:p>
    <w:p w14:paraId="3E968507" w14:textId="2F7A283F" w:rsidR="004D55CE" w:rsidRDefault="004D55CE" w:rsidP="00C750D3">
      <w:pPr>
        <w:rPr>
          <w:rFonts w:cstheme="minorHAnsi"/>
          <w:sz w:val="24"/>
          <w:szCs w:val="24"/>
        </w:rPr>
      </w:pPr>
    </w:p>
    <w:p w14:paraId="7C66D665" w14:textId="103BD4E9" w:rsidR="004D55CE" w:rsidRDefault="004D55CE" w:rsidP="00C750D3">
      <w:pPr>
        <w:rPr>
          <w:rFonts w:cstheme="minorHAnsi"/>
          <w:sz w:val="24"/>
          <w:szCs w:val="24"/>
        </w:rPr>
      </w:pPr>
    </w:p>
    <w:p w14:paraId="626397A1" w14:textId="21BCE30B" w:rsidR="004D55CE" w:rsidRDefault="004D55CE" w:rsidP="00C750D3">
      <w:pPr>
        <w:rPr>
          <w:rFonts w:cstheme="minorHAnsi"/>
          <w:sz w:val="24"/>
          <w:szCs w:val="24"/>
        </w:rPr>
      </w:pPr>
    </w:p>
    <w:p w14:paraId="665ED185" w14:textId="5E98C1D1" w:rsidR="004D55CE" w:rsidRDefault="004D55CE" w:rsidP="00C750D3">
      <w:pPr>
        <w:rPr>
          <w:rFonts w:cstheme="minorHAnsi"/>
          <w:sz w:val="24"/>
          <w:szCs w:val="24"/>
        </w:rPr>
      </w:pPr>
    </w:p>
    <w:p w14:paraId="25505B59" w14:textId="16CD38CE" w:rsidR="004D55CE" w:rsidRDefault="004D55CE" w:rsidP="00C750D3">
      <w:pPr>
        <w:rPr>
          <w:rFonts w:cstheme="minorHAnsi"/>
          <w:sz w:val="24"/>
          <w:szCs w:val="24"/>
        </w:rPr>
      </w:pPr>
    </w:p>
    <w:p w14:paraId="5A08F7A6" w14:textId="251179B7" w:rsidR="004D55CE" w:rsidRDefault="004D55CE" w:rsidP="00C750D3">
      <w:pPr>
        <w:rPr>
          <w:rFonts w:cstheme="minorHAnsi"/>
          <w:sz w:val="24"/>
          <w:szCs w:val="24"/>
        </w:rPr>
      </w:pPr>
    </w:p>
    <w:p w14:paraId="2A77363A" w14:textId="77777777" w:rsidR="004D55CE" w:rsidRPr="00C750D3" w:rsidRDefault="004D55CE" w:rsidP="00C750D3">
      <w:pPr>
        <w:rPr>
          <w:rFonts w:cstheme="minorHAnsi"/>
          <w:sz w:val="24"/>
          <w:szCs w:val="24"/>
        </w:rPr>
      </w:pPr>
    </w:p>
    <w:p w14:paraId="7765155E" w14:textId="2CF2057D" w:rsidR="00C750D3" w:rsidRPr="004D55CE" w:rsidRDefault="00C750D3" w:rsidP="00C750D3">
      <w:pPr>
        <w:pStyle w:val="SORUMETN"/>
      </w:pPr>
      <w:r w:rsidRPr="00C750D3">
        <w:t xml:space="preserve">Aşağıdaki </w:t>
      </w:r>
      <w:proofErr w:type="spellStart"/>
      <w:r w:rsidRPr="00C750D3">
        <w:t>Sübhaneke</w:t>
      </w:r>
      <w:proofErr w:type="spellEnd"/>
      <w:r w:rsidRPr="00C750D3">
        <w:t xml:space="preserve"> duasını ve anlamını tamamlayınız (10 puan)( joker soru)</w:t>
      </w:r>
    </w:p>
    <w:p w14:paraId="7BF1B147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 - </w:t>
      </w:r>
      <w:proofErr w:type="spellStart"/>
      <w:r w:rsidRPr="00C750D3">
        <w:rPr>
          <w:rFonts w:cstheme="minorHAnsi"/>
          <w:sz w:val="24"/>
          <w:szCs w:val="24"/>
        </w:rPr>
        <w:t>Sübhâneke</w:t>
      </w:r>
      <w:proofErr w:type="spellEnd"/>
      <w:r w:rsidRPr="00C750D3">
        <w:rPr>
          <w:rFonts w:cstheme="minorHAnsi"/>
          <w:sz w:val="24"/>
          <w:szCs w:val="24"/>
        </w:rPr>
        <w:t xml:space="preserve"> </w:t>
      </w:r>
      <w:proofErr w:type="gramStart"/>
      <w:r w:rsidRPr="00C750D3">
        <w:rPr>
          <w:rFonts w:cstheme="minorHAnsi"/>
          <w:sz w:val="24"/>
          <w:szCs w:val="24"/>
        </w:rPr>
        <w:t>………………………………</w:t>
      </w:r>
      <w:proofErr w:type="gramEnd"/>
    </w:p>
    <w:p w14:paraId="022AF3FF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 - ve </w:t>
      </w:r>
      <w:proofErr w:type="spellStart"/>
      <w:r w:rsidRPr="00C750D3">
        <w:rPr>
          <w:rFonts w:cstheme="minorHAnsi"/>
          <w:sz w:val="24"/>
          <w:szCs w:val="24"/>
        </w:rPr>
        <w:t>bi</w:t>
      </w:r>
      <w:proofErr w:type="spellEnd"/>
      <w:r w:rsidRPr="00C750D3">
        <w:rPr>
          <w:rFonts w:cstheme="minorHAnsi"/>
          <w:sz w:val="24"/>
          <w:szCs w:val="24"/>
        </w:rPr>
        <w:t xml:space="preserve"> </w:t>
      </w:r>
      <w:proofErr w:type="gramStart"/>
      <w:r w:rsidRPr="00C750D3">
        <w:rPr>
          <w:rFonts w:cstheme="minorHAnsi"/>
          <w:sz w:val="24"/>
          <w:szCs w:val="24"/>
        </w:rPr>
        <w:t>…………………………………</w:t>
      </w:r>
      <w:proofErr w:type="gramEnd"/>
    </w:p>
    <w:p w14:paraId="44DF3336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 - ve </w:t>
      </w:r>
      <w:proofErr w:type="spellStart"/>
      <w:r w:rsidRPr="00C750D3">
        <w:rPr>
          <w:rFonts w:cstheme="minorHAnsi"/>
          <w:sz w:val="24"/>
          <w:szCs w:val="24"/>
        </w:rPr>
        <w:t>tebâra</w:t>
      </w:r>
      <w:proofErr w:type="spellEnd"/>
      <w:r w:rsidRPr="00C750D3">
        <w:rPr>
          <w:rFonts w:cstheme="minorHAnsi"/>
          <w:sz w:val="24"/>
          <w:szCs w:val="24"/>
        </w:rPr>
        <w:t xml:space="preserve"> </w:t>
      </w:r>
      <w:proofErr w:type="gramStart"/>
      <w:r w:rsidRPr="00C750D3">
        <w:rPr>
          <w:rFonts w:cstheme="minorHAnsi"/>
          <w:sz w:val="24"/>
          <w:szCs w:val="24"/>
        </w:rPr>
        <w:t>………………………</w:t>
      </w:r>
      <w:proofErr w:type="gramEnd"/>
    </w:p>
    <w:p w14:paraId="41BC7397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 - ve </w:t>
      </w:r>
      <w:proofErr w:type="spellStart"/>
      <w:r w:rsidRPr="00C750D3">
        <w:rPr>
          <w:rFonts w:cstheme="minorHAnsi"/>
          <w:sz w:val="24"/>
          <w:szCs w:val="24"/>
        </w:rPr>
        <w:t>teâlâ</w:t>
      </w:r>
      <w:proofErr w:type="spellEnd"/>
      <w:r w:rsidRPr="00C750D3">
        <w:rPr>
          <w:rFonts w:cstheme="minorHAnsi"/>
          <w:sz w:val="24"/>
          <w:szCs w:val="24"/>
        </w:rPr>
        <w:t xml:space="preserve"> </w:t>
      </w:r>
      <w:proofErr w:type="gramStart"/>
      <w:r w:rsidRPr="00C750D3">
        <w:rPr>
          <w:rFonts w:cstheme="minorHAnsi"/>
          <w:sz w:val="24"/>
          <w:szCs w:val="24"/>
        </w:rPr>
        <w:t>…………………………….</w:t>
      </w:r>
      <w:proofErr w:type="gramEnd"/>
    </w:p>
    <w:p w14:paraId="75AB3195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 - ve </w:t>
      </w:r>
      <w:proofErr w:type="spellStart"/>
      <w:r w:rsidRPr="00C750D3">
        <w:rPr>
          <w:rFonts w:cstheme="minorHAnsi"/>
          <w:sz w:val="24"/>
          <w:szCs w:val="24"/>
        </w:rPr>
        <w:t>lâilâhe</w:t>
      </w:r>
      <w:proofErr w:type="spellEnd"/>
      <w:r w:rsidRPr="00C750D3">
        <w:rPr>
          <w:rFonts w:cstheme="minorHAnsi"/>
          <w:sz w:val="24"/>
          <w:szCs w:val="24"/>
        </w:rPr>
        <w:t xml:space="preserve"> </w:t>
      </w:r>
      <w:proofErr w:type="gramStart"/>
      <w:r w:rsidRPr="00C750D3">
        <w:rPr>
          <w:rFonts w:cstheme="minorHAnsi"/>
          <w:sz w:val="24"/>
          <w:szCs w:val="24"/>
        </w:rPr>
        <w:t>…………………………...</w:t>
      </w:r>
      <w:proofErr w:type="gramEnd"/>
    </w:p>
    <w:p w14:paraId="439A1724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  </w:t>
      </w:r>
    </w:p>
    <w:p w14:paraId="09769D38" w14:textId="77777777" w:rsidR="00C750D3" w:rsidRPr="004D55CE" w:rsidRDefault="00C750D3" w:rsidP="00C750D3">
      <w:pPr>
        <w:rPr>
          <w:rFonts w:cstheme="minorHAnsi"/>
          <w:b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  </w:t>
      </w:r>
      <w:r w:rsidRPr="004D55CE">
        <w:rPr>
          <w:rFonts w:cstheme="minorHAnsi"/>
          <w:b/>
          <w:sz w:val="24"/>
          <w:szCs w:val="24"/>
        </w:rPr>
        <w:t xml:space="preserve"> ANLAMI</w:t>
      </w:r>
    </w:p>
    <w:p w14:paraId="267A185B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>-(</w:t>
      </w:r>
      <w:proofErr w:type="spellStart"/>
      <w:r w:rsidRPr="00C750D3">
        <w:rPr>
          <w:rFonts w:cstheme="minorHAnsi"/>
          <w:sz w:val="24"/>
          <w:szCs w:val="24"/>
        </w:rPr>
        <w:t>Allahım</w:t>
      </w:r>
      <w:proofErr w:type="spellEnd"/>
      <w:r w:rsidRPr="00C750D3">
        <w:rPr>
          <w:rFonts w:cstheme="minorHAnsi"/>
          <w:sz w:val="24"/>
          <w:szCs w:val="24"/>
        </w:rPr>
        <w:t xml:space="preserve">!) Sen bütün </w:t>
      </w:r>
      <w:proofErr w:type="spellStart"/>
      <w:r w:rsidRPr="00C750D3">
        <w:rPr>
          <w:rFonts w:cstheme="minorHAnsi"/>
          <w:sz w:val="24"/>
          <w:szCs w:val="24"/>
        </w:rPr>
        <w:t>eksikliklerden,noksanlıklardan</w:t>
      </w:r>
      <w:proofErr w:type="spellEnd"/>
      <w:r w:rsidRPr="00C750D3">
        <w:rPr>
          <w:rFonts w:cstheme="minorHAnsi"/>
          <w:sz w:val="24"/>
          <w:szCs w:val="24"/>
        </w:rPr>
        <w:t xml:space="preserve"> ve </w:t>
      </w:r>
      <w:proofErr w:type="gramStart"/>
      <w:r w:rsidRPr="00C750D3">
        <w:rPr>
          <w:rFonts w:cstheme="minorHAnsi"/>
          <w:sz w:val="24"/>
          <w:szCs w:val="24"/>
        </w:rPr>
        <w:t>…………………………………………</w:t>
      </w:r>
      <w:proofErr w:type="gramEnd"/>
      <w:r w:rsidRPr="00C750D3">
        <w:rPr>
          <w:rFonts w:cstheme="minorHAnsi"/>
          <w:sz w:val="24"/>
          <w:szCs w:val="24"/>
        </w:rPr>
        <w:t xml:space="preserve"> </w:t>
      </w:r>
      <w:proofErr w:type="gramStart"/>
      <w:r w:rsidRPr="00C750D3">
        <w:rPr>
          <w:rFonts w:cstheme="minorHAnsi"/>
          <w:sz w:val="24"/>
          <w:szCs w:val="24"/>
        </w:rPr>
        <w:t>uzaksın</w:t>
      </w:r>
      <w:proofErr w:type="gramEnd"/>
      <w:r w:rsidRPr="00C750D3">
        <w:rPr>
          <w:rFonts w:cstheme="minorHAnsi"/>
          <w:sz w:val="24"/>
          <w:szCs w:val="24"/>
        </w:rPr>
        <w:t>.</w:t>
      </w:r>
    </w:p>
    <w:p w14:paraId="35051893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- </w:t>
      </w:r>
      <w:proofErr w:type="gramStart"/>
      <w:r w:rsidRPr="00C750D3">
        <w:rPr>
          <w:rFonts w:cstheme="minorHAnsi"/>
          <w:sz w:val="24"/>
          <w:szCs w:val="24"/>
        </w:rPr>
        <w:t>…………………………….!</w:t>
      </w:r>
      <w:proofErr w:type="gramEnd"/>
      <w:r w:rsidRPr="00C750D3">
        <w:rPr>
          <w:rFonts w:cstheme="minorHAnsi"/>
          <w:sz w:val="24"/>
          <w:szCs w:val="24"/>
        </w:rPr>
        <w:t xml:space="preserve"> Seni daima böyle tenzih eder ve överim.</w:t>
      </w:r>
    </w:p>
    <w:p w14:paraId="1F8C9E1D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- Senin adın </w:t>
      </w:r>
      <w:proofErr w:type="gramStart"/>
      <w:r w:rsidRPr="00C750D3">
        <w:rPr>
          <w:rFonts w:cstheme="minorHAnsi"/>
          <w:sz w:val="24"/>
          <w:szCs w:val="24"/>
        </w:rPr>
        <w:t>………………………………………….</w:t>
      </w:r>
      <w:proofErr w:type="gramEnd"/>
    </w:p>
    <w:p w14:paraId="709A88C9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- Varlığın her şeyden </w:t>
      </w:r>
      <w:proofErr w:type="gramStart"/>
      <w:r w:rsidRPr="00C750D3">
        <w:rPr>
          <w:rFonts w:cstheme="minorHAnsi"/>
          <w:sz w:val="24"/>
          <w:szCs w:val="24"/>
        </w:rPr>
        <w:t>…………………………………………...</w:t>
      </w:r>
      <w:proofErr w:type="gramEnd"/>
    </w:p>
    <w:p w14:paraId="737E8772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  ( Senin övgün yücedir.)</w:t>
      </w:r>
    </w:p>
    <w:p w14:paraId="581F0724" w14:textId="77777777" w:rsidR="00C750D3" w:rsidRPr="00C750D3" w:rsidRDefault="00C750D3" w:rsidP="00C750D3">
      <w:pPr>
        <w:rPr>
          <w:rFonts w:cstheme="minorHAnsi"/>
          <w:sz w:val="24"/>
          <w:szCs w:val="24"/>
        </w:rPr>
      </w:pPr>
      <w:r w:rsidRPr="00C750D3">
        <w:rPr>
          <w:rFonts w:cstheme="minorHAnsi"/>
          <w:sz w:val="24"/>
          <w:szCs w:val="24"/>
        </w:rPr>
        <w:t xml:space="preserve">- Senden başka </w:t>
      </w:r>
      <w:proofErr w:type="gramStart"/>
      <w:r w:rsidRPr="00C750D3">
        <w:rPr>
          <w:rFonts w:cstheme="minorHAnsi"/>
          <w:sz w:val="24"/>
          <w:szCs w:val="24"/>
        </w:rPr>
        <w:t>………………………………..</w:t>
      </w:r>
      <w:proofErr w:type="gramEnd"/>
      <w:r w:rsidRPr="00C750D3">
        <w:rPr>
          <w:rFonts w:cstheme="minorHAnsi"/>
          <w:sz w:val="24"/>
          <w:szCs w:val="24"/>
        </w:rPr>
        <w:t xml:space="preserve"> </w:t>
      </w:r>
      <w:proofErr w:type="gramStart"/>
      <w:r w:rsidRPr="00C750D3">
        <w:rPr>
          <w:rFonts w:cstheme="minorHAnsi"/>
          <w:sz w:val="24"/>
          <w:szCs w:val="24"/>
        </w:rPr>
        <w:t>yoktur</w:t>
      </w:r>
      <w:proofErr w:type="gramEnd"/>
      <w:r w:rsidRPr="00C750D3">
        <w:rPr>
          <w:rFonts w:cstheme="minorHAnsi"/>
          <w:sz w:val="24"/>
          <w:szCs w:val="24"/>
        </w:rPr>
        <w:t>.</w:t>
      </w: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33186D90" w14:textId="528BB83C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527BA20" w14:textId="77777777" w:rsidR="004D55CE" w:rsidRDefault="004D55CE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634E1C9E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ACCDB0" w14:textId="6E5BAF2D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E5C542C" w14:textId="77777777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D08B2A" w14:textId="37571C2A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90D80" w14:paraId="64DFF68B" w14:textId="77777777" w:rsidTr="00B70779">
        <w:tc>
          <w:tcPr>
            <w:tcW w:w="4738" w:type="dxa"/>
          </w:tcPr>
          <w:p w14:paraId="1E48AB4A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90D80" w14:paraId="10F87EDE" w14:textId="77777777" w:rsidTr="00B70779">
        <w:tc>
          <w:tcPr>
            <w:tcW w:w="4738" w:type="dxa"/>
          </w:tcPr>
          <w:p w14:paraId="7F022954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90D80" w14:paraId="1A1CC7A0" w14:textId="77777777" w:rsidTr="00B70779">
        <w:tc>
          <w:tcPr>
            <w:tcW w:w="4738" w:type="dxa"/>
          </w:tcPr>
          <w:p w14:paraId="2827CE29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2B7225E1" w:rsidR="00151DA8" w:rsidRDefault="00D8342E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523F7C9" wp14:editId="48E83B55">
                <wp:simplePos x="0" y="0"/>
                <wp:positionH relativeFrom="column">
                  <wp:posOffset>-657120</wp:posOffset>
                </wp:positionH>
                <wp:positionV relativeFrom="paragraph">
                  <wp:posOffset>-969446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47B2B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56D4451A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A684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4A9B3845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F7C9" id="Grup 11" o:spid="_x0000_s1026" style="position:absolute;margin-left:-51.75pt;margin-top:-76.3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N/8ABQnxP4i8GfsQ/FHxX4R1u603U9P8G3k9&#10;jqFjO0c1vIqZDoy4Kkeoq6cPaVFBdWl9535XgZ5pmlDBQdnVnGCb2TlJRu/S57JRX5d/shfsGftk&#10;/tS/s3eFfj8//BTL4gaOfE1i9x/ZonuZvI2zSR43/aRu+5noOtekf8Ojv2xv+kq/xA/75uP/AJKr&#10;vngsLTm4yrq602l/kfo+P4B4QyzHVcHieIaUalKUoSXsMQ7Si3GSuoNOzTV02ux9+UV8B/8ADo79&#10;sb/pKv8AED/vm4/+SqP+HR37Y3/SVf4gf983H/yVU/VcH/z/AF/4DL/I5f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f/8AwTd/&#10;5SqftYf9haH/ANKZa/QCvz//AOCbv/KVT9rD/sLQ/wDpTLX6AV35l/vC/wAMP/SIn6Z4tf8AJWQ/&#10;7BsH/wCotIKKKK4D8zCiiigAooooAKKKKACiiigAooooAKKKKACiiigAooooA+Tf+CwX/JEfhd/2&#10;cl8Pf/T9bV9ZVjeNvh34D+JVhZ6V8QvBuma3a6fqltqdjb6pZJOlveW8glguEDghZI5FDo45VgCC&#10;DWz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Bss8MADTyqgZgqlmxknoPrTq+UP+Cvk89v8ABP4XtBM0Zb9pD4fq&#10;xRiMqdetgR9DX1f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B5t+0/+0x4X&#10;/Za8JeHfF/izw/qGpQ+I/HmieFbWLTtm6K41O8jtIpW3sB5aPIGbGTgHAJ4r0m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Jf2wv2YW/as8EeFvBy+Mf7E/4Rv4leHvFn2j7D5/&#10;2j+zL+O7+z43rt8zy9m/J25zhuletUU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M/xF4U8L+L7WCy8WeG9P1SG1vIby2h1G&#10;zSZYriJw8UyhwQsiMAysOVIBBBrQqvqOq6XpEUc+ralb2qSzJDG9xMqB5GOFQEkZYngDqT0qx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Mv/BU74f8Ajj4jfCD4c6X4C8Ja&#10;hrFxY/H7wPqV7Bptq0zQWdvrVvLPcMFB2xxopZmPCgEmvp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/8A/gm7/wApVP2sP+wtD/6Uy1+gFfn/AP8ABN3/AJSqftYf9haH/wBKZa/QCu/Mv94X+GH/AKRE&#10;/TPFr/krIf8AYNg//UWkFFFFcB+ZhRRRQAUUUUAFFFFABRRRQAUUUUAFFFFABRRRQAUUUUAFFcf8&#10;Z/jv8Mf2ftC0nxJ8Vdfk06z1vxRpvh7TZY7OWfzdQvrhbe1ixErFQ8rqu8gKucsQOa7C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FFeD/wDBQT9of4h/s2fDXwT4q+GzWIutf+MXhPw1qH2+181f&#10;sOo6pDa3G0ZGH8t22tzg84PSveKACiiigAooooAKKKKACiiigAooooAKKKKACiiigAooooAKKKKA&#10;Mzxr/wAibq3/AGDLj/0W1fFP/BvZ/wAmK6p/2UbUv/RFpX2t41/5E3Vv+wZcf+i2r4p/4N7P+TFd&#10;U/7KNqX/AKItK9Cj/wAi2r/ih/7cfpmR/wDJq85/6/4P8sQfdN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z/8A8FFfj18TP2evhh4F8TfC&#10;zWYbG81z40+EPDupSTWccwk0+/1aG2uYwJAQpaJ2AYfMp5BBr6A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A+Inwt+Hnxa0yx0X4leELHWrXTdas9X0+3vot6wX1rKJre4X0eO&#10;RVZT2Irf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8A/wCCbv8AylU/aw/7C0P/AKUy1+gFfn//AME3f+Uqn7WH/YWh/wDSmWv0ArvzL/eF/hh/6RE/&#10;TPFr/krIf9g2D/8AUWkFFFFcB+ZhRRRQAUUUUAFFFFABRRRQAUUUUAFFFFABRRRQAUUUUAFFeN/t&#10;t/tNa/8Asr+AfCPjDw74Zs9Uk8R/FPw14VnhvZXRYYdT1GK0kmXb1dFkLKDwSOa9k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+a/wDgqB8UPiF8KPhJ8O9Z+G/jC+0W61L49eCdJv7jT5jG09jdazBDcW7EdUkj&#10;ZlYdwa+lK+Tf+CwX/JEfhd/2cl8Pf/T9bV9ZU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p614d8P+JYIbXxHoVn&#10;qEVvdR3MEd7apKsc0bbo5VDA4dWAKsOQRkYq5VXVdb0bQoY7jW9WtbOOa4jghkurhY1eV22pGCxG&#10;WYnAUck8CrVABRRRQAUUUUAFFFFABRRRQAUUUUAFFFFABRRRQAUUUUAFFFFAGZ41/wCRN1b/ALBl&#10;x/6Lavin/g3s/wCTFdU/7KNqX/oi0r7W8a/8ibq3/YMuP/RbV8U/8G9n/Jiuqf8AZRtS/wDRFpXo&#10;Uf8AkW1f8UP/AG4/TMj/AOTV5z/1/wAH+WIPum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N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8E3f+Uqn7WH/YWh/9KZa/QCvz&#10;/wD+Cbv/AClU/aw/7C0P/pTLX6AV35l/vC/ww/8ASIn6Z4tf8lZD/sGwf/qLSCiiiuA/MwooooAK&#10;KKKACiiigAooooAKKKKACiiigAooooAKKKKACivBf+ChX7QfxG/Zx+GfgfxR8M7q1hu9e+MvhLw3&#10;qDXlqJlNjqGqw21yqg9HMbttb+E8171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HC/H79of4e/s2+G9F8U/Eh7xbXXvGGleGtP+w23&#10;msb7ULpLa3DDIwnmOu5uw55ruq+Tf+CwX/JEfhd/2cl8Pf8A0/W1fWVABRRRQAUUUUAFFFFABRRR&#10;QAUUUUAFFFFABRRRQAUUUUAFFFFAGZ41/wCRN1b/ALBlx/6Lavin/g3s/wCTFdU/7KNqX/oi0r7W&#10;8a/8ibq3/YMuP/RbV8U/8G9n/Jiuqf8AZRtS/wDRFpXoUf8AkW1f8UP/AG4/TMj/AOTV5z/1/wAH&#10;+WIPum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Vf+CuWq6npPwW+GM2lajcWry/tGeAIZGt5mQvG+u24ZCQeVIOCOhHWvqqvlX/gr&#10;npmpar8FvhjDpmnz3LR/tGeAJZFt4WcpGuu25ZyAOFAGSegHJr6q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wv&#10;x+/Z4+Hn7SfhvRfCvxJW+NroHjDSvEun/YLrym+3afdJc2+44OU8xF3L3HGRXd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/8A/BN3/lKp+1h/2Fof/SmWv0Ar8/8A/gm7/wApVP2sP+wtD/6Uy1+gFd+Zf7wv&#10;8MP/AEiJ+meLX/JWQ/7BsH/6i0gooorgPzMKKKKACiiigAooooAKKKKACiiigAooooAKKKKACiii&#10;gDwT/goZ+z98R/2jfhn4H8L/AAys7Wa70H4zeEvEmoLd3Swqthp+qw3NywJ+8wjRiF6seK97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5l+1R+03oP7K/g/w54w8Q+GLzVY/EnxA0PwrBDZzIjQzanex2kcz&#10;buqI0gZgOSBxzXptfJv/AAWC/wCSI/C7/s5L4e/+n62r6yoAKKKKACiiigAooooAKKKKACiiigAo&#10;oooAKKKKACiiigAooooAzPGv/Im6t/2DLj/0W1fFP/BvZ/yYrqn/AGUbUv8A0RaV9reNf+RN1b/s&#10;GXH/AKLavin/AIN7P+TFdU/7KNqX/oi0r0KP/Itq/wCKH/tx+mZH/wAmrzn/AK/4P8sQfdNFFFee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q6voWh+IIIrbXtGtb6OG4juIY7y3WRY5kbckihgcMrAEMOQe&#10;RVqqeteIvD/hqCG68R67Z6fFcXUdtBJe3SRLJNI22OJSxGXZiAqjkk4Gau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T/wVH+G3xA+KHwi+HekfDrwdqOt3Wn/HzwPql9b6&#10;batM8FlbazBLcXDhQdsccas7MeFAJNfS1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X9rD/sLQ/8ApTLX6AV35l/vC/ww/wDSIn6Z4tf8&#10;lZD/ALBsH/6i0gooorgPzMKKKKACiiigAooooAKKKKACiiigAooooAKKKKACiiigD5N/4LBf8kR+&#10;F3/ZyXw9/wDT9bV9ZVy/xX+DHw1+OGjab4f+KPhiPVbPR/ENhrmnQySunk39nOs9tMNhBJSRVYA5&#10;BxyCOK6i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F/tGfBqz/aG+BXir4H6hrsmlweKdFm06XUIYBI1usi4LhSQGI9Miu0oqoylGSkt0dGExWIwO&#10;Kp4mhLlnCSlF9pRd09dNGuuh+efh/wD4IPeKfCejweHvC3/BRX4labp9qpW2sdPjeGGIEkkKiXQV&#10;Rkk8Dqauf8OQPiR/0kx+K3/f6b/5Lr9AKK7v7Uxz1c/wX+R+jy8ZPEapJyljE29W3RoXb/8ABR+f&#10;/wDw5A+JH/STH4rf9/pv/kuj/hyB8SP+kmPxW/7/AE3/AMl1+gFFL+08d/N+C/yJ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d9+xv/AMEl7f8AZO/aOb9pLVv2mvEnjjVp&#10;NEm02RdfsRvdJNmGMxldjtCAAdMelfYVFKWZYycHFy0ej0W33HNjvFbj3McDVwdfFp06sXCaVKjH&#10;mi91eNNOz8mgooorhPz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d/bU/ac1f9lXwH4T8YaN4UttXk8SfFDw34UmhurhohBFqeoRWjzgqDloxJuC9CRgkV7FXiX7d&#10;vwj8N/GT4d+DdD8T3t9bw6V8WvC+tW7WEiKzXFpqUU8atvRgULKAwABI6EHmvb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B47B2B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56D4451A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  <v:shape 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FD1A684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4A9B3845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093790" w14:textId="57D76609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8B9232C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D77A41" wp14:editId="33AEE05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1B5A937E" w:rsidR="00096985" w:rsidRDefault="00096985">
      <w:pPr>
        <w:rPr>
          <w:rFonts w:cstheme="minorHAnsi"/>
          <w:sz w:val="24"/>
          <w:szCs w:val="24"/>
        </w:rPr>
      </w:pPr>
    </w:p>
    <w:p w14:paraId="30E38355" w14:textId="708C778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2479E33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33A449E6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ED990D9" w:rsidR="00C150A7" w:rsidRDefault="00D8342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2532901C">
                <wp:simplePos x="0" y="0"/>
                <wp:positionH relativeFrom="column">
                  <wp:posOffset>-581328</wp:posOffset>
                </wp:positionH>
                <wp:positionV relativeFrom="paragraph">
                  <wp:posOffset>-962025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32" style="position:absolute;margin-left:-45.75pt;margin-top:-75.7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hKPDBgAA4z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+XzCXHdh306O6fdND22zPfVOrqdl7MmsTNAB8yWJSextvnrBT1Ue1k3y1ebb&#10;nLN/AQ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ooor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s0giTzHcKq8szdqAHUV8Jftmf8F2fgJ+z14hufh58GPD7eP9es2aO+ure7EOm2kgOCnm4Zpm&#10;BHIQbR/fyCK+W7//AIOM/wBqKe5aTTvg14Mt4v4Y5PtMhH47x/Kvn8VxPkuFqOnKpdreyb/HY/aO&#10;H/o/+KXEWAjjKGC9nTkrx9pOMG09nyt8yT6XSutVofsjRX40/wDERZ+1d/0SfwT/AN+bn/47R/xE&#10;WftXf9En8E/9+bn/AOO1z/64ZH/M/wDwFnu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GOTSAZGA1OooAb5fOc0u3HSlooAQrk80oAH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IB600p6GnUUAJsHegoO1LRQA3&#10;BTmjzPanEA9aTavpQAoOR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ketGQehoAKKKKQBRRRTA&#10;KKMj1opAFFFFABRRRQAUUUUAFFGaKACiijI9aACiijPagAooyPWigAooyB1NGaACiijOOtABRRuH&#10;rRQAUUUUAFFFGR60AFFFFABRRuHrRkHoaYBRRkDqaKQBRRRTAKKKM0gCijIPQ0UAFFFFABRRRQAU&#10;UZHrRQAUUUZHrQAUUbh60Zz0oAKKKKACijOOtGc9KACiijOOtABRRuHrRuHrQAUUUZx1pgFFGR60&#10;ZHrSAKKKKACiiimAUUZx1o3D1oAKKM96Nw9aQBRRuHrRketMAooooAKKM0UAFFFGQOppAFFFGaY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NigBaKQFmO1V3H2qVLHUH6WM34RGjQCO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hiQOBTdzE4C8+lADqKsQ6Rqs4zHYSfVlx/Opf+Ee1j&#10;/nzP/fQ/xo5o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ADp0FIF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m1fSlooAbJBDMnlyxK&#10;ynqrLkGlVVRQiLgDgAdqWigAooooAKKKKACiiigAooooAKKKKACiiigAooooAKKKKACiiigAoooo&#10;AKKKKACiiigAooooAKKKKACiiigAooooAKKKKACiiigAooooAKKKKACiiigAooooAKKKKACiiigA&#10;ooooAKKKKACiiigAooooAKKKKACiiigAooooAKCAeCKKKAE2r6UoG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144FAB3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864B8C">
      <w:headerReference w:type="default" r:id="rId25"/>
      <w:footerReference w:type="default" r:id="rId26"/>
      <w:type w:val="continuous"/>
      <w:pgSz w:w="11906" w:h="16838" w:code="9"/>
      <w:pgMar w:top="1404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4A2A0" w14:textId="77777777" w:rsidR="00381DE7" w:rsidRDefault="00381DE7" w:rsidP="00ED544D">
      <w:pPr>
        <w:spacing w:after="0" w:line="240" w:lineRule="auto"/>
      </w:pPr>
      <w:r>
        <w:separator/>
      </w:r>
    </w:p>
  </w:endnote>
  <w:endnote w:type="continuationSeparator" w:id="0">
    <w:p w14:paraId="037184CC" w14:textId="77777777" w:rsidR="00381DE7" w:rsidRDefault="00381DE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F68F4" w14:textId="77777777" w:rsidR="00381DE7" w:rsidRDefault="00381DE7" w:rsidP="00ED544D">
      <w:pPr>
        <w:spacing w:after="0" w:line="240" w:lineRule="auto"/>
      </w:pPr>
      <w:r>
        <w:separator/>
      </w:r>
    </w:p>
  </w:footnote>
  <w:footnote w:type="continuationSeparator" w:id="0">
    <w:p w14:paraId="0FD1B2E5" w14:textId="77777777" w:rsidR="00381DE7" w:rsidRDefault="00381DE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7E8E6779" w:rsidR="00C150A7" w:rsidRDefault="008A2A28" w:rsidP="00C150A7">
    <w:pPr>
      <w:pStyle w:val="stBilgi"/>
      <w:jc w:val="center"/>
    </w:pPr>
    <w:r>
      <w:t>4</w:t>
    </w:r>
    <w:r w:rsidR="00C150A7">
      <w:t xml:space="preserve">. Sınıf </w:t>
    </w:r>
    <w:r w:rsidR="004D55CE">
      <w:t>1</w:t>
    </w:r>
    <w:r w:rsidR="00C150A7">
      <w:t>.Dönem 1. Yazılı /</w:t>
    </w:r>
    <w:proofErr w:type="gramStart"/>
    <w:r w:rsidR="00EE6DA8">
      <w:t xml:space="preserve">Test </w:t>
    </w:r>
    <w:r w:rsidR="00C150A7">
      <w:t xml:space="preserve"> Sınav</w:t>
    </w:r>
    <w:proofErr w:type="gramEnd"/>
    <w:r w:rsidR="00C150A7">
      <w:t xml:space="preserve">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643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647" w:hanging="360"/>
      </w:pPr>
    </w:lvl>
    <w:lvl w:ilvl="2" w:tplc="041F001B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B1620"/>
    <w:multiLevelType w:val="hybridMultilevel"/>
    <w:tmpl w:val="4E101F0C"/>
    <w:lvl w:ilvl="0" w:tplc="145676AE">
      <w:start w:val="1"/>
      <w:numFmt w:val="upperLetter"/>
      <w:lvlText w:val="%1)"/>
      <w:lvlJc w:val="left"/>
      <w:pPr>
        <w:ind w:left="912" w:hanging="432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43238"/>
    <w:rsid w:val="0038090A"/>
    <w:rsid w:val="00381DE7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4D55CE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49CF"/>
    <w:rsid w:val="00876855"/>
    <w:rsid w:val="008A2A28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750D3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2550B"/>
    <w:rsid w:val="00E709B5"/>
    <w:rsid w:val="00E71579"/>
    <w:rsid w:val="00E72F61"/>
    <w:rsid w:val="00E7530C"/>
    <w:rsid w:val="00E912EB"/>
    <w:rsid w:val="00EB3584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zlenenKpr">
    <w:name w:val="FollowedHyperlink"/>
    <w:basedOn w:val="VarsaylanParagrafYazTipi"/>
    <w:uiPriority w:val="99"/>
    <w:semiHidden/>
    <w:unhideWhenUsed/>
    <w:rsid w:val="008749CF"/>
    <w:rPr>
      <w:color w:val="800080" w:themeColor="followedHyperlink"/>
      <w:u w:val="single"/>
    </w:rPr>
  </w:style>
  <w:style w:type="paragraph" w:styleId="AralkYok">
    <w:name w:val="No Spacing"/>
    <w:link w:val="AralkYokChar"/>
    <w:uiPriority w:val="1"/>
    <w:qFormat/>
    <w:rsid w:val="008749C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link w:val="AralkYok"/>
    <w:uiPriority w:val="1"/>
    <w:locked/>
    <w:rsid w:val="008749C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4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BD14E-7E1C-462B-8972-C2E6DD62E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2024-10-18T08:03:00Z</dcterms:created>
  <dcterms:modified xsi:type="dcterms:W3CDTF">2024-10-18T08:03:00Z</dcterms:modified>
</cp:coreProperties>
</file>