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1161D" w:rsidRPr="00C1161D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C1161D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Pr="00C1161D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C1161D" w:rsidRPr="00C1161D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C1161D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  <w:r w:rsidRPr="00C1161D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C1161D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C1161D"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C1161D" w:rsidRPr="00C1161D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C1161D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  <w:r w:rsidRPr="00C1161D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1161D" w:rsidRPr="00C1161D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C1161D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2A18271" w:rsidR="00151DA8" w:rsidRPr="00C1161D" w:rsidRDefault="008A2A28" w:rsidP="00C1161D">
            <w:pPr>
              <w:pStyle w:val="AIKMETN"/>
              <w:spacing w:before="0" w:after="0"/>
              <w:ind w:left="0" w:firstLine="0"/>
              <w:jc w:val="center"/>
            </w:pPr>
            <w:r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1161D"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1. Yazılı / </w:t>
            </w:r>
            <w:r w:rsidR="00407C7A"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C1161D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Pr="00C1161D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80EDF75" w14:textId="283FCB10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>Allah tarafından gönderilen emir ve yasakları insanlara anlatan kişiye ne denir?</w:t>
      </w:r>
    </w:p>
    <w:p w14:paraId="1D9F78C0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A) Melek                                    B) Peygamber                                   </w:t>
      </w:r>
    </w:p>
    <w:p w14:paraId="09E83126" w14:textId="570C818A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C) </w:t>
      </w:r>
      <w:r>
        <w:t xml:space="preserve">Cebrail                   </w:t>
      </w:r>
      <w:r w:rsidRPr="00C1161D">
        <w:t xml:space="preserve">                D) İsrafil</w:t>
      </w:r>
    </w:p>
    <w:p w14:paraId="2BB238A7" w14:textId="5D1B8C17" w:rsidR="00C1161D" w:rsidRDefault="00C1161D" w:rsidP="00C1161D">
      <w:pPr>
        <w:shd w:val="clear" w:color="auto" w:fill="FFFFFF"/>
        <w:rPr>
          <w:rFonts w:ascii="Arial" w:eastAsia="Calibri" w:hAnsi="Arial" w:cs="Arial"/>
          <w:iCs/>
          <w:sz w:val="20"/>
          <w:szCs w:val="20"/>
        </w:rPr>
      </w:pPr>
    </w:p>
    <w:p w14:paraId="04DA40C6" w14:textId="77777777" w:rsidR="00BD53F5" w:rsidRPr="00C1161D" w:rsidRDefault="00BD53F5" w:rsidP="00C1161D">
      <w:pPr>
        <w:shd w:val="clear" w:color="auto" w:fill="FFFFFF"/>
        <w:rPr>
          <w:rFonts w:ascii="Arial" w:eastAsia="Calibri" w:hAnsi="Arial" w:cs="Arial"/>
          <w:iCs/>
          <w:sz w:val="20"/>
          <w:szCs w:val="20"/>
        </w:rPr>
      </w:pPr>
    </w:p>
    <w:p w14:paraId="3CF6581D" w14:textId="0E275FE1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>. ‘’</w:t>
      </w:r>
      <w:proofErr w:type="gramStart"/>
      <w:r w:rsidRPr="00C1161D">
        <w:t>Alemlere</w:t>
      </w:r>
      <w:proofErr w:type="gramEnd"/>
      <w:r w:rsidRPr="00C1161D">
        <w:t xml:space="preserve"> Rahmet olarak gönderilen en son Peygamber hangisidir?</w:t>
      </w:r>
    </w:p>
    <w:p w14:paraId="519F1864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A) Hz. İsa  (SAV)                     B) ) </w:t>
      </w:r>
      <w:proofErr w:type="spellStart"/>
      <w:r w:rsidRPr="00C1161D">
        <w:t>Hz.İbrahim</w:t>
      </w:r>
      <w:proofErr w:type="spellEnd"/>
      <w:r w:rsidRPr="00C1161D">
        <w:t xml:space="preserve"> (SAV)</w:t>
      </w:r>
    </w:p>
    <w:p w14:paraId="5F779595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C) </w:t>
      </w:r>
      <w:proofErr w:type="spellStart"/>
      <w:r w:rsidRPr="00C1161D">
        <w:t>Hz.Muhammet</w:t>
      </w:r>
      <w:proofErr w:type="spellEnd"/>
      <w:r w:rsidRPr="00C1161D">
        <w:t xml:space="preserve">  (SAV)        D) </w:t>
      </w:r>
      <w:proofErr w:type="spellStart"/>
      <w:r w:rsidRPr="00C1161D">
        <w:t>Hz.Davut</w:t>
      </w:r>
      <w:proofErr w:type="spellEnd"/>
      <w:r w:rsidRPr="00C1161D">
        <w:t xml:space="preserve"> (SAV)</w:t>
      </w:r>
    </w:p>
    <w:p w14:paraId="09B26C7E" w14:textId="43F3AD6B" w:rsidR="00C1161D" w:rsidRDefault="00C1161D" w:rsidP="00C1161D">
      <w:pPr>
        <w:shd w:val="clear" w:color="auto" w:fill="FFFFFF"/>
        <w:rPr>
          <w:rFonts w:ascii="Arial" w:hAnsi="Arial" w:cs="Arial"/>
          <w:b/>
          <w:sz w:val="20"/>
          <w:szCs w:val="20"/>
        </w:rPr>
      </w:pPr>
    </w:p>
    <w:p w14:paraId="7650B244" w14:textId="77777777" w:rsidR="00BD53F5" w:rsidRPr="00C1161D" w:rsidRDefault="00BD53F5" w:rsidP="00C1161D">
      <w:pPr>
        <w:shd w:val="clear" w:color="auto" w:fill="FFFFFF"/>
        <w:rPr>
          <w:rFonts w:ascii="Arial" w:hAnsi="Arial" w:cs="Arial"/>
          <w:b/>
          <w:sz w:val="20"/>
          <w:szCs w:val="20"/>
        </w:rPr>
      </w:pPr>
    </w:p>
    <w:p w14:paraId="12889E84" w14:textId="7E01B143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>) Kur- anı kerimde kaç peygamberin ismi geçmektedir?</w:t>
      </w:r>
    </w:p>
    <w:p w14:paraId="1E35F656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rPr>
          <w:szCs w:val="20"/>
        </w:rPr>
        <w:t xml:space="preserve"> </w:t>
      </w:r>
      <w:r w:rsidRPr="00C1161D">
        <w:t xml:space="preserve">A) 25                                   B) 28   </w:t>
      </w:r>
    </w:p>
    <w:p w14:paraId="1738068E" w14:textId="44A368AE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C) 124 Bin                           D) 3</w:t>
      </w:r>
    </w:p>
    <w:p w14:paraId="5B6029BC" w14:textId="10D3D716" w:rsidR="00C1161D" w:rsidRDefault="00C1161D" w:rsidP="00C1161D">
      <w:pPr>
        <w:spacing w:after="40"/>
        <w:jc w:val="both"/>
        <w:rPr>
          <w:rFonts w:ascii="Arial" w:eastAsia="Calibri" w:hAnsi="Arial" w:cs="Arial"/>
          <w:iCs/>
          <w:sz w:val="20"/>
          <w:szCs w:val="20"/>
        </w:rPr>
      </w:pPr>
    </w:p>
    <w:p w14:paraId="29EF2E8D" w14:textId="77777777" w:rsidR="00BD53F5" w:rsidRPr="00C1161D" w:rsidRDefault="00BD53F5" w:rsidP="00C1161D">
      <w:pPr>
        <w:spacing w:after="40"/>
        <w:jc w:val="both"/>
        <w:rPr>
          <w:rFonts w:ascii="Arial" w:eastAsia="Calibri" w:hAnsi="Arial" w:cs="Arial"/>
          <w:iCs/>
          <w:sz w:val="20"/>
          <w:szCs w:val="20"/>
        </w:rPr>
      </w:pPr>
    </w:p>
    <w:p w14:paraId="660F5373" w14:textId="03098B08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 xml:space="preserve">Dinimizce </w:t>
      </w:r>
      <w:proofErr w:type="spellStart"/>
      <w:r w:rsidRPr="00C1161D">
        <w:t>yiyilip</w:t>
      </w:r>
      <w:proofErr w:type="spellEnd"/>
      <w:r w:rsidRPr="00C1161D">
        <w:t xml:space="preserve"> içilmesi, yapılması </w:t>
      </w:r>
      <w:r w:rsidRPr="00C1161D">
        <w:rPr>
          <w:u w:val="single"/>
        </w:rPr>
        <w:t>serbest</w:t>
      </w:r>
      <w:r w:rsidRPr="00C1161D">
        <w:t xml:space="preserve"> olan şeylere ne ad verilir?</w:t>
      </w:r>
    </w:p>
    <w:p w14:paraId="75015ABC" w14:textId="5DD66DE4" w:rsidR="00C1161D" w:rsidRPr="00C1161D" w:rsidRDefault="00C1161D" w:rsidP="00C1161D">
      <w:pPr>
        <w:pStyle w:val="SEENEKLER"/>
        <w:numPr>
          <w:ilvl w:val="0"/>
          <w:numId w:val="0"/>
        </w:numPr>
      </w:pPr>
      <w:r>
        <w:t xml:space="preserve">   </w:t>
      </w:r>
      <w:r w:rsidRPr="00C1161D">
        <w:t xml:space="preserve"> A) Sünnet                          B) Günah   </w:t>
      </w:r>
    </w:p>
    <w:p w14:paraId="5002D715" w14:textId="443B13F2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C) Helâl                           </w:t>
      </w:r>
      <w:r>
        <w:t xml:space="preserve"> </w:t>
      </w:r>
      <w:r w:rsidRPr="00C1161D">
        <w:t xml:space="preserve">  D) Kuran</w:t>
      </w:r>
    </w:p>
    <w:p w14:paraId="180212FA" w14:textId="4BBD2FB9" w:rsidR="00C1161D" w:rsidRDefault="00C1161D" w:rsidP="00C1161D">
      <w:pPr>
        <w:spacing w:after="40"/>
        <w:jc w:val="both"/>
        <w:rPr>
          <w:rFonts w:ascii="Arial" w:eastAsia="Calibri" w:hAnsi="Arial" w:cs="Arial"/>
          <w:iCs/>
          <w:sz w:val="20"/>
          <w:szCs w:val="20"/>
        </w:rPr>
      </w:pPr>
    </w:p>
    <w:p w14:paraId="33DCA30D" w14:textId="77777777" w:rsidR="00BD53F5" w:rsidRPr="00C1161D" w:rsidRDefault="00BD53F5" w:rsidP="00C1161D">
      <w:pPr>
        <w:spacing w:after="40"/>
        <w:jc w:val="both"/>
        <w:rPr>
          <w:rFonts w:ascii="Arial" w:eastAsia="Calibri" w:hAnsi="Arial" w:cs="Arial"/>
          <w:iCs/>
          <w:sz w:val="20"/>
          <w:szCs w:val="20"/>
        </w:rPr>
      </w:pPr>
    </w:p>
    <w:p w14:paraId="410C9007" w14:textId="12407A67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>Allah her iyi söz ve davranışımız karşılığa bizlere ne verir?</w:t>
      </w:r>
    </w:p>
    <w:p w14:paraId="46DE11C4" w14:textId="317DC93A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A) </w:t>
      </w:r>
      <w:proofErr w:type="gramStart"/>
      <w:r w:rsidRPr="00C1161D">
        <w:t>Günah       B</w:t>
      </w:r>
      <w:proofErr w:type="gramEnd"/>
      <w:r w:rsidRPr="00C1161D">
        <w:t xml:space="preserve">) Vacip     C) Haram       D) Sevap </w:t>
      </w:r>
    </w:p>
    <w:p w14:paraId="419D85CB" w14:textId="5ED790AE" w:rsidR="00C1161D" w:rsidRDefault="00C1161D" w:rsidP="00C1161D">
      <w:pPr>
        <w:pStyle w:val="SEENEKLER"/>
        <w:numPr>
          <w:ilvl w:val="0"/>
          <w:numId w:val="0"/>
        </w:numPr>
        <w:ind w:left="530"/>
      </w:pPr>
    </w:p>
    <w:p w14:paraId="0ED63BB4" w14:textId="77777777" w:rsidR="00BD53F5" w:rsidRPr="00C1161D" w:rsidRDefault="00BD53F5" w:rsidP="00C1161D">
      <w:pPr>
        <w:pStyle w:val="SEENEKLER"/>
        <w:numPr>
          <w:ilvl w:val="0"/>
          <w:numId w:val="0"/>
        </w:numPr>
        <w:ind w:left="530"/>
      </w:pPr>
    </w:p>
    <w:p w14:paraId="05C60E86" w14:textId="72401E8A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 xml:space="preserve">) Aşağıdakilerden hangisi </w:t>
      </w:r>
      <w:r w:rsidRPr="00C1161D">
        <w:rPr>
          <w:u w:val="single"/>
        </w:rPr>
        <w:t>harama</w:t>
      </w:r>
      <w:r w:rsidRPr="00C1161D">
        <w:t xml:space="preserve"> örnektir?</w:t>
      </w:r>
    </w:p>
    <w:p w14:paraId="1A27D4F1" w14:textId="245EBEC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A) İçki içmek</w:t>
      </w:r>
      <w:r w:rsidRPr="00C1161D">
        <w:tab/>
        <w:t xml:space="preserve">         </w:t>
      </w:r>
      <w:r>
        <w:t xml:space="preserve">                  </w:t>
      </w:r>
      <w:r w:rsidRPr="00C1161D">
        <w:t xml:space="preserve">    B) Namaz kılmak </w:t>
      </w:r>
    </w:p>
    <w:p w14:paraId="0520E61D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C) İyilik yapmak</w:t>
      </w:r>
      <w:r w:rsidRPr="00C1161D">
        <w:tab/>
      </w:r>
      <w:r w:rsidRPr="00C1161D">
        <w:tab/>
        <w:t xml:space="preserve">D) Dürüst olmak </w:t>
      </w:r>
    </w:p>
    <w:p w14:paraId="5A28A1BA" w14:textId="1C2168A5" w:rsidR="00C1161D" w:rsidRDefault="00C1161D" w:rsidP="00C1161D">
      <w:pPr>
        <w:pStyle w:val="SEENEKLER"/>
        <w:numPr>
          <w:ilvl w:val="0"/>
          <w:numId w:val="0"/>
        </w:numPr>
        <w:ind w:left="284"/>
      </w:pPr>
    </w:p>
    <w:p w14:paraId="48B83BB6" w14:textId="77777777" w:rsidR="00BD53F5" w:rsidRPr="00C1161D" w:rsidRDefault="00BD53F5" w:rsidP="00C1161D">
      <w:pPr>
        <w:pStyle w:val="SEENEKLER"/>
        <w:numPr>
          <w:ilvl w:val="0"/>
          <w:numId w:val="0"/>
        </w:numPr>
        <w:ind w:left="284"/>
      </w:pPr>
    </w:p>
    <w:p w14:paraId="6EFB4AF7" w14:textId="78DE6309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 xml:space="preserve">Aşağıdakilerden hangisi </w:t>
      </w:r>
      <w:proofErr w:type="gramStart"/>
      <w:r w:rsidRPr="00C1161D">
        <w:t>günah  kazandıracak</w:t>
      </w:r>
      <w:proofErr w:type="gramEnd"/>
      <w:r w:rsidRPr="00C1161D">
        <w:t xml:space="preserve"> bir davranış </w:t>
      </w:r>
      <w:r w:rsidRPr="00C1161D">
        <w:rPr>
          <w:u w:val="single"/>
        </w:rPr>
        <w:t>değildir?</w:t>
      </w:r>
    </w:p>
    <w:p w14:paraId="3977DA8B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A) Kavga etmek</w:t>
      </w:r>
      <w:r w:rsidRPr="00C1161D">
        <w:tab/>
        <w:t xml:space="preserve">         B) Yardım etmek                        </w:t>
      </w:r>
    </w:p>
    <w:p w14:paraId="4607E73A" w14:textId="2AF0465D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C) Hayvanları dövmek      </w:t>
      </w:r>
      <w:r>
        <w:t xml:space="preserve">  </w:t>
      </w:r>
      <w:r w:rsidRPr="00C1161D">
        <w:t xml:space="preserve">     D) Dedikodu yapmak</w:t>
      </w:r>
    </w:p>
    <w:p w14:paraId="383E8904" w14:textId="07C5A107" w:rsidR="00C1161D" w:rsidRDefault="00C1161D" w:rsidP="00C1161D">
      <w:pPr>
        <w:spacing w:after="40"/>
        <w:jc w:val="both"/>
        <w:rPr>
          <w:rFonts w:ascii="Arial" w:eastAsia="Calibri" w:hAnsi="Arial" w:cs="Arial"/>
          <w:iCs/>
          <w:sz w:val="20"/>
          <w:szCs w:val="20"/>
        </w:rPr>
      </w:pPr>
    </w:p>
    <w:p w14:paraId="43BF475C" w14:textId="77777777" w:rsidR="00BD53F5" w:rsidRPr="00C1161D" w:rsidRDefault="00BD53F5" w:rsidP="00C1161D">
      <w:pPr>
        <w:spacing w:after="40"/>
        <w:jc w:val="both"/>
        <w:rPr>
          <w:rFonts w:ascii="Arial" w:eastAsia="Calibri" w:hAnsi="Arial" w:cs="Arial"/>
          <w:iCs/>
          <w:sz w:val="20"/>
          <w:szCs w:val="20"/>
        </w:rPr>
      </w:pPr>
    </w:p>
    <w:p w14:paraId="79E69FEE" w14:textId="31DBD4E5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>Aşağıdakilerden hangisi doğru bir davranıştır?</w:t>
      </w:r>
    </w:p>
    <w:p w14:paraId="1F9274DC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A) Pis yerlerde oyun oynamak</w:t>
      </w:r>
    </w:p>
    <w:p w14:paraId="5099D817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B) Çöpleri bahçeye atmak</w:t>
      </w:r>
    </w:p>
    <w:p w14:paraId="3903BEBA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C) Çevremizi temiz tutup korumak</w:t>
      </w:r>
    </w:p>
    <w:p w14:paraId="5FB8AD46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>D) Yerlere tükürmek</w:t>
      </w:r>
    </w:p>
    <w:p w14:paraId="4ADC501D" w14:textId="59527649" w:rsidR="00C1161D" w:rsidRDefault="00C1161D" w:rsidP="00BD53F5">
      <w:pPr>
        <w:pStyle w:val="SEENEKLER"/>
        <w:numPr>
          <w:ilvl w:val="0"/>
          <w:numId w:val="0"/>
        </w:numPr>
      </w:pPr>
    </w:p>
    <w:p w14:paraId="4B90A98F" w14:textId="77777777" w:rsidR="00BD53F5" w:rsidRPr="00C1161D" w:rsidRDefault="00BD53F5" w:rsidP="00BD53F5">
      <w:pPr>
        <w:pStyle w:val="SEENEKLER"/>
        <w:numPr>
          <w:ilvl w:val="0"/>
          <w:numId w:val="0"/>
        </w:numPr>
      </w:pPr>
    </w:p>
    <w:p w14:paraId="1BBA2F96" w14:textId="5D705384" w:rsidR="00C1161D" w:rsidRPr="00C1161D" w:rsidRDefault="00C1161D" w:rsidP="00C1161D">
      <w:pPr>
        <w:pStyle w:val="SORUMETN"/>
        <w:rPr>
          <w:sz w:val="18"/>
          <w:szCs w:val="16"/>
        </w:rPr>
      </w:pPr>
      <w:r w:rsidRPr="00C1161D">
        <w:t xml:space="preserve">Aşağıdakilerden hangisi günlük hayatımızda kullandığımız dini ifadelerden birisi </w:t>
      </w:r>
      <w:r w:rsidRPr="00C1161D">
        <w:rPr>
          <w:u w:val="single"/>
        </w:rPr>
        <w:t>değildir?</w:t>
      </w:r>
    </w:p>
    <w:p w14:paraId="50C03B20" w14:textId="5697039F" w:rsidR="00C1161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A) Allah zihin açıklığı </w:t>
      </w:r>
      <w:proofErr w:type="gramStart"/>
      <w:r w:rsidRPr="00C1161D">
        <w:t xml:space="preserve">versin  </w:t>
      </w:r>
      <w:r>
        <w:t xml:space="preserve">    </w:t>
      </w:r>
      <w:r w:rsidRPr="00C1161D">
        <w:t xml:space="preserve"> B</w:t>
      </w:r>
      <w:proofErr w:type="gramEnd"/>
      <w:r w:rsidRPr="00C1161D">
        <w:t>) Allah belanı versin.</w:t>
      </w:r>
    </w:p>
    <w:p w14:paraId="77095C4B" w14:textId="494C77CA" w:rsidR="002D31AD" w:rsidRPr="00C1161D" w:rsidRDefault="00C1161D" w:rsidP="00C1161D">
      <w:pPr>
        <w:pStyle w:val="SEENEKLER"/>
        <w:numPr>
          <w:ilvl w:val="0"/>
          <w:numId w:val="0"/>
        </w:numPr>
        <w:ind w:left="530" w:hanging="360"/>
      </w:pPr>
      <w:r w:rsidRPr="00C1161D">
        <w:t xml:space="preserve">C) Allah rahmet etsin           </w:t>
      </w:r>
      <w:r>
        <w:t xml:space="preserve">    </w:t>
      </w:r>
      <w:r w:rsidRPr="00C1161D">
        <w:t xml:space="preserve">  D) Allah kavuştursun</w:t>
      </w:r>
    </w:p>
    <w:bookmarkEnd w:id="1"/>
    <w:p w14:paraId="527C7EF2" w14:textId="5182878C" w:rsidR="00C1161D" w:rsidRPr="00C1161D" w:rsidRDefault="00C1161D" w:rsidP="00C1161D">
      <w:pPr>
        <w:pStyle w:val="SORUMETN"/>
        <w:rPr>
          <w:bCs/>
          <w:color w:val="000000"/>
          <w:sz w:val="18"/>
          <w:szCs w:val="16"/>
        </w:rPr>
      </w:pPr>
      <w:r w:rsidRPr="00152854">
        <w:t>Aşağıdaki durumlardan hangisinde kişinin</w:t>
      </w:r>
      <w:r w:rsidRPr="00152854">
        <w:rPr>
          <w:bCs/>
        </w:rPr>
        <w:t xml:space="preserve"> </w:t>
      </w:r>
      <w:r w:rsidRPr="00152854">
        <w:t xml:space="preserve">Besmele çekmesi </w:t>
      </w:r>
      <w:r w:rsidRPr="00152854">
        <w:rPr>
          <w:u w:val="single"/>
        </w:rPr>
        <w:t>uygun değildir?</w:t>
      </w:r>
    </w:p>
    <w:p w14:paraId="0D1EEE19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/>
      </w:pPr>
      <w:r w:rsidRPr="00C1161D">
        <w:t>A) Sabah yatağından kalktığı zaman</w:t>
      </w:r>
    </w:p>
    <w:p w14:paraId="76A0E2EF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/>
      </w:pPr>
      <w:r w:rsidRPr="00C1161D">
        <w:t>B) Kur’an okumaya başlamadan önce</w:t>
      </w:r>
    </w:p>
    <w:p w14:paraId="152EF153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/>
      </w:pPr>
      <w:r w:rsidRPr="00C1161D">
        <w:t>C) Yemek yemeye başlamadan önce</w:t>
      </w:r>
    </w:p>
    <w:p w14:paraId="44ECB26D" w14:textId="77777777" w:rsidR="00C1161D" w:rsidRPr="00C1161D" w:rsidRDefault="00C1161D" w:rsidP="00C1161D">
      <w:pPr>
        <w:pStyle w:val="SEENEKLER"/>
        <w:numPr>
          <w:ilvl w:val="0"/>
          <w:numId w:val="0"/>
        </w:numPr>
        <w:ind w:left="530"/>
      </w:pPr>
      <w:r w:rsidRPr="00C1161D">
        <w:t xml:space="preserve">D) Haram olan </w:t>
      </w:r>
      <w:proofErr w:type="gramStart"/>
      <w:r w:rsidRPr="00C1161D">
        <w:t>kötü  bir</w:t>
      </w:r>
      <w:proofErr w:type="gramEnd"/>
      <w:r w:rsidRPr="00C1161D">
        <w:t xml:space="preserve"> işi yapmadan önce</w:t>
      </w:r>
    </w:p>
    <w:p w14:paraId="4785DF0E" w14:textId="3267F135" w:rsidR="00C1161D" w:rsidRDefault="00C1161D" w:rsidP="00C1161D">
      <w:pPr>
        <w:spacing w:after="40"/>
        <w:jc w:val="both"/>
        <w:rPr>
          <w:rFonts w:ascii="Arial" w:eastAsia="Calibri" w:hAnsi="Arial" w:cs="Arial"/>
          <w:sz w:val="20"/>
          <w:szCs w:val="20"/>
        </w:rPr>
      </w:pPr>
    </w:p>
    <w:p w14:paraId="589D3CAB" w14:textId="77777777" w:rsidR="00BD53F5" w:rsidRPr="00152854" w:rsidRDefault="00BD53F5" w:rsidP="00C1161D">
      <w:pPr>
        <w:spacing w:after="40"/>
        <w:jc w:val="both"/>
        <w:rPr>
          <w:rFonts w:ascii="Arial" w:eastAsia="Calibri" w:hAnsi="Arial" w:cs="Arial"/>
          <w:sz w:val="20"/>
          <w:szCs w:val="20"/>
        </w:rPr>
      </w:pPr>
    </w:p>
    <w:p w14:paraId="3C5579FF" w14:textId="7982769F" w:rsidR="00C1161D" w:rsidRPr="00C1161D" w:rsidRDefault="00C1161D" w:rsidP="00C1161D">
      <w:pPr>
        <w:pStyle w:val="SORUMETN"/>
        <w:rPr>
          <w:color w:val="000000"/>
          <w:sz w:val="18"/>
          <w:szCs w:val="16"/>
        </w:rPr>
      </w:pPr>
      <w:r w:rsidRPr="00152854">
        <w:t xml:space="preserve">Allah bizlere sayılamayacak kadar çok nimetler vermiştir. Bütün bu nimetlere karşılık kişi aşağıdakilerden hangisini yapması </w:t>
      </w:r>
      <w:r w:rsidRPr="00C1161D">
        <w:rPr>
          <w:u w:val="single"/>
        </w:rPr>
        <w:t>yanlış ve günah olur?</w:t>
      </w:r>
    </w:p>
    <w:p w14:paraId="3635FBD0" w14:textId="1FFFB612" w:rsidR="00C1161D" w:rsidRPr="00C1161D" w:rsidRDefault="00C1161D" w:rsidP="00C1161D">
      <w:pPr>
        <w:pStyle w:val="SEENEKLER"/>
        <w:numPr>
          <w:ilvl w:val="0"/>
          <w:numId w:val="0"/>
        </w:numPr>
        <w:ind w:left="530"/>
      </w:pPr>
      <w:r w:rsidRPr="00C1161D">
        <w:t>A) Elhamdülillâ</w:t>
      </w:r>
      <w:r w:rsidR="00BD53F5">
        <w:t xml:space="preserve">h derse           </w:t>
      </w:r>
      <w:r w:rsidRPr="00C1161D">
        <w:t xml:space="preserve">       B)Hamdolsun derse</w:t>
      </w:r>
    </w:p>
    <w:p w14:paraId="500A1BAD" w14:textId="55AE959C" w:rsidR="00C1161D" w:rsidRPr="00C1161D" w:rsidRDefault="00C1161D" w:rsidP="00C1161D">
      <w:pPr>
        <w:pStyle w:val="SEENEKLER"/>
        <w:numPr>
          <w:ilvl w:val="0"/>
          <w:numId w:val="0"/>
        </w:numPr>
        <w:ind w:left="530"/>
      </w:pPr>
      <w:r w:rsidRPr="00C1161D">
        <w:t xml:space="preserve">C) Nankörlük ederse               </w:t>
      </w:r>
      <w:r w:rsidR="00BD53F5">
        <w:t xml:space="preserve">     </w:t>
      </w:r>
      <w:r w:rsidRPr="00C1161D">
        <w:t xml:space="preserve"> D) Şükür ederse</w:t>
      </w:r>
    </w:p>
    <w:p w14:paraId="2ED48FC5" w14:textId="69D47B77" w:rsidR="00C1161D" w:rsidRDefault="00C1161D" w:rsidP="00C1161D">
      <w:pPr>
        <w:spacing w:after="40"/>
        <w:rPr>
          <w:rFonts w:ascii="Arial Narrow" w:eastAsia="Calibri" w:hAnsi="Arial Narrow" w:cs="Arial"/>
          <w:sz w:val="20"/>
          <w:szCs w:val="20"/>
        </w:rPr>
      </w:pPr>
    </w:p>
    <w:p w14:paraId="17918110" w14:textId="77777777" w:rsidR="00BD53F5" w:rsidRPr="00152854" w:rsidRDefault="00BD53F5" w:rsidP="00C1161D">
      <w:pPr>
        <w:spacing w:after="40"/>
        <w:rPr>
          <w:rFonts w:ascii="Arial Narrow" w:eastAsia="Calibri" w:hAnsi="Arial Narrow" w:cs="Arial"/>
          <w:sz w:val="20"/>
          <w:szCs w:val="20"/>
        </w:rPr>
      </w:pPr>
    </w:p>
    <w:p w14:paraId="23D656B3" w14:textId="3676B811" w:rsidR="00C1161D" w:rsidRPr="00C1161D" w:rsidRDefault="00C1161D" w:rsidP="00C1161D">
      <w:pPr>
        <w:pStyle w:val="SORUMETN"/>
        <w:rPr>
          <w:color w:val="000000"/>
          <w:sz w:val="18"/>
          <w:szCs w:val="16"/>
        </w:rPr>
      </w:pPr>
      <w:r w:rsidRPr="00152854">
        <w:t xml:space="preserve"> “</w:t>
      </w:r>
      <w:proofErr w:type="spellStart"/>
      <w:r w:rsidRPr="00152854">
        <w:t>Sübhaneke”duasının</w:t>
      </w:r>
      <w:proofErr w:type="spellEnd"/>
      <w:r w:rsidRPr="00152854">
        <w:t xml:space="preserve"> </w:t>
      </w:r>
      <w:proofErr w:type="spellStart"/>
      <w:r w:rsidRPr="00152854">
        <w:t>şağıdaki</w:t>
      </w:r>
      <w:proofErr w:type="spellEnd"/>
      <w:r w:rsidRPr="00152854">
        <w:t xml:space="preserve"> bölümlerinden hangisi </w:t>
      </w:r>
      <w:r w:rsidRPr="00152854">
        <w:rPr>
          <w:u w:val="single"/>
        </w:rPr>
        <w:t>sadece cenaze namazında</w:t>
      </w:r>
      <w:r w:rsidRPr="00152854">
        <w:t xml:space="preserve"> okunur?</w:t>
      </w:r>
      <w:bookmarkStart w:id="2" w:name="_GoBack"/>
      <w:bookmarkEnd w:id="2"/>
    </w:p>
    <w:p w14:paraId="70C8E804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284"/>
      </w:pPr>
      <w:r w:rsidRPr="00C1161D">
        <w:t xml:space="preserve">A) Ve </w:t>
      </w:r>
      <w:proofErr w:type="spellStart"/>
      <w:r w:rsidRPr="00C1161D">
        <w:t>tebera</w:t>
      </w:r>
      <w:proofErr w:type="spellEnd"/>
      <w:r w:rsidRPr="00C1161D">
        <w:t xml:space="preserve"> </w:t>
      </w:r>
      <w:proofErr w:type="spellStart"/>
      <w:r w:rsidRPr="00C1161D">
        <w:t>kesmük</w:t>
      </w:r>
      <w:proofErr w:type="spellEnd"/>
      <w:r w:rsidRPr="00C1161D">
        <w:t xml:space="preserve">              B) Ve </w:t>
      </w:r>
      <w:proofErr w:type="spellStart"/>
      <w:r w:rsidRPr="00C1161D">
        <w:t>celle</w:t>
      </w:r>
      <w:proofErr w:type="spellEnd"/>
      <w:r w:rsidRPr="00C1161D">
        <w:t xml:space="preserve"> </w:t>
      </w:r>
      <w:proofErr w:type="spellStart"/>
      <w:r w:rsidRPr="00C1161D">
        <w:t>senaük</w:t>
      </w:r>
      <w:proofErr w:type="spellEnd"/>
      <w:r w:rsidRPr="00C1161D">
        <w:t xml:space="preserve">         </w:t>
      </w:r>
    </w:p>
    <w:p w14:paraId="6679DD3C" w14:textId="0B564188" w:rsidR="00C1161D" w:rsidRPr="00C1161D" w:rsidRDefault="00BD53F5" w:rsidP="00BD53F5">
      <w:pPr>
        <w:pStyle w:val="SEENEKLER"/>
        <w:numPr>
          <w:ilvl w:val="0"/>
          <w:numId w:val="0"/>
        </w:numPr>
        <w:ind w:left="530" w:hanging="360"/>
      </w:pPr>
      <w:r>
        <w:t xml:space="preserve">   </w:t>
      </w:r>
      <w:r w:rsidR="00C1161D" w:rsidRPr="00C1161D">
        <w:t xml:space="preserve">C) Ve </w:t>
      </w:r>
      <w:proofErr w:type="spellStart"/>
      <w:r w:rsidR="00C1161D" w:rsidRPr="00C1161D">
        <w:t>teala</w:t>
      </w:r>
      <w:proofErr w:type="spellEnd"/>
      <w:r w:rsidR="00C1161D" w:rsidRPr="00C1161D">
        <w:t xml:space="preserve"> </w:t>
      </w:r>
      <w:proofErr w:type="spellStart"/>
      <w:r w:rsidR="00C1161D" w:rsidRPr="00C1161D">
        <w:t>ceddük</w:t>
      </w:r>
      <w:proofErr w:type="spellEnd"/>
      <w:r w:rsidR="00C1161D" w:rsidRPr="00C1161D">
        <w:t xml:space="preserve">                  D) Ve </w:t>
      </w:r>
      <w:proofErr w:type="spellStart"/>
      <w:r w:rsidR="00C1161D" w:rsidRPr="00C1161D">
        <w:t>bi</w:t>
      </w:r>
      <w:proofErr w:type="spellEnd"/>
      <w:r w:rsidR="00C1161D" w:rsidRPr="00C1161D">
        <w:t xml:space="preserve"> </w:t>
      </w:r>
      <w:proofErr w:type="spellStart"/>
      <w:r w:rsidR="00C1161D" w:rsidRPr="00C1161D">
        <w:t>hamdik</w:t>
      </w:r>
      <w:proofErr w:type="spellEnd"/>
      <w:r w:rsidR="00C1161D" w:rsidRPr="00C1161D">
        <w:t xml:space="preserve">   </w:t>
      </w:r>
    </w:p>
    <w:p w14:paraId="1CA50BBD" w14:textId="1C46F93E" w:rsidR="00BD53F5" w:rsidRPr="00BD53F5" w:rsidRDefault="00C1161D" w:rsidP="00C1161D">
      <w:pPr>
        <w:shd w:val="clear" w:color="auto" w:fill="FFFFFF"/>
      </w:pPr>
      <w:r w:rsidRPr="00152854">
        <w:t xml:space="preserve">       </w:t>
      </w:r>
      <w:r w:rsidR="00BD53F5">
        <w:t xml:space="preserve">  </w:t>
      </w:r>
      <w:r w:rsidRPr="00152854">
        <w:t xml:space="preserve">               </w:t>
      </w:r>
    </w:p>
    <w:p w14:paraId="29BB6812" w14:textId="3951F302" w:rsidR="00C1161D" w:rsidRPr="00C1161D" w:rsidRDefault="00C1161D" w:rsidP="00C1161D">
      <w:pPr>
        <w:pStyle w:val="SORUMETN"/>
        <w:rPr>
          <w:color w:val="000000"/>
          <w:sz w:val="18"/>
          <w:szCs w:val="16"/>
        </w:rPr>
      </w:pPr>
      <w:r w:rsidRPr="00152854">
        <w:t xml:space="preserve">Sofraya oturan bir kişi </w:t>
      </w:r>
      <w:r w:rsidRPr="00152854">
        <w:rPr>
          <w:u w:val="single"/>
        </w:rPr>
        <w:t>yemeği bitirdikten sonra</w:t>
      </w:r>
      <w:r w:rsidRPr="00152854">
        <w:t xml:space="preserve"> aşağıdaki ifadelerden hangisini söylemelidir?</w:t>
      </w:r>
    </w:p>
    <w:p w14:paraId="15943DD4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 xml:space="preserve">A) Bismillah                   B) Çok Şükür, Elhamdülillah   </w:t>
      </w:r>
    </w:p>
    <w:p w14:paraId="7BE42517" w14:textId="06AC342B" w:rsid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 xml:space="preserve">C) Merhaba                   D) iyi Geceler </w:t>
      </w:r>
    </w:p>
    <w:p w14:paraId="175A1803" w14:textId="44110DD1" w:rsidR="00BD53F5" w:rsidRDefault="00BD53F5" w:rsidP="00BD53F5">
      <w:pPr>
        <w:pStyle w:val="SEENEKLER"/>
        <w:numPr>
          <w:ilvl w:val="0"/>
          <w:numId w:val="0"/>
        </w:numPr>
        <w:ind w:left="530"/>
      </w:pPr>
    </w:p>
    <w:p w14:paraId="5D4BDDF2" w14:textId="77777777" w:rsidR="00BD53F5" w:rsidRPr="00BD53F5" w:rsidRDefault="00BD53F5" w:rsidP="00BD53F5">
      <w:pPr>
        <w:pStyle w:val="SEENEKLER"/>
        <w:numPr>
          <w:ilvl w:val="0"/>
          <w:numId w:val="0"/>
        </w:numPr>
        <w:ind w:left="530"/>
      </w:pPr>
    </w:p>
    <w:p w14:paraId="302685F5" w14:textId="26CFA276" w:rsidR="00C1161D" w:rsidRPr="00C1161D" w:rsidRDefault="00C1161D" w:rsidP="00C1161D">
      <w:pPr>
        <w:pStyle w:val="SORUMETN"/>
      </w:pPr>
      <w:r w:rsidRPr="00C1161D">
        <w:rPr>
          <w:rStyle w:val="SORUMETNChar"/>
          <w:b/>
        </w:rPr>
        <w:t>Aşağıdakilerden hangisi bir hayır duadır?</w:t>
      </w:r>
    </w:p>
    <w:p w14:paraId="50EDDBFF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152854">
        <w:rPr>
          <w:b/>
        </w:rPr>
        <w:t xml:space="preserve"> </w:t>
      </w:r>
      <w:r w:rsidRPr="00152854">
        <w:t xml:space="preserve"> </w:t>
      </w:r>
      <w:r w:rsidRPr="00C1161D">
        <w:t xml:space="preserve">A) Allah’ın cezası                  B) Allah’ından bulasın.    </w:t>
      </w:r>
    </w:p>
    <w:p w14:paraId="501DB73A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 xml:space="preserve">  C) Allah yardımcın olsun.      D) Hay Allah</w:t>
      </w:r>
    </w:p>
    <w:p w14:paraId="1F0B1400" w14:textId="428E70A5" w:rsidR="00C1161D" w:rsidRDefault="00C1161D" w:rsidP="00C1161D">
      <w:pPr>
        <w:spacing w:after="40"/>
        <w:rPr>
          <w:rFonts w:ascii="Arial" w:eastAsia="Calibri" w:hAnsi="Arial" w:cs="Arial"/>
          <w:sz w:val="20"/>
          <w:szCs w:val="20"/>
        </w:rPr>
      </w:pPr>
    </w:p>
    <w:p w14:paraId="6D843AB6" w14:textId="77777777" w:rsidR="00BD53F5" w:rsidRPr="00152854" w:rsidRDefault="00BD53F5" w:rsidP="00C1161D">
      <w:pPr>
        <w:spacing w:after="40"/>
        <w:rPr>
          <w:rFonts w:ascii="Arial" w:eastAsia="Calibri" w:hAnsi="Arial" w:cs="Arial"/>
          <w:sz w:val="20"/>
          <w:szCs w:val="20"/>
        </w:rPr>
      </w:pPr>
    </w:p>
    <w:p w14:paraId="45184745" w14:textId="6D9DD26D" w:rsidR="00C1161D" w:rsidRPr="00C1161D" w:rsidRDefault="00C1161D" w:rsidP="00C1161D">
      <w:pPr>
        <w:pStyle w:val="SORUMETN"/>
        <w:rPr>
          <w:bCs/>
        </w:rPr>
      </w:pPr>
      <w:r w:rsidRPr="00152854">
        <w:t xml:space="preserve"> ‘</w:t>
      </w:r>
      <w:proofErr w:type="spellStart"/>
      <w:r w:rsidRPr="00152854">
        <w:t>Selamün</w:t>
      </w:r>
      <w:proofErr w:type="spellEnd"/>
      <w:r w:rsidRPr="00152854">
        <w:t xml:space="preserve"> </w:t>
      </w:r>
      <w:proofErr w:type="spellStart"/>
      <w:r w:rsidRPr="00152854">
        <w:t>Aleyküm</w:t>
      </w:r>
      <w:proofErr w:type="spellEnd"/>
      <w:r w:rsidRPr="00152854">
        <w:t>’” </w:t>
      </w:r>
      <w:r w:rsidRPr="00152854">
        <w:rPr>
          <w:bCs/>
        </w:rPr>
        <w:t xml:space="preserve">sözünün anlamı </w:t>
      </w:r>
      <w:r w:rsidRPr="00C1161D">
        <w:rPr>
          <w:bCs/>
        </w:rPr>
        <w:t>aşağıdakilerden hangisidir?</w:t>
      </w:r>
    </w:p>
    <w:p w14:paraId="4F730A4B" w14:textId="58CA1F31" w:rsidR="00C1161D" w:rsidRPr="00C1161D" w:rsidRDefault="00BD53F5" w:rsidP="00BD53F5">
      <w:pPr>
        <w:pStyle w:val="SEENEKLER"/>
        <w:numPr>
          <w:ilvl w:val="0"/>
          <w:numId w:val="0"/>
        </w:numPr>
        <w:ind w:left="530" w:hanging="360"/>
      </w:pPr>
      <w:r>
        <w:t xml:space="preserve">        </w:t>
      </w:r>
      <w:r w:rsidR="00C1161D" w:rsidRPr="00C1161D">
        <w:t>A) Bizi yaratan Allah’tır.</w:t>
      </w:r>
    </w:p>
    <w:p w14:paraId="0B5EAC20" w14:textId="143F3B14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 xml:space="preserve">B) Allah’ın selamı üzerinize olsun. </w:t>
      </w:r>
    </w:p>
    <w:p w14:paraId="49FE090A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>C) Esirgeyen ve bağışlayan Allah’ın adıyla başlarım.</w:t>
      </w:r>
    </w:p>
    <w:p w14:paraId="31AD8E10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>D) Hz. Muhammed peygamberdir</w:t>
      </w:r>
    </w:p>
    <w:p w14:paraId="6A2FD5F3" w14:textId="04CD50FB" w:rsidR="00C1161D" w:rsidRDefault="00C1161D" w:rsidP="00C1161D">
      <w:pPr>
        <w:spacing w:after="40"/>
        <w:rPr>
          <w:rFonts w:ascii="Arial" w:eastAsia="Calibri" w:hAnsi="Arial" w:cs="Arial"/>
          <w:sz w:val="20"/>
          <w:szCs w:val="20"/>
        </w:rPr>
      </w:pPr>
    </w:p>
    <w:p w14:paraId="53A86035" w14:textId="77777777" w:rsidR="00BD53F5" w:rsidRPr="00152854" w:rsidRDefault="00BD53F5" w:rsidP="00C1161D">
      <w:pPr>
        <w:spacing w:after="40"/>
        <w:rPr>
          <w:rFonts w:ascii="Arial" w:eastAsia="Calibri" w:hAnsi="Arial" w:cs="Arial"/>
          <w:sz w:val="20"/>
          <w:szCs w:val="20"/>
        </w:rPr>
      </w:pPr>
    </w:p>
    <w:p w14:paraId="69D23F8E" w14:textId="4B55B3C3" w:rsidR="00C1161D" w:rsidRPr="00C1161D" w:rsidRDefault="00C1161D" w:rsidP="00C1161D">
      <w:pPr>
        <w:pStyle w:val="SORUMETN"/>
      </w:pPr>
      <w:r w:rsidRPr="00152854">
        <w:t>Aşağıdakilerden hangisi Allah’a teşekkür etmek için kullandığımız bir ifadedir?</w:t>
      </w:r>
    </w:p>
    <w:p w14:paraId="41DD20AC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 xml:space="preserve">A) İyi Akşamlar                        B) Merhaba   </w:t>
      </w:r>
    </w:p>
    <w:p w14:paraId="5B3B4A83" w14:textId="77777777" w:rsidR="00C1161D" w:rsidRPr="00C1161D" w:rsidRDefault="00C1161D" w:rsidP="00BD53F5">
      <w:pPr>
        <w:pStyle w:val="SEENEKLER"/>
        <w:numPr>
          <w:ilvl w:val="0"/>
          <w:numId w:val="0"/>
        </w:numPr>
        <w:ind w:left="530"/>
      </w:pPr>
      <w:r w:rsidRPr="00C1161D">
        <w:t xml:space="preserve">C) Şükür, </w:t>
      </w:r>
      <w:proofErr w:type="gramStart"/>
      <w:r w:rsidRPr="00C1161D">
        <w:t>Elhamdülillâh          D</w:t>
      </w:r>
      <w:proofErr w:type="gramEnd"/>
      <w:r w:rsidRPr="00C1161D">
        <w:t xml:space="preserve">) </w:t>
      </w:r>
      <w:proofErr w:type="spellStart"/>
      <w:r w:rsidRPr="00C1161D">
        <w:t>Sübhaneke</w:t>
      </w:r>
      <w:proofErr w:type="spellEnd"/>
    </w:p>
    <w:p w14:paraId="36D54903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647806D4" w14:textId="7ABDEBE7" w:rsidR="00BD53F5" w:rsidRDefault="00BD53F5" w:rsidP="00BD53F5">
      <w:pPr>
        <w:pStyle w:val="SORUMETN"/>
        <w:numPr>
          <w:ilvl w:val="0"/>
          <w:numId w:val="0"/>
        </w:numPr>
        <w:ind w:left="113" w:hanging="113"/>
      </w:pPr>
      <w:r w:rsidRPr="004A0A05">
        <w:lastRenderedPageBreak/>
        <w:t>B)</w:t>
      </w:r>
      <w:r>
        <w:t xml:space="preserve"> Aşağıdaki bo</w:t>
      </w:r>
      <w:r>
        <w:t>şluklara Kur-anı Kerimde ismi ge</w:t>
      </w:r>
      <w:r>
        <w:t>çen Peygamberlerin adlarını yazınız. (6 puan)</w:t>
      </w:r>
    </w:p>
    <w:p w14:paraId="4049D7CB" w14:textId="50EA28A5" w:rsidR="00BD53F5" w:rsidRPr="00BD53F5" w:rsidRDefault="00BD53F5" w:rsidP="00BD53F5">
      <w:pPr>
        <w:pStyle w:val="SoruAIKLAMASI"/>
        <w:spacing w:line="480" w:lineRule="auto"/>
        <w:rPr>
          <w:b w:val="0"/>
        </w:rPr>
      </w:pPr>
      <w:r>
        <w:rPr>
          <w:b w:val="0"/>
        </w:rPr>
        <w:t xml:space="preserve">      </w:t>
      </w:r>
      <w:r w:rsidRPr="00BD53F5">
        <w:rPr>
          <w:b w:val="0"/>
        </w:rPr>
        <w:t>1- Hz. …………………..     (SAV)</w:t>
      </w:r>
    </w:p>
    <w:p w14:paraId="178CF69F" w14:textId="5FFD7730" w:rsidR="00BD53F5" w:rsidRPr="00BD53F5" w:rsidRDefault="00BD53F5" w:rsidP="00BD53F5">
      <w:pPr>
        <w:pStyle w:val="SoruAIKLAMASI"/>
        <w:spacing w:line="480" w:lineRule="auto"/>
        <w:rPr>
          <w:b w:val="0"/>
        </w:rPr>
      </w:pPr>
      <w:r>
        <w:rPr>
          <w:b w:val="0"/>
        </w:rPr>
        <w:t xml:space="preserve">      </w:t>
      </w:r>
      <w:r w:rsidRPr="00BD53F5">
        <w:rPr>
          <w:b w:val="0"/>
        </w:rPr>
        <w:t>2- Hz. …………………..     (SAV)</w:t>
      </w:r>
    </w:p>
    <w:p w14:paraId="2E1F4CF2" w14:textId="19D249BA" w:rsidR="00BD53F5" w:rsidRPr="00BD53F5" w:rsidRDefault="00BD53F5" w:rsidP="00BD53F5">
      <w:pPr>
        <w:pStyle w:val="SoruAIKLAMASI"/>
        <w:spacing w:line="480" w:lineRule="auto"/>
        <w:rPr>
          <w:b w:val="0"/>
        </w:rPr>
      </w:pPr>
      <w:r>
        <w:rPr>
          <w:b w:val="0"/>
        </w:rPr>
        <w:t xml:space="preserve">      </w:t>
      </w:r>
      <w:r w:rsidRPr="00BD53F5">
        <w:rPr>
          <w:b w:val="0"/>
        </w:rPr>
        <w:t>3- Hz. …………………..      (SAV)</w:t>
      </w:r>
    </w:p>
    <w:p w14:paraId="6BAAD47F" w14:textId="7C702C96" w:rsidR="00BD53F5" w:rsidRPr="00BD53F5" w:rsidRDefault="00BD53F5" w:rsidP="00BD53F5">
      <w:pPr>
        <w:pStyle w:val="SoruAIKLAMASI"/>
        <w:spacing w:line="480" w:lineRule="auto"/>
        <w:rPr>
          <w:b w:val="0"/>
        </w:rPr>
      </w:pPr>
      <w:r>
        <w:rPr>
          <w:b w:val="0"/>
        </w:rPr>
        <w:t xml:space="preserve">      </w:t>
      </w:r>
      <w:r w:rsidRPr="00BD53F5">
        <w:rPr>
          <w:b w:val="0"/>
        </w:rPr>
        <w:t xml:space="preserve">4- Hz. …………………..     (SAV)                     </w:t>
      </w:r>
    </w:p>
    <w:p w14:paraId="13A6F20B" w14:textId="148CF2CA" w:rsidR="00BD53F5" w:rsidRPr="00BD53F5" w:rsidRDefault="00BD53F5" w:rsidP="00BD53F5">
      <w:pPr>
        <w:pStyle w:val="SoruAIKLAMASI"/>
        <w:spacing w:line="480" w:lineRule="auto"/>
        <w:rPr>
          <w:b w:val="0"/>
        </w:rPr>
      </w:pPr>
      <w:r>
        <w:rPr>
          <w:b w:val="0"/>
        </w:rPr>
        <w:t xml:space="preserve">      </w:t>
      </w:r>
      <w:r w:rsidRPr="00BD53F5">
        <w:rPr>
          <w:b w:val="0"/>
        </w:rPr>
        <w:t xml:space="preserve">5- Hz. …………………..     (SAV)                     </w:t>
      </w:r>
    </w:p>
    <w:p w14:paraId="0D848B01" w14:textId="5821E4DC" w:rsidR="00C150A7" w:rsidRPr="00BD53F5" w:rsidRDefault="00BD53F5" w:rsidP="00BD53F5">
      <w:pPr>
        <w:pStyle w:val="SoruAIKLAMASI"/>
        <w:spacing w:line="480" w:lineRule="auto"/>
        <w:rPr>
          <w:b w:val="0"/>
        </w:rPr>
      </w:pPr>
      <w:r>
        <w:rPr>
          <w:b w:val="0"/>
        </w:rPr>
        <w:t xml:space="preserve">      </w:t>
      </w:r>
      <w:r w:rsidRPr="00BD53F5">
        <w:rPr>
          <w:b w:val="0"/>
        </w:rPr>
        <w:t>6- Hz. …………………..      (SAV)</w:t>
      </w:r>
    </w:p>
    <w:p w14:paraId="02B2ADCF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123BCCF3" w14:textId="0D166CD0" w:rsidR="00C150A7" w:rsidRDefault="00BD53F5" w:rsidP="00BD53F5">
      <w:pPr>
        <w:pStyle w:val="SORUMETN"/>
        <w:numPr>
          <w:ilvl w:val="0"/>
          <w:numId w:val="0"/>
        </w:numPr>
        <w:ind w:left="113" w:hanging="113"/>
      </w:pPr>
      <w:r>
        <w:t>C)</w:t>
      </w:r>
      <w:r w:rsidRPr="004A0A05">
        <w:t>Aşağıda verilenleri uygun şekilde eşleştiriniz. (10 Puan.)</w:t>
      </w:r>
    </w:p>
    <w:tbl>
      <w:tblPr>
        <w:tblpPr w:leftFromText="141" w:rightFromText="141" w:vertAnchor="text" w:horzAnchor="margin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282"/>
        <w:gridCol w:w="1872"/>
      </w:tblGrid>
      <w:tr w:rsidR="00BD53F5" w:rsidRPr="004A0A05" w14:paraId="428BBC24" w14:textId="77777777" w:rsidTr="00BD53F5">
        <w:trPr>
          <w:trHeight w:val="294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66D67023" w14:textId="77777777" w:rsidR="00BD53F5" w:rsidRPr="004A0A05" w:rsidRDefault="00BD53F5" w:rsidP="005B6AA2">
            <w:pPr>
              <w:jc w:val="center"/>
              <w:rPr>
                <w:b/>
                <w:sz w:val="28"/>
              </w:rPr>
            </w:pPr>
            <w:r w:rsidRPr="004A0A05">
              <w:rPr>
                <w:b/>
                <w:sz w:val="28"/>
              </w:rPr>
              <w:t>Durum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B98DE0F" w14:textId="77777777" w:rsidR="00BD53F5" w:rsidRPr="004A0A05" w:rsidRDefault="00BD53F5" w:rsidP="005B6AA2">
            <w:pPr>
              <w:jc w:val="center"/>
              <w:rPr>
                <w:b/>
                <w:sz w:val="28"/>
              </w:rPr>
            </w:pPr>
            <w:r w:rsidRPr="004A0A05">
              <w:rPr>
                <w:b/>
                <w:sz w:val="28"/>
              </w:rPr>
              <w:t>Söylenecek Söz</w:t>
            </w:r>
          </w:p>
        </w:tc>
      </w:tr>
      <w:tr w:rsidR="00BD53F5" w:rsidRPr="004A0A05" w14:paraId="06BB6A72" w14:textId="77777777" w:rsidTr="00BD53F5">
        <w:trPr>
          <w:trHeight w:val="1360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90FD" w14:textId="77777777" w:rsidR="00BD53F5" w:rsidRPr="004A0A05" w:rsidRDefault="00BD53F5" w:rsidP="005B6AA2">
            <w:r w:rsidRPr="004A0A05">
              <w:t>1. Bize iyilik yapıldığında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0091" w14:textId="77777777" w:rsidR="00BD53F5" w:rsidRPr="0016309D" w:rsidRDefault="00BD53F5" w:rsidP="005B6AA2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9F87" w14:textId="77777777" w:rsidR="00BD53F5" w:rsidRPr="004A0A05" w:rsidRDefault="00BD53F5" w:rsidP="005B6AA2">
            <w:pPr>
              <w:rPr>
                <w:sz w:val="28"/>
              </w:rPr>
            </w:pPr>
            <w:r w:rsidRPr="004A0A05">
              <w:rPr>
                <w:sz w:val="28"/>
              </w:rPr>
              <w:t>(</w:t>
            </w:r>
            <w:proofErr w:type="gramStart"/>
            <w:r w:rsidRPr="004A0A05">
              <w:rPr>
                <w:sz w:val="28"/>
              </w:rPr>
              <w:t>….</w:t>
            </w:r>
            <w:proofErr w:type="gramEnd"/>
            <w:r w:rsidRPr="004A0A05">
              <w:rPr>
                <w:sz w:val="28"/>
              </w:rPr>
              <w:t>) Allah şifa versin.</w:t>
            </w:r>
          </w:p>
          <w:p w14:paraId="163EEA9E" w14:textId="77777777" w:rsidR="00BD53F5" w:rsidRPr="004A0A05" w:rsidRDefault="00BD53F5" w:rsidP="005B6AA2">
            <w:pPr>
              <w:rPr>
                <w:sz w:val="28"/>
              </w:rPr>
            </w:pPr>
            <w:r w:rsidRPr="004A0A05">
              <w:rPr>
                <w:sz w:val="28"/>
              </w:rPr>
              <w:t xml:space="preserve">              </w:t>
            </w:r>
          </w:p>
        </w:tc>
      </w:tr>
      <w:tr w:rsidR="00BD53F5" w:rsidRPr="004A0A05" w14:paraId="5A0B63EE" w14:textId="77777777" w:rsidTr="00BD53F5">
        <w:trPr>
          <w:trHeight w:val="1499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4FFC" w14:textId="77777777" w:rsidR="00BD53F5" w:rsidRPr="004A0A05" w:rsidRDefault="00BD53F5" w:rsidP="005B6AA2">
            <w:r w:rsidRPr="004A0A05">
              <w:t>2. Hastayı ziyaret ettiğimizde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55B5" w14:textId="77777777" w:rsidR="00BD53F5" w:rsidRPr="0016309D" w:rsidRDefault="00BD53F5" w:rsidP="005B6AA2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CE75" w14:textId="77777777" w:rsidR="00BD53F5" w:rsidRPr="004A0A05" w:rsidRDefault="00BD53F5" w:rsidP="005B6AA2">
            <w:pPr>
              <w:rPr>
                <w:sz w:val="28"/>
              </w:rPr>
            </w:pPr>
            <w:r w:rsidRPr="004A0A05">
              <w:rPr>
                <w:sz w:val="28"/>
              </w:rPr>
              <w:t>(</w:t>
            </w:r>
            <w:proofErr w:type="gramStart"/>
            <w:r w:rsidRPr="004A0A05">
              <w:rPr>
                <w:sz w:val="28"/>
              </w:rPr>
              <w:t>….</w:t>
            </w:r>
            <w:proofErr w:type="gramEnd"/>
            <w:r w:rsidRPr="004A0A05">
              <w:rPr>
                <w:sz w:val="28"/>
              </w:rPr>
              <w:t>) Allah razı olsun.</w:t>
            </w:r>
          </w:p>
          <w:p w14:paraId="6D8D1FD7" w14:textId="77777777" w:rsidR="00BD53F5" w:rsidRPr="004A0A05" w:rsidRDefault="00BD53F5" w:rsidP="005B6AA2">
            <w:pPr>
              <w:rPr>
                <w:sz w:val="28"/>
              </w:rPr>
            </w:pPr>
          </w:p>
        </w:tc>
      </w:tr>
      <w:tr w:rsidR="00BD53F5" w:rsidRPr="004A0A05" w14:paraId="54AEE5FF" w14:textId="77777777" w:rsidTr="00BD53F5">
        <w:trPr>
          <w:trHeight w:val="1499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7FCD" w14:textId="77777777" w:rsidR="00BD53F5" w:rsidRPr="004A0A05" w:rsidRDefault="00BD53F5" w:rsidP="005B6AA2">
            <w:r w:rsidRPr="004A0A05">
              <w:t>3. Evden çıkarken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82E3" w14:textId="77777777" w:rsidR="00BD53F5" w:rsidRPr="0016309D" w:rsidRDefault="00BD53F5" w:rsidP="005B6AA2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06C6" w14:textId="77777777" w:rsidR="00BD53F5" w:rsidRPr="004A0A05" w:rsidRDefault="00BD53F5" w:rsidP="005B6AA2">
            <w:pPr>
              <w:rPr>
                <w:sz w:val="28"/>
              </w:rPr>
            </w:pPr>
            <w:r w:rsidRPr="004A0A05">
              <w:rPr>
                <w:sz w:val="28"/>
              </w:rPr>
              <w:t>(</w:t>
            </w:r>
            <w:proofErr w:type="gramStart"/>
            <w:r w:rsidRPr="004A0A05">
              <w:rPr>
                <w:sz w:val="28"/>
              </w:rPr>
              <w:t>….</w:t>
            </w:r>
            <w:proofErr w:type="gramEnd"/>
            <w:r w:rsidRPr="004A0A05">
              <w:rPr>
                <w:sz w:val="28"/>
              </w:rPr>
              <w:t>) Allah kolaylık versin.</w:t>
            </w:r>
          </w:p>
          <w:p w14:paraId="2AF6AF46" w14:textId="77777777" w:rsidR="00BD53F5" w:rsidRPr="004A0A05" w:rsidRDefault="00BD53F5" w:rsidP="005B6AA2">
            <w:pPr>
              <w:rPr>
                <w:sz w:val="28"/>
              </w:rPr>
            </w:pPr>
          </w:p>
        </w:tc>
      </w:tr>
      <w:tr w:rsidR="00BD53F5" w:rsidRPr="004A0A05" w14:paraId="58769D37" w14:textId="77777777" w:rsidTr="00BD53F5">
        <w:trPr>
          <w:trHeight w:val="1499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A521C" w14:textId="77777777" w:rsidR="00BD53F5" w:rsidRPr="004A0A05" w:rsidRDefault="00BD53F5" w:rsidP="005B6AA2">
            <w:r w:rsidRPr="004A0A05">
              <w:t>4. Sınava girenlere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DA49" w14:textId="77777777" w:rsidR="00BD53F5" w:rsidRPr="0016309D" w:rsidRDefault="00BD53F5" w:rsidP="005B6AA2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DB64" w14:textId="77777777" w:rsidR="00BD53F5" w:rsidRPr="004A0A05" w:rsidRDefault="00BD53F5" w:rsidP="005B6AA2">
            <w:pPr>
              <w:rPr>
                <w:sz w:val="28"/>
              </w:rPr>
            </w:pPr>
            <w:r w:rsidRPr="004A0A05">
              <w:rPr>
                <w:sz w:val="28"/>
              </w:rPr>
              <w:t>(</w:t>
            </w:r>
            <w:proofErr w:type="gramStart"/>
            <w:r w:rsidRPr="004A0A05">
              <w:rPr>
                <w:sz w:val="28"/>
              </w:rPr>
              <w:t>….</w:t>
            </w:r>
            <w:proofErr w:type="gramEnd"/>
            <w:r w:rsidRPr="004A0A05">
              <w:rPr>
                <w:sz w:val="28"/>
              </w:rPr>
              <w:t>) Allah zihin açıklığı versin.</w:t>
            </w:r>
          </w:p>
          <w:p w14:paraId="0CB36000" w14:textId="77777777" w:rsidR="00BD53F5" w:rsidRPr="004A0A05" w:rsidRDefault="00BD53F5" w:rsidP="005B6AA2">
            <w:pPr>
              <w:rPr>
                <w:sz w:val="28"/>
              </w:rPr>
            </w:pPr>
          </w:p>
        </w:tc>
      </w:tr>
      <w:tr w:rsidR="00BD53F5" w:rsidRPr="004A0A05" w14:paraId="524A0EC9" w14:textId="77777777" w:rsidTr="00BD53F5">
        <w:trPr>
          <w:trHeight w:val="718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A302E" w14:textId="77777777" w:rsidR="00BD53F5" w:rsidRPr="004A0A05" w:rsidRDefault="00BD53F5" w:rsidP="005B6AA2">
            <w:r w:rsidRPr="004A0A05">
              <w:t>5. İş yapan birini gördüğümüzde,</w:t>
            </w:r>
          </w:p>
          <w:p w14:paraId="3F972F73" w14:textId="77777777" w:rsidR="00BD53F5" w:rsidRPr="004A0A05" w:rsidRDefault="00BD53F5" w:rsidP="005B6AA2">
            <w:r w:rsidRPr="004A0A05">
              <w:t>(ütü, yemek, temizlik vb. yapan birini gördüğümüzde)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42758" w14:textId="77777777" w:rsidR="00BD53F5" w:rsidRPr="0016309D" w:rsidRDefault="00BD53F5" w:rsidP="005B6AA2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2946" w14:textId="77777777" w:rsidR="00BD53F5" w:rsidRPr="004A0A05" w:rsidRDefault="00BD53F5" w:rsidP="005B6AA2">
            <w:pPr>
              <w:rPr>
                <w:sz w:val="28"/>
              </w:rPr>
            </w:pPr>
            <w:r w:rsidRPr="004A0A05">
              <w:rPr>
                <w:sz w:val="28"/>
              </w:rPr>
              <w:t>(</w:t>
            </w:r>
            <w:proofErr w:type="gramStart"/>
            <w:r w:rsidRPr="004A0A05">
              <w:rPr>
                <w:sz w:val="28"/>
              </w:rPr>
              <w:t>….</w:t>
            </w:r>
            <w:proofErr w:type="gramEnd"/>
            <w:r w:rsidRPr="004A0A05">
              <w:rPr>
                <w:sz w:val="28"/>
              </w:rPr>
              <w:t>) Allah’a ısmarladık.</w:t>
            </w:r>
          </w:p>
        </w:tc>
      </w:tr>
    </w:tbl>
    <w:p w14:paraId="30592468" w14:textId="77777777" w:rsidR="00BD53F5" w:rsidRPr="00BD53F5" w:rsidRDefault="00BD53F5" w:rsidP="00BD53F5">
      <w:pPr>
        <w:pStyle w:val="SEENEKLER"/>
        <w:numPr>
          <w:ilvl w:val="0"/>
          <w:numId w:val="0"/>
        </w:numPr>
        <w:ind w:left="530"/>
      </w:pPr>
    </w:p>
    <w:p w14:paraId="0509CB88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7A267DE8" w14:textId="77777777" w:rsidR="00BD53F5" w:rsidRDefault="00BD53F5" w:rsidP="00BD53F5">
      <w:pPr>
        <w:pStyle w:val="SORUMETN"/>
        <w:numPr>
          <w:ilvl w:val="0"/>
          <w:numId w:val="0"/>
        </w:numPr>
        <w:ind w:left="113" w:hanging="113"/>
      </w:pPr>
      <w:r w:rsidRPr="004A0A05">
        <w:t xml:space="preserve">D) </w:t>
      </w:r>
      <w:proofErr w:type="spellStart"/>
      <w:r w:rsidRPr="004A0A05">
        <w:t>Sübhaneke</w:t>
      </w:r>
      <w:proofErr w:type="spellEnd"/>
      <w:r w:rsidRPr="004A0A05">
        <w:t xml:space="preserve"> duası ve anlamındaki boşlukları doldurunuz. (12 Puan.)</w:t>
      </w:r>
    </w:p>
    <w:p w14:paraId="31B927CA" w14:textId="77777777" w:rsidR="00BD53F5" w:rsidRPr="004A0A05" w:rsidRDefault="00BD53F5" w:rsidP="00BD53F5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</w:p>
    <w:p w14:paraId="273849A0" w14:textId="77777777" w:rsidR="00BD53F5" w:rsidRDefault="00BD53F5" w:rsidP="00BD53F5">
      <w:pPr>
        <w:pStyle w:val="SEENEKLER"/>
        <w:numPr>
          <w:ilvl w:val="0"/>
          <w:numId w:val="0"/>
        </w:numPr>
        <w:ind w:left="644"/>
      </w:pPr>
      <w:proofErr w:type="spellStart"/>
      <w:r w:rsidRPr="00795624">
        <w:t>Sübhaneke</w:t>
      </w:r>
      <w:proofErr w:type="spellEnd"/>
      <w:r w:rsidRPr="00795624">
        <w:t xml:space="preserve"> </w:t>
      </w:r>
      <w:proofErr w:type="gramStart"/>
      <w:r w:rsidRPr="00795624">
        <w:rPr>
          <w:b/>
        </w:rPr>
        <w:t>…………………</w:t>
      </w:r>
      <w:proofErr w:type="gramEnd"/>
      <w:r w:rsidRPr="00795624">
        <w:t xml:space="preserve"> .ve </w:t>
      </w:r>
      <w:proofErr w:type="spellStart"/>
      <w:r w:rsidRPr="00795624">
        <w:t>bi</w:t>
      </w:r>
      <w:proofErr w:type="spellEnd"/>
      <w:r w:rsidRPr="00795624">
        <w:t xml:space="preserve"> </w:t>
      </w:r>
      <w:proofErr w:type="spellStart"/>
      <w:r w:rsidRPr="00795624">
        <w:t>hamdik</w:t>
      </w:r>
      <w:proofErr w:type="spellEnd"/>
      <w:r w:rsidRPr="00795624">
        <w:t xml:space="preserve">.     </w:t>
      </w:r>
    </w:p>
    <w:p w14:paraId="356D3F6A" w14:textId="77777777" w:rsidR="00BD53F5" w:rsidRDefault="00BD53F5" w:rsidP="00BD53F5">
      <w:pPr>
        <w:pStyle w:val="SEENEKLER"/>
        <w:numPr>
          <w:ilvl w:val="0"/>
          <w:numId w:val="0"/>
        </w:numPr>
        <w:ind w:left="644"/>
      </w:pPr>
    </w:p>
    <w:p w14:paraId="3B269981" w14:textId="77777777" w:rsidR="00BD53F5" w:rsidRDefault="00BD53F5" w:rsidP="00BD53F5">
      <w:pPr>
        <w:pStyle w:val="SEENEKLER"/>
        <w:numPr>
          <w:ilvl w:val="0"/>
          <w:numId w:val="0"/>
        </w:numPr>
        <w:ind w:left="644"/>
      </w:pPr>
      <w:r w:rsidRPr="00795624">
        <w:t xml:space="preserve">Ve </w:t>
      </w:r>
      <w:proofErr w:type="spellStart"/>
      <w:r w:rsidRPr="00795624">
        <w:t>tebera</w:t>
      </w:r>
      <w:proofErr w:type="spellEnd"/>
      <w:r w:rsidRPr="00795624">
        <w:t xml:space="preserve">   </w:t>
      </w:r>
      <w:proofErr w:type="gramStart"/>
      <w:r w:rsidRPr="00795624">
        <w:rPr>
          <w:b/>
        </w:rPr>
        <w:t>………………….</w:t>
      </w:r>
      <w:proofErr w:type="gramEnd"/>
      <w:r w:rsidRPr="00795624">
        <w:t xml:space="preserve"> .Ve </w:t>
      </w:r>
      <w:proofErr w:type="spellStart"/>
      <w:r w:rsidRPr="00795624">
        <w:t>teâla</w:t>
      </w:r>
      <w:proofErr w:type="spellEnd"/>
      <w:r w:rsidRPr="00795624">
        <w:t xml:space="preserve"> </w:t>
      </w:r>
      <w:proofErr w:type="spellStart"/>
      <w:r w:rsidRPr="00795624">
        <w:t>ceddük</w:t>
      </w:r>
      <w:proofErr w:type="spellEnd"/>
      <w:r w:rsidRPr="00795624">
        <w:t>.</w:t>
      </w:r>
      <w:r>
        <w:t xml:space="preserve"> </w:t>
      </w:r>
    </w:p>
    <w:p w14:paraId="52DBB517" w14:textId="77777777" w:rsidR="00BD53F5" w:rsidRDefault="00BD53F5" w:rsidP="00BD53F5">
      <w:pPr>
        <w:pStyle w:val="SEENEKLER"/>
        <w:numPr>
          <w:ilvl w:val="0"/>
          <w:numId w:val="0"/>
        </w:numPr>
        <w:ind w:left="644"/>
      </w:pPr>
    </w:p>
    <w:p w14:paraId="51BF1B48" w14:textId="5AE77084" w:rsidR="00BD53F5" w:rsidRDefault="00BD53F5" w:rsidP="00BD53F5">
      <w:pPr>
        <w:pStyle w:val="SEENEKLER"/>
        <w:numPr>
          <w:ilvl w:val="0"/>
          <w:numId w:val="0"/>
        </w:numPr>
        <w:ind w:left="644"/>
      </w:pPr>
      <w:r>
        <w:t>(</w:t>
      </w:r>
      <w:r>
        <w:t xml:space="preserve">Ve </w:t>
      </w:r>
      <w:proofErr w:type="spellStart"/>
      <w:r>
        <w:t>celle</w:t>
      </w:r>
      <w:proofErr w:type="spellEnd"/>
      <w:r>
        <w:t xml:space="preserve"> </w:t>
      </w:r>
      <w:proofErr w:type="spellStart"/>
      <w:r>
        <w:t>sen</w:t>
      </w:r>
      <w:r w:rsidRPr="00AC25EF">
        <w:t>â</w:t>
      </w:r>
      <w:r w:rsidRPr="00795624">
        <w:t>ük</w:t>
      </w:r>
      <w:proofErr w:type="spellEnd"/>
      <w:r w:rsidRPr="00795624">
        <w:t xml:space="preserve">.) </w:t>
      </w:r>
      <w:proofErr w:type="spellStart"/>
      <w:r w:rsidRPr="00795624">
        <w:t>Vele</w:t>
      </w:r>
      <w:proofErr w:type="spellEnd"/>
      <w:r w:rsidRPr="00795624">
        <w:t xml:space="preserve"> </w:t>
      </w:r>
      <w:proofErr w:type="gramStart"/>
      <w:r w:rsidRPr="00795624">
        <w:rPr>
          <w:b/>
        </w:rPr>
        <w:t>………………………</w:t>
      </w:r>
      <w:proofErr w:type="gramEnd"/>
      <w:r w:rsidRPr="00795624">
        <w:t xml:space="preserve">    </w:t>
      </w:r>
      <w:proofErr w:type="spellStart"/>
      <w:r w:rsidRPr="00795624">
        <w:t>ğayrük</w:t>
      </w:r>
      <w:proofErr w:type="spellEnd"/>
      <w:r w:rsidRPr="00795624">
        <w:t xml:space="preserve">.  </w:t>
      </w:r>
    </w:p>
    <w:p w14:paraId="7BD4674B" w14:textId="1E8BA54E" w:rsidR="00BD53F5" w:rsidRDefault="00BD53F5" w:rsidP="00BD53F5">
      <w:pPr>
        <w:pStyle w:val="SEENEKLER"/>
        <w:numPr>
          <w:ilvl w:val="0"/>
          <w:numId w:val="0"/>
        </w:numPr>
        <w:ind w:left="644"/>
      </w:pPr>
    </w:p>
    <w:p w14:paraId="6E515AF4" w14:textId="421B36A1" w:rsidR="00BD53F5" w:rsidRDefault="00BD53F5" w:rsidP="00BD53F5">
      <w:pPr>
        <w:pStyle w:val="SEENEKLER"/>
        <w:numPr>
          <w:ilvl w:val="0"/>
          <w:numId w:val="0"/>
        </w:numPr>
        <w:ind w:left="644"/>
      </w:pPr>
    </w:p>
    <w:p w14:paraId="3DE8144A" w14:textId="77777777" w:rsidR="00BD53F5" w:rsidRPr="004A0A05" w:rsidRDefault="00BD53F5" w:rsidP="00BD53F5">
      <w:pPr>
        <w:pStyle w:val="SORUMETN"/>
        <w:numPr>
          <w:ilvl w:val="0"/>
          <w:numId w:val="0"/>
        </w:numPr>
        <w:ind w:left="113"/>
      </w:pPr>
      <w:r w:rsidRPr="004A0A05">
        <w:t xml:space="preserve">E) Aşağıdaki boşluklara verilen kelimelerden uygun </w:t>
      </w:r>
      <w:proofErr w:type="gramStart"/>
      <w:r w:rsidRPr="004A0A05">
        <w:t>olanları  yerleştiriniz</w:t>
      </w:r>
      <w:proofErr w:type="gramEnd"/>
      <w:r w:rsidRPr="004A0A05">
        <w:t xml:space="preserve"> (2x4= 8 PUAN)</w:t>
      </w:r>
    </w:p>
    <w:tbl>
      <w:tblPr>
        <w:tblpPr w:leftFromText="141" w:rightFromText="141" w:vertAnchor="text" w:horzAnchor="page" w:tblpX="6110" w:tblpY="365"/>
        <w:tblW w:w="5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051"/>
        <w:gridCol w:w="1134"/>
        <w:gridCol w:w="1984"/>
      </w:tblGrid>
      <w:tr w:rsidR="00BD53F5" w:rsidRPr="00D5630A" w14:paraId="6CDC7060" w14:textId="77777777" w:rsidTr="00BD53F5">
        <w:trPr>
          <w:trHeight w:val="422"/>
        </w:trPr>
        <w:tc>
          <w:tcPr>
            <w:tcW w:w="1360" w:type="dxa"/>
            <w:shd w:val="clear" w:color="auto" w:fill="FFC000"/>
          </w:tcPr>
          <w:p w14:paraId="62E2CD77" w14:textId="77777777" w:rsidR="00BD53F5" w:rsidRPr="00D5630A" w:rsidRDefault="00BD53F5" w:rsidP="00BD53F5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D5630A">
              <w:rPr>
                <w:rFonts w:ascii="Arial" w:eastAsia="Calibri" w:hAnsi="Arial" w:cs="Arial"/>
                <w:b/>
                <w:bCs/>
              </w:rPr>
              <w:t>BESMELE</w:t>
            </w:r>
          </w:p>
        </w:tc>
        <w:tc>
          <w:tcPr>
            <w:tcW w:w="1051" w:type="dxa"/>
            <w:shd w:val="clear" w:color="auto" w:fill="FFFF00"/>
          </w:tcPr>
          <w:p w14:paraId="31F13E66" w14:textId="77777777" w:rsidR="00BD53F5" w:rsidRPr="00D5630A" w:rsidRDefault="00BD53F5" w:rsidP="00BD53F5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D5630A">
              <w:rPr>
                <w:rFonts w:ascii="Arial" w:eastAsia="Calibri" w:hAnsi="Arial" w:cs="Arial"/>
                <w:b/>
                <w:bCs/>
              </w:rPr>
              <w:t>ŞÜKÜR</w:t>
            </w:r>
          </w:p>
        </w:tc>
        <w:tc>
          <w:tcPr>
            <w:tcW w:w="1134" w:type="dxa"/>
            <w:shd w:val="clear" w:color="auto" w:fill="92D050"/>
          </w:tcPr>
          <w:p w14:paraId="0EF3A5AD" w14:textId="77777777" w:rsidR="00BD53F5" w:rsidRPr="00D5630A" w:rsidRDefault="00BD53F5" w:rsidP="00BD53F5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D5630A">
              <w:rPr>
                <w:rFonts w:ascii="Arial" w:eastAsia="Calibri" w:hAnsi="Arial" w:cs="Arial"/>
                <w:b/>
                <w:bCs/>
              </w:rPr>
              <w:t>ALLAH</w:t>
            </w:r>
          </w:p>
        </w:tc>
        <w:tc>
          <w:tcPr>
            <w:tcW w:w="1984" w:type="dxa"/>
            <w:shd w:val="clear" w:color="auto" w:fill="F7CAAC"/>
          </w:tcPr>
          <w:p w14:paraId="3427906D" w14:textId="77777777" w:rsidR="00BD53F5" w:rsidRPr="00D5630A" w:rsidRDefault="00BD53F5" w:rsidP="00BD53F5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D5630A">
              <w:rPr>
                <w:rFonts w:ascii="Arial" w:eastAsia="Calibri" w:hAnsi="Arial" w:cs="Arial"/>
                <w:b/>
                <w:bCs/>
              </w:rPr>
              <w:t>ALLAH RAHATLIK VERSİN</w:t>
            </w:r>
          </w:p>
        </w:tc>
      </w:tr>
    </w:tbl>
    <w:p w14:paraId="0B5F38C6" w14:textId="77777777" w:rsidR="00BD53F5" w:rsidRDefault="00BD53F5" w:rsidP="00BD53F5">
      <w:pPr>
        <w:tabs>
          <w:tab w:val="left" w:pos="708"/>
          <w:tab w:val="left" w:pos="8385"/>
        </w:tabs>
        <w:spacing w:after="40"/>
        <w:jc w:val="both"/>
        <w:rPr>
          <w:rFonts w:eastAsia="Calibri"/>
          <w:bCs/>
        </w:rPr>
      </w:pPr>
    </w:p>
    <w:p w14:paraId="7CD3116D" w14:textId="04EA1D12" w:rsidR="00BD53F5" w:rsidRDefault="00BD53F5" w:rsidP="00BD53F5">
      <w:pPr>
        <w:tabs>
          <w:tab w:val="left" w:pos="708"/>
          <w:tab w:val="left" w:pos="8385"/>
        </w:tabs>
        <w:spacing w:after="40"/>
        <w:jc w:val="both"/>
        <w:rPr>
          <w:rFonts w:eastAsia="Calibri"/>
          <w:bCs/>
          <w:sz w:val="28"/>
        </w:rPr>
      </w:pPr>
    </w:p>
    <w:p w14:paraId="48507DDB" w14:textId="2F2E21BB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  <w:r w:rsidRPr="004A0A05">
        <w:t xml:space="preserve"> Bizi yaratan ve bizi çok seven, her şeyin sahibi </w:t>
      </w:r>
      <w:r>
        <w:t xml:space="preserve">ulu </w:t>
      </w:r>
      <w:proofErr w:type="gramStart"/>
      <w:r w:rsidRPr="004A0A05">
        <w:t>……….…......</w:t>
      </w:r>
      <w:proofErr w:type="gramEnd"/>
      <w:r w:rsidRPr="004A0A05">
        <w:t xml:space="preserve"> </w:t>
      </w:r>
      <w:proofErr w:type="gramStart"/>
      <w:r w:rsidRPr="004A0A05">
        <w:t>tır</w:t>
      </w:r>
      <w:proofErr w:type="gramEnd"/>
      <w:r w:rsidRPr="004A0A05">
        <w:t>.</w:t>
      </w:r>
    </w:p>
    <w:p w14:paraId="52F90CC1" w14:textId="77777777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</w:p>
    <w:p w14:paraId="376B2BEB" w14:textId="17D0D7D5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  <w:r w:rsidRPr="004A0A05">
        <w:t xml:space="preserve"> Gece yatmadan önce yanımızda bulunanlara </w:t>
      </w:r>
      <w:proofErr w:type="gramStart"/>
      <w:r w:rsidRPr="004A0A05">
        <w:t>……………………….………………..</w:t>
      </w:r>
      <w:proofErr w:type="gramEnd"/>
      <w:r w:rsidRPr="004A0A05">
        <w:t xml:space="preserve"> </w:t>
      </w:r>
      <w:proofErr w:type="gramStart"/>
      <w:r w:rsidRPr="004A0A05">
        <w:t>deriz</w:t>
      </w:r>
      <w:proofErr w:type="gramEnd"/>
      <w:r w:rsidRPr="004A0A05">
        <w:t>.</w:t>
      </w:r>
    </w:p>
    <w:p w14:paraId="2580AE1D" w14:textId="77777777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</w:p>
    <w:p w14:paraId="54A45CE9" w14:textId="41F4C924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  <w:r w:rsidRPr="004A0A05">
        <w:t xml:space="preserve"> “</w:t>
      </w:r>
      <w:proofErr w:type="spellStart"/>
      <w:r w:rsidRPr="004A0A05">
        <w:t>Bismillâhirrahmânirrahîm</w:t>
      </w:r>
      <w:proofErr w:type="spellEnd"/>
      <w:r w:rsidRPr="004A0A05">
        <w:t xml:space="preserve">” ifadesine Türkçemizde </w:t>
      </w:r>
      <w:proofErr w:type="gramStart"/>
      <w:r w:rsidRPr="004A0A05">
        <w:t>........................</w:t>
      </w:r>
      <w:r>
        <w:t>..................</w:t>
      </w:r>
      <w:proofErr w:type="gramEnd"/>
      <w:r w:rsidRPr="004A0A05">
        <w:t xml:space="preserve"> </w:t>
      </w:r>
      <w:proofErr w:type="gramStart"/>
      <w:r w:rsidRPr="004A0A05">
        <w:t>adı</w:t>
      </w:r>
      <w:proofErr w:type="gramEnd"/>
      <w:r w:rsidRPr="004A0A05">
        <w:t xml:space="preserve"> verilir.</w:t>
      </w:r>
    </w:p>
    <w:p w14:paraId="408D3056" w14:textId="77777777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</w:p>
    <w:p w14:paraId="038416FB" w14:textId="66D53DD9" w:rsidR="00BD53F5" w:rsidRPr="004A0A05" w:rsidRDefault="00BD53F5" w:rsidP="00BD53F5">
      <w:pPr>
        <w:pStyle w:val="SEENEKLER"/>
        <w:numPr>
          <w:ilvl w:val="0"/>
          <w:numId w:val="0"/>
        </w:numPr>
        <w:ind w:left="644"/>
      </w:pPr>
      <w:r w:rsidRPr="004A0A05">
        <w:t xml:space="preserve"> Verdiği nimetler için Allah’a teşekkür etmeye   </w:t>
      </w:r>
      <w:proofErr w:type="gramStart"/>
      <w:r w:rsidRPr="004A0A05">
        <w:t>.........................</w:t>
      </w:r>
      <w:r>
        <w:t>.............</w:t>
      </w:r>
      <w:proofErr w:type="gramEnd"/>
      <w:r w:rsidRPr="004A0A05">
        <w:t xml:space="preserve"> </w:t>
      </w:r>
      <w:proofErr w:type="gramStart"/>
      <w:r w:rsidRPr="004A0A05">
        <w:t>denir</w:t>
      </w:r>
      <w:proofErr w:type="gramEnd"/>
      <w:r w:rsidRPr="004A0A05">
        <w:t>.</w:t>
      </w:r>
    </w:p>
    <w:p w14:paraId="290B9F39" w14:textId="7D725673" w:rsidR="00BD53F5" w:rsidRDefault="00BD53F5" w:rsidP="00BD53F5">
      <w:pPr>
        <w:pStyle w:val="SEENEKLER"/>
        <w:numPr>
          <w:ilvl w:val="0"/>
          <w:numId w:val="0"/>
        </w:numPr>
        <w:ind w:left="644"/>
      </w:pPr>
      <w:r>
        <w:rPr>
          <w:bCs/>
          <w:sz w:val="22"/>
          <w:szCs w:val="22"/>
        </w:rPr>
        <w:br/>
      </w:r>
    </w:p>
    <w:p w14:paraId="014D72B6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Pr="00C1161D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Pr="00C1161D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Pr="00C1161D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Pr="00C1161D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Pr="00C1161D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Pr="00C1161D" w:rsidRDefault="00151DA8">
      <w:pPr>
        <w:rPr>
          <w:rFonts w:cstheme="minorHAnsi"/>
          <w:sz w:val="24"/>
          <w:szCs w:val="24"/>
        </w:rPr>
      </w:pPr>
    </w:p>
    <w:p w14:paraId="6F4ED1B4" w14:textId="40C145D3" w:rsidR="00151DA8" w:rsidRPr="00C1161D" w:rsidRDefault="00BD53F5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C1161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12FA8402">
                <wp:simplePos x="0" y="0"/>
                <wp:positionH relativeFrom="column">
                  <wp:posOffset>-656591</wp:posOffset>
                </wp:positionH>
                <wp:positionV relativeFrom="paragraph">
                  <wp:posOffset>-1089140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margin-left:-51.7pt;margin-top:-85.7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JrubffjAAAADw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D43DBA" w14:textId="0876238E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441022C8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1DC9A93C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56DF9364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3A062A96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6D66EAC0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13A1A1F2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2D38C44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320CD93D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124248EA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39D4BE5B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Pr="00C1161D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Pr="00C1161D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C1161D" w:rsidRPr="00C1161D" w14:paraId="64DFF68B" w14:textId="77777777" w:rsidTr="00B70779">
        <w:tc>
          <w:tcPr>
            <w:tcW w:w="4738" w:type="dxa"/>
          </w:tcPr>
          <w:p w14:paraId="1E48AB4A" w14:textId="77777777" w:rsidR="00090D80" w:rsidRPr="00C1161D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1161D"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C1161D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C1161D" w:rsidRPr="00C1161D" w14:paraId="10F87EDE" w14:textId="77777777" w:rsidTr="00B70779">
        <w:tc>
          <w:tcPr>
            <w:tcW w:w="4738" w:type="dxa"/>
          </w:tcPr>
          <w:p w14:paraId="7F022954" w14:textId="77777777" w:rsidR="00090D80" w:rsidRPr="00C1161D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1161D"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C1161D" w:rsidRPr="00C1161D" w14:paraId="1A1CC7A0" w14:textId="77777777" w:rsidTr="00B70779">
        <w:tc>
          <w:tcPr>
            <w:tcW w:w="4738" w:type="dxa"/>
          </w:tcPr>
          <w:p w14:paraId="2827CE29" w14:textId="1B392F59" w:rsidR="00090D80" w:rsidRPr="00C1161D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C1161D"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A790B9F" w14:textId="77777777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16B88B36" w:rsidR="00151DA8" w:rsidRPr="00C1161D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7D76609" w:rsidR="00E709B5" w:rsidRPr="00C1161D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 w:rsidRPr="00C1161D">
        <w:rPr>
          <w:rFonts w:cstheme="minorHAnsi"/>
          <w:sz w:val="24"/>
          <w:szCs w:val="24"/>
        </w:rPr>
        <w:tab/>
      </w:r>
      <w:r w:rsidR="00050EE9" w:rsidRPr="00C1161D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Pr="00C1161D" w:rsidRDefault="00E709B5">
      <w:pPr>
        <w:rPr>
          <w:rFonts w:cstheme="minorHAnsi"/>
          <w:sz w:val="24"/>
          <w:szCs w:val="24"/>
        </w:rPr>
      </w:pPr>
      <w:r w:rsidRPr="00C1161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Pr="00C1161D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Pr="00C1161D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Pr="00C1161D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Pr="00C1161D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Pr="00C1161D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Pr="00C1161D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Pr="00C1161D" w:rsidRDefault="00096985">
      <w:pPr>
        <w:rPr>
          <w:rFonts w:cstheme="minorHAnsi"/>
          <w:sz w:val="24"/>
          <w:szCs w:val="24"/>
        </w:rPr>
      </w:pPr>
    </w:p>
    <w:p w14:paraId="210B495F" w14:textId="1B5A937E" w:rsidR="00096985" w:rsidRPr="00C1161D" w:rsidRDefault="00096985">
      <w:pPr>
        <w:rPr>
          <w:rFonts w:cstheme="minorHAnsi"/>
          <w:sz w:val="24"/>
          <w:szCs w:val="24"/>
        </w:rPr>
      </w:pPr>
    </w:p>
    <w:p w14:paraId="30E38355" w14:textId="708C778A" w:rsidR="00096985" w:rsidRPr="00C1161D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Pr="00C1161D" w:rsidRDefault="00096985">
      <w:pPr>
        <w:rPr>
          <w:rFonts w:cstheme="minorHAnsi"/>
          <w:sz w:val="24"/>
          <w:szCs w:val="24"/>
        </w:rPr>
      </w:pPr>
    </w:p>
    <w:p w14:paraId="37547AF1" w14:textId="2479E33F" w:rsidR="00096985" w:rsidRPr="00C1161D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Pr="00C1161D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Pr="00C1161D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Pr="00C1161D" w:rsidRDefault="00096985">
      <w:pPr>
        <w:rPr>
          <w:rFonts w:cstheme="minorHAnsi"/>
          <w:sz w:val="24"/>
          <w:szCs w:val="24"/>
        </w:rPr>
      </w:pPr>
    </w:p>
    <w:p w14:paraId="0013ACC4" w14:textId="33A449E6" w:rsidR="00096985" w:rsidRPr="00C1161D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Pr="00C1161D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Pr="00C1161D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Pr="00C1161D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Pr="00C1161D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Pr="00C1161D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Pr="00C1161D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Pr="00C1161D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Pr="00C1161D" w:rsidRDefault="00C150A7">
      <w:pPr>
        <w:rPr>
          <w:rFonts w:cstheme="minorHAnsi"/>
          <w:sz w:val="24"/>
          <w:szCs w:val="24"/>
        </w:rPr>
      </w:pPr>
      <w:r w:rsidRPr="00C1161D"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Pr="00C1161D" w:rsidRDefault="003D541A">
      <w:pPr>
        <w:rPr>
          <w:rFonts w:cstheme="minorHAnsi"/>
          <w:sz w:val="24"/>
          <w:szCs w:val="24"/>
        </w:rPr>
      </w:pPr>
      <w:r w:rsidRPr="00C1161D">
        <w:rPr>
          <w:rFonts w:cstheme="minorHAnsi"/>
          <w:sz w:val="24"/>
          <w:szCs w:val="24"/>
        </w:rPr>
        <w:br w:type="page"/>
      </w:r>
    </w:p>
    <w:p w14:paraId="09FEB780" w14:textId="5ED990D9" w:rsidR="00C150A7" w:rsidRPr="00C1161D" w:rsidRDefault="00D8342E">
      <w:pPr>
        <w:rPr>
          <w:rFonts w:cstheme="minorHAnsi"/>
          <w:sz w:val="24"/>
          <w:szCs w:val="24"/>
        </w:rPr>
      </w:pPr>
      <w:r w:rsidRPr="00C1161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2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AVSISjwwYAAOM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Pr="00C1161D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Pr="00C1161D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Pr="00C1161D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Pr="00C1161D" w:rsidRDefault="00ED5112">
      <w:pPr>
        <w:rPr>
          <w:rFonts w:cstheme="minorHAnsi"/>
          <w:sz w:val="24"/>
          <w:szCs w:val="24"/>
        </w:rPr>
      </w:pPr>
      <w:r w:rsidRPr="00C1161D">
        <w:rPr>
          <w:rFonts w:cstheme="minorHAnsi"/>
          <w:sz w:val="24"/>
          <w:szCs w:val="24"/>
        </w:rPr>
        <w:br w:type="page"/>
      </w:r>
    </w:p>
    <w:p w14:paraId="75FF8233" w14:textId="0C8B24B4" w:rsidR="00C150A7" w:rsidRPr="00C1161D" w:rsidRDefault="00ED5112">
      <w:pPr>
        <w:rPr>
          <w:rFonts w:cstheme="minorHAnsi"/>
          <w:sz w:val="24"/>
          <w:szCs w:val="24"/>
        </w:rPr>
      </w:pPr>
      <w:r w:rsidRPr="00C1161D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Pr="00C1161D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Pr="00C1161D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Pr="00C1161D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Pr="00C1161D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Pr="00C1161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C1161D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C1161D" w:rsidSect="00864B8C">
      <w:headerReference w:type="default" r:id="rId25"/>
      <w:footerReference w:type="default" r:id="rId26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32963" w14:textId="77777777" w:rsidR="004241BF" w:rsidRDefault="004241BF" w:rsidP="00ED544D">
      <w:pPr>
        <w:spacing w:after="0" w:line="240" w:lineRule="auto"/>
      </w:pPr>
      <w:r>
        <w:separator/>
      </w:r>
    </w:p>
  </w:endnote>
  <w:endnote w:type="continuationSeparator" w:id="0">
    <w:p w14:paraId="503FAD86" w14:textId="77777777" w:rsidR="004241BF" w:rsidRDefault="004241B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B28C1" w14:textId="77777777" w:rsidR="004241BF" w:rsidRDefault="004241BF" w:rsidP="00ED544D">
      <w:pPr>
        <w:spacing w:after="0" w:line="240" w:lineRule="auto"/>
      </w:pPr>
      <w:r>
        <w:separator/>
      </w:r>
    </w:p>
  </w:footnote>
  <w:footnote w:type="continuationSeparator" w:id="0">
    <w:p w14:paraId="2D953B73" w14:textId="77777777" w:rsidR="004241BF" w:rsidRDefault="004241B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7213BC2A" w:rsidR="00C150A7" w:rsidRDefault="008A2A28" w:rsidP="00C150A7">
    <w:pPr>
      <w:pStyle w:val="stBilgi"/>
      <w:jc w:val="center"/>
    </w:pPr>
    <w:r>
      <w:t>4</w:t>
    </w:r>
    <w:r w:rsidR="00C150A7">
      <w:t xml:space="preserve">. Sınıf </w:t>
    </w:r>
    <w:r w:rsidR="00BD53F5">
      <w:t>1</w:t>
    </w:r>
    <w:r w:rsidR="00C150A7">
      <w:t>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2FC85D6C"/>
    <w:lvl w:ilvl="0" w:tplc="7BFCCE5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644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43238"/>
    <w:rsid w:val="0038090A"/>
    <w:rsid w:val="003957B1"/>
    <w:rsid w:val="003A1D96"/>
    <w:rsid w:val="003D0AE6"/>
    <w:rsid w:val="003D42D3"/>
    <w:rsid w:val="003D541A"/>
    <w:rsid w:val="00401657"/>
    <w:rsid w:val="00407C7A"/>
    <w:rsid w:val="004241BF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BD53F5"/>
    <w:rsid w:val="00C026B1"/>
    <w:rsid w:val="00C1161D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1161D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sz w:val="20"/>
      <w:szCs w:val="20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1161D"/>
    <w:rPr>
      <w:rFonts w:ascii="Arial" w:eastAsia="Calibri" w:hAnsi="Arial" w:cs="Arial"/>
      <w:b/>
      <w:sz w:val="20"/>
      <w:szCs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a">
    <w:basedOn w:val="Normal"/>
    <w:next w:val="stBilgi"/>
    <w:link w:val="stbilgiChar0"/>
    <w:rsid w:val="00C1161D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bilgiChar0">
    <w:name w:val="Üstbilgi Char"/>
    <w:link w:val="a"/>
    <w:rsid w:val="00C1161D"/>
    <w:rPr>
      <w:sz w:val="24"/>
      <w:szCs w:val="24"/>
    </w:rPr>
  </w:style>
  <w:style w:type="paragraph" w:styleId="a0">
    <w:basedOn w:val="Normal"/>
    <w:next w:val="stBilgi"/>
    <w:rsid w:val="00BD53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A5C5E-930B-447C-BE9D-900661580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2024-10-18T07:26:00Z</dcterms:created>
  <dcterms:modified xsi:type="dcterms:W3CDTF">2024-10-18T07:26:00Z</dcterms:modified>
</cp:coreProperties>
</file>