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A71DC00" w:rsidR="00151DA8" w:rsidRDefault="008A2A28" w:rsidP="0051423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51423E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0597DB6" w14:textId="5F3796DD" w:rsidR="0051423E" w:rsidRDefault="0051423E" w:rsidP="0051423E">
      <w:pPr>
        <w:pStyle w:val="SORUMETN"/>
      </w:pPr>
      <w:r>
        <w:t>Aşağıdaki cümlelerde boş bırakılan yerleri uygun kelimelerle tamamlayınız. (20 puan)</w:t>
      </w:r>
    </w:p>
    <w:p w14:paraId="14389ACB" w14:textId="77777777" w:rsidR="0051423E" w:rsidRDefault="0051423E" w:rsidP="0051423E">
      <w:pPr>
        <w:pStyle w:val="SORUMETN"/>
        <w:numPr>
          <w:ilvl w:val="0"/>
          <w:numId w:val="0"/>
        </w:numPr>
        <w:ind w:left="360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4460B0" wp14:editId="5E5D8867">
                <wp:simplePos x="0" y="0"/>
                <wp:positionH relativeFrom="column">
                  <wp:posOffset>2164715</wp:posOffset>
                </wp:positionH>
                <wp:positionV relativeFrom="paragraph">
                  <wp:posOffset>93980</wp:posOffset>
                </wp:positionV>
                <wp:extent cx="971550" cy="371475"/>
                <wp:effectExtent l="0" t="0" r="19050" b="28575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E86AE" w14:textId="77777777" w:rsidR="0051423E" w:rsidRDefault="0051423E" w:rsidP="0051423E">
                            <w:pPr>
                              <w:jc w:val="center"/>
                            </w:pPr>
                            <w:proofErr w:type="gramStart"/>
                            <w:r>
                              <w:t>elçisi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4460B0" id="Oval 23" o:spid="_x0000_s1026" style="position:absolute;left:0;text-align:left;margin-left:170.45pt;margin-top:7.4pt;width:76.5pt;height:2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" fillcolor="white [3201]" strokecolor="black [3213]" strokeweight="2pt">
                <v:path arrowok="t"/>
                <v:textbox>
                  <w:txbxContent>
                    <w:p w14:paraId="3C4E86AE" w14:textId="77777777" w:rsidR="0051423E" w:rsidRDefault="0051423E" w:rsidP="0051423E">
                      <w:pPr>
                        <w:jc w:val="center"/>
                      </w:pPr>
                      <w:proofErr w:type="gramStart"/>
                      <w:r>
                        <w:t>elçisi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81D1BD" wp14:editId="4546C0C4">
                <wp:simplePos x="0" y="0"/>
                <wp:positionH relativeFrom="column">
                  <wp:posOffset>869315</wp:posOffset>
                </wp:positionH>
                <wp:positionV relativeFrom="paragraph">
                  <wp:posOffset>93980</wp:posOffset>
                </wp:positionV>
                <wp:extent cx="1219200" cy="409575"/>
                <wp:effectExtent l="0" t="0" r="19050" b="2857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4095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64F76" w14:textId="77777777" w:rsidR="0051423E" w:rsidRDefault="0051423E" w:rsidP="0051423E">
                            <w:pPr>
                              <w:jc w:val="center"/>
                            </w:pPr>
                            <w:proofErr w:type="gramStart"/>
                            <w:r>
                              <w:t>dua</w:t>
                            </w:r>
                            <w:proofErr w:type="gramEnd"/>
                            <w:r>
                              <w:t xml:space="preserve"> etmek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81D1BD" id="Oval 3" o:spid="_x0000_s1027" style="position:absolute;left:0;text-align:left;margin-left:68.45pt;margin-top:7.4pt;width:96pt;height:32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" fillcolor="white [3201]" strokecolor="black [3213]" strokeweight="2pt">
                <v:path arrowok="t"/>
                <v:textbox>
                  <w:txbxContent>
                    <w:p w14:paraId="09864F76" w14:textId="77777777" w:rsidR="0051423E" w:rsidRDefault="0051423E" w:rsidP="0051423E">
                      <w:pPr>
                        <w:jc w:val="center"/>
                      </w:pPr>
                      <w:proofErr w:type="gramStart"/>
                      <w:r>
                        <w:t>dua</w:t>
                      </w:r>
                      <w:proofErr w:type="gramEnd"/>
                      <w:r>
                        <w:t xml:space="preserve"> etmek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AEAB79" wp14:editId="465E07E1">
                <wp:simplePos x="0" y="0"/>
                <wp:positionH relativeFrom="column">
                  <wp:posOffset>-302260</wp:posOffset>
                </wp:positionH>
                <wp:positionV relativeFrom="paragraph">
                  <wp:posOffset>103505</wp:posOffset>
                </wp:positionV>
                <wp:extent cx="1047750" cy="371475"/>
                <wp:effectExtent l="0" t="0" r="19050" b="2857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E6EDB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Sübhâneke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AEAB79" id="Oval 2" o:spid="_x0000_s1028" style="position:absolute;left:0;text-align:left;margin-left:-23.8pt;margin-top:8.15pt;width:82.5pt;height:2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" fillcolor="white [3201]" strokecolor="black [3213]" strokeweight="2pt">
                <v:path arrowok="t"/>
                <v:textbox>
                  <w:txbxContent>
                    <w:p w14:paraId="0D2E6EDB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Sübhâneke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5A9711E5" w14:textId="77777777" w:rsidR="0051423E" w:rsidRPr="00FD6EE7" w:rsidRDefault="0051423E" w:rsidP="0051423E">
      <w:pPr>
        <w:pStyle w:val="SEENEKLER"/>
        <w:numPr>
          <w:ilvl w:val="0"/>
          <w:numId w:val="0"/>
        </w:numPr>
        <w:ind w:left="530"/>
      </w:pPr>
    </w:p>
    <w:p w14:paraId="70966836" w14:textId="77777777" w:rsidR="0051423E" w:rsidRDefault="0051423E" w:rsidP="0051423E">
      <w:pPr>
        <w:pStyle w:val="SEENEKLER"/>
        <w:numPr>
          <w:ilvl w:val="0"/>
          <w:numId w:val="0"/>
        </w:numPr>
        <w:ind w:left="454" w:hanging="284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AD3A4F" wp14:editId="20611310">
                <wp:simplePos x="0" y="0"/>
                <wp:positionH relativeFrom="column">
                  <wp:posOffset>-302260</wp:posOffset>
                </wp:positionH>
                <wp:positionV relativeFrom="paragraph">
                  <wp:posOffset>207645</wp:posOffset>
                </wp:positionV>
                <wp:extent cx="1047750" cy="371475"/>
                <wp:effectExtent l="0" t="0" r="19050" b="2857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D60D7" w14:textId="77777777" w:rsidR="0051423E" w:rsidRDefault="0051423E" w:rsidP="0051423E">
                            <w:pPr>
                              <w:jc w:val="center"/>
                            </w:pPr>
                            <w:proofErr w:type="gramStart"/>
                            <w:r>
                              <w:t>tanrı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AD3A4F" id="Oval 24" o:spid="_x0000_s1029" style="position:absolute;left:0;text-align:left;margin-left:-23.8pt;margin-top:16.35pt;width:82.5pt;height:29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" fillcolor="white [3201]" strokecolor="black [3213]" strokeweight="2pt">
                <v:path arrowok="t"/>
                <v:textbox>
                  <w:txbxContent>
                    <w:p w14:paraId="722D60D7" w14:textId="77777777" w:rsidR="0051423E" w:rsidRDefault="0051423E" w:rsidP="0051423E">
                      <w:pPr>
                        <w:jc w:val="center"/>
                      </w:pPr>
                      <w:proofErr w:type="gramStart"/>
                      <w:r>
                        <w:t>tanrı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5528E0A5" w14:textId="77777777" w:rsidR="0051423E" w:rsidRDefault="0051423E" w:rsidP="0051423E">
      <w:pPr>
        <w:pStyle w:val="SORUNOLUBOLD"/>
        <w:numPr>
          <w:ilvl w:val="0"/>
          <w:numId w:val="0"/>
        </w:numPr>
        <w:ind w:left="284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9B2A7D" wp14:editId="47251BDD">
                <wp:simplePos x="0" y="0"/>
                <wp:positionH relativeFrom="column">
                  <wp:posOffset>955040</wp:posOffset>
                </wp:positionH>
                <wp:positionV relativeFrom="paragraph">
                  <wp:posOffset>100330</wp:posOffset>
                </wp:positionV>
                <wp:extent cx="1752600" cy="419100"/>
                <wp:effectExtent l="0" t="0" r="19050" b="1905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B424F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selâmün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aleyküm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9B2A7D" id="Oval 27" o:spid="_x0000_s1030" style="position:absolute;left:0;text-align:left;margin-left:75.2pt;margin-top:7.9pt;width:138pt;height:3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" fillcolor="white [3201]" strokecolor="black [3213]" strokeweight="2pt">
                <v:path arrowok="t"/>
                <v:textbox>
                  <w:txbxContent>
                    <w:p w14:paraId="762B424F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selâmün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aleyküm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1C3EEBB1" w14:textId="77777777" w:rsidR="0051423E" w:rsidRDefault="0051423E" w:rsidP="0051423E">
      <w:pPr>
        <w:pStyle w:val="BOLDMETN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A06E24" wp14:editId="75AAB8F6">
                <wp:simplePos x="0" y="0"/>
                <wp:positionH relativeFrom="column">
                  <wp:posOffset>-302260</wp:posOffset>
                </wp:positionH>
                <wp:positionV relativeFrom="paragraph">
                  <wp:posOffset>264795</wp:posOffset>
                </wp:positionV>
                <wp:extent cx="1666875" cy="381000"/>
                <wp:effectExtent l="0" t="0" r="28575" b="1905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81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CBA41" w14:textId="77777777" w:rsidR="0051423E" w:rsidRDefault="0051423E" w:rsidP="0051423E">
                            <w:pPr>
                              <w:jc w:val="center"/>
                            </w:pPr>
                            <w:proofErr w:type="gramStart"/>
                            <w:r>
                              <w:t>besmele</w:t>
                            </w:r>
                            <w:proofErr w:type="gramEnd"/>
                            <w:r>
                              <w:t xml:space="preserve"> çekmek</w:t>
                            </w:r>
                          </w:p>
                          <w:p w14:paraId="7E621179" w14:textId="77777777" w:rsidR="0051423E" w:rsidRDefault="0051423E" w:rsidP="0051423E">
                            <w:pPr>
                              <w:jc w:val="center"/>
                            </w:pPr>
                          </w:p>
                          <w:p w14:paraId="13454233" w14:textId="77777777" w:rsidR="0051423E" w:rsidRDefault="0051423E" w:rsidP="0051423E">
                            <w:pPr>
                              <w:jc w:val="center"/>
                            </w:pPr>
                          </w:p>
                          <w:p w14:paraId="63096016" w14:textId="77777777" w:rsidR="0051423E" w:rsidRDefault="0051423E" w:rsidP="0051423E">
                            <w:pPr>
                              <w:jc w:val="center"/>
                            </w:pPr>
                          </w:p>
                          <w:p w14:paraId="79B829B8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sajdısajdj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A06E24" id="Oval 28" o:spid="_x0000_s1031" style="position:absolute;left:0;text-align:left;margin-left:-23.8pt;margin-top:20.85pt;width:131.25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" fillcolor="white [3201]" strokecolor="black [3213]" strokeweight="2pt">
                <v:path arrowok="t"/>
                <v:textbox>
                  <w:txbxContent>
                    <w:p w14:paraId="165CBA41" w14:textId="77777777" w:rsidR="0051423E" w:rsidRDefault="0051423E" w:rsidP="0051423E">
                      <w:pPr>
                        <w:jc w:val="center"/>
                      </w:pPr>
                      <w:proofErr w:type="gramStart"/>
                      <w:r>
                        <w:t>besmele</w:t>
                      </w:r>
                      <w:proofErr w:type="gramEnd"/>
                      <w:r>
                        <w:t xml:space="preserve"> çekmek</w:t>
                      </w:r>
                    </w:p>
                    <w:p w14:paraId="7E621179" w14:textId="77777777" w:rsidR="0051423E" w:rsidRDefault="0051423E" w:rsidP="0051423E">
                      <w:pPr>
                        <w:jc w:val="center"/>
                      </w:pPr>
                    </w:p>
                    <w:p w14:paraId="13454233" w14:textId="77777777" w:rsidR="0051423E" w:rsidRDefault="0051423E" w:rsidP="0051423E">
                      <w:pPr>
                        <w:jc w:val="center"/>
                      </w:pPr>
                    </w:p>
                    <w:p w14:paraId="63096016" w14:textId="77777777" w:rsidR="0051423E" w:rsidRDefault="0051423E" w:rsidP="0051423E">
                      <w:pPr>
                        <w:jc w:val="center"/>
                      </w:pPr>
                    </w:p>
                    <w:p w14:paraId="79B829B8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sajdısajdj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34E49F4C" w14:textId="69A7AD15" w:rsidR="0051423E" w:rsidRDefault="0051423E" w:rsidP="0051423E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2BAFD5" wp14:editId="3186A0BE">
                <wp:simplePos x="0" y="0"/>
                <wp:positionH relativeFrom="column">
                  <wp:posOffset>2164715</wp:posOffset>
                </wp:positionH>
                <wp:positionV relativeFrom="paragraph">
                  <wp:posOffset>33655</wp:posOffset>
                </wp:positionV>
                <wp:extent cx="1009650" cy="381000"/>
                <wp:effectExtent l="0" t="0" r="19050" b="19050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381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A83D1" w14:textId="77777777" w:rsidR="0051423E" w:rsidRDefault="0051423E" w:rsidP="0051423E">
                            <w:pPr>
                              <w:jc w:val="center"/>
                            </w:pPr>
                            <w:proofErr w:type="gramStart"/>
                            <w:r>
                              <w:t>kulu</w:t>
                            </w:r>
                            <w:proofErr w:type="gramEnd"/>
                          </w:p>
                          <w:p w14:paraId="71AFB1C1" w14:textId="77777777" w:rsidR="0051423E" w:rsidRDefault="0051423E" w:rsidP="005142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76B47A9" wp14:editId="29A8EB59">
                                  <wp:extent cx="882650" cy="272819"/>
                                  <wp:effectExtent l="0" t="0" r="0" b="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650" cy="272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BAFD5" id="Oval 29" o:spid="_x0000_s1032" style="position:absolute;margin-left:170.45pt;margin-top:2.65pt;width:79.5pt;height:3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" fillcolor="white [3201]" strokecolor="black [3213]" strokeweight="2pt">
                <v:path arrowok="t"/>
                <v:textbox>
                  <w:txbxContent>
                    <w:p w14:paraId="1C4A83D1" w14:textId="77777777" w:rsidR="0051423E" w:rsidRDefault="0051423E" w:rsidP="0051423E">
                      <w:pPr>
                        <w:jc w:val="center"/>
                      </w:pPr>
                      <w:proofErr w:type="gramStart"/>
                      <w:r>
                        <w:t>kulu</w:t>
                      </w:r>
                      <w:proofErr w:type="gramEnd"/>
                    </w:p>
                    <w:p w14:paraId="71AFB1C1" w14:textId="77777777" w:rsidR="0051423E" w:rsidRDefault="0051423E" w:rsidP="0051423E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76B47A9" wp14:editId="29A8EB59">
                            <wp:extent cx="882650" cy="272819"/>
                            <wp:effectExtent l="0" t="0" r="0" b="0"/>
                            <wp:docPr id="8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650" cy="272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41BFF0B7" w14:textId="1B38D673" w:rsidR="0051423E" w:rsidRDefault="0051423E" w:rsidP="0051423E">
      <w:pPr>
        <w:rPr>
          <w:rFonts w:cstheme="minorHAnsi"/>
          <w:sz w:val="24"/>
          <w:szCs w:val="24"/>
        </w:rPr>
      </w:pPr>
    </w:p>
    <w:p w14:paraId="7B82689B" w14:textId="77777777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İslam dininin öğütlediği ve Müslümanlar arasında en yaygın olan selamlaşma ifadesi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4F3F120" w14:textId="77777777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İşlerimize başlarken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Bismillâhirrahmânirrahîm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demeye </w:t>
      </w:r>
      <w:proofErr w:type="gramStart"/>
      <w:r>
        <w:rPr>
          <w:rFonts w:ascii="Times New Roman" w:hAnsi="Times New Roman" w:cs="Times New Roman"/>
          <w:sz w:val="24"/>
          <w:szCs w:val="24"/>
        </w:rPr>
        <w:t>…..……...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denir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2D764B57" w14:textId="77777777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Kelime-i şehadette, Allah’tan(</w:t>
      </w:r>
      <w:proofErr w:type="spellStart"/>
      <w:r>
        <w:rPr>
          <w:rFonts w:ascii="Times New Roman" w:hAnsi="Times New Roman" w:cs="Times New Roman"/>
          <w:sz w:val="24"/>
          <w:szCs w:val="24"/>
        </w:rPr>
        <w:t>c.c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başka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olmadığı, Hz. Muhammed’in(</w:t>
      </w:r>
      <w:proofErr w:type="spellStart"/>
      <w:r>
        <w:rPr>
          <w:rFonts w:ascii="Times New Roman" w:hAnsi="Times New Roman" w:cs="Times New Roman"/>
          <w:sz w:val="24"/>
          <w:szCs w:val="24"/>
        </w:rPr>
        <w:t>s.a.v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onun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olduğu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vurgulanır.</w:t>
      </w:r>
    </w:p>
    <w:p w14:paraId="2E3525F8" w14:textId="77777777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duası</w:t>
      </w:r>
      <w:proofErr w:type="gramEnd"/>
      <w:r>
        <w:rPr>
          <w:rFonts w:ascii="Times New Roman" w:hAnsi="Times New Roman" w:cs="Times New Roman"/>
          <w:sz w:val="24"/>
          <w:szCs w:val="24"/>
        </w:rPr>
        <w:t>, bütün namazların ilk rekâtında okunur.</w:t>
      </w:r>
    </w:p>
    <w:p w14:paraId="47FE5B02" w14:textId="77777777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</w:p>
    <w:p w14:paraId="03F6333F" w14:textId="77777777" w:rsidR="0051423E" w:rsidRDefault="0051423E" w:rsidP="0051423E">
      <w:pPr>
        <w:pStyle w:val="SORUMETN"/>
        <w:numPr>
          <w:ilvl w:val="0"/>
          <w:numId w:val="0"/>
        </w:numPr>
        <w:ind w:left="113"/>
      </w:pPr>
      <w:r w:rsidRPr="00FD6EE7">
        <w:rPr>
          <w:rFonts w:ascii="Calibri" w:hAnsi="Calibri"/>
          <w:sz w:val="20"/>
        </w:rPr>
        <w:t>A)</w:t>
      </w:r>
      <w:r>
        <w:t xml:space="preserve"> Aşağıdaki sorularda doğru seçeneği bularak işaretleyiniz.</w:t>
      </w:r>
    </w:p>
    <w:p w14:paraId="1718B15C" w14:textId="77777777" w:rsidR="0051423E" w:rsidRPr="00FD6EE7" w:rsidRDefault="0051423E" w:rsidP="0051423E">
      <w:pPr>
        <w:pStyle w:val="SEENEKLER"/>
        <w:numPr>
          <w:ilvl w:val="0"/>
          <w:numId w:val="0"/>
        </w:numPr>
        <w:ind w:left="530"/>
      </w:pPr>
    </w:p>
    <w:p w14:paraId="2958D61D" w14:textId="77777777" w:rsidR="0051423E" w:rsidRDefault="0051423E" w:rsidP="0051423E">
      <w:pPr>
        <w:pStyle w:val="SORUMETN"/>
      </w:pPr>
      <w:r>
        <w:t>Kelime-i tevhitte aşağıdaki hususlardan hangisi vurgulanır? (10 puan)</w:t>
      </w:r>
    </w:p>
    <w:p w14:paraId="501AD925" w14:textId="268EE5F0" w:rsidR="0051423E" w:rsidRDefault="0051423E" w:rsidP="0051423E">
      <w:pPr>
        <w:pStyle w:val="SEENEKLER"/>
        <w:numPr>
          <w:ilvl w:val="0"/>
          <w:numId w:val="0"/>
        </w:numPr>
        <w:ind w:left="142"/>
      </w:pPr>
      <w:r>
        <w:t xml:space="preserve">    A) Allah’ın(</w:t>
      </w:r>
      <w:proofErr w:type="spellStart"/>
      <w:r>
        <w:t>c.c</w:t>
      </w:r>
      <w:proofErr w:type="spellEnd"/>
      <w:r>
        <w:t>.) varlığı, kudreti, yüceliği ve ölümsüz olduğu</w:t>
      </w:r>
    </w:p>
    <w:p w14:paraId="31094CA4" w14:textId="6005B3B4" w:rsidR="0051423E" w:rsidRDefault="0051423E" w:rsidP="0051423E">
      <w:pPr>
        <w:pStyle w:val="SEENEKLER"/>
        <w:numPr>
          <w:ilvl w:val="0"/>
          <w:numId w:val="0"/>
        </w:numPr>
        <w:ind w:left="142"/>
      </w:pPr>
      <w:r>
        <w:t xml:space="preserve">    B) Allah’tan (</w:t>
      </w:r>
      <w:proofErr w:type="spellStart"/>
      <w:r>
        <w:t>c.c</w:t>
      </w:r>
      <w:proofErr w:type="spellEnd"/>
      <w:r>
        <w:t>.) başka tanrı olmadığı, Hz. Muhammed’in(</w:t>
      </w:r>
      <w:proofErr w:type="spellStart"/>
      <w:r>
        <w:t>s.a.v</w:t>
      </w:r>
      <w:proofErr w:type="spellEnd"/>
      <w:r>
        <w:t xml:space="preserve">.) onun peygamberi olduğu </w:t>
      </w:r>
    </w:p>
    <w:p w14:paraId="4CCDEE25" w14:textId="797C7124" w:rsidR="0051423E" w:rsidRDefault="0051423E" w:rsidP="0051423E">
      <w:pPr>
        <w:pStyle w:val="SEENEKLER"/>
        <w:numPr>
          <w:ilvl w:val="0"/>
          <w:numId w:val="0"/>
        </w:numPr>
        <w:ind w:left="502" w:hanging="360"/>
      </w:pPr>
      <w:r>
        <w:t xml:space="preserve">    C) Allah’ın(</w:t>
      </w:r>
      <w:proofErr w:type="spellStart"/>
      <w:r>
        <w:t>c.c</w:t>
      </w:r>
      <w:proofErr w:type="spellEnd"/>
      <w:r>
        <w:t>.) her şeyi en güzel şekilde yarattığı ve insanın hizmetine sunduğu</w:t>
      </w:r>
    </w:p>
    <w:p w14:paraId="1335CE9F" w14:textId="3EED3B68" w:rsidR="0051423E" w:rsidRDefault="0051423E" w:rsidP="0051423E">
      <w:pPr>
        <w:pStyle w:val="SEENEKLER"/>
        <w:numPr>
          <w:ilvl w:val="0"/>
          <w:numId w:val="0"/>
        </w:numPr>
        <w:ind w:left="502" w:hanging="360"/>
      </w:pPr>
      <w:r>
        <w:t>D) Allah’ın(</w:t>
      </w:r>
      <w:proofErr w:type="spellStart"/>
      <w:r>
        <w:t>c.c</w:t>
      </w:r>
      <w:proofErr w:type="spellEnd"/>
      <w:r>
        <w:t>.) her şeyi gördüğü, bildiği, işittiği ve insanı sorumlu kıldığı</w:t>
      </w:r>
    </w:p>
    <w:p w14:paraId="348B788D" w14:textId="577ABADC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12387AE1" w14:textId="2EDB0FAC" w:rsidR="0051423E" w:rsidRPr="00644BDC" w:rsidRDefault="0051423E" w:rsidP="0051423E">
      <w:pPr>
        <w:pStyle w:val="SORUMETN"/>
      </w:pPr>
      <w:r>
        <w:t xml:space="preserve"> Aşağıdakilerden hangisi bir şükür ifadesi değildir?(10 puan)</w:t>
      </w:r>
    </w:p>
    <w:p w14:paraId="1BCEC336" w14:textId="0E922F7C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>A) Allah’a şükür.</w:t>
      </w:r>
    </w:p>
    <w:p w14:paraId="6623AE4E" w14:textId="5B0DF603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>B) Elhamdülillah.</w:t>
      </w:r>
    </w:p>
    <w:p w14:paraId="01E2CF51" w14:textId="6462E830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>C) Hamdolsun.</w:t>
      </w:r>
    </w:p>
    <w:p w14:paraId="7537F5E5" w14:textId="104E2585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>D) Allah rahmet etsin.</w:t>
      </w:r>
    </w:p>
    <w:p w14:paraId="3F1C6884" w14:textId="3184E3EF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44DA2F20" w14:textId="5CC458F1" w:rsidR="0051423E" w:rsidRPr="00644BDC" w:rsidRDefault="0051423E" w:rsidP="0051423E">
      <w:pPr>
        <w:pStyle w:val="SORUMETN"/>
      </w:pPr>
      <w:r>
        <w:t xml:space="preserve">    </w:t>
      </w:r>
      <w:r>
        <w:t xml:space="preserve"> Aşağıdakilerden hangisi dinimizin yapılmasını isted</w:t>
      </w:r>
      <w:bookmarkStart w:id="2" w:name="_GoBack"/>
      <w:bookmarkEnd w:id="2"/>
      <w:r>
        <w:t>iği güzel davranışlar arasında yer almaz?(10)</w:t>
      </w:r>
    </w:p>
    <w:p w14:paraId="014EB70B" w14:textId="13F10D81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ab/>
      </w:r>
      <w:r>
        <w:t>A) Anne ve babaya saygılı olmak</w:t>
      </w:r>
    </w:p>
    <w:p w14:paraId="43D0E15C" w14:textId="780659EE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ab/>
        <w:t>B</w:t>
      </w:r>
      <w:r>
        <w:t>) Başkalarını kıskanmak</w:t>
      </w:r>
    </w:p>
    <w:p w14:paraId="3F626163" w14:textId="1CF6BF06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ab/>
      </w:r>
      <w:r>
        <w:t>C) Yoksullara yardım etmek</w:t>
      </w:r>
    </w:p>
    <w:p w14:paraId="3C3EE589" w14:textId="61543F1E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ab/>
      </w:r>
      <w:r>
        <w:t>D) Doğru ve dürüst olmak</w:t>
      </w: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05C3F06F" w14:textId="11D35DB8" w:rsidR="0051423E" w:rsidRDefault="0051423E" w:rsidP="0051423E">
      <w:pPr>
        <w:pStyle w:val="SORUMETN"/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E57E59" wp14:editId="3E1FC8C6">
                <wp:simplePos x="0" y="0"/>
                <wp:positionH relativeFrom="column">
                  <wp:posOffset>-170180</wp:posOffset>
                </wp:positionH>
                <wp:positionV relativeFrom="paragraph">
                  <wp:posOffset>264795</wp:posOffset>
                </wp:positionV>
                <wp:extent cx="1009650" cy="400050"/>
                <wp:effectExtent l="0" t="0" r="19050" b="1905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400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166DC" w14:textId="77777777" w:rsidR="0051423E" w:rsidRDefault="0051423E" w:rsidP="0051423E">
                            <w:pPr>
                              <w:jc w:val="center"/>
                            </w:pPr>
                            <w:r>
                              <w:t>Lâ ilâhe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E57E59" id="Oval 30" o:spid="_x0000_s1033" style="position:absolute;left:0;text-align:left;margin-left:-13.4pt;margin-top:20.85pt;width:79.5pt;height:3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" fillcolor="white [3201]" strokecolor="black [3213]" strokeweight="2pt">
                <v:path arrowok="t"/>
                <v:textbox>
                  <w:txbxContent>
                    <w:p w14:paraId="391166DC" w14:textId="77777777" w:rsidR="0051423E" w:rsidRDefault="0051423E" w:rsidP="0051423E">
                      <w:pPr>
                        <w:jc w:val="center"/>
                      </w:pPr>
                      <w:r>
                        <w:t>Lâ ilâhe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  </w:t>
      </w:r>
      <w:r>
        <w:t>Aşağıdaki kelimeleri birleştirip kelime-i tevhit ve kelime-i şehadeti yazınız. (20 puan)</w:t>
      </w:r>
    </w:p>
    <w:p w14:paraId="48EB8580" w14:textId="6272520E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C507D58" wp14:editId="646628F9">
                <wp:simplePos x="0" y="0"/>
                <wp:positionH relativeFrom="column">
                  <wp:posOffset>2366010</wp:posOffset>
                </wp:positionH>
                <wp:positionV relativeFrom="paragraph">
                  <wp:posOffset>11430</wp:posOffset>
                </wp:positionV>
                <wp:extent cx="1057275" cy="361950"/>
                <wp:effectExtent l="0" t="0" r="28575" b="1905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6CBFF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illallâh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507D58" id="Oval 31" o:spid="_x0000_s1034" style="position:absolute;margin-left:186.3pt;margin-top:.9pt;width:83.25pt;height:2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" fillcolor="white [3201]" strokecolor="black [3213]" strokeweight="2pt">
                <v:path arrowok="t"/>
                <v:textbox>
                  <w:txbxContent>
                    <w:p w14:paraId="1396CBFF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illallâh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595CF9" wp14:editId="3E3EB884">
                <wp:simplePos x="0" y="0"/>
                <wp:positionH relativeFrom="column">
                  <wp:posOffset>842645</wp:posOffset>
                </wp:positionH>
                <wp:positionV relativeFrom="paragraph">
                  <wp:posOffset>11430</wp:posOffset>
                </wp:positionV>
                <wp:extent cx="1524000" cy="434340"/>
                <wp:effectExtent l="0" t="0" r="19050" b="22860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4343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F70F2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Muhammedün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595CF9" id="Oval 32" o:spid="_x0000_s1035" style="position:absolute;margin-left:66.35pt;margin-top:.9pt;width:120pt;height:34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" fillcolor="white [3201]" strokecolor="black [3213]" strokeweight="2pt">
                <v:path arrowok="t"/>
                <v:textbox>
                  <w:txbxContent>
                    <w:p w14:paraId="4ADF70F2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Muhammedün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9D086E" wp14:editId="0739748D">
                <wp:simplePos x="0" y="0"/>
                <wp:positionH relativeFrom="column">
                  <wp:posOffset>4615180</wp:posOffset>
                </wp:positionH>
                <wp:positionV relativeFrom="paragraph">
                  <wp:posOffset>15240</wp:posOffset>
                </wp:positionV>
                <wp:extent cx="1581150" cy="447675"/>
                <wp:effectExtent l="0" t="0" r="19050" b="28575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4476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CECF4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Resûlullah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9D086E" id="Oval 33" o:spid="_x0000_s1036" style="position:absolute;margin-left:363.4pt;margin-top:1.2pt;width:124.5pt;height:35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" fillcolor="white [3201]" strokecolor="black [3213]" strokeweight="2pt">
                <v:path arrowok="t"/>
                <v:textbox>
                  <w:txbxContent>
                    <w:p w14:paraId="6D2CECF4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Resûlullah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6709723D" w14:textId="77777777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59D064" wp14:editId="4238FB79">
                <wp:simplePos x="0" y="0"/>
                <wp:positionH relativeFrom="column">
                  <wp:posOffset>-166329</wp:posOffset>
                </wp:positionH>
                <wp:positionV relativeFrom="paragraph">
                  <wp:posOffset>98317</wp:posOffset>
                </wp:positionV>
                <wp:extent cx="1144824" cy="361950"/>
                <wp:effectExtent l="0" t="0" r="17780" b="1905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4824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FB326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Resûlullah</w:t>
                            </w:r>
                            <w:proofErr w:type="spellEnd"/>
                          </w:p>
                          <w:p w14:paraId="23CC446A" w14:textId="214AB0DC" w:rsidR="0051423E" w:rsidRDefault="0051423E" w:rsidP="005142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59D064" id="Oval 34" o:spid="_x0000_s1037" style="position:absolute;margin-left:-13.1pt;margin-top:7.75pt;width:90.15pt;height:2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" fillcolor="white [3201]" strokecolor="black [3213]" strokeweight="2pt">
                <v:path arrowok="t"/>
                <v:textbox>
                  <w:txbxContent>
                    <w:p w14:paraId="496FB326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Resûlullah</w:t>
                      </w:r>
                      <w:proofErr w:type="spellEnd"/>
                    </w:p>
                    <w:p w14:paraId="23CC446A" w14:textId="214AB0DC" w:rsidR="0051423E" w:rsidRDefault="0051423E" w:rsidP="0051423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23979692" w14:textId="77777777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</w:p>
    <w:p w14:paraId="14624C45" w14:textId="707069CB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Kelime-i Tevhit: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proofErr w:type="gramEnd"/>
    </w:p>
    <w:p w14:paraId="64D1D6F2" w14:textId="77777777" w:rsidR="0051423E" w:rsidRDefault="0051423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proofErr w:type="gramEnd"/>
    </w:p>
    <w:p w14:paraId="77CABBB7" w14:textId="4980949B" w:rsidR="00C150A7" w:rsidRPr="0051423E" w:rsidRDefault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editId="6EBECD25">
                <wp:simplePos x="0" y="0"/>
                <wp:positionH relativeFrom="column">
                  <wp:posOffset>2728595</wp:posOffset>
                </wp:positionH>
                <wp:positionV relativeFrom="paragraph">
                  <wp:posOffset>326390</wp:posOffset>
                </wp:positionV>
                <wp:extent cx="504825" cy="400050"/>
                <wp:effectExtent l="0" t="0" r="28575" b="19050"/>
                <wp:wrapNone/>
                <wp:docPr id="60" name="Dikdörtgen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FCA8C" w14:textId="77777777" w:rsidR="0051423E" w:rsidRDefault="0051423E" w:rsidP="0051423E">
                            <w:pPr>
                              <w:jc w:val="center"/>
                            </w:pPr>
                            <w:proofErr w:type="gramStart"/>
                            <w:r>
                              <w:t>en</w:t>
                            </w:r>
                            <w:proofErr w:type="gramEnd"/>
                            <w:r>
                              <w:t xml:space="preserve"> lâ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0" o:spid="_x0000_s1038" style="position:absolute;margin-left:214.85pt;margin-top:25.7pt;width:39.75pt;height:3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" fillcolor="white [3201]" strokecolor="black [3213]" strokeweight="2pt">
                <v:path arrowok="t"/>
                <v:textbox>
                  <w:txbxContent>
                    <w:p w14:paraId="041FCA8C" w14:textId="77777777" w:rsidR="0051423E" w:rsidRDefault="0051423E" w:rsidP="0051423E">
                      <w:pPr>
                        <w:jc w:val="center"/>
                      </w:pPr>
                      <w:proofErr w:type="gramStart"/>
                      <w:r>
                        <w:t>en</w:t>
                      </w:r>
                      <w:proofErr w:type="gramEnd"/>
                      <w:r>
                        <w:t xml:space="preserve"> lâ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editId="252CF5EF">
                <wp:simplePos x="0" y="0"/>
                <wp:positionH relativeFrom="column">
                  <wp:posOffset>2090420</wp:posOffset>
                </wp:positionH>
                <wp:positionV relativeFrom="paragraph">
                  <wp:posOffset>326390</wp:posOffset>
                </wp:positionV>
                <wp:extent cx="590550" cy="400050"/>
                <wp:effectExtent l="0" t="0" r="19050" b="19050"/>
                <wp:wrapNone/>
                <wp:docPr id="52" name="Dikdörtgen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8D5AE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illallâh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52" o:spid="_x0000_s1039" style="position:absolute;margin-left:164.6pt;margin-top:25.7pt;width:46.5pt;height:3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" fillcolor="white [3201]" strokecolor="black [3213]" strokeweight="2pt">
                <v:path arrowok="t"/>
                <v:textbox>
                  <w:txbxContent>
                    <w:p w14:paraId="47A8D5AE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illallâh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editId="41B59CA4">
                <wp:simplePos x="0" y="0"/>
                <wp:positionH relativeFrom="column">
                  <wp:posOffset>1376045</wp:posOffset>
                </wp:positionH>
                <wp:positionV relativeFrom="paragraph">
                  <wp:posOffset>326390</wp:posOffset>
                </wp:positionV>
                <wp:extent cx="676275" cy="400050"/>
                <wp:effectExtent l="0" t="0" r="28575" b="19050"/>
                <wp:wrapNone/>
                <wp:docPr id="42" name="Dikdörtge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B86FE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abdühû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2" o:spid="_x0000_s1040" style="position:absolute;margin-left:108.35pt;margin-top:25.7pt;width:53.25pt;height:3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" fillcolor="white [3201]" strokecolor="black [3213]" strokeweight="2pt">
                <v:path arrowok="t"/>
                <v:textbox>
                  <w:txbxContent>
                    <w:p w14:paraId="1D2B86FE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abdühû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editId="2B035602">
                <wp:simplePos x="0" y="0"/>
                <wp:positionH relativeFrom="column">
                  <wp:posOffset>518795</wp:posOffset>
                </wp:positionH>
                <wp:positionV relativeFrom="paragraph">
                  <wp:posOffset>326390</wp:posOffset>
                </wp:positionV>
                <wp:extent cx="809625" cy="400050"/>
                <wp:effectExtent l="0" t="0" r="28575" b="19050"/>
                <wp:wrapNone/>
                <wp:docPr id="40" name="Dikdörtg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7CD06" w14:textId="77777777" w:rsidR="0051423E" w:rsidRDefault="0051423E" w:rsidP="0051423E">
                            <w:pPr>
                              <w:jc w:val="center"/>
                            </w:pPr>
                            <w:proofErr w:type="gramStart"/>
                            <w:r>
                              <w:t>ve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resûlüh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0" o:spid="_x0000_s1041" style="position:absolute;margin-left:40.85pt;margin-top:25.7pt;width:63.75pt;height:3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" fillcolor="white [3201]" strokecolor="black [3213]" strokeweight="2pt">
                <v:path arrowok="t"/>
                <v:textbox>
                  <w:txbxContent>
                    <w:p w14:paraId="2C17CD06" w14:textId="77777777" w:rsidR="0051423E" w:rsidRDefault="0051423E" w:rsidP="0051423E">
                      <w:pPr>
                        <w:jc w:val="center"/>
                      </w:pPr>
                      <w:proofErr w:type="gramStart"/>
                      <w:r>
                        <w:t>ve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resûlüh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editId="388BE2B9">
                <wp:simplePos x="0" y="0"/>
                <wp:positionH relativeFrom="column">
                  <wp:posOffset>-167005</wp:posOffset>
                </wp:positionH>
                <wp:positionV relativeFrom="paragraph">
                  <wp:posOffset>326390</wp:posOffset>
                </wp:positionV>
                <wp:extent cx="628650" cy="400050"/>
                <wp:effectExtent l="0" t="0" r="19050" b="19050"/>
                <wp:wrapNone/>
                <wp:docPr id="36" name="Dikdörtgen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8C254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Eşhedü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6" o:spid="_x0000_s1042" style="position:absolute;margin-left:-13.15pt;margin-top:25.7pt;width:49.5pt;height:3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" fillcolor="white [3201]" strokecolor="black [3213]" strokeweight="2pt">
                <v:path arrowok="t"/>
                <v:textbox>
                  <w:txbxContent>
                    <w:p w14:paraId="3998C254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Eşhedü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6D54903" w14:textId="3FA1E659" w:rsidR="00C150A7" w:rsidRDefault="00C150A7">
      <w:pPr>
        <w:rPr>
          <w:rFonts w:cstheme="minorHAnsi"/>
          <w:sz w:val="24"/>
          <w:szCs w:val="24"/>
        </w:rPr>
      </w:pPr>
    </w:p>
    <w:p w14:paraId="60BA2AE3" w14:textId="5D5AD362" w:rsidR="00C150A7" w:rsidRDefault="0051423E">
      <w:pPr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BC07F4" wp14:editId="6611A8C4">
                <wp:simplePos x="0" y="0"/>
                <wp:positionH relativeFrom="column">
                  <wp:posOffset>2557145</wp:posOffset>
                </wp:positionH>
                <wp:positionV relativeFrom="paragraph">
                  <wp:posOffset>92074</wp:posOffset>
                </wp:positionV>
                <wp:extent cx="676275" cy="352425"/>
                <wp:effectExtent l="0" t="0" r="28575" b="28575"/>
                <wp:wrapNone/>
                <wp:docPr id="193" name="Dikdörtgen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2640B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enne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C07F4" id="Dikdörtgen 193" o:spid="_x0000_s1043" style="position:absolute;margin-left:201.35pt;margin-top:7.25pt;width:53.25pt;height:2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" fillcolor="white [3201]" strokecolor="black [3213]" strokeweight="2pt">
                <v:path arrowok="t"/>
                <v:textbox>
                  <w:txbxContent>
                    <w:p w14:paraId="2742640B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enne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1F7444" wp14:editId="732C4A1A">
                <wp:simplePos x="0" y="0"/>
                <wp:positionH relativeFrom="column">
                  <wp:posOffset>1890395</wp:posOffset>
                </wp:positionH>
                <wp:positionV relativeFrom="paragraph">
                  <wp:posOffset>101600</wp:posOffset>
                </wp:positionV>
                <wp:extent cx="590550" cy="342900"/>
                <wp:effectExtent l="0" t="0" r="19050" b="19050"/>
                <wp:wrapNone/>
                <wp:docPr id="194" name="Dikdörtgen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FEC4" w14:textId="77777777" w:rsidR="0051423E" w:rsidRDefault="0051423E" w:rsidP="0051423E">
                            <w:pPr>
                              <w:jc w:val="center"/>
                            </w:pPr>
                            <w:r>
                              <w:t>ilâhe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F7444" id="Dikdörtgen 194" o:spid="_x0000_s1044" style="position:absolute;margin-left:148.85pt;margin-top:8pt;width:46.5pt;height: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" fillcolor="white [3201]" strokecolor="black [3213]" strokeweight="2pt">
                <v:path arrowok="t"/>
                <v:textbox>
                  <w:txbxContent>
                    <w:p w14:paraId="7B89FEC4" w14:textId="77777777" w:rsidR="0051423E" w:rsidRDefault="0051423E" w:rsidP="0051423E">
                      <w:pPr>
                        <w:jc w:val="center"/>
                      </w:pPr>
                      <w:r>
                        <w:t>ilâhe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editId="44D1B3BC">
                <wp:simplePos x="0" y="0"/>
                <wp:positionH relativeFrom="column">
                  <wp:posOffset>-170180</wp:posOffset>
                </wp:positionH>
                <wp:positionV relativeFrom="paragraph">
                  <wp:posOffset>92075</wp:posOffset>
                </wp:positionV>
                <wp:extent cx="869950" cy="352425"/>
                <wp:effectExtent l="0" t="0" r="25400" b="28575"/>
                <wp:wrapNone/>
                <wp:docPr id="56" name="Dikdörtgen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0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FE695" w14:textId="77777777" w:rsidR="0051423E" w:rsidRDefault="0051423E" w:rsidP="0051423E">
                            <w:pPr>
                              <w:jc w:val="center"/>
                            </w:pPr>
                            <w:proofErr w:type="gramStart"/>
                            <w:r>
                              <w:t>ve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eşhedü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56" o:spid="_x0000_s1045" style="position:absolute;margin-left:-13.4pt;margin-top:7.25pt;width:68.5pt;height:27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" fillcolor="white [3201]" strokecolor="black [3213]" strokeweight="2pt">
                <v:path arrowok="t"/>
                <v:textbox>
                  <w:txbxContent>
                    <w:p w14:paraId="094FE695" w14:textId="77777777" w:rsidR="0051423E" w:rsidRDefault="0051423E" w:rsidP="0051423E">
                      <w:pPr>
                        <w:jc w:val="center"/>
                      </w:pPr>
                      <w:proofErr w:type="gramStart"/>
                      <w:r>
                        <w:t>ve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eşhedü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editId="0709BC39">
                <wp:simplePos x="0" y="0"/>
                <wp:positionH relativeFrom="column">
                  <wp:posOffset>766445</wp:posOffset>
                </wp:positionH>
                <wp:positionV relativeFrom="paragraph">
                  <wp:posOffset>101601</wp:posOffset>
                </wp:positionV>
                <wp:extent cx="1066800" cy="342900"/>
                <wp:effectExtent l="0" t="0" r="19050" b="19050"/>
                <wp:wrapNone/>
                <wp:docPr id="192" name="Dikdörtgen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644EB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Muhammeden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92" o:spid="_x0000_s1046" style="position:absolute;margin-left:60.35pt;margin-top:8pt;width:84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" fillcolor="white [3201]" strokecolor="black [3213]" strokeweight="2pt">
                <v:path arrowok="t"/>
                <v:textbox>
                  <w:txbxContent>
                    <w:p w14:paraId="394644EB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Muhammeden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editId="4E642B42">
                <wp:simplePos x="0" y="0"/>
                <wp:positionH relativeFrom="column">
                  <wp:posOffset>4362450</wp:posOffset>
                </wp:positionH>
                <wp:positionV relativeFrom="paragraph">
                  <wp:posOffset>1352550</wp:posOffset>
                </wp:positionV>
                <wp:extent cx="1600200" cy="400050"/>
                <wp:effectExtent l="0" t="0" r="19050" b="19050"/>
                <wp:wrapNone/>
                <wp:docPr id="50" name="Dikdörtgen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A397A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illallâh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50" o:spid="_x0000_s1047" style="position:absolute;margin-left:343.5pt;margin-top:106.5pt;width:126pt;height:3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" fillcolor="white [3201]" strokecolor="black [3213]" strokeweight="2pt">
                <v:path arrowok="t"/>
                <v:textbox>
                  <w:txbxContent>
                    <w:p w14:paraId="0FAA397A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illallâh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9658054" w14:textId="5E5FE231" w:rsidR="00C150A7" w:rsidRDefault="00C150A7">
      <w:pPr>
        <w:rPr>
          <w:rFonts w:cstheme="minorHAnsi"/>
          <w:sz w:val="24"/>
          <w:szCs w:val="24"/>
        </w:rPr>
      </w:pPr>
    </w:p>
    <w:p w14:paraId="0A8D76C4" w14:textId="77777777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Kelime-i şehadet: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  <w:proofErr w:type="gramEnd"/>
    </w:p>
    <w:p w14:paraId="70120009" w14:textId="77777777" w:rsidR="0051423E" w:rsidRDefault="0051423E" w:rsidP="0051423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proofErr w:type="gramEnd"/>
    </w:p>
    <w:p w14:paraId="6E00AD6D" w14:textId="77777777" w:rsidR="0051423E" w:rsidRDefault="0051423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27D0DFC3" w14:textId="1425176F" w:rsidR="00C150A7" w:rsidRPr="0051423E" w:rsidRDefault="0051423E">
      <w:pPr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editId="73DC6D72">
                <wp:simplePos x="0" y="0"/>
                <wp:positionH relativeFrom="column">
                  <wp:posOffset>4362450</wp:posOffset>
                </wp:positionH>
                <wp:positionV relativeFrom="paragraph">
                  <wp:posOffset>1352550</wp:posOffset>
                </wp:positionV>
                <wp:extent cx="1600200" cy="400050"/>
                <wp:effectExtent l="0" t="0" r="19050" b="19050"/>
                <wp:wrapNone/>
                <wp:docPr id="46" name="Dikdörtg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176C8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illallâh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6" o:spid="_x0000_s1048" style="position:absolute;margin-left:343.5pt;margin-top:106.5pt;width:126pt;height:31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" fillcolor="white [3201]" strokecolor="black [3213]" strokeweight="2pt">
                <v:path arrowok="t"/>
                <v:textbox>
                  <w:txbxContent>
                    <w:p w14:paraId="45B176C8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illallâh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4433131" w14:textId="06AE1F32" w:rsidR="0051423E" w:rsidRDefault="0051423E" w:rsidP="0051423E">
      <w:pPr>
        <w:pStyle w:val="SORUMETN"/>
      </w:pPr>
      <w:r>
        <w:t xml:space="preserve"> Günlük hayatta kullanılan dua ifadelerinden dört tanesini yazınız. (30 puan)</w:t>
      </w:r>
    </w:p>
    <w:p w14:paraId="60EF6700" w14:textId="0F40ED8B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>-</w:t>
      </w:r>
    </w:p>
    <w:p w14:paraId="48E59DE6" w14:textId="7A6E1026" w:rsidR="0051423E" w:rsidRDefault="0051423E" w:rsidP="0051423E">
      <w:pPr>
        <w:pStyle w:val="SEENEKLER"/>
        <w:numPr>
          <w:ilvl w:val="0"/>
          <w:numId w:val="0"/>
        </w:numPr>
        <w:ind w:left="530"/>
      </w:pPr>
    </w:p>
    <w:p w14:paraId="6B6E6ADA" w14:textId="341A0A0C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>-</w:t>
      </w:r>
    </w:p>
    <w:p w14:paraId="66003AA2" w14:textId="31D6559C" w:rsidR="0051423E" w:rsidRDefault="0051423E" w:rsidP="0051423E">
      <w:pPr>
        <w:pStyle w:val="SEENEKLER"/>
        <w:numPr>
          <w:ilvl w:val="0"/>
          <w:numId w:val="0"/>
        </w:numPr>
        <w:ind w:left="530"/>
      </w:pPr>
    </w:p>
    <w:p w14:paraId="069F05B6" w14:textId="3BC37F8C" w:rsidR="0051423E" w:rsidRDefault="0051423E" w:rsidP="0051423E">
      <w:pPr>
        <w:pStyle w:val="SEENEKLER"/>
        <w:numPr>
          <w:ilvl w:val="0"/>
          <w:numId w:val="0"/>
        </w:numPr>
        <w:ind w:left="530"/>
      </w:pPr>
      <w:r>
        <w:t>-</w:t>
      </w:r>
    </w:p>
    <w:p w14:paraId="5600F227" w14:textId="7D56A944" w:rsidR="0051423E" w:rsidRDefault="0051423E" w:rsidP="0051423E">
      <w:pPr>
        <w:pStyle w:val="SEENEKLER"/>
        <w:numPr>
          <w:ilvl w:val="0"/>
          <w:numId w:val="0"/>
        </w:numPr>
        <w:ind w:left="530"/>
      </w:pPr>
    </w:p>
    <w:p w14:paraId="00A89383" w14:textId="5E2FBB2A" w:rsidR="0051423E" w:rsidRPr="0051423E" w:rsidRDefault="0051423E" w:rsidP="0051423E">
      <w:pPr>
        <w:pStyle w:val="SEENEKLER"/>
        <w:numPr>
          <w:ilvl w:val="0"/>
          <w:numId w:val="0"/>
        </w:numPr>
        <w:ind w:left="530"/>
      </w:pPr>
      <w:r>
        <w:t>-</w:t>
      </w:r>
    </w:p>
    <w:p w14:paraId="0D848B01" w14:textId="2C51E841" w:rsidR="00C150A7" w:rsidRDefault="0051423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editId="6A5FB2E3">
                <wp:simplePos x="0" y="0"/>
                <wp:positionH relativeFrom="column">
                  <wp:posOffset>4238625</wp:posOffset>
                </wp:positionH>
                <wp:positionV relativeFrom="paragraph">
                  <wp:posOffset>4547870</wp:posOffset>
                </wp:positionV>
                <wp:extent cx="1600200" cy="400050"/>
                <wp:effectExtent l="0" t="0" r="19050" b="19050"/>
                <wp:wrapNone/>
                <wp:docPr id="44" name="Dikdörtge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2DDB2" w14:textId="77777777" w:rsidR="0051423E" w:rsidRDefault="0051423E" w:rsidP="0051423E">
                            <w:pPr>
                              <w:jc w:val="center"/>
                            </w:pPr>
                            <w:proofErr w:type="spellStart"/>
                            <w:r>
                              <w:t>illallâh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4" o:spid="_x0000_s1049" style="position:absolute;margin-left:333.75pt;margin-top:358.1pt;width:126pt;height:3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" fillcolor="white [3201]" strokecolor="black [3213]" strokeweight="2pt">
                <v:path arrowok="t"/>
                <v:textbox>
                  <w:txbxContent>
                    <w:p w14:paraId="3B62DDB2" w14:textId="77777777" w:rsidR="0051423E" w:rsidRDefault="0051423E" w:rsidP="0051423E">
                      <w:pPr>
                        <w:jc w:val="center"/>
                      </w:pPr>
                      <w:proofErr w:type="spellStart"/>
                      <w:r>
                        <w:t>illallâh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2B2ADCF" w14:textId="0189D800" w:rsidR="00C150A7" w:rsidRDefault="00C150A7">
      <w:pPr>
        <w:rPr>
          <w:rFonts w:cstheme="minorHAnsi"/>
          <w:sz w:val="24"/>
          <w:szCs w:val="24"/>
        </w:rPr>
      </w:pPr>
    </w:p>
    <w:p w14:paraId="2BD98A51" w14:textId="50995937" w:rsidR="00E709B5" w:rsidRDefault="0051423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523F7C9" wp14:editId="64EFA7A7">
                <wp:simplePos x="0" y="0"/>
                <wp:positionH relativeFrom="column">
                  <wp:posOffset>-848995</wp:posOffset>
                </wp:positionH>
                <wp:positionV relativeFrom="paragraph">
                  <wp:posOffset>-1139190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47B2B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6D663A81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 w:rsidR="0051423E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A684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7CD3BDFF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 w:rsidR="0051423E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F7C9" id="Grup 11" o:spid="_x0000_s1050" style="position:absolute;margin-left:-66.85pt;margin-top:-89.7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b/4Kx+J/EvhX4NfDW88L+Ir7TZrr9obwHaXEthdvC0tvLrduksLFCCy&#10;OpKsp4YHBBFfUlR3VnaXqLHe2kcyrIrqssYYKwOQwz3B6Ht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n+IfFXhj&#10;wjawXvirxDY6bDdXkNpby310kKy3ErBIolLEZd2IVVHLE4GTWhXyb/wWC/5Ij8Lv+zkvh7/6frav&#10;r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a/+Cofwy+IPxU+Efw70f4ceDtQ1q60349eCNVv7fTrcyNBY2uswS3F&#10;wwHSOONWdm6ADNfSl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Px3/aC+HH7OXh3RvFHxNu7qG017xbpfhvT2tL&#10;UzM1/qFyltbKQPuqZHUFuijmu2r5N/4LBf8AJEfhd/2cl8Pf/T9bV9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i&#10;H7eP7NXjr9qL4d+DfCPgDVtJs7nw78XPC3im+k1ieWON7PTdTiup40McchMrRxkIpAUtgFlHI9v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v2wv2nW/ZV8EeF/GA8I/2z/wAJJ8SvD3hTyPtXk+R/ad/HafaM7W3e&#10;X5m7bxuxjI616zXyb/wWB/5Ij8Lv+zkvh7/6fravr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5/aZ/Zo8IftSeE&#10;/D/hDxprmpWFv4d8daL4ptJNLaMPJdabeJdwxPvRh5bPGAwADbScEHmvR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/wD+Ci/x4+JX7Pvww8C+JfhfrEdlea58avCHh7UZJbVJRJYX+rQ29zGA4IBaN2AYcjqMGvoC&#10;vk3/AILBf8kR+F3/AGcl8Pf/AE/W1fW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fxP+EHw2+M+k6foXxQ8JW+sW&#10;ek69Za1p8FyzgQX9pMs1tONpHzRyKrDPGRyDXS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v8A8FbNb1rQvgv8&#10;M7jQ9XurOSb9orwDbzSWtw0bSRPrlurxkqRlWUkFTwRwa+qK+Tf+CwOT8Efhdgf83JfD3/0/W1fW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jeNviH4F+G1hZ6r4/8W6fo9tqGqW2m2U+o3SxLPeXEgjggUseZJHIV&#10;V6kkAV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yb/wWC/5Ij8Lv+zkvh7/6fravrKvnf/gpT8Fvif8AHP4V+AfD&#10;3wq8KyaveaP8cPBuu6lDHcRReTp9lq8FxdT5kZQQkSM20EscYUE8V9E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n/7Rf7R/gX9mTwvoXizx/ZahPbeIPGmj+GLFdNhV2W81G7S1gZgzLiMSONxGSBkgHpXo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m/8Fgv+SI/C7/s5L4e/wDp+tq+sq8Z/bc/Zl8Q/tT+AfCPg/w34ls9Ll8OfFTw&#10;14quJr6N2WaDTNRiu5IV29HdYyqk8AnmvZ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xf8Abh/aZ8Tfss/D/wAI&#10;eL/Cvh2x1KbxH8VvDPhW4i1BnCxW+p6jFaSzLsIO9FkLLnjI5BFe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b/&#10;AMFgv+SI/C7/ALOS+Hv/AKfravrKvP8A9oz9m7wH+094X0Hwl8Qr/VLe18PeNdH8UWLaTcRxu15p&#10;t2l1Ajl0cGIyRgOoAYrkBlPNeg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jf/AAUJ8T+IvBn7EPxR8V+EdbutN1PT&#10;/Bt5PY6hYztHNbyKmQ6MuCpHqKunD2lRQXVpfed+V4GeaZpQwUHZ1Zxgm9k5SUbv0ueyUV+Xf7IX&#10;7Bn7ZP7Uv7N3hX4/P/wUy+IGjnxNYvcf2aJ7mbyNs0keN/2kbvuZ6DrXpH/Do79sb/pKv8QP++bj&#10;/wCSq754LC05uMq6utNpf5H6Pj+AeEMsx1XB4niGlGpSlKEl7DEO0otxkrqDTs01dNrsfflFfAf/&#10;AA6O/bG/6Sr/ABA/75uP/kqj/h0d+2N/0lX+IH/fNx/8lVP1XB/8/wBf+Ay/yOX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//&#10;AME3f+Uqn7WH/YWh/wDSmWv0Ar8//wDgm7/ylU/aw/7C0P8A6Uy1+gFd+Zf7wv8ADD/0iJ+meLX/&#10;ACVkP+wbB/8AqLSCiiiuA/MwooooAKKKKACiiigAooooAKKKKACiiigAooooAKKKKAPk3/gsF/yR&#10;H4Xf9nJfD3/0/W1fWVY3jb4d+A/iVYWelfELwbpmt2un6pbanY2+qWSTpb3lvIJYLhA4IWSORQ6O&#10;OVYAgg1s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bLPDAA08qoGYKpZsZJ6D606vlD/gr5PPb/AAT+F7QTNGW/&#10;aQ+H6sUYjKnXrYEfQ19X0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/8A/gm7/wApVP2sP+wtD/6Uy1+gFfn/AP8ABN3/AJSqftYf9haH/wBKZa/QCu/Mv94X+GH/AKRE&#10;/TPFr/krIf8AYNg//UWkFFFFcB+ZhRRRQAUUUUAFFFFABRRRQAUUUUAFFFFABRRRQAUUUUAebftP&#10;/tMeF/2WvCXh3xf4s8P6hqUPiPx5onhW1i07ZuiuNTvI7SKVt7AeWjyBmxk4BwCeK9J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yX9sL9mFv2rPBHhbwcvjH+xP+Eb+JXh7xZ9&#10;o+w+f9o/sy/ju/s+N67fM8vZvyduc4bpXrVFFABRRRQAUUUUAFFFFABRRRQAUUUUAFFFFABRRRQA&#10;UUUUAFFFFAGZ41/5E3Vv+wZcf+i2r4p/4N7P+TFdU/7KNqX/AKItK+1vGv8AyJurf9gy4/8ARbV8&#10;U/8ABvZ/yYrqn/ZRtS/9EWlehR/5FtX/ABQ/9uP0zI/+TV5z/wBf8H+WIPumiiivPPz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/8A/BN3/lKp+1h/&#10;2Fof/SmWv0Ar8/8A/gm7/wApVP2sP+wtD/6Uy1+gFd+Zf7wv8MP/AEiJ+meLX/JWQ/7BsH/6i0go&#10;oorgPzMKKKKACiiigAooooAKKKKACiiigAooooAKKKKACiiigDP8ReFPC/i+1gsvFnhvT9UhtbyG&#10;8todRs0mWK4icPFMocELIjAMrDlSAQQa0Kr6jqul6RFHPq2pW9qksyQxvcTKgeRjhUBJGWJ4A6k9&#10;Ks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Pk3/gsF/wAkR+F3/ZyXw9/9P1tX1lXzL/wVO+H/AI4+I3wg+HOl&#10;+AvCWoaxcWPx+8D6lewabatM0Fnb61byz3DBQdscaKWZjwoBJr6a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BRXH/Gf47/DH9n7QtJ8SfFXX5NOs9b8Uab4e02WOzln83UL64W3tYsRKxUPK6rvICrnLEDmuwoAK&#10;KKKACiiigAooooAKKKKACiiigAooooAKKKKACiiigAooooAzPGv/ACJurf8AYMuP/RbV8U/8G9n/&#10;ACYrqn/ZRtS/9EWlfa3jX/kTdW/7Blx/6Lavin/g3s/5MV1T/so2pf8Aoi0r0KP/ACLav+KH/tx+&#10;mZH/AMmrzn/r/g/yxB900UUV55+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BRXg/8AwUE/aH+If7Nnw18E+Kvhs1iLrX/jF4T8Nah9&#10;vtfNX7DqOqQ2txtGRh/Ldtrc4POD0r3igAooooAKKKKACiiigAooooAKKKKACiiigAooooAKKKKA&#10;CiiigDM8a/8AIm6t/wBgy4/9FtXxT/wb2f8AJiuqf9lG1L/0RaV9reNf+RN1b/sGXH/otq+Kf+De&#10;z/kxXVP+yjal/wCiLSvQo/8AItq/4of+3H6Zkf8AyavOf+v+D/LEH3TRRRXnn5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/wD/AIJu/wDK&#10;VT9rD/sLQ/8ApTLX6AV+f/8AwTd/5SqftYf9haH/ANKZa/QCu/Mv94X+GH/pET9M8Wv+Ssh/2DYP&#10;/wBRaQUUUVwH5mFFFFABRRRQAUUUUAFFFFABRRRQAUUUUAFFFFABRRRQB8//APBRX49fEz9nr4Ye&#10;BfE3ws1mGxvNc+NPhDw7qUk1nHMJNPv9WhtrmMCQEKWidgGHzKeQQa+gK+Tf+CwX/JEfhd/2cl8P&#10;f/T9bV9ZU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wPiJ8Lfh58WtMsdF+JXhCx1q103WrPV9Pt76LesF9ayia3&#10;uF9HjkVWU9iK36KKACiiigAooooAKKKKACiiigAooooAKKKKACiiigAooooAKKKKAMzxr/yJurf9&#10;gy4/9FtXxT/wb2f8mK6p/wBlG1L/ANEWlfa3jX/kTdW/7Blx/wCi2r4p/wCDez/kxXVP+yjal/6I&#10;tK9Cj/yLav8Aih/7cfpmR/8AJq85/wCv+D/LEH3TRRRXnn5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mv8A4KgfFD4hfCj4SfDvWfhv4wvtFutS+PXgnSb+40+YxtPY3WswQ3Fu&#10;xHVJI2ZWHcGvpSvk3/gsF/yRH4Xf9nJfD3/0/W1fW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KeteHfD/iWCG1&#10;8R6FZ6hFb3UdzBHe2qSrHNG26OVQwOHVgCrDkEZGKuVV1XW9G0KGO41vVrWzjmuI4IZLq4WNXldt&#10;qRgsRlmJwFHJPAq1QAUUUUAFFFFABRRRQAUUUUAFFFFABRRRQAUUUUAFFFFABRRRQBmeNf8AkTdW&#10;/wCwZcf+i2r4p/4N7P8AkxXVP+yjal/6ItK+1vGv/Im6t/2DLj/0W1fFP/BvZ/yYrqn/AGUbUv8A&#10;0RaV6FH/AJFtX/FD/wBuP0zI/wDk1ec/9f8AB/liD7pooorzz8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QAUUUUAFFFFAB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/8A/BN3/lKp+1h/2Fof/SmW&#10;v0Ar8/8A/gm7/wApVP2sP+wtD/6Uy1+gFd+Zf7wv8MP/AEiJ+meLX/JWQ/7BsH/6i0gooorgPzMK&#10;KKKACiiigAooooAKKKKACiiigAooooAKKKKACiiigAorwX/goV+0H8Rv2cfhn4H8UfDO6tYbvXvj&#10;L4S8N6g15aiZTY6hqsNtcqoPRzG7bW/hPNe9U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FFFFc58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f/wDwTd/5SqftYf8AYWh/9KZa/QCvz/8A+Cbv/KVT9rD/ALC0&#10;P/pTLX6AV35l/vC/ww/9Iifpni1/yVkP+wbB/wDqLSCiiiuA/MwooooAKKKKACiiigAooooAKKKK&#10;ACiiigAooooAKKKKAPlX/grlqup6T8FvhjNpWo3Fq8v7RngCGRreZkLxvrtuGQkHlSDgjoR1r6qr&#10;5V/4K56ZqWq/Bb4Yw6Zp89y0f7RngCWRbeFnKRrrtuWcgDhQBknoBya+q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cL8fv2ePh5+0n4b0Xwr8SVvja6B4w0rxLp/2C68pvt2n3SXNvuODlPMRdy9xxkV3VABRRRQAU&#10;UUUAFFFFABRRRQAUUUUAFFFFABRRRQAUUUUAFFFFAGZ41/5E3Vv+wZcf+i2r4p/4N7P+TFdU/wCy&#10;jal/6ItK+1vGv/Im6t/2DLj/ANFtXxT/AMG9n/Jiuqf9lG1L/wBEWlehR/5FtX/FD/24/TMj/wCT&#10;V5z/ANf8H+WIPum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f/APwTd/5SqftYf9haH/0plr9AK/P/AP4Ju/8AKVT9rD/sLQ/+lMtfoBXf&#10;mX+8L/DD/wBIifpni1/yVkP+wbB/+otIKKKK4D8zCiiigAooooAKKKKACiiigAooooAKKKKACiii&#10;gAooooA8E/4KGfs/fEf9o34Z+B/C/wAMrO1mu9B+M3hLxJqC3d0sKrYafqsNzcsCfvMI0YherHiv&#10;e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xf7Rnwas/2hvgV4q+B+oa7JpcHinRZtOl1CGASNbrIuC4UkBiPTIrtKKqMpRkpLdHRh&#10;MViMDiqeJoS5ZwkpRfaUXdPXTRrrofnn4f8A+CD3inwno8Hh7wt/wUV+JWm6faqVtrHT43hhiBJJ&#10;Col0FUZJPA6mrn/DkD4kf9JMfit/3+m/+S6/QCiu7+1Mc9XP8F/kfo8vGTxGqScpYxNvVt0aF2//&#10;AAUfn/8A8OQPiR/0kx+K3/f6b/5Lo/4cgfEj/pJj8Vv+/wBN/wDJdfoBRS/tPHfzfgv8if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Xffsb/wDBJe3/AGTv2jm/aS1b9prx&#10;J441aTRJtNkXX7Eb3STZhjMZXY7QgAHTHpX2FRSlmWMnBxctHo9Ft9xzY7xW49zHA1cHXxadOrFw&#10;mlSox5ovdXjTTs/JoKKKK4T87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f21P2nNX/ZV8B+E/GGjeFLbV5PEnxQ8N+FJobq4aIQRanqEVo84Kg5aMSbgvQkYJFex&#10;V4l+3b8I/Dfxk+Hfg3Q/E97fW8OlfFrwvrVu1hIis1xaalFPGrb0YFCygMAASOhB5r22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51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2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53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B47B2B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6D663A81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 w:rsidR="0051423E">
                          <w:rPr>
                            <w:sz w:val="20"/>
                            <w:szCs w:val="20"/>
                          </w:rPr>
                          <w:t>1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.Dönem 1. Yazılı / Sınav Soruları</w:t>
                        </w:r>
                      </w:p>
                    </w:txbxContent>
                  </v:textbox>
                </v:shape>
                <v:shape id="_x0000_s1054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FD1A684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7CD3BDFF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 w:rsidR="0051423E">
                          <w:rPr>
                            <w:sz w:val="20"/>
                            <w:szCs w:val="20"/>
                          </w:rPr>
                          <w:t>1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.Dönem 1.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C4BED0" w14:textId="7DBD98F9" w:rsidR="00E709B5" w:rsidRDefault="00E709B5">
      <w:pPr>
        <w:rPr>
          <w:rFonts w:cstheme="minorHAnsi"/>
          <w:sz w:val="24"/>
          <w:szCs w:val="24"/>
        </w:rPr>
      </w:pPr>
    </w:p>
    <w:p w14:paraId="4F3C187E" w14:textId="5AD385FA" w:rsidR="00E709B5" w:rsidRDefault="00E709B5">
      <w:pPr>
        <w:rPr>
          <w:rFonts w:cstheme="minorHAnsi"/>
          <w:sz w:val="24"/>
          <w:szCs w:val="24"/>
        </w:rPr>
      </w:pPr>
    </w:p>
    <w:p w14:paraId="03B16900" w14:textId="60921289" w:rsidR="00797BD9" w:rsidRDefault="00797BD9">
      <w:pPr>
        <w:rPr>
          <w:rFonts w:cstheme="minorHAnsi"/>
          <w:sz w:val="24"/>
          <w:szCs w:val="24"/>
        </w:rPr>
      </w:pPr>
    </w:p>
    <w:p w14:paraId="08D6B53B" w14:textId="7C048185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4782E05F" w:rsidR="00797BD9" w:rsidRDefault="00797BD9">
      <w:pPr>
        <w:rPr>
          <w:rFonts w:cstheme="minorHAnsi"/>
          <w:sz w:val="24"/>
          <w:szCs w:val="24"/>
        </w:rPr>
      </w:pPr>
    </w:p>
    <w:p w14:paraId="218F4D3B" w14:textId="35428591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1DE6F3" w14:textId="68A50A40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02BA805" w14:textId="60D92C3A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A07311A" w14:textId="322469E9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5A25483" w14:textId="3E3EF610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37F6BDD" w14:textId="03D78339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CE1A893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634E1C9E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ACCDB0" w14:textId="6E5BAF2D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E5C542C" w14:textId="77777777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D08B2A" w14:textId="37571C2A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90D80" w14:paraId="64DFF68B" w14:textId="77777777" w:rsidTr="00B70779">
        <w:tc>
          <w:tcPr>
            <w:tcW w:w="4738" w:type="dxa"/>
          </w:tcPr>
          <w:p w14:paraId="1E48AB4A" w14:textId="4C4C5F96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90D80" w14:paraId="10F87EDE" w14:textId="77777777" w:rsidTr="00B70779">
        <w:tc>
          <w:tcPr>
            <w:tcW w:w="4738" w:type="dxa"/>
          </w:tcPr>
          <w:p w14:paraId="7F022954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90D80" w14:paraId="1A1CC7A0" w14:textId="77777777" w:rsidTr="00B70779">
        <w:tc>
          <w:tcPr>
            <w:tcW w:w="4738" w:type="dxa"/>
          </w:tcPr>
          <w:p w14:paraId="2827CE29" w14:textId="682FF270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07472D1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57D76609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8B9232C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D77A41" wp14:editId="33AEE05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55" type="#_x0000_t202" style="position:absolute;margin-left:0;margin-top:-36.15pt;width:317.7pt;height:39.75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09FEB780" w14:textId="68B2CE96" w:rsidR="00C150A7" w:rsidRDefault="00D8342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2532901C">
                <wp:simplePos x="0" y="0"/>
                <wp:positionH relativeFrom="column">
                  <wp:posOffset>-581328</wp:posOffset>
                </wp:positionH>
                <wp:positionV relativeFrom="paragraph">
                  <wp:posOffset>-962025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5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56" style="position:absolute;margin-left:-45.75pt;margin-top:-75.7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HbnDBgAA5D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/XzCRKmwcyfJ9Pvmh7bpnnon2dNy9mRaJiiB+ZTEZPY2n73gtyoP6yb7avNx&#10;ztm/AA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ooor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s0giTzHcKq8szdqAHUV8Jftmf8F2fgJ+z14hufh58GPD7eP9es2aO+ure7EOm2kgOCnm4Zpm&#10;BHIQbR/fyCK+W7//AIOM/wBqKe5aTTvg14Mt4v4Y5PtMhH47x/Kvn8VxPkuFqOnKpdreyb/HY/aO&#10;H/o/+KXEWAjjKGC9nTkrx9pOMG09nyt8yT6XSutVofsjRX40/wDERZ+1d/0SfwT/AN+bn/47R/xE&#10;WftXf9En8E/9+bn/AOO1z/64ZH/M/wDwFnu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GOTSAZGA1OooAb5fOc0u3HSlooAQrk80oAH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IB600p6GnUUAJsHegoO1LRQA3&#10;BTmjzPanEA9aTavpQAoOR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ketGQehoAKKKKQBRRRTA&#10;KKMj1opAFFFFABRRRQAUUUUAFFGaKACiijI9aACiijPagAooyPWigAooyB1NGaACiijOOtABRRuH&#10;rRQAUUUUAFFFGR60AFFFFABRRuHrRkHoaYBRRkDqaKQBRRRTAKKKM0gCijIPQ0UAFFFFABRRRQAU&#10;UZHrRQAUUUZHrQAUUbh60Zz0oAKKKKACijOOtGc9KACiijOOtABRRuHrRuHrQAUUUZx1pgFFGR60&#10;ZHrSAKKKKACiiimAUUZx1o3D1oAKKM96Nw9aQBRRuHrRketMAooooAKKM0UAFFFGQOppAFFFGaY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NigBaKQFmO1V3H2qVLHUH6WM34RGjQCO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hiQOBTdzE4C8+lADqKsQ6Rqs4zHYSfVlx/Opf+Ee1j&#10;/nzP/fQ/xo5o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ADp0FIF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m1fSlooAbJBDMnlyxK&#10;ynqrLkGlVVRQiLgDgAdqWigAooooAKKKKACiiigAooooAKKKKACiiigAooooAKKKKACiiigAoooo&#10;AKKKKACiiigAooooAKKKKACiiigAooooAKKKKACiiigAooooAKKKKACiiigAooooAKKKKACiiigA&#10;ooooAKKKKACiiigAooooAKKKKACiiigAooooAKCAeCKKKAE2r6UoG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">
                <v:shape id="Resim 4" o:spid="_x0000_s105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4" o:title=""/>
                  <v:path arrowok="t"/>
                </v:shape>
                <v:oval id="Oval 5" o:spid="_x0000_s105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5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6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6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6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6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6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6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6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6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68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144FAB3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864B8C">
      <w:headerReference w:type="default" r:id="rId26"/>
      <w:footerReference w:type="default" r:id="rId27"/>
      <w:type w:val="continuous"/>
      <w:pgSz w:w="11906" w:h="16838" w:code="9"/>
      <w:pgMar w:top="1404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A16DF9" w14:textId="77777777" w:rsidR="00A8552E" w:rsidRDefault="00A8552E" w:rsidP="00ED544D">
      <w:pPr>
        <w:spacing w:after="0" w:line="240" w:lineRule="auto"/>
      </w:pPr>
      <w:r>
        <w:separator/>
      </w:r>
    </w:p>
  </w:endnote>
  <w:endnote w:type="continuationSeparator" w:id="0">
    <w:p w14:paraId="4141D74A" w14:textId="77777777" w:rsidR="00A8552E" w:rsidRDefault="00A8552E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6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1919B" w14:textId="77777777" w:rsidR="00A8552E" w:rsidRDefault="00A8552E" w:rsidP="00ED544D">
      <w:pPr>
        <w:spacing w:after="0" w:line="240" w:lineRule="auto"/>
      </w:pPr>
      <w:r>
        <w:separator/>
      </w:r>
    </w:p>
  </w:footnote>
  <w:footnote w:type="continuationSeparator" w:id="0">
    <w:p w14:paraId="0A3A0A11" w14:textId="77777777" w:rsidR="00A8552E" w:rsidRDefault="00A8552E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6876CDBF" w:rsidR="00C150A7" w:rsidRDefault="008A2A28" w:rsidP="00C150A7">
    <w:pPr>
      <w:pStyle w:val="stBilgi"/>
      <w:jc w:val="center"/>
    </w:pPr>
    <w:r>
      <w:t>4</w:t>
    </w:r>
    <w:r w:rsidR="00C150A7">
      <w:t>. Sınıf 2.Dönem 1. Yazılı /</w:t>
    </w:r>
    <w:proofErr w:type="gramStart"/>
    <w:r w:rsidR="00EE6DA8">
      <w:t xml:space="preserve">Test </w:t>
    </w:r>
    <w:r w:rsidR="00C150A7">
      <w:t xml:space="preserve"> Sınav</w:t>
    </w:r>
    <w:proofErr w:type="gramEnd"/>
    <w:r w:rsidR="00C150A7">
      <w:t xml:space="preserve">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43238"/>
    <w:rsid w:val="0038090A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1423E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8552E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5142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C8FA9-5CEC-46BD-A6A1-B03BEB2E4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2024-10-17T14:21:00Z</dcterms:created>
  <dcterms:modified xsi:type="dcterms:W3CDTF">2024-10-17T14:21:00Z</dcterms:modified>
</cp:coreProperties>
</file>