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324DD644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="00D8342E"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09BC1A" w:rsidR="00151DA8" w:rsidRDefault="008A2A28" w:rsidP="00B918A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B918AC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151DA8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407C7A"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tbl>
      <w:tblPr>
        <w:tblStyle w:val="TabloKlavuzu"/>
        <w:tblpPr w:leftFromText="141" w:rightFromText="141" w:vertAnchor="page" w:horzAnchor="margin" w:tblpY="1636"/>
        <w:tblW w:w="10573" w:type="dxa"/>
        <w:tblLook w:val="04A0" w:firstRow="1" w:lastRow="0" w:firstColumn="1" w:lastColumn="0" w:noHBand="0" w:noVBand="1"/>
      </w:tblPr>
      <w:tblGrid>
        <w:gridCol w:w="10573"/>
      </w:tblGrid>
      <w:tr w:rsidR="0089425E" w14:paraId="488EB0CA" w14:textId="77777777" w:rsidTr="0089425E">
        <w:trPr>
          <w:trHeight w:val="6947"/>
        </w:trPr>
        <w:tc>
          <w:tcPr>
            <w:tcW w:w="10573" w:type="dxa"/>
            <w:tcBorders>
              <w:top w:val="nil"/>
              <w:left w:val="nil"/>
              <w:bottom w:val="nil"/>
              <w:right w:val="nil"/>
            </w:tcBorders>
          </w:tcPr>
          <w:p w14:paraId="022EF9EA" w14:textId="77777777" w:rsidR="0089425E" w:rsidRDefault="0089425E" w:rsidP="0089425E">
            <w:pPr>
              <w:pStyle w:val="SoruAIKLAMASI"/>
              <w:framePr w:hSpace="0" w:wrap="auto" w:vAnchor="margin" w:hAnchor="text" w:xAlign="left" w:yAlign="inline"/>
              <w:ind w:left="720"/>
            </w:pPr>
          </w:p>
          <w:p w14:paraId="3F2E1160" w14:textId="46ABCAA7" w:rsidR="0089425E" w:rsidRPr="0089425E" w:rsidRDefault="0089425E" w:rsidP="0089425E">
            <w:pPr>
              <w:pStyle w:val="SoruAIKLAMASI"/>
              <w:framePr w:hSpace="0" w:wrap="auto" w:vAnchor="margin" w:hAnchor="text" w:xAlign="left" w:yAlign="inline"/>
              <w:numPr>
                <w:ilvl w:val="0"/>
                <w:numId w:val="44"/>
              </w:numPr>
            </w:pPr>
            <w:proofErr w:type="spellStart"/>
            <w:r>
              <w:t>Aşağıda</w:t>
            </w:r>
            <w:proofErr w:type="spellEnd"/>
            <w:r>
              <w:t xml:space="preserve"> </w:t>
            </w:r>
            <w:proofErr w:type="spellStart"/>
            <w:r>
              <w:t>karşılaştığımız</w:t>
            </w:r>
            <w:proofErr w:type="spellEnd"/>
            <w:r>
              <w:t xml:space="preserve"> </w:t>
            </w:r>
            <w:proofErr w:type="spellStart"/>
            <w:r>
              <w:t>bir</w:t>
            </w:r>
            <w:proofErr w:type="spellEnd"/>
            <w:r>
              <w:t xml:space="preserve"> durum ve bu durum karşısında söyleyeceğimiz sözler verilmiştir. Bunları doğru olan ile eşleştirelim</w:t>
            </w:r>
            <w:r w:rsidRPr="006A1A9A">
              <w:t xml:space="preserve">. ( 25 </w:t>
            </w:r>
            <w:proofErr w:type="spellStart"/>
            <w:r w:rsidRPr="006A1A9A">
              <w:t>Puan</w:t>
            </w:r>
            <w:proofErr w:type="spellEnd"/>
            <w:r w:rsidRPr="006A1A9A">
              <w:t>)</w:t>
            </w:r>
          </w:p>
          <w:p w14:paraId="1B27174A" w14:textId="77777777" w:rsidR="0089425E" w:rsidRDefault="0089425E" w:rsidP="0089425E">
            <w:pPr>
              <w:pStyle w:val="SORUMETN"/>
              <w:framePr w:hSpace="0" w:wrap="auto" w:vAnchor="margin" w:hAnchor="text" w:xAlign="left" w:yAlign="inline"/>
              <w:rPr>
                <w:lang w:val="en-GB" w:eastAsia="tr-TR"/>
              </w:rPr>
            </w:pPr>
          </w:p>
          <w:tbl>
            <w:tblPr>
              <w:tblpPr w:leftFromText="141" w:rightFromText="141" w:vertAnchor="page" w:horzAnchor="margin" w:tblpY="1366"/>
              <w:tblOverlap w:val="never"/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3119"/>
              <w:gridCol w:w="3402"/>
            </w:tblGrid>
            <w:tr w:rsidR="0089425E" w14:paraId="1ADDF379" w14:textId="77777777" w:rsidTr="0089425E">
              <w:trPr>
                <w:trHeight w:val="1836"/>
              </w:trPr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B52595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</w:p>
                <w:p w14:paraId="516FABB4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1- Bize iyilik yapıldığında</w:t>
                  </w:r>
                </w:p>
                <w:p w14:paraId="441B0BC8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2- Yakını vefat edene</w:t>
                  </w:r>
                </w:p>
                <w:p w14:paraId="5C9FC701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3- Hastayı ziyaret ettiğimizde</w:t>
                  </w:r>
                </w:p>
                <w:p w14:paraId="78A258E9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4- Evden çıkarken</w:t>
                  </w:r>
                </w:p>
                <w:p w14:paraId="0739E3E6" w14:textId="77777777" w:rsidR="0089425E" w:rsidRPr="00B974B7" w:rsidRDefault="0089425E" w:rsidP="0089425E">
                  <w:pPr>
                    <w:pStyle w:val="AralkYok"/>
                    <w:tabs>
                      <w:tab w:val="left" w:pos="426"/>
                    </w:tabs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5-Yeni çocuk sahibi olana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8AEC4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</w:p>
                <w:p w14:paraId="43858898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 xml:space="preserve"> Allah zihin açıklığı versin.</w:t>
                  </w:r>
                </w:p>
                <w:p w14:paraId="74D5FE91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Allah analı babalı büyütsün</w:t>
                  </w:r>
                </w:p>
                <w:p w14:paraId="5093E83A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Allah şifa versin.</w:t>
                  </w:r>
                </w:p>
                <w:p w14:paraId="5540D41B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Allah razı olsun.</w:t>
                  </w:r>
                </w:p>
                <w:p w14:paraId="33160440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 xml:space="preserve"> Allah rahmet eylesin</w:t>
                  </w:r>
                </w:p>
                <w:p w14:paraId="6EADC910" w14:textId="77777777" w:rsidR="0089425E" w:rsidRPr="00B974B7" w:rsidRDefault="0089425E" w:rsidP="0089425E">
                  <w:pPr>
                    <w:pStyle w:val="AralkYok"/>
                    <w:spacing w:line="360" w:lineRule="auto"/>
                    <w:rPr>
                      <w:rFonts w:ascii="Times New Roman" w:hAnsi="Times New Roman"/>
                      <w:i/>
                      <w:lang w:eastAsia="en-US"/>
                    </w:rPr>
                  </w:pPr>
                  <w:proofErr w:type="gramStart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>…..</w:t>
                  </w:r>
                  <w:proofErr w:type="gramEnd"/>
                  <w:r w:rsidRPr="00B974B7">
                    <w:rPr>
                      <w:rFonts w:ascii="Times New Roman" w:hAnsi="Times New Roman"/>
                      <w:i/>
                      <w:lang w:eastAsia="en-US"/>
                    </w:rPr>
                    <w:t xml:space="preserve"> Allah’a ısmarladık.</w:t>
                  </w:r>
                </w:p>
              </w:tc>
              <w:tc>
                <w:tcPr>
                  <w:tcW w:w="34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76566" w14:textId="77777777" w:rsidR="0089425E" w:rsidRPr="00B974B7" w:rsidRDefault="0089425E" w:rsidP="0089425E">
                  <w:pPr>
                    <w:spacing w:after="160" w:line="360" w:lineRule="auto"/>
                    <w:contextualSpacing/>
                    <w:rPr>
                      <w:i/>
                    </w:rPr>
                  </w:pPr>
                </w:p>
                <w:p w14:paraId="62C9B3D3" w14:textId="77777777" w:rsidR="0089425E" w:rsidRPr="00B974B7" w:rsidRDefault="0089425E" w:rsidP="0089425E">
                  <w:pPr>
                    <w:spacing w:after="160" w:line="360" w:lineRule="auto"/>
                    <w:contextualSpacing/>
                    <w:rPr>
                      <w:i/>
                    </w:rPr>
                  </w:pPr>
                </w:p>
                <w:p w14:paraId="6F048136" w14:textId="77777777" w:rsidR="0089425E" w:rsidRPr="00B974B7" w:rsidRDefault="0089425E" w:rsidP="0089425E">
                  <w:pPr>
                    <w:spacing w:after="160" w:line="360" w:lineRule="auto"/>
                    <w:contextualSpacing/>
                    <w:rPr>
                      <w:i/>
                    </w:rPr>
                  </w:pPr>
                  <w:proofErr w:type="gramStart"/>
                  <w:r w:rsidRPr="00B974B7">
                    <w:rPr>
                      <w:i/>
                    </w:rPr>
                    <w:t>deriz</w:t>
                  </w:r>
                  <w:proofErr w:type="gramEnd"/>
                  <w:r w:rsidRPr="00B974B7">
                    <w:rPr>
                      <w:i/>
                    </w:rPr>
                    <w:t>.</w:t>
                  </w:r>
                </w:p>
              </w:tc>
            </w:tr>
          </w:tbl>
          <w:tbl>
            <w:tblPr>
              <w:tblStyle w:val="TabloKlavuzu"/>
              <w:tblpPr w:leftFromText="141" w:rightFromText="141" w:vertAnchor="text" w:horzAnchor="margin" w:tblpY="8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0261"/>
            </w:tblGrid>
            <w:tr w:rsidR="0089425E" w14:paraId="68C89C08" w14:textId="77777777" w:rsidTr="0089425E">
              <w:tc>
                <w:tcPr>
                  <w:tcW w:w="102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CF3AA" w14:textId="66EC6B50" w:rsidR="0089425E" w:rsidRPr="0089425E" w:rsidRDefault="0089425E" w:rsidP="0089425E">
                  <w:pPr>
                    <w:pStyle w:val="SoruAIKLAMASI"/>
                    <w:framePr w:hSpace="0" w:wrap="auto" w:vAnchor="margin" w:hAnchor="text" w:xAlign="left" w:yAlign="inline"/>
                    <w:numPr>
                      <w:ilvl w:val="0"/>
                      <w:numId w:val="44"/>
                    </w:numPr>
                  </w:pPr>
                  <w:proofErr w:type="spellStart"/>
                  <w:r w:rsidRPr="006A1A9A">
                    <w:t>Aşağıdaki</w:t>
                  </w:r>
                  <w:proofErr w:type="spellEnd"/>
                  <w:r w:rsidRPr="006A1A9A">
                    <w:t xml:space="preserve"> </w:t>
                  </w:r>
                  <w:proofErr w:type="spellStart"/>
                  <w:r w:rsidRPr="006A1A9A">
                    <w:t>tabloda</w:t>
                  </w:r>
                  <w:proofErr w:type="spellEnd"/>
                  <w:r w:rsidRPr="006A1A9A">
                    <w:t xml:space="preserve"> </w:t>
                  </w:r>
                  <w:proofErr w:type="spellStart"/>
                  <w:r w:rsidRPr="006A1A9A">
                    <w:t>verilen</w:t>
                  </w:r>
                  <w:proofErr w:type="spellEnd"/>
                  <w:r w:rsidRPr="006A1A9A">
                    <w:t xml:space="preserve"> </w:t>
                  </w:r>
                  <w:proofErr w:type="spellStart"/>
                  <w:r w:rsidRPr="006A1A9A">
                    <w:t>davranışların</w:t>
                  </w:r>
                  <w:proofErr w:type="spellEnd"/>
                  <w:r w:rsidRPr="006A1A9A">
                    <w:t xml:space="preserve"> </w:t>
                  </w:r>
                  <w:proofErr w:type="spellStart"/>
                  <w:r w:rsidRPr="006A1A9A">
                    <w:t>yanına</w:t>
                  </w:r>
                  <w:proofErr w:type="spellEnd"/>
                  <w:r w:rsidRPr="006A1A9A">
                    <w:t xml:space="preserve"> “</w:t>
                  </w:r>
                  <w:proofErr w:type="spellStart"/>
                  <w:r w:rsidRPr="006A1A9A">
                    <w:t>Sevap</w:t>
                  </w:r>
                  <w:proofErr w:type="spellEnd"/>
                  <w:r w:rsidRPr="006A1A9A">
                    <w:t xml:space="preserve">” </w:t>
                  </w:r>
                  <w:proofErr w:type="spellStart"/>
                  <w:r w:rsidRPr="006A1A9A">
                    <w:t>ise</w:t>
                  </w:r>
                  <w:proofErr w:type="spellEnd"/>
                  <w:r w:rsidRPr="006A1A9A">
                    <w:t xml:space="preserve"> (S), “</w:t>
                  </w:r>
                  <w:proofErr w:type="spellStart"/>
                  <w:r w:rsidRPr="006A1A9A">
                    <w:t>Günah</w:t>
                  </w:r>
                  <w:proofErr w:type="spellEnd"/>
                  <w:r w:rsidRPr="006A1A9A">
                    <w:t xml:space="preserve">” </w:t>
                  </w:r>
                  <w:proofErr w:type="spellStart"/>
                  <w:r w:rsidRPr="006A1A9A">
                    <w:t>ise</w:t>
                  </w:r>
                  <w:proofErr w:type="spellEnd"/>
                  <w:r w:rsidRPr="006A1A9A">
                    <w:t xml:space="preserve"> (G) </w:t>
                  </w:r>
                  <w:proofErr w:type="spellStart"/>
                  <w:r w:rsidRPr="006A1A9A">
                    <w:t>yazınız</w:t>
                  </w:r>
                  <w:proofErr w:type="spellEnd"/>
                  <w:r w:rsidRPr="006A1A9A">
                    <w:t xml:space="preserve">. ( 25 </w:t>
                  </w:r>
                  <w:proofErr w:type="spellStart"/>
                  <w:r w:rsidRPr="006A1A9A">
                    <w:t>Puan</w:t>
                  </w:r>
                  <w:proofErr w:type="spellEnd"/>
                  <w:r w:rsidRPr="006A1A9A">
                    <w:t>)</w:t>
                  </w:r>
                </w:p>
                <w:tbl>
                  <w:tblPr>
                    <w:tblStyle w:val="TabloKlavuzu"/>
                    <w:tblpPr w:leftFromText="141" w:rightFromText="141" w:vertAnchor="page" w:horzAnchor="margin" w:tblpY="691"/>
                    <w:tblW w:w="10035" w:type="dxa"/>
                    <w:tblLook w:val="04A0" w:firstRow="1" w:lastRow="0" w:firstColumn="1" w:lastColumn="0" w:noHBand="0" w:noVBand="1"/>
                  </w:tblPr>
                  <w:tblGrid>
                    <w:gridCol w:w="9010"/>
                    <w:gridCol w:w="1025"/>
                  </w:tblGrid>
                  <w:tr w:rsidR="0089425E" w14:paraId="4ADEA779" w14:textId="77777777" w:rsidTr="00083B59">
                    <w:trPr>
                      <w:trHeight w:val="379"/>
                    </w:trPr>
                    <w:tc>
                      <w:tcPr>
                        <w:tcW w:w="9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377C6BFE" w14:textId="77777777" w:rsidR="0089425E" w:rsidRPr="006A1A9A" w:rsidRDefault="0089425E" w:rsidP="0089425E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 w:rsidRPr="006A1A9A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a.) Komşumuzun bahçesinden, sahibinden izin almadan salatalık koparmak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3B47C1B2" w14:textId="77777777" w:rsidR="0089425E" w:rsidRDefault="0089425E" w:rsidP="0089425E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</w:tc>
                  </w:tr>
                  <w:tr w:rsidR="0089425E" w14:paraId="3A62CFDE" w14:textId="77777777" w:rsidTr="00083B59">
                    <w:trPr>
                      <w:trHeight w:val="399"/>
                    </w:trPr>
                    <w:tc>
                      <w:tcPr>
                        <w:tcW w:w="9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5ACBB6AE" w14:textId="77777777" w:rsidR="0089425E" w:rsidRPr="006A1A9A" w:rsidRDefault="0089425E" w:rsidP="0089425E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 w:rsidRPr="006A1A9A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 xml:space="preserve">b.) Beslenmesini karnı aç olduğu halde yiyeceği olmayan arkadaşı ile paylaşmak 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42C165D" w14:textId="77777777" w:rsidR="0089425E" w:rsidRDefault="0089425E" w:rsidP="0089425E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</w:tc>
                  </w:tr>
                  <w:tr w:rsidR="0089425E" w14:paraId="19BA981B" w14:textId="77777777" w:rsidTr="00083B59">
                    <w:trPr>
                      <w:trHeight w:val="379"/>
                    </w:trPr>
                    <w:tc>
                      <w:tcPr>
                        <w:tcW w:w="9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7BCD4891" w14:textId="77777777" w:rsidR="0089425E" w:rsidRPr="006A1A9A" w:rsidRDefault="0089425E" w:rsidP="0089425E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 w:rsidRPr="006A1A9A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c.) Trafik kurallarına uymadığı için bir kazaya sebep olmak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D65E97A" w14:textId="77777777" w:rsidR="0089425E" w:rsidRDefault="0089425E" w:rsidP="0089425E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</w:tc>
                  </w:tr>
                  <w:tr w:rsidR="0089425E" w14:paraId="3E016810" w14:textId="77777777" w:rsidTr="00083B59">
                    <w:trPr>
                      <w:trHeight w:val="399"/>
                    </w:trPr>
                    <w:tc>
                      <w:tcPr>
                        <w:tcW w:w="9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266A12C9" w14:textId="77777777" w:rsidR="0089425E" w:rsidRPr="006A1A9A" w:rsidRDefault="0089425E" w:rsidP="0089425E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 w:rsidRPr="006A1A9A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>d.) Anne ve babaya karşı gelmek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E5F6DBA" w14:textId="77777777" w:rsidR="0089425E" w:rsidRDefault="0089425E" w:rsidP="0089425E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</w:tc>
                  </w:tr>
                  <w:tr w:rsidR="0089425E" w14:paraId="26476A41" w14:textId="77777777" w:rsidTr="00083B59">
                    <w:trPr>
                      <w:trHeight w:val="399"/>
                    </w:trPr>
                    <w:tc>
                      <w:tcPr>
                        <w:tcW w:w="90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14:paraId="57021271" w14:textId="77777777" w:rsidR="0089425E" w:rsidRPr="006A1A9A" w:rsidRDefault="0089425E" w:rsidP="0089425E">
                        <w:pPr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</w:pPr>
                        <w:r w:rsidRPr="006A1A9A">
                          <w:rPr>
                            <w:rFonts w:ascii="Comic Sans MS" w:hAnsi="Comic Sans MS"/>
                            <w:i/>
                            <w:color w:val="000000" w:themeColor="text1"/>
                          </w:rPr>
                          <w:t xml:space="preserve">e.) Verdiği sonsuz nimetler için Allah’a her zaman şükretmek </w:t>
                        </w:r>
                      </w:p>
                    </w:tc>
                    <w:tc>
                      <w:tcPr>
                        <w:tcW w:w="102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058A50B9" w14:textId="77777777" w:rsidR="0089425E" w:rsidRDefault="0089425E" w:rsidP="0089425E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</w:tc>
                  </w:tr>
                </w:tbl>
                <w:p w14:paraId="1CC3F710" w14:textId="77777777" w:rsidR="0089425E" w:rsidRDefault="0089425E" w:rsidP="0089425E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  <w:tbl>
                  <w:tblPr>
                    <w:tblStyle w:val="TabloKlavuzu"/>
                    <w:tblpPr w:leftFromText="141" w:rightFromText="141" w:vertAnchor="text" w:horzAnchor="margin" w:tblpXSpec="center" w:tblpY="-30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9918"/>
                  </w:tblGrid>
                  <w:tr w:rsidR="0089425E" w14:paraId="3BE35123" w14:textId="77777777" w:rsidTr="00083B59">
                    <w:tc>
                      <w:tcPr>
                        <w:tcW w:w="991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E9E42D" w14:textId="77777777" w:rsidR="0089425E" w:rsidRDefault="0089425E" w:rsidP="0089425E">
                        <w:pPr>
                          <w:pStyle w:val="SoruAIKLAMASI"/>
                          <w:framePr w:hSpace="0" w:wrap="auto" w:vAnchor="margin" w:hAnchor="text" w:xAlign="left" w:yAlign="inline"/>
                          <w:numPr>
                            <w:ilvl w:val="0"/>
                            <w:numId w:val="44"/>
                          </w:numPr>
                        </w:pPr>
                        <w:proofErr w:type="spellStart"/>
                        <w:r w:rsidRPr="006A1A9A">
                          <w:t>Aşağıdaki</w:t>
                        </w:r>
                        <w:proofErr w:type="spellEnd"/>
                        <w:r w:rsidRPr="006A1A9A">
                          <w:t xml:space="preserve"> </w:t>
                        </w:r>
                        <w:proofErr w:type="spellStart"/>
                        <w:r w:rsidRPr="006A1A9A">
                          <w:t>çoktan</w:t>
                        </w:r>
                        <w:proofErr w:type="spellEnd"/>
                        <w:r w:rsidRPr="006A1A9A">
                          <w:t xml:space="preserve"> </w:t>
                        </w:r>
                        <w:proofErr w:type="spellStart"/>
                        <w:r w:rsidRPr="006A1A9A">
                          <w:t>seçmeli</w:t>
                        </w:r>
                        <w:proofErr w:type="spellEnd"/>
                        <w:r w:rsidRPr="006A1A9A">
                          <w:t xml:space="preserve"> </w:t>
                        </w:r>
                        <w:proofErr w:type="spellStart"/>
                        <w:r w:rsidRPr="006A1A9A">
                          <w:t>soruları</w:t>
                        </w:r>
                        <w:proofErr w:type="spellEnd"/>
                        <w:r w:rsidRPr="006A1A9A">
                          <w:t xml:space="preserve"> </w:t>
                        </w:r>
                        <w:proofErr w:type="spellStart"/>
                        <w:r w:rsidRPr="006A1A9A">
                          <w:t>cevaplayınız</w:t>
                        </w:r>
                        <w:proofErr w:type="spellEnd"/>
                        <w:r w:rsidRPr="006A1A9A">
                          <w:t>. (50 PUAN)</w:t>
                        </w:r>
                      </w:p>
                    </w:tc>
                  </w:tr>
                </w:tbl>
                <w:p w14:paraId="1AAC8DCC" w14:textId="77777777" w:rsidR="0089425E" w:rsidRDefault="0089425E" w:rsidP="0089425E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17C5D9F2" w14:textId="77777777" w:rsidR="0089425E" w:rsidRDefault="0089425E" w:rsidP="0089425E">
            <w:pPr>
              <w:pStyle w:val="SEENEKLER"/>
              <w:ind w:left="0" w:firstLine="0"/>
              <w:rPr>
                <w:lang w:val="en-GB" w:eastAsia="tr-TR"/>
              </w:rPr>
            </w:pPr>
          </w:p>
          <w:p w14:paraId="7B495D56" w14:textId="77777777" w:rsidR="0089425E" w:rsidRPr="00B974B7" w:rsidRDefault="0089425E" w:rsidP="0089425E">
            <w:pPr>
              <w:pStyle w:val="SEENEKLER"/>
              <w:ind w:left="0" w:firstLine="0"/>
              <w:rPr>
                <w:lang w:val="en-GB" w:eastAsia="tr-TR"/>
              </w:rPr>
            </w:pPr>
          </w:p>
        </w:tc>
      </w:tr>
    </w:tbl>
    <w:p w14:paraId="5B109760" w14:textId="05E3FA50" w:rsidR="00B974B7" w:rsidRDefault="00B974B7" w:rsidP="004458BB">
      <w:pPr>
        <w:pStyle w:val="SoruAIKLAMASI"/>
        <w:framePr w:wrap="around"/>
      </w:pPr>
    </w:p>
    <w:p w14:paraId="5F6840DB" w14:textId="7BB50701" w:rsidR="004458BB" w:rsidRDefault="004458BB" w:rsidP="004458BB"/>
    <w:p w14:paraId="20A6A978" w14:textId="6ADAAEDE" w:rsidR="004458BB" w:rsidRPr="00E2231F" w:rsidRDefault="0089425E" w:rsidP="004458BB">
      <w:pPr>
        <w:pStyle w:val="SORUMETN"/>
        <w:framePr w:hSpace="0" w:wrap="auto" w:vAnchor="margin" w:hAnchor="text" w:xAlign="left" w:yAlign="inline"/>
      </w:pPr>
      <w:r>
        <w:rPr>
          <w:noProof/>
          <w:shd w:val="clear" w:color="auto" w:fill="FFFFFF"/>
        </w:rPr>
        <w:drawing>
          <wp:anchor distT="0" distB="0" distL="114300" distR="114300" simplePos="0" relativeHeight="251771904" behindDoc="0" locked="0" layoutInCell="1" allowOverlap="1" wp14:anchorId="6A85535E" wp14:editId="1CCA27A3">
            <wp:simplePos x="0" y="0"/>
            <wp:positionH relativeFrom="column">
              <wp:posOffset>-311785</wp:posOffset>
            </wp:positionH>
            <wp:positionV relativeFrom="paragraph">
              <wp:posOffset>141605</wp:posOffset>
            </wp:positionV>
            <wp:extent cx="942975" cy="1285875"/>
            <wp:effectExtent l="0" t="0" r="9525" b="9525"/>
            <wp:wrapSquare wrapText="bothSides"/>
            <wp:docPr id="2" name="Resim 2" descr="okula giden öğrenci anne resmi karikatür ile ilgili görsel sonucu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ula giden öğrenci anne resmi karikatür ile ilgili görsel sonucu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BB">
        <w:t xml:space="preserve"> 1)</w:t>
      </w:r>
      <w:r w:rsidR="004458BB" w:rsidRPr="00E2231F">
        <w:t>Yandaki resimde</w:t>
      </w:r>
      <w:r w:rsidR="004458BB">
        <w:t xml:space="preserve"> çocuğunu okula gönderen</w:t>
      </w:r>
      <w:r w:rsidR="004458BB" w:rsidRPr="00E2231F">
        <w:t xml:space="preserve"> anne ve</w:t>
      </w:r>
      <w:r w:rsidR="004458BB">
        <w:t xml:space="preserve"> okula giden</w:t>
      </w:r>
      <w:r w:rsidR="004458BB" w:rsidRPr="00E2231F">
        <w:t xml:space="preserve"> çocuk ne demiş olabilir? </w:t>
      </w:r>
      <w:r w:rsidR="004458BB">
        <w:t>(5P)</w:t>
      </w:r>
    </w:p>
    <w:p w14:paraId="6100A256" w14:textId="71469D87" w:rsidR="004458BB" w:rsidRDefault="004458BB" w:rsidP="004458BB">
      <w:pPr>
        <w:pStyle w:val="SEENEKLER"/>
      </w:pPr>
    </w:p>
    <w:p w14:paraId="0CA33602" w14:textId="1C16B76E" w:rsidR="004458BB" w:rsidRPr="00B974B7" w:rsidRDefault="004458BB" w:rsidP="004458BB">
      <w:pPr>
        <w:pStyle w:val="SEENEKLER"/>
      </w:pPr>
      <w:r w:rsidRPr="00E2231F">
        <w:t xml:space="preserve">    </w:t>
      </w:r>
      <w:r w:rsidRPr="00B974B7">
        <w:t xml:space="preserve">Anne                             Çocuk  </w:t>
      </w:r>
    </w:p>
    <w:p w14:paraId="6C5B9FA0" w14:textId="4C015A63" w:rsidR="004458BB" w:rsidRPr="00B974B7" w:rsidRDefault="004458BB" w:rsidP="004458BB">
      <w:pPr>
        <w:pStyle w:val="SEENEKLER"/>
        <w:rPr>
          <w:b w:val="0"/>
        </w:rPr>
      </w:pPr>
      <w:r>
        <w:rPr>
          <w:b w:val="0"/>
        </w:rPr>
        <w:t xml:space="preserve">A) Allah’a emanet ol!  -   </w:t>
      </w:r>
      <w:r w:rsidRPr="00B974B7">
        <w:rPr>
          <w:b w:val="0"/>
        </w:rPr>
        <w:t xml:space="preserve"> Allah’a ısmarladık!     B) Geç kalma tamam mı?</w:t>
      </w:r>
      <w:r>
        <w:rPr>
          <w:b w:val="0"/>
        </w:rPr>
        <w:t xml:space="preserve">  </w:t>
      </w:r>
      <w:r w:rsidRPr="00B974B7">
        <w:rPr>
          <w:b w:val="0"/>
        </w:rPr>
        <w:t xml:space="preserve"> -    </w:t>
      </w:r>
      <w:proofErr w:type="gramStart"/>
      <w:r w:rsidRPr="00B974B7">
        <w:rPr>
          <w:b w:val="0"/>
        </w:rPr>
        <w:t>Tamam</w:t>
      </w:r>
      <w:proofErr w:type="gramEnd"/>
      <w:r w:rsidRPr="00B974B7">
        <w:rPr>
          <w:b w:val="0"/>
        </w:rPr>
        <w:t xml:space="preserve"> anladık be!      </w:t>
      </w:r>
    </w:p>
    <w:p w14:paraId="1207A01C" w14:textId="0106986B" w:rsidR="004458BB" w:rsidRPr="00B974B7" w:rsidRDefault="004458BB" w:rsidP="004458BB">
      <w:pPr>
        <w:pStyle w:val="SEENEKLER"/>
        <w:rPr>
          <w:b w:val="0"/>
        </w:rPr>
      </w:pPr>
      <w:r w:rsidRPr="00B974B7">
        <w:rPr>
          <w:b w:val="0"/>
        </w:rPr>
        <w:t xml:space="preserve">C) Koşa koşa git gel!  -          </w:t>
      </w:r>
      <w:proofErr w:type="spellStart"/>
      <w:r w:rsidRPr="00B974B7">
        <w:rPr>
          <w:b w:val="0"/>
        </w:rPr>
        <w:t>Öff</w:t>
      </w:r>
      <w:proofErr w:type="spellEnd"/>
      <w:r w:rsidRPr="00B974B7">
        <w:rPr>
          <w:b w:val="0"/>
        </w:rPr>
        <w:t xml:space="preserve">, çok sıkıldım!   </w:t>
      </w:r>
    </w:p>
    <w:p w14:paraId="499603B3" w14:textId="15BABD0B" w:rsidR="004458BB" w:rsidRPr="00B974B7" w:rsidRDefault="004458BB" w:rsidP="004458BB">
      <w:pPr>
        <w:pStyle w:val="SEENEKLER"/>
        <w:rPr>
          <w:b w:val="0"/>
        </w:rPr>
      </w:pPr>
      <w:r>
        <w:rPr>
          <w:b w:val="0"/>
        </w:rPr>
        <w:t xml:space="preserve">D) Güle güle!          -      </w:t>
      </w:r>
      <w:r w:rsidRPr="00B974B7">
        <w:rPr>
          <w:b w:val="0"/>
        </w:rPr>
        <w:t xml:space="preserve"> </w:t>
      </w:r>
      <w:proofErr w:type="gramStart"/>
      <w:r w:rsidRPr="00B974B7">
        <w:rPr>
          <w:b w:val="0"/>
        </w:rPr>
        <w:t>Tamam</w:t>
      </w:r>
      <w:proofErr w:type="gramEnd"/>
      <w:r w:rsidRPr="00B974B7">
        <w:rPr>
          <w:b w:val="0"/>
        </w:rPr>
        <w:t xml:space="preserve"> gir artık içeri!</w:t>
      </w:r>
    </w:p>
    <w:p w14:paraId="1B18C657" w14:textId="30E603C6" w:rsidR="004458BB" w:rsidRDefault="004458BB" w:rsidP="004458BB">
      <w:pPr>
        <w:pStyle w:val="SEENEKLER"/>
      </w:pPr>
    </w:p>
    <w:p w14:paraId="1E2BC75E" w14:textId="6EB0421E" w:rsidR="004458BB" w:rsidRDefault="004458BB" w:rsidP="004458BB">
      <w:pPr>
        <w:pStyle w:val="SORUMETN"/>
        <w:framePr w:hSpace="0" w:wrap="auto" w:vAnchor="margin" w:hAnchor="text" w:xAlign="left" w:yAlign="inline"/>
      </w:pPr>
    </w:p>
    <w:p w14:paraId="348B788D" w14:textId="4DAC3226" w:rsidR="00C150A7" w:rsidRDefault="004458BB" w:rsidP="004458BB">
      <w:pPr>
        <w:pStyle w:val="SORUMETN"/>
        <w:framePr w:hSpace="0" w:wrap="auto" w:vAnchor="margin" w:hAnchor="text" w:xAlign="left" w:yAlign="inline"/>
      </w:pPr>
      <w:r>
        <w:t>2) Bütün işlerimize ne ile başlamalıyız?(5P)</w:t>
      </w:r>
    </w:p>
    <w:p w14:paraId="3ADD858D" w14:textId="6D10B54A" w:rsidR="004458BB" w:rsidRPr="004458BB" w:rsidRDefault="004458BB" w:rsidP="004458BB">
      <w:pPr>
        <w:pStyle w:val="SEENEKLER"/>
        <w:rPr>
          <w:b w:val="0"/>
        </w:rPr>
      </w:pPr>
      <w:r w:rsidRPr="004458BB">
        <w:rPr>
          <w:b w:val="0"/>
        </w:rPr>
        <w:t>A) Selam ile</w:t>
      </w:r>
      <w:r w:rsidRPr="004458BB">
        <w:rPr>
          <w:b w:val="0"/>
        </w:rPr>
        <w:tab/>
      </w:r>
      <w:r w:rsidRPr="004458BB">
        <w:rPr>
          <w:b w:val="0"/>
        </w:rPr>
        <w:tab/>
        <w:t>B) Namaz ile</w:t>
      </w:r>
    </w:p>
    <w:p w14:paraId="2768666F" w14:textId="77777777" w:rsidR="0089425E" w:rsidRDefault="0089425E" w:rsidP="0089425E">
      <w:pPr>
        <w:pStyle w:val="SORUMETN"/>
        <w:framePr w:w="4558" w:h="616" w:hRule="exact" w:wrap="around" w:hAnchor="page" w:x="6235" w:y="13216"/>
        <w:rPr>
          <w:sz w:val="26"/>
          <w:szCs w:val="26"/>
        </w:rPr>
      </w:pPr>
      <w:r>
        <w:t xml:space="preserve">6) Aşağıdaki davranışlardan hangisi bize sevap </w:t>
      </w:r>
      <w:r>
        <w:rPr>
          <w:u w:val="single"/>
        </w:rPr>
        <w:t>kazandırmaz</w:t>
      </w:r>
      <w:r>
        <w:t>? (5P)</w:t>
      </w:r>
    </w:p>
    <w:p w14:paraId="5F594BE9" w14:textId="5FD026DD" w:rsidR="004458BB" w:rsidRPr="004458BB" w:rsidRDefault="004458BB" w:rsidP="004458BB">
      <w:pPr>
        <w:pStyle w:val="SEENEKLER"/>
        <w:ind w:left="0" w:firstLine="0"/>
        <w:rPr>
          <w:b w:val="0"/>
        </w:rPr>
      </w:pPr>
      <w:r>
        <w:rPr>
          <w:b w:val="0"/>
        </w:rPr>
        <w:t xml:space="preserve">  </w:t>
      </w:r>
      <w:r w:rsidRPr="004458BB">
        <w:rPr>
          <w:b w:val="0"/>
        </w:rPr>
        <w:t xml:space="preserve"> C) Oruç ile</w:t>
      </w:r>
      <w:r w:rsidRPr="004458BB">
        <w:rPr>
          <w:b w:val="0"/>
        </w:rPr>
        <w:tab/>
      </w:r>
      <w:r w:rsidRPr="004458BB">
        <w:rPr>
          <w:b w:val="0"/>
        </w:rPr>
        <w:tab/>
        <w:t>D) Besmele ile</w:t>
      </w:r>
    </w:p>
    <w:p w14:paraId="3F1C6884" w14:textId="653CFDE4" w:rsidR="00C150A7" w:rsidRDefault="00C150A7" w:rsidP="00151DA8">
      <w:pPr>
        <w:pStyle w:val="BOLDMETN"/>
      </w:pPr>
    </w:p>
    <w:p w14:paraId="6FE50E09" w14:textId="77777777" w:rsidR="0089425E" w:rsidRDefault="0089425E" w:rsidP="00151DA8">
      <w:pPr>
        <w:pStyle w:val="BOLDMETN"/>
      </w:pPr>
    </w:p>
    <w:p w14:paraId="38D0A59E" w14:textId="77777777" w:rsidR="004458BB" w:rsidRDefault="004458BB" w:rsidP="004458BB">
      <w:pPr>
        <w:pStyle w:val="SORUMETN"/>
        <w:framePr w:hSpace="0" w:wrap="auto" w:vAnchor="margin" w:hAnchor="text" w:xAlign="left" w:yAlign="inline"/>
        <w:rPr>
          <w:bdr w:val="none" w:sz="0" w:space="0" w:color="auto" w:frame="1"/>
        </w:rPr>
      </w:pPr>
      <w:r>
        <w:rPr>
          <w:bdr w:val="none" w:sz="0" w:space="0" w:color="auto" w:frame="1"/>
        </w:rPr>
        <w:t>3) Allah’ın bize vermiş olduğu nimetler karşısında ona teşekkür etmeye ne ad verilir?</w:t>
      </w:r>
      <w:r>
        <w:t xml:space="preserve"> (5P)</w:t>
      </w:r>
    </w:p>
    <w:p w14:paraId="4F960121" w14:textId="77777777" w:rsidR="004458BB" w:rsidRPr="004458BB" w:rsidRDefault="004458BB" w:rsidP="004458BB">
      <w:pPr>
        <w:pStyle w:val="SEENEKLER"/>
        <w:rPr>
          <w:b w:val="0"/>
        </w:rPr>
      </w:pPr>
      <w:r w:rsidRPr="004458BB">
        <w:rPr>
          <w:b w:val="0"/>
        </w:rPr>
        <w:t>A) Şükür</w:t>
      </w:r>
      <w:r w:rsidRPr="004458BB">
        <w:rPr>
          <w:b w:val="0"/>
        </w:rPr>
        <w:tab/>
        <w:t xml:space="preserve">            </w:t>
      </w:r>
      <w:r w:rsidRPr="004458BB">
        <w:rPr>
          <w:b w:val="0"/>
        </w:rPr>
        <w:tab/>
        <w:t>B) Tövbe</w:t>
      </w:r>
    </w:p>
    <w:p w14:paraId="48B640F4" w14:textId="5F67D5DD" w:rsidR="004458BB" w:rsidRDefault="004458BB" w:rsidP="004458BB">
      <w:pPr>
        <w:pStyle w:val="SEENEKLER"/>
        <w:rPr>
          <w:b w:val="0"/>
        </w:rPr>
      </w:pPr>
      <w:r>
        <w:rPr>
          <w:b w:val="0"/>
        </w:rPr>
        <w:t>C) Sevap</w:t>
      </w:r>
      <w:r>
        <w:rPr>
          <w:b w:val="0"/>
        </w:rPr>
        <w:tab/>
      </w:r>
      <w:r>
        <w:rPr>
          <w:b w:val="0"/>
        </w:rPr>
        <w:tab/>
      </w:r>
      <w:r w:rsidRPr="004458BB">
        <w:rPr>
          <w:b w:val="0"/>
        </w:rPr>
        <w:t>D) Helal</w:t>
      </w:r>
    </w:p>
    <w:p w14:paraId="2D846CFB" w14:textId="4C55B006" w:rsidR="0089425E" w:rsidRDefault="0089425E" w:rsidP="004458BB">
      <w:pPr>
        <w:pStyle w:val="SEENEKLER"/>
        <w:rPr>
          <w:b w:val="0"/>
        </w:rPr>
      </w:pPr>
    </w:p>
    <w:p w14:paraId="0E4EC407" w14:textId="7EC2FEF4" w:rsidR="0089425E" w:rsidRDefault="0089425E" w:rsidP="004458BB">
      <w:pPr>
        <w:pStyle w:val="SEENEKLER"/>
        <w:rPr>
          <w:b w:val="0"/>
        </w:rPr>
      </w:pPr>
    </w:p>
    <w:p w14:paraId="2AB47408" w14:textId="26CA3957" w:rsidR="004458BB" w:rsidRDefault="004458BB" w:rsidP="0089425E">
      <w:pPr>
        <w:pStyle w:val="BOLDMETN"/>
        <w:ind w:left="0" w:firstLine="0"/>
        <w:rPr>
          <w:rFonts w:cs="Arial"/>
          <w:b w:val="0"/>
          <w:szCs w:val="16"/>
        </w:rPr>
      </w:pPr>
    </w:p>
    <w:p w14:paraId="3706942D" w14:textId="77777777" w:rsidR="0089425E" w:rsidRDefault="0089425E" w:rsidP="0089425E">
      <w:pPr>
        <w:pStyle w:val="BOLDMETN"/>
        <w:ind w:left="0" w:firstLine="0"/>
      </w:pPr>
    </w:p>
    <w:bookmarkEnd w:id="1"/>
    <w:p w14:paraId="7D86AEF5" w14:textId="64841086" w:rsidR="0089425E" w:rsidRPr="0089425E" w:rsidRDefault="0089425E" w:rsidP="0089425E">
      <w:pPr>
        <w:rPr>
          <w:rFonts w:cstheme="minorHAnsi"/>
          <w:sz w:val="24"/>
          <w:szCs w:val="24"/>
        </w:rPr>
      </w:pPr>
      <w:r>
        <w:rPr>
          <w:b/>
        </w:rPr>
        <w:t xml:space="preserve">4) Aşağıdakilerden hangisi </w:t>
      </w:r>
      <w:r>
        <w:t xml:space="preserve">“Allah’ın selamı üzerinize olsun.” </w:t>
      </w:r>
      <w:r>
        <w:rPr>
          <w:b/>
        </w:rPr>
        <w:t>anlamına gelir? (5P)</w:t>
      </w:r>
    </w:p>
    <w:p w14:paraId="66BB399D" w14:textId="01C66A5D" w:rsidR="0089425E" w:rsidRPr="0089425E" w:rsidRDefault="0089425E" w:rsidP="0089425E">
      <w:pPr>
        <w:pStyle w:val="SEENEKLER"/>
        <w:rPr>
          <w:b w:val="0"/>
          <w:bdr w:val="none" w:sz="0" w:space="0" w:color="auto" w:frame="1"/>
        </w:rPr>
      </w:pPr>
      <w:r w:rsidRPr="0089425E">
        <w:rPr>
          <w:b w:val="0"/>
          <w:bdr w:val="none" w:sz="0" w:space="0" w:color="auto" w:frame="1"/>
        </w:rPr>
        <w:t xml:space="preserve">A) </w:t>
      </w:r>
      <w:r w:rsidRPr="0089425E">
        <w:rPr>
          <w:b w:val="0"/>
        </w:rPr>
        <w:t>Elhamdülillah</w:t>
      </w:r>
      <w:r>
        <w:rPr>
          <w:b w:val="0"/>
          <w:bdr w:val="none" w:sz="0" w:space="0" w:color="auto" w:frame="1"/>
        </w:rPr>
        <w:t xml:space="preserve">            </w:t>
      </w:r>
      <w:r w:rsidRPr="0089425E">
        <w:rPr>
          <w:b w:val="0"/>
          <w:bdr w:val="none" w:sz="0" w:space="0" w:color="auto" w:frame="1"/>
        </w:rPr>
        <w:t xml:space="preserve">  B) </w:t>
      </w:r>
      <w:proofErr w:type="spellStart"/>
      <w:r w:rsidRPr="0089425E">
        <w:rPr>
          <w:b w:val="0"/>
        </w:rPr>
        <w:t>Selâmün</w:t>
      </w:r>
      <w:proofErr w:type="spellEnd"/>
      <w:r w:rsidRPr="0089425E">
        <w:rPr>
          <w:b w:val="0"/>
        </w:rPr>
        <w:t xml:space="preserve"> </w:t>
      </w:r>
      <w:proofErr w:type="spellStart"/>
      <w:r w:rsidRPr="0089425E">
        <w:rPr>
          <w:b w:val="0"/>
        </w:rPr>
        <w:t>aleyküm</w:t>
      </w:r>
      <w:proofErr w:type="spellEnd"/>
    </w:p>
    <w:p w14:paraId="379E2F0D" w14:textId="7D5BB53D" w:rsidR="0089425E" w:rsidRDefault="0089425E" w:rsidP="0089425E">
      <w:pPr>
        <w:pStyle w:val="SEENEKLER"/>
        <w:rPr>
          <w:bdr w:val="none" w:sz="0" w:space="0" w:color="auto" w:frame="1"/>
        </w:rPr>
      </w:pPr>
      <w:r w:rsidRPr="0089425E">
        <w:rPr>
          <w:b w:val="0"/>
          <w:bdr w:val="none" w:sz="0" w:space="0" w:color="auto" w:frame="1"/>
        </w:rPr>
        <w:t xml:space="preserve">C) </w:t>
      </w:r>
      <w:proofErr w:type="spellStart"/>
      <w:r w:rsidRPr="0089425E">
        <w:rPr>
          <w:b w:val="0"/>
        </w:rPr>
        <w:t>Aleyküm</w:t>
      </w:r>
      <w:proofErr w:type="spellEnd"/>
      <w:r w:rsidRPr="0089425E">
        <w:rPr>
          <w:b w:val="0"/>
        </w:rPr>
        <w:t xml:space="preserve"> selâm</w:t>
      </w:r>
      <w:r w:rsidRPr="0089425E">
        <w:rPr>
          <w:b w:val="0"/>
          <w:bdr w:val="none" w:sz="0" w:space="0" w:color="auto" w:frame="1"/>
        </w:rPr>
        <w:t xml:space="preserve">       </w:t>
      </w:r>
      <w:r>
        <w:rPr>
          <w:b w:val="0"/>
          <w:bdr w:val="none" w:sz="0" w:space="0" w:color="auto" w:frame="1"/>
        </w:rPr>
        <w:t xml:space="preserve">  </w:t>
      </w:r>
      <w:r w:rsidRPr="0089425E">
        <w:rPr>
          <w:b w:val="0"/>
          <w:bdr w:val="none" w:sz="0" w:space="0" w:color="auto" w:frame="1"/>
        </w:rPr>
        <w:t xml:space="preserve">  </w:t>
      </w:r>
      <w:r w:rsidRPr="0089425E">
        <w:rPr>
          <w:b w:val="0"/>
          <w:bdr w:val="none" w:sz="0" w:space="0" w:color="auto" w:frame="1"/>
        </w:rPr>
        <w:tab/>
        <w:t>D) Allah’a şükür</w:t>
      </w:r>
      <w:r>
        <w:rPr>
          <w:bdr w:val="none" w:sz="0" w:space="0" w:color="auto" w:frame="1"/>
        </w:rPr>
        <w:t>  </w:t>
      </w:r>
    </w:p>
    <w:p w14:paraId="4A7FD898" w14:textId="2C0EADA2" w:rsidR="0089425E" w:rsidRDefault="0089425E" w:rsidP="0089425E">
      <w:pPr>
        <w:pStyle w:val="sorubilgisistili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 </w:t>
      </w:r>
      <w:r>
        <w:rPr>
          <w:bdr w:val="none" w:sz="0" w:space="0" w:color="auto" w:frame="1"/>
        </w:rPr>
        <w:br w:type="textWrapping" w:clear="all"/>
      </w:r>
    </w:p>
    <w:p w14:paraId="324F657B" w14:textId="3CF77400" w:rsidR="00B974B7" w:rsidRPr="0089425E" w:rsidRDefault="0089425E" w:rsidP="0089425E">
      <w:pPr>
        <w:pStyle w:val="SORUMETN"/>
        <w:framePr w:hSpace="0" w:wrap="auto" w:vAnchor="margin" w:hAnchor="text" w:xAlign="left" w:yAlign="inline"/>
      </w:pPr>
      <w:r>
        <w:t>5) Temiz bir insan için aşağıdakilerden hangisi doğrudur? (5P)</w:t>
      </w:r>
    </w:p>
    <w:p w14:paraId="2BAA957B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A) Tuvaletten sonra ellerini yıkamaz.</w:t>
      </w:r>
    </w:p>
    <w:p w14:paraId="4A356088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B) Saçlarını taramaz.</w:t>
      </w:r>
    </w:p>
    <w:p w14:paraId="7CC51ADE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C) Sık sık banyo yapmaz.</w:t>
      </w:r>
    </w:p>
    <w:p w14:paraId="2BEEE19B" w14:textId="0F00EA74" w:rsid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D) Çevresini kirletmez.</w:t>
      </w:r>
    </w:p>
    <w:p w14:paraId="312F228F" w14:textId="784D8730" w:rsidR="0089425E" w:rsidRDefault="0089425E" w:rsidP="0089425E">
      <w:pPr>
        <w:pStyle w:val="SEENEKLER"/>
        <w:rPr>
          <w:b w:val="0"/>
        </w:rPr>
      </w:pPr>
    </w:p>
    <w:p w14:paraId="514821F7" w14:textId="77777777" w:rsidR="0089425E" w:rsidRPr="0089425E" w:rsidRDefault="0089425E" w:rsidP="0089425E">
      <w:pPr>
        <w:pStyle w:val="SEENEKLER"/>
        <w:rPr>
          <w:b w:val="0"/>
        </w:rPr>
      </w:pPr>
    </w:p>
    <w:p w14:paraId="2D237E50" w14:textId="18736882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A)Sokak hayvanlarını beslemek.</w:t>
      </w:r>
    </w:p>
    <w:p w14:paraId="45B17C62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B)Annemize yardım etmek.</w:t>
      </w:r>
    </w:p>
    <w:p w14:paraId="44FD9F38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C)Arkadaşlarımızla selamlaşmak</w:t>
      </w:r>
    </w:p>
    <w:p w14:paraId="50D200CF" w14:textId="77777777" w:rsidR="0089425E" w:rsidRPr="0089425E" w:rsidRDefault="0089425E" w:rsidP="0089425E">
      <w:pPr>
        <w:pStyle w:val="SEENEKLER"/>
        <w:rPr>
          <w:b w:val="0"/>
        </w:rPr>
      </w:pPr>
      <w:r w:rsidRPr="0089425E">
        <w:rPr>
          <w:b w:val="0"/>
        </w:rPr>
        <w:t>D)Okul sıralarını karalamak</w:t>
      </w:r>
    </w:p>
    <w:p w14:paraId="5A90795B" w14:textId="319B2037" w:rsidR="00B974B7" w:rsidRDefault="00B974B7">
      <w:pPr>
        <w:rPr>
          <w:rFonts w:cstheme="minorHAnsi"/>
          <w:sz w:val="24"/>
          <w:szCs w:val="24"/>
        </w:rPr>
      </w:pPr>
    </w:p>
    <w:p w14:paraId="6DC3B8AE" w14:textId="0890EC9E" w:rsidR="00B974B7" w:rsidRDefault="00B974B7">
      <w:pPr>
        <w:rPr>
          <w:rFonts w:cstheme="minorHAnsi"/>
          <w:sz w:val="24"/>
          <w:szCs w:val="24"/>
        </w:rPr>
      </w:pPr>
    </w:p>
    <w:p w14:paraId="4F3916E2" w14:textId="7CF444D6" w:rsidR="00C345F8" w:rsidRDefault="00C345F8" w:rsidP="00C345F8">
      <w:pPr>
        <w:pStyle w:val="SEENEKLER"/>
        <w:ind w:left="0" w:firstLine="0"/>
        <w:rPr>
          <w:b w:val="0"/>
        </w:rPr>
      </w:pPr>
    </w:p>
    <w:p w14:paraId="142D168D" w14:textId="052A9F97" w:rsidR="00C345F8" w:rsidRPr="00C345F8" w:rsidRDefault="00C345F8" w:rsidP="00C345F8">
      <w:pPr>
        <w:pStyle w:val="SEENEKLER"/>
        <w:ind w:left="0" w:firstLine="0"/>
        <w:rPr>
          <w:b w:val="0"/>
        </w:rPr>
      </w:pPr>
      <w:r w:rsidRPr="00C345F8">
        <w:rPr>
          <w:b w:val="0"/>
        </w:rPr>
        <w:t>A) Helal</w:t>
      </w:r>
      <w:r w:rsidRPr="00C345F8">
        <w:rPr>
          <w:b w:val="0"/>
        </w:rPr>
        <w:tab/>
      </w:r>
      <w:r w:rsidRPr="00C345F8">
        <w:rPr>
          <w:b w:val="0"/>
        </w:rPr>
        <w:tab/>
      </w:r>
      <w:r w:rsidRPr="00C345F8">
        <w:rPr>
          <w:b w:val="0"/>
        </w:rPr>
        <w:tab/>
        <w:t>B) Sevap</w:t>
      </w:r>
    </w:p>
    <w:p w14:paraId="20C6E236" w14:textId="1D10290F" w:rsidR="00C345F8" w:rsidRPr="00C345F8" w:rsidRDefault="00C345F8" w:rsidP="00C345F8">
      <w:pPr>
        <w:pStyle w:val="SEENEKLER"/>
        <w:ind w:left="0" w:firstLine="0"/>
        <w:rPr>
          <w:b w:val="0"/>
        </w:rPr>
      </w:pPr>
      <w:r>
        <w:rPr>
          <w:b w:val="0"/>
        </w:rPr>
        <w:t>C) Haram</w:t>
      </w:r>
      <w:r>
        <w:rPr>
          <w:b w:val="0"/>
        </w:rPr>
        <w:tab/>
        <w:t xml:space="preserve">               </w:t>
      </w:r>
      <w:r w:rsidRPr="00C345F8">
        <w:rPr>
          <w:b w:val="0"/>
        </w:rPr>
        <w:t>D) Dua</w:t>
      </w:r>
    </w:p>
    <w:p w14:paraId="2AD0797E" w14:textId="0E6655AC" w:rsidR="00C150A7" w:rsidRDefault="00C150A7">
      <w:pPr>
        <w:rPr>
          <w:rFonts w:cstheme="minorHAnsi"/>
          <w:sz w:val="24"/>
          <w:szCs w:val="24"/>
        </w:rPr>
      </w:pPr>
    </w:p>
    <w:p w14:paraId="59196667" w14:textId="77777777" w:rsidR="00C345F8" w:rsidRDefault="00C345F8" w:rsidP="00C345F8">
      <w:pPr>
        <w:pStyle w:val="SORUMETN"/>
        <w:framePr w:wrap="around" w:hAnchor="page" w:x="685" w:y="3121"/>
      </w:pPr>
      <w:r>
        <w:t>8) Aşağıdakilerden hangisi ahlâklı kişilerin özelliklerindendir? (5P)</w:t>
      </w:r>
    </w:p>
    <w:p w14:paraId="3060C042" w14:textId="77777777" w:rsidR="00C345F8" w:rsidRP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>A) Kavgacı</w:t>
      </w:r>
      <w:r w:rsidRPr="00C345F8">
        <w:rPr>
          <w:b w:val="0"/>
        </w:rPr>
        <w:tab/>
      </w:r>
      <w:r w:rsidRPr="00C345F8">
        <w:rPr>
          <w:b w:val="0"/>
        </w:rPr>
        <w:tab/>
      </w:r>
      <w:r w:rsidRPr="00C345F8">
        <w:rPr>
          <w:b w:val="0"/>
        </w:rPr>
        <w:tab/>
        <w:t>B) Alaycı</w:t>
      </w:r>
    </w:p>
    <w:p w14:paraId="0ABC6FF5" w14:textId="77777777" w:rsidR="00C345F8" w:rsidRP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>C) Saygılı</w:t>
      </w:r>
      <w:r w:rsidRPr="00C345F8">
        <w:rPr>
          <w:b w:val="0"/>
        </w:rPr>
        <w:tab/>
      </w:r>
      <w:r w:rsidRPr="00C345F8">
        <w:rPr>
          <w:b w:val="0"/>
        </w:rPr>
        <w:tab/>
      </w:r>
      <w:r w:rsidRPr="00C345F8">
        <w:rPr>
          <w:b w:val="0"/>
        </w:rPr>
        <w:tab/>
        <w:t>D) Küfürbaz</w:t>
      </w:r>
    </w:p>
    <w:p w14:paraId="4CCBD7F9" w14:textId="77777777" w:rsidR="00C345F8" w:rsidRDefault="00C345F8" w:rsidP="00C345F8">
      <w:pPr>
        <w:pStyle w:val="SORUMETN"/>
        <w:framePr w:wrap="around" w:hAnchor="page" w:x="700" w:y="4456"/>
        <w:rPr>
          <w:rFonts w:cstheme="minorHAnsi"/>
          <w:sz w:val="24"/>
          <w:szCs w:val="24"/>
        </w:rPr>
      </w:pPr>
      <w:r>
        <w:t xml:space="preserve">9) Aşağıdakilerden hangisi ahlaklı kişilerin özelliklerinden </w:t>
      </w:r>
      <w:r>
        <w:rPr>
          <w:u w:val="single"/>
        </w:rPr>
        <w:t>değildir</w:t>
      </w:r>
      <w:r>
        <w:t>? (5P)</w:t>
      </w:r>
    </w:p>
    <w:p w14:paraId="7BBDAEF2" w14:textId="1BE87B7A" w:rsidR="00C345F8" w:rsidRDefault="00C345F8" w:rsidP="00C345F8">
      <w:pPr>
        <w:pStyle w:val="SORUMETN"/>
        <w:framePr w:hSpace="0" w:wrap="auto" w:vAnchor="margin" w:hAnchor="text" w:xAlign="left" w:yAlign="inline"/>
      </w:pPr>
    </w:p>
    <w:p w14:paraId="5F95A31A" w14:textId="77777777" w:rsidR="00C345F8" w:rsidRP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 xml:space="preserve">A) Terbiyeli                    </w:t>
      </w:r>
      <w:r w:rsidRPr="00C345F8">
        <w:rPr>
          <w:b w:val="0"/>
        </w:rPr>
        <w:tab/>
        <w:t>B) Efendi</w:t>
      </w:r>
    </w:p>
    <w:p w14:paraId="0A9F178E" w14:textId="77777777" w:rsidR="00C345F8" w:rsidRP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>C) Yalancı                        D) Güvenilir</w:t>
      </w:r>
    </w:p>
    <w:p w14:paraId="29658054" w14:textId="53092594" w:rsidR="00C150A7" w:rsidRDefault="00C150A7">
      <w:pPr>
        <w:rPr>
          <w:rFonts w:cstheme="minorHAnsi"/>
          <w:sz w:val="24"/>
          <w:szCs w:val="24"/>
        </w:rPr>
      </w:pPr>
    </w:p>
    <w:p w14:paraId="42E67B50" w14:textId="77777777" w:rsidR="00C345F8" w:rsidRPr="006A1A9A" w:rsidRDefault="00C345F8" w:rsidP="00C345F8">
      <w:pPr>
        <w:pStyle w:val="SORUMETN"/>
        <w:framePr w:wrap="around" w:hAnchor="page" w:x="715" w:y="6331"/>
      </w:pPr>
      <w:r>
        <w:t xml:space="preserve">10)   </w:t>
      </w:r>
      <w:r w:rsidRPr="00C75942">
        <w:t>Ahmet Bey: “</w:t>
      </w:r>
      <w:proofErr w:type="spellStart"/>
      <w:r w:rsidRPr="00C75942">
        <w:t>Selamün</w:t>
      </w:r>
      <w:proofErr w:type="spellEnd"/>
      <w:r>
        <w:t xml:space="preserve"> </w:t>
      </w:r>
      <w:proofErr w:type="spellStart"/>
      <w:r>
        <w:t>A</w:t>
      </w:r>
      <w:r w:rsidRPr="00C75942">
        <w:t>leyküm</w:t>
      </w:r>
      <w:proofErr w:type="spellEnd"/>
      <w:r w:rsidRPr="00C75942">
        <w:t xml:space="preserve"> </w:t>
      </w:r>
    </w:p>
    <w:p w14:paraId="160F93FE" w14:textId="2ACCD51F" w:rsidR="00C345F8" w:rsidRPr="00C75942" w:rsidRDefault="00C345F8" w:rsidP="00C345F8">
      <w:pPr>
        <w:pStyle w:val="SORUMETN"/>
        <w:framePr w:wrap="around" w:hAnchor="page" w:x="715" w:y="6331"/>
        <w:rPr>
          <w:i/>
        </w:rPr>
      </w:pPr>
      <w:r>
        <w:rPr>
          <w:i/>
        </w:rPr>
        <w:t xml:space="preserve">        </w:t>
      </w:r>
      <w:r w:rsidRPr="00C75942">
        <w:rPr>
          <w:i/>
        </w:rPr>
        <w:t>Rüstem Efendi: “</w:t>
      </w:r>
      <w:proofErr w:type="spellStart"/>
      <w:r w:rsidRPr="00C75942">
        <w:rPr>
          <w:i/>
        </w:rPr>
        <w:t>Aleyküm</w:t>
      </w:r>
      <w:proofErr w:type="spellEnd"/>
      <w:r w:rsidRPr="00C75942">
        <w:rPr>
          <w:i/>
        </w:rPr>
        <w:t xml:space="preserve"> Selam Ahmet Bey!”   </w:t>
      </w:r>
    </w:p>
    <w:p w14:paraId="6EAD2EA5" w14:textId="77777777" w:rsidR="00C345F8" w:rsidRDefault="00C345F8" w:rsidP="00C345F8">
      <w:pPr>
        <w:pStyle w:val="SORUMETN"/>
        <w:framePr w:wrap="around" w:hAnchor="page" w:x="715" w:y="6331"/>
        <w:rPr>
          <w:i/>
        </w:rPr>
      </w:pPr>
      <w:r>
        <w:rPr>
          <w:i/>
        </w:rPr>
        <w:t xml:space="preserve">  </w:t>
      </w:r>
      <w:r w:rsidRPr="00C75942">
        <w:rPr>
          <w:i/>
        </w:rPr>
        <w:t xml:space="preserve">Yukarıdaki </w:t>
      </w:r>
      <w:proofErr w:type="spellStart"/>
      <w:r w:rsidRPr="00C75942">
        <w:rPr>
          <w:i/>
        </w:rPr>
        <w:t>diyalogta</w:t>
      </w:r>
      <w:proofErr w:type="spellEnd"/>
      <w:r w:rsidRPr="00C75942">
        <w:rPr>
          <w:i/>
        </w:rPr>
        <w:t xml:space="preserve"> </w:t>
      </w:r>
      <w:r>
        <w:rPr>
          <w:i/>
        </w:rPr>
        <w:t xml:space="preserve">ne </w:t>
      </w:r>
      <w:r w:rsidRPr="00C75942">
        <w:rPr>
          <w:i/>
        </w:rPr>
        <w:t>anlatılmaktadır? (5P)</w:t>
      </w:r>
    </w:p>
    <w:p w14:paraId="0D848B01" w14:textId="283D82C0" w:rsidR="00C150A7" w:rsidRDefault="00C150A7">
      <w:pPr>
        <w:rPr>
          <w:rFonts w:cstheme="minorHAnsi"/>
          <w:sz w:val="24"/>
          <w:szCs w:val="24"/>
        </w:rPr>
      </w:pPr>
    </w:p>
    <w:p w14:paraId="7527C3D4" w14:textId="67AE63F4" w:rsid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 xml:space="preserve">A) </w:t>
      </w:r>
      <w:r w:rsidRPr="00C345F8">
        <w:rPr>
          <w:b w:val="0"/>
        </w:rPr>
        <w:t xml:space="preserve">Besmele   </w:t>
      </w:r>
      <w:r>
        <w:rPr>
          <w:b w:val="0"/>
        </w:rPr>
        <w:t xml:space="preserve">                 </w:t>
      </w:r>
      <w:r w:rsidRPr="00C345F8">
        <w:rPr>
          <w:b w:val="0"/>
        </w:rPr>
        <w:t xml:space="preserve">B) </w:t>
      </w:r>
      <w:r w:rsidRPr="00C345F8">
        <w:rPr>
          <w:b w:val="0"/>
        </w:rPr>
        <w:t xml:space="preserve">Selamlaşma </w:t>
      </w:r>
    </w:p>
    <w:p w14:paraId="07F1831C" w14:textId="6999EE7E" w:rsidR="00C345F8" w:rsidRPr="00C345F8" w:rsidRDefault="00C345F8" w:rsidP="00C345F8">
      <w:pPr>
        <w:pStyle w:val="SEENEKLER"/>
        <w:rPr>
          <w:b w:val="0"/>
        </w:rPr>
      </w:pPr>
      <w:r w:rsidRPr="00C345F8">
        <w:rPr>
          <w:b w:val="0"/>
        </w:rPr>
        <w:t>C) Günah</w:t>
      </w:r>
      <w:r>
        <w:rPr>
          <w:b w:val="0"/>
        </w:rPr>
        <w:t xml:space="preserve">                        </w:t>
      </w:r>
      <w:r w:rsidRPr="00C345F8">
        <w:rPr>
          <w:b w:val="0"/>
        </w:rPr>
        <w:t>D) Şükür etmek</w:t>
      </w:r>
    </w:p>
    <w:p w14:paraId="1B472D54" w14:textId="77777777" w:rsidR="00C345F8" w:rsidRPr="00C345F8" w:rsidRDefault="00C345F8" w:rsidP="00C345F8">
      <w:pPr>
        <w:pStyle w:val="ListeParagraf"/>
        <w:rPr>
          <w:rFonts w:cstheme="minorHAnsi"/>
          <w:sz w:val="24"/>
          <w:szCs w:val="24"/>
        </w:rPr>
      </w:pPr>
    </w:p>
    <w:p w14:paraId="123BCCF3" w14:textId="2E02EABB" w:rsidR="00C150A7" w:rsidRDefault="00C150A7">
      <w:pPr>
        <w:rPr>
          <w:rFonts w:cstheme="minorHAnsi"/>
          <w:sz w:val="24"/>
          <w:szCs w:val="24"/>
        </w:rPr>
      </w:pPr>
    </w:p>
    <w:p w14:paraId="0509CB88" w14:textId="11A14C93" w:rsidR="00096985" w:rsidRDefault="00096985">
      <w:pPr>
        <w:rPr>
          <w:rFonts w:cstheme="minorHAnsi"/>
          <w:sz w:val="24"/>
          <w:szCs w:val="24"/>
        </w:rPr>
      </w:pPr>
    </w:p>
    <w:p w14:paraId="014D72B6" w14:textId="22E651F8" w:rsidR="00096985" w:rsidRDefault="00096985">
      <w:pPr>
        <w:rPr>
          <w:rFonts w:cstheme="minorHAnsi"/>
          <w:sz w:val="24"/>
          <w:szCs w:val="24"/>
        </w:rPr>
      </w:pPr>
    </w:p>
    <w:p w14:paraId="29B14338" w14:textId="1A96E9C6" w:rsidR="00096985" w:rsidRDefault="00096985">
      <w:pPr>
        <w:rPr>
          <w:rFonts w:cstheme="minorHAnsi"/>
          <w:sz w:val="24"/>
          <w:szCs w:val="24"/>
        </w:rPr>
      </w:pPr>
    </w:p>
    <w:p w14:paraId="2F43DD97" w14:textId="401831FD" w:rsidR="00096985" w:rsidRDefault="00096985">
      <w:pPr>
        <w:rPr>
          <w:rFonts w:cstheme="minorHAnsi"/>
          <w:sz w:val="24"/>
          <w:szCs w:val="24"/>
        </w:rPr>
      </w:pPr>
    </w:p>
    <w:p w14:paraId="52917CAE" w14:textId="7181CB8B" w:rsidR="00096985" w:rsidRDefault="00096985">
      <w:pPr>
        <w:rPr>
          <w:rFonts w:cstheme="minorHAnsi"/>
          <w:sz w:val="24"/>
          <w:szCs w:val="24"/>
        </w:rPr>
      </w:pPr>
    </w:p>
    <w:p w14:paraId="7F72218A" w14:textId="1D88A34B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407DE9F" w14:textId="77777777" w:rsidR="00C345F8" w:rsidRDefault="00C345F8" w:rsidP="00C345F8">
      <w:pPr>
        <w:pStyle w:val="SORUMETN"/>
        <w:framePr w:w="4708" w:h="451" w:hRule="exact" w:wrap="around" w:hAnchor="page" w:x="745" w:y="1366"/>
      </w:pPr>
      <w:r>
        <w:t>7) İslam dinine göre Allah tarafından yasaklanan söz ve davranışlara ne denir? (5P)</w:t>
      </w: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  <w:bookmarkStart w:id="2" w:name="_GoBack"/>
      <w:bookmarkEnd w:id="2"/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77777777" w:rsidR="00E709B5" w:rsidRDefault="00E709B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218F4D3B" w14:textId="74E67B8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1DE6F3" w14:textId="1B31CA54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02BA805" w14:textId="05D9A7CE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A07311A" w14:textId="50F36CD0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5A25483" w14:textId="5F90DD1C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37F6BDD" w14:textId="77777777" w:rsidR="00864B8C" w:rsidRDefault="00864B8C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634E1C9E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ACCDB0" w14:textId="6E5BAF2D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E5C542C" w14:textId="77777777" w:rsidR="00090D80" w:rsidRDefault="00090D80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8D08B2A" w14:textId="37571C2A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3E0481C" w14:textId="6E3B0D45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090D80" w14:paraId="64DFF68B" w14:textId="77777777" w:rsidTr="00B70779">
        <w:tc>
          <w:tcPr>
            <w:tcW w:w="4738" w:type="dxa"/>
          </w:tcPr>
          <w:p w14:paraId="1E48AB4A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090D80" w14:paraId="10F87EDE" w14:textId="77777777" w:rsidTr="00B70779">
        <w:tc>
          <w:tcPr>
            <w:tcW w:w="4738" w:type="dxa"/>
          </w:tcPr>
          <w:p w14:paraId="7F022954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090D80" w14:paraId="1A1CC7A0" w14:textId="77777777" w:rsidTr="00B70779">
        <w:tc>
          <w:tcPr>
            <w:tcW w:w="4738" w:type="dxa"/>
          </w:tcPr>
          <w:p w14:paraId="2827CE29" w14:textId="77777777" w:rsidR="00090D80" w:rsidRDefault="00090D80" w:rsidP="00B7077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2B7225E1" w:rsidR="00151DA8" w:rsidRDefault="00D8342E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523F7C9" wp14:editId="48E83B55">
                <wp:simplePos x="0" y="0"/>
                <wp:positionH relativeFrom="column">
                  <wp:posOffset>-657120</wp:posOffset>
                </wp:positionH>
                <wp:positionV relativeFrom="paragraph">
                  <wp:posOffset>-969446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47B2B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21E6016E" w14:textId="56D4451A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1A684" w14:textId="77777777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8EDC95A" w14:textId="4A9B3845" w:rsidR="00D650E9" w:rsidRPr="001B0C3D" w:rsidRDefault="008A2A28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="00D650E9" w:rsidRPr="001B0C3D">
                                <w:rPr>
                                  <w:sz w:val="20"/>
                                  <w:szCs w:val="20"/>
                                </w:rPr>
                                <w:t>. Sınıf 2.Dönem 1.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3F7C9" id="Grup 11" o:spid="_x0000_s1026" style="position:absolute;margin-left:-51.75pt;margin-top:-76.35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N/8ABQnxP4i8GfsQ/FHxX4R1u603U9P8G3k9&#10;jqFjO0c1vIqZDoy4Kkeoq6cPaVFBdWl9535XgZ5pmlDBQdnVnGCb2TlJRu/S57JRX5d/shfsGftk&#10;/tS/s3eFfj8//BTL4gaOfE1i9x/ZonuZvI2zSR43/aRu+5noOtekf8Ojv2xv+kq/xA/75uP/AJKr&#10;vngsLTm4yrq602l/kfo+P4B4QyzHVcHieIaUalKUoSXsMQ7Si3GSuoNOzTV02ux9+UV8B/8ADo79&#10;sb/pKv8AED/vm4/+SqP+HR37Y3/SVf4gf983H/yVU/VcH/z/AF/4DL/I5f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f/8AwTd/&#10;5SqftYf9haH/ANKZa/QCvz//AOCbv/KVT9rD/sLQ/wDpTLX6AV35l/vC/wAMP/SIn6Z4tf8AJWQ/&#10;7BsH/wCotIKKKK4D8zCiiigAooooAKKKKACiiigAooooAKKKKACiiigAooooA+Tf+CwX/JEfhd/2&#10;cl8Pf/T9bV9ZVjeNvh34D+JVhZ6V8QvBuma3a6fqltqdjb6pZJOlveW8glguEDghZI5FDo45VgCC&#10;DWz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Bss8MADTyqgZgqlmxknoPrTq+UP+Cvk89v8ABP4XtBM0Zb9pD4fq&#10;xRiMqdetgR9DX1fQAUUUUAFFFFABRRRQAUUUUAFFFFABRRRQAUUUUAFFFFABRRRQBmeNf+RN1b/s&#10;GXH/AKLavin/AIN7P+TFdU/7KNqX/oi0r7W8a/8AIm6t/wBgy4/9FtXxT/wb2f8AJiuqf9lG1L/0&#10;RaV6FH/kW1f8UP8A24/TMj/5NXnP/X/B/liD7pooorzz8z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/wD+&#10;Cbv/AClU/aw/7C0P/pTLX6AV+f8A/wAE3f8AlKp+1h/2Fof/AEplr9AK78y/3hf4Yf8ApET9M8Wv&#10;+Ssh/wBg2D/9RaQUUUVwH5mFFFFABRRRQAUUUUAFFFFABRRRQAUUUUAFFFFABRRRQB5t+0/+0x4X&#10;/Za8JeHfF/izw/qGpQ+I/HmieFbWLTtm6K41O8jtIpW3sB5aPIGbGTgHAJ4r0mvk3/gsF/yRH4Xf&#10;9nJfD3/0/W1fWV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/AP8ABN3/AJSqftYf9haH/wBKZa/QCvz/AP8A&#10;gm7/AMpVP2sP+wtD/wClMtfoBXfmX+8L/DD/ANIifpni1/yVkP8AsGwf/qLSCiiiuA/MwooooAKK&#10;KKACiiigAooooAKKKKACiiigAooooAKKKKAPJf2wv2YW/as8EeFvBy+Mf7E/4Rv4leHvFn2j7D5/&#10;2j+zL+O7+z43rt8zy9m/J25zhuletUU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/wD8E3f+Uqn7WH/YWh/9&#10;KZa/QCvz/wD+Cbv/AClU/aw/7C0P/pTLX6AV35l/vC/ww/8ASIn6Z4tf8lZD/sGwf/qLSCiiiuA/&#10;MwooooAKKKKACiiigAooooAKKKKACiiigAooooAKKKKAM/xF4U8L+L7WCy8WeG9P1SG1vIby2h1G&#10;zSZYriJw8UyhwQsiMAysOVIBBBrQqvqOq6XpEUc+ralb2qSzJDG9xMqB5GOFQEkZYngDqT0qx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Mv/BU74f8Ajj4jfCD4c6X4C8Ja&#10;hrFxY/H7wPqV7Bptq0zQWdvrVvLPcMFB2xxopZmPCgEmvpqgAooooAKKKKACiiigAooooAKKKKAC&#10;iiigAooooAKKKKACiiigDM8a/wDIm6t/2DLj/wBFtXxT/wAG9n/Jiuqf9lG1L/0RaV9reNf+RN1b&#10;/sGXH/otq+Kf+Dez/kxXVP8Aso2pf+iLSvQo/wDItq/4of8Atx+mZH/yavOf+v8Ag/yxB900UUV5&#10;5+Z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KKKK5z5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+a/wDgqB8UPiF8KPhJ8O9Z+G/jC+0W61L49eCdJv7jT5jG09jdazBDcW7EdUkj&#10;ZlYdwa+lK+Tf+CwX/JEfhd/2cl8Pf/T9bV9ZUAFFFFABRRRQAUUUUAFFFFABRRRQAUUUUAFFFFAB&#10;RRRQAUUUUAZnjX/kTdW/7Blx/wCi2r4p/wCDez/kxXVP+yjal/6ItK+1vGv/ACJurf8AYMuP/RbV&#10;8U/8G9n/ACYrqn/ZRtS/9EWlehR/5FtX/FD/ANuP0zI/+TV5z/1/wf5Yg+6aKKK88/M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D5N/4LBf8kR+F3/ZyXw9/wDT9bV9ZVwv&#10;x+/Z4+Hn7SfhvRfCvxJW+NroHjDSvEun/YLrym+3afdJc2+44OU8xF3L3HGRXdUAFFFFABRRRQAU&#10;UUUAFFFFABRRRQAUUUUAFFFFABRRRQAUUUUAZnjX/kTdW/7Blx/6Lavin/g3s/5MV1T/ALKNqX/o&#10;i0r7W8a/8ibq3/YMuP8A0W1fFP8Awb2f8mK6p/2UbUv/AERaV6FH/kW1f8UP/bj9MyP/AJNXnP8A&#10;1/wf5Yg+6aKKK88/M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5//APBN3/lKp+1h/wBhaH/0plr9AK/P/wD4Ju/8&#10;pVP2sP8AsLQ/+lMtfoBXfmX+8L/DD/0iJ+meLX/JWQ/7BsH/AOotIKKKK4D8zCiiigAooooAKKKK&#10;ACiiigAooooAKKKKACiiigAooooAq6voWh+IIIrbXtGtb6OG4juIY7y3WRY5kbckihgcMrAEMOQe&#10;RVqqeteIvD/hqCG68R67Z6fFcXUdtBJe3SRLJNI22OJSxGXZiAqjkk4Gau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d9+xv/AMEl7f8AZO/aOb9pLVv2mvEnjjVp&#10;NEm02RdfsRvdJNmGMxldjtCAAdMelfYVFKWZYycHFy0ej0W33HNjvFbj3McDVwdfFp06sXCaVKjH&#10;mi91eNNOz8mgooorhPz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d/bU/ac1f9lXwH4T8YaN4UttXk8SfFDw34UmhurhohBFqeoRWjzgqDloxJuC9CRgkV7FXiX7d&#10;vwj8N/GT4d+DdD8T3t9bw6V8WvC+tW7WEiKzXFpqUU8atvRgULKAwABI6EHmvb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37B47B2B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21E6016E" w14:textId="56D4451A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  <v:shape 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FD1A684" w14:textId="77777777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8EDC95A" w14:textId="4A9B3845" w:rsidR="00D650E9" w:rsidRPr="001B0C3D" w:rsidRDefault="008A2A28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="00D650E9" w:rsidRPr="001B0C3D">
                          <w:rPr>
                            <w:sz w:val="20"/>
                            <w:szCs w:val="20"/>
                          </w:rPr>
                          <w:t>. Sınıf 2.Dönem 1.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93790" w14:textId="57D76609" w:rsidR="00E709B5" w:rsidRDefault="00797BD9" w:rsidP="00090D80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38B9232C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4D77A41" wp14:editId="33AEE050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094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1B5A937E" w:rsidR="00096985" w:rsidRDefault="00096985">
      <w:pPr>
        <w:rPr>
          <w:rFonts w:cstheme="minorHAnsi"/>
          <w:sz w:val="24"/>
          <w:szCs w:val="24"/>
        </w:rPr>
      </w:pPr>
    </w:p>
    <w:p w14:paraId="30E38355" w14:textId="708C778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2479E33F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33A449E6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5ED990D9" w:rsidR="00C150A7" w:rsidRDefault="00D8342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B96B32A" wp14:editId="2532901C">
                <wp:simplePos x="0" y="0"/>
                <wp:positionH relativeFrom="column">
                  <wp:posOffset>-581328</wp:posOffset>
                </wp:positionH>
                <wp:positionV relativeFrom="paragraph">
                  <wp:posOffset>-962025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57F5C5B2" w:rsidR="00501EC5" w:rsidRPr="00501EC5" w:rsidRDefault="008A2A28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6B32A" id="Grup 22" o:spid="_x0000_s1032" style="position:absolute;margin-left:-45.75pt;margin-top:-75.7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hKP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XHdh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Eooorq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S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s0giTzHcKq8szdqAHUV8Jftmf8F2fgJ+z14hufh58GPD7eP9es2aO+ure7EOm2kgOCnm4Zpm&#10;BHIQbR/fyCK+W7//AIOM/wBqKe5aTTvg14Mt4v4Y5PtMhH47x/Kvn8VxPkuFqOnKpdreyb/HY/aO&#10;H/o/+KXEWAjjKGC9nTkrx9pOMG09nyt8yT6XSutVofsjRX40/wDERZ+1d/0SfwT/AN+bn/47R/xE&#10;WftXf9En8E/9+bn/AOO1z/64ZH/M/wDwFnu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EbGOTSAZGA1OooAb5fOc0u3HSlooAQrk80oAHS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IB600p6GnUUAJsHegoO1LRQA3&#10;BTmjzPanEA9aTavpQAoORm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jNigBaKQFmO1V3H2qVLHUH6WM34RGjQCOipv7O1D/nwn/wC/Lf4Uf2dq&#10;H/PhP/35b/CjmiBDRU39nah/z4T/APflv8KP7O1D/nwn/wC/Lf4Uc0Q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hiQOBTdzE4C8+lADqKsQ6Rqs4zHYSfVlx/Opf+Ee1j&#10;/nzP/fQ/xo5o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Ku/wDCPax/z5n/AL6H+NH/AAj2sf8APmf++h/jRzR7g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xnqKKKADp0FIFwK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5" o:title=""/>
                  <v:path arrowok="t"/>
                </v:shape>
                <v:oval id="Oval 5" o:spid="_x0000_s1034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57F5C5B2" w:rsidR="00501EC5" w:rsidRPr="00501EC5" w:rsidRDefault="008A2A28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001E0447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109CEAA" w:rsidR="00ED5112" w:rsidRDefault="00ED5112">
      <w:pPr>
        <w:rPr>
          <w:rFonts w:cstheme="minorHAnsi"/>
          <w:sz w:val="24"/>
          <w:szCs w:val="24"/>
        </w:rPr>
      </w:pPr>
    </w:p>
    <w:p w14:paraId="510BD7CB" w14:textId="0DF10CB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 wp14:anchorId="07658D09" wp14:editId="144FAB30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864B8C">
      <w:headerReference w:type="default" r:id="rId27"/>
      <w:footerReference w:type="default" r:id="rId28"/>
      <w:type w:val="continuous"/>
      <w:pgSz w:w="11906" w:h="16838" w:code="9"/>
      <w:pgMar w:top="1404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543341" w14:textId="77777777" w:rsidR="003F41EF" w:rsidRDefault="003F41EF" w:rsidP="00ED544D">
      <w:pPr>
        <w:spacing w:after="0" w:line="240" w:lineRule="auto"/>
      </w:pPr>
      <w:r>
        <w:separator/>
      </w:r>
    </w:p>
  </w:endnote>
  <w:endnote w:type="continuationSeparator" w:id="0">
    <w:p w14:paraId="3BB634D3" w14:textId="77777777" w:rsidR="003F41EF" w:rsidRDefault="003F41EF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5" name="Resim 2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6" name="Resim 2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643A5F" w14:textId="77777777" w:rsidR="003F41EF" w:rsidRDefault="003F41EF" w:rsidP="00ED544D">
      <w:pPr>
        <w:spacing w:after="0" w:line="240" w:lineRule="auto"/>
      </w:pPr>
      <w:r>
        <w:separator/>
      </w:r>
    </w:p>
  </w:footnote>
  <w:footnote w:type="continuationSeparator" w:id="0">
    <w:p w14:paraId="170FC088" w14:textId="77777777" w:rsidR="003F41EF" w:rsidRDefault="003F41EF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6876CDBF" w:rsidR="00C150A7" w:rsidRDefault="008A2A28" w:rsidP="00C150A7">
    <w:pPr>
      <w:pStyle w:val="stBilgi"/>
      <w:jc w:val="center"/>
    </w:pPr>
    <w:r>
      <w:t>4</w:t>
    </w:r>
    <w:r w:rsidR="00C150A7">
      <w:t>. Sınıf 2.Dönem 1. Yazılı /</w:t>
    </w:r>
    <w:proofErr w:type="gramStart"/>
    <w:r w:rsidR="00EE6DA8">
      <w:t xml:space="preserve">Test </w:t>
    </w:r>
    <w:r w:rsidR="00C150A7">
      <w:t xml:space="preserve"> Sınav</w:t>
    </w:r>
    <w:proofErr w:type="gramEnd"/>
    <w:r w:rsidR="00C150A7">
      <w:t xml:space="preserve">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125F"/>
    <w:multiLevelType w:val="hybridMultilevel"/>
    <w:tmpl w:val="1E086B10"/>
    <w:lvl w:ilvl="0" w:tplc="0E760E04">
      <w:start w:val="1"/>
      <w:numFmt w:val="upp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6D3CFD"/>
    <w:multiLevelType w:val="hybridMultilevel"/>
    <w:tmpl w:val="7D60373C"/>
    <w:lvl w:ilvl="0" w:tplc="ED1A8C9C">
      <w:start w:val="1"/>
      <w:numFmt w:val="decimal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85054"/>
    <w:multiLevelType w:val="hybridMultilevel"/>
    <w:tmpl w:val="1CC0378C"/>
    <w:lvl w:ilvl="0" w:tplc="4AA4EA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A97706"/>
    <w:multiLevelType w:val="hybridMultilevel"/>
    <w:tmpl w:val="DC9618C2"/>
    <w:lvl w:ilvl="0" w:tplc="5EA2EB64">
      <w:start w:val="1"/>
      <w:numFmt w:val="upp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B82E7F"/>
    <w:multiLevelType w:val="hybridMultilevel"/>
    <w:tmpl w:val="DC9618C2"/>
    <w:lvl w:ilvl="0" w:tplc="5EA2EB64">
      <w:start w:val="1"/>
      <w:numFmt w:val="upperLetter"/>
      <w:lvlText w:val="%1)"/>
      <w:lvlJc w:val="left"/>
      <w:pPr>
        <w:ind w:left="720" w:hanging="360"/>
      </w:pPr>
      <w:rPr>
        <w:rFonts w:cs="Arial" w:hint="default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2"/>
  </w:num>
  <w:num w:numId="4">
    <w:abstractNumId w:val="5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4"/>
  </w:num>
  <w:num w:numId="33">
    <w:abstractNumId w:val="2"/>
  </w:num>
  <w:num w:numId="34">
    <w:abstractNumId w:val="13"/>
  </w:num>
  <w:num w:numId="35">
    <w:abstractNumId w:val="7"/>
  </w:num>
  <w:num w:numId="36">
    <w:abstractNumId w:val="0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3"/>
  </w:num>
  <w:num w:numId="43">
    <w:abstractNumId w:val="1"/>
  </w:num>
  <w:num w:numId="44">
    <w:abstractNumId w:val="10"/>
  </w:num>
  <w:num w:numId="45">
    <w:abstractNumId w:val="8"/>
  </w:num>
  <w:num w:numId="46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1421"/>
    <w:rsid w:val="00042DF1"/>
    <w:rsid w:val="00050EE9"/>
    <w:rsid w:val="00054486"/>
    <w:rsid w:val="000661E9"/>
    <w:rsid w:val="000718B7"/>
    <w:rsid w:val="00090D80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20AA5"/>
    <w:rsid w:val="00232D1D"/>
    <w:rsid w:val="00255E3B"/>
    <w:rsid w:val="00270EBA"/>
    <w:rsid w:val="0027154F"/>
    <w:rsid w:val="002B7944"/>
    <w:rsid w:val="002C1C38"/>
    <w:rsid w:val="002D31AD"/>
    <w:rsid w:val="00343238"/>
    <w:rsid w:val="0038090A"/>
    <w:rsid w:val="003957B1"/>
    <w:rsid w:val="003A1D96"/>
    <w:rsid w:val="003D0AE6"/>
    <w:rsid w:val="003D42D3"/>
    <w:rsid w:val="003D541A"/>
    <w:rsid w:val="003F41EF"/>
    <w:rsid w:val="00401657"/>
    <w:rsid w:val="00407C7A"/>
    <w:rsid w:val="00426B9F"/>
    <w:rsid w:val="004458BB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262E3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4B8C"/>
    <w:rsid w:val="00866749"/>
    <w:rsid w:val="00866F3E"/>
    <w:rsid w:val="008677E5"/>
    <w:rsid w:val="00867EB3"/>
    <w:rsid w:val="00876855"/>
    <w:rsid w:val="0089425E"/>
    <w:rsid w:val="008A2A28"/>
    <w:rsid w:val="008C29B9"/>
    <w:rsid w:val="008C5BBE"/>
    <w:rsid w:val="008D43D4"/>
    <w:rsid w:val="008E3CEB"/>
    <w:rsid w:val="00901952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918AC"/>
    <w:rsid w:val="00B974B7"/>
    <w:rsid w:val="00BC0CF0"/>
    <w:rsid w:val="00C026B1"/>
    <w:rsid w:val="00C150A7"/>
    <w:rsid w:val="00C23134"/>
    <w:rsid w:val="00C27595"/>
    <w:rsid w:val="00C345F8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8342E"/>
    <w:rsid w:val="00D93959"/>
    <w:rsid w:val="00D9648A"/>
    <w:rsid w:val="00DA1B31"/>
    <w:rsid w:val="00DB5596"/>
    <w:rsid w:val="00DB6FB8"/>
    <w:rsid w:val="00E709B5"/>
    <w:rsid w:val="00E71579"/>
    <w:rsid w:val="00E72F61"/>
    <w:rsid w:val="00E7530C"/>
    <w:rsid w:val="00E912EB"/>
    <w:rsid w:val="00EB3584"/>
    <w:rsid w:val="00ED5112"/>
    <w:rsid w:val="00ED544D"/>
    <w:rsid w:val="00EE4FE3"/>
    <w:rsid w:val="00EE6DA8"/>
    <w:rsid w:val="00EE7729"/>
    <w:rsid w:val="00F30A0E"/>
    <w:rsid w:val="00F30FCF"/>
    <w:rsid w:val="00F34887"/>
    <w:rsid w:val="00F610C8"/>
    <w:rsid w:val="00F630C1"/>
    <w:rsid w:val="00F82205"/>
    <w:rsid w:val="00F8260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B974B7"/>
    <w:pPr>
      <w:framePr w:hSpace="141" w:wrap="around" w:vAnchor="page" w:hAnchor="margin" w:xAlign="center" w:y="2251"/>
      <w:spacing w:after="120" w:line="240" w:lineRule="auto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B974B7"/>
    <w:pPr>
      <w:spacing w:after="0" w:line="240" w:lineRule="auto"/>
      <w:ind w:left="530" w:hanging="360"/>
      <w:jc w:val="both"/>
    </w:pPr>
    <w:rPr>
      <w:rFonts w:ascii="Calibri" w:eastAsia="Calibri" w:hAnsi="Calibri" w:cs="Arial"/>
      <w:b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B974B7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4458BB"/>
    <w:pPr>
      <w:framePr w:hSpace="141" w:wrap="around" w:vAnchor="page" w:hAnchor="margin" w:xAlign="center" w:y="2251"/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4458B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5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uiPriority w:val="1"/>
    <w:qFormat/>
    <w:rsid w:val="00B974B7"/>
    <w:pPr>
      <w:spacing w:after="0" w:line="240" w:lineRule="auto"/>
    </w:pPr>
    <w:rPr>
      <w:rFonts w:ascii="Calibri" w:eastAsia="Times New Roman" w:hAnsi="Calibri" w:cs="Times New Roman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.tr/imgres?imgurl=https://st3.depositphotos.com/12839612/15786/v/1600/depositphotos_157862772-stock-illustration-mother-taking-her-daughter-to.jpg&amp;imgrefurl=https://tr.depositphotos.com/157862772/stock-illustration-mother-taking-her-daughter-to.html&amp;docid=CdcuMu393bEWqM&amp;tbnid=pRJ9D8xzsIal6M:&amp;vet=10ahUKEwjao6LOu7veAhXNsaQKHfauAioQMwhuKCQwJA..i&amp;w=963&amp;h=1024&amp;bih=651&amp;biw=1366&amp;q=okula%20giden%20%C3%B6%C4%9Frenci%20anne%20resmi%20karikat%C3%BCr&amp;ved=0ahUKEwjao6LOu7veAhXNsaQKHfauAioQMwhuKCQwJA&amp;iact=mrc&amp;uact=8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din-kulturu-ve-ahlak-bilgisi-c93" TargetMode="External"/><Relationship Id="rId24" Type="http://schemas.openxmlformats.org/officeDocument/2006/relationships/hyperlink" Target="https://www.dindersi.com/icerik/din-kulturu-ve-ahlak-bilgisi-c7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935D0-3A26-47C1-91B5-1F9481DFD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</TotalTime>
  <Pages>6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2</cp:revision>
  <cp:lastPrinted>2022-12-07T14:03:00Z</cp:lastPrinted>
  <dcterms:created xsi:type="dcterms:W3CDTF">2024-10-17T13:46:00Z</dcterms:created>
  <dcterms:modified xsi:type="dcterms:W3CDTF">2024-10-17T13:46:00Z</dcterms:modified>
</cp:coreProperties>
</file>