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99B2E74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F466344" w14:textId="77777777" w:rsidR="007C2D65" w:rsidRDefault="007C2D65" w:rsidP="007C2D65">
      <w:pPr>
        <w:pStyle w:val="SORUMETN"/>
        <w:numPr>
          <w:ilvl w:val="0"/>
          <w:numId w:val="0"/>
        </w:numPr>
        <w:ind w:left="473"/>
      </w:pPr>
    </w:p>
    <w:p w14:paraId="21C4E048" w14:textId="7FE6AB4B" w:rsidR="007C2D65" w:rsidRDefault="007C2D65" w:rsidP="007C2D65">
      <w:pPr>
        <w:pStyle w:val="SORUMETN"/>
        <w:numPr>
          <w:ilvl w:val="0"/>
          <w:numId w:val="44"/>
        </w:numPr>
      </w:pPr>
      <w:r>
        <w:t>Aşağıdaki Çoktan Seçmeli Soruları Cevaplayınız (5X10=50 PUAN)</w:t>
      </w:r>
    </w:p>
    <w:p w14:paraId="18DCF9E2" w14:textId="05FA419C" w:rsidR="007C2D65" w:rsidRDefault="007C2D65" w:rsidP="007C2D65">
      <w:pPr>
        <w:pStyle w:val="SORUMETN"/>
      </w:pPr>
      <w:r>
        <w:t xml:space="preserve"> Herhangi bir işe başlarken söylememiz gereken söz aşağıdakilerden hangisidir?                                </w:t>
      </w:r>
    </w:p>
    <w:p w14:paraId="1AAF380C" w14:textId="72A10EE4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 xml:space="preserve">A) Elhamdülillah  </w:t>
      </w:r>
      <w:r>
        <w:t xml:space="preserve">                   </w:t>
      </w:r>
      <w:r>
        <w:t xml:space="preserve">  B) Besmele   </w:t>
      </w:r>
    </w:p>
    <w:p w14:paraId="706B10C4" w14:textId="7A76BFA2" w:rsidR="007C2D65" w:rsidRDefault="007C2D65" w:rsidP="007C2D65">
      <w:pPr>
        <w:pStyle w:val="SEENEKLER"/>
        <w:numPr>
          <w:ilvl w:val="0"/>
          <w:numId w:val="0"/>
        </w:numPr>
      </w:pPr>
      <w:r>
        <w:t xml:space="preserve">   </w:t>
      </w:r>
      <w:r>
        <w:t xml:space="preserve"> C) Kelime-i </w:t>
      </w:r>
      <w:proofErr w:type="spellStart"/>
      <w:r>
        <w:t>tevhid</w:t>
      </w:r>
      <w:proofErr w:type="spellEnd"/>
      <w:r>
        <w:tab/>
        <w:t xml:space="preserve">  </w:t>
      </w:r>
      <w:r>
        <w:t xml:space="preserve">      </w:t>
      </w:r>
      <w:r>
        <w:t xml:space="preserve"> D) Kelime-i şahadet        </w:t>
      </w:r>
    </w:p>
    <w:p w14:paraId="38A2906E" w14:textId="77777777" w:rsidR="007C2D65" w:rsidRDefault="007C2D65" w:rsidP="007C2D65">
      <w:pPr>
        <w:pStyle w:val="SEENEKLER"/>
        <w:numPr>
          <w:ilvl w:val="0"/>
          <w:numId w:val="0"/>
        </w:numPr>
      </w:pPr>
    </w:p>
    <w:p w14:paraId="566F1BD9" w14:textId="77777777" w:rsidR="007C2D65" w:rsidRDefault="007C2D65" w:rsidP="007C2D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</w:t>
      </w:r>
    </w:p>
    <w:p w14:paraId="7F8C3C5A" w14:textId="0C8EE64A" w:rsidR="007C2D65" w:rsidRDefault="007C2D65" w:rsidP="007C2D65">
      <w:pPr>
        <w:pStyle w:val="SORUMETN"/>
      </w:pPr>
      <w:r>
        <w:t xml:space="preserve">  “Karşılaştığımız insanlara sağlık ve esenlik dilemek için yapılır. İnsanlar arasında sevgi ve saygıyı kuvvetlendirir.” Tırnak içinde belirtilen ve dinimizce tavsiye edilen davranış nedir?           </w:t>
      </w:r>
    </w:p>
    <w:p w14:paraId="265D16EF" w14:textId="77777777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A) Oruç tutmak</w:t>
      </w:r>
      <w:r>
        <w:t xml:space="preserve">                   </w:t>
      </w:r>
      <w:r>
        <w:tab/>
        <w:t xml:space="preserve">B) Dürüst olmak         </w:t>
      </w:r>
    </w:p>
    <w:p w14:paraId="41F457CF" w14:textId="6627EB1B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C) Selam vermek</w:t>
      </w:r>
      <w:r>
        <w:t xml:space="preserve">                 </w:t>
      </w:r>
      <w:r>
        <w:tab/>
        <w:t>D) Sadaka vermek</w:t>
      </w:r>
    </w:p>
    <w:p w14:paraId="55D977A4" w14:textId="4F8B9910" w:rsidR="007C2D65" w:rsidRDefault="007C2D65" w:rsidP="007C2D6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</w:t>
      </w:r>
    </w:p>
    <w:p w14:paraId="397BD121" w14:textId="77777777" w:rsidR="007C2D65" w:rsidRDefault="007C2D65" w:rsidP="007C2D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CFA772" w14:textId="0D4CD9BE" w:rsidR="007C2D65" w:rsidRDefault="007C2D65" w:rsidP="007C2D65">
      <w:pPr>
        <w:pStyle w:val="sorubilgisistili"/>
      </w:pPr>
      <w:r>
        <w:t>‘’Dinimize göre doğru ve güzel olan davranışları  yaparsak</w:t>
      </w:r>
      <w:proofErr w:type="gramStart"/>
      <w:r>
        <w:t>.....…</w:t>
      </w:r>
      <w:proofErr w:type="gramEnd"/>
      <w:r>
        <w:t xml:space="preserve"> …</w:t>
      </w:r>
      <w:proofErr w:type="spellStart"/>
      <w:proofErr w:type="gramStart"/>
      <w:r>
        <w:t>kazanırız.Yanlış</w:t>
      </w:r>
      <w:proofErr w:type="spellEnd"/>
      <w:proofErr w:type="gramEnd"/>
      <w:r>
        <w:t xml:space="preserve"> ve kötü davranışlarda</w:t>
      </w:r>
    </w:p>
    <w:p w14:paraId="53FE5201" w14:textId="77777777" w:rsidR="007C2D65" w:rsidRDefault="007C2D65" w:rsidP="007C2D65">
      <w:pPr>
        <w:pStyle w:val="sorubilgisistili"/>
      </w:pPr>
      <w:r>
        <w:t xml:space="preserve"> ise  </w:t>
      </w:r>
      <w:proofErr w:type="gramStart"/>
      <w:r>
        <w:t>…...….…</w:t>
      </w:r>
      <w:proofErr w:type="gramEnd"/>
      <w:r>
        <w:t xml:space="preserve"> </w:t>
      </w:r>
      <w:proofErr w:type="gramStart"/>
      <w:r>
        <w:t>işlemiz</w:t>
      </w:r>
      <w:proofErr w:type="gramEnd"/>
      <w:r>
        <w:t xml:space="preserve"> oluruz.</w:t>
      </w:r>
    </w:p>
    <w:p w14:paraId="43578439" w14:textId="439F5EA2" w:rsidR="007C2D65" w:rsidRDefault="007C2D65" w:rsidP="007C2D65">
      <w:pPr>
        <w:pStyle w:val="SORUMETN"/>
      </w:pPr>
      <w:r>
        <w:t xml:space="preserve">’’Yukarıdaki </w:t>
      </w:r>
      <w:proofErr w:type="gramStart"/>
      <w:r>
        <w:t>boşluklara  sırasıyla</w:t>
      </w:r>
      <w:proofErr w:type="gramEnd"/>
      <w:r>
        <w:t xml:space="preserve"> hangi kelimeler gelmelidir?                       </w:t>
      </w:r>
    </w:p>
    <w:p w14:paraId="0B9684D8" w14:textId="67DCAD1F" w:rsidR="007C2D65" w:rsidRDefault="007C2D65" w:rsidP="007C2D65">
      <w:pPr>
        <w:pStyle w:val="SEENEKLER"/>
        <w:numPr>
          <w:ilvl w:val="0"/>
          <w:numId w:val="0"/>
        </w:numPr>
        <w:ind w:left="170"/>
      </w:pPr>
      <w:r w:rsidRPr="007C2D65">
        <w:t>A) Dua – Günah     </w:t>
      </w:r>
      <w:r>
        <w:t xml:space="preserve">                      </w:t>
      </w:r>
      <w:r w:rsidRPr="007C2D65">
        <w:t>    B) Sevap – İbadet</w:t>
      </w:r>
    </w:p>
    <w:p w14:paraId="0F78674F" w14:textId="57FC715B" w:rsidR="007C2D65" w:rsidRDefault="007C2D65" w:rsidP="007C2D65">
      <w:pPr>
        <w:pStyle w:val="SEENEKLER"/>
        <w:numPr>
          <w:ilvl w:val="0"/>
          <w:numId w:val="0"/>
        </w:numPr>
      </w:pPr>
      <w:r>
        <w:t xml:space="preserve">   </w:t>
      </w:r>
      <w:r w:rsidRPr="007C2D65">
        <w:t xml:space="preserve"> C) Sevap – Günah </w:t>
      </w:r>
      <w:r>
        <w:t xml:space="preserve">                  </w:t>
      </w:r>
      <w:r w:rsidRPr="007C2D65">
        <w:t xml:space="preserve">        D) Para – Günah   </w:t>
      </w:r>
    </w:p>
    <w:p w14:paraId="0A959451" w14:textId="27679C41" w:rsidR="007C2D65" w:rsidRDefault="007C2D65" w:rsidP="007C2D65">
      <w:pPr>
        <w:pStyle w:val="SEENEKLER"/>
        <w:numPr>
          <w:ilvl w:val="0"/>
          <w:numId w:val="0"/>
        </w:numPr>
      </w:pPr>
    </w:p>
    <w:p w14:paraId="4CE21F43" w14:textId="5E12C26B" w:rsidR="007C2D65" w:rsidRDefault="007C2D65" w:rsidP="007C2D65">
      <w:pPr>
        <w:pStyle w:val="SEENEKLER"/>
        <w:numPr>
          <w:ilvl w:val="0"/>
          <w:numId w:val="0"/>
        </w:numPr>
      </w:pPr>
    </w:p>
    <w:p w14:paraId="10B95E23" w14:textId="77777777" w:rsidR="007C2D65" w:rsidRPr="007C2D65" w:rsidRDefault="007C2D65" w:rsidP="007C2D65">
      <w:pPr>
        <w:pStyle w:val="SEENEKLER"/>
        <w:numPr>
          <w:ilvl w:val="0"/>
          <w:numId w:val="0"/>
        </w:numPr>
      </w:pPr>
    </w:p>
    <w:p w14:paraId="19200B0F" w14:textId="5CDF4347" w:rsidR="007C2D65" w:rsidRDefault="007C2D65" w:rsidP="007C2D65">
      <w:pPr>
        <w:pStyle w:val="SORUMETN"/>
      </w:pPr>
      <w:r>
        <w:t xml:space="preserve">Aşağıdakilerden hangisi iyi huylardan </w:t>
      </w:r>
      <w:proofErr w:type="gramStart"/>
      <w:r>
        <w:t>değildir ?</w:t>
      </w:r>
      <w:proofErr w:type="gramEnd"/>
      <w:r>
        <w:t xml:space="preserve">   </w:t>
      </w:r>
    </w:p>
    <w:p w14:paraId="3517FAD1" w14:textId="21847EA6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A) Dedikodu yapmak</w:t>
      </w:r>
      <w:r>
        <w:t xml:space="preserve">        </w:t>
      </w:r>
      <w:r>
        <w:t xml:space="preserve">     B) Herkesle iyi geçinmek   </w:t>
      </w:r>
    </w:p>
    <w:p w14:paraId="7D54EB41" w14:textId="7BC617FD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 xml:space="preserve">C) Çok çalışmak. </w:t>
      </w:r>
      <w:r>
        <w:t xml:space="preserve">                   </w:t>
      </w:r>
      <w:r>
        <w:t xml:space="preserve">  D) Doğru olmak</w:t>
      </w:r>
    </w:p>
    <w:p w14:paraId="3DD20E48" w14:textId="325D2155" w:rsidR="007C2D65" w:rsidRDefault="007C2D65" w:rsidP="007C2D65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         </w:t>
      </w:r>
    </w:p>
    <w:p w14:paraId="39D491B2" w14:textId="77777777" w:rsidR="007C2D65" w:rsidRDefault="007C2D65" w:rsidP="007C2D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7AA8C3" w14:textId="72FB586E" w:rsidR="007C2D65" w:rsidRDefault="007C2D65" w:rsidP="007C2D65">
      <w:pPr>
        <w:pStyle w:val="SORUMETN"/>
      </w:pPr>
      <w:r>
        <w:t xml:space="preserve">Yemekten sonra hangisini söylemek uygundur.   </w:t>
      </w:r>
    </w:p>
    <w:p w14:paraId="4DA151AD" w14:textId="5D7EDD42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 xml:space="preserve">A) Elhamdülillah </w:t>
      </w:r>
      <w:r>
        <w:t xml:space="preserve">                  </w:t>
      </w:r>
      <w:r>
        <w:t xml:space="preserve">   B) Bismillah </w:t>
      </w:r>
    </w:p>
    <w:p w14:paraId="02A91B0F" w14:textId="2AE62F02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 xml:space="preserve">C) </w:t>
      </w:r>
      <w:proofErr w:type="spellStart"/>
      <w:r>
        <w:t>Estağfirullah</w:t>
      </w:r>
      <w:proofErr w:type="spellEnd"/>
      <w:r>
        <w:t xml:space="preserve">                     </w:t>
      </w:r>
      <w:r>
        <w:t xml:space="preserve">   D) La ilahe illallah </w:t>
      </w:r>
    </w:p>
    <w:p w14:paraId="5BA6354B" w14:textId="77777777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</w:p>
    <w:p w14:paraId="072613FB" w14:textId="77777777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</w:p>
    <w:p w14:paraId="2C7FB63D" w14:textId="66FB1DE4" w:rsidR="007C2D65" w:rsidRDefault="007C2D65" w:rsidP="007C2D65">
      <w:pPr>
        <w:pStyle w:val="SORUMETN"/>
        <w:rPr>
          <w:rFonts w:asciiTheme="minorHAnsi" w:hAnsiTheme="minorHAnsi"/>
        </w:rPr>
      </w:pPr>
      <w:r>
        <w:t xml:space="preserve">Aşağıda verilen iş ve davranışlardan hangisi ''helal’’ bir davranışı </w:t>
      </w:r>
      <w:r>
        <w:rPr>
          <w:u w:val="single"/>
        </w:rPr>
        <w:t>ifade etmez?</w:t>
      </w:r>
    </w:p>
    <w:p w14:paraId="5C321694" w14:textId="77777777" w:rsidR="007C2D65" w:rsidRDefault="007C2D65" w:rsidP="007C2D65">
      <w:pPr>
        <w:pStyle w:val="SEENEKLER"/>
      </w:pPr>
      <w:r>
        <w:t xml:space="preserve">Çalışarak para kazanmak   </w:t>
      </w:r>
    </w:p>
    <w:p w14:paraId="3A7F06F3" w14:textId="08991724" w:rsidR="007C2D65" w:rsidRDefault="007C2D65" w:rsidP="007C2D65">
      <w:pPr>
        <w:pStyle w:val="SEENEKLER"/>
      </w:pPr>
      <w:r>
        <w:t>Hayvanlara eziyet etmek.</w:t>
      </w:r>
    </w:p>
    <w:p w14:paraId="673A336D" w14:textId="77777777" w:rsidR="007C2D65" w:rsidRDefault="007C2D65" w:rsidP="007C2D65">
      <w:pPr>
        <w:pStyle w:val="SEENEKLER"/>
      </w:pPr>
      <w:r>
        <w:t>Başkalarının malı</w:t>
      </w:r>
      <w:r>
        <w:t xml:space="preserve">nı izin alarak kullanmak    </w:t>
      </w:r>
    </w:p>
    <w:p w14:paraId="363A5904" w14:textId="3ED3C2A6" w:rsidR="007C2D65" w:rsidRDefault="007C2D65" w:rsidP="007C2D65">
      <w:pPr>
        <w:pStyle w:val="SEENEKLER"/>
      </w:pPr>
      <w:r>
        <w:t>Yararlı şeyleri yemek ve içmek</w:t>
      </w:r>
    </w:p>
    <w:p w14:paraId="7775C5E4" w14:textId="690DF160" w:rsidR="007C2D65" w:rsidRDefault="007C2D65" w:rsidP="007C2D65">
      <w:pPr>
        <w:pStyle w:val="ListeParagraf"/>
        <w:tabs>
          <w:tab w:val="left" w:pos="1200"/>
        </w:tabs>
        <w:spacing w:after="120" w:line="240" w:lineRule="auto"/>
        <w:ind w:left="360"/>
        <w:jc w:val="both"/>
        <w:rPr>
          <w:rFonts w:cs="Arial"/>
        </w:rPr>
      </w:pPr>
    </w:p>
    <w:p w14:paraId="56F1E68F" w14:textId="77777777" w:rsidR="00C40DB4" w:rsidRDefault="00C40DB4" w:rsidP="007C2D65">
      <w:pPr>
        <w:pStyle w:val="ListeParagraf"/>
        <w:tabs>
          <w:tab w:val="left" w:pos="1200"/>
        </w:tabs>
        <w:spacing w:after="120" w:line="240" w:lineRule="auto"/>
        <w:ind w:left="360"/>
        <w:jc w:val="both"/>
        <w:rPr>
          <w:rFonts w:cs="Arial"/>
        </w:rPr>
      </w:pPr>
    </w:p>
    <w:p w14:paraId="7C35BB0E" w14:textId="5AD93FAD" w:rsidR="007C2D65" w:rsidRDefault="007C2D65" w:rsidP="007C2D65">
      <w:pPr>
        <w:pStyle w:val="SORUMETN"/>
      </w:pPr>
      <w:r>
        <w:t xml:space="preserve"> ‘’Güzel söz söylemek güzel ahlakımızı gösterir’’  Aşağıdakilerden hangisi güzel söz söyleyen güzel ahlaklı birisine yakışmayan davranıştır?</w:t>
      </w:r>
    </w:p>
    <w:p w14:paraId="3455F269" w14:textId="015921C6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A)</w:t>
      </w:r>
      <w:r>
        <w:t xml:space="preserve">    </w:t>
      </w:r>
      <w:r>
        <w:t xml:space="preserve"> Konuşmalarında sürekli kendini beğendirmeye çalışmak, diğer insanları küçümsemek</w:t>
      </w:r>
    </w:p>
    <w:p w14:paraId="60417664" w14:textId="598819EB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 xml:space="preserve">B) </w:t>
      </w:r>
      <w:r>
        <w:t xml:space="preserve">    </w:t>
      </w:r>
      <w:r>
        <w:t>Nazik ve kibar bir ses tonuyla konuşmak</w:t>
      </w:r>
    </w:p>
    <w:p w14:paraId="4A67C8C6" w14:textId="41C95773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C)</w:t>
      </w:r>
      <w:r>
        <w:t xml:space="preserve">     </w:t>
      </w:r>
      <w:r>
        <w:t xml:space="preserve"> Konuşurken kırıcı sözler kullanmaktan kaçınmak</w:t>
      </w:r>
    </w:p>
    <w:p w14:paraId="0A8E23BB" w14:textId="2ED02ED0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D)</w:t>
      </w:r>
      <w:r>
        <w:t xml:space="preserve">     </w:t>
      </w:r>
      <w:r>
        <w:t xml:space="preserve"> Küfürlü ve alaycı sözleri kesinlikle kullanmamak</w:t>
      </w:r>
    </w:p>
    <w:p w14:paraId="03A0C0F3" w14:textId="1926F15D" w:rsidR="007C2D65" w:rsidRDefault="007C2D65" w:rsidP="007C2D65">
      <w:pPr>
        <w:pStyle w:val="SEENEKLER"/>
        <w:numPr>
          <w:ilvl w:val="0"/>
          <w:numId w:val="0"/>
        </w:numPr>
        <w:ind w:left="530" w:hanging="360"/>
        <w:rPr>
          <w:sz w:val="22"/>
          <w:szCs w:val="22"/>
        </w:rPr>
      </w:pPr>
    </w:p>
    <w:p w14:paraId="06064877" w14:textId="3A16C23D" w:rsidR="00C40DB4" w:rsidRDefault="00C40DB4" w:rsidP="007C2D65">
      <w:pPr>
        <w:pStyle w:val="SEENEKLER"/>
        <w:numPr>
          <w:ilvl w:val="0"/>
          <w:numId w:val="0"/>
        </w:numPr>
        <w:ind w:left="530" w:hanging="360"/>
        <w:rPr>
          <w:sz w:val="22"/>
          <w:szCs w:val="22"/>
        </w:rPr>
      </w:pPr>
    </w:p>
    <w:p w14:paraId="1626832B" w14:textId="5E82B667" w:rsidR="00C40DB4" w:rsidRDefault="00C40DB4" w:rsidP="007C2D65">
      <w:pPr>
        <w:pStyle w:val="SEENEKLER"/>
        <w:numPr>
          <w:ilvl w:val="0"/>
          <w:numId w:val="0"/>
        </w:numPr>
        <w:ind w:left="530" w:hanging="360"/>
        <w:rPr>
          <w:sz w:val="22"/>
          <w:szCs w:val="22"/>
        </w:rPr>
      </w:pPr>
    </w:p>
    <w:p w14:paraId="579C6695" w14:textId="77777777" w:rsidR="00C40DB4" w:rsidRDefault="00C40DB4" w:rsidP="007C2D65">
      <w:pPr>
        <w:pStyle w:val="SEENEKLER"/>
        <w:numPr>
          <w:ilvl w:val="0"/>
          <w:numId w:val="0"/>
        </w:numPr>
        <w:ind w:left="530" w:hanging="360"/>
        <w:rPr>
          <w:sz w:val="22"/>
          <w:szCs w:val="22"/>
        </w:rPr>
      </w:pPr>
    </w:p>
    <w:p w14:paraId="09FD8192" w14:textId="5D14EF83" w:rsidR="007C2D65" w:rsidRPr="00C40DB4" w:rsidRDefault="007C2D65" w:rsidP="00C40DB4">
      <w:pPr>
        <w:pStyle w:val="SORUMETN"/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40DB4">
        <w:rPr>
          <w:rStyle w:val="SORUMETNChar"/>
          <w:b/>
        </w:rPr>
        <w:t>Aşağıdakilerden hangisi güzel bir davranıştır?</w:t>
      </w:r>
    </w:p>
    <w:p w14:paraId="0E9657A8" w14:textId="0CEE105A" w:rsidR="007C2D65" w:rsidRDefault="007C2D65" w:rsidP="007C2D65">
      <w:pPr>
        <w:pStyle w:val="SEENEKLER"/>
        <w:numPr>
          <w:ilvl w:val="0"/>
          <w:numId w:val="0"/>
        </w:numPr>
        <w:ind w:left="170"/>
      </w:pPr>
      <w:r>
        <w:t xml:space="preserve">A) Dürüst olmak     </w:t>
      </w:r>
      <w:r>
        <w:t xml:space="preserve">                 </w:t>
      </w:r>
      <w:r>
        <w:t xml:space="preserve">  B) Kurnazlık yapmak        </w:t>
      </w:r>
    </w:p>
    <w:p w14:paraId="5D608033" w14:textId="307472F1" w:rsidR="007C2D65" w:rsidRDefault="007C2D65" w:rsidP="007C2D65">
      <w:pPr>
        <w:pStyle w:val="SEENEKLER"/>
        <w:numPr>
          <w:ilvl w:val="0"/>
          <w:numId w:val="0"/>
        </w:numPr>
        <w:ind w:left="170"/>
      </w:pPr>
      <w:r>
        <w:t xml:space="preserve">C) Çevreyi kirletmek    </w:t>
      </w:r>
      <w:r>
        <w:t xml:space="preserve">      </w:t>
      </w:r>
      <w:r>
        <w:t xml:space="preserve"> </w:t>
      </w:r>
      <w:r w:rsidR="00C40DB4">
        <w:t xml:space="preserve">  </w:t>
      </w:r>
      <w:r>
        <w:t xml:space="preserve">    D) Yalan söylemek</w:t>
      </w:r>
    </w:p>
    <w:p w14:paraId="712B67E6" w14:textId="609192FE" w:rsidR="007C2D65" w:rsidRDefault="007C2D65" w:rsidP="00C40DB4">
      <w:pPr>
        <w:pStyle w:val="SEENEKLER"/>
        <w:numPr>
          <w:ilvl w:val="0"/>
          <w:numId w:val="0"/>
        </w:numPr>
      </w:pPr>
    </w:p>
    <w:p w14:paraId="4BC1112F" w14:textId="77777777" w:rsidR="00C40DB4" w:rsidRDefault="00C40DB4" w:rsidP="00C40DB4">
      <w:pPr>
        <w:pStyle w:val="SEENEKLER"/>
        <w:numPr>
          <w:ilvl w:val="0"/>
          <w:numId w:val="0"/>
        </w:numPr>
      </w:pPr>
    </w:p>
    <w:p w14:paraId="42850870" w14:textId="77777777" w:rsidR="007C2D65" w:rsidRDefault="007C2D65" w:rsidP="007C2D65">
      <w:pPr>
        <w:pStyle w:val="SEENEKLER"/>
        <w:numPr>
          <w:ilvl w:val="0"/>
          <w:numId w:val="0"/>
        </w:numPr>
        <w:ind w:left="170"/>
      </w:pPr>
    </w:p>
    <w:p w14:paraId="5A230D47" w14:textId="61255177" w:rsidR="007C2D65" w:rsidRPr="007C2D65" w:rsidRDefault="007C2D65" w:rsidP="007C2D65">
      <w:pPr>
        <w:pStyle w:val="SORUMETN"/>
      </w:pPr>
      <w:r w:rsidRPr="007C2D65">
        <w:rPr>
          <w:rStyle w:val="SORUMETNChar"/>
          <w:b/>
        </w:rPr>
        <w:t>Aşağıdakilerden hangisi  “Selamlaşmanın” faydalarından değildir?</w:t>
      </w:r>
    </w:p>
    <w:p w14:paraId="4A5FD727" w14:textId="77777777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rPr>
          <w:rFonts w:asciiTheme="majorBidi" w:hAnsiTheme="majorBidi" w:cstheme="majorBidi"/>
        </w:rPr>
        <w:t>A</w:t>
      </w:r>
      <w:r>
        <w:t xml:space="preserve">) İnsanları birbirine düşürür.       </w:t>
      </w:r>
    </w:p>
    <w:p w14:paraId="0DC13416" w14:textId="4B952894" w:rsidR="007C2D65" w:rsidRDefault="007C2D65" w:rsidP="007C2D65">
      <w:pPr>
        <w:pStyle w:val="SEENEKLER"/>
        <w:numPr>
          <w:ilvl w:val="0"/>
          <w:numId w:val="0"/>
        </w:numPr>
      </w:pPr>
      <w:r>
        <w:t xml:space="preserve">   </w:t>
      </w:r>
      <w:r>
        <w:t xml:space="preserve"> </w:t>
      </w:r>
      <w:r>
        <w:rPr>
          <w:rFonts w:asciiTheme="majorBidi" w:hAnsiTheme="majorBidi" w:cstheme="majorBidi"/>
        </w:rPr>
        <w:t>B</w:t>
      </w:r>
      <w:r>
        <w:t>) İnsanların tanışmasına yardım eder.</w:t>
      </w:r>
    </w:p>
    <w:p w14:paraId="48CE256C" w14:textId="77777777" w:rsidR="007C2D65" w:rsidRDefault="007C2D65" w:rsidP="007C2D65">
      <w:pPr>
        <w:pStyle w:val="SEENEKLER"/>
        <w:numPr>
          <w:ilvl w:val="0"/>
          <w:numId w:val="0"/>
        </w:numPr>
        <w:ind w:left="530" w:hanging="36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</w:t>
      </w:r>
      <w:r>
        <w:t xml:space="preserve">) Dostluğu artırır.                          </w:t>
      </w:r>
      <w:r>
        <w:rPr>
          <w:rFonts w:asciiTheme="majorBidi" w:hAnsiTheme="majorBidi" w:cstheme="majorBidi"/>
        </w:rPr>
        <w:t xml:space="preserve"> </w:t>
      </w:r>
    </w:p>
    <w:p w14:paraId="47F7FAEC" w14:textId="48BD1C07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rPr>
          <w:rFonts w:asciiTheme="majorBidi" w:hAnsiTheme="majorBidi" w:cstheme="majorBidi"/>
        </w:rPr>
        <w:t>D</w:t>
      </w:r>
      <w:r>
        <w:t>) Yardımlaşmayı sağlar.</w:t>
      </w:r>
    </w:p>
    <w:p w14:paraId="19E91E39" w14:textId="1F3936D8" w:rsidR="00C40DB4" w:rsidRDefault="00C40DB4" w:rsidP="007C2D65">
      <w:pPr>
        <w:pStyle w:val="SEENEKLER"/>
        <w:numPr>
          <w:ilvl w:val="0"/>
          <w:numId w:val="0"/>
        </w:numPr>
        <w:ind w:left="530" w:hanging="360"/>
      </w:pPr>
    </w:p>
    <w:p w14:paraId="70F9B08B" w14:textId="35F6A78D" w:rsidR="00C40DB4" w:rsidRDefault="00C40DB4" w:rsidP="007C2D65">
      <w:pPr>
        <w:pStyle w:val="SEENEKLER"/>
        <w:numPr>
          <w:ilvl w:val="0"/>
          <w:numId w:val="0"/>
        </w:numPr>
        <w:ind w:left="530" w:hanging="360"/>
      </w:pPr>
    </w:p>
    <w:p w14:paraId="5286AB28" w14:textId="77777777" w:rsidR="00C40DB4" w:rsidRDefault="00C40DB4" w:rsidP="007C2D65">
      <w:pPr>
        <w:pStyle w:val="SEENEKLER"/>
        <w:numPr>
          <w:ilvl w:val="0"/>
          <w:numId w:val="0"/>
        </w:numPr>
        <w:ind w:left="530" w:hanging="360"/>
      </w:pPr>
    </w:p>
    <w:p w14:paraId="0F61FBCA" w14:textId="6FB31EFD" w:rsidR="007C2D65" w:rsidRDefault="007C2D65" w:rsidP="007C2D65">
      <w:pPr>
        <w:pStyle w:val="SORUMETN"/>
      </w:pPr>
      <w:r>
        <w:t>Aşağıdaki durumlardan hangisinde besmele (</w:t>
      </w:r>
      <w:proofErr w:type="spellStart"/>
      <w:r>
        <w:t>Bismillahirrahmanirrahim</w:t>
      </w:r>
      <w:proofErr w:type="spellEnd"/>
      <w:r>
        <w:t xml:space="preserve">) </w:t>
      </w:r>
      <w:r>
        <w:rPr>
          <w:u w:val="single"/>
        </w:rPr>
        <w:t>çekmeyiz</w:t>
      </w:r>
      <w:r>
        <w:t>?</w:t>
      </w:r>
    </w:p>
    <w:p w14:paraId="7BB69A82" w14:textId="56D9BEBA" w:rsidR="007C2D65" w:rsidRDefault="007C2D65" w:rsidP="007C2D65">
      <w:pPr>
        <w:pStyle w:val="SEENEKLER"/>
        <w:numPr>
          <w:ilvl w:val="0"/>
          <w:numId w:val="0"/>
        </w:numPr>
        <w:ind w:left="530" w:hanging="360"/>
      </w:pPr>
      <w:r>
        <w:t>A) Yemeğe başlarken</w:t>
      </w:r>
      <w:r>
        <w:tab/>
      </w:r>
      <w:r>
        <w:rPr>
          <w:rFonts w:asciiTheme="majorBidi" w:hAnsiTheme="majorBidi" w:cstheme="majorBidi"/>
        </w:rPr>
        <w:t xml:space="preserve">   </w:t>
      </w:r>
      <w:r>
        <w:rPr>
          <w:rFonts w:asciiTheme="majorBidi" w:hAnsiTheme="majorBidi" w:cstheme="majorBidi"/>
        </w:rPr>
        <w:t xml:space="preserve">           </w:t>
      </w:r>
      <w:r>
        <w:rPr>
          <w:rFonts w:asciiTheme="majorBidi" w:hAnsiTheme="majorBidi" w:cstheme="majorBidi"/>
        </w:rPr>
        <w:t xml:space="preserve">   </w:t>
      </w:r>
      <w:r>
        <w:t>B) Eve girerken</w:t>
      </w:r>
    </w:p>
    <w:p w14:paraId="558868E4" w14:textId="14654528" w:rsidR="007C2D65" w:rsidRDefault="007C2D65" w:rsidP="00C40DB4">
      <w:pPr>
        <w:pStyle w:val="SEENEKLER"/>
        <w:numPr>
          <w:ilvl w:val="0"/>
          <w:numId w:val="0"/>
        </w:numPr>
        <w:ind w:left="530" w:hanging="360"/>
      </w:pPr>
      <w:r>
        <w:t>C) Bir işi bitirince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              </w:t>
      </w:r>
      <w:r>
        <w:tab/>
      </w:r>
      <w:r>
        <w:rPr>
          <w:rFonts w:asciiTheme="majorBidi" w:hAnsiTheme="majorBidi" w:cstheme="majorBidi"/>
        </w:rPr>
        <w:t xml:space="preserve">   </w:t>
      </w:r>
      <w:r>
        <w:t>D) Yatağa yatarken</w:t>
      </w:r>
      <w:bookmarkEnd w:id="1"/>
    </w:p>
    <w:p w14:paraId="0C1ADAEA" w14:textId="0B8BF4E6" w:rsidR="00C40DB4" w:rsidRDefault="00C40DB4" w:rsidP="00C40DB4">
      <w:pPr>
        <w:pStyle w:val="SEENEKLER"/>
        <w:numPr>
          <w:ilvl w:val="0"/>
          <w:numId w:val="0"/>
        </w:numPr>
        <w:ind w:left="530" w:hanging="360"/>
      </w:pPr>
    </w:p>
    <w:p w14:paraId="21B67277" w14:textId="0B2B53A8" w:rsidR="00C40DB4" w:rsidRDefault="00C40DB4" w:rsidP="00C40DB4">
      <w:pPr>
        <w:pStyle w:val="SEENEKLER"/>
        <w:numPr>
          <w:ilvl w:val="0"/>
          <w:numId w:val="0"/>
        </w:numPr>
      </w:pPr>
    </w:p>
    <w:p w14:paraId="361258D7" w14:textId="78E703F2" w:rsidR="00C40DB4" w:rsidRDefault="00C40DB4" w:rsidP="00C40DB4">
      <w:pPr>
        <w:pStyle w:val="SEENEKLER"/>
        <w:numPr>
          <w:ilvl w:val="0"/>
          <w:numId w:val="0"/>
        </w:numPr>
        <w:ind w:left="530" w:hanging="360"/>
      </w:pPr>
    </w:p>
    <w:p w14:paraId="518F64EE" w14:textId="051FEEC8" w:rsidR="00C40DB4" w:rsidRDefault="00C40DB4" w:rsidP="00C40DB4">
      <w:pPr>
        <w:pStyle w:val="SEENEKLER"/>
        <w:numPr>
          <w:ilvl w:val="0"/>
          <w:numId w:val="0"/>
        </w:numPr>
        <w:ind w:left="530" w:hanging="360"/>
      </w:pPr>
    </w:p>
    <w:p w14:paraId="35182CD9" w14:textId="77777777" w:rsidR="00C40DB4" w:rsidRDefault="00C40DB4" w:rsidP="00C40DB4">
      <w:pPr>
        <w:pStyle w:val="SEENEKLER"/>
        <w:numPr>
          <w:ilvl w:val="0"/>
          <w:numId w:val="0"/>
        </w:numPr>
        <w:ind w:left="530" w:hanging="360"/>
      </w:pPr>
    </w:p>
    <w:p w14:paraId="0E7E8EDE" w14:textId="77777777" w:rsidR="00C40DB4" w:rsidRPr="00C40DB4" w:rsidRDefault="00C40DB4" w:rsidP="00C40DB4">
      <w:pPr>
        <w:pStyle w:val="SEENEKLER"/>
        <w:numPr>
          <w:ilvl w:val="0"/>
          <w:numId w:val="0"/>
        </w:numPr>
        <w:ind w:left="530" w:hanging="360"/>
      </w:pPr>
    </w:p>
    <w:p w14:paraId="6D2CDEB9" w14:textId="165B8BD4" w:rsidR="007C2D65" w:rsidRPr="00957686" w:rsidRDefault="007C2D65" w:rsidP="00C40DB4">
      <w:pPr>
        <w:pStyle w:val="SORUMETN"/>
        <w:numPr>
          <w:ilvl w:val="0"/>
          <w:numId w:val="44"/>
        </w:numPr>
        <w:rPr>
          <w:rFonts w:cstheme="majorBidi"/>
          <w:bCs/>
        </w:rPr>
      </w:pPr>
      <w:r w:rsidRPr="00957686">
        <w:t xml:space="preserve">Aşağıdaki cümleleri dikkatlice okuyunuz. Doğru olan cümlelerin başına” D” , yanlış olan cümlelerin başına  “Y “ harfi </w:t>
      </w:r>
      <w:proofErr w:type="gramStart"/>
      <w:r w:rsidRPr="00957686">
        <w:t>koyunuz .</w:t>
      </w:r>
      <w:proofErr w:type="gramEnd"/>
      <w:r w:rsidRPr="00957686">
        <w:t xml:space="preserve"> (</w:t>
      </w:r>
      <w:r>
        <w:t>5x4=</w:t>
      </w:r>
      <w:r w:rsidRPr="00957686">
        <w:t>20</w:t>
      </w:r>
      <w:r>
        <w:t>puan</w:t>
      </w:r>
      <w:r w:rsidRPr="00957686">
        <w:rPr>
          <w:rFonts w:cstheme="majorBidi"/>
        </w:rPr>
        <w:t>)</w:t>
      </w:r>
    </w:p>
    <w:p w14:paraId="6D694E9F" w14:textId="77777777" w:rsidR="007C2D65" w:rsidRPr="0082076F" w:rsidRDefault="007C2D65" w:rsidP="00C40DB4">
      <w:pPr>
        <w:pStyle w:val="SEENEKLER"/>
        <w:numPr>
          <w:ilvl w:val="0"/>
          <w:numId w:val="0"/>
        </w:numPr>
        <w:ind w:left="530"/>
      </w:pPr>
      <w:r w:rsidRPr="0082076F">
        <w:t>(</w:t>
      </w:r>
      <w:proofErr w:type="gramStart"/>
      <w:r w:rsidRPr="0082076F">
        <w:t>…..</w:t>
      </w:r>
      <w:proofErr w:type="gramEnd"/>
      <w:r w:rsidRPr="0082076F">
        <w:t>) Hırsızlık yapmak, yalan söylemek, dedi kodu yapmak günahtır.</w:t>
      </w:r>
    </w:p>
    <w:p w14:paraId="7BFA2DDB" w14:textId="77777777" w:rsidR="007C2D65" w:rsidRPr="0082076F" w:rsidRDefault="007C2D65" w:rsidP="00C40DB4">
      <w:pPr>
        <w:pStyle w:val="SEENEKLER"/>
        <w:numPr>
          <w:ilvl w:val="0"/>
          <w:numId w:val="0"/>
        </w:numPr>
        <w:ind w:left="530"/>
      </w:pPr>
      <w:r w:rsidRPr="0082076F">
        <w:t>(</w:t>
      </w:r>
      <w:proofErr w:type="gramStart"/>
      <w:r w:rsidRPr="0082076F">
        <w:t>…..</w:t>
      </w:r>
      <w:proofErr w:type="gramEnd"/>
      <w:r w:rsidRPr="0082076F">
        <w:t>) Günah olan davranışlardan kaçınıp iyi davranışlara yönelirsek Allah’ın takdirini kazanırız.</w:t>
      </w:r>
    </w:p>
    <w:p w14:paraId="47BE33C1" w14:textId="77777777" w:rsidR="007C2D65" w:rsidRPr="0082076F" w:rsidRDefault="007C2D65" w:rsidP="00C40DB4">
      <w:pPr>
        <w:pStyle w:val="SEENEKLER"/>
        <w:numPr>
          <w:ilvl w:val="0"/>
          <w:numId w:val="0"/>
        </w:numPr>
        <w:ind w:left="530"/>
      </w:pPr>
      <w:r w:rsidRPr="0082076F">
        <w:t>(</w:t>
      </w:r>
      <w:proofErr w:type="gramStart"/>
      <w:r w:rsidRPr="0082076F">
        <w:t>…..</w:t>
      </w:r>
      <w:proofErr w:type="gramEnd"/>
      <w:r w:rsidRPr="0082076F">
        <w:t>) Yaşlılara yardım etmek sevap olan davranışlardandır.</w:t>
      </w:r>
    </w:p>
    <w:p w14:paraId="66D43D11" w14:textId="77777777" w:rsidR="007C2D65" w:rsidRDefault="007C2D65" w:rsidP="00C40DB4">
      <w:pPr>
        <w:pStyle w:val="SEENEKLER"/>
        <w:numPr>
          <w:ilvl w:val="0"/>
          <w:numId w:val="0"/>
        </w:numPr>
        <w:ind w:left="530"/>
      </w:pPr>
      <w:r w:rsidRPr="0082076F">
        <w:t>(</w:t>
      </w:r>
      <w:proofErr w:type="gramStart"/>
      <w:r w:rsidRPr="0082076F">
        <w:t>…..</w:t>
      </w:r>
      <w:proofErr w:type="gramEnd"/>
      <w:r w:rsidRPr="0082076F">
        <w:t>)</w:t>
      </w:r>
      <w:r>
        <w:t xml:space="preserve"> </w:t>
      </w:r>
      <w:r w:rsidRPr="00A04907">
        <w:rPr>
          <w:rFonts w:cs="Times New Roman"/>
        </w:rPr>
        <w:t>Zor durumda kalanlara yardım etmek sevaptır.</w:t>
      </w:r>
    </w:p>
    <w:p w14:paraId="5351C5FB" w14:textId="49B54426" w:rsidR="00C40DB4" w:rsidRPr="00C40DB4" w:rsidRDefault="007C2D65" w:rsidP="00C40DB4">
      <w:pPr>
        <w:pStyle w:val="SEENEKLER"/>
        <w:numPr>
          <w:ilvl w:val="0"/>
          <w:numId w:val="0"/>
        </w:numPr>
        <w:ind w:left="530"/>
      </w:pPr>
      <w:r w:rsidRPr="0082076F">
        <w:t>(</w:t>
      </w:r>
      <w:proofErr w:type="gramStart"/>
      <w:r w:rsidRPr="0082076F">
        <w:t>…..</w:t>
      </w:r>
      <w:proofErr w:type="gramEnd"/>
      <w:r w:rsidRPr="0082076F">
        <w:t>)Yapılan hayırlı bir işe karşı Yüce Allah tarafından verilen mükafata “günah” denir.</w:t>
      </w:r>
    </w:p>
    <w:p w14:paraId="420D192F" w14:textId="5F0AC041" w:rsidR="00C40DB4" w:rsidRDefault="00C40DB4" w:rsidP="007C2D65">
      <w:pPr>
        <w:rPr>
          <w:b/>
        </w:rPr>
      </w:pPr>
    </w:p>
    <w:p w14:paraId="3A7E6F6E" w14:textId="1F85A56E" w:rsidR="00C40DB4" w:rsidRDefault="00C40DB4" w:rsidP="007C2D65">
      <w:pPr>
        <w:rPr>
          <w:b/>
        </w:rPr>
      </w:pPr>
    </w:p>
    <w:p w14:paraId="652837F6" w14:textId="52F7D1C0" w:rsidR="00C40DB4" w:rsidRDefault="00C40DB4" w:rsidP="007C2D65">
      <w:pPr>
        <w:rPr>
          <w:b/>
        </w:rPr>
      </w:pPr>
    </w:p>
    <w:p w14:paraId="0836967C" w14:textId="3137BD75" w:rsidR="00C40DB4" w:rsidRDefault="00C40DB4" w:rsidP="007C2D65">
      <w:pPr>
        <w:rPr>
          <w:b/>
        </w:rPr>
      </w:pPr>
    </w:p>
    <w:p w14:paraId="426C0400" w14:textId="44E24D51" w:rsidR="00C40DB4" w:rsidRDefault="00C40DB4" w:rsidP="007C2D65">
      <w:pPr>
        <w:rPr>
          <w:b/>
        </w:rPr>
      </w:pPr>
    </w:p>
    <w:p w14:paraId="09D7AF55" w14:textId="5D7CC616" w:rsidR="00C40DB4" w:rsidRDefault="00C40DB4" w:rsidP="007C2D65">
      <w:pPr>
        <w:rPr>
          <w:b/>
        </w:rPr>
      </w:pPr>
    </w:p>
    <w:p w14:paraId="16C82272" w14:textId="16DE2AD6" w:rsidR="00C40DB4" w:rsidRDefault="00C40DB4" w:rsidP="007C2D65">
      <w:pPr>
        <w:rPr>
          <w:b/>
        </w:rPr>
      </w:pPr>
    </w:p>
    <w:p w14:paraId="641E08CA" w14:textId="6F441E4C" w:rsidR="00C40DB4" w:rsidRDefault="00C40DB4" w:rsidP="007C2D65">
      <w:pPr>
        <w:rPr>
          <w:b/>
        </w:rPr>
      </w:pPr>
    </w:p>
    <w:p w14:paraId="3FF725E8" w14:textId="077614AB" w:rsidR="00C40DB4" w:rsidRDefault="00C40DB4" w:rsidP="007C2D65">
      <w:pPr>
        <w:rPr>
          <w:b/>
        </w:rPr>
      </w:pPr>
    </w:p>
    <w:p w14:paraId="565AF174" w14:textId="513679C9" w:rsidR="007C2D65" w:rsidRPr="0082076F" w:rsidRDefault="00C40DB4" w:rsidP="00C40DB4">
      <w:pPr>
        <w:pStyle w:val="SORUMETN"/>
        <w:numPr>
          <w:ilvl w:val="0"/>
          <w:numId w:val="44"/>
        </w:numPr>
      </w:pPr>
      <w:r>
        <w:lastRenderedPageBreak/>
        <w:t xml:space="preserve"> </w:t>
      </w:r>
      <w:r w:rsidR="007C2D65" w:rsidRPr="0082076F">
        <w:t xml:space="preserve">Aşağıda günlük konuşmalarımızda </w:t>
      </w:r>
      <w:proofErr w:type="gramStart"/>
      <w:r w:rsidR="007C2D65" w:rsidRPr="0082076F">
        <w:t xml:space="preserve">kullandığımız </w:t>
      </w:r>
      <w:r>
        <w:t xml:space="preserve">     </w:t>
      </w:r>
      <w:r w:rsidR="007C2D65" w:rsidRPr="0082076F">
        <w:t>dini</w:t>
      </w:r>
      <w:proofErr w:type="gramEnd"/>
      <w:r w:rsidR="007C2D65" w:rsidRPr="0082076F">
        <w:t xml:space="preserve"> kavramlar verilmiştir. Bu kavramları anlamlarıyla eşleştiriniz.</w:t>
      </w:r>
      <w:r w:rsidR="007C2D65">
        <w:t xml:space="preserve"> ( 5x4=20 puan</w:t>
      </w:r>
      <w:r w:rsidR="007C2D65" w:rsidRPr="0082076F">
        <w:t>)</w:t>
      </w:r>
    </w:p>
    <w:p w14:paraId="6D2FD4FC" w14:textId="7B77D930" w:rsidR="00C40DB4" w:rsidRDefault="00C40DB4" w:rsidP="00C40DB4">
      <w:pPr>
        <w:pStyle w:val="SEENEKLER"/>
        <w:numPr>
          <w:ilvl w:val="0"/>
          <w:numId w:val="0"/>
        </w:numPr>
      </w:pPr>
      <w:r w:rsidRPr="00C40DB4">
        <w:t>A.</w:t>
      </w:r>
      <w:r>
        <w:t xml:space="preserve"> </w:t>
      </w:r>
      <w:proofErr w:type="gramStart"/>
      <w:r>
        <w:t xml:space="preserve">Nimet    </w:t>
      </w:r>
      <w:r w:rsidR="007C2D65">
        <w:t xml:space="preserve">    </w:t>
      </w:r>
      <w:r>
        <w:t>B</w:t>
      </w:r>
      <w:proofErr w:type="gramEnd"/>
      <w:r>
        <w:t>.</w:t>
      </w:r>
      <w:r w:rsidR="007C2D65">
        <w:t xml:space="preserve"> </w:t>
      </w:r>
      <w:r>
        <w:t xml:space="preserve">Selam   </w:t>
      </w:r>
      <w:r w:rsidR="007C2D65">
        <w:t xml:space="preserve">    </w:t>
      </w:r>
      <w:r>
        <w:t>C.</w:t>
      </w:r>
      <w:r w:rsidR="007C2D65">
        <w:t xml:space="preserve"> </w:t>
      </w:r>
      <w:r>
        <w:t xml:space="preserve">Şükür      </w:t>
      </w:r>
      <w:r>
        <w:t>D.</w:t>
      </w:r>
      <w:r>
        <w:t xml:space="preserve"> Besmele      </w:t>
      </w:r>
      <w:r>
        <w:t>E.</w:t>
      </w:r>
      <w:r>
        <w:t xml:space="preserve"> </w:t>
      </w:r>
      <w:r w:rsidRPr="0082076F">
        <w:t xml:space="preserve">Günah      </w:t>
      </w:r>
    </w:p>
    <w:p w14:paraId="34DD8C02" w14:textId="75FFB0D5" w:rsidR="00C40DB4" w:rsidRDefault="00C40DB4" w:rsidP="00C40DB4">
      <w:pPr>
        <w:pStyle w:val="SEENEKLER"/>
        <w:numPr>
          <w:ilvl w:val="0"/>
          <w:numId w:val="0"/>
        </w:numPr>
        <w:ind w:left="530"/>
      </w:pPr>
      <w:r w:rsidRPr="0082076F">
        <w:t xml:space="preserve">                   </w:t>
      </w:r>
      <w:r>
        <w:t xml:space="preserve">             </w:t>
      </w:r>
      <w:r w:rsidRPr="0082076F">
        <w:t xml:space="preserve">  </w:t>
      </w:r>
      <w:r>
        <w:t xml:space="preserve">                  </w:t>
      </w:r>
      <w:r w:rsidR="007C2D65">
        <w:t xml:space="preserve">    </w:t>
      </w:r>
      <w:r w:rsidR="007C2D65" w:rsidRPr="0082076F">
        <w:t xml:space="preserve"> </w:t>
      </w:r>
    </w:p>
    <w:p w14:paraId="79EDD38B" w14:textId="32D88744" w:rsidR="007C2D65" w:rsidRPr="0082076F" w:rsidRDefault="00C40DB4" w:rsidP="00C40DB4">
      <w:pPr>
        <w:pStyle w:val="SEENEKLER"/>
        <w:numPr>
          <w:ilvl w:val="0"/>
          <w:numId w:val="0"/>
        </w:numPr>
        <w:ind w:left="530"/>
      </w:pPr>
      <w:r w:rsidRPr="0082076F">
        <w:t>(</w:t>
      </w:r>
      <w:r>
        <w:t xml:space="preserve">1) </w:t>
      </w:r>
      <w:r w:rsidR="007C2D65" w:rsidRPr="0082076F">
        <w:t xml:space="preserve"> ( </w:t>
      </w:r>
      <w:proofErr w:type="gramStart"/>
      <w:r w:rsidR="007C2D65" w:rsidRPr="0082076F">
        <w:t>….</w:t>
      </w:r>
      <w:proofErr w:type="gramEnd"/>
      <w:r w:rsidR="007C2D65" w:rsidRPr="0082076F">
        <w:t xml:space="preserve"> )Bir kimseyle karşılaştığımızda sağlık ve esenlik dilemek.</w:t>
      </w:r>
    </w:p>
    <w:p w14:paraId="33D9649F" w14:textId="3BE3BECA" w:rsidR="007C2D65" w:rsidRDefault="007C2D65" w:rsidP="00C40DB4">
      <w:pPr>
        <w:pStyle w:val="SEENEKLER"/>
        <w:numPr>
          <w:ilvl w:val="0"/>
          <w:numId w:val="0"/>
        </w:numPr>
        <w:ind w:left="530"/>
      </w:pPr>
      <w:r w:rsidRPr="0082076F">
        <w:t>(2)</w:t>
      </w:r>
      <w:r w:rsidR="00C40DB4">
        <w:t xml:space="preserve"> </w:t>
      </w:r>
      <w:r>
        <w:t xml:space="preserve"> </w:t>
      </w:r>
      <w:r w:rsidRPr="0082076F">
        <w:t xml:space="preserve">( </w:t>
      </w:r>
      <w:proofErr w:type="gramStart"/>
      <w:r w:rsidRPr="0082076F">
        <w:t>….</w:t>
      </w:r>
      <w:proofErr w:type="gramEnd"/>
      <w:r w:rsidRPr="0082076F">
        <w:t xml:space="preserve"> )Allah’ın insanların yararına verdiği her şey.</w:t>
      </w:r>
    </w:p>
    <w:p w14:paraId="35F5FB9B" w14:textId="5E5E890B" w:rsidR="007C2D65" w:rsidRPr="0082076F" w:rsidRDefault="007C2D65" w:rsidP="00C40DB4">
      <w:pPr>
        <w:pStyle w:val="SEENEKLER"/>
        <w:numPr>
          <w:ilvl w:val="0"/>
          <w:numId w:val="0"/>
        </w:numPr>
        <w:ind w:left="530"/>
      </w:pPr>
      <w:r>
        <w:t xml:space="preserve">(3) ( </w:t>
      </w:r>
      <w:proofErr w:type="gramStart"/>
      <w:r>
        <w:t>....</w:t>
      </w:r>
      <w:proofErr w:type="gramEnd"/>
      <w:r>
        <w:t xml:space="preserve"> ) Verdiği nimetler için Allah'a teşekkür etmeye denir.</w:t>
      </w:r>
    </w:p>
    <w:p w14:paraId="38C24CF7" w14:textId="21772A2A" w:rsidR="007C2D65" w:rsidRPr="0082076F" w:rsidRDefault="007C2D65" w:rsidP="00C40DB4">
      <w:pPr>
        <w:pStyle w:val="SEENEKLER"/>
        <w:numPr>
          <w:ilvl w:val="0"/>
          <w:numId w:val="0"/>
        </w:numPr>
        <w:ind w:left="530"/>
      </w:pPr>
      <w:r>
        <w:t>(4</w:t>
      </w:r>
      <w:r w:rsidRPr="0082076F">
        <w:t xml:space="preserve">) ( </w:t>
      </w:r>
      <w:proofErr w:type="gramStart"/>
      <w:r w:rsidRPr="0082076F">
        <w:t>….</w:t>
      </w:r>
      <w:proofErr w:type="gramEnd"/>
      <w:r w:rsidRPr="0082076F">
        <w:t xml:space="preserve"> )Bağışlayan ve esirgeyen </w:t>
      </w:r>
      <w:proofErr w:type="spellStart"/>
      <w:r w:rsidRPr="0082076F">
        <w:t>Allahın</w:t>
      </w:r>
      <w:proofErr w:type="spellEnd"/>
      <w:r w:rsidRPr="0082076F">
        <w:t xml:space="preserve"> adıyla demektir.</w:t>
      </w:r>
    </w:p>
    <w:p w14:paraId="70F6D586" w14:textId="67ECE4C6" w:rsidR="00C40DB4" w:rsidRDefault="007C2D65" w:rsidP="00C40DB4">
      <w:pPr>
        <w:pStyle w:val="SEENEKLER"/>
        <w:numPr>
          <w:ilvl w:val="0"/>
          <w:numId w:val="0"/>
        </w:numPr>
        <w:ind w:left="530"/>
      </w:pPr>
      <w:r>
        <w:t>(5)</w:t>
      </w:r>
      <w:r w:rsidRPr="0082076F">
        <w:t xml:space="preserve"> (</w:t>
      </w:r>
      <w:r w:rsidR="00C40DB4">
        <w:t xml:space="preserve"> </w:t>
      </w:r>
      <w:proofErr w:type="gramStart"/>
      <w:r w:rsidR="00C40DB4">
        <w:t>….</w:t>
      </w:r>
      <w:proofErr w:type="gramEnd"/>
      <w:r w:rsidR="00C40DB4">
        <w:t xml:space="preserve"> )Allah’ın emirlerine </w:t>
      </w:r>
      <w:proofErr w:type="spellStart"/>
      <w:r w:rsidR="00C40DB4">
        <w:t>aykırı</w:t>
      </w:r>
    </w:p>
    <w:p w14:paraId="110F698A" w14:textId="7A2ED037" w:rsidR="007C2D65" w:rsidRPr="0082076F" w:rsidRDefault="007C2D65" w:rsidP="00C40DB4">
      <w:pPr>
        <w:pStyle w:val="SEENEKLER"/>
        <w:numPr>
          <w:ilvl w:val="0"/>
          <w:numId w:val="0"/>
        </w:numPr>
        <w:ind w:left="530"/>
      </w:pPr>
      <w:proofErr w:type="spellEnd"/>
      <w:proofErr w:type="gramStart"/>
      <w:r w:rsidRPr="0082076F">
        <w:t>iş</w:t>
      </w:r>
      <w:proofErr w:type="gramEnd"/>
      <w:r w:rsidRPr="0082076F">
        <w:t xml:space="preserve"> ve davranışlara denir.</w:t>
      </w:r>
    </w:p>
    <w:p w14:paraId="17508364" w14:textId="6D418F21" w:rsidR="007C2D65" w:rsidRDefault="007C2D65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71CC8B9" w14:textId="764D0BB0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4C65EC5" w14:textId="492E5A8C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254826E" w14:textId="4F1C7A12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283E2A7" w14:textId="689AD989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79857CE" w14:textId="4A6D370D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5AE5D6EC" w14:textId="3E72F679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5B665885" w14:textId="005EDAFC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5203A1E7" w14:textId="70670923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3BD6735C" w14:textId="2D145CC6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137F54B" w14:textId="5AC9FE29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228426A" w14:textId="2D88A171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DA64A15" w14:textId="1F750643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77DEAEA" w14:textId="64AA0426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96E0A48" w14:textId="3D8D5C40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7318D2E5" w14:textId="1A5F9E9E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154DDF3" w14:textId="0FD3A938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460F7913" w14:textId="5AA49C6D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7811E938" w14:textId="622D1190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7607A3D7" w14:textId="1E2569D7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C5A24F7" w14:textId="4948D2A0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9C51520" w14:textId="68C82DA9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28C9FB5" w14:textId="47D7D17F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3D8CE0CF" w14:textId="60993FB6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722E1323" w14:textId="6CA126BD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7D5818C4" w14:textId="37BB1E00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207AB726" w14:textId="1ED0FBC8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5257EC5D" w14:textId="12139B48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538D76D" w14:textId="40AD21E7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4CFA6253" w14:textId="3C9AE7F7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DC1B218" w14:textId="2ADA0183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878BA50" w14:textId="1A9039A0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29FF6932" w14:textId="4673743D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563F102A" w14:textId="4C5C0A73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209CCE6" w14:textId="4D065557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0704D6E2" w14:textId="5FB45246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23C52DC9" w14:textId="5E7A3024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095B0CB" w14:textId="59AC1BCF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3AB3B9A7" w14:textId="1BE61343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47DB1C7" w14:textId="451A0139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11ADD10F" w14:textId="5439EEC3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4D897F2A" w14:textId="2EE03D4F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6B9CCB60" w14:textId="79330D3E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</w:p>
    <w:p w14:paraId="4731B11A" w14:textId="111B5F7D" w:rsidR="00C40DB4" w:rsidRDefault="00C40DB4" w:rsidP="00C40DB4">
      <w:pPr>
        <w:pStyle w:val="SEENEKLER"/>
        <w:numPr>
          <w:ilvl w:val="0"/>
          <w:numId w:val="0"/>
        </w:numPr>
        <w:ind w:left="530"/>
        <w:rPr>
          <w:bCs/>
        </w:rPr>
      </w:pPr>
      <w:bookmarkStart w:id="2" w:name="_GoBack"/>
      <w:bookmarkEnd w:id="2"/>
    </w:p>
    <w:p w14:paraId="06CD45E9" w14:textId="0C640FC9" w:rsidR="007C2D65" w:rsidRPr="00A04907" w:rsidRDefault="007C2D65" w:rsidP="00C40DB4">
      <w:pPr>
        <w:pStyle w:val="SORUMETN"/>
        <w:numPr>
          <w:ilvl w:val="0"/>
          <w:numId w:val="44"/>
        </w:numPr>
      </w:pPr>
      <w:r w:rsidRPr="00A04907">
        <w:t>Aşağıda sol sütunda verilen seçenekleri,</w:t>
      </w:r>
      <w:r>
        <w:t xml:space="preserve"> sağ sütunda verilen cümlelerle </w:t>
      </w:r>
      <w:r w:rsidRPr="00A04907">
        <w:t>eşleştiriniz.(5x2=10 Puan)</w:t>
      </w:r>
    </w:p>
    <w:p w14:paraId="1FEAC6A2" w14:textId="48F9824D" w:rsidR="00C40DB4" w:rsidRDefault="00C40DB4" w:rsidP="00C40DB4">
      <w:pPr>
        <w:pStyle w:val="SEENEKLER"/>
        <w:numPr>
          <w:ilvl w:val="0"/>
          <w:numId w:val="45"/>
        </w:numPr>
      </w:pPr>
      <w:r w:rsidRPr="0062108D">
        <w:t>Allah razı olsun.</w:t>
      </w:r>
      <w:r>
        <w:t xml:space="preserve">     </w:t>
      </w:r>
    </w:p>
    <w:p w14:paraId="73AC4E5D" w14:textId="34473667" w:rsidR="00C40DB4" w:rsidRPr="0062108D" w:rsidRDefault="00C40DB4" w:rsidP="00C40DB4">
      <w:pPr>
        <w:pStyle w:val="SEENEKLER"/>
        <w:numPr>
          <w:ilvl w:val="0"/>
          <w:numId w:val="45"/>
        </w:numPr>
      </w:pPr>
      <w:r w:rsidRPr="0062108D">
        <w:t>Allah şifalar versin.</w:t>
      </w:r>
    </w:p>
    <w:p w14:paraId="5A09E741" w14:textId="69753796" w:rsidR="00C40DB4" w:rsidRDefault="00C40DB4" w:rsidP="00C40DB4">
      <w:pPr>
        <w:pStyle w:val="SEENEKLER"/>
        <w:numPr>
          <w:ilvl w:val="0"/>
          <w:numId w:val="45"/>
        </w:numPr>
      </w:pPr>
      <w:r w:rsidRPr="0062108D">
        <w:t>Allah kazadan korusun.</w:t>
      </w:r>
    </w:p>
    <w:p w14:paraId="50E25BFE" w14:textId="7E0AB514" w:rsidR="00C40DB4" w:rsidRDefault="00C40DB4" w:rsidP="00C40DB4">
      <w:pPr>
        <w:pStyle w:val="SEENEKLER"/>
        <w:numPr>
          <w:ilvl w:val="0"/>
          <w:numId w:val="45"/>
        </w:numPr>
      </w:pPr>
      <w:r w:rsidRPr="0062108D">
        <w:t>Allah’a ısmarladık.</w:t>
      </w:r>
    </w:p>
    <w:p w14:paraId="0BFFA010" w14:textId="29CF9447" w:rsidR="007C2D65" w:rsidRDefault="00C40DB4" w:rsidP="00C40DB4">
      <w:pPr>
        <w:pStyle w:val="SEENEKLER"/>
        <w:numPr>
          <w:ilvl w:val="0"/>
          <w:numId w:val="45"/>
        </w:numPr>
      </w:pPr>
      <w:r w:rsidRPr="0062108D">
        <w:t>Allah yardımcın olsun.</w:t>
      </w:r>
      <w:r>
        <w:t xml:space="preserve">  </w:t>
      </w:r>
    </w:p>
    <w:p w14:paraId="1B7832CC" w14:textId="77777777" w:rsidR="00C40DB4" w:rsidRPr="00C40DB4" w:rsidRDefault="00C40DB4" w:rsidP="00C40DB4">
      <w:pPr>
        <w:pStyle w:val="SEENEKLER"/>
        <w:numPr>
          <w:ilvl w:val="0"/>
          <w:numId w:val="45"/>
        </w:numPr>
      </w:pPr>
    </w:p>
    <w:p w14:paraId="05AE7243" w14:textId="77777777" w:rsidR="00C40DB4" w:rsidRDefault="007C2D65" w:rsidP="00C40DB4">
      <w:pPr>
        <w:pStyle w:val="SEENEKLER"/>
        <w:numPr>
          <w:ilvl w:val="0"/>
          <w:numId w:val="47"/>
        </w:numPr>
      </w:pPr>
      <w:r w:rsidRPr="0062108D">
        <w:t>(</w:t>
      </w:r>
      <w:proofErr w:type="gramStart"/>
      <w:r>
        <w:t>.</w:t>
      </w:r>
      <w:r w:rsidRPr="0062108D">
        <w:t>…</w:t>
      </w:r>
      <w:proofErr w:type="gramEnd"/>
      <w:r w:rsidRPr="0062108D">
        <w:t>) Hasta ziyaretine gidince</w:t>
      </w:r>
      <w:r w:rsidRPr="0062108D">
        <w:tab/>
      </w:r>
    </w:p>
    <w:p w14:paraId="5500BEB5" w14:textId="77777777" w:rsidR="00C40DB4" w:rsidRDefault="00C40DB4" w:rsidP="00C40DB4">
      <w:pPr>
        <w:pStyle w:val="SEENEKLER"/>
        <w:numPr>
          <w:ilvl w:val="0"/>
          <w:numId w:val="47"/>
        </w:numPr>
      </w:pPr>
      <w:r w:rsidRPr="0062108D">
        <w:t>(</w:t>
      </w:r>
      <w:proofErr w:type="gramStart"/>
      <w:r w:rsidRPr="0062108D">
        <w:t>…</w:t>
      </w:r>
      <w:r>
        <w:t>.</w:t>
      </w:r>
      <w:proofErr w:type="gramEnd"/>
      <w:r>
        <w:t xml:space="preserve">) Evden çıkarken </w:t>
      </w:r>
      <w:r>
        <w:tab/>
      </w:r>
    </w:p>
    <w:p w14:paraId="63B1DFF5" w14:textId="77777777" w:rsidR="00C40DB4" w:rsidRDefault="00C40DB4" w:rsidP="00C40DB4">
      <w:pPr>
        <w:pStyle w:val="SEENEKLER"/>
        <w:numPr>
          <w:ilvl w:val="0"/>
          <w:numId w:val="47"/>
        </w:numPr>
      </w:pPr>
      <w:r w:rsidRPr="0062108D">
        <w:t>(</w:t>
      </w:r>
      <w:proofErr w:type="gramStart"/>
      <w:r>
        <w:t>….</w:t>
      </w:r>
      <w:proofErr w:type="gramEnd"/>
      <w:r>
        <w:t>) Birinden bir iyilik görünce</w:t>
      </w:r>
    </w:p>
    <w:p w14:paraId="68AC43ED" w14:textId="4C6419D1" w:rsidR="007C2D65" w:rsidRDefault="00C40DB4" w:rsidP="00C40DB4">
      <w:pPr>
        <w:pStyle w:val="SEENEKLER"/>
        <w:numPr>
          <w:ilvl w:val="0"/>
          <w:numId w:val="47"/>
        </w:numPr>
      </w:pPr>
      <w:r w:rsidRPr="0062108D">
        <w:t>(</w:t>
      </w:r>
      <w:proofErr w:type="gramStart"/>
      <w:r w:rsidRPr="0062108D">
        <w:t>…</w:t>
      </w:r>
      <w:r>
        <w:t>.</w:t>
      </w:r>
      <w:proofErr w:type="gramEnd"/>
      <w:r>
        <w:t>) Sınava girene</w:t>
      </w:r>
    </w:p>
    <w:p w14:paraId="373F36F3" w14:textId="2438D561" w:rsidR="00C40DB4" w:rsidRPr="0062108D" w:rsidRDefault="00C40DB4" w:rsidP="00C40DB4">
      <w:pPr>
        <w:pStyle w:val="SEENEKLER"/>
        <w:numPr>
          <w:ilvl w:val="0"/>
          <w:numId w:val="47"/>
        </w:numPr>
      </w:pPr>
      <w:r w:rsidRPr="0062108D">
        <w:t>(</w:t>
      </w:r>
      <w:proofErr w:type="gramStart"/>
      <w:r w:rsidRPr="0062108D">
        <w:t>…</w:t>
      </w:r>
      <w:r>
        <w:t>.</w:t>
      </w:r>
      <w:proofErr w:type="gramEnd"/>
      <w:r w:rsidRPr="0062108D">
        <w:t xml:space="preserve">) Yolculuğa çıkana </w:t>
      </w:r>
      <w:r w:rsidRPr="0062108D">
        <w:tab/>
      </w:r>
      <w:r w:rsidRPr="0062108D">
        <w:tab/>
      </w:r>
    </w:p>
    <w:p w14:paraId="33B6CB31" w14:textId="4C0865F3" w:rsidR="007C2D65" w:rsidRPr="0062108D" w:rsidRDefault="00C40DB4" w:rsidP="00C40DB4">
      <w:pPr>
        <w:pStyle w:val="SEENEKLER"/>
        <w:numPr>
          <w:ilvl w:val="0"/>
          <w:numId w:val="0"/>
        </w:numPr>
        <w:ind w:left="530"/>
      </w:pPr>
      <w:r>
        <w:tab/>
      </w:r>
      <w:r w:rsidR="007C2D65" w:rsidRPr="0062108D">
        <w:tab/>
      </w:r>
    </w:p>
    <w:p w14:paraId="069DE674" w14:textId="5E481295" w:rsidR="007C2D65" w:rsidRPr="0062108D" w:rsidRDefault="00C40DB4" w:rsidP="00C40DB4">
      <w:pPr>
        <w:pStyle w:val="SEENEKLER"/>
        <w:numPr>
          <w:ilvl w:val="0"/>
          <w:numId w:val="0"/>
        </w:numPr>
        <w:ind w:left="530"/>
      </w:pPr>
      <w:r>
        <w:tab/>
      </w:r>
      <w:r>
        <w:tab/>
      </w:r>
    </w:p>
    <w:p w14:paraId="729EA6D6" w14:textId="660E6073" w:rsidR="007C2D65" w:rsidRPr="0062108D" w:rsidRDefault="00C40DB4" w:rsidP="00C40DB4">
      <w:pPr>
        <w:pStyle w:val="SEENEKLER"/>
        <w:numPr>
          <w:ilvl w:val="0"/>
          <w:numId w:val="0"/>
        </w:numPr>
        <w:ind w:left="530"/>
      </w:pPr>
      <w:r>
        <w:tab/>
      </w:r>
      <w:r>
        <w:tab/>
      </w:r>
      <w:r>
        <w:tab/>
      </w:r>
      <w:r>
        <w:tab/>
      </w:r>
    </w:p>
    <w:p w14:paraId="4B735082" w14:textId="368194DE" w:rsidR="007C2D65" w:rsidRDefault="007C2D65" w:rsidP="00C40DB4">
      <w:pPr>
        <w:pStyle w:val="SEENEKLER"/>
        <w:numPr>
          <w:ilvl w:val="0"/>
          <w:numId w:val="0"/>
        </w:numPr>
        <w:ind w:left="530"/>
      </w:pPr>
      <w:r w:rsidRPr="0062108D">
        <w:tab/>
      </w:r>
      <w:r w:rsidRPr="0062108D">
        <w:tab/>
      </w: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218F4D3B" w14:textId="74E67B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1DE6F3" w14:textId="1B31CA54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02BA805" w14:textId="05D9A7CE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07311A" w14:textId="50F36CD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A25483" w14:textId="5F90DD1C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37F6BDD" w14:textId="77777777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90D80" w14:paraId="64DFF68B" w14:textId="77777777" w:rsidTr="00B70779">
        <w:tc>
          <w:tcPr>
            <w:tcW w:w="4738" w:type="dxa"/>
          </w:tcPr>
          <w:p w14:paraId="1E48AB4A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90D80" w14:paraId="10F87EDE" w14:textId="77777777" w:rsidTr="00B70779">
        <w:tc>
          <w:tcPr>
            <w:tcW w:w="4738" w:type="dxa"/>
          </w:tcPr>
          <w:p w14:paraId="7F022954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90D80" w14:paraId="1A1CC7A0" w14:textId="77777777" w:rsidTr="00B70779">
        <w:tc>
          <w:tcPr>
            <w:tcW w:w="4738" w:type="dxa"/>
          </w:tcPr>
          <w:p w14:paraId="2827CE29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2B7225E1" w:rsidR="00151DA8" w:rsidRDefault="00D8342E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48E83B55">
                <wp:simplePos x="0" y="0"/>
                <wp:positionH relativeFrom="column">
                  <wp:posOffset>-657120</wp:posOffset>
                </wp:positionH>
                <wp:positionV relativeFrom="paragraph">
                  <wp:posOffset>-969446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margin-left:-51.75pt;margin-top:-76.3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DLSG5jjAAAADw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093790" w14:textId="57D76609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1B5A937E" w:rsidR="00096985" w:rsidRDefault="00096985">
      <w:pPr>
        <w:rPr>
          <w:rFonts w:cstheme="minorHAnsi"/>
          <w:sz w:val="24"/>
          <w:szCs w:val="24"/>
        </w:rPr>
      </w:pPr>
    </w:p>
    <w:p w14:paraId="30E38355" w14:textId="708C778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2479E33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33A449E6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ED990D9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2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AVSISjwwYAAOM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5"/>
      <w:footerReference w:type="default" r:id="rId26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D094A" w14:textId="77777777" w:rsidR="00C81443" w:rsidRDefault="00C81443" w:rsidP="00ED544D">
      <w:pPr>
        <w:spacing w:after="0" w:line="240" w:lineRule="auto"/>
      </w:pPr>
      <w:r>
        <w:separator/>
      </w:r>
    </w:p>
  </w:endnote>
  <w:endnote w:type="continuationSeparator" w:id="0">
    <w:p w14:paraId="49B09903" w14:textId="77777777" w:rsidR="00C81443" w:rsidRDefault="00C81443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F0B10" w14:textId="77777777" w:rsidR="00C81443" w:rsidRDefault="00C81443" w:rsidP="00ED544D">
      <w:pPr>
        <w:spacing w:after="0" w:line="240" w:lineRule="auto"/>
      </w:pPr>
      <w:r>
        <w:separator/>
      </w:r>
    </w:p>
  </w:footnote>
  <w:footnote w:type="continuationSeparator" w:id="0">
    <w:p w14:paraId="7B625A08" w14:textId="77777777" w:rsidR="00C81443" w:rsidRDefault="00C81443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6876CDBF" w:rsidR="00C150A7" w:rsidRDefault="008A2A28" w:rsidP="00C150A7">
    <w:pPr>
      <w:pStyle w:val="stBilgi"/>
      <w:jc w:val="center"/>
    </w:pPr>
    <w:r>
      <w:t>4</w:t>
    </w:r>
    <w:r w:rsidR="00C150A7">
      <w:t>. Sınıf 2.Dönem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6750576"/>
    <w:multiLevelType w:val="hybridMultilevel"/>
    <w:tmpl w:val="5AC488F8"/>
    <w:lvl w:ilvl="0" w:tplc="8A542532">
      <w:start w:val="1"/>
      <w:numFmt w:val="upperLetter"/>
      <w:lvlText w:val="%1)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2708130A"/>
    <w:multiLevelType w:val="hybridMultilevel"/>
    <w:tmpl w:val="1B141D42"/>
    <w:lvl w:ilvl="0" w:tplc="6C628C90">
      <w:start w:val="1"/>
      <w:numFmt w:val="upperLetter"/>
      <w:lvlText w:val="%1."/>
      <w:lvlJc w:val="left"/>
      <w:pPr>
        <w:ind w:left="83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53" w:hanging="360"/>
      </w:pPr>
    </w:lvl>
    <w:lvl w:ilvl="2" w:tplc="041F001B" w:tentative="1">
      <w:start w:val="1"/>
      <w:numFmt w:val="lowerRoman"/>
      <w:lvlText w:val="%3."/>
      <w:lvlJc w:val="right"/>
      <w:pPr>
        <w:ind w:left="2273" w:hanging="180"/>
      </w:pPr>
    </w:lvl>
    <w:lvl w:ilvl="3" w:tplc="041F000F" w:tentative="1">
      <w:start w:val="1"/>
      <w:numFmt w:val="decimal"/>
      <w:lvlText w:val="%4."/>
      <w:lvlJc w:val="left"/>
      <w:pPr>
        <w:ind w:left="2993" w:hanging="360"/>
      </w:pPr>
    </w:lvl>
    <w:lvl w:ilvl="4" w:tplc="041F0019" w:tentative="1">
      <w:start w:val="1"/>
      <w:numFmt w:val="lowerLetter"/>
      <w:lvlText w:val="%5."/>
      <w:lvlJc w:val="left"/>
      <w:pPr>
        <w:ind w:left="3713" w:hanging="360"/>
      </w:pPr>
    </w:lvl>
    <w:lvl w:ilvl="5" w:tplc="041F001B" w:tentative="1">
      <w:start w:val="1"/>
      <w:numFmt w:val="lowerRoman"/>
      <w:lvlText w:val="%6."/>
      <w:lvlJc w:val="right"/>
      <w:pPr>
        <w:ind w:left="4433" w:hanging="180"/>
      </w:pPr>
    </w:lvl>
    <w:lvl w:ilvl="6" w:tplc="041F000F" w:tentative="1">
      <w:start w:val="1"/>
      <w:numFmt w:val="decimal"/>
      <w:lvlText w:val="%7."/>
      <w:lvlJc w:val="left"/>
      <w:pPr>
        <w:ind w:left="5153" w:hanging="360"/>
      </w:pPr>
    </w:lvl>
    <w:lvl w:ilvl="7" w:tplc="041F0019" w:tentative="1">
      <w:start w:val="1"/>
      <w:numFmt w:val="lowerLetter"/>
      <w:lvlText w:val="%8."/>
      <w:lvlJc w:val="left"/>
      <w:pPr>
        <w:ind w:left="5873" w:hanging="360"/>
      </w:pPr>
    </w:lvl>
    <w:lvl w:ilvl="8" w:tplc="041F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27A76D93"/>
    <w:multiLevelType w:val="hybridMultilevel"/>
    <w:tmpl w:val="4C14FECA"/>
    <w:lvl w:ilvl="0" w:tplc="24AE7830">
      <w:start w:val="1"/>
      <w:numFmt w:val="upperLetter"/>
      <w:lvlText w:val="%1)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71" w:hanging="360"/>
      </w:pPr>
    </w:lvl>
    <w:lvl w:ilvl="2" w:tplc="041F001B">
      <w:start w:val="1"/>
      <w:numFmt w:val="lowerRoman"/>
      <w:lvlText w:val="%3."/>
      <w:lvlJc w:val="right"/>
      <w:pPr>
        <w:ind w:left="1791" w:hanging="180"/>
      </w:pPr>
    </w:lvl>
    <w:lvl w:ilvl="3" w:tplc="041F000F">
      <w:start w:val="1"/>
      <w:numFmt w:val="decimal"/>
      <w:lvlText w:val="%4."/>
      <w:lvlJc w:val="left"/>
      <w:pPr>
        <w:ind w:left="2511" w:hanging="360"/>
      </w:pPr>
    </w:lvl>
    <w:lvl w:ilvl="4" w:tplc="041F0019">
      <w:start w:val="1"/>
      <w:numFmt w:val="lowerLetter"/>
      <w:lvlText w:val="%5."/>
      <w:lvlJc w:val="left"/>
      <w:pPr>
        <w:ind w:left="3231" w:hanging="360"/>
      </w:pPr>
    </w:lvl>
    <w:lvl w:ilvl="5" w:tplc="041F001B">
      <w:start w:val="1"/>
      <w:numFmt w:val="lowerRoman"/>
      <w:lvlText w:val="%6."/>
      <w:lvlJc w:val="right"/>
      <w:pPr>
        <w:ind w:left="3951" w:hanging="180"/>
      </w:pPr>
    </w:lvl>
    <w:lvl w:ilvl="6" w:tplc="041F000F">
      <w:start w:val="1"/>
      <w:numFmt w:val="decimal"/>
      <w:lvlText w:val="%7."/>
      <w:lvlJc w:val="left"/>
      <w:pPr>
        <w:ind w:left="4671" w:hanging="360"/>
      </w:pPr>
    </w:lvl>
    <w:lvl w:ilvl="7" w:tplc="041F0019">
      <w:start w:val="1"/>
      <w:numFmt w:val="lowerLetter"/>
      <w:lvlText w:val="%8."/>
      <w:lvlJc w:val="left"/>
      <w:pPr>
        <w:ind w:left="5391" w:hanging="360"/>
      </w:pPr>
    </w:lvl>
    <w:lvl w:ilvl="8" w:tplc="041F001B">
      <w:start w:val="1"/>
      <w:numFmt w:val="lowerRoman"/>
      <w:lvlText w:val="%9."/>
      <w:lvlJc w:val="right"/>
      <w:pPr>
        <w:ind w:left="6111" w:hanging="180"/>
      </w:pPr>
    </w:lvl>
  </w:abstractNum>
  <w:abstractNum w:abstractNumId="6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D3CFD"/>
    <w:multiLevelType w:val="hybridMultilevel"/>
    <w:tmpl w:val="0E6A46CE"/>
    <w:lvl w:ilvl="0" w:tplc="BC5CA4C8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7B0B4F"/>
    <w:multiLevelType w:val="hybridMultilevel"/>
    <w:tmpl w:val="4AAE5170"/>
    <w:lvl w:ilvl="0" w:tplc="B8FAE718">
      <w:start w:val="1"/>
      <w:numFmt w:val="upperLetter"/>
      <w:lvlText w:val="%1."/>
      <w:lvlJc w:val="left"/>
      <w:pPr>
        <w:ind w:left="8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10" w:hanging="360"/>
      </w:pPr>
    </w:lvl>
    <w:lvl w:ilvl="2" w:tplc="041F001B" w:tentative="1">
      <w:start w:val="1"/>
      <w:numFmt w:val="lowerRoman"/>
      <w:lvlText w:val="%3."/>
      <w:lvlJc w:val="right"/>
      <w:pPr>
        <w:ind w:left="2330" w:hanging="180"/>
      </w:pPr>
    </w:lvl>
    <w:lvl w:ilvl="3" w:tplc="041F000F" w:tentative="1">
      <w:start w:val="1"/>
      <w:numFmt w:val="decimal"/>
      <w:lvlText w:val="%4."/>
      <w:lvlJc w:val="left"/>
      <w:pPr>
        <w:ind w:left="3050" w:hanging="360"/>
      </w:pPr>
    </w:lvl>
    <w:lvl w:ilvl="4" w:tplc="041F0019" w:tentative="1">
      <w:start w:val="1"/>
      <w:numFmt w:val="lowerLetter"/>
      <w:lvlText w:val="%5."/>
      <w:lvlJc w:val="left"/>
      <w:pPr>
        <w:ind w:left="3770" w:hanging="360"/>
      </w:pPr>
    </w:lvl>
    <w:lvl w:ilvl="5" w:tplc="041F001B" w:tentative="1">
      <w:start w:val="1"/>
      <w:numFmt w:val="lowerRoman"/>
      <w:lvlText w:val="%6."/>
      <w:lvlJc w:val="right"/>
      <w:pPr>
        <w:ind w:left="4490" w:hanging="180"/>
      </w:pPr>
    </w:lvl>
    <w:lvl w:ilvl="6" w:tplc="041F000F" w:tentative="1">
      <w:start w:val="1"/>
      <w:numFmt w:val="decimal"/>
      <w:lvlText w:val="%7."/>
      <w:lvlJc w:val="left"/>
      <w:pPr>
        <w:ind w:left="5210" w:hanging="360"/>
      </w:pPr>
    </w:lvl>
    <w:lvl w:ilvl="7" w:tplc="041F0019" w:tentative="1">
      <w:start w:val="1"/>
      <w:numFmt w:val="lowerLetter"/>
      <w:lvlText w:val="%8."/>
      <w:lvlJc w:val="left"/>
      <w:pPr>
        <w:ind w:left="5930" w:hanging="360"/>
      </w:pPr>
    </w:lvl>
    <w:lvl w:ilvl="8" w:tplc="041F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D7112"/>
    <w:multiLevelType w:val="hybridMultilevel"/>
    <w:tmpl w:val="B460493E"/>
    <w:lvl w:ilvl="0" w:tplc="46C2E56A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10" w:hanging="360"/>
      </w:pPr>
    </w:lvl>
    <w:lvl w:ilvl="2" w:tplc="041F001B" w:tentative="1">
      <w:start w:val="1"/>
      <w:numFmt w:val="lowerRoman"/>
      <w:lvlText w:val="%3."/>
      <w:lvlJc w:val="right"/>
      <w:pPr>
        <w:ind w:left="2330" w:hanging="180"/>
      </w:pPr>
    </w:lvl>
    <w:lvl w:ilvl="3" w:tplc="041F000F" w:tentative="1">
      <w:start w:val="1"/>
      <w:numFmt w:val="decimal"/>
      <w:lvlText w:val="%4."/>
      <w:lvlJc w:val="left"/>
      <w:pPr>
        <w:ind w:left="3050" w:hanging="360"/>
      </w:pPr>
    </w:lvl>
    <w:lvl w:ilvl="4" w:tplc="041F0019" w:tentative="1">
      <w:start w:val="1"/>
      <w:numFmt w:val="lowerLetter"/>
      <w:lvlText w:val="%5."/>
      <w:lvlJc w:val="left"/>
      <w:pPr>
        <w:ind w:left="3770" w:hanging="360"/>
      </w:pPr>
    </w:lvl>
    <w:lvl w:ilvl="5" w:tplc="041F001B" w:tentative="1">
      <w:start w:val="1"/>
      <w:numFmt w:val="lowerRoman"/>
      <w:lvlText w:val="%6."/>
      <w:lvlJc w:val="right"/>
      <w:pPr>
        <w:ind w:left="4490" w:hanging="180"/>
      </w:pPr>
    </w:lvl>
    <w:lvl w:ilvl="6" w:tplc="041F000F" w:tentative="1">
      <w:start w:val="1"/>
      <w:numFmt w:val="decimal"/>
      <w:lvlText w:val="%7."/>
      <w:lvlJc w:val="left"/>
      <w:pPr>
        <w:ind w:left="5210" w:hanging="360"/>
      </w:pPr>
    </w:lvl>
    <w:lvl w:ilvl="7" w:tplc="041F0019" w:tentative="1">
      <w:start w:val="1"/>
      <w:numFmt w:val="lowerLetter"/>
      <w:lvlText w:val="%8."/>
      <w:lvlJc w:val="left"/>
      <w:pPr>
        <w:ind w:left="5930" w:hanging="360"/>
      </w:pPr>
    </w:lvl>
    <w:lvl w:ilvl="8" w:tplc="041F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3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7"/>
  </w:num>
  <w:num w:numId="5">
    <w:abstractNumId w:val="11"/>
    <w:lvlOverride w:ilvl="0">
      <w:startOverride w:val="1"/>
    </w:lvlOverride>
  </w:num>
  <w:num w:numId="6">
    <w:abstractNumId w:val="11"/>
    <w:lvlOverride w:ilvl="0">
      <w:startOverride w:val="1"/>
    </w:lvlOverride>
  </w:num>
  <w:num w:numId="7">
    <w:abstractNumId w:val="11"/>
    <w:lvlOverride w:ilvl="0">
      <w:startOverride w:val="1"/>
    </w:lvlOverride>
  </w:num>
  <w:num w:numId="8">
    <w:abstractNumId w:val="11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1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13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11"/>
    <w:lvlOverride w:ilvl="0">
      <w:startOverride w:val="1"/>
    </w:lvlOverride>
  </w:num>
  <w:num w:numId="17">
    <w:abstractNumId w:val="11"/>
    <w:lvlOverride w:ilvl="0">
      <w:startOverride w:val="1"/>
    </w:lvlOverride>
  </w:num>
  <w:num w:numId="18">
    <w:abstractNumId w:val="13"/>
    <w:lvlOverride w:ilvl="0">
      <w:startOverride w:val="1"/>
    </w:lvlOverride>
  </w:num>
  <w:num w:numId="19">
    <w:abstractNumId w:val="11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11"/>
    <w:lvlOverride w:ilvl="0">
      <w:startOverride w:val="1"/>
    </w:lvlOverride>
  </w:num>
  <w:num w:numId="22">
    <w:abstractNumId w:val="11"/>
    <w:lvlOverride w:ilvl="0">
      <w:startOverride w:val="1"/>
    </w:lvlOverride>
  </w:num>
  <w:num w:numId="23">
    <w:abstractNumId w:val="11"/>
    <w:lvlOverride w:ilvl="0">
      <w:startOverride w:val="1"/>
    </w:lvlOverride>
  </w:num>
  <w:num w:numId="24">
    <w:abstractNumId w:val="11"/>
    <w:lvlOverride w:ilvl="0">
      <w:startOverride w:val="1"/>
    </w:lvlOverride>
  </w:num>
  <w:num w:numId="25">
    <w:abstractNumId w:val="11"/>
    <w:lvlOverride w:ilvl="0">
      <w:startOverride w:val="1"/>
    </w:lvlOverride>
  </w:num>
  <w:num w:numId="26">
    <w:abstractNumId w:val="11"/>
    <w:lvlOverride w:ilvl="0">
      <w:startOverride w:val="1"/>
    </w:lvlOverride>
  </w:num>
  <w:num w:numId="27">
    <w:abstractNumId w:val="11"/>
    <w:lvlOverride w:ilvl="0">
      <w:startOverride w:val="1"/>
    </w:lvlOverride>
  </w:num>
  <w:num w:numId="28">
    <w:abstractNumId w:val="11"/>
    <w:lvlOverride w:ilvl="0">
      <w:startOverride w:val="1"/>
    </w:lvlOverride>
  </w:num>
  <w:num w:numId="29">
    <w:abstractNumId w:val="11"/>
    <w:lvlOverride w:ilvl="0">
      <w:startOverride w:val="1"/>
    </w:lvlOverride>
  </w:num>
  <w:num w:numId="30">
    <w:abstractNumId w:val="11"/>
    <w:lvlOverride w:ilvl="0">
      <w:startOverride w:val="1"/>
    </w:lvlOverride>
  </w:num>
  <w:num w:numId="31">
    <w:abstractNumId w:val="11"/>
    <w:lvlOverride w:ilvl="0">
      <w:startOverride w:val="1"/>
    </w:lvlOverride>
  </w:num>
  <w:num w:numId="32">
    <w:abstractNumId w:val="6"/>
  </w:num>
  <w:num w:numId="33">
    <w:abstractNumId w:val="1"/>
  </w:num>
  <w:num w:numId="34">
    <w:abstractNumId w:val="14"/>
  </w:num>
  <w:num w:numId="35">
    <w:abstractNumId w:val="9"/>
  </w:num>
  <w:num w:numId="36">
    <w:abstractNumId w:val="0"/>
  </w:num>
  <w:num w:numId="37">
    <w:abstractNumId w:val="11"/>
    <w:lvlOverride w:ilvl="0">
      <w:startOverride w:val="1"/>
    </w:lvlOverride>
  </w:num>
  <w:num w:numId="38">
    <w:abstractNumId w:val="11"/>
    <w:lvlOverride w:ilvl="0">
      <w:startOverride w:val="1"/>
    </w:lvlOverride>
  </w:num>
  <w:num w:numId="39">
    <w:abstractNumId w:val="11"/>
    <w:lvlOverride w:ilvl="0">
      <w:startOverride w:val="1"/>
    </w:lvlOverride>
  </w:num>
  <w:num w:numId="40">
    <w:abstractNumId w:val="11"/>
    <w:lvlOverride w:ilvl="0">
      <w:startOverride w:val="1"/>
    </w:lvlOverride>
  </w:num>
  <w:num w:numId="41">
    <w:abstractNumId w:val="11"/>
    <w:lvlOverride w:ilvl="0">
      <w:startOverride w:val="1"/>
    </w:lvlOverride>
  </w:num>
  <w:num w:numId="42">
    <w:abstractNumId w:val="2"/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4"/>
  </w:num>
  <w:num w:numId="46">
    <w:abstractNumId w:val="8"/>
  </w:num>
  <w:num w:numId="47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43238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262E3"/>
    <w:rsid w:val="00636BC5"/>
    <w:rsid w:val="00645386"/>
    <w:rsid w:val="00683B3B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C2D65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29B9"/>
    <w:rsid w:val="008C5BBE"/>
    <w:rsid w:val="008D43D4"/>
    <w:rsid w:val="008E3CEB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63A10"/>
    <w:rsid w:val="00A754CD"/>
    <w:rsid w:val="00A80AE1"/>
    <w:rsid w:val="00A83480"/>
    <w:rsid w:val="00A92366"/>
    <w:rsid w:val="00AD3F1A"/>
    <w:rsid w:val="00B067D8"/>
    <w:rsid w:val="00B67338"/>
    <w:rsid w:val="00BC0CF0"/>
    <w:rsid w:val="00C026B1"/>
    <w:rsid w:val="00C150A7"/>
    <w:rsid w:val="00C23134"/>
    <w:rsid w:val="00C27595"/>
    <w:rsid w:val="00C40DB4"/>
    <w:rsid w:val="00C81443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A0E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40DB4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40DB4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6D260-11E2-437F-8056-C4E5A8F3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6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2024-10-17T13:05:00Z</dcterms:created>
  <dcterms:modified xsi:type="dcterms:W3CDTF">2024-10-17T13:05:00Z</dcterms:modified>
</cp:coreProperties>
</file>