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324DD644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 w:rsidR="00D8342E">
              <w:rPr>
                <w:rFonts w:asciiTheme="minorHAnsi" w:hAnsiTheme="minorHAnsi"/>
                <w:b/>
                <w:iCs/>
                <w:sz w:val="24"/>
                <w:szCs w:val="24"/>
              </w:rPr>
              <w:t>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799B2E74" w:rsidR="00151DA8" w:rsidRDefault="008A2A28" w:rsidP="00151DA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4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151DA8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151DA8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407C7A">
              <w:rPr>
                <w:rFonts w:asciiTheme="minorHAnsi" w:hAnsiTheme="minorHAnsi"/>
                <w:b/>
                <w:iCs/>
                <w:sz w:val="24"/>
                <w:szCs w:val="24"/>
              </w:rPr>
              <w:t>Test Sınav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1F94981D" w14:textId="77777777" w:rsidR="00721CC1" w:rsidRDefault="00721CC1" w:rsidP="00721CC1">
      <w:pPr>
        <w:pStyle w:val="SORUNOLUBOLD"/>
        <w:numPr>
          <w:ilvl w:val="0"/>
          <w:numId w:val="0"/>
        </w:numPr>
        <w:ind w:left="284"/>
      </w:pPr>
    </w:p>
    <w:p w14:paraId="34C0B0C5" w14:textId="3D8B2EF1" w:rsidR="002A476A" w:rsidRDefault="002A476A" w:rsidP="00C83F3F">
      <w:pPr>
        <w:pStyle w:val="SORUNOLUBOLD"/>
      </w:pPr>
      <w:r>
        <w:t>Aşağıda verilen kavramları boşluklara uygun bir şekilde yazınız. ( 25 Puan )</w:t>
      </w:r>
    </w:p>
    <w:tbl>
      <w:tblPr>
        <w:tblStyle w:val="TabloKlavuzu"/>
        <w:tblpPr w:leftFromText="141" w:rightFromText="141" w:vertAnchor="text" w:horzAnchor="margin" w:tblpY="-40"/>
        <w:tblW w:w="4815" w:type="dxa"/>
        <w:tblLook w:val="04A0" w:firstRow="1" w:lastRow="0" w:firstColumn="1" w:lastColumn="0" w:noHBand="0" w:noVBand="1"/>
      </w:tblPr>
      <w:tblGrid>
        <w:gridCol w:w="851"/>
        <w:gridCol w:w="837"/>
        <w:gridCol w:w="1006"/>
        <w:gridCol w:w="851"/>
        <w:gridCol w:w="1270"/>
      </w:tblGrid>
      <w:tr w:rsidR="002A476A" w14:paraId="63DFC748" w14:textId="77777777" w:rsidTr="002A476A">
        <w:trPr>
          <w:trHeight w:val="617"/>
        </w:trPr>
        <w:tc>
          <w:tcPr>
            <w:tcW w:w="851" w:type="dxa"/>
          </w:tcPr>
          <w:p w14:paraId="288F7D44" w14:textId="77777777" w:rsidR="002A476A" w:rsidRDefault="002A476A" w:rsidP="002A476A">
            <w:pPr>
              <w:rPr>
                <w:b/>
                <w:i/>
              </w:rPr>
            </w:pPr>
          </w:p>
          <w:p w14:paraId="23C55E1D" w14:textId="77777777" w:rsidR="002A476A" w:rsidRPr="003C5970" w:rsidRDefault="002A476A" w:rsidP="002A476A">
            <w:pPr>
              <w:rPr>
                <w:b/>
                <w:i/>
              </w:rPr>
            </w:pPr>
            <w:r>
              <w:rPr>
                <w:b/>
                <w:i/>
              </w:rPr>
              <w:t>SEVAP</w:t>
            </w:r>
          </w:p>
        </w:tc>
        <w:tc>
          <w:tcPr>
            <w:tcW w:w="837" w:type="dxa"/>
          </w:tcPr>
          <w:p w14:paraId="65B85227" w14:textId="77777777" w:rsidR="002A476A" w:rsidRDefault="002A476A" w:rsidP="002A476A">
            <w:pPr>
              <w:rPr>
                <w:b/>
              </w:rPr>
            </w:pPr>
          </w:p>
          <w:p w14:paraId="6B349747" w14:textId="77777777" w:rsidR="002A476A" w:rsidRPr="003C5970" w:rsidRDefault="002A476A" w:rsidP="002A476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ALLAH</w:t>
            </w:r>
          </w:p>
        </w:tc>
        <w:tc>
          <w:tcPr>
            <w:tcW w:w="1006" w:type="dxa"/>
          </w:tcPr>
          <w:p w14:paraId="5B9C7B53" w14:textId="77777777" w:rsidR="002A476A" w:rsidRDefault="002A476A" w:rsidP="002A476A">
            <w:pPr>
              <w:rPr>
                <w:b/>
                <w:i/>
              </w:rPr>
            </w:pPr>
          </w:p>
          <w:p w14:paraId="1D33F4CC" w14:textId="77777777" w:rsidR="002A476A" w:rsidRPr="003C5970" w:rsidRDefault="002A476A" w:rsidP="002A476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BESMELE</w:t>
            </w:r>
          </w:p>
        </w:tc>
        <w:tc>
          <w:tcPr>
            <w:tcW w:w="851" w:type="dxa"/>
          </w:tcPr>
          <w:p w14:paraId="6D43012F" w14:textId="77777777" w:rsidR="002A476A" w:rsidRDefault="002A476A" w:rsidP="002A476A">
            <w:pPr>
              <w:jc w:val="center"/>
              <w:rPr>
                <w:b/>
                <w:i/>
              </w:rPr>
            </w:pPr>
          </w:p>
          <w:p w14:paraId="3E91686D" w14:textId="77777777" w:rsidR="002A476A" w:rsidRPr="003C5970" w:rsidRDefault="002A476A" w:rsidP="002A476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TÖVBE</w:t>
            </w:r>
          </w:p>
        </w:tc>
        <w:tc>
          <w:tcPr>
            <w:tcW w:w="1270" w:type="dxa"/>
          </w:tcPr>
          <w:p w14:paraId="6B5FFD47" w14:textId="77777777" w:rsidR="002A476A" w:rsidRDefault="002A476A" w:rsidP="002A476A">
            <w:pPr>
              <w:jc w:val="center"/>
              <w:rPr>
                <w:b/>
                <w:i/>
              </w:rPr>
            </w:pPr>
          </w:p>
          <w:p w14:paraId="5C848B45" w14:textId="77777777" w:rsidR="002A476A" w:rsidRPr="003C5970" w:rsidRDefault="002A476A" w:rsidP="002A476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ELHAMDÜLİLLAH</w:t>
            </w:r>
          </w:p>
        </w:tc>
      </w:tr>
    </w:tbl>
    <w:p w14:paraId="3763B873" w14:textId="3225DB28" w:rsidR="002A476A" w:rsidRDefault="002A476A" w:rsidP="002A476A">
      <w:pPr>
        <w:pStyle w:val="ListeParagraf"/>
        <w:ind w:left="0"/>
        <w:rPr>
          <w:b/>
        </w:rPr>
      </w:pPr>
    </w:p>
    <w:p w14:paraId="4DC155AF" w14:textId="2D76D26E" w:rsidR="002A476A" w:rsidRPr="002A476A" w:rsidRDefault="002A476A" w:rsidP="0050591F">
      <w:pPr>
        <w:pStyle w:val="ListeParagraf"/>
        <w:numPr>
          <w:ilvl w:val="0"/>
          <w:numId w:val="5"/>
        </w:numPr>
        <w:rPr>
          <w:b/>
        </w:rPr>
      </w:pPr>
      <w:r>
        <w:t xml:space="preserve">Günlük dilimizde en çok kullandığımız dini ifade </w:t>
      </w:r>
      <w:proofErr w:type="gramStart"/>
      <w:r>
        <w:t>…………………………………..</w:t>
      </w:r>
      <w:proofErr w:type="gramEnd"/>
      <w:r>
        <w:t>’tır.</w:t>
      </w:r>
    </w:p>
    <w:p w14:paraId="7C0E9140" w14:textId="155181E7" w:rsidR="002A476A" w:rsidRPr="002A476A" w:rsidRDefault="002A476A" w:rsidP="0050591F">
      <w:pPr>
        <w:pStyle w:val="ListeParagraf"/>
        <w:numPr>
          <w:ilvl w:val="0"/>
          <w:numId w:val="5"/>
        </w:numPr>
        <w:rPr>
          <w:b/>
        </w:rPr>
      </w:pPr>
      <w:r>
        <w:t xml:space="preserve">Bir hata işlediğimizde Allah’tan af dilemek için </w:t>
      </w:r>
      <w:proofErr w:type="gramStart"/>
      <w:r>
        <w:t>………………………………….</w:t>
      </w:r>
      <w:proofErr w:type="gramEnd"/>
      <w:r>
        <w:t xml:space="preserve"> </w:t>
      </w:r>
      <w:proofErr w:type="gramStart"/>
      <w:r>
        <w:t>etmeliyiz</w:t>
      </w:r>
      <w:proofErr w:type="gramEnd"/>
      <w:r>
        <w:t>.</w:t>
      </w:r>
    </w:p>
    <w:p w14:paraId="223D1EDB" w14:textId="00C9FF55" w:rsidR="002A476A" w:rsidRPr="002A476A" w:rsidRDefault="002A476A" w:rsidP="0050591F">
      <w:pPr>
        <w:pStyle w:val="ListeParagraf"/>
        <w:numPr>
          <w:ilvl w:val="0"/>
          <w:numId w:val="5"/>
        </w:numPr>
        <w:rPr>
          <w:b/>
        </w:rPr>
      </w:pPr>
      <w:r>
        <w:t xml:space="preserve"> Yaptığımız iyiliklerin karşılığında </w:t>
      </w:r>
      <w:proofErr w:type="gramStart"/>
      <w:r>
        <w:t>………………………….</w:t>
      </w:r>
      <w:proofErr w:type="gramEnd"/>
      <w:r>
        <w:t xml:space="preserve"> </w:t>
      </w:r>
      <w:proofErr w:type="gramStart"/>
      <w:r>
        <w:t>kazanırız</w:t>
      </w:r>
      <w:proofErr w:type="gramEnd"/>
      <w:r>
        <w:t>.</w:t>
      </w:r>
    </w:p>
    <w:p w14:paraId="219191C2" w14:textId="7B1C7738" w:rsidR="002A476A" w:rsidRPr="002A476A" w:rsidRDefault="002A476A" w:rsidP="0050591F">
      <w:pPr>
        <w:pStyle w:val="ListeParagraf"/>
        <w:numPr>
          <w:ilvl w:val="0"/>
          <w:numId w:val="5"/>
        </w:numPr>
        <w:rPr>
          <w:b/>
        </w:rPr>
      </w:pPr>
      <w:proofErr w:type="spellStart"/>
      <w:r>
        <w:t>Bismillahirrahmanirrahim</w:t>
      </w:r>
      <w:proofErr w:type="spellEnd"/>
      <w:r>
        <w:t xml:space="preserve"> ifadesinin kısaltılmış hali </w:t>
      </w:r>
      <w:proofErr w:type="gramStart"/>
      <w:r>
        <w:t>………………………………..</w:t>
      </w:r>
      <w:proofErr w:type="gramEnd"/>
      <w:r>
        <w:t xml:space="preserve"> ‘</w:t>
      </w:r>
      <w:proofErr w:type="spellStart"/>
      <w:r>
        <w:t>dir</w:t>
      </w:r>
      <w:proofErr w:type="spellEnd"/>
      <w:r>
        <w:t>.</w:t>
      </w:r>
    </w:p>
    <w:p w14:paraId="6891957E" w14:textId="77777777" w:rsidR="002A476A" w:rsidRPr="002E604B" w:rsidRDefault="002A476A" w:rsidP="0050591F">
      <w:pPr>
        <w:pStyle w:val="ListeParagraf"/>
        <w:numPr>
          <w:ilvl w:val="0"/>
          <w:numId w:val="5"/>
        </w:numPr>
        <w:rPr>
          <w:b/>
        </w:rPr>
      </w:pPr>
      <w:r>
        <w:t xml:space="preserve">Yemek yiyip doyduktan sonra </w:t>
      </w:r>
      <w:proofErr w:type="gramStart"/>
      <w:r>
        <w:t>……………………………….</w:t>
      </w:r>
      <w:proofErr w:type="gramEnd"/>
      <w:r>
        <w:t xml:space="preserve"> </w:t>
      </w:r>
      <w:proofErr w:type="gramStart"/>
      <w:r>
        <w:t>deriz</w:t>
      </w:r>
      <w:proofErr w:type="gramEnd"/>
      <w:r>
        <w:t>.</w:t>
      </w:r>
    </w:p>
    <w:p w14:paraId="77095C4B" w14:textId="229C4BBB" w:rsidR="002D31AD" w:rsidRDefault="002D31AD" w:rsidP="00721CC1">
      <w:pPr>
        <w:pStyle w:val="SEENEKLER"/>
      </w:pPr>
    </w:p>
    <w:p w14:paraId="61120B70" w14:textId="0C4DC4F9" w:rsidR="00721CC1" w:rsidRDefault="00721CC1" w:rsidP="00721CC1">
      <w:pPr>
        <w:pStyle w:val="SEENEKLER"/>
      </w:pPr>
    </w:p>
    <w:p w14:paraId="1E8A2C8C" w14:textId="35DBB128" w:rsidR="00721CC1" w:rsidRDefault="00721CC1" w:rsidP="00721CC1">
      <w:pPr>
        <w:pStyle w:val="SEENEKLER"/>
      </w:pPr>
    </w:p>
    <w:p w14:paraId="48280B25" w14:textId="43406C73" w:rsidR="00721CC1" w:rsidRDefault="00721CC1" w:rsidP="00721CC1">
      <w:pPr>
        <w:pStyle w:val="SEENEKLER"/>
      </w:pPr>
    </w:p>
    <w:p w14:paraId="198D41BC" w14:textId="5B1F877C" w:rsidR="00721CC1" w:rsidRDefault="00721CC1" w:rsidP="00721CC1">
      <w:pPr>
        <w:pStyle w:val="SEENEKLER"/>
      </w:pPr>
    </w:p>
    <w:p w14:paraId="639D971B" w14:textId="2FBAD8B3" w:rsidR="00721CC1" w:rsidRDefault="00721CC1" w:rsidP="00721CC1">
      <w:pPr>
        <w:pStyle w:val="SEENEKLER"/>
      </w:pPr>
    </w:p>
    <w:p w14:paraId="2E182877" w14:textId="77777777" w:rsidR="00721CC1" w:rsidRDefault="00721CC1" w:rsidP="00721CC1">
      <w:pPr>
        <w:pStyle w:val="SEENEKLER"/>
      </w:pPr>
    </w:p>
    <w:p w14:paraId="178C0081" w14:textId="77777777" w:rsidR="002A476A" w:rsidRDefault="002A476A" w:rsidP="00C83F3F">
      <w:pPr>
        <w:pStyle w:val="SORUNOLUBOLD"/>
      </w:pPr>
      <w:r>
        <w:t>Aşağıdaki dua ifadelerini doğru bir şekilde eşleştiriniz. ( 25 Puan )</w:t>
      </w:r>
    </w:p>
    <w:p w14:paraId="786FD903" w14:textId="77777777" w:rsidR="002A476A" w:rsidRDefault="002A476A" w:rsidP="002A476A">
      <w:pPr>
        <w:pStyle w:val="ListeParagraf"/>
        <w:rPr>
          <w:b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82"/>
        <w:gridCol w:w="1850"/>
        <w:gridCol w:w="511"/>
        <w:gridCol w:w="1795"/>
      </w:tblGrid>
      <w:tr w:rsidR="002A476A" w14:paraId="4049298B" w14:textId="77777777" w:rsidTr="00664857">
        <w:trPr>
          <w:trHeight w:val="483"/>
        </w:trPr>
        <w:tc>
          <w:tcPr>
            <w:tcW w:w="626" w:type="dxa"/>
          </w:tcPr>
          <w:p w14:paraId="75E53E06" w14:textId="77777777" w:rsidR="002A476A" w:rsidRPr="007462D6" w:rsidRDefault="002A476A" w:rsidP="00664857">
            <w:pPr>
              <w:pStyle w:val="ListeParagraf"/>
              <w:ind w:left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A</w:t>
            </w:r>
          </w:p>
        </w:tc>
        <w:tc>
          <w:tcPr>
            <w:tcW w:w="2063" w:type="dxa"/>
          </w:tcPr>
          <w:p w14:paraId="768968C8" w14:textId="77777777" w:rsidR="002A476A" w:rsidRPr="007462D6" w:rsidRDefault="002A476A" w:rsidP="00664857">
            <w:pPr>
              <w:pStyle w:val="ListeParagraf"/>
              <w:ind w:left="0"/>
              <w:jc w:val="center"/>
              <w:rPr>
                <w:i/>
              </w:rPr>
            </w:pPr>
            <w:r>
              <w:rPr>
                <w:i/>
              </w:rPr>
              <w:t>Hasta olan birisine</w:t>
            </w:r>
          </w:p>
        </w:tc>
        <w:tc>
          <w:tcPr>
            <w:tcW w:w="567" w:type="dxa"/>
          </w:tcPr>
          <w:p w14:paraId="1085C38F" w14:textId="77777777" w:rsidR="002A476A" w:rsidRDefault="002A476A" w:rsidP="00664857">
            <w:pPr>
              <w:pStyle w:val="ListeParagraf"/>
              <w:ind w:left="0"/>
              <w:rPr>
                <w:b/>
              </w:rPr>
            </w:pPr>
          </w:p>
        </w:tc>
        <w:tc>
          <w:tcPr>
            <w:tcW w:w="1984" w:type="dxa"/>
          </w:tcPr>
          <w:p w14:paraId="76AC0503" w14:textId="77777777" w:rsidR="002A476A" w:rsidRPr="007462D6" w:rsidRDefault="002A476A" w:rsidP="00664857">
            <w:pPr>
              <w:pStyle w:val="ListeParagraf"/>
              <w:ind w:left="0"/>
              <w:jc w:val="center"/>
              <w:rPr>
                <w:i/>
              </w:rPr>
            </w:pPr>
            <w:r>
              <w:rPr>
                <w:i/>
              </w:rPr>
              <w:t>Allah zihin açıklığı versin.</w:t>
            </w:r>
          </w:p>
        </w:tc>
      </w:tr>
      <w:tr w:rsidR="002A476A" w14:paraId="3BF7A394" w14:textId="77777777" w:rsidTr="00664857">
        <w:trPr>
          <w:trHeight w:val="561"/>
        </w:trPr>
        <w:tc>
          <w:tcPr>
            <w:tcW w:w="626" w:type="dxa"/>
          </w:tcPr>
          <w:p w14:paraId="51CB913D" w14:textId="77777777" w:rsidR="002A476A" w:rsidRPr="007462D6" w:rsidRDefault="002A476A" w:rsidP="00664857">
            <w:pPr>
              <w:pStyle w:val="ListeParagraf"/>
              <w:ind w:left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B</w:t>
            </w:r>
          </w:p>
        </w:tc>
        <w:tc>
          <w:tcPr>
            <w:tcW w:w="2063" w:type="dxa"/>
          </w:tcPr>
          <w:p w14:paraId="098F9F8A" w14:textId="77777777" w:rsidR="002A476A" w:rsidRPr="007462D6" w:rsidRDefault="002A476A" w:rsidP="00664857">
            <w:pPr>
              <w:pStyle w:val="ListeParagraf"/>
              <w:ind w:left="0"/>
              <w:jc w:val="center"/>
              <w:rPr>
                <w:i/>
              </w:rPr>
            </w:pPr>
            <w:r>
              <w:rPr>
                <w:i/>
              </w:rPr>
              <w:t>Çalışan birisine</w:t>
            </w:r>
          </w:p>
        </w:tc>
        <w:tc>
          <w:tcPr>
            <w:tcW w:w="567" w:type="dxa"/>
          </w:tcPr>
          <w:p w14:paraId="65E82475" w14:textId="77777777" w:rsidR="002A476A" w:rsidRDefault="002A476A" w:rsidP="00664857">
            <w:pPr>
              <w:pStyle w:val="ListeParagraf"/>
              <w:ind w:left="0"/>
              <w:rPr>
                <w:b/>
              </w:rPr>
            </w:pPr>
          </w:p>
        </w:tc>
        <w:tc>
          <w:tcPr>
            <w:tcW w:w="1984" w:type="dxa"/>
          </w:tcPr>
          <w:p w14:paraId="15CB869B" w14:textId="77777777" w:rsidR="002A476A" w:rsidRPr="007462D6" w:rsidRDefault="002A476A" w:rsidP="00664857">
            <w:pPr>
              <w:pStyle w:val="ListeParagraf"/>
              <w:ind w:left="0"/>
              <w:jc w:val="center"/>
              <w:rPr>
                <w:i/>
              </w:rPr>
            </w:pPr>
            <w:r>
              <w:rPr>
                <w:i/>
              </w:rPr>
              <w:t>Allah kolaylık versin.</w:t>
            </w:r>
          </w:p>
        </w:tc>
      </w:tr>
      <w:tr w:rsidR="002A476A" w14:paraId="0D27F85C" w14:textId="77777777" w:rsidTr="00664857">
        <w:trPr>
          <w:trHeight w:val="540"/>
        </w:trPr>
        <w:tc>
          <w:tcPr>
            <w:tcW w:w="626" w:type="dxa"/>
          </w:tcPr>
          <w:p w14:paraId="264B323E" w14:textId="77777777" w:rsidR="002A476A" w:rsidRPr="007462D6" w:rsidRDefault="002A476A" w:rsidP="00664857">
            <w:pPr>
              <w:pStyle w:val="ListeParagraf"/>
              <w:ind w:left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</w:t>
            </w:r>
          </w:p>
        </w:tc>
        <w:tc>
          <w:tcPr>
            <w:tcW w:w="2063" w:type="dxa"/>
          </w:tcPr>
          <w:p w14:paraId="2DD34752" w14:textId="77777777" w:rsidR="002A476A" w:rsidRPr="007462D6" w:rsidRDefault="002A476A" w:rsidP="00664857">
            <w:pPr>
              <w:pStyle w:val="ListeParagraf"/>
              <w:ind w:left="0"/>
              <w:jc w:val="center"/>
              <w:rPr>
                <w:i/>
              </w:rPr>
            </w:pPr>
            <w:r>
              <w:rPr>
                <w:i/>
              </w:rPr>
              <w:t>Sınava giren birisine</w:t>
            </w:r>
          </w:p>
        </w:tc>
        <w:tc>
          <w:tcPr>
            <w:tcW w:w="567" w:type="dxa"/>
          </w:tcPr>
          <w:p w14:paraId="1D63E39E" w14:textId="77777777" w:rsidR="002A476A" w:rsidRDefault="002A476A" w:rsidP="00664857">
            <w:pPr>
              <w:pStyle w:val="ListeParagraf"/>
              <w:ind w:left="0"/>
              <w:rPr>
                <w:b/>
              </w:rPr>
            </w:pPr>
          </w:p>
        </w:tc>
        <w:tc>
          <w:tcPr>
            <w:tcW w:w="1984" w:type="dxa"/>
          </w:tcPr>
          <w:p w14:paraId="1C1FDB2C" w14:textId="77777777" w:rsidR="002A476A" w:rsidRPr="007462D6" w:rsidRDefault="002A476A" w:rsidP="00664857">
            <w:pPr>
              <w:pStyle w:val="ListeParagraf"/>
              <w:ind w:left="0"/>
              <w:jc w:val="center"/>
              <w:rPr>
                <w:i/>
              </w:rPr>
            </w:pPr>
            <w:r>
              <w:rPr>
                <w:i/>
              </w:rPr>
              <w:t>Allah mutlu-mesut etsin.</w:t>
            </w:r>
          </w:p>
        </w:tc>
      </w:tr>
      <w:tr w:rsidR="002A476A" w14:paraId="19462412" w14:textId="77777777" w:rsidTr="00664857">
        <w:trPr>
          <w:trHeight w:val="563"/>
        </w:trPr>
        <w:tc>
          <w:tcPr>
            <w:tcW w:w="626" w:type="dxa"/>
          </w:tcPr>
          <w:p w14:paraId="516F9EF0" w14:textId="77777777" w:rsidR="002A476A" w:rsidRPr="007462D6" w:rsidRDefault="002A476A" w:rsidP="00664857">
            <w:pPr>
              <w:pStyle w:val="ListeParagraf"/>
              <w:ind w:left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D</w:t>
            </w:r>
          </w:p>
        </w:tc>
        <w:tc>
          <w:tcPr>
            <w:tcW w:w="2063" w:type="dxa"/>
          </w:tcPr>
          <w:p w14:paraId="42313BE6" w14:textId="77777777" w:rsidR="002A476A" w:rsidRPr="007462D6" w:rsidRDefault="002A476A" w:rsidP="00664857">
            <w:pPr>
              <w:pStyle w:val="ListeParagraf"/>
              <w:ind w:left="0"/>
              <w:jc w:val="center"/>
              <w:rPr>
                <w:i/>
              </w:rPr>
            </w:pPr>
            <w:r>
              <w:rPr>
                <w:i/>
              </w:rPr>
              <w:t>Ölen birisi için</w:t>
            </w:r>
          </w:p>
        </w:tc>
        <w:tc>
          <w:tcPr>
            <w:tcW w:w="567" w:type="dxa"/>
          </w:tcPr>
          <w:p w14:paraId="75D3B0CE" w14:textId="77777777" w:rsidR="002A476A" w:rsidRDefault="002A476A" w:rsidP="00664857">
            <w:pPr>
              <w:pStyle w:val="ListeParagraf"/>
              <w:ind w:left="0"/>
              <w:rPr>
                <w:b/>
              </w:rPr>
            </w:pPr>
          </w:p>
        </w:tc>
        <w:tc>
          <w:tcPr>
            <w:tcW w:w="1984" w:type="dxa"/>
          </w:tcPr>
          <w:p w14:paraId="5532CF43" w14:textId="77777777" w:rsidR="002A476A" w:rsidRPr="007462D6" w:rsidRDefault="002A476A" w:rsidP="00664857">
            <w:pPr>
              <w:pStyle w:val="ListeParagraf"/>
              <w:ind w:left="0"/>
              <w:jc w:val="center"/>
              <w:rPr>
                <w:i/>
              </w:rPr>
            </w:pPr>
            <w:r>
              <w:rPr>
                <w:i/>
              </w:rPr>
              <w:t>Allah acil şifalar versin.</w:t>
            </w:r>
          </w:p>
        </w:tc>
      </w:tr>
      <w:tr w:rsidR="002A476A" w14:paraId="503E267F" w14:textId="77777777" w:rsidTr="00664857">
        <w:trPr>
          <w:trHeight w:val="571"/>
        </w:trPr>
        <w:tc>
          <w:tcPr>
            <w:tcW w:w="626" w:type="dxa"/>
          </w:tcPr>
          <w:p w14:paraId="32E27B24" w14:textId="77777777" w:rsidR="002A476A" w:rsidRPr="007462D6" w:rsidRDefault="002A476A" w:rsidP="00664857">
            <w:pPr>
              <w:pStyle w:val="ListeParagraf"/>
              <w:ind w:left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E</w:t>
            </w:r>
          </w:p>
        </w:tc>
        <w:tc>
          <w:tcPr>
            <w:tcW w:w="2063" w:type="dxa"/>
          </w:tcPr>
          <w:p w14:paraId="359ADB30" w14:textId="77777777" w:rsidR="002A476A" w:rsidRPr="007462D6" w:rsidRDefault="002A476A" w:rsidP="00664857">
            <w:pPr>
              <w:pStyle w:val="ListeParagraf"/>
              <w:ind w:left="0"/>
              <w:jc w:val="center"/>
              <w:rPr>
                <w:i/>
              </w:rPr>
            </w:pPr>
            <w:r>
              <w:rPr>
                <w:i/>
              </w:rPr>
              <w:t>Çocuğu olan birisine</w:t>
            </w:r>
          </w:p>
        </w:tc>
        <w:tc>
          <w:tcPr>
            <w:tcW w:w="567" w:type="dxa"/>
          </w:tcPr>
          <w:p w14:paraId="10D78261" w14:textId="77777777" w:rsidR="002A476A" w:rsidRDefault="002A476A" w:rsidP="00664857">
            <w:pPr>
              <w:pStyle w:val="ListeParagraf"/>
              <w:ind w:left="0"/>
              <w:rPr>
                <w:b/>
              </w:rPr>
            </w:pPr>
          </w:p>
        </w:tc>
        <w:tc>
          <w:tcPr>
            <w:tcW w:w="1984" w:type="dxa"/>
          </w:tcPr>
          <w:p w14:paraId="36B170B8" w14:textId="77777777" w:rsidR="002A476A" w:rsidRPr="007462D6" w:rsidRDefault="002A476A" w:rsidP="00664857">
            <w:pPr>
              <w:pStyle w:val="ListeParagraf"/>
              <w:ind w:left="0"/>
              <w:jc w:val="center"/>
              <w:rPr>
                <w:i/>
              </w:rPr>
            </w:pPr>
            <w:r>
              <w:rPr>
                <w:i/>
              </w:rPr>
              <w:t>Allah rahmet eylesin.</w:t>
            </w:r>
          </w:p>
        </w:tc>
      </w:tr>
      <w:tr w:rsidR="002A476A" w14:paraId="3E3623B5" w14:textId="77777777" w:rsidTr="00664857">
        <w:trPr>
          <w:trHeight w:val="551"/>
        </w:trPr>
        <w:tc>
          <w:tcPr>
            <w:tcW w:w="626" w:type="dxa"/>
          </w:tcPr>
          <w:p w14:paraId="7B57C64D" w14:textId="77777777" w:rsidR="002A476A" w:rsidRPr="007462D6" w:rsidRDefault="002A476A" w:rsidP="00664857">
            <w:pPr>
              <w:pStyle w:val="ListeParagraf"/>
              <w:ind w:left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F</w:t>
            </w:r>
          </w:p>
        </w:tc>
        <w:tc>
          <w:tcPr>
            <w:tcW w:w="2063" w:type="dxa"/>
          </w:tcPr>
          <w:p w14:paraId="715F74F3" w14:textId="77777777" w:rsidR="002A476A" w:rsidRPr="007462D6" w:rsidRDefault="002A476A" w:rsidP="00664857">
            <w:pPr>
              <w:pStyle w:val="ListeParagraf"/>
              <w:ind w:left="0"/>
              <w:jc w:val="center"/>
              <w:rPr>
                <w:i/>
              </w:rPr>
            </w:pPr>
            <w:r>
              <w:rPr>
                <w:i/>
              </w:rPr>
              <w:t>Yeni evlenenlere</w:t>
            </w:r>
          </w:p>
        </w:tc>
        <w:tc>
          <w:tcPr>
            <w:tcW w:w="567" w:type="dxa"/>
          </w:tcPr>
          <w:p w14:paraId="76168D94" w14:textId="77777777" w:rsidR="002A476A" w:rsidRDefault="002A476A" w:rsidP="00664857">
            <w:pPr>
              <w:pStyle w:val="ListeParagraf"/>
              <w:ind w:left="0"/>
              <w:rPr>
                <w:b/>
              </w:rPr>
            </w:pPr>
          </w:p>
        </w:tc>
        <w:tc>
          <w:tcPr>
            <w:tcW w:w="1984" w:type="dxa"/>
          </w:tcPr>
          <w:p w14:paraId="5A4257FB" w14:textId="77777777" w:rsidR="002A476A" w:rsidRPr="007462D6" w:rsidRDefault="002A476A" w:rsidP="00664857">
            <w:pPr>
              <w:pStyle w:val="ListeParagraf"/>
              <w:ind w:left="0"/>
              <w:jc w:val="center"/>
              <w:rPr>
                <w:i/>
              </w:rPr>
            </w:pPr>
            <w:r>
              <w:rPr>
                <w:i/>
              </w:rPr>
              <w:t>Allah analı-babalı büyütsün.</w:t>
            </w:r>
          </w:p>
        </w:tc>
      </w:tr>
    </w:tbl>
    <w:p w14:paraId="348B788D" w14:textId="02BC6DBF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11CAFB87" w14:textId="77777777" w:rsidR="00721CC1" w:rsidRDefault="00721CC1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27D0DFC3" w14:textId="5ED73FEE" w:rsidR="00C150A7" w:rsidRDefault="00C150A7">
      <w:pPr>
        <w:rPr>
          <w:rFonts w:cstheme="minorHAnsi"/>
          <w:sz w:val="24"/>
          <w:szCs w:val="24"/>
        </w:rPr>
      </w:pPr>
    </w:p>
    <w:p w14:paraId="054D2398" w14:textId="77777777" w:rsidR="002A476A" w:rsidRDefault="002A476A" w:rsidP="00C83F3F">
      <w:pPr>
        <w:pStyle w:val="SORUNOLUBOLD"/>
      </w:pPr>
      <w:r>
        <w:t xml:space="preserve">Aşağıdaki ifadelerden doğru olanın başına </w:t>
      </w:r>
      <w:r>
        <w:rPr>
          <w:i/>
        </w:rPr>
        <w:t xml:space="preserve">(D)  </w:t>
      </w:r>
      <w:r>
        <w:t xml:space="preserve">yanlış olanın başına ise </w:t>
      </w:r>
      <w:r>
        <w:rPr>
          <w:i/>
        </w:rPr>
        <w:t>(Y)</w:t>
      </w:r>
      <w:r>
        <w:t xml:space="preserve">  yazınız. </w:t>
      </w:r>
    </w:p>
    <w:p w14:paraId="7596BF6F" w14:textId="6D8010BC" w:rsidR="002A476A" w:rsidRDefault="002A476A" w:rsidP="002A476A">
      <w:pPr>
        <w:pStyle w:val="SORUMETN"/>
        <w:numPr>
          <w:ilvl w:val="0"/>
          <w:numId w:val="0"/>
        </w:numPr>
        <w:ind w:left="113"/>
      </w:pPr>
      <w:r>
        <w:t>( 10 Puan )</w:t>
      </w:r>
    </w:p>
    <w:p w14:paraId="650EE485" w14:textId="77777777" w:rsidR="002A476A" w:rsidRDefault="002A476A" w:rsidP="002A476A">
      <w:pPr>
        <w:pStyle w:val="ListeParagraf"/>
        <w:rPr>
          <w:b/>
        </w:rPr>
      </w:pPr>
    </w:p>
    <w:p w14:paraId="7AF0D68B" w14:textId="4C28005E" w:rsidR="002A476A" w:rsidRPr="002A476A" w:rsidRDefault="002A476A" w:rsidP="0050591F">
      <w:pPr>
        <w:pStyle w:val="ListeParagraf"/>
        <w:numPr>
          <w:ilvl w:val="0"/>
          <w:numId w:val="6"/>
        </w:numPr>
        <w:rPr>
          <w:b/>
        </w:rPr>
      </w:pPr>
      <w:r>
        <w:t xml:space="preserve">( </w:t>
      </w:r>
      <w:proofErr w:type="gramStart"/>
      <w:r>
        <w:t>……</w:t>
      </w:r>
      <w:proofErr w:type="gramEnd"/>
      <w:r>
        <w:t xml:space="preserve"> ) Yolculuğa çıkan birisine “ Yolun açık olsun. “ deriz.</w:t>
      </w:r>
    </w:p>
    <w:p w14:paraId="7BE2C4A1" w14:textId="6E504638" w:rsidR="002A476A" w:rsidRPr="002A476A" w:rsidRDefault="002A476A" w:rsidP="0050591F">
      <w:pPr>
        <w:pStyle w:val="ListeParagraf"/>
        <w:numPr>
          <w:ilvl w:val="0"/>
          <w:numId w:val="6"/>
        </w:numPr>
        <w:rPr>
          <w:b/>
        </w:rPr>
      </w:pPr>
      <w:r>
        <w:t xml:space="preserve">( </w:t>
      </w:r>
      <w:proofErr w:type="gramStart"/>
      <w:r>
        <w:t>……</w:t>
      </w:r>
      <w:proofErr w:type="gramEnd"/>
      <w:r>
        <w:t xml:space="preserve"> ) Günlük dilimizde kullandığımız dini ifadelerden birisi de “ Peygamber “ kelimesidir.</w:t>
      </w:r>
    </w:p>
    <w:p w14:paraId="655D850B" w14:textId="65F4ED62" w:rsidR="002A476A" w:rsidRPr="002A476A" w:rsidRDefault="002A476A" w:rsidP="0050591F">
      <w:pPr>
        <w:pStyle w:val="ListeParagraf"/>
        <w:numPr>
          <w:ilvl w:val="0"/>
          <w:numId w:val="6"/>
        </w:numPr>
        <w:rPr>
          <w:b/>
        </w:rPr>
      </w:pPr>
      <w:r>
        <w:t xml:space="preserve">( </w:t>
      </w:r>
      <w:proofErr w:type="gramStart"/>
      <w:r>
        <w:t>……</w:t>
      </w:r>
      <w:proofErr w:type="gramEnd"/>
      <w:r>
        <w:t xml:space="preserve"> ) Şükür, Allah’ı </w:t>
      </w:r>
      <w:proofErr w:type="spellStart"/>
      <w:r>
        <w:t>büyüklemektir</w:t>
      </w:r>
      <w:proofErr w:type="spellEnd"/>
      <w:r>
        <w:t>.</w:t>
      </w:r>
    </w:p>
    <w:p w14:paraId="774D60D8" w14:textId="6AD7A273" w:rsidR="002A476A" w:rsidRPr="002A476A" w:rsidRDefault="002A476A" w:rsidP="0050591F">
      <w:pPr>
        <w:pStyle w:val="ListeParagraf"/>
        <w:numPr>
          <w:ilvl w:val="0"/>
          <w:numId w:val="6"/>
        </w:numPr>
        <w:rPr>
          <w:b/>
        </w:rPr>
      </w:pPr>
      <w:r>
        <w:t xml:space="preserve">( </w:t>
      </w:r>
      <w:proofErr w:type="gramStart"/>
      <w:r>
        <w:t>……</w:t>
      </w:r>
      <w:proofErr w:type="gramEnd"/>
      <w:r>
        <w:t xml:space="preserve"> ) </w:t>
      </w:r>
      <w:proofErr w:type="spellStart"/>
      <w:r>
        <w:t>Selamun</w:t>
      </w:r>
      <w:proofErr w:type="spellEnd"/>
      <w:r>
        <w:t xml:space="preserve"> </w:t>
      </w:r>
      <w:proofErr w:type="spellStart"/>
      <w:r>
        <w:t>aleyküm</w:t>
      </w:r>
      <w:proofErr w:type="spellEnd"/>
      <w:r>
        <w:t>, selamlaşma ifadelerimizden birisidir.</w:t>
      </w:r>
    </w:p>
    <w:p w14:paraId="6E893E25" w14:textId="02BEC89D" w:rsidR="002A476A" w:rsidRPr="002A476A" w:rsidRDefault="002A476A" w:rsidP="0050591F">
      <w:pPr>
        <w:pStyle w:val="ListeParagraf"/>
        <w:numPr>
          <w:ilvl w:val="0"/>
          <w:numId w:val="6"/>
        </w:numPr>
        <w:rPr>
          <w:b/>
        </w:rPr>
      </w:pPr>
      <w:r>
        <w:t xml:space="preserve">( </w:t>
      </w:r>
      <w:proofErr w:type="gramStart"/>
      <w:r>
        <w:t>……</w:t>
      </w:r>
      <w:proofErr w:type="gramEnd"/>
      <w:r>
        <w:t xml:space="preserve"> ) </w:t>
      </w:r>
      <w:proofErr w:type="spellStart"/>
      <w:r>
        <w:t>Subhanallah</w:t>
      </w:r>
      <w:proofErr w:type="spellEnd"/>
      <w:r>
        <w:t xml:space="preserve"> kelimesinin anlamı           “ Allah’tan af ve bağışlanma isterim “ anlamına gelir.</w:t>
      </w:r>
    </w:p>
    <w:p w14:paraId="6C22D133" w14:textId="332013EE" w:rsidR="002A476A" w:rsidRDefault="002A476A" w:rsidP="002A476A">
      <w:pPr>
        <w:rPr>
          <w:b/>
        </w:rPr>
      </w:pPr>
    </w:p>
    <w:p w14:paraId="70A9708B" w14:textId="2F4F7198" w:rsidR="00721CC1" w:rsidRDefault="00721CC1" w:rsidP="002A476A">
      <w:pPr>
        <w:rPr>
          <w:b/>
        </w:rPr>
      </w:pPr>
    </w:p>
    <w:p w14:paraId="15C599AE" w14:textId="58A56A4C" w:rsidR="00721CC1" w:rsidRDefault="00721CC1" w:rsidP="002A476A">
      <w:pPr>
        <w:rPr>
          <w:b/>
        </w:rPr>
      </w:pPr>
    </w:p>
    <w:p w14:paraId="163A9D94" w14:textId="61BC0656" w:rsidR="00721CC1" w:rsidRDefault="00721CC1" w:rsidP="002A476A">
      <w:pPr>
        <w:rPr>
          <w:b/>
        </w:rPr>
      </w:pPr>
    </w:p>
    <w:p w14:paraId="19B6B4CE" w14:textId="51B65A8D" w:rsidR="002A476A" w:rsidRDefault="00C83F3F" w:rsidP="00C83F3F">
      <w:pPr>
        <w:pStyle w:val="SORUNOLUBOLD"/>
      </w:pPr>
      <w:r>
        <w:t xml:space="preserve"> </w:t>
      </w:r>
      <w:proofErr w:type="spellStart"/>
      <w:r w:rsidR="002A476A">
        <w:t>Aşağıdaki</w:t>
      </w:r>
      <w:proofErr w:type="spellEnd"/>
      <w:r w:rsidR="002A476A">
        <w:t xml:space="preserve"> çoktan seçmeli soruların doğru cevaplarını işaretleyiniz. ( 40 Puan )</w:t>
      </w:r>
    </w:p>
    <w:p w14:paraId="780546D1" w14:textId="77777777" w:rsidR="00C83F3F" w:rsidRPr="00C83F3F" w:rsidRDefault="00C83F3F" w:rsidP="00C83F3F">
      <w:pPr>
        <w:pStyle w:val="SORUMETN"/>
      </w:pPr>
      <w:r w:rsidRPr="00C83F3F">
        <w:t xml:space="preserve">“ Dinimize göre iyi ve güzel davranışları yaparsak </w:t>
      </w:r>
      <w:proofErr w:type="gramStart"/>
      <w:r w:rsidRPr="00C83F3F">
        <w:t>……………………</w:t>
      </w:r>
      <w:proofErr w:type="gramEnd"/>
      <w:r w:rsidRPr="00C83F3F">
        <w:t xml:space="preserve"> </w:t>
      </w:r>
      <w:proofErr w:type="gramStart"/>
      <w:r w:rsidRPr="00C83F3F">
        <w:t>kazanırız</w:t>
      </w:r>
      <w:proofErr w:type="gramEnd"/>
      <w:r w:rsidRPr="00C83F3F">
        <w:t xml:space="preserve">. Kötü ve çirkin davranışları yaparsak </w:t>
      </w:r>
      <w:proofErr w:type="gramStart"/>
      <w:r w:rsidRPr="00C83F3F">
        <w:t>……………………</w:t>
      </w:r>
      <w:proofErr w:type="gramEnd"/>
      <w:r w:rsidRPr="00C83F3F">
        <w:t xml:space="preserve"> </w:t>
      </w:r>
      <w:proofErr w:type="gramStart"/>
      <w:r w:rsidRPr="00C83F3F">
        <w:t>işlemiş</w:t>
      </w:r>
      <w:proofErr w:type="gramEnd"/>
      <w:r w:rsidRPr="00C83F3F">
        <w:t xml:space="preserve"> oluruz. “ Yandaki boşluklara sırasıyla aşağıdakilerden hangileri gelmelidir?</w:t>
      </w:r>
    </w:p>
    <w:p w14:paraId="7D7AAC58" w14:textId="7B533FDF" w:rsidR="00C83F3F" w:rsidRPr="00811568" w:rsidRDefault="00C83F3F" w:rsidP="00721CC1">
      <w:pPr>
        <w:pStyle w:val="SEENEKLER"/>
        <w:rPr>
          <w:b/>
        </w:rPr>
      </w:pPr>
      <w:r>
        <w:t xml:space="preserve">A.  </w:t>
      </w:r>
      <w:r>
        <w:t>Helal – Haram</w:t>
      </w:r>
    </w:p>
    <w:p w14:paraId="6632A5E0" w14:textId="40AD7F2D" w:rsidR="00C83F3F" w:rsidRPr="00811568" w:rsidRDefault="00C83F3F" w:rsidP="00721CC1">
      <w:pPr>
        <w:pStyle w:val="SEENEKLER"/>
        <w:rPr>
          <w:b/>
        </w:rPr>
      </w:pPr>
      <w:r>
        <w:t xml:space="preserve">B.   </w:t>
      </w:r>
      <w:r>
        <w:t>Sevap – Günah</w:t>
      </w:r>
    </w:p>
    <w:p w14:paraId="40127098" w14:textId="3B04C2AF" w:rsidR="00C83F3F" w:rsidRPr="00811568" w:rsidRDefault="00C83F3F" w:rsidP="00721CC1">
      <w:pPr>
        <w:pStyle w:val="SEENEKLER"/>
        <w:rPr>
          <w:b/>
        </w:rPr>
      </w:pPr>
      <w:r>
        <w:t xml:space="preserve">C.   </w:t>
      </w:r>
      <w:r>
        <w:t>Para – Günah</w:t>
      </w:r>
    </w:p>
    <w:p w14:paraId="1E76587A" w14:textId="36C6C631" w:rsidR="00C83F3F" w:rsidRPr="00811568" w:rsidRDefault="00C83F3F" w:rsidP="00721CC1">
      <w:pPr>
        <w:pStyle w:val="SEENEKLER"/>
        <w:rPr>
          <w:b/>
        </w:rPr>
      </w:pPr>
      <w:r>
        <w:t xml:space="preserve">D.   </w:t>
      </w:r>
      <w:r>
        <w:t>Sevap – Dua</w:t>
      </w:r>
    </w:p>
    <w:p w14:paraId="3D2D1151" w14:textId="5BBCBAD9" w:rsidR="00C83F3F" w:rsidRDefault="00C83F3F" w:rsidP="00C83F3F">
      <w:pPr>
        <w:rPr>
          <w:b/>
        </w:rPr>
      </w:pPr>
    </w:p>
    <w:p w14:paraId="7258F8B0" w14:textId="77777777" w:rsidR="00721CC1" w:rsidRDefault="00721CC1" w:rsidP="00C83F3F">
      <w:pPr>
        <w:rPr>
          <w:b/>
        </w:rPr>
      </w:pPr>
    </w:p>
    <w:p w14:paraId="04FE37D5" w14:textId="6D340C5E" w:rsidR="00C83F3F" w:rsidRDefault="00C83F3F" w:rsidP="0050591F">
      <w:pPr>
        <w:pStyle w:val="SORUMETN"/>
      </w:pPr>
      <w:r>
        <w:t xml:space="preserve">Aşağıdakilerden hangisi “ </w:t>
      </w:r>
      <w:proofErr w:type="spellStart"/>
      <w:r>
        <w:t>Bismillahirrahmanirrahim</w:t>
      </w:r>
      <w:proofErr w:type="spellEnd"/>
      <w:r>
        <w:t xml:space="preserve"> “ ifadesinin anlamıdır?</w:t>
      </w:r>
    </w:p>
    <w:p w14:paraId="27B08CF8" w14:textId="24873FD0" w:rsidR="00C83F3F" w:rsidRPr="00811568" w:rsidRDefault="00C83F3F" w:rsidP="0050591F">
      <w:pPr>
        <w:pStyle w:val="SEENEKLER"/>
        <w:numPr>
          <w:ilvl w:val="0"/>
          <w:numId w:val="7"/>
        </w:numPr>
        <w:rPr>
          <w:b/>
        </w:rPr>
      </w:pPr>
      <w:r>
        <w:t>Allah en büyüktür.</w:t>
      </w:r>
    </w:p>
    <w:p w14:paraId="3B1CCE7A" w14:textId="56E107AD" w:rsidR="00C83F3F" w:rsidRPr="00811568" w:rsidRDefault="00C83F3F" w:rsidP="0050591F">
      <w:pPr>
        <w:pStyle w:val="SEENEKLER"/>
        <w:numPr>
          <w:ilvl w:val="0"/>
          <w:numId w:val="7"/>
        </w:numPr>
        <w:rPr>
          <w:b/>
        </w:rPr>
      </w:pPr>
      <w:r>
        <w:t>Allah’ım sen beni affet.</w:t>
      </w:r>
    </w:p>
    <w:p w14:paraId="5B29E3A1" w14:textId="6DEA926E" w:rsidR="00C83F3F" w:rsidRPr="00811568" w:rsidRDefault="00C83F3F" w:rsidP="0050591F">
      <w:pPr>
        <w:pStyle w:val="SEENEKLER"/>
        <w:numPr>
          <w:ilvl w:val="0"/>
          <w:numId w:val="7"/>
        </w:numPr>
        <w:rPr>
          <w:b/>
        </w:rPr>
      </w:pPr>
      <w:r>
        <w:t>Rahman ve Rahim olan Allah’ın adıyla</w:t>
      </w:r>
    </w:p>
    <w:p w14:paraId="50B06244" w14:textId="31C1FA2B" w:rsidR="002A476A" w:rsidRPr="00C83F3F" w:rsidRDefault="00C83F3F" w:rsidP="0050591F">
      <w:pPr>
        <w:pStyle w:val="SEENEKLER"/>
        <w:numPr>
          <w:ilvl w:val="0"/>
          <w:numId w:val="7"/>
        </w:numPr>
        <w:rPr>
          <w:b/>
        </w:rPr>
      </w:pPr>
      <w:r>
        <w:t>Yaratan Rabbinin adıyla oku.</w:t>
      </w:r>
    </w:p>
    <w:p w14:paraId="0D848B01" w14:textId="5A495A51" w:rsidR="00C150A7" w:rsidRDefault="00C150A7">
      <w:pPr>
        <w:rPr>
          <w:rFonts w:cstheme="minorHAnsi"/>
          <w:sz w:val="24"/>
          <w:szCs w:val="24"/>
        </w:rPr>
      </w:pPr>
    </w:p>
    <w:p w14:paraId="4B1AC24C" w14:textId="5C9CB486" w:rsidR="00721CC1" w:rsidRDefault="00721CC1">
      <w:pPr>
        <w:rPr>
          <w:rFonts w:cstheme="minorHAnsi"/>
          <w:sz w:val="24"/>
          <w:szCs w:val="24"/>
        </w:rPr>
      </w:pPr>
    </w:p>
    <w:p w14:paraId="02C66D7F" w14:textId="11635B6F" w:rsidR="00721CC1" w:rsidRDefault="00721CC1">
      <w:pPr>
        <w:rPr>
          <w:rFonts w:cstheme="minorHAnsi"/>
          <w:sz w:val="24"/>
          <w:szCs w:val="24"/>
        </w:rPr>
      </w:pPr>
    </w:p>
    <w:p w14:paraId="1032856B" w14:textId="7D3518E2" w:rsidR="00721CC1" w:rsidRDefault="00721CC1">
      <w:pPr>
        <w:rPr>
          <w:rFonts w:cstheme="minorHAnsi"/>
          <w:sz w:val="24"/>
          <w:szCs w:val="24"/>
        </w:rPr>
      </w:pPr>
    </w:p>
    <w:p w14:paraId="0D187262" w14:textId="0E8868CB" w:rsidR="00C83F3F" w:rsidRPr="00C83F3F" w:rsidRDefault="00721CC1" w:rsidP="00C83F3F">
      <w:pPr>
        <w:pStyle w:val="sorubilgisistili"/>
        <w:rPr>
          <w:b/>
          <w:sz w:val="16"/>
          <w:szCs w:val="16"/>
        </w:rPr>
      </w:pPr>
      <w:r>
        <w:rPr>
          <w:b/>
          <w:sz w:val="16"/>
          <w:szCs w:val="16"/>
        </w:rPr>
        <w:lastRenderedPageBreak/>
        <w:t xml:space="preserve">    </w:t>
      </w:r>
      <w:r w:rsidR="00C83F3F" w:rsidRPr="00C83F3F">
        <w:rPr>
          <w:b/>
          <w:sz w:val="16"/>
          <w:szCs w:val="16"/>
        </w:rPr>
        <w:t xml:space="preserve">Hasan Bey: </w:t>
      </w:r>
      <w:r w:rsidR="00C83F3F" w:rsidRPr="00C83F3F">
        <w:rPr>
          <w:sz w:val="16"/>
          <w:szCs w:val="16"/>
        </w:rPr>
        <w:t xml:space="preserve">“ </w:t>
      </w:r>
      <w:proofErr w:type="spellStart"/>
      <w:r w:rsidR="00C83F3F" w:rsidRPr="00C83F3F">
        <w:rPr>
          <w:sz w:val="16"/>
          <w:szCs w:val="16"/>
        </w:rPr>
        <w:t>Selamun</w:t>
      </w:r>
      <w:proofErr w:type="spellEnd"/>
      <w:r w:rsidR="00C83F3F" w:rsidRPr="00C83F3F">
        <w:rPr>
          <w:sz w:val="16"/>
          <w:szCs w:val="16"/>
        </w:rPr>
        <w:t xml:space="preserve"> </w:t>
      </w:r>
      <w:proofErr w:type="spellStart"/>
      <w:r w:rsidR="00C83F3F" w:rsidRPr="00C83F3F">
        <w:rPr>
          <w:sz w:val="16"/>
          <w:szCs w:val="16"/>
        </w:rPr>
        <w:t>Aleyküm</w:t>
      </w:r>
      <w:proofErr w:type="spellEnd"/>
      <w:r w:rsidR="00C83F3F" w:rsidRPr="00C83F3F">
        <w:rPr>
          <w:sz w:val="16"/>
          <w:szCs w:val="16"/>
        </w:rPr>
        <w:t xml:space="preserve"> Rasim Efendi! “</w:t>
      </w:r>
    </w:p>
    <w:p w14:paraId="690A332D" w14:textId="76F413F2" w:rsidR="00C83F3F" w:rsidRPr="00C83F3F" w:rsidRDefault="00721CC1" w:rsidP="00C83F3F">
      <w:pPr>
        <w:pStyle w:val="sorubilgisistili"/>
        <w:rPr>
          <w:sz w:val="16"/>
          <w:szCs w:val="16"/>
        </w:rPr>
      </w:pPr>
      <w:r>
        <w:rPr>
          <w:b/>
          <w:sz w:val="16"/>
          <w:szCs w:val="16"/>
        </w:rPr>
        <w:t xml:space="preserve">    </w:t>
      </w:r>
      <w:r w:rsidR="00C83F3F" w:rsidRPr="00C83F3F">
        <w:rPr>
          <w:b/>
          <w:sz w:val="16"/>
          <w:szCs w:val="16"/>
        </w:rPr>
        <w:t xml:space="preserve">Rasim Efendi: </w:t>
      </w:r>
      <w:r w:rsidR="00C83F3F" w:rsidRPr="00C83F3F">
        <w:rPr>
          <w:sz w:val="16"/>
          <w:szCs w:val="16"/>
        </w:rPr>
        <w:t xml:space="preserve">“ </w:t>
      </w:r>
      <w:proofErr w:type="spellStart"/>
      <w:r w:rsidR="00C83F3F" w:rsidRPr="00C83F3F">
        <w:rPr>
          <w:sz w:val="16"/>
          <w:szCs w:val="16"/>
        </w:rPr>
        <w:t>Aleyküm</w:t>
      </w:r>
      <w:proofErr w:type="spellEnd"/>
      <w:r w:rsidR="00C83F3F" w:rsidRPr="00C83F3F">
        <w:rPr>
          <w:sz w:val="16"/>
          <w:szCs w:val="16"/>
        </w:rPr>
        <w:t xml:space="preserve"> Selam Hasan Bey! “</w:t>
      </w:r>
    </w:p>
    <w:p w14:paraId="67E9C06B" w14:textId="027F849D" w:rsidR="00C83F3F" w:rsidRPr="00C83F3F" w:rsidRDefault="00C83F3F" w:rsidP="00C83F3F">
      <w:pPr>
        <w:pStyle w:val="SORUMETN"/>
      </w:pPr>
      <w:r>
        <w:t>Yukarıda verilen Hasan Bey ve Rasim Efendi arasında geçen konuşmada ne anlatılmaktadır?</w:t>
      </w:r>
    </w:p>
    <w:p w14:paraId="0D87ACC1" w14:textId="09059E36" w:rsidR="00C83F3F" w:rsidRPr="00C83F3F" w:rsidRDefault="00C83F3F" w:rsidP="0050591F">
      <w:pPr>
        <w:pStyle w:val="SEENEKLER"/>
        <w:numPr>
          <w:ilvl w:val="0"/>
          <w:numId w:val="8"/>
        </w:numPr>
      </w:pPr>
      <w:r w:rsidRPr="00C83F3F">
        <w:t>Dua Etmek</w:t>
      </w:r>
    </w:p>
    <w:p w14:paraId="28FB2076" w14:textId="73BE6EFD" w:rsidR="00C83F3F" w:rsidRPr="00C83F3F" w:rsidRDefault="00C83F3F" w:rsidP="0050591F">
      <w:pPr>
        <w:pStyle w:val="SEENEKLER"/>
        <w:numPr>
          <w:ilvl w:val="0"/>
          <w:numId w:val="8"/>
        </w:numPr>
      </w:pPr>
      <w:r w:rsidRPr="00C83F3F">
        <w:t>Günah</w:t>
      </w:r>
    </w:p>
    <w:p w14:paraId="4519191F" w14:textId="6DD349CC" w:rsidR="00C83F3F" w:rsidRPr="00C83F3F" w:rsidRDefault="00C83F3F" w:rsidP="0050591F">
      <w:pPr>
        <w:pStyle w:val="SEENEKLER"/>
        <w:numPr>
          <w:ilvl w:val="0"/>
          <w:numId w:val="8"/>
        </w:numPr>
      </w:pPr>
      <w:r w:rsidRPr="00C83F3F">
        <w:t>Şükür Etmek</w:t>
      </w:r>
    </w:p>
    <w:p w14:paraId="123BCCF3" w14:textId="4AE4C12B" w:rsidR="00C150A7" w:rsidRPr="00721CC1" w:rsidRDefault="00C83F3F" w:rsidP="0050591F">
      <w:pPr>
        <w:pStyle w:val="SEENEKLER"/>
        <w:numPr>
          <w:ilvl w:val="0"/>
          <w:numId w:val="8"/>
        </w:numPr>
      </w:pPr>
      <w:r w:rsidRPr="00C83F3F">
        <w:t>Selamlaşmak</w:t>
      </w:r>
    </w:p>
    <w:p w14:paraId="0509CB88" w14:textId="77777777" w:rsidR="00096985" w:rsidRDefault="00096985">
      <w:pPr>
        <w:rPr>
          <w:rFonts w:cstheme="minorHAnsi"/>
          <w:sz w:val="24"/>
          <w:szCs w:val="24"/>
        </w:rPr>
      </w:pPr>
    </w:p>
    <w:p w14:paraId="29B14338" w14:textId="7A4D1610" w:rsidR="00096985" w:rsidRDefault="00096985">
      <w:pPr>
        <w:rPr>
          <w:rFonts w:cstheme="minorHAnsi"/>
          <w:sz w:val="24"/>
          <w:szCs w:val="24"/>
        </w:rPr>
      </w:pPr>
    </w:p>
    <w:p w14:paraId="7A54552D" w14:textId="206DC278" w:rsidR="00721CC1" w:rsidRDefault="00721CC1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771904" behindDoc="0" locked="0" layoutInCell="1" allowOverlap="1" wp14:anchorId="7EADCCF2" wp14:editId="09E59517">
            <wp:simplePos x="0" y="0"/>
            <wp:positionH relativeFrom="column">
              <wp:posOffset>131644</wp:posOffset>
            </wp:positionH>
            <wp:positionV relativeFrom="paragraph">
              <wp:posOffset>-47625</wp:posOffset>
            </wp:positionV>
            <wp:extent cx="2554526" cy="1266940"/>
            <wp:effectExtent l="0" t="0" r="0" b="0"/>
            <wp:wrapNone/>
            <wp:docPr id="2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758" cy="127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77019D" w14:textId="182F8F00" w:rsidR="00721CC1" w:rsidRDefault="00721CC1">
      <w:pPr>
        <w:rPr>
          <w:rFonts w:cstheme="minorHAnsi"/>
          <w:sz w:val="24"/>
          <w:szCs w:val="24"/>
        </w:rPr>
      </w:pPr>
    </w:p>
    <w:p w14:paraId="738DB4A2" w14:textId="4439B8EE" w:rsidR="00721CC1" w:rsidRDefault="00721CC1">
      <w:pPr>
        <w:rPr>
          <w:rFonts w:cstheme="minorHAnsi"/>
          <w:sz w:val="24"/>
          <w:szCs w:val="24"/>
        </w:rPr>
      </w:pPr>
    </w:p>
    <w:p w14:paraId="75786178" w14:textId="77777777" w:rsidR="00721CC1" w:rsidRDefault="00721CC1">
      <w:pPr>
        <w:rPr>
          <w:rFonts w:cstheme="minorHAnsi"/>
          <w:sz w:val="24"/>
          <w:szCs w:val="24"/>
        </w:rPr>
      </w:pPr>
    </w:p>
    <w:p w14:paraId="207CE4CE" w14:textId="163DAD8A" w:rsidR="00721CC1" w:rsidRDefault="00721CC1" w:rsidP="00721CC1">
      <w:pPr>
        <w:pStyle w:val="SORUMETN"/>
      </w:pPr>
      <w:r>
        <w:t>Yukarıdaki resimde anne ve çocuk ne demiş olabilir?</w:t>
      </w:r>
    </w:p>
    <w:p w14:paraId="4914E205" w14:textId="18C2E486" w:rsidR="00721CC1" w:rsidRPr="00721CC1" w:rsidRDefault="00721CC1" w:rsidP="00721CC1">
      <w:pPr>
        <w:pStyle w:val="SORUMETN"/>
        <w:numPr>
          <w:ilvl w:val="0"/>
          <w:numId w:val="0"/>
        </w:numPr>
        <w:ind w:left="360"/>
      </w:pPr>
      <w:r>
        <w:t xml:space="preserve">  </w:t>
      </w:r>
      <w:r>
        <w:t xml:space="preserve">       </w:t>
      </w:r>
      <w:r>
        <w:t xml:space="preserve">   </w:t>
      </w:r>
      <w:r>
        <w:rPr>
          <w:u w:val="single"/>
        </w:rPr>
        <w:t>Anne</w:t>
      </w:r>
      <w:r>
        <w:t xml:space="preserve">                   </w:t>
      </w:r>
      <w:r>
        <w:t xml:space="preserve">            </w:t>
      </w:r>
      <w:r>
        <w:rPr>
          <w:u w:val="single"/>
        </w:rPr>
        <w:t>Çocuk</w:t>
      </w:r>
    </w:p>
    <w:p w14:paraId="412FBC0C" w14:textId="03577CAC" w:rsidR="00721CC1" w:rsidRPr="00F839B7" w:rsidRDefault="00721CC1" w:rsidP="0050591F">
      <w:pPr>
        <w:pStyle w:val="SEENEKLER"/>
        <w:numPr>
          <w:ilvl w:val="0"/>
          <w:numId w:val="10"/>
        </w:numPr>
        <w:rPr>
          <w:b/>
          <w:u w:val="single"/>
        </w:rPr>
      </w:pPr>
      <w:r>
        <w:t xml:space="preserve">Allah rahatlık versin.      </w:t>
      </w:r>
      <w:proofErr w:type="spellStart"/>
      <w:r>
        <w:t>Sanada</w:t>
      </w:r>
      <w:proofErr w:type="spellEnd"/>
      <w:r>
        <w:t xml:space="preserve"> anneciğim.</w:t>
      </w:r>
    </w:p>
    <w:p w14:paraId="5F4DF738" w14:textId="0FA0BB93" w:rsidR="00721CC1" w:rsidRPr="00F839B7" w:rsidRDefault="00721CC1" w:rsidP="0050591F">
      <w:pPr>
        <w:pStyle w:val="SEENEKLER"/>
        <w:numPr>
          <w:ilvl w:val="0"/>
          <w:numId w:val="10"/>
        </w:numPr>
        <w:rPr>
          <w:b/>
          <w:u w:val="single"/>
        </w:rPr>
      </w:pPr>
      <w:r>
        <w:t xml:space="preserve">Çabuk uyu artık be!        </w:t>
      </w:r>
      <w:proofErr w:type="spellStart"/>
      <w:r>
        <w:t>Öff</w:t>
      </w:r>
      <w:proofErr w:type="spellEnd"/>
      <w:r>
        <w:t>, tamam!</w:t>
      </w:r>
    </w:p>
    <w:p w14:paraId="4D11F789" w14:textId="7A5A660B" w:rsidR="00721CC1" w:rsidRPr="00F839B7" w:rsidRDefault="00721CC1" w:rsidP="0050591F">
      <w:pPr>
        <w:pStyle w:val="SEENEKLER"/>
        <w:numPr>
          <w:ilvl w:val="0"/>
          <w:numId w:val="10"/>
        </w:numPr>
        <w:rPr>
          <w:b/>
          <w:u w:val="single"/>
        </w:rPr>
      </w:pPr>
      <w:r>
        <w:t xml:space="preserve">Uykun yok mu?               </w:t>
      </w:r>
      <w:proofErr w:type="spellStart"/>
      <w:r>
        <w:t>Sanane</w:t>
      </w:r>
      <w:proofErr w:type="spellEnd"/>
      <w:r>
        <w:t>!</w:t>
      </w:r>
    </w:p>
    <w:p w14:paraId="45521497" w14:textId="48E1FB2D" w:rsidR="00721CC1" w:rsidRPr="00F839B7" w:rsidRDefault="00721CC1" w:rsidP="0050591F">
      <w:pPr>
        <w:pStyle w:val="SEENEKLER"/>
        <w:numPr>
          <w:ilvl w:val="0"/>
          <w:numId w:val="10"/>
        </w:numPr>
        <w:rPr>
          <w:b/>
          <w:u w:val="single"/>
        </w:rPr>
      </w:pPr>
      <w:r>
        <w:t>Nasıl bir çocuksun sen? Sen nasıl annesin peki?</w:t>
      </w:r>
    </w:p>
    <w:p w14:paraId="2723B8FF" w14:textId="44D37280" w:rsidR="00721CC1" w:rsidRDefault="00721CC1">
      <w:pPr>
        <w:rPr>
          <w:rFonts w:cstheme="minorHAnsi"/>
          <w:sz w:val="24"/>
          <w:szCs w:val="24"/>
        </w:rPr>
      </w:pPr>
    </w:p>
    <w:p w14:paraId="7EDC7735" w14:textId="6AD61CDE" w:rsidR="00721CC1" w:rsidRDefault="00721CC1">
      <w:pPr>
        <w:rPr>
          <w:rFonts w:cstheme="minorHAnsi"/>
          <w:sz w:val="24"/>
          <w:szCs w:val="24"/>
        </w:rPr>
      </w:pPr>
    </w:p>
    <w:p w14:paraId="331E7127" w14:textId="77777777" w:rsidR="00721CC1" w:rsidRDefault="00721CC1">
      <w:pPr>
        <w:rPr>
          <w:rFonts w:cstheme="minorHAnsi"/>
          <w:sz w:val="24"/>
          <w:szCs w:val="24"/>
        </w:rPr>
      </w:pPr>
    </w:p>
    <w:p w14:paraId="34BF9A62" w14:textId="77777777" w:rsidR="00721CC1" w:rsidRDefault="00721CC1" w:rsidP="00721CC1">
      <w:pPr>
        <w:pStyle w:val="SORUMETN"/>
      </w:pPr>
      <w:r>
        <w:t xml:space="preserve">Aşağıdaki davranışlardan hangisi </w:t>
      </w:r>
      <w:r w:rsidRPr="00F839B7">
        <w:rPr>
          <w:i/>
          <w:u w:val="single"/>
        </w:rPr>
        <w:t>sevap</w:t>
      </w:r>
      <w:r>
        <w:t xml:space="preserve"> olan bir davranıştır?</w:t>
      </w:r>
    </w:p>
    <w:p w14:paraId="35927C87" w14:textId="6DB4B64E" w:rsidR="00721CC1" w:rsidRPr="00F839B7" w:rsidRDefault="00721CC1" w:rsidP="0050591F">
      <w:pPr>
        <w:pStyle w:val="SEENEKLER"/>
        <w:numPr>
          <w:ilvl w:val="0"/>
          <w:numId w:val="9"/>
        </w:numPr>
        <w:rPr>
          <w:b/>
        </w:rPr>
      </w:pPr>
      <w:r>
        <w:t>Hayvanlara zarar vermek.</w:t>
      </w:r>
    </w:p>
    <w:p w14:paraId="4FC01DD9" w14:textId="0078017D" w:rsidR="00721CC1" w:rsidRPr="00F839B7" w:rsidRDefault="00721CC1" w:rsidP="0050591F">
      <w:pPr>
        <w:pStyle w:val="SEENEKLER"/>
        <w:numPr>
          <w:ilvl w:val="0"/>
          <w:numId w:val="9"/>
        </w:numPr>
        <w:rPr>
          <w:b/>
        </w:rPr>
      </w:pPr>
      <w:r>
        <w:t>İnsanlarla dalga geçmek.</w:t>
      </w:r>
    </w:p>
    <w:p w14:paraId="1845E50D" w14:textId="7F3287D7" w:rsidR="00721CC1" w:rsidRPr="00F839B7" w:rsidRDefault="00721CC1" w:rsidP="0050591F">
      <w:pPr>
        <w:pStyle w:val="SEENEKLER"/>
        <w:numPr>
          <w:ilvl w:val="0"/>
          <w:numId w:val="9"/>
        </w:numPr>
        <w:rPr>
          <w:b/>
        </w:rPr>
      </w:pPr>
      <w:r>
        <w:t>Annemizin sözünü dinlemek.</w:t>
      </w:r>
    </w:p>
    <w:p w14:paraId="4C70E7AF" w14:textId="1E562AD4" w:rsidR="00721CC1" w:rsidRPr="00F839B7" w:rsidRDefault="00721CC1" w:rsidP="0050591F">
      <w:pPr>
        <w:pStyle w:val="SEENEKLER"/>
        <w:numPr>
          <w:ilvl w:val="0"/>
          <w:numId w:val="9"/>
        </w:numPr>
        <w:rPr>
          <w:b/>
        </w:rPr>
      </w:pPr>
      <w:r>
        <w:t>Kötü söz kullanmak.</w:t>
      </w:r>
    </w:p>
    <w:p w14:paraId="2F43DD97" w14:textId="31E7AC6D" w:rsidR="00096985" w:rsidRDefault="00096985">
      <w:pPr>
        <w:rPr>
          <w:rFonts w:cstheme="minorHAnsi"/>
          <w:sz w:val="24"/>
          <w:szCs w:val="24"/>
        </w:rPr>
      </w:pPr>
    </w:p>
    <w:p w14:paraId="1FCEA179" w14:textId="55156A8F" w:rsidR="00721CC1" w:rsidRDefault="00721CC1">
      <w:pPr>
        <w:rPr>
          <w:rFonts w:cstheme="minorHAnsi"/>
          <w:sz w:val="24"/>
          <w:szCs w:val="24"/>
        </w:rPr>
      </w:pPr>
    </w:p>
    <w:p w14:paraId="31A5D45B" w14:textId="77777777" w:rsidR="00721CC1" w:rsidRDefault="00721CC1">
      <w:pPr>
        <w:rPr>
          <w:rFonts w:cstheme="minorHAnsi"/>
          <w:sz w:val="24"/>
          <w:szCs w:val="24"/>
        </w:rPr>
      </w:pPr>
    </w:p>
    <w:p w14:paraId="63C55FEE" w14:textId="77777777" w:rsidR="00721CC1" w:rsidRDefault="00721CC1" w:rsidP="00721CC1">
      <w:pPr>
        <w:pStyle w:val="SORUMETN"/>
      </w:pPr>
      <w:r>
        <w:t>Aşağıdakilerden hangisi tekbir ifadesidir?</w:t>
      </w:r>
    </w:p>
    <w:p w14:paraId="25FE0880" w14:textId="06AADD8F" w:rsidR="00721CC1" w:rsidRPr="00F839B7" w:rsidRDefault="00721CC1" w:rsidP="0050591F">
      <w:pPr>
        <w:pStyle w:val="SEENEKLER"/>
        <w:numPr>
          <w:ilvl w:val="0"/>
          <w:numId w:val="11"/>
        </w:numPr>
        <w:rPr>
          <w:b/>
        </w:rPr>
      </w:pPr>
      <w:proofErr w:type="spellStart"/>
      <w:r>
        <w:t>Allahu</w:t>
      </w:r>
      <w:proofErr w:type="spellEnd"/>
      <w:r>
        <w:t xml:space="preserve"> Ekber</w:t>
      </w:r>
    </w:p>
    <w:p w14:paraId="1D98E494" w14:textId="7FE209AB" w:rsidR="00721CC1" w:rsidRPr="00F839B7" w:rsidRDefault="00721CC1" w:rsidP="0050591F">
      <w:pPr>
        <w:pStyle w:val="SEENEKLER"/>
        <w:numPr>
          <w:ilvl w:val="0"/>
          <w:numId w:val="11"/>
        </w:numPr>
        <w:rPr>
          <w:b/>
        </w:rPr>
      </w:pPr>
      <w:proofErr w:type="spellStart"/>
      <w:r>
        <w:t>Allahu</w:t>
      </w:r>
      <w:proofErr w:type="spellEnd"/>
      <w:r>
        <w:t xml:space="preserve"> Kerim</w:t>
      </w:r>
    </w:p>
    <w:p w14:paraId="0D85BF96" w14:textId="167A462B" w:rsidR="00721CC1" w:rsidRPr="00F839B7" w:rsidRDefault="00721CC1" w:rsidP="0050591F">
      <w:pPr>
        <w:pStyle w:val="SEENEKLER"/>
        <w:numPr>
          <w:ilvl w:val="0"/>
          <w:numId w:val="11"/>
        </w:numPr>
        <w:rPr>
          <w:b/>
        </w:rPr>
      </w:pPr>
      <w:proofErr w:type="spellStart"/>
      <w:r>
        <w:t>Allahu</w:t>
      </w:r>
      <w:proofErr w:type="spellEnd"/>
      <w:r>
        <w:t xml:space="preserve"> Celil</w:t>
      </w:r>
    </w:p>
    <w:p w14:paraId="5F138B59" w14:textId="7CE78C02" w:rsidR="00721CC1" w:rsidRPr="00F839B7" w:rsidRDefault="00721CC1" w:rsidP="0050591F">
      <w:pPr>
        <w:pStyle w:val="SEENEKLER"/>
        <w:numPr>
          <w:ilvl w:val="0"/>
          <w:numId w:val="11"/>
        </w:numPr>
        <w:rPr>
          <w:b/>
        </w:rPr>
      </w:pPr>
      <w:proofErr w:type="spellStart"/>
      <w:r>
        <w:t>Allahu</w:t>
      </w:r>
      <w:proofErr w:type="spellEnd"/>
      <w:r>
        <w:t xml:space="preserve"> Vekil</w:t>
      </w:r>
    </w:p>
    <w:p w14:paraId="52917CAE" w14:textId="77777777" w:rsidR="00096985" w:rsidRDefault="00096985">
      <w:pPr>
        <w:rPr>
          <w:rFonts w:cstheme="minorHAnsi"/>
          <w:sz w:val="24"/>
          <w:szCs w:val="24"/>
        </w:rPr>
      </w:pPr>
    </w:p>
    <w:p w14:paraId="367D2CF2" w14:textId="6E962922" w:rsidR="00151DA8" w:rsidRDefault="00151DA8">
      <w:pPr>
        <w:rPr>
          <w:rFonts w:cstheme="minorHAnsi"/>
          <w:sz w:val="24"/>
          <w:szCs w:val="24"/>
        </w:rPr>
      </w:pPr>
    </w:p>
    <w:p w14:paraId="4D5D63EA" w14:textId="12CED3EA" w:rsidR="00151DA8" w:rsidRDefault="00151DA8">
      <w:pPr>
        <w:rPr>
          <w:rFonts w:cstheme="minorHAnsi"/>
          <w:sz w:val="24"/>
          <w:szCs w:val="24"/>
        </w:rPr>
      </w:pPr>
    </w:p>
    <w:p w14:paraId="3DC05D71" w14:textId="51FB3FBC" w:rsidR="00721CC1" w:rsidRPr="00721CC1" w:rsidRDefault="00721CC1" w:rsidP="00721CC1">
      <w:pPr>
        <w:pStyle w:val="SORUMETN"/>
      </w:pPr>
      <w:r>
        <w:t xml:space="preserve">“ Dinimizde Allah’ın yasakladığı her türlü davranışlara </w:t>
      </w:r>
      <w:proofErr w:type="gramStart"/>
      <w:r>
        <w:t>………………</w:t>
      </w:r>
      <w:proofErr w:type="gramEnd"/>
      <w:r>
        <w:t xml:space="preserve"> , Allah’ın izin verdiği her türlü davranışa ise </w:t>
      </w:r>
      <w:proofErr w:type="gramStart"/>
      <w:r>
        <w:t>…………………</w:t>
      </w:r>
      <w:proofErr w:type="gramEnd"/>
      <w:r>
        <w:t xml:space="preserve"> </w:t>
      </w:r>
      <w:proofErr w:type="gramStart"/>
      <w:r>
        <w:t>denir</w:t>
      </w:r>
      <w:proofErr w:type="gramEnd"/>
      <w:r>
        <w:t>. “  Yukarıdaki boşluklara sırasıyla aşağıdakilerden hangileri gelir?</w:t>
      </w:r>
    </w:p>
    <w:p w14:paraId="17CD7AD1" w14:textId="6D87E201" w:rsidR="00721CC1" w:rsidRPr="00670F3A" w:rsidRDefault="00721CC1" w:rsidP="0050591F">
      <w:pPr>
        <w:pStyle w:val="SEENEKLER"/>
        <w:numPr>
          <w:ilvl w:val="0"/>
          <w:numId w:val="12"/>
        </w:numPr>
        <w:rPr>
          <w:b/>
        </w:rPr>
      </w:pPr>
      <w:r>
        <w:t>Tekbir – Salavat</w:t>
      </w:r>
    </w:p>
    <w:p w14:paraId="40ED5155" w14:textId="7D4A85AD" w:rsidR="00721CC1" w:rsidRPr="00670F3A" w:rsidRDefault="00721CC1" w:rsidP="0050591F">
      <w:pPr>
        <w:pStyle w:val="SEENEKLER"/>
        <w:numPr>
          <w:ilvl w:val="0"/>
          <w:numId w:val="12"/>
        </w:numPr>
        <w:rPr>
          <w:b/>
        </w:rPr>
      </w:pPr>
      <w:r>
        <w:t>Haram – Helal</w:t>
      </w:r>
    </w:p>
    <w:p w14:paraId="6B560690" w14:textId="43F4E392" w:rsidR="00721CC1" w:rsidRPr="00670F3A" w:rsidRDefault="00721CC1" w:rsidP="0050591F">
      <w:pPr>
        <w:pStyle w:val="SEENEKLER"/>
        <w:numPr>
          <w:ilvl w:val="0"/>
          <w:numId w:val="12"/>
        </w:numPr>
        <w:rPr>
          <w:b/>
        </w:rPr>
      </w:pPr>
      <w:r>
        <w:t>Hamt – Şükür</w:t>
      </w:r>
    </w:p>
    <w:p w14:paraId="5E46B69A" w14:textId="0844A710" w:rsidR="00721CC1" w:rsidRPr="00670F3A" w:rsidRDefault="00721CC1" w:rsidP="0050591F">
      <w:pPr>
        <w:pStyle w:val="SEENEKLER"/>
        <w:numPr>
          <w:ilvl w:val="0"/>
          <w:numId w:val="12"/>
        </w:numPr>
        <w:rPr>
          <w:b/>
        </w:rPr>
      </w:pPr>
      <w:proofErr w:type="spellStart"/>
      <w:r>
        <w:t>Estağfirullah</w:t>
      </w:r>
      <w:proofErr w:type="spellEnd"/>
      <w:r>
        <w:t xml:space="preserve"> – </w:t>
      </w:r>
      <w:proofErr w:type="spellStart"/>
      <w:r>
        <w:t>Subhanallah</w:t>
      </w:r>
      <w:proofErr w:type="spellEnd"/>
    </w:p>
    <w:p w14:paraId="4FBEF5E6" w14:textId="4CC9C63C" w:rsidR="00721CC1" w:rsidRDefault="00721CC1" w:rsidP="00721CC1">
      <w:pPr>
        <w:rPr>
          <w:b/>
        </w:rPr>
      </w:pPr>
    </w:p>
    <w:p w14:paraId="6BEC57F0" w14:textId="77777777" w:rsidR="00721CC1" w:rsidRPr="00670F3A" w:rsidRDefault="00721CC1" w:rsidP="00721CC1">
      <w:pPr>
        <w:pStyle w:val="sorubilgisistili"/>
        <w:rPr>
          <w:b/>
        </w:rPr>
      </w:pPr>
      <w:r>
        <w:t>“ Allah’ım! Sen tüm eksikliklerden uzaksın. Seni daima överim. Senin adın kutludur. Senin şanın her şeyden üstündür. Senin övgün yücedir. Senden başka ilah yoktur. “</w:t>
      </w:r>
    </w:p>
    <w:p w14:paraId="5DEB6B15" w14:textId="3B92BC71" w:rsidR="00721CC1" w:rsidRPr="00721CC1" w:rsidRDefault="00721CC1" w:rsidP="00721CC1">
      <w:pPr>
        <w:pStyle w:val="SORUMETN"/>
      </w:pPr>
      <w:r>
        <w:t>Yukarıda anlamı verilmiş olan dua aşağıdakilerden hangisidir?</w:t>
      </w:r>
    </w:p>
    <w:p w14:paraId="2B77EE94" w14:textId="49A01494" w:rsidR="00721CC1" w:rsidRPr="00F37C4B" w:rsidRDefault="00721CC1" w:rsidP="0050591F">
      <w:pPr>
        <w:pStyle w:val="SEENEKLER"/>
        <w:numPr>
          <w:ilvl w:val="0"/>
          <w:numId w:val="13"/>
        </w:numPr>
        <w:rPr>
          <w:b/>
        </w:rPr>
      </w:pPr>
      <w:r>
        <w:t>Rabbena Duası</w:t>
      </w:r>
    </w:p>
    <w:p w14:paraId="33087776" w14:textId="4AF59DAD" w:rsidR="00721CC1" w:rsidRPr="00F37C4B" w:rsidRDefault="00721CC1" w:rsidP="0050591F">
      <w:pPr>
        <w:pStyle w:val="SEENEKLER"/>
        <w:numPr>
          <w:ilvl w:val="0"/>
          <w:numId w:val="13"/>
        </w:numPr>
        <w:rPr>
          <w:b/>
        </w:rPr>
      </w:pPr>
      <w:proofErr w:type="spellStart"/>
      <w:r>
        <w:t>Salli</w:t>
      </w:r>
      <w:proofErr w:type="spellEnd"/>
      <w:r>
        <w:t xml:space="preserve"> – </w:t>
      </w:r>
      <w:proofErr w:type="spellStart"/>
      <w:r>
        <w:t>Barik</w:t>
      </w:r>
      <w:proofErr w:type="spellEnd"/>
      <w:r>
        <w:t xml:space="preserve"> Duası</w:t>
      </w:r>
    </w:p>
    <w:p w14:paraId="66DBBF95" w14:textId="4F7D218F" w:rsidR="00721CC1" w:rsidRPr="00F37C4B" w:rsidRDefault="00721CC1" w:rsidP="0050591F">
      <w:pPr>
        <w:pStyle w:val="SEENEKLER"/>
        <w:numPr>
          <w:ilvl w:val="0"/>
          <w:numId w:val="13"/>
        </w:numPr>
        <w:rPr>
          <w:b/>
        </w:rPr>
      </w:pPr>
      <w:proofErr w:type="spellStart"/>
      <w:r>
        <w:t>Kunut</w:t>
      </w:r>
      <w:proofErr w:type="spellEnd"/>
      <w:r>
        <w:t xml:space="preserve"> Duaları</w:t>
      </w:r>
    </w:p>
    <w:p w14:paraId="1751AF8B" w14:textId="7C394EA6" w:rsidR="00721CC1" w:rsidRPr="00F37C4B" w:rsidRDefault="00721CC1" w:rsidP="0050591F">
      <w:pPr>
        <w:pStyle w:val="SEENEKLER"/>
        <w:numPr>
          <w:ilvl w:val="0"/>
          <w:numId w:val="13"/>
        </w:numPr>
        <w:rPr>
          <w:b/>
        </w:rPr>
      </w:pPr>
      <w:proofErr w:type="spellStart"/>
      <w:r>
        <w:t>Subhaneke</w:t>
      </w:r>
      <w:proofErr w:type="spellEnd"/>
      <w:r>
        <w:t xml:space="preserve"> Duası</w:t>
      </w:r>
    </w:p>
    <w:p w14:paraId="23A46B8F" w14:textId="75BF2596" w:rsidR="00151DA8" w:rsidRDefault="00151DA8">
      <w:pPr>
        <w:rPr>
          <w:rFonts w:cstheme="minorHAnsi"/>
          <w:sz w:val="24"/>
          <w:szCs w:val="24"/>
        </w:rPr>
      </w:pPr>
    </w:p>
    <w:p w14:paraId="4111E720" w14:textId="66DC855F" w:rsidR="00151DA8" w:rsidRDefault="00151DA8">
      <w:pPr>
        <w:rPr>
          <w:rFonts w:cstheme="minorHAnsi"/>
          <w:sz w:val="24"/>
          <w:szCs w:val="24"/>
        </w:rPr>
      </w:pPr>
    </w:p>
    <w:p w14:paraId="34F58A0B" w14:textId="4ABD9D7D" w:rsidR="00151DA8" w:rsidRDefault="00151DA8">
      <w:pPr>
        <w:rPr>
          <w:rFonts w:cstheme="minorHAnsi"/>
          <w:sz w:val="24"/>
          <w:szCs w:val="24"/>
        </w:rPr>
      </w:pPr>
    </w:p>
    <w:p w14:paraId="674FA7EA" w14:textId="75E99E3C" w:rsidR="00151DA8" w:rsidRDefault="00151DA8">
      <w:pPr>
        <w:rPr>
          <w:rFonts w:cstheme="minorHAnsi"/>
          <w:sz w:val="24"/>
          <w:szCs w:val="24"/>
        </w:rPr>
      </w:pPr>
    </w:p>
    <w:p w14:paraId="1E686906" w14:textId="2691BD29" w:rsidR="00151DA8" w:rsidRDefault="00151DA8">
      <w:pPr>
        <w:rPr>
          <w:rFonts w:cstheme="minorHAnsi"/>
          <w:sz w:val="24"/>
          <w:szCs w:val="24"/>
        </w:rPr>
      </w:pPr>
    </w:p>
    <w:p w14:paraId="4012874A" w14:textId="21DD00F8" w:rsidR="00151DA8" w:rsidRDefault="00151DA8">
      <w:pPr>
        <w:rPr>
          <w:rFonts w:cstheme="minorHAnsi"/>
          <w:sz w:val="24"/>
          <w:szCs w:val="24"/>
        </w:rPr>
      </w:pPr>
    </w:p>
    <w:p w14:paraId="367AF0D4" w14:textId="2575BA7A" w:rsidR="00151DA8" w:rsidRDefault="00151DA8">
      <w:pPr>
        <w:rPr>
          <w:rFonts w:cstheme="minorHAnsi"/>
          <w:sz w:val="24"/>
          <w:szCs w:val="24"/>
        </w:rPr>
      </w:pPr>
    </w:p>
    <w:p w14:paraId="307F9C69" w14:textId="2AA02390" w:rsidR="00151DA8" w:rsidRDefault="00151DA8">
      <w:pPr>
        <w:rPr>
          <w:rFonts w:cstheme="minorHAnsi"/>
          <w:sz w:val="24"/>
          <w:szCs w:val="24"/>
        </w:rPr>
      </w:pPr>
    </w:p>
    <w:p w14:paraId="5C8126B9" w14:textId="61B7781F" w:rsidR="00151DA8" w:rsidRDefault="00151DA8">
      <w:pPr>
        <w:rPr>
          <w:rFonts w:cstheme="minorHAnsi"/>
          <w:sz w:val="24"/>
          <w:szCs w:val="24"/>
        </w:rPr>
      </w:pPr>
    </w:p>
    <w:p w14:paraId="56883333" w14:textId="4221019F" w:rsidR="00151DA8" w:rsidRDefault="00151DA8">
      <w:pPr>
        <w:rPr>
          <w:rFonts w:cstheme="minorHAnsi"/>
          <w:sz w:val="24"/>
          <w:szCs w:val="24"/>
        </w:rPr>
      </w:pPr>
    </w:p>
    <w:p w14:paraId="0747FF4A" w14:textId="70197B25" w:rsidR="00151DA8" w:rsidRDefault="00151DA8">
      <w:pPr>
        <w:rPr>
          <w:rFonts w:cstheme="minorHAnsi"/>
          <w:sz w:val="24"/>
          <w:szCs w:val="24"/>
        </w:rPr>
      </w:pPr>
    </w:p>
    <w:p w14:paraId="1C961C4D" w14:textId="45C87224" w:rsidR="00151DA8" w:rsidRDefault="00151DA8">
      <w:pPr>
        <w:rPr>
          <w:rFonts w:cstheme="minorHAnsi"/>
          <w:sz w:val="24"/>
          <w:szCs w:val="24"/>
        </w:rPr>
      </w:pPr>
    </w:p>
    <w:p w14:paraId="35CFA373" w14:textId="79BE3A7B" w:rsidR="00151DA8" w:rsidRDefault="00151DA8">
      <w:pPr>
        <w:rPr>
          <w:rFonts w:cstheme="minorHAnsi"/>
          <w:sz w:val="24"/>
          <w:szCs w:val="24"/>
        </w:rPr>
      </w:pPr>
    </w:p>
    <w:p w14:paraId="11D67A5F" w14:textId="6C214163" w:rsidR="00151DA8" w:rsidRDefault="00151DA8">
      <w:pPr>
        <w:rPr>
          <w:rFonts w:cstheme="minorHAnsi"/>
          <w:sz w:val="24"/>
          <w:szCs w:val="24"/>
        </w:rPr>
      </w:pPr>
    </w:p>
    <w:p w14:paraId="52D6599E" w14:textId="0438D68C" w:rsidR="00151DA8" w:rsidRDefault="00151DA8">
      <w:pPr>
        <w:rPr>
          <w:rFonts w:cstheme="minorHAnsi"/>
          <w:sz w:val="24"/>
          <w:szCs w:val="24"/>
        </w:rPr>
      </w:pPr>
    </w:p>
    <w:p w14:paraId="138B6BAA" w14:textId="66AE1213" w:rsidR="00151DA8" w:rsidRDefault="00151DA8">
      <w:pPr>
        <w:rPr>
          <w:rFonts w:cstheme="minorHAnsi"/>
          <w:sz w:val="24"/>
          <w:szCs w:val="24"/>
        </w:rPr>
      </w:pPr>
    </w:p>
    <w:p w14:paraId="3EF86162" w14:textId="59BCB774" w:rsidR="00151DA8" w:rsidRDefault="00151DA8">
      <w:pPr>
        <w:rPr>
          <w:rFonts w:cstheme="minorHAnsi"/>
          <w:sz w:val="24"/>
          <w:szCs w:val="24"/>
        </w:rPr>
      </w:pPr>
    </w:p>
    <w:p w14:paraId="37D6C897" w14:textId="45DA0E77" w:rsidR="00151DA8" w:rsidRDefault="00151DA8">
      <w:pPr>
        <w:rPr>
          <w:rFonts w:cstheme="minorHAnsi"/>
          <w:sz w:val="24"/>
          <w:szCs w:val="24"/>
        </w:rPr>
      </w:pPr>
    </w:p>
    <w:p w14:paraId="08D08B2A" w14:textId="11FE6AFB" w:rsidR="00151DA8" w:rsidRDefault="00721CC1" w:rsidP="00797BD9">
      <w:pPr>
        <w:tabs>
          <w:tab w:val="left" w:pos="2775"/>
        </w:tabs>
        <w:rPr>
          <w:rFonts w:cstheme="minorHAnsi"/>
          <w:sz w:val="24"/>
          <w:szCs w:val="24"/>
        </w:rPr>
      </w:pPr>
      <w:bookmarkStart w:id="2" w:name="_GoBack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5523F7C9" wp14:editId="408B334E">
                <wp:simplePos x="0" y="0"/>
                <wp:positionH relativeFrom="column">
                  <wp:posOffset>-565151</wp:posOffset>
                </wp:positionH>
                <wp:positionV relativeFrom="paragraph">
                  <wp:posOffset>-873851</wp:posOffset>
                </wp:positionV>
                <wp:extent cx="7559675" cy="10691495"/>
                <wp:effectExtent l="0" t="0" r="3175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1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332335" y="5119247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639" y="1748250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B47B2B" w14:textId="77777777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21E6016E" w14:textId="56D4451A" w:rsidR="00D650E9" w:rsidRPr="001B0C3D" w:rsidRDefault="008A2A28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  <w:r w:rsidR="00D650E9" w:rsidRPr="001B0C3D">
                                <w:rPr>
                                  <w:sz w:val="20"/>
                                  <w:szCs w:val="20"/>
                                </w:rPr>
                                <w:t>. Sınıf 2.Dönem 1. Yazılı / Sınav Soruları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935" y="7152763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D1A684" w14:textId="77777777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78EDC95A" w14:textId="4A9B3845" w:rsidR="00D650E9" w:rsidRPr="001B0C3D" w:rsidRDefault="008A2A28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  <w:r w:rsidR="00D650E9" w:rsidRPr="001B0C3D">
                                <w:rPr>
                                  <w:sz w:val="20"/>
                                  <w:szCs w:val="20"/>
                                </w:rPr>
                                <w:t>. Sınıf 2.Dönem 1. Yazılı / Sınav Soruları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23F7C9" id="Grup 11" o:spid="_x0000_s1026" style="position:absolute;margin-left:-44.5pt;margin-top:-68.8pt;width:595.25pt;height:841.85pt;z-index:25176985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4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lv/grH4n8S+Ffg18Nbzwv4ivtNmuv2hvAdpcS2F28LS28ut26SwsUILI6kqyn&#10;hgcEEV9SVHdWdpeosd7aRzKsiuqyxhgrA5DDPcHoe1S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Gf4h8VeGPCNrBe&#10;+KvENjpsN1eQ2lvLfXSQrLcSsEiiUsRl3YhVUcsTgZNaFfJv/BYL/kiPwu/7OS+Hv/p+tq+sq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5r/4Kh/DL4g/FT4R/DvR/hx4O1DWrrTfj14I1W/t9OtzI0Fja6zBLcXDAdI4&#10;41Z2boAM19K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E/Hf9oL4cfs5eHdG8UfE27uobTXvFul+G9Pa0tTMzX+&#10;oXKW1spA+6pkdQW6KOa7avk3/gsF/wAkR+F3/ZyXw9/9P1tX1l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eIft4/s&#10;1eOv2ovh34N8I+ANW0mzufDvxc8LeKb6TWJ5Y43s9N1OK6njQxxyEytHGQikBS2AWUcj2+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m/bC/adb9lXwR4X8YDwj/bP/AAknxK8PeFPI+1eT5H9p38dp9oztbd5fmbtv&#10;G7GMjrXrNfJv/BYH/kiPwu/7OS+Hv/p+tq+s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zn9pn9mjwh+1J4T8P+EP&#10;GmualYW/h3x1ovim0k0tow8l1pt4l3DE+9GHls8YDAANtJwQea9G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n/&#10;AP4KL/Hj4lfs+/DDwL4l+F+sR2V5rnxq8IeHtRkltUlElhf6tDb3MYDggFo3YBhyOowa+gK+Tf8A&#10;gsF/yRH4Xf8AZyXw9/8AT9bV9Z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N/E/4QfDb4z6Tp+hfFDwlb6xZ6Tr1l&#10;rWnwXLOBBf2kyzW042kfNHIqsM8ZHINdJ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K/wDwVs1vWtC+C/wzuND1&#10;e6s5Jv2ivANvNJa3DRtJE+uW6vGSpGVZSQVPBHBr6or5N/4LA5PwR+F2B/zcl8Pf/T9bV9Z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WN42+IfgX4bWFnqvj/xbp+j22oapbabZT6jdLEs95cSCOCBSx5kkchVXqSQB&#10;Wz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Jv/BYL/kiPwu/7OS+Hv/p+tq+sq+d/+ClPwW+J/wAc/hX4B8PfCrwr&#10;Jq95o/xw8G67qUMdxFF5On2WrwXF1PmRlBCRIzbQSxxhQTxX0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ef/tF&#10;/tH+Bf2ZPC+heLPH9lqE9t4g8aaP4YsV02FXZbzUbtLWBmDMuIxI43EZIGSAeleg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yb/wWC/5Ij8Lv+zkvh7/AOn62r6yrxn9tz9mXxD+1P4B8I+D/DfiWz0uXw58VPDXiq4m&#10;vo3ZZoNM1GK7khXb0d1jKqTwCea9m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vF/wBuH9pnxN+yz8P/AAh4v8K+&#10;HbHUpvEfxW8M+FbiLUGcLFb6nqMVpLMuwg70WQsueMjkEV7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Jv8AwWC/&#10;5Ij8Lv8As5L4e/8Ap+tq+sq8/wD2jP2bvAf7T3hfQfCXxCv9Ut7Xw9410fxRYtpNxHG7Xmm3aXUC&#10;OXRwYjJGA6gBiuQGU816B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eN/8ABQnxP4i8GfsQ/FHxX4R1u603U9P8G3k9&#10;jqFjO0c1vIqZDoy4Kkeoq6cPaVFBdWl9535XgZ5pmlDBQdnVnGCb2TlJRu/S57JRX5d/shfsGftk&#10;/tS/s3eFfj8//BTL4gaOfE1i9x/ZonuZvI2zSR43/aRu+5noOtekf8Ojv2xv+kq/xA/75uP/AJKr&#10;vngsLTm4yrq602l/kfo+P4B4QyzHVcHieIaUalKUoSXsMQ7Si3GSuoNOzTV02ux9+UV8B/8ADo79&#10;sb/pKv8AED/vm4/+SqP+HR37Y3/SVf4gf983H/yVU/VcH/z/AF/4DL/I5f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z/wD+&#10;Cbv/AClU/aw/7C0P/pTLX6AV+f8A/wAE3f8AlKp+1h/2Fof/AEplr9AK78y/3hf4Yf8ApET9M8Wv&#10;+Ssh/wBg2D/9RaQUUUVwH5mFFFFABRRRQAUUUUAFFFFABRRRQAUUUUAFFFFABRRRQB5t+0/+0x4X&#10;/Za8JeHfF/izw/qGpQ+I/HmieFbWLTtm6K41O8jtIpW3sB5aPIGbGTgHAJ4r0mvk3/gsF/yRH4Xf&#10;9nJfD3/0/W1fWV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PJf2wv2YW/as8EeFvBy+Mf7E/4Rv4leHvFn2j7D5/&#10;2j+zL+O7+z43rt8zy9m/J25zhuletUUUAFFFFABRRRQAUUUUAFFFFABRRRQAUUUUAFFFFABRRRQA&#10;UUUUAZnjX/kTdW/7Blx/6Lavin/g3s/5MV1T/so2pf8Aoi0r7W8a/wDIm6t/2DLj/wBFtXxT/wAG&#10;9n/Jiuqf9lG1L/0RaV6FH/kW1f8AFD/24/TMj/5NXnP/AF/wf5Yg+6aKKK88/M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8d/bU/ac1f9lXwH4T8YaN4UttXk8SfFDw34UmhurhohBFqeoRWjzgqDloxJuC9CRgkV7FXiX7d&#10;vwj8N/GT4d+DdD8T3t9bw6V8WvC+tW7WEiKzXFpqUU8atvRgULKAwABI6EHmvba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">
                  <v:imagedata r:id="rId1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href="https://www.dindersi.com/icerik/din-kulturu-ve-ahlak-bilgisi-c93" style="position:absolute;left:13323;top:51192;width:4988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29" type="#_x0000_t202" style="position:absolute;left:3906;top:17482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37B47B2B" w14:textId="77777777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21E6016E" w14:textId="56D4451A" w:rsidR="00D650E9" w:rsidRPr="001B0C3D" w:rsidRDefault="008A2A28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="00D650E9" w:rsidRPr="001B0C3D">
                          <w:rPr>
                            <w:sz w:val="20"/>
                            <w:szCs w:val="20"/>
                          </w:rPr>
                          <w:t>. Sınıf 2.Dönem 1. Yazılı / Sınav Soruları</w:t>
                        </w:r>
                      </w:p>
                    </w:txbxContent>
                  </v:textbox>
                </v:shape>
                <v:shape id="_x0000_s1030" type="#_x0000_t202" style="position:absolute;left:4179;top:71527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0FD1A684" w14:textId="77777777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78EDC95A" w14:textId="4A9B3845" w:rsidR="00D650E9" w:rsidRPr="001B0C3D" w:rsidRDefault="008A2A28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="00D650E9" w:rsidRPr="001B0C3D">
                          <w:rPr>
                            <w:sz w:val="20"/>
                            <w:szCs w:val="20"/>
                          </w:rPr>
                          <w:t>. Sınıf 2.Dönem 1. Yazılı / Sınav Soruları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2"/>
    </w:p>
    <w:p w14:paraId="23E0481C" w14:textId="6E3B0D45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090D80" w14:paraId="64DFF68B" w14:textId="77777777" w:rsidTr="00B70779">
        <w:tc>
          <w:tcPr>
            <w:tcW w:w="4738" w:type="dxa"/>
          </w:tcPr>
          <w:p w14:paraId="1E48AB4A" w14:textId="77777777" w:rsidR="00090D80" w:rsidRDefault="00090D80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090D80" w14:paraId="10F87EDE" w14:textId="77777777" w:rsidTr="00B70779">
        <w:tc>
          <w:tcPr>
            <w:tcW w:w="4738" w:type="dxa"/>
          </w:tcPr>
          <w:p w14:paraId="7F022954" w14:textId="77777777" w:rsidR="00090D80" w:rsidRDefault="00090D80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090D80" w14:paraId="1A1CC7A0" w14:textId="77777777" w:rsidTr="00B70779">
        <w:tc>
          <w:tcPr>
            <w:tcW w:w="4738" w:type="dxa"/>
          </w:tcPr>
          <w:p w14:paraId="2827CE29" w14:textId="038390D6" w:rsidR="00090D80" w:rsidRDefault="00090D80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p w14:paraId="6A790B9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20E610F" w14:textId="159F0E90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57D76609" w:rsidR="00E709B5" w:rsidRDefault="00797BD9" w:rsidP="00090D80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38B9232C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4D77A41" wp14:editId="33AEE050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Metin Kutusu 2" o:spid="_x0000_s1031" type="#_x0000_t202" style="position:absolute;margin-left:0;margin-top:-36.15pt;width:317.7pt;height:39.75pt;z-index:2517094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LddH4I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1B5A937E" w:rsidR="00096985" w:rsidRDefault="00096985">
      <w:pPr>
        <w:rPr>
          <w:rFonts w:cstheme="minorHAnsi"/>
          <w:sz w:val="24"/>
          <w:szCs w:val="24"/>
        </w:rPr>
      </w:pPr>
    </w:p>
    <w:p w14:paraId="30E38355" w14:textId="708C778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2479E33F" w:rsidR="00096985" w:rsidRDefault="00096985">
      <w:pPr>
        <w:rPr>
          <w:rFonts w:cstheme="minorHAnsi"/>
          <w:sz w:val="24"/>
          <w:szCs w:val="24"/>
        </w:rPr>
      </w:pP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33A449E6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5ED990D9" w:rsidR="00C150A7" w:rsidRDefault="00D8342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5B96B32A" wp14:editId="2532901C">
                <wp:simplePos x="0" y="0"/>
                <wp:positionH relativeFrom="column">
                  <wp:posOffset>-581328</wp:posOffset>
                </wp:positionH>
                <wp:positionV relativeFrom="paragraph">
                  <wp:posOffset>-962025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3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4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5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6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7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8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9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20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1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2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3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57F5C5B2" w:rsidR="00501EC5" w:rsidRPr="00501EC5" w:rsidRDefault="008A2A28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4</w:t>
                              </w:r>
                              <w:r w:rsidR="00501EC5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96B32A" id="Grup 22" o:spid="_x0000_s1032" style="position:absolute;margin-left:-45.75pt;margin-top:-75.75pt;width:598.1pt;height:840.15pt;z-index:2517637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Eooorq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Y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S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Y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S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S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m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ps0giTzHcKq8szdqAHUV8Jftmf8F2fgJ+z14hufh58GPD7eP9es2aO+ure7EOm2kgOCnm4Zpm&#10;BHIQbR/fyCK+W7//AIOM/wBqKe5aTTvg14Mt4v4Y5PtMhH47x/Kvn8VxPkuFqOnKpdreyb/HY/aO&#10;H/o/+KXEWAjjKGC9nTkrx9pOMG09nyt8yT6XSutVofsjRX40/wDERZ+1d/0SfwT/AN+bn/47R/xE&#10;WftXf9En8E/9+bn/AOO1z/64ZH/M/wDwFnu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EbGOTSAZGA1OooAb5fOc0u3HSlooAQrk80oAHS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IB600p6GnUUAJsHegoO1LRQA3&#10;BTmjzPanEA9aTavpQAoORm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hiQOBTdzE4C8+lADqKsQ6Rqs4zHYSfVlx/Opf+Ee1j&#10;/nzP/fQ/xo5o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R/wj2s&#10;f8+Z/wC+h/jRzR7gUqKu/wDCPax/z5n/AL6H+NH/AAj2sf8APmf++h/jRzR7gUqKu/8ACPax/wA+&#10;Z/76H+NH/CPax/z5n/vof40c0e4FKirv/CPax/z5n/vof40f8I9rH/Pmf++h/jRzR7gUqKu/8I9r&#10;H/Pmf++h/jR/wj2sf8+Z/wC+h/jRzR7gUqKu/wDCPax/z5n/AL6H+NH/AAj2sf8APmf++h/jRzR7&#10;g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xnqKKKADp0FIFwK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p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M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24" o:title=""/>
                  <v:path arrowok="t"/>
                </v:shape>
                <v:oval id="Oval 5" o:spid="_x0000_s1034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6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7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8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9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74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57F5C5B2" w:rsidR="00501EC5" w:rsidRPr="00501EC5" w:rsidRDefault="008A2A28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4</w:t>
                        </w:r>
                        <w:r w:rsidR="00501EC5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1BF716" w14:textId="001E0447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109CEAA" w:rsidR="00ED5112" w:rsidRDefault="00ED5112">
      <w:pPr>
        <w:rPr>
          <w:rFonts w:cstheme="minorHAnsi"/>
          <w:sz w:val="24"/>
          <w:szCs w:val="24"/>
        </w:rPr>
      </w:pPr>
    </w:p>
    <w:p w14:paraId="510BD7CB" w14:textId="0DF10CB7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04320" behindDoc="0" locked="0" layoutInCell="1" allowOverlap="1" wp14:anchorId="07658D09" wp14:editId="144FAB30">
            <wp:simplePos x="0" y="0"/>
            <wp:positionH relativeFrom="margin">
              <wp:posOffset>-581025</wp:posOffset>
            </wp:positionH>
            <wp:positionV relativeFrom="paragraph">
              <wp:posOffset>-1246505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864B8C">
      <w:headerReference w:type="default" r:id="rId26"/>
      <w:footerReference w:type="default" r:id="rId27"/>
      <w:type w:val="continuous"/>
      <w:pgSz w:w="11906" w:h="16838" w:code="9"/>
      <w:pgMar w:top="1404" w:right="849" w:bottom="567" w:left="851" w:header="709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872E7F" w14:textId="77777777" w:rsidR="0050591F" w:rsidRDefault="0050591F" w:rsidP="00ED544D">
      <w:pPr>
        <w:spacing w:after="0" w:line="240" w:lineRule="auto"/>
      </w:pPr>
      <w:r>
        <w:separator/>
      </w:r>
    </w:p>
  </w:endnote>
  <w:endnote w:type="continuationSeparator" w:id="0">
    <w:p w14:paraId="7F43C626" w14:textId="77777777" w:rsidR="0050591F" w:rsidRDefault="0050591F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4" w:name="_Hlk124933023"/>
    <w:bookmarkStart w:id="5" w:name="_Hlk124933024"/>
    <w:bookmarkStart w:id="6" w:name="_Hlk124933025"/>
    <w:bookmarkStart w:id="7" w:name="_Hlk124933026"/>
    <w:bookmarkStart w:id="8" w:name="_Hlk124933769"/>
    <w:bookmarkStart w:id="9" w:name="_Hlk124933770"/>
    <w:bookmarkStart w:id="10" w:name="_Hlk124933789"/>
    <w:bookmarkStart w:id="11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5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5" name="Resim 2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6" name="Resim 2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465862" w14:textId="77777777" w:rsidR="0050591F" w:rsidRDefault="0050591F" w:rsidP="00ED544D">
      <w:pPr>
        <w:spacing w:after="0" w:line="240" w:lineRule="auto"/>
      </w:pPr>
      <w:r>
        <w:separator/>
      </w:r>
    </w:p>
  </w:footnote>
  <w:footnote w:type="continuationSeparator" w:id="0">
    <w:p w14:paraId="62A186F6" w14:textId="77777777" w:rsidR="0050591F" w:rsidRDefault="0050591F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3" w:name="_Hlk121295565"/>
    <w:r>
      <w:t>DİN KÜLTÜRÜ VE AHLAK BİLGİSİ</w:t>
    </w:r>
  </w:p>
  <w:p w14:paraId="267D6F43" w14:textId="6876CDBF" w:rsidR="00C150A7" w:rsidRDefault="008A2A28" w:rsidP="00C150A7">
    <w:pPr>
      <w:pStyle w:val="stBilgi"/>
      <w:jc w:val="center"/>
    </w:pPr>
    <w:r>
      <w:t>4</w:t>
    </w:r>
    <w:r w:rsidR="00C150A7">
      <w:t>. Sınıf 2.Dönem 1. Yazılı /</w:t>
    </w:r>
    <w:proofErr w:type="gramStart"/>
    <w:r w:rsidR="00EE6DA8">
      <w:t xml:space="preserve">Test </w:t>
    </w:r>
    <w:r w:rsidR="00C150A7">
      <w:t xml:space="preserve"> Sınav</w:t>
    </w:r>
    <w:proofErr w:type="gramEnd"/>
    <w:r w:rsidR="00C150A7">
      <w:t xml:space="preserve"> Soruları</w:t>
    </w:r>
  </w:p>
  <w:bookmarkEnd w:id="3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0F650F4"/>
    <w:multiLevelType w:val="hybridMultilevel"/>
    <w:tmpl w:val="DF1833AC"/>
    <w:lvl w:ilvl="0" w:tplc="D2383274">
      <w:start w:val="1"/>
      <w:numFmt w:val="upperLetter"/>
      <w:lvlText w:val="%1."/>
      <w:lvlJc w:val="left"/>
      <w:pPr>
        <w:ind w:left="53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250" w:hanging="360"/>
      </w:pPr>
    </w:lvl>
    <w:lvl w:ilvl="2" w:tplc="041F001B" w:tentative="1">
      <w:start w:val="1"/>
      <w:numFmt w:val="lowerRoman"/>
      <w:lvlText w:val="%3."/>
      <w:lvlJc w:val="right"/>
      <w:pPr>
        <w:ind w:left="1970" w:hanging="180"/>
      </w:pPr>
    </w:lvl>
    <w:lvl w:ilvl="3" w:tplc="041F000F" w:tentative="1">
      <w:start w:val="1"/>
      <w:numFmt w:val="decimal"/>
      <w:lvlText w:val="%4."/>
      <w:lvlJc w:val="left"/>
      <w:pPr>
        <w:ind w:left="2690" w:hanging="360"/>
      </w:pPr>
    </w:lvl>
    <w:lvl w:ilvl="4" w:tplc="041F0019" w:tentative="1">
      <w:start w:val="1"/>
      <w:numFmt w:val="lowerLetter"/>
      <w:lvlText w:val="%5."/>
      <w:lvlJc w:val="left"/>
      <w:pPr>
        <w:ind w:left="3410" w:hanging="360"/>
      </w:pPr>
    </w:lvl>
    <w:lvl w:ilvl="5" w:tplc="041F001B" w:tentative="1">
      <w:start w:val="1"/>
      <w:numFmt w:val="lowerRoman"/>
      <w:lvlText w:val="%6."/>
      <w:lvlJc w:val="right"/>
      <w:pPr>
        <w:ind w:left="4130" w:hanging="180"/>
      </w:pPr>
    </w:lvl>
    <w:lvl w:ilvl="6" w:tplc="041F000F" w:tentative="1">
      <w:start w:val="1"/>
      <w:numFmt w:val="decimal"/>
      <w:lvlText w:val="%7."/>
      <w:lvlJc w:val="left"/>
      <w:pPr>
        <w:ind w:left="4850" w:hanging="360"/>
      </w:pPr>
    </w:lvl>
    <w:lvl w:ilvl="7" w:tplc="041F0019" w:tentative="1">
      <w:start w:val="1"/>
      <w:numFmt w:val="lowerLetter"/>
      <w:lvlText w:val="%8."/>
      <w:lvlJc w:val="left"/>
      <w:pPr>
        <w:ind w:left="5570" w:hanging="360"/>
      </w:pPr>
    </w:lvl>
    <w:lvl w:ilvl="8" w:tplc="041F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2" w15:restartNumberingAfterBreak="0">
    <w:nsid w:val="1D4210DD"/>
    <w:multiLevelType w:val="hybridMultilevel"/>
    <w:tmpl w:val="E88859C6"/>
    <w:lvl w:ilvl="0" w:tplc="728831DA">
      <w:start w:val="1"/>
      <w:numFmt w:val="upperLetter"/>
      <w:lvlText w:val="%1."/>
      <w:lvlJc w:val="left"/>
      <w:pPr>
        <w:ind w:left="53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250" w:hanging="360"/>
      </w:pPr>
    </w:lvl>
    <w:lvl w:ilvl="2" w:tplc="041F001B" w:tentative="1">
      <w:start w:val="1"/>
      <w:numFmt w:val="lowerRoman"/>
      <w:lvlText w:val="%3."/>
      <w:lvlJc w:val="right"/>
      <w:pPr>
        <w:ind w:left="1970" w:hanging="180"/>
      </w:pPr>
    </w:lvl>
    <w:lvl w:ilvl="3" w:tplc="041F000F" w:tentative="1">
      <w:start w:val="1"/>
      <w:numFmt w:val="decimal"/>
      <w:lvlText w:val="%4."/>
      <w:lvlJc w:val="left"/>
      <w:pPr>
        <w:ind w:left="2690" w:hanging="360"/>
      </w:pPr>
    </w:lvl>
    <w:lvl w:ilvl="4" w:tplc="041F0019" w:tentative="1">
      <w:start w:val="1"/>
      <w:numFmt w:val="lowerLetter"/>
      <w:lvlText w:val="%5."/>
      <w:lvlJc w:val="left"/>
      <w:pPr>
        <w:ind w:left="3410" w:hanging="360"/>
      </w:pPr>
    </w:lvl>
    <w:lvl w:ilvl="5" w:tplc="041F001B" w:tentative="1">
      <w:start w:val="1"/>
      <w:numFmt w:val="lowerRoman"/>
      <w:lvlText w:val="%6."/>
      <w:lvlJc w:val="right"/>
      <w:pPr>
        <w:ind w:left="4130" w:hanging="180"/>
      </w:pPr>
    </w:lvl>
    <w:lvl w:ilvl="6" w:tplc="041F000F" w:tentative="1">
      <w:start w:val="1"/>
      <w:numFmt w:val="decimal"/>
      <w:lvlText w:val="%7."/>
      <w:lvlJc w:val="left"/>
      <w:pPr>
        <w:ind w:left="4850" w:hanging="360"/>
      </w:pPr>
    </w:lvl>
    <w:lvl w:ilvl="7" w:tplc="041F0019" w:tentative="1">
      <w:start w:val="1"/>
      <w:numFmt w:val="lowerLetter"/>
      <w:lvlText w:val="%8."/>
      <w:lvlJc w:val="left"/>
      <w:pPr>
        <w:ind w:left="5570" w:hanging="360"/>
      </w:pPr>
    </w:lvl>
    <w:lvl w:ilvl="8" w:tplc="041F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" w15:restartNumberingAfterBreak="0">
    <w:nsid w:val="37922428"/>
    <w:multiLevelType w:val="hybridMultilevel"/>
    <w:tmpl w:val="DFB26F36"/>
    <w:lvl w:ilvl="0" w:tplc="4D9CEFA2">
      <w:start w:val="1"/>
      <w:numFmt w:val="upperLetter"/>
      <w:lvlText w:val="%1."/>
      <w:lvlJc w:val="left"/>
      <w:pPr>
        <w:ind w:left="53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50" w:hanging="360"/>
      </w:pPr>
    </w:lvl>
    <w:lvl w:ilvl="2" w:tplc="041F001B" w:tentative="1">
      <w:start w:val="1"/>
      <w:numFmt w:val="lowerRoman"/>
      <w:lvlText w:val="%3."/>
      <w:lvlJc w:val="right"/>
      <w:pPr>
        <w:ind w:left="1970" w:hanging="180"/>
      </w:pPr>
    </w:lvl>
    <w:lvl w:ilvl="3" w:tplc="041F000F" w:tentative="1">
      <w:start w:val="1"/>
      <w:numFmt w:val="decimal"/>
      <w:lvlText w:val="%4."/>
      <w:lvlJc w:val="left"/>
      <w:pPr>
        <w:ind w:left="2690" w:hanging="360"/>
      </w:pPr>
    </w:lvl>
    <w:lvl w:ilvl="4" w:tplc="041F0019" w:tentative="1">
      <w:start w:val="1"/>
      <w:numFmt w:val="lowerLetter"/>
      <w:lvlText w:val="%5."/>
      <w:lvlJc w:val="left"/>
      <w:pPr>
        <w:ind w:left="3410" w:hanging="360"/>
      </w:pPr>
    </w:lvl>
    <w:lvl w:ilvl="5" w:tplc="041F001B" w:tentative="1">
      <w:start w:val="1"/>
      <w:numFmt w:val="lowerRoman"/>
      <w:lvlText w:val="%6."/>
      <w:lvlJc w:val="right"/>
      <w:pPr>
        <w:ind w:left="4130" w:hanging="180"/>
      </w:pPr>
    </w:lvl>
    <w:lvl w:ilvl="6" w:tplc="041F000F" w:tentative="1">
      <w:start w:val="1"/>
      <w:numFmt w:val="decimal"/>
      <w:lvlText w:val="%7."/>
      <w:lvlJc w:val="left"/>
      <w:pPr>
        <w:ind w:left="4850" w:hanging="360"/>
      </w:pPr>
    </w:lvl>
    <w:lvl w:ilvl="7" w:tplc="041F0019" w:tentative="1">
      <w:start w:val="1"/>
      <w:numFmt w:val="lowerLetter"/>
      <w:lvlText w:val="%8."/>
      <w:lvlJc w:val="left"/>
      <w:pPr>
        <w:ind w:left="5570" w:hanging="360"/>
      </w:pPr>
    </w:lvl>
    <w:lvl w:ilvl="8" w:tplc="041F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4" w15:restartNumberingAfterBreak="0">
    <w:nsid w:val="396D3CFD"/>
    <w:multiLevelType w:val="hybridMultilevel"/>
    <w:tmpl w:val="DBA271E6"/>
    <w:lvl w:ilvl="0" w:tplc="145C8360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C27146"/>
    <w:multiLevelType w:val="hybridMultilevel"/>
    <w:tmpl w:val="CB4A833C"/>
    <w:lvl w:ilvl="0" w:tplc="288C0A48">
      <w:start w:val="1"/>
      <w:numFmt w:val="upperLetter"/>
      <w:lvlText w:val="%1."/>
      <w:lvlJc w:val="left"/>
      <w:pPr>
        <w:ind w:left="53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250" w:hanging="360"/>
      </w:pPr>
    </w:lvl>
    <w:lvl w:ilvl="2" w:tplc="041F001B" w:tentative="1">
      <w:start w:val="1"/>
      <w:numFmt w:val="lowerRoman"/>
      <w:lvlText w:val="%3."/>
      <w:lvlJc w:val="right"/>
      <w:pPr>
        <w:ind w:left="1970" w:hanging="180"/>
      </w:pPr>
    </w:lvl>
    <w:lvl w:ilvl="3" w:tplc="041F000F" w:tentative="1">
      <w:start w:val="1"/>
      <w:numFmt w:val="decimal"/>
      <w:lvlText w:val="%4."/>
      <w:lvlJc w:val="left"/>
      <w:pPr>
        <w:ind w:left="2690" w:hanging="360"/>
      </w:pPr>
    </w:lvl>
    <w:lvl w:ilvl="4" w:tplc="041F0019" w:tentative="1">
      <w:start w:val="1"/>
      <w:numFmt w:val="lowerLetter"/>
      <w:lvlText w:val="%5."/>
      <w:lvlJc w:val="left"/>
      <w:pPr>
        <w:ind w:left="3410" w:hanging="360"/>
      </w:pPr>
    </w:lvl>
    <w:lvl w:ilvl="5" w:tplc="041F001B" w:tentative="1">
      <w:start w:val="1"/>
      <w:numFmt w:val="lowerRoman"/>
      <w:lvlText w:val="%6."/>
      <w:lvlJc w:val="right"/>
      <w:pPr>
        <w:ind w:left="4130" w:hanging="180"/>
      </w:pPr>
    </w:lvl>
    <w:lvl w:ilvl="6" w:tplc="041F000F" w:tentative="1">
      <w:start w:val="1"/>
      <w:numFmt w:val="decimal"/>
      <w:lvlText w:val="%7."/>
      <w:lvlJc w:val="left"/>
      <w:pPr>
        <w:ind w:left="4850" w:hanging="360"/>
      </w:pPr>
    </w:lvl>
    <w:lvl w:ilvl="7" w:tplc="041F0019" w:tentative="1">
      <w:start w:val="1"/>
      <w:numFmt w:val="lowerLetter"/>
      <w:lvlText w:val="%8."/>
      <w:lvlJc w:val="left"/>
      <w:pPr>
        <w:ind w:left="5570" w:hanging="360"/>
      </w:pPr>
    </w:lvl>
    <w:lvl w:ilvl="8" w:tplc="041F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6" w15:restartNumberingAfterBreak="0">
    <w:nsid w:val="5837754F"/>
    <w:multiLevelType w:val="hybridMultilevel"/>
    <w:tmpl w:val="A7B8E3C4"/>
    <w:lvl w:ilvl="0" w:tplc="6C9C11EA">
      <w:start w:val="1"/>
      <w:numFmt w:val="upperLetter"/>
      <w:lvlText w:val="%1."/>
      <w:lvlJc w:val="left"/>
      <w:pPr>
        <w:ind w:left="530" w:hanging="360"/>
      </w:pPr>
      <w:rPr>
        <w:rFonts w:hint="default"/>
        <w:b w:val="0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250" w:hanging="360"/>
      </w:pPr>
    </w:lvl>
    <w:lvl w:ilvl="2" w:tplc="041F001B" w:tentative="1">
      <w:start w:val="1"/>
      <w:numFmt w:val="lowerRoman"/>
      <w:lvlText w:val="%3."/>
      <w:lvlJc w:val="right"/>
      <w:pPr>
        <w:ind w:left="1970" w:hanging="180"/>
      </w:pPr>
    </w:lvl>
    <w:lvl w:ilvl="3" w:tplc="041F000F" w:tentative="1">
      <w:start w:val="1"/>
      <w:numFmt w:val="decimal"/>
      <w:lvlText w:val="%4."/>
      <w:lvlJc w:val="left"/>
      <w:pPr>
        <w:ind w:left="2690" w:hanging="360"/>
      </w:pPr>
    </w:lvl>
    <w:lvl w:ilvl="4" w:tplc="041F0019" w:tentative="1">
      <w:start w:val="1"/>
      <w:numFmt w:val="lowerLetter"/>
      <w:lvlText w:val="%5."/>
      <w:lvlJc w:val="left"/>
      <w:pPr>
        <w:ind w:left="3410" w:hanging="360"/>
      </w:pPr>
    </w:lvl>
    <w:lvl w:ilvl="5" w:tplc="041F001B" w:tentative="1">
      <w:start w:val="1"/>
      <w:numFmt w:val="lowerRoman"/>
      <w:lvlText w:val="%6."/>
      <w:lvlJc w:val="right"/>
      <w:pPr>
        <w:ind w:left="4130" w:hanging="180"/>
      </w:pPr>
    </w:lvl>
    <w:lvl w:ilvl="6" w:tplc="041F000F" w:tentative="1">
      <w:start w:val="1"/>
      <w:numFmt w:val="decimal"/>
      <w:lvlText w:val="%7."/>
      <w:lvlJc w:val="left"/>
      <w:pPr>
        <w:ind w:left="4850" w:hanging="360"/>
      </w:pPr>
    </w:lvl>
    <w:lvl w:ilvl="7" w:tplc="041F0019" w:tentative="1">
      <w:start w:val="1"/>
      <w:numFmt w:val="lowerLetter"/>
      <w:lvlText w:val="%8."/>
      <w:lvlJc w:val="left"/>
      <w:pPr>
        <w:ind w:left="5570" w:hanging="360"/>
      </w:pPr>
    </w:lvl>
    <w:lvl w:ilvl="8" w:tplc="041F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4014D79"/>
    <w:multiLevelType w:val="hybridMultilevel"/>
    <w:tmpl w:val="1B9A6C0E"/>
    <w:lvl w:ilvl="0" w:tplc="0A84B64C">
      <w:start w:val="1"/>
      <w:numFmt w:val="upperLetter"/>
      <w:lvlText w:val="%1."/>
      <w:lvlJc w:val="left"/>
      <w:pPr>
        <w:ind w:left="53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250" w:hanging="360"/>
      </w:pPr>
    </w:lvl>
    <w:lvl w:ilvl="2" w:tplc="041F001B" w:tentative="1">
      <w:start w:val="1"/>
      <w:numFmt w:val="lowerRoman"/>
      <w:lvlText w:val="%3."/>
      <w:lvlJc w:val="right"/>
      <w:pPr>
        <w:ind w:left="1970" w:hanging="180"/>
      </w:pPr>
    </w:lvl>
    <w:lvl w:ilvl="3" w:tplc="041F000F" w:tentative="1">
      <w:start w:val="1"/>
      <w:numFmt w:val="decimal"/>
      <w:lvlText w:val="%4."/>
      <w:lvlJc w:val="left"/>
      <w:pPr>
        <w:ind w:left="2690" w:hanging="360"/>
      </w:pPr>
    </w:lvl>
    <w:lvl w:ilvl="4" w:tplc="041F0019" w:tentative="1">
      <w:start w:val="1"/>
      <w:numFmt w:val="lowerLetter"/>
      <w:lvlText w:val="%5."/>
      <w:lvlJc w:val="left"/>
      <w:pPr>
        <w:ind w:left="3410" w:hanging="360"/>
      </w:pPr>
    </w:lvl>
    <w:lvl w:ilvl="5" w:tplc="041F001B" w:tentative="1">
      <w:start w:val="1"/>
      <w:numFmt w:val="lowerRoman"/>
      <w:lvlText w:val="%6."/>
      <w:lvlJc w:val="right"/>
      <w:pPr>
        <w:ind w:left="4130" w:hanging="180"/>
      </w:pPr>
    </w:lvl>
    <w:lvl w:ilvl="6" w:tplc="041F000F" w:tentative="1">
      <w:start w:val="1"/>
      <w:numFmt w:val="decimal"/>
      <w:lvlText w:val="%7."/>
      <w:lvlJc w:val="left"/>
      <w:pPr>
        <w:ind w:left="4850" w:hanging="360"/>
      </w:pPr>
    </w:lvl>
    <w:lvl w:ilvl="7" w:tplc="041F0019" w:tentative="1">
      <w:start w:val="1"/>
      <w:numFmt w:val="lowerLetter"/>
      <w:lvlText w:val="%8."/>
      <w:lvlJc w:val="left"/>
      <w:pPr>
        <w:ind w:left="5570" w:hanging="360"/>
      </w:pPr>
    </w:lvl>
    <w:lvl w:ilvl="8" w:tplc="041F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9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A60943"/>
    <w:multiLevelType w:val="hybridMultilevel"/>
    <w:tmpl w:val="457639CA"/>
    <w:lvl w:ilvl="0" w:tplc="600AEB60">
      <w:start w:val="1"/>
      <w:numFmt w:val="upperLetter"/>
      <w:lvlText w:val="%1."/>
      <w:lvlJc w:val="left"/>
      <w:pPr>
        <w:ind w:left="89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610" w:hanging="360"/>
      </w:pPr>
    </w:lvl>
    <w:lvl w:ilvl="2" w:tplc="041F001B" w:tentative="1">
      <w:start w:val="1"/>
      <w:numFmt w:val="lowerRoman"/>
      <w:lvlText w:val="%3."/>
      <w:lvlJc w:val="right"/>
      <w:pPr>
        <w:ind w:left="2330" w:hanging="180"/>
      </w:pPr>
    </w:lvl>
    <w:lvl w:ilvl="3" w:tplc="041F000F" w:tentative="1">
      <w:start w:val="1"/>
      <w:numFmt w:val="decimal"/>
      <w:lvlText w:val="%4."/>
      <w:lvlJc w:val="left"/>
      <w:pPr>
        <w:ind w:left="3050" w:hanging="360"/>
      </w:pPr>
    </w:lvl>
    <w:lvl w:ilvl="4" w:tplc="041F0019" w:tentative="1">
      <w:start w:val="1"/>
      <w:numFmt w:val="lowerLetter"/>
      <w:lvlText w:val="%5."/>
      <w:lvlJc w:val="left"/>
      <w:pPr>
        <w:ind w:left="3770" w:hanging="360"/>
      </w:pPr>
    </w:lvl>
    <w:lvl w:ilvl="5" w:tplc="041F001B" w:tentative="1">
      <w:start w:val="1"/>
      <w:numFmt w:val="lowerRoman"/>
      <w:lvlText w:val="%6."/>
      <w:lvlJc w:val="right"/>
      <w:pPr>
        <w:ind w:left="4490" w:hanging="180"/>
      </w:pPr>
    </w:lvl>
    <w:lvl w:ilvl="6" w:tplc="041F000F" w:tentative="1">
      <w:start w:val="1"/>
      <w:numFmt w:val="decimal"/>
      <w:lvlText w:val="%7."/>
      <w:lvlJc w:val="left"/>
      <w:pPr>
        <w:ind w:left="5210" w:hanging="360"/>
      </w:pPr>
    </w:lvl>
    <w:lvl w:ilvl="7" w:tplc="041F0019" w:tentative="1">
      <w:start w:val="1"/>
      <w:numFmt w:val="lowerLetter"/>
      <w:lvlText w:val="%8."/>
      <w:lvlJc w:val="left"/>
      <w:pPr>
        <w:ind w:left="5930" w:hanging="360"/>
      </w:pPr>
    </w:lvl>
    <w:lvl w:ilvl="8" w:tplc="041F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1" w15:restartNumberingAfterBreak="0">
    <w:nsid w:val="73AD7D16"/>
    <w:multiLevelType w:val="hybridMultilevel"/>
    <w:tmpl w:val="298684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DB45DB"/>
    <w:multiLevelType w:val="hybridMultilevel"/>
    <w:tmpl w:val="A2E6CF4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4"/>
  </w:num>
  <w:num w:numId="4">
    <w:abstractNumId w:val="0"/>
  </w:num>
  <w:num w:numId="5">
    <w:abstractNumId w:val="11"/>
  </w:num>
  <w:num w:numId="6">
    <w:abstractNumId w:val="12"/>
  </w:num>
  <w:num w:numId="7">
    <w:abstractNumId w:val="10"/>
  </w:num>
  <w:num w:numId="8">
    <w:abstractNumId w:val="3"/>
  </w:num>
  <w:num w:numId="9">
    <w:abstractNumId w:val="5"/>
  </w:num>
  <w:num w:numId="10">
    <w:abstractNumId w:val="6"/>
  </w:num>
  <w:num w:numId="11">
    <w:abstractNumId w:val="8"/>
  </w:num>
  <w:num w:numId="12">
    <w:abstractNumId w:val="1"/>
  </w:num>
  <w:num w:numId="13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2DF1"/>
    <w:rsid w:val="00050EE9"/>
    <w:rsid w:val="00054486"/>
    <w:rsid w:val="000661E9"/>
    <w:rsid w:val="000718B7"/>
    <w:rsid w:val="00090D80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A476A"/>
    <w:rsid w:val="002B7944"/>
    <w:rsid w:val="002C1C38"/>
    <w:rsid w:val="002D31AD"/>
    <w:rsid w:val="00343238"/>
    <w:rsid w:val="0038090A"/>
    <w:rsid w:val="003957B1"/>
    <w:rsid w:val="003A1D96"/>
    <w:rsid w:val="003D0AE6"/>
    <w:rsid w:val="003D42D3"/>
    <w:rsid w:val="003D541A"/>
    <w:rsid w:val="00401657"/>
    <w:rsid w:val="00407C7A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0591F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21CC1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4B8C"/>
    <w:rsid w:val="00866749"/>
    <w:rsid w:val="00866F3E"/>
    <w:rsid w:val="008677E5"/>
    <w:rsid w:val="00867EB3"/>
    <w:rsid w:val="00876855"/>
    <w:rsid w:val="008A2A28"/>
    <w:rsid w:val="008C29B9"/>
    <w:rsid w:val="008C5BBE"/>
    <w:rsid w:val="008D43D4"/>
    <w:rsid w:val="00901952"/>
    <w:rsid w:val="0092235A"/>
    <w:rsid w:val="009234AD"/>
    <w:rsid w:val="009336E0"/>
    <w:rsid w:val="009441AD"/>
    <w:rsid w:val="00956A34"/>
    <w:rsid w:val="0098052E"/>
    <w:rsid w:val="00980FF5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67338"/>
    <w:rsid w:val="00BC0CF0"/>
    <w:rsid w:val="00C026B1"/>
    <w:rsid w:val="00C150A7"/>
    <w:rsid w:val="00C23134"/>
    <w:rsid w:val="00C27595"/>
    <w:rsid w:val="00C83F3F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8342E"/>
    <w:rsid w:val="00D93959"/>
    <w:rsid w:val="00D9648A"/>
    <w:rsid w:val="00DA1B31"/>
    <w:rsid w:val="00DB5596"/>
    <w:rsid w:val="00DB6FB8"/>
    <w:rsid w:val="00E709B5"/>
    <w:rsid w:val="00E71579"/>
    <w:rsid w:val="00E72F61"/>
    <w:rsid w:val="00E7530C"/>
    <w:rsid w:val="00E912EB"/>
    <w:rsid w:val="00EB3584"/>
    <w:rsid w:val="00ED5112"/>
    <w:rsid w:val="00ED544D"/>
    <w:rsid w:val="00EE6DA8"/>
    <w:rsid w:val="00EE7729"/>
    <w:rsid w:val="00F30FCF"/>
    <w:rsid w:val="00F34887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83F3F"/>
    <w:pPr>
      <w:numPr>
        <w:numId w:val="3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721CC1"/>
    <w:pPr>
      <w:spacing w:after="0" w:line="240" w:lineRule="auto"/>
      <w:ind w:left="170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1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2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83F3F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5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chat.whatsapp.com/IR0KARlUCd4ItMDPQkjplO" TargetMode="External"/><Relationship Id="rId18" Type="http://schemas.openxmlformats.org/officeDocument/2006/relationships/hyperlink" Target="https://www.instagram.com/ddy_yayinlari/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dindersi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www.youtube.com/@dindersi-co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1l65VLvh4c2GwvOLzCJUUo" TargetMode="External"/><Relationship Id="rId23" Type="http://schemas.openxmlformats.org/officeDocument/2006/relationships/hyperlink" Target="https://www.dindersi.com/icerik/din-kulturu-ve-ahlak-bilgisi-c74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dindersi.com/icerik/din-kulturu-ve-ahlak-bilgisi-c93" TargetMode="External"/><Relationship Id="rId19" Type="http://schemas.openxmlformats.org/officeDocument/2006/relationships/hyperlink" Target="https://www.facebook.com/ddyayinlar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chat.whatsapp.com/Flg4Iy7vRGqIRQYk23TONo" TargetMode="External"/><Relationship Id="rId22" Type="http://schemas.openxmlformats.org/officeDocument/2006/relationships/hyperlink" Target="http://www.ddyayinlari.com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7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21B262-5D30-40A5-B1A8-E91FE86C4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4</TotalTime>
  <Pages>5</Pages>
  <Words>523</Words>
  <Characters>2983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2024-10-17T12:42:00Z</dcterms:created>
  <dcterms:modified xsi:type="dcterms:W3CDTF">2024-10-17T12:42:00Z</dcterms:modified>
</cp:coreProperties>
</file>