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1CB77" w14:textId="4344A2E2" w:rsidR="00FA04B9" w:rsidRPr="00FA04B9" w:rsidRDefault="00FA04B9" w:rsidP="00FA04B9">
      <w:pPr>
        <w:tabs>
          <w:tab w:val="left" w:pos="1920"/>
        </w:tabs>
        <w:spacing w:after="160" w:line="259" w:lineRule="auto"/>
        <w:rPr>
          <w:b/>
        </w:rPr>
      </w:pPr>
      <w:bookmarkStart w:id="0" w:name="_Hlk124954262"/>
      <w:r w:rsidRPr="00FA04B9">
        <w:rPr>
          <w:b/>
        </w:rPr>
        <w:t xml:space="preserve">1. </w:t>
      </w:r>
      <w:r w:rsidRPr="00FA04B9">
        <w:rPr>
          <w:b/>
        </w:rPr>
        <w:t>Aşağıda Arapçası verilen kelimelerin Türkçe karşılıklarını yazınız. (  8x2=16P  )</w:t>
      </w:r>
    </w:p>
    <w:p w14:paraId="25462325" w14:textId="1B344CF1" w:rsidR="002D31AD" w:rsidRDefault="00FA04B9" w:rsidP="00FA04B9">
      <w:pPr>
        <w:pStyle w:val="SEENEKLER"/>
        <w:numPr>
          <w:ilvl w:val="0"/>
          <w:numId w:val="0"/>
        </w:numPr>
        <w:ind w:left="530" w:hanging="360"/>
      </w:pP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508A2A90" wp14:editId="64C1EDC7">
            <wp:simplePos x="0" y="0"/>
            <wp:positionH relativeFrom="column">
              <wp:posOffset>-159385</wp:posOffset>
            </wp:positionH>
            <wp:positionV relativeFrom="paragraph">
              <wp:posOffset>635</wp:posOffset>
            </wp:positionV>
            <wp:extent cx="3352800" cy="1114425"/>
            <wp:effectExtent l="0" t="0" r="0" b="952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21040BD5" w14:textId="06A8DABA" w:rsidR="00FA04B9" w:rsidRPr="00FA04B9" w:rsidRDefault="00FA04B9" w:rsidP="00FA04B9">
      <w:pPr>
        <w:tabs>
          <w:tab w:val="left" w:pos="1920"/>
        </w:tabs>
        <w:spacing w:after="160" w:line="259" w:lineRule="auto"/>
        <w:jc w:val="both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4B932760" wp14:editId="04BC2451">
            <wp:simplePos x="0" y="0"/>
            <wp:positionH relativeFrom="column">
              <wp:posOffset>-426085</wp:posOffset>
            </wp:positionH>
            <wp:positionV relativeFrom="paragraph">
              <wp:posOffset>283210</wp:posOffset>
            </wp:positionV>
            <wp:extent cx="3619500" cy="192405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4B9">
        <w:rPr>
          <w:b/>
        </w:rPr>
        <w:t xml:space="preserve">2. </w:t>
      </w:r>
      <w:r w:rsidRPr="00FA04B9">
        <w:rPr>
          <w:b/>
        </w:rPr>
        <w:t xml:space="preserve">Arapçası verilen metni tercüme ediniz.( </w:t>
      </w:r>
      <w:r w:rsidRPr="00FA04B9">
        <w:rPr>
          <w:rFonts w:hint="cs"/>
          <w:b/>
          <w:rtl/>
        </w:rPr>
        <w:t xml:space="preserve"> </w:t>
      </w:r>
      <w:r w:rsidRPr="00FA04B9">
        <w:rPr>
          <w:b/>
        </w:rPr>
        <w:t>30P)</w:t>
      </w:r>
    </w:p>
    <w:p w14:paraId="065CEA61" w14:textId="27691DCC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692C419F" w14:textId="77777777" w:rsidR="00FA04B9" w:rsidRDefault="00FA04B9" w:rsidP="00FA04B9">
      <w:pPr>
        <w:tabs>
          <w:tab w:val="left" w:pos="1920"/>
        </w:tabs>
        <w:spacing w:after="160" w:line="259" w:lineRule="auto"/>
        <w:ind w:right="-142"/>
        <w:rPr>
          <w:rFonts w:cstheme="minorHAnsi"/>
          <w:sz w:val="24"/>
          <w:szCs w:val="24"/>
        </w:rPr>
      </w:pPr>
    </w:p>
    <w:p w14:paraId="304F2704" w14:textId="595D15BC" w:rsidR="00FA04B9" w:rsidRPr="00FA04B9" w:rsidRDefault="00FA04B9" w:rsidP="00FA04B9">
      <w:pPr>
        <w:tabs>
          <w:tab w:val="left" w:pos="1920"/>
        </w:tabs>
        <w:spacing w:after="160" w:line="259" w:lineRule="auto"/>
        <w:ind w:right="-142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5005F978" wp14:editId="5002BDB2">
            <wp:simplePos x="0" y="0"/>
            <wp:positionH relativeFrom="column">
              <wp:posOffset>-426085</wp:posOffset>
            </wp:positionH>
            <wp:positionV relativeFrom="paragraph">
              <wp:posOffset>419100</wp:posOffset>
            </wp:positionV>
            <wp:extent cx="3552825" cy="1238250"/>
            <wp:effectExtent l="0" t="0" r="952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4B9">
        <w:rPr>
          <w:rFonts w:cstheme="minorHAnsi"/>
          <w:b/>
        </w:rPr>
        <w:t xml:space="preserve">3. </w:t>
      </w:r>
      <w:r w:rsidRPr="00FA04B9">
        <w:rPr>
          <w:b/>
        </w:rPr>
        <w:t>Boşluklara parantez içinde verilen sayılarına kuralına uygun şekilde yerleştiriniz.(7x3=21P)</w:t>
      </w:r>
    </w:p>
    <w:p w14:paraId="27D0DFC3" w14:textId="43FE8A6A" w:rsidR="00C150A7" w:rsidRDefault="00FA04B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9072" behindDoc="0" locked="0" layoutInCell="1" allowOverlap="1" wp14:anchorId="48C2A355" wp14:editId="0F97728E">
            <wp:simplePos x="0" y="0"/>
            <wp:positionH relativeFrom="column">
              <wp:posOffset>3317240</wp:posOffset>
            </wp:positionH>
            <wp:positionV relativeFrom="paragraph">
              <wp:posOffset>187960</wp:posOffset>
            </wp:positionV>
            <wp:extent cx="3638550" cy="742950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8D993C2" w14:textId="77777777" w:rsidR="00FA04B9" w:rsidRDefault="00FA04B9" w:rsidP="00FA04B9">
      <w:pPr>
        <w:tabs>
          <w:tab w:val="left" w:pos="1920"/>
        </w:tabs>
        <w:spacing w:after="0"/>
        <w:ind w:right="-709"/>
        <w:rPr>
          <w:rFonts w:cstheme="minorHAnsi"/>
          <w:sz w:val="24"/>
          <w:szCs w:val="24"/>
        </w:rPr>
      </w:pPr>
    </w:p>
    <w:p w14:paraId="758CE556" w14:textId="0F5B8497" w:rsidR="00FA04B9" w:rsidRPr="00FA04B9" w:rsidRDefault="00FA04B9" w:rsidP="00FA04B9">
      <w:pPr>
        <w:tabs>
          <w:tab w:val="left" w:pos="1920"/>
        </w:tabs>
        <w:spacing w:after="0"/>
        <w:ind w:right="-709"/>
        <w:rPr>
          <w:rFonts w:cstheme="minorHAnsi"/>
          <w:b/>
        </w:rPr>
      </w:pPr>
      <w:r w:rsidRPr="00FA04B9">
        <w:rPr>
          <w:rFonts w:cstheme="minorHAnsi"/>
          <w:b/>
        </w:rPr>
        <w:t xml:space="preserve">4. </w:t>
      </w:r>
      <w:r w:rsidRPr="00FA04B9">
        <w:rPr>
          <w:rFonts w:cstheme="minorHAnsi"/>
          <w:b/>
        </w:rPr>
        <w:t>Aşağıda verilen kelimelerin zıt anlamlarını parantez içinde karışık olan harflerden faydalanarak yazınız. (</w:t>
      </w:r>
      <w:r w:rsidRPr="00FA04B9">
        <w:rPr>
          <w:rFonts w:cstheme="minorHAnsi"/>
          <w:b/>
          <w:rtl/>
        </w:rPr>
        <w:t>4</w:t>
      </w:r>
      <w:r w:rsidRPr="00FA04B9">
        <w:rPr>
          <w:rFonts w:cstheme="minorHAnsi"/>
          <w:b/>
        </w:rPr>
        <w:t>x2=</w:t>
      </w:r>
      <w:r w:rsidRPr="00FA04B9">
        <w:rPr>
          <w:rFonts w:cstheme="minorHAnsi"/>
          <w:b/>
          <w:rtl/>
        </w:rPr>
        <w:t>8</w:t>
      </w:r>
      <w:r w:rsidRPr="00FA04B9">
        <w:rPr>
          <w:rFonts w:cstheme="minorHAnsi"/>
          <w:b/>
        </w:rPr>
        <w:t>P)</w:t>
      </w:r>
    </w:p>
    <w:p w14:paraId="0509CB88" w14:textId="7C30A15F" w:rsidR="00096985" w:rsidRDefault="00FA04B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776000" behindDoc="0" locked="0" layoutInCell="1" allowOverlap="1" wp14:anchorId="71135AE1" wp14:editId="212592CC">
            <wp:simplePos x="0" y="0"/>
            <wp:positionH relativeFrom="column">
              <wp:posOffset>-283210</wp:posOffset>
            </wp:positionH>
            <wp:positionV relativeFrom="paragraph">
              <wp:posOffset>635</wp:posOffset>
            </wp:positionV>
            <wp:extent cx="3409950" cy="1190625"/>
            <wp:effectExtent l="0" t="0" r="0" b="952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7B83CE05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71A117B5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385CA2CA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60110F83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7EBDA277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6A8CA5B9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18D6A6C8" w14:textId="77777777" w:rsid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sz w:val="24"/>
          <w:szCs w:val="24"/>
        </w:rPr>
      </w:pPr>
    </w:p>
    <w:p w14:paraId="2B169EE9" w14:textId="7B2821AB" w:rsidR="00FA04B9" w:rsidRPr="00FA04B9" w:rsidRDefault="00FA04B9" w:rsidP="00FA04B9">
      <w:pPr>
        <w:tabs>
          <w:tab w:val="left" w:pos="1920"/>
        </w:tabs>
        <w:spacing w:after="0"/>
        <w:ind w:left="142" w:right="-709"/>
        <w:rPr>
          <w:rFonts w:cs="TraditionalNaskh"/>
          <w:b/>
        </w:rPr>
      </w:pPr>
      <w:r w:rsidRPr="00FA04B9">
        <w:rPr>
          <w:rFonts w:cs="TraditionalNaskh"/>
          <w:b/>
        </w:rPr>
        <w:t xml:space="preserve">5. </w:t>
      </w:r>
      <w:r w:rsidRPr="00FA04B9">
        <w:rPr>
          <w:rFonts w:cs="TraditionalNaskh"/>
          <w:b/>
        </w:rPr>
        <w:t>Aşağıda karışık olarak verilen kelimelerden anlamlı ve düzenli bir cümle okuyunuz. (15P)</w:t>
      </w:r>
    </w:p>
    <w:p w14:paraId="52917CAE" w14:textId="7D61961D" w:rsidR="00096985" w:rsidRDefault="00FA04B9">
      <w:pPr>
        <w:rPr>
          <w:rFonts w:cstheme="minorHAnsi"/>
          <w:sz w:val="24"/>
          <w:szCs w:val="24"/>
        </w:rPr>
      </w:pPr>
      <w:bookmarkStart w:id="1" w:name="_GoBack"/>
      <w:r>
        <w:rPr>
          <w:noProof/>
          <w:lang w:eastAsia="tr-TR"/>
        </w:rPr>
        <w:drawing>
          <wp:inline distT="0" distB="0" distL="0" distR="0" wp14:anchorId="23C8C3B5" wp14:editId="5C0A8528">
            <wp:extent cx="3486150" cy="17335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A237D68" w14:textId="1FCA9A2F" w:rsidR="00FA04B9" w:rsidRPr="00FA04B9" w:rsidRDefault="00FA04B9" w:rsidP="00FA04B9">
      <w:pPr>
        <w:tabs>
          <w:tab w:val="left" w:pos="1920"/>
        </w:tabs>
        <w:spacing w:after="160" w:line="259" w:lineRule="auto"/>
        <w:rPr>
          <w:rFonts w:cstheme="minorHAnsi"/>
          <w:b/>
        </w:rPr>
      </w:pPr>
      <w:r w:rsidRPr="00FA04B9">
        <w:rPr>
          <w:rFonts w:cstheme="min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8EE894" wp14:editId="7B7D61E2">
                <wp:simplePos x="0" y="0"/>
                <wp:positionH relativeFrom="column">
                  <wp:posOffset>5758180</wp:posOffset>
                </wp:positionH>
                <wp:positionV relativeFrom="paragraph">
                  <wp:posOffset>479425</wp:posOffset>
                </wp:positionV>
                <wp:extent cx="171450" cy="123825"/>
                <wp:effectExtent l="38100" t="19050" r="38100" b="47625"/>
                <wp:wrapNone/>
                <wp:docPr id="25" name="5-Nokta Yıldı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42F55" id="5-Nokta Yıldız 25" o:spid="_x0000_s1026" style="position:absolute;margin-left:453.4pt;margin-top:37.75pt;width:13.5pt;height:9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" path="m,47297r65488,l85725,r20237,47297l171450,47297,118468,76528r20238,47297l85725,94593,32744,123825,52982,76528,,47297xe" fillcolor="black [3200]" strokecolor="black [1600]" strokeweight="2pt">
                <v:path arrowok="t" o:connecttype="custom" o:connectlocs="0,47297;65488,47297;85725,0;105962,47297;171450,47297;118468,76528;138706,123825;85725,94593;32744,123825;52982,76528;0,47297" o:connectangles="0,0,0,0,0,0,0,0,0,0,0"/>
              </v:shape>
            </w:pict>
          </mc:Fallback>
        </mc:AlternateContent>
      </w:r>
      <w:r w:rsidRPr="00FA04B9">
        <w:rPr>
          <w:rFonts w:cstheme="minorHAnsi"/>
          <w:b/>
        </w:rPr>
        <w:t xml:space="preserve">6. </w:t>
      </w:r>
      <w:r w:rsidRPr="00FA04B9">
        <w:rPr>
          <w:rFonts w:cstheme="minorHAnsi"/>
          <w:b/>
        </w:rPr>
        <w:t>Aşağıda verilen boşluklara “</w:t>
      </w:r>
      <w:r w:rsidRPr="00FA04B9">
        <w:rPr>
          <w:rFonts w:cstheme="minorHAnsi"/>
          <w:b/>
          <w:rtl/>
        </w:rPr>
        <w:t>تَسْتَطيع</w:t>
      </w:r>
      <w:r w:rsidRPr="00FA04B9">
        <w:rPr>
          <w:rFonts w:cstheme="minorHAnsi"/>
          <w:b/>
        </w:rPr>
        <w:t>” veya  “</w:t>
      </w:r>
      <w:r w:rsidRPr="00FA04B9">
        <w:rPr>
          <w:rFonts w:cstheme="minorHAnsi"/>
          <w:b/>
          <w:rtl/>
        </w:rPr>
        <w:t>يَسْتَطيع</w:t>
      </w:r>
      <w:r w:rsidRPr="00FA04B9">
        <w:rPr>
          <w:rFonts w:cstheme="minorHAnsi"/>
          <w:b/>
        </w:rPr>
        <w:t xml:space="preserve"> ” kelimelerinden uygun olanı yerleştiriniz. (3x2=6P)</w:t>
      </w:r>
    </w:p>
    <w:p w14:paraId="7F72218A" w14:textId="53053701" w:rsidR="00096985" w:rsidRDefault="00FA04B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A1C0519" wp14:editId="245497B0">
            <wp:extent cx="3486150" cy="11811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843A" w14:textId="6286A5FD" w:rsidR="00096985" w:rsidRPr="00FA04B9" w:rsidRDefault="00FA04B9">
      <w:pPr>
        <w:rPr>
          <w:rFonts w:cstheme="minorHAnsi"/>
          <w:b/>
        </w:rPr>
      </w:pPr>
      <w:r w:rsidRPr="00FA04B9">
        <w:rPr>
          <w:rFonts w:cstheme="minorHAnsi"/>
          <w:b/>
          <w:iCs/>
          <w:lang w:bidi="fa-IR"/>
        </w:rPr>
        <w:t xml:space="preserve">7. </w:t>
      </w:r>
      <w:r w:rsidRPr="00FA04B9">
        <w:rPr>
          <w:rFonts w:cstheme="minorHAnsi"/>
          <w:b/>
          <w:iCs/>
          <w:lang w:bidi="fa-IR"/>
        </w:rPr>
        <w:t>Aşağıdaki boşluklara parantez içerisinde verilen kelimelerden uygun olanı yazınız.(</w:t>
      </w:r>
      <w:r w:rsidRPr="00FA04B9">
        <w:rPr>
          <w:rFonts w:cstheme="minorHAnsi"/>
          <w:b/>
          <w:iCs/>
          <w:rtl/>
          <w:lang w:bidi="fa-IR"/>
        </w:rPr>
        <w:t>2</w:t>
      </w:r>
      <w:r w:rsidRPr="00FA04B9">
        <w:rPr>
          <w:rFonts w:cstheme="minorHAnsi"/>
          <w:b/>
          <w:iCs/>
          <w:lang w:bidi="fa-IR"/>
        </w:rPr>
        <w:t>x2=</w:t>
      </w:r>
      <w:r w:rsidRPr="00FA04B9">
        <w:rPr>
          <w:rFonts w:cstheme="minorHAnsi"/>
          <w:b/>
          <w:iCs/>
          <w:rtl/>
          <w:lang w:bidi="fa-IR"/>
        </w:rPr>
        <w:t>4</w:t>
      </w:r>
      <w:r w:rsidRPr="00FA04B9">
        <w:rPr>
          <w:rFonts w:cstheme="minorHAnsi"/>
          <w:b/>
          <w:iCs/>
          <w:lang w:bidi="fa-IR"/>
        </w:rPr>
        <w:t>P)</w:t>
      </w:r>
    </w:p>
    <w:p w14:paraId="3EA86EB7" w14:textId="67410235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A04B9" w14:paraId="32468339" w14:textId="77777777" w:rsidTr="00FA04B9">
        <w:tc>
          <w:tcPr>
            <w:tcW w:w="4738" w:type="dxa"/>
          </w:tcPr>
          <w:p w14:paraId="57A00E04" w14:textId="77777777" w:rsidR="00FA04B9" w:rsidRDefault="00FA04B9" w:rsidP="00FA04B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A04B9" w14:paraId="6440369D" w14:textId="77777777" w:rsidTr="00FA04B9">
        <w:tc>
          <w:tcPr>
            <w:tcW w:w="4738" w:type="dxa"/>
          </w:tcPr>
          <w:p w14:paraId="5624FE64" w14:textId="77777777" w:rsidR="00FA04B9" w:rsidRDefault="00FA04B9" w:rsidP="00FA04B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A04B9" w14:paraId="4B236D0A" w14:textId="77777777" w:rsidTr="00FA04B9">
        <w:tc>
          <w:tcPr>
            <w:tcW w:w="4738" w:type="dxa"/>
          </w:tcPr>
          <w:p w14:paraId="0E7C21A5" w14:textId="77777777" w:rsidR="00FA04B9" w:rsidRDefault="00FA04B9" w:rsidP="00FA04B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45903D5D" w:rsidR="00151DA8" w:rsidRDefault="00FA04B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3B17925A">
                <wp:simplePos x="0" y="0"/>
                <wp:positionH relativeFrom="column">
                  <wp:posOffset>-511175</wp:posOffset>
                </wp:positionH>
                <wp:positionV relativeFrom="paragraph">
                  <wp:posOffset>-606425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6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0.25pt;margin-top:-47.7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b/4Kx+J/EvhX4NfDW88L+Ir7TZrr9obwHaXEthdvC0tvLrduksLFCCyOpKs&#10;p4YHBBFfUlR3VnaXqLHe2kcyrIrqssYYKwOQwz3B6Ht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+IfFXhjwjaw&#10;XvirxDY6bDdXkNpby310kKy3ErBIolLEZd2IVVHLE4GTWhXyb/wWC/5Ij8Lv+zkvh7/6fravr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a/+Cofwy+IPxU+Efw70f4ceDtQ1q60349eCNVv7fTrcyNBY2uswS3FwwHS&#10;OONWdm6ADNfS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Px3/aC+HH7OXh3RvFHxNu7qG017xbpfhvT2tLUzM1&#10;/qFyltbKQPuqZHUFuijmu2r5N/4LBf8AJEfhd/2cl8Pf/T9bV9Z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H7eP&#10;7NXjr9qL4d+DfCPgDVtJs7nw78XPC3im+k1ieWON7PTdTiup40McchMrRxkIpAUtgFlHI9v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Jv2wv2nW/ZV8EeF/GA8I/2z/wAJJ8SvD3hTyPtXk+R/ad/HafaM7W3eX5m7&#10;bxuxjI616zXyb/wWB/5Ij8Lv+zkvh7/6fravr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Z/Zo8IftSeE/D/h&#10;DxprmpWFv4d8daL4ptJNLaMPJdabeJdwxPvRh5bPGAwADbScEHmvR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/wD+Ci/x4+JX7Pvww8C+JfhfrEdlea58avCHh7UZJbVJRJYX+rQ29zGA4IBaN2AYcjqMGvoCvk3/&#10;AILBf8kR+F3/AGcl8Pf/AE/W1fW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xP+EHw2+M+k6foXxQ8JW+sWek69&#10;Za1p8FyzgQX9pMs1tONpHzRyKrDPGRyDX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v8A8FbNb1rQvgv8M7jQ&#10;9XurOSb9orwDbzSWtw0bSRPrlurxkqRlWUkFTwRwa+qK+Tf+CwOT8Efhdgf83JfD3/0/W1fW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jeNviH4F+G1hZ6r4/8W6fo9tqGqW2m2U+o3SxLPeXEgjggUseZJHIVV6kk&#10;AV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vnf/gpT8Fvif8AHP4V+AfD3wq8&#10;KyaveaP8cPBuu6lDHcRReTp9lq8FxdT5kZQQkSM20EscYUE8V9E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n/7&#10;Rf7R/gX9mTwvoXizx/ZahPbeIPGmj+GLFdNhV2W81G7S1gZgzLiMSONxGSBkgHpXo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m/8Fgv+SI/C7/s5L4e/wDp+tq+sq8Z/bc/Zl8Q/tT+AfCPg/w34ls9Ll8OfFTw14qu&#10;Jr6N2WaDTNRiu5IV29HdYyqk8AnmvZ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rxf8Abh/aZ8Tfss/D/wAIeL/C&#10;vh2x1KbxH8VvDPhW4i1BnCxW+p6jFaSzLsIO9FkLLnjI5BFe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b/AMFg&#10;v+SI/C7/ALOS+Hv/AKfravrKvP8A9oz9m7wH+094X0Hwl8Qr/VLe18PeNdH8UWLaTcRxu15pt2l1&#10;Ajl0cGIyRgOoAYrkBlPNeg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zr/wUs+M3xL+CPwq8Aa/8LvFMuk3mr/H&#10;LwZoeozRQo5m0+91eCC5gO9SAHidlJGCM8EHmvoq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ir9o3/gs94P/AGf/ANobxF+zra/s&#10;0eMvFWpeG2jF1daC8ciurxo+7YAWAG8DnvW+Hw1fFScaSu0r/L5n0HDvCuf8WYueGymg6s4R55JO&#10;MbRTSu3JxW7S36n2rRX5+/8AD+Sz/wCjDfip/wCAg/8AiKP+H8ln/wBGG/FT/wABB/8AEV1/2RmH&#10;8n4r/M+u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sb&#10;4jov/CvNe+Uf8gW67f8ATFq2qxfiP/yTzXv+wLdf+iWqo/Ejown+9U/8S/NHxZ/wbw/8mFX3/ZQt&#10;Q/8ASe0r7tr4S/4N4f8Akwq+/wCyhah/6T2lfdtd2bf8jKr/AImfoHjB/wAnPzb/AK/TCiiivPPz&#10;cKKKKACiiigAooooAKKKKACiiigAooooAKKKKACiiigAooooAKKKKACiiigAr4D/AGT/APlOH8ff&#10;+xVtf5WlfflfAf7J/wDynD+Pv/Yq2v8AK0r0MD/Dr/4P/bon6Z4f/wDIn4g/7An/AOn6B9+U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8m/8ABYL/AJIj8Lv+zkvh7/6fravrKvmX/gqd8P8Axx8RvhB8OdL8BeEtQ1i4sfj94H1K9g02&#10;1aZoLO31q3lnuGCg7Y40UszHhQCTX01QAUUUUAFFFFABRRRQAUUUUAFFFFABRRRQB81/8Fgf+Ubf&#10;xT/7BNr/AOl1tXRf8E0P+TAfhF/2Itj/AOi653/gsD/yjb+Kf/YJtf8A0utq6L/gmh/yYD8Iv+xF&#10;sf8A0XXpP/kTr/r4/wD0lH6fP/kzEP8AsYT/APUaB7lRRRXmn5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vzF/bk/4NtfAfx0/aF1T9q39j/9pTXfgz4y1y5e81aLSoXa0e8d98lxC0EkUtuXb5mVWZS3&#10;IC8g/p1RQB+Qvw3/AODWnXPHnxC0rxl/wUA/4KA+MvipY6RdeZHoyNcA3EYKHyWuLued44327XEY&#10;ViuNrKcMP1o8G+DvC3w88I6X4C8D6Da6Xoui6fDY6TptlEEhtbaJAkcSKOiqqgAegrS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F+I/wDyTzXv+wLdf+iWrarF+I//ACTzXv8AsC3X/olqqPxI6M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BRXjf7bf7TWv/sr+AfCPjDw74Zs9Uk8R/FPw14VnhvZX&#10;RYYdT1GK0kmXb1dFkLKDwSOa9koAKKKKACiiigAooooAKKKKACiiigAooooA+a/+CwP/ACjb+Kf/&#10;AGCbX/0utq6L/gmh/wAmA/CL/sRbH/0XXO/8Fgf+UbfxT/7BNr/6XW1dF/wTQ/5MB+EX/Yi2P/ou&#10;vSf/ACJ1/wBfH/6Sj9Pn/wAmYh/2MJ/+o0D3KiiivNPz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zfxN+Lvw3+Dek6frnxP8A&#10;Ftto9pquu2WjafPdBts9/dzLDbQDaD80kjKo7ZPJFdJXyb/wWC/5Ij8Lv+zkvh7/AOn62r6yoAKK&#10;KKACiiigAooooAKKKKACiiigAooooA+a/wDgsD/yjb+Kf/YJtf8A0utq6L/gmh/yYD8Iv+xFsf8A&#10;0XXO/wDBYH/lG38U/wDsE2v/AKXW1dF/wTQ/5MB+EX/Yi2P/AKLr0n/yJ1/18f8A6Sj9Pn/yZiH/&#10;AGMJ/wDqNA9yooorzT8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1/8ABUD4ofEL4UfCT4d6z8N/GF9o&#10;t1qXx68E6Tf3GnzGNp7G61mCG4t2I6pJGzKw7g19KV8m/wDBYL/kiPwu/wCzkvh7/wCn62r6yoAK&#10;KKKACiiigAooooAKKKKACiiigAooooA+a/8AgsD/AMo2/in/ANgm1/8AS62rov8Agmh/yYD8Iv8A&#10;sRbH/wBF1zv/AAWB/wCUbfxT/wCwTa/+l1tXRf8ABND/AJMB+EX/AGItj/6Lr0n/AMidf9fH/wCk&#10;o/T5/wDJmIf9jCf/AKjQPcqKKK80/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iP/yT&#10;zXv+wLdf+iWrarF+I/8AyTzXv+wLdf8AolqqPxI6M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i/Ef/knmvf9gW6/9EtW&#10;1WL8R/8Aknmvf9gW6/8ARLVUfiR0YT/eqf8AiX5n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fOH/&#10;AAU3+EvxI+MXwn+Huh/DHwjdaxd6X8dvBes6hBa7d0FhaaxBNc3ByR8scasx74HANfR9FF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8/wBqH/lYP+Av/ZNZP/Qder9DK/PP9qH/AJWD/gL/ANk1k/8A&#10;Qder9DK9LMP4dD/r2v8A0qR+peJH/It4e/7AKf8A6erhRRRXmn5aFFFFABRRRQAUUUUAFFFFABRR&#10;RQBgfET4W/Dv4taZY6L8SvCFlrVrpmtWmr6fb30W9YL61lE1vcL6PHIqsp7ECt+kZ0QZdgvOOTS0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FeK/t0ftK+Lf2Xfh74O8XeD9Esb6bxF8WPDHha6j1APtjttS1KK1lkXaR+8VJCVzkZHI&#10;Ir2qgAooooAKKKKACiiigAooooAKKKKACiiigD5r/wCCwP8Ayjb+Kf8A2CbX/wBLraui/wCCaH/J&#10;gPwi/wCxFsf/AEXXO/8ABYH/AJRt/FP/ALBNr/6XW1dF/wAE0P8AkwH4Rf8AYi2P/ouvSf8AyJ1/&#10;18f/AKSj9Pn/AMmYh/2MJ/8AqNA9yooorzT8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F+I//JPNe/7At1/6JatqsX4j/wDJPNe/7At1/wCiWqo/Ejo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ef7UP&#10;/Kwf8Bf+yayf+g69X6GV+ef7UP8AysH/AAF/7JrJ/wCg69X6GV6WYfw6H/Xtf+lSP1LxI/5FvD3/&#10;AGAU/wD09XCiiivNPy0KKKKACiiigAooooAKKKKACiiigD5j/wCCqXjzxt8Pvg/8ONT8CeLdS0e4&#10;vv2gPA2nXk+mXjwPPaT61bxz27lCC0ciMVZTwykggivpyvk3/gsF/wAkR+F3/ZyXw9/9P1tX1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8/wBqH/lYP+Av/ZNZP/Qder9DK/PP9qH/AJWD/gL/ANk1k/8AQder9DK9LMP4dD/r2v8A0qR+&#10;peJH/It4e/7AKf8A6erhRRRXmn5aFFFFABRRRQAUUUUAFFFFABRRRQB8m/8ABYL/AJIj8Lv+zkvh&#10;7/6fravrKvM/2pP2ZvDv7U3hDw74Q8S+I73TIvDnj7Q/FVvNYxozSz6Zex3ccLbh9x2jCsRzg8c1&#10;6Z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8/7FW1/laV9+V8O/tC/wDBH3xz8Xf2nPFP&#10;7S/w2/bR8S+AL/xQYhcW/h2zlidY0jRNhliuY2dSUDYIxn6V6GAnRj7SNWXKpRtezet0+nofpHh3&#10;j8hw8czwea4pYeOJwzpRm4TmlL2tKesYJvaL8j7ior8/f+HNX7Uf/SWL4qf+Bd9/8nUf8Oav2o/+&#10;ksXxU/8AAu+/+Tqr6rgf+ghf+Ay/yNv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YvxH/AOSea9/2Bbr/ANEtXwv/AMOav2o/&#10;+ksXxU/8C77/AOTqZcf8EY/2nLuB7W6/4KufFGSORSkkclzesrqRggg33IIojhcCnf6wv/AZf5Gl&#10;HhPw/pVoz/1jp6NP/dsT0f8AgNj/AIN4f+TCr7/soWof+k9pX3bXhn/BPj9i22/YO+BM/wAErTx/&#10;J4kWbxBcap/aEmni2IMscSbNgd+nlZznnPSvc6xzCtTxGOqVIO6bbR4fiPnGX5/x1mGY4GfPRq1Z&#10;ShKzV09nZpNfNJhRRRXGf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m/8Fgv+SI/C7/s5L4e/+n62r6yrl/iv8GPhr8cNG03w/wDFHwxHqtno&#10;/iGw1zToZJXTyb+znWe2mGwgkpIqsAcg45BHF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O/tqftOav+yr4D8J+MNG8KW2ryeJPih4b8KT&#10;Q3Vw0Qgi1PUIrR5wVBy0Yk3BehIwSK9irxL9u34R+G/jJ8O/Buh+J72+t4dK+LXhfWrdrCRFZri0&#10;1KKeNW3owKFlAYAAkdCDzXt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F58A0B" w14:textId="5A19AE51" w:rsidR="00151DA8" w:rsidRDefault="00151DA8">
      <w:pPr>
        <w:rPr>
          <w:rFonts w:cstheme="minorHAnsi"/>
          <w:sz w:val="24"/>
          <w:szCs w:val="24"/>
        </w:rPr>
      </w:pPr>
    </w:p>
    <w:p w14:paraId="674FA7EA" w14:textId="2670844D" w:rsidR="00151DA8" w:rsidRDefault="00151DA8">
      <w:pPr>
        <w:rPr>
          <w:rFonts w:cstheme="minorHAnsi"/>
          <w:sz w:val="24"/>
          <w:szCs w:val="24"/>
        </w:rPr>
      </w:pPr>
    </w:p>
    <w:p w14:paraId="1E686906" w14:textId="015FC7FA" w:rsidR="00151DA8" w:rsidRDefault="00151DA8">
      <w:pPr>
        <w:rPr>
          <w:rFonts w:cstheme="minorHAnsi"/>
          <w:sz w:val="24"/>
          <w:szCs w:val="24"/>
        </w:rPr>
      </w:pPr>
    </w:p>
    <w:p w14:paraId="4012874A" w14:textId="23FC750F" w:rsidR="00151DA8" w:rsidRDefault="00151DA8">
      <w:pPr>
        <w:rPr>
          <w:rFonts w:cstheme="minorHAnsi"/>
          <w:sz w:val="24"/>
          <w:szCs w:val="24"/>
        </w:rPr>
      </w:pPr>
    </w:p>
    <w:p w14:paraId="367AF0D4" w14:textId="680D7E09" w:rsidR="00151DA8" w:rsidRDefault="00151DA8">
      <w:pPr>
        <w:rPr>
          <w:rFonts w:cstheme="minorHAnsi"/>
          <w:sz w:val="24"/>
          <w:szCs w:val="24"/>
        </w:rPr>
      </w:pPr>
    </w:p>
    <w:p w14:paraId="307F9C69" w14:textId="0D6D2C3A" w:rsidR="00151DA8" w:rsidRDefault="00151DA8">
      <w:pPr>
        <w:rPr>
          <w:rFonts w:cstheme="minorHAnsi"/>
          <w:sz w:val="24"/>
          <w:szCs w:val="24"/>
        </w:rPr>
      </w:pPr>
    </w:p>
    <w:p w14:paraId="5C8126B9" w14:textId="1F7410C2" w:rsidR="00151DA8" w:rsidRDefault="00151DA8">
      <w:pPr>
        <w:rPr>
          <w:rFonts w:cstheme="minorHAnsi"/>
          <w:sz w:val="24"/>
          <w:szCs w:val="24"/>
        </w:rPr>
      </w:pPr>
    </w:p>
    <w:p w14:paraId="56883333" w14:textId="6430128E" w:rsidR="00151DA8" w:rsidRDefault="00151DA8">
      <w:pPr>
        <w:rPr>
          <w:rFonts w:cstheme="minorHAnsi"/>
          <w:sz w:val="24"/>
          <w:szCs w:val="24"/>
        </w:rPr>
      </w:pPr>
    </w:p>
    <w:p w14:paraId="0747FF4A" w14:textId="4BD0FD4C" w:rsidR="00151DA8" w:rsidRDefault="00151DA8">
      <w:pPr>
        <w:rPr>
          <w:rFonts w:cstheme="minorHAnsi"/>
          <w:sz w:val="24"/>
          <w:szCs w:val="24"/>
        </w:rPr>
      </w:pPr>
    </w:p>
    <w:p w14:paraId="1C961C4D" w14:textId="4261C703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4811D6" w14:textId="5D9B0049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2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2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2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2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30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32"/>
      <w:footerReference w:type="default" r:id="rId33"/>
      <w:headerReference w:type="first" r:id="rId34"/>
      <w:footerReference w:type="first" r:id="rId35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CB147" w14:textId="77777777" w:rsidR="00FF5C19" w:rsidRDefault="00FF5C19" w:rsidP="00ED544D">
      <w:pPr>
        <w:spacing w:after="0" w:line="240" w:lineRule="auto"/>
      </w:pPr>
      <w:r>
        <w:separator/>
      </w:r>
    </w:p>
  </w:endnote>
  <w:endnote w:type="continuationSeparator" w:id="0">
    <w:p w14:paraId="1B5EB188" w14:textId="77777777" w:rsidR="00FF5C19" w:rsidRDefault="00FF5C1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CA21A" w14:textId="56805142" w:rsidR="00FA04B9" w:rsidRDefault="00FA04B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560BB7FE" wp14:editId="7B7E652F">
          <wp:simplePos x="0" y="0"/>
          <wp:positionH relativeFrom="column">
            <wp:posOffset>2905125</wp:posOffset>
          </wp:positionH>
          <wp:positionV relativeFrom="paragraph">
            <wp:posOffset>76200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1A9C67DE" wp14:editId="247F7F5E">
          <wp:simplePos x="0" y="0"/>
          <wp:positionH relativeFrom="column">
            <wp:posOffset>4505325</wp:posOffset>
          </wp:positionH>
          <wp:positionV relativeFrom="paragraph">
            <wp:posOffset>93980</wp:posOffset>
          </wp:positionV>
          <wp:extent cx="1151420" cy="223730"/>
          <wp:effectExtent l="0" t="0" r="0" b="5080"/>
          <wp:wrapNone/>
          <wp:docPr id="30" name="Resim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0029A0" wp14:editId="7049A122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28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26DBA2A" w14:textId="77777777" w:rsidR="00FA04B9" w:rsidRPr="001016DC" w:rsidRDefault="00FA04B9" w:rsidP="00FA04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0029A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6v0lAIAAE0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" adj="19934" fillcolor="#fac090" strokecolor="#e46c0a" strokeweight=".25pt">
              <v:textbox>
                <w:txbxContent>
                  <w:p w14:paraId="026DBA2A" w14:textId="77777777" w:rsidR="00FA04B9" w:rsidRPr="001016DC" w:rsidRDefault="00FA04B9" w:rsidP="00FA04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21110" w14:textId="77777777" w:rsidR="00FF5C19" w:rsidRDefault="00FF5C19" w:rsidP="00ED544D">
      <w:pPr>
        <w:spacing w:after="0" w:line="240" w:lineRule="auto"/>
      </w:pPr>
      <w:r>
        <w:separator/>
      </w:r>
    </w:p>
  </w:footnote>
  <w:footnote w:type="continuationSeparator" w:id="0">
    <w:p w14:paraId="3F0AFAAE" w14:textId="77777777" w:rsidR="00FF5C19" w:rsidRDefault="00FF5C1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05FC549A" w:rsidR="00727264" w:rsidRDefault="00FA04B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406E8"/>
    <w:multiLevelType w:val="hybridMultilevel"/>
    <w:tmpl w:val="390CD9B6"/>
    <w:lvl w:ilvl="0" w:tplc="041F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D129F"/>
    <w:multiLevelType w:val="hybridMultilevel"/>
    <w:tmpl w:val="68ECBB52"/>
    <w:lvl w:ilvl="0" w:tplc="B39ACA0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  <w:lang w:bidi="ar-SA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10"/>
  </w:num>
  <w:num w:numId="44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04B9"/>
    <w:rsid w:val="00FA6E68"/>
    <w:rsid w:val="00FD3BAA"/>
    <w:rsid w:val="00FE6B77"/>
    <w:rsid w:val="00FF5A6F"/>
    <w:rsid w:val="00FF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@dindersi-com" TargetMode="External"/><Relationship Id="rId21" Type="http://schemas.openxmlformats.org/officeDocument/2006/relationships/hyperlink" Target="https://chat.whatsapp.com/1l65VLvh4c2GwvOLzCJUUo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93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hyperlink" Target="https://www.dindersi.com/icerik/din-kulturu-ve-ahlak-bilgisi-c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image" Target="media/image11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201F4-0512-46CF-8FA3-C116F1FAE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2023-04-05T10:47:00Z</dcterms:created>
  <dcterms:modified xsi:type="dcterms:W3CDTF">2023-04-05T10:47:00Z</dcterms:modified>
</cp:coreProperties>
</file>