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53EBE" w14:textId="161327B4" w:rsidR="0083350B" w:rsidRPr="0083350B" w:rsidRDefault="0083350B" w:rsidP="0083350B">
      <w:pPr>
        <w:spacing w:after="160" w:line="259" w:lineRule="auto"/>
        <w:rPr>
          <w:b/>
          <w:bCs/>
        </w:rPr>
      </w:pPr>
      <w:bookmarkStart w:id="0" w:name="_Hlk124954262"/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089EA847" wp14:editId="0CE85A81">
            <wp:simplePos x="0" y="0"/>
            <wp:positionH relativeFrom="column">
              <wp:posOffset>-435610</wp:posOffset>
            </wp:positionH>
            <wp:positionV relativeFrom="paragraph">
              <wp:posOffset>212725</wp:posOffset>
            </wp:positionV>
            <wp:extent cx="3609975" cy="1514475"/>
            <wp:effectExtent l="0" t="0" r="9525" b="952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1. </w:t>
      </w:r>
      <w:r w:rsidRPr="0083350B">
        <w:rPr>
          <w:b/>
          <w:bCs/>
        </w:rPr>
        <w:t>Aşağıdaki metni tercüme ediniz. ( 30 P)</w:t>
      </w:r>
    </w:p>
    <w:p w14:paraId="77095C4B" w14:textId="15B144E9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446637A9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0691D271" w14:textId="77E6E474" w:rsidR="0083350B" w:rsidRPr="0083350B" w:rsidRDefault="0083350B" w:rsidP="0083350B">
      <w:pPr>
        <w:spacing w:after="160" w:line="259" w:lineRule="auto"/>
        <w:rPr>
          <w:b/>
          <w:bCs/>
          <w:sz w:val="36"/>
          <w:szCs w:val="36"/>
          <w:lang w:bidi="ar-EG"/>
        </w:rPr>
      </w:pPr>
      <w:r>
        <w:rPr>
          <w:b/>
          <w:bCs/>
          <w:lang w:bidi="ar-EG"/>
        </w:rPr>
        <w:t xml:space="preserve">2. </w:t>
      </w:r>
      <w:r w:rsidRPr="0083350B">
        <w:rPr>
          <w:b/>
          <w:bCs/>
          <w:lang w:bidi="ar-EG"/>
        </w:rPr>
        <w:t>Aşağıdaki soruları yukarıdaki metne göre cevaplayınız. ( 10 P )</w:t>
      </w:r>
    </w:p>
    <w:p w14:paraId="77CABBB7" w14:textId="6A5CB7C9" w:rsidR="00C150A7" w:rsidRDefault="0083350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 wp14:anchorId="7EDD8B53" wp14:editId="2AF1485F">
            <wp:simplePos x="0" y="0"/>
            <wp:positionH relativeFrom="column">
              <wp:posOffset>-492760</wp:posOffset>
            </wp:positionH>
            <wp:positionV relativeFrom="paragraph">
              <wp:posOffset>3810</wp:posOffset>
            </wp:positionV>
            <wp:extent cx="3714750" cy="116205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00B43684" w14:textId="5EAEEBB3" w:rsidR="007657FF" w:rsidRPr="007657FF" w:rsidRDefault="007657FF" w:rsidP="007657FF">
      <w:pPr>
        <w:spacing w:after="160" w:line="259" w:lineRule="auto"/>
        <w:rPr>
          <w:b/>
          <w:bCs/>
          <w:lang w:bidi="ar-EG"/>
        </w:rPr>
      </w:pPr>
      <w:r>
        <w:rPr>
          <w:b/>
          <w:bCs/>
          <w:lang w:bidi="ar-EG"/>
        </w:rPr>
        <w:t xml:space="preserve">3. </w:t>
      </w:r>
      <w:r w:rsidRPr="007657FF">
        <w:rPr>
          <w:b/>
          <w:bCs/>
          <w:lang w:bidi="ar-EG"/>
        </w:rPr>
        <w:t>Aşağıda Türkçe verilen ifadelerin Arapça karşılıklarını yazınız. ( 15P )</w:t>
      </w:r>
    </w:p>
    <w:p w14:paraId="48A0D0D4" w14:textId="77777777" w:rsidR="007657FF" w:rsidRDefault="007657FF" w:rsidP="007657FF">
      <w:pPr>
        <w:rPr>
          <w:lang w:bidi="ar-EG"/>
        </w:rPr>
      </w:pPr>
      <w:r w:rsidRPr="00E5644E">
        <w:rPr>
          <w:lang w:bidi="ar-EG"/>
        </w:rPr>
        <w:t xml:space="preserve">Sabah namazı </w:t>
      </w:r>
      <w:proofErr w:type="gramStart"/>
      <w:r w:rsidRPr="00E5644E">
        <w:rPr>
          <w:lang w:bidi="ar-EG"/>
        </w:rPr>
        <w:t>……………………………………………..</w:t>
      </w:r>
      <w:proofErr w:type="gramEnd"/>
      <w:r w:rsidRPr="00E5644E">
        <w:rPr>
          <w:lang w:bidi="ar-EG"/>
        </w:rPr>
        <w:t xml:space="preserve">            Öğle namazı </w:t>
      </w:r>
      <w:proofErr w:type="gramStart"/>
      <w:r w:rsidRPr="00E5644E">
        <w:rPr>
          <w:lang w:bidi="ar-EG"/>
        </w:rPr>
        <w:t>……………………………………………….</w:t>
      </w:r>
      <w:proofErr w:type="gramEnd"/>
    </w:p>
    <w:p w14:paraId="70CD0F56" w14:textId="0C558A21" w:rsidR="007657FF" w:rsidRPr="00E5644E" w:rsidRDefault="007657FF" w:rsidP="007657FF">
      <w:pPr>
        <w:rPr>
          <w:lang w:bidi="ar-EG"/>
        </w:rPr>
      </w:pPr>
      <w:r w:rsidRPr="00E5644E">
        <w:rPr>
          <w:lang w:bidi="ar-EG"/>
        </w:rPr>
        <w:t xml:space="preserve">İkindi namazı </w:t>
      </w:r>
      <w:proofErr w:type="gramStart"/>
      <w:r w:rsidRPr="00E5644E">
        <w:rPr>
          <w:lang w:bidi="ar-EG"/>
        </w:rPr>
        <w:t>………………………………………………</w:t>
      </w:r>
      <w:proofErr w:type="gramEnd"/>
      <w:r w:rsidRPr="00E5644E">
        <w:rPr>
          <w:lang w:bidi="ar-EG"/>
        </w:rPr>
        <w:t xml:space="preserve">            Akşam namazı </w:t>
      </w:r>
      <w:proofErr w:type="gramStart"/>
      <w:r w:rsidRPr="00E5644E">
        <w:rPr>
          <w:lang w:bidi="ar-EG"/>
        </w:rPr>
        <w:t>……………………………………………</w:t>
      </w:r>
      <w:proofErr w:type="gramEnd"/>
    </w:p>
    <w:p w14:paraId="701EC2B6" w14:textId="6CD2EBE2" w:rsidR="007657FF" w:rsidRPr="00E5644E" w:rsidRDefault="007657FF" w:rsidP="007657FF">
      <w:pPr>
        <w:rPr>
          <w:lang w:bidi="ar-EG"/>
        </w:rPr>
      </w:pPr>
      <w:r w:rsidRPr="00E5644E">
        <w:rPr>
          <w:lang w:bidi="ar-EG"/>
        </w:rPr>
        <w:t xml:space="preserve">Yatsı namazı </w:t>
      </w:r>
      <w:proofErr w:type="gramStart"/>
      <w:r w:rsidRPr="00E5644E">
        <w:rPr>
          <w:lang w:bidi="ar-EG"/>
        </w:rPr>
        <w:t>…………………………………………………</w:t>
      </w:r>
      <w:proofErr w:type="gramEnd"/>
    </w:p>
    <w:p w14:paraId="18DE34C1" w14:textId="24DC6C80" w:rsidR="007657FF" w:rsidRPr="007657FF" w:rsidRDefault="007657FF" w:rsidP="007657FF">
      <w:pPr>
        <w:spacing w:after="160" w:line="259" w:lineRule="auto"/>
        <w:rPr>
          <w:b/>
          <w:bCs/>
          <w:lang w:bidi="ar-EG"/>
        </w:rPr>
      </w:pPr>
      <w:r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 wp14:anchorId="5C8197AB" wp14:editId="7350F519">
            <wp:simplePos x="0" y="0"/>
            <wp:positionH relativeFrom="column">
              <wp:posOffset>-207010</wp:posOffset>
            </wp:positionH>
            <wp:positionV relativeFrom="paragraph">
              <wp:posOffset>238124</wp:posOffset>
            </wp:positionV>
            <wp:extent cx="3429000" cy="1076325"/>
            <wp:effectExtent l="0" t="0" r="0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bidi="ar-EG"/>
        </w:rPr>
        <w:t xml:space="preserve">4. </w:t>
      </w:r>
      <w:r w:rsidRPr="007657FF">
        <w:rPr>
          <w:b/>
          <w:bCs/>
          <w:lang w:bidi="ar-EG"/>
        </w:rPr>
        <w:t>Aşağıdaki kelimeleri eşleştiriniz.</w:t>
      </w:r>
      <w:r w:rsidRPr="007657FF">
        <w:rPr>
          <w:rFonts w:hint="cs"/>
          <w:b/>
          <w:bCs/>
          <w:rtl/>
          <w:lang w:bidi="ar-EG"/>
        </w:rPr>
        <w:t xml:space="preserve"> </w:t>
      </w:r>
      <w:r w:rsidRPr="007657FF">
        <w:rPr>
          <w:b/>
          <w:bCs/>
          <w:lang w:bidi="ar-EG"/>
        </w:rPr>
        <w:t xml:space="preserve"> ( 5 P) </w:t>
      </w:r>
    </w:p>
    <w:p w14:paraId="27D0DFC3" w14:textId="0641C983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35A00C76" w14:textId="441E83E0" w:rsidR="007657FF" w:rsidRPr="007657FF" w:rsidRDefault="007657FF" w:rsidP="007657FF">
      <w:pPr>
        <w:spacing w:after="160" w:line="259" w:lineRule="auto"/>
        <w:rPr>
          <w:b/>
          <w:bCs/>
          <w:lang w:bidi="ar-EG"/>
        </w:rPr>
      </w:pPr>
      <w:r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 wp14:anchorId="3942FB04" wp14:editId="715F1E0E">
            <wp:simplePos x="0" y="0"/>
            <wp:positionH relativeFrom="column">
              <wp:posOffset>-254635</wp:posOffset>
            </wp:positionH>
            <wp:positionV relativeFrom="paragraph">
              <wp:posOffset>424815</wp:posOffset>
            </wp:positionV>
            <wp:extent cx="3476625" cy="1038225"/>
            <wp:effectExtent l="0" t="0" r="9525" b="9525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bidi="ar-EG"/>
        </w:rPr>
        <w:t xml:space="preserve">5. </w:t>
      </w:r>
      <w:r w:rsidRPr="007657FF">
        <w:rPr>
          <w:b/>
          <w:bCs/>
          <w:lang w:bidi="ar-EG"/>
        </w:rPr>
        <w:t>Aşağıda karışık olarak verilen kelimelerden anlamlı bir cümle kurunuz. ( 10 P )</w:t>
      </w:r>
    </w:p>
    <w:p w14:paraId="123BCCF3" w14:textId="7B53422C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4C9E6634" w14:textId="77777777" w:rsidR="007657FF" w:rsidRDefault="007657FF" w:rsidP="007657FF">
      <w:pPr>
        <w:spacing w:after="160" w:line="259" w:lineRule="auto"/>
        <w:rPr>
          <w:rFonts w:cstheme="minorHAnsi"/>
          <w:sz w:val="24"/>
          <w:szCs w:val="24"/>
        </w:rPr>
      </w:pPr>
    </w:p>
    <w:p w14:paraId="06004A3B" w14:textId="2B042F2C" w:rsidR="007657FF" w:rsidRPr="007657FF" w:rsidRDefault="007657FF" w:rsidP="007657FF">
      <w:pPr>
        <w:spacing w:after="160" w:line="259" w:lineRule="auto"/>
        <w:rPr>
          <w:b/>
          <w:bCs/>
          <w:lang w:bidi="ar-EG"/>
        </w:rPr>
      </w:pPr>
      <w:r>
        <w:rPr>
          <w:noProof/>
          <w:lang w:eastAsia="tr-TR"/>
        </w:rPr>
        <w:drawing>
          <wp:anchor distT="0" distB="0" distL="114300" distR="114300" simplePos="0" relativeHeight="251777024" behindDoc="0" locked="0" layoutInCell="1" allowOverlap="1" wp14:anchorId="500885DD" wp14:editId="78AA1E63">
            <wp:simplePos x="0" y="0"/>
            <wp:positionH relativeFrom="column">
              <wp:posOffset>-157480</wp:posOffset>
            </wp:positionH>
            <wp:positionV relativeFrom="paragraph">
              <wp:posOffset>422275</wp:posOffset>
            </wp:positionV>
            <wp:extent cx="3629025" cy="1152525"/>
            <wp:effectExtent l="0" t="0" r="9525" b="952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7FF">
        <w:rPr>
          <w:rFonts w:cstheme="minorHAnsi"/>
          <w:b/>
        </w:rPr>
        <w:t>6.</w:t>
      </w:r>
      <w:r>
        <w:rPr>
          <w:rFonts w:cstheme="minorHAnsi"/>
          <w:sz w:val="24"/>
          <w:szCs w:val="24"/>
        </w:rPr>
        <w:t xml:space="preserve"> </w:t>
      </w:r>
      <w:r w:rsidRPr="007657FF">
        <w:rPr>
          <w:b/>
          <w:bCs/>
          <w:lang w:bidi="ar-EG"/>
        </w:rPr>
        <w:t xml:space="preserve">Aşağıdaki cümlelerde doğru olanlara  </w:t>
      </w:r>
      <w:r w:rsidRPr="007657FF">
        <w:rPr>
          <w:rFonts w:hint="cs"/>
          <w:b/>
          <w:bCs/>
          <w:rtl/>
          <w:lang w:bidi="ar-EG"/>
        </w:rPr>
        <w:t>( ص )</w:t>
      </w:r>
      <w:r w:rsidRPr="007657FF">
        <w:rPr>
          <w:b/>
          <w:bCs/>
          <w:lang w:bidi="ar-EG"/>
        </w:rPr>
        <w:t xml:space="preserve">   yanlış olanlara </w:t>
      </w:r>
      <w:r w:rsidRPr="007657FF">
        <w:rPr>
          <w:rFonts w:hint="cs"/>
          <w:b/>
          <w:bCs/>
          <w:rtl/>
          <w:lang w:bidi="ar-EG"/>
        </w:rPr>
        <w:t xml:space="preserve">  ( خ )  </w:t>
      </w:r>
      <w:r w:rsidRPr="007657FF">
        <w:rPr>
          <w:b/>
          <w:bCs/>
          <w:lang w:bidi="ar-EG"/>
        </w:rPr>
        <w:t>işaretlerini koyunuz.</w:t>
      </w:r>
      <w:r w:rsidRPr="007657FF">
        <w:rPr>
          <w:rFonts w:hint="cs"/>
          <w:b/>
          <w:bCs/>
          <w:rtl/>
          <w:lang w:bidi="ar-EG"/>
        </w:rPr>
        <w:t xml:space="preserve"> </w:t>
      </w:r>
      <w:r w:rsidRPr="007657FF">
        <w:rPr>
          <w:b/>
          <w:bCs/>
          <w:lang w:bidi="ar-EG"/>
        </w:rPr>
        <w:t>( 10 P )</w:t>
      </w:r>
    </w:p>
    <w:p w14:paraId="52917CAE" w14:textId="44D7EF4D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06EB44BB" w14:textId="1AB59644" w:rsidR="007657FF" w:rsidRPr="00623FB6" w:rsidRDefault="007657FF" w:rsidP="007657FF">
      <w:pPr>
        <w:spacing w:after="160" w:line="259" w:lineRule="auto"/>
        <w:rPr>
          <w:lang w:bidi="ar-EG"/>
        </w:rPr>
      </w:pPr>
      <w:r>
        <w:rPr>
          <w:b/>
          <w:bCs/>
          <w:lang w:bidi="ar-EG"/>
        </w:rPr>
        <w:t xml:space="preserve">7. </w:t>
      </w:r>
      <w:r w:rsidRPr="007657FF">
        <w:rPr>
          <w:b/>
          <w:bCs/>
          <w:lang w:bidi="ar-EG"/>
        </w:rPr>
        <w:t>Parantez arasındaki kelimelerle boşlukları doldurunuz.</w:t>
      </w:r>
      <w:r w:rsidRPr="007657FF">
        <w:rPr>
          <w:rFonts w:hint="cs"/>
          <w:b/>
          <w:bCs/>
          <w:rtl/>
          <w:lang w:bidi="ar-EG"/>
        </w:rPr>
        <w:t xml:space="preserve"> </w:t>
      </w:r>
      <w:r w:rsidRPr="007657FF">
        <w:rPr>
          <w:b/>
          <w:bCs/>
          <w:lang w:bidi="ar-EG"/>
        </w:rPr>
        <w:t xml:space="preserve"> ( 10 P ) </w:t>
      </w:r>
    </w:p>
    <w:p w14:paraId="75EE5AD0" w14:textId="33B885E9" w:rsidR="00151DA8" w:rsidRDefault="007657F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8048" behindDoc="0" locked="0" layoutInCell="1" allowOverlap="1" wp14:anchorId="64E26EEC" wp14:editId="61EE22AE">
            <wp:simplePos x="0" y="0"/>
            <wp:positionH relativeFrom="column">
              <wp:posOffset>-157480</wp:posOffset>
            </wp:positionH>
            <wp:positionV relativeFrom="paragraph">
              <wp:posOffset>-3810</wp:posOffset>
            </wp:positionV>
            <wp:extent cx="3629025" cy="1428750"/>
            <wp:effectExtent l="0" t="0" r="952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6F8E426A" w14:textId="77777777" w:rsidR="007657FF" w:rsidRDefault="007657FF" w:rsidP="007657FF">
      <w:pPr>
        <w:spacing w:after="160" w:line="259" w:lineRule="auto"/>
        <w:rPr>
          <w:rFonts w:cstheme="minorHAnsi"/>
          <w:sz w:val="24"/>
          <w:szCs w:val="24"/>
        </w:rPr>
      </w:pPr>
    </w:p>
    <w:p w14:paraId="0530BDE6" w14:textId="29237490" w:rsidR="007657FF" w:rsidRPr="007657FF" w:rsidRDefault="007657FF" w:rsidP="007657FF">
      <w:pPr>
        <w:spacing w:after="160" w:line="259" w:lineRule="auto"/>
        <w:rPr>
          <w:b/>
          <w:bCs/>
          <w:lang w:bidi="ar-EG"/>
        </w:rPr>
      </w:pPr>
      <w:r w:rsidRPr="007657FF">
        <w:rPr>
          <w:rFonts w:cstheme="minorHAnsi"/>
          <w:b/>
        </w:rPr>
        <w:t>8.</w:t>
      </w:r>
      <w:r>
        <w:rPr>
          <w:rFonts w:cstheme="minorHAnsi"/>
          <w:sz w:val="24"/>
          <w:szCs w:val="24"/>
        </w:rPr>
        <w:t xml:space="preserve"> </w:t>
      </w:r>
      <w:r w:rsidRPr="007657FF">
        <w:rPr>
          <w:b/>
          <w:bCs/>
          <w:lang w:bidi="ar-EG"/>
        </w:rPr>
        <w:t>Aşağıdaki kelimeleri cetveldeki uygun yerine yerleştiriniz.</w:t>
      </w:r>
      <w:r w:rsidRPr="007657FF">
        <w:rPr>
          <w:rFonts w:hint="cs"/>
          <w:b/>
          <w:bCs/>
          <w:rtl/>
          <w:lang w:bidi="ar-EG"/>
        </w:rPr>
        <w:t xml:space="preserve"> </w:t>
      </w:r>
      <w:r w:rsidRPr="007657FF">
        <w:rPr>
          <w:b/>
          <w:bCs/>
          <w:lang w:bidi="ar-EG"/>
        </w:rPr>
        <w:t xml:space="preserve"> ( 10 P )</w:t>
      </w:r>
    </w:p>
    <w:p w14:paraId="1C177336" w14:textId="12F4C929" w:rsidR="00151DA8" w:rsidRDefault="007657FF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3D5F379" wp14:editId="47286AF5">
            <wp:extent cx="3467100" cy="14097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2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657FF" w14:paraId="0FF25121" w14:textId="77777777" w:rsidTr="007657FF">
        <w:tc>
          <w:tcPr>
            <w:tcW w:w="4738" w:type="dxa"/>
          </w:tcPr>
          <w:p w14:paraId="2693D22A" w14:textId="77777777" w:rsidR="007657FF" w:rsidRDefault="007657FF" w:rsidP="007657F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657FF" w14:paraId="69D4C83C" w14:textId="77777777" w:rsidTr="007657FF">
        <w:tc>
          <w:tcPr>
            <w:tcW w:w="4738" w:type="dxa"/>
          </w:tcPr>
          <w:p w14:paraId="5E1F177C" w14:textId="77777777" w:rsidR="007657FF" w:rsidRDefault="007657FF" w:rsidP="007657F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657FF" w14:paraId="1C438D83" w14:textId="77777777" w:rsidTr="007657FF">
        <w:tc>
          <w:tcPr>
            <w:tcW w:w="4738" w:type="dxa"/>
          </w:tcPr>
          <w:p w14:paraId="23129DFC" w14:textId="77777777" w:rsidR="007657FF" w:rsidRDefault="007657FF" w:rsidP="007657F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0D6BFE4F" w:rsidR="00151DA8" w:rsidRDefault="007657F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72DEFDFA">
                <wp:simplePos x="0" y="0"/>
                <wp:positionH relativeFrom="column">
                  <wp:posOffset>-556895</wp:posOffset>
                </wp:positionH>
                <wp:positionV relativeFrom="paragraph">
                  <wp:posOffset>-650875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1FD2F600" w:rsidR="00E01C8C" w:rsidRPr="001B0C3D" w:rsidRDefault="007657FF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780CEAEF" w14:textId="6660F27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683556AC" w:rsidR="00E01C8C" w:rsidRPr="001B0C3D" w:rsidRDefault="007657FF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  <w:bookmarkStart w:id="1" w:name="_GoBack"/>
                              <w:bookmarkEnd w:id="1"/>
                            </w:p>
                            <w:p w14:paraId="61F42205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3.85pt;margin-top:-51.2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W/+CsfifxL4V+DXw1vPC/iK+02a6/aG8B2lxLYXbwtLby63bpLCxQgsjqS&#10;rKeGBwQRX1JUd1Z2l6ix3tpHMqyK6rLGGCsDkMM9weh7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/iHxV4Y8I2&#10;sF74q8Q2Omw3V5DaW8t9dJCstxKwSKJSxGXdiFVRyxOBk1oV8m/8Fgv+SI/C7/s5L4e/+n62r6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v/gqH8MviD8VPhH8O9H+HHg7UNautN+PXgjVb+3063MjQWNrrMEtxcMB&#10;0jjjVnZugAzX0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T8d/2gvhx+zl4d0bxR8Tbu6htNe8W6X4b09rS1Mz&#10;Nf6hcpbWykD7qmR1Bboo5rtq+Tf+CwX/ACRH4Xf9n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h+3&#10;j+zV46/ai+Hfg3wj4A1bSbO58O/Fzwt4pvpNYnljjez03U4rqeNDHHITK0cZCKQFLYBZRyPb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b9sL9p1v2VfBHhfxgPCP9s/8ACSfErw94U8j7V5Pkf2nfx2n2jO1t3l+Z&#10;u28bsYyOtes18m/8Fgf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f2mf2aPCH7UnhPw/&#10;4Q8aa5qVhb+HfHWi+KbSTS2jDyXWm3iXcMT70YeWzxgMAA20nBB5r0a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f8A/gov8ePiV+z78MPAviX4X6xHZXmufGrwh4e1GSW1SUSWF/q0NvcxgOCAWjdgGHI6jBr6Ar5N&#10;/wCCwX/JEfhd/wBnJfD3/wBP1tX1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8T/hB8NvjPpOn6F8UPCVvrFnpO&#10;vWWtafBcs4EF/aTLNbTjaR80ciqwzxkcg10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/APBWzW9a0L4L/DO4&#10;0PV7qzkm/aK8A280lrcNG0kT65bq8ZKkZVlJBU8EcGvqivk3/gsDk/BH4XYH/NyXw9/9P1tX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3jb4h+BfhtYWeq+P/Fun6PbahqltptlPqN0sSz3lxII4IFLHmSRyFVep&#10;JAFb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53/4KU/Bb4n/ABz+FfgHw98K&#10;vCsmr3mj/HDwbrupQx3EUXk6fZavBcXU+ZGUEJEjNtBLHGFBPFf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+0X+0f4F/Zk8L6F4s8f2WoT23iDxpo/hixXTYVdlvNRu0tYGYMy4jEjjcRkgZIB6V6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v/BYL/kiPwu/7OS+Hv8A6fravrKvGf23P2ZfEP7U/gHwj4P8N+JbPS5fDnxU8NeK&#10;ria+jdlmg0zUYruSFdvR3WMqpPAJ5r2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X/AG4f2mfE37LPw/8ACHi/&#10;wr4dsdSm8R/Fbwz4VuItQZwsVvqeoxWksy7CDvRZCy54yOQRX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m/wDB&#10;YL/kiPwu/wCzkvh7/wCn62r6yrz/APaM/Zu8B/tPeF9B8JfEK/1S3tfD3jXR/FFi2k3Ecbteabdp&#10;dQI5dHBiMkYDqAGK5AZTzXo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86/8FLPjN8S/gj8KvAGv/C7xTLpN5q/&#10;xy8GaHqM0UKOZtPvdXgguYDvUgB4nZSRgjPBB5r6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4q/aN/4LPeD/wBn/wDaG8Rfs62v&#10;7NHjLxVqXhtoxdXWgvHIrq8aPu2AFgBvA571vh8NXxUnGkrtK/y+Z9Bw7wrn/FmLnhspoOrOEeeS&#10;TjG0U0rtycVu0t+p9q0V+fv/AA/ks/8Aow34qf8AgIP/AIij/h/JZ/8ARhvxU/8AAQf/ABFdf9kZ&#10;h/J+K/zPrv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r&#10;G+I6L/wrzXvlH/IFuu3/AExatqsX4j/8k817/sC3X/olqqPxI6MJ/vVP/EvzR8Wf8G8P/JhV9/2U&#10;LUP/AEntK+7a+Ev+DeH/AJMKvv8AsoWof+k9pX3bXdm3/Iyq/wCJn6B4wf8AJz82/wCv0wooorzz&#10;83CiiigAooooAKKKKACiiigAooooAKKKKACiiigAooooAKKKKACiiigAooooAK+A/wBk/wD5Th/H&#10;3/sVbX+VpX35XwH+yf8A8pw/j7/2Ktr/ACtK9DA/w6/+D/26J+meH/8AyJ+IP+wJ/wDp+gffl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r8xf25P+DbXwH8dP2hdU/at/Y//aU134M+MtcuXvNWi0qF2tHvHffJcQtBJFLbl2+ZlVmU&#10;tyAvIP6dUUAfkL8N/wDg1p1zx58QtK8Zf8FAP+CgPjL4qWOkXXmR6MjXANxGCh8lri7nneON9u1x&#10;GFYrjaynDD9aPBvg7wt8PPCOl+AvA+g2ul6Lounw2Ok6bZRBIbW2iQJHEijoqqoAHoK0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fiP8A8k817/sC3X/olq2qxfiP/wAk817/ALAt1/6Jaqj8SOj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w&#10;PiJ8Lfh58WtMsdF+JXhCx1q103WrPV9Pt76LesF9ayia3uF9HjkVWU9iK36KKACiiigAooooAKKK&#10;KACiiigAooooAKKKKAPmv/gsD/yjb+Kf/YJtf/S62rov+CaH/JgPwi/7EWx/9F1zv/BYH/lG38U/&#10;+wTa/wDpdbV0X/BND/kwH4Rf9iLY/wDouvSf/InX/Xx/+ko/T5/8mYh/2MJ/+o0D3KiiivNPz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c38Tfi78N/g3pOn658T/&#10;ABbbaPaarrtlo2nz3QbbPf3cyw20A2g/NJIyqO2TyRXSV8m/8Fgv+SI/C7/s5L4e/wDp+tq+sqAC&#10;iiigAooooAKKKKACiiigAooooAKKKKAPmv8A4LA/8o2/in/2CbX/ANLraui/4Jof8mA/CL/sRbH/&#10;ANF1zv8AwWB/5Rt/FP8A7BNr/wCl1tXRf8E0P+TAfhF/2Itj/wCi69J/8idf9fH/AOko/T5/8mYh&#10;/wBjCf8A6jQPcqKKK80/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vxH/5J5r3/YFuv/RL&#10;VtVi/Ef/AJJ5r3/YFuv/AES1VH4kdG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zh&#10;/wAFN/hL8SPjF8J/h7ofwx8I3WsXel/HbwXrOoQWu3dBYWmsQTXNwckfLHGrMe+BwDX0fRRQAUUU&#10;UAFFFFABRRRQAUUUUAFFFFABRRRQB81/8Fgf+UbfxT/7BNr/AOl1tXRf8E0P+TAfhF/2Itj/AOi6&#10;53/gsD/yjb+Kf/YJtf8A0utq6L/gmh/yYD8Iv+xFsf8A0XXpP/kTr/r4/wD0lH6fP/kzEP8AsYT/&#10;APUaB7lRRRXmn5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P8Aah/5WD/gL/2TWT/0HXq/Qyvzz/ah/wCVg/4C/wDZNZP/&#10;AEHXq/QyvSzD+HQ/69r/ANKkfqXiR/yLeHv+wCn/AOnq4UUUV5p+WhRRRQAUUUUAFFFFABRRRQAU&#10;UUUAYHxE+Fvw7+LWmWOi/ErwhZa1a6ZrVpq+n299FvWC+tZRNb3C+jxyKrKexArfpGdEGXYLzjk0&#10;t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BRXiv7dH7Svi39l34e+DvF3g/RLG+m8RfFjwx4Wuo9QD7Y7bUtSitZZF2kfvFSQlc5GR&#10;yCK9qoAKKKKACiiigAooooAKKKKACiiigAooooA+a/8AgsD/AMo2/in/ANgm1/8AS62rov8Agmh/&#10;yYD8Iv8AsRbH/wBF1zv/AAWB/wCUbfxT/wCwTa/+l1tXRf8ABND/AJMB+EX/AGItj/6Lr0n/AMid&#10;f9fH/wCko/T5/wDJmIf9jCf/AKjQPcqKKK80/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n+1&#10;D/ysH/AX/smsn/oOvV+hlfnn+1D/AMrB/wABf+yayf8AoOvV+hlelmH8Oh/17X/pUj9S8SP+Rbw9&#10;/wBgFP8A9PVwooorzT8tCiiigAooooAKKKKACiiigAooooA+Y/8Agql488bfD74P/DjU/Ani3UtH&#10;uL79oDwNp15Ppl48Dz2k+tW8c9u5QgtHIjFWU8MpIIIr6cr5N/4LBf8AJEfhd/2cl8Pf/T9bV9ZU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Jv/AAWC/wCSI/C7/s5L&#10;4e/+n62r6yrzP9qT9mbw7+1N4Q8O+EPEviO90yLw54+0PxVbzWMaM0s+mXsd3HC24fcdowrEc4PH&#10;NemUAFFFFABRRRQAUUUUAFFFFABRRRQAUUUUAfNf/BYH/lG38U/+wTa/+l1tXRf8E0P+TAfhF/2I&#10;tj/6Lrnf+CwP/KNv4p/9gm1/9Lraui/4Jof8mA/CL/sRbH/0XXpP/kTr/r4//SUfp8/+TMQ/7GE/&#10;/UaB7lRRRXmn5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WL8R/wDknmvf9gW6/wDRLV8L/wDDmr9q&#10;P/pLF8VP/Au+/wDk6mXH/BGP9py7ge1uv+CrnxRkjkUpJHJc3rK6kYIIN9yCKI4XAp3+sL/wGX+R&#10;pR4T8P6VaM/9Y6ejT/3bE9H/AIDY/wCDeH/kwq+/7KFqH/pPaV9214Z/wT4/Yttv2DvgTP8ABK08&#10;fyeJFm8QXGqf2hJp4tiDLHEmzYHfp5Wc55z0r3OscwrU8RjqlSDum20eH4j5xl+f8dZhmOBnz0at&#10;WUoSs1dPZ2aTXzSYUUUVxnx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5f4r/Bj4a/HDRtN8P8AxR8MR6rZ&#10;6P4hsNc06GSV08m/s51ntphsIJKSKrAHIOOQRxX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jv7an7Tmr/sq+A/CfjDRvCltq8niT4oeG/C&#10;k0N1cNEIItT1CK0ecFQctGJNwXoSMEivYq8S/bt+Efhv4yfDvwbofie9vreHSvi14X1q3awkRWa4&#10;tNSinjVt6MChZQGAAJHQg81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1FD2F600" w:rsidR="00E01C8C" w:rsidRPr="001B0C3D" w:rsidRDefault="007657FF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780CEAEF" w14:textId="6660F27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683556AC" w:rsidR="00E01C8C" w:rsidRPr="001B0C3D" w:rsidRDefault="007657FF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  <w:bookmarkStart w:id="2" w:name="_GoBack"/>
                        <w:bookmarkEnd w:id="2"/>
                      </w:p>
                      <w:p w14:paraId="61F42205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7AF0D4" w14:textId="338439E0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3514FF6B" w:rsidR="00151DA8" w:rsidRDefault="00151DA8">
      <w:pPr>
        <w:rPr>
          <w:rFonts w:cstheme="minorHAnsi"/>
          <w:sz w:val="24"/>
          <w:szCs w:val="24"/>
        </w:rPr>
      </w:pPr>
    </w:p>
    <w:p w14:paraId="56883333" w14:textId="67976EE7" w:rsidR="00151DA8" w:rsidRDefault="00151DA8">
      <w:pPr>
        <w:rPr>
          <w:rFonts w:cstheme="minorHAnsi"/>
          <w:sz w:val="24"/>
          <w:szCs w:val="24"/>
        </w:rPr>
      </w:pPr>
    </w:p>
    <w:p w14:paraId="0747FF4A" w14:textId="17188B63" w:rsidR="00151DA8" w:rsidRDefault="00151DA8">
      <w:pPr>
        <w:rPr>
          <w:rFonts w:cstheme="minorHAnsi"/>
          <w:sz w:val="24"/>
          <w:szCs w:val="24"/>
        </w:rPr>
      </w:pPr>
    </w:p>
    <w:p w14:paraId="1C961C4D" w14:textId="47AE8B97" w:rsidR="00151DA8" w:rsidRDefault="00151DA8">
      <w:pPr>
        <w:rPr>
          <w:rFonts w:cstheme="minorHAnsi"/>
          <w:sz w:val="24"/>
          <w:szCs w:val="24"/>
        </w:rPr>
      </w:pPr>
    </w:p>
    <w:p w14:paraId="35CFA373" w14:textId="2EBF3763" w:rsidR="00151DA8" w:rsidRDefault="00151DA8">
      <w:pPr>
        <w:rPr>
          <w:rFonts w:cstheme="minorHAnsi"/>
          <w:sz w:val="24"/>
          <w:szCs w:val="24"/>
        </w:rPr>
      </w:pPr>
    </w:p>
    <w:p w14:paraId="11D67A5F" w14:textId="39323137" w:rsidR="00151DA8" w:rsidRDefault="00151DA8">
      <w:pPr>
        <w:rPr>
          <w:rFonts w:cstheme="minorHAnsi"/>
          <w:sz w:val="24"/>
          <w:szCs w:val="24"/>
        </w:rPr>
      </w:pPr>
    </w:p>
    <w:p w14:paraId="52D6599E" w14:textId="218263F2" w:rsidR="00151DA8" w:rsidRDefault="00151DA8">
      <w:pPr>
        <w:rPr>
          <w:rFonts w:cstheme="minorHAnsi"/>
          <w:sz w:val="24"/>
          <w:szCs w:val="24"/>
        </w:rPr>
      </w:pPr>
    </w:p>
    <w:p w14:paraId="138B6BAA" w14:textId="7F98EE46" w:rsidR="00151DA8" w:rsidRDefault="00151DA8">
      <w:pPr>
        <w:rPr>
          <w:rFonts w:cstheme="minorHAnsi"/>
          <w:sz w:val="24"/>
          <w:szCs w:val="24"/>
        </w:rPr>
      </w:pPr>
    </w:p>
    <w:p w14:paraId="3EF86162" w14:textId="0AA8EBD5" w:rsidR="00151DA8" w:rsidRDefault="00151DA8">
      <w:pPr>
        <w:rPr>
          <w:rFonts w:cstheme="minorHAnsi"/>
          <w:sz w:val="24"/>
          <w:szCs w:val="24"/>
        </w:rPr>
      </w:pPr>
    </w:p>
    <w:p w14:paraId="37D6C897" w14:textId="540E02E8" w:rsidR="00151DA8" w:rsidRDefault="00151DA8">
      <w:pPr>
        <w:rPr>
          <w:rFonts w:cstheme="minorHAnsi"/>
          <w:sz w:val="24"/>
          <w:szCs w:val="24"/>
        </w:rPr>
      </w:pPr>
    </w:p>
    <w:p w14:paraId="5969BB41" w14:textId="781F6939" w:rsidR="00151DA8" w:rsidRDefault="00151DA8">
      <w:pPr>
        <w:rPr>
          <w:rFonts w:cstheme="minorHAnsi"/>
          <w:sz w:val="24"/>
          <w:szCs w:val="24"/>
        </w:rPr>
      </w:pPr>
    </w:p>
    <w:p w14:paraId="14C46255" w14:textId="2E43093B" w:rsidR="00151DA8" w:rsidRDefault="00151DA8">
      <w:pPr>
        <w:rPr>
          <w:rFonts w:cstheme="minorHAnsi"/>
          <w:sz w:val="24"/>
          <w:szCs w:val="24"/>
        </w:rPr>
      </w:pPr>
    </w:p>
    <w:p w14:paraId="24EA3B0F" w14:textId="0D5BC378" w:rsidR="00151DA8" w:rsidRDefault="00151DA8">
      <w:pPr>
        <w:rPr>
          <w:rFonts w:cstheme="minorHAnsi"/>
          <w:sz w:val="24"/>
          <w:szCs w:val="24"/>
        </w:rPr>
      </w:pPr>
    </w:p>
    <w:p w14:paraId="65F60D23" w14:textId="1C029C26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5B8B803E" w:rsidR="00096985" w:rsidRDefault="00096985">
      <w:pPr>
        <w:rPr>
          <w:rFonts w:cstheme="minorHAnsi"/>
          <w:sz w:val="24"/>
          <w:szCs w:val="24"/>
        </w:rPr>
      </w:pPr>
    </w:p>
    <w:p w14:paraId="027035B8" w14:textId="77DBDDEC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5C3E3EAB" w14:textId="14623FB0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3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2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2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F8t64f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30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3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16EF3" w14:textId="77777777" w:rsidR="008268F7" w:rsidRDefault="008268F7" w:rsidP="00ED544D">
      <w:pPr>
        <w:spacing w:after="0" w:line="240" w:lineRule="auto"/>
      </w:pPr>
      <w:r>
        <w:separator/>
      </w:r>
    </w:p>
  </w:endnote>
  <w:endnote w:type="continuationSeparator" w:id="0">
    <w:p w14:paraId="55AA2250" w14:textId="77777777" w:rsidR="008268F7" w:rsidRDefault="008268F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484A3" w14:textId="4C36FA6F" w:rsidR="007657FF" w:rsidRDefault="007657F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743240E7" wp14:editId="0DE95CF8">
          <wp:simplePos x="0" y="0"/>
          <wp:positionH relativeFrom="column">
            <wp:posOffset>4438650</wp:posOffset>
          </wp:positionH>
          <wp:positionV relativeFrom="paragraph">
            <wp:posOffset>133350</wp:posOffset>
          </wp:positionV>
          <wp:extent cx="1151420" cy="223730"/>
          <wp:effectExtent l="0" t="0" r="0" b="5080"/>
          <wp:wrapNone/>
          <wp:docPr id="29" name="Resim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4FA4F559" wp14:editId="02899BC3">
          <wp:simplePos x="0" y="0"/>
          <wp:positionH relativeFrom="column">
            <wp:posOffset>2924175</wp:posOffset>
          </wp:positionH>
          <wp:positionV relativeFrom="paragraph">
            <wp:posOffset>132715</wp:posOffset>
          </wp:positionV>
          <wp:extent cx="991870" cy="251460"/>
          <wp:effectExtent l="0" t="0" r="0" b="0"/>
          <wp:wrapNone/>
          <wp:docPr id="28" name="Resim 2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DC008E" wp14:editId="5E0E3069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27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669C5E87" w14:textId="77777777" w:rsidR="007657FF" w:rsidRPr="001016DC" w:rsidRDefault="007657FF" w:rsidP="007657F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DC008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" adj="19934" fillcolor="#fac090" strokecolor="#e46c0a" strokeweight=".25pt">
              <v:textbox>
                <w:txbxContent>
                  <w:p w14:paraId="669C5E87" w14:textId="77777777" w:rsidR="007657FF" w:rsidRPr="001016DC" w:rsidRDefault="007657FF" w:rsidP="007657F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62268" w14:textId="77777777" w:rsidR="008268F7" w:rsidRDefault="008268F7" w:rsidP="00ED544D">
      <w:pPr>
        <w:spacing w:after="0" w:line="240" w:lineRule="auto"/>
      </w:pPr>
      <w:r>
        <w:separator/>
      </w:r>
    </w:p>
  </w:footnote>
  <w:footnote w:type="continuationSeparator" w:id="0">
    <w:p w14:paraId="33DC207E" w14:textId="77777777" w:rsidR="008268F7" w:rsidRDefault="008268F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13225EF9" w:rsidR="00727264" w:rsidRDefault="007657FF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4E1C22"/>
    <w:multiLevelType w:val="hybridMultilevel"/>
    <w:tmpl w:val="480C6114"/>
    <w:lvl w:ilvl="0" w:tplc="D6482C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657FF"/>
    <w:rsid w:val="007841BD"/>
    <w:rsid w:val="00797BD9"/>
    <w:rsid w:val="007A0FAF"/>
    <w:rsid w:val="007B2670"/>
    <w:rsid w:val="007E7DF9"/>
    <w:rsid w:val="007F45DE"/>
    <w:rsid w:val="007F60CD"/>
    <w:rsid w:val="00801789"/>
    <w:rsid w:val="008268F7"/>
    <w:rsid w:val="00827435"/>
    <w:rsid w:val="0083350B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@dindersi-com" TargetMode="External"/><Relationship Id="rId21" Type="http://schemas.openxmlformats.org/officeDocument/2006/relationships/hyperlink" Target="https://chat.whatsapp.com/1l65VLvh4c2GwvOLzCJUUo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hyperlink" Target="https://www.dindersi.com/icerik/din-kulturu-ve-ahlak-bilgisi-c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11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784D5-23B4-4FC6-9A98-184210C52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2023-04-05T10:38:00Z</dcterms:created>
  <dcterms:modified xsi:type="dcterms:W3CDTF">2023-04-05T10:38:00Z</dcterms:modified>
</cp:coreProperties>
</file>