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22849" w14:textId="4518C319" w:rsidR="00723A1B" w:rsidRPr="00723A1B" w:rsidRDefault="00723A1B" w:rsidP="00723A1B">
      <w:pPr>
        <w:spacing w:after="160" w:line="259" w:lineRule="auto"/>
        <w:rPr>
          <w:b/>
          <w:bCs/>
        </w:rPr>
      </w:pPr>
      <w:bookmarkStart w:id="0" w:name="_Hlk124954262"/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392513F6" wp14:editId="541CC848">
            <wp:simplePos x="0" y="0"/>
            <wp:positionH relativeFrom="column">
              <wp:posOffset>-283210</wp:posOffset>
            </wp:positionH>
            <wp:positionV relativeFrom="paragraph">
              <wp:posOffset>193040</wp:posOffset>
            </wp:positionV>
            <wp:extent cx="3505200" cy="1685925"/>
            <wp:effectExtent l="0" t="0" r="0" b="952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1.</w:t>
      </w:r>
      <w:r w:rsidRPr="00723A1B">
        <w:rPr>
          <w:b/>
          <w:bCs/>
        </w:rPr>
        <w:t>Aşağıdaki metni tercüme ediniz. ( 30 P)</w:t>
      </w:r>
    </w:p>
    <w:p w14:paraId="348B788D" w14:textId="651FC60A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69AF86C8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7ACBEC1E" w14:textId="2BFE127D" w:rsidR="00723A1B" w:rsidRPr="00723A1B" w:rsidRDefault="00723A1B" w:rsidP="00723A1B">
      <w:pPr>
        <w:spacing w:after="160" w:line="259" w:lineRule="auto"/>
        <w:rPr>
          <w:b/>
          <w:bCs/>
          <w:sz w:val="36"/>
          <w:szCs w:val="36"/>
          <w:lang w:bidi="ar-EG"/>
        </w:rPr>
      </w:pPr>
      <w:r>
        <w:rPr>
          <w:b/>
          <w:bCs/>
          <w:lang w:bidi="ar-EG"/>
        </w:rPr>
        <w:t>2.</w:t>
      </w:r>
      <w:r w:rsidRPr="00723A1B">
        <w:rPr>
          <w:b/>
          <w:bCs/>
          <w:lang w:bidi="ar-EG"/>
        </w:rPr>
        <w:t>Aşağıdaki soruları yukarıdaki metne göre cevaplayınız. ( 10 P )</w:t>
      </w:r>
    </w:p>
    <w:p w14:paraId="36D54903" w14:textId="166DA78E" w:rsidR="00C150A7" w:rsidRDefault="00723A1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66F0F1BA" wp14:editId="68A1333C">
            <wp:simplePos x="0" y="0"/>
            <wp:positionH relativeFrom="column">
              <wp:posOffset>-168910</wp:posOffset>
            </wp:positionH>
            <wp:positionV relativeFrom="paragraph">
              <wp:posOffset>-1270</wp:posOffset>
            </wp:positionV>
            <wp:extent cx="3333750" cy="87630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438A248C" w14:textId="71068129" w:rsidR="00723A1B" w:rsidRPr="00723A1B" w:rsidRDefault="00723A1B" w:rsidP="00723A1B">
      <w:pPr>
        <w:spacing w:after="160" w:line="259" w:lineRule="auto"/>
        <w:rPr>
          <w:b/>
          <w:bCs/>
          <w:lang w:bidi="ar-EG"/>
        </w:rPr>
      </w:pPr>
      <w:r w:rsidRPr="00723A1B">
        <w:rPr>
          <w:b/>
          <w:bCs/>
          <w:lang w:bidi="ar-EG"/>
        </w:rPr>
        <w:t>3.Aşağıda Türkçe verilen ifadelerin Arapça karşılıklarını yazınız. ( 15P )</w:t>
      </w:r>
    </w:p>
    <w:p w14:paraId="25A8F6C9" w14:textId="77777777" w:rsidR="00723A1B" w:rsidRDefault="00723A1B" w:rsidP="00723A1B">
      <w:pPr>
        <w:pStyle w:val="ListeParagraf"/>
        <w:rPr>
          <w:b/>
          <w:bCs/>
          <w:lang w:bidi="ar-EG"/>
        </w:rPr>
      </w:pPr>
    </w:p>
    <w:p w14:paraId="5E105462" w14:textId="77777777" w:rsidR="00723A1B" w:rsidRPr="00E5644E" w:rsidRDefault="00723A1B" w:rsidP="00723A1B">
      <w:pPr>
        <w:pStyle w:val="ListeParagraf"/>
        <w:rPr>
          <w:lang w:bidi="ar-EG"/>
        </w:rPr>
      </w:pPr>
      <w:r w:rsidRPr="00E5644E">
        <w:rPr>
          <w:lang w:bidi="ar-EG"/>
        </w:rPr>
        <w:t xml:space="preserve">Sabah namazı </w:t>
      </w:r>
      <w:proofErr w:type="gramStart"/>
      <w:r w:rsidRPr="00E5644E">
        <w:rPr>
          <w:lang w:bidi="ar-EG"/>
        </w:rPr>
        <w:t>……………………………………………..</w:t>
      </w:r>
      <w:proofErr w:type="gramEnd"/>
      <w:r w:rsidRPr="00E5644E">
        <w:rPr>
          <w:lang w:bidi="ar-EG"/>
        </w:rPr>
        <w:t xml:space="preserve">            Öğle namazı </w:t>
      </w:r>
      <w:proofErr w:type="gramStart"/>
      <w:r w:rsidRPr="00E5644E">
        <w:rPr>
          <w:lang w:bidi="ar-EG"/>
        </w:rPr>
        <w:t>……………………………………………….</w:t>
      </w:r>
      <w:proofErr w:type="gramEnd"/>
    </w:p>
    <w:p w14:paraId="33822BDD" w14:textId="77777777" w:rsidR="00723A1B" w:rsidRPr="00E5644E" w:rsidRDefault="00723A1B" w:rsidP="00723A1B">
      <w:pPr>
        <w:pStyle w:val="ListeParagraf"/>
        <w:rPr>
          <w:lang w:bidi="ar-EG"/>
        </w:rPr>
      </w:pPr>
    </w:p>
    <w:p w14:paraId="23D98538" w14:textId="77777777" w:rsidR="00723A1B" w:rsidRPr="00E5644E" w:rsidRDefault="00723A1B" w:rsidP="00723A1B">
      <w:pPr>
        <w:pStyle w:val="ListeParagraf"/>
        <w:rPr>
          <w:lang w:bidi="ar-EG"/>
        </w:rPr>
      </w:pPr>
      <w:r w:rsidRPr="00E5644E">
        <w:rPr>
          <w:lang w:bidi="ar-EG"/>
        </w:rPr>
        <w:t xml:space="preserve">İkindi namazı </w:t>
      </w:r>
      <w:proofErr w:type="gramStart"/>
      <w:r w:rsidRPr="00E5644E">
        <w:rPr>
          <w:lang w:bidi="ar-EG"/>
        </w:rPr>
        <w:t>………………………………………………</w:t>
      </w:r>
      <w:proofErr w:type="gramEnd"/>
      <w:r w:rsidRPr="00E5644E">
        <w:rPr>
          <w:lang w:bidi="ar-EG"/>
        </w:rPr>
        <w:t xml:space="preserve">            Akşam namazı </w:t>
      </w:r>
      <w:proofErr w:type="gramStart"/>
      <w:r w:rsidRPr="00E5644E">
        <w:rPr>
          <w:lang w:bidi="ar-EG"/>
        </w:rPr>
        <w:t>……………………………………………</w:t>
      </w:r>
      <w:proofErr w:type="gramEnd"/>
    </w:p>
    <w:p w14:paraId="6AD87734" w14:textId="77777777" w:rsidR="00723A1B" w:rsidRPr="00E5644E" w:rsidRDefault="00723A1B" w:rsidP="00723A1B">
      <w:pPr>
        <w:pStyle w:val="ListeParagraf"/>
        <w:rPr>
          <w:lang w:bidi="ar-EG"/>
        </w:rPr>
      </w:pPr>
    </w:p>
    <w:p w14:paraId="0D61F922" w14:textId="303990A2" w:rsidR="00723A1B" w:rsidRPr="00E5644E" w:rsidRDefault="00723A1B" w:rsidP="00723A1B">
      <w:pPr>
        <w:rPr>
          <w:lang w:bidi="ar-EG"/>
        </w:rPr>
      </w:pPr>
      <w:r>
        <w:rPr>
          <w:lang w:bidi="ar-EG"/>
        </w:rPr>
        <w:t xml:space="preserve">               Yatsı namazı </w:t>
      </w:r>
      <w:proofErr w:type="gramStart"/>
      <w:r>
        <w:rPr>
          <w:lang w:bidi="ar-EG"/>
        </w:rPr>
        <w:t>…….…………………</w:t>
      </w:r>
      <w:r w:rsidRPr="00E5644E">
        <w:rPr>
          <w:lang w:bidi="ar-EG"/>
        </w:rPr>
        <w:t>………………………</w:t>
      </w:r>
      <w:proofErr w:type="gramEnd"/>
    </w:p>
    <w:p w14:paraId="33BDF15F" w14:textId="37AE71BE" w:rsidR="00723A1B" w:rsidRPr="00723A1B" w:rsidRDefault="00723A1B" w:rsidP="00723A1B">
      <w:pPr>
        <w:spacing w:after="160" w:line="259" w:lineRule="auto"/>
        <w:rPr>
          <w:b/>
          <w:bCs/>
          <w:lang w:bidi="ar-EG"/>
        </w:rPr>
      </w:pPr>
      <w:r w:rsidRPr="00723A1B">
        <w:rPr>
          <w:b/>
          <w:bCs/>
          <w:lang w:bidi="ar-EG"/>
        </w:rPr>
        <w:t>4.Aşağıdaki kelimeleri eşleştiriniz.</w:t>
      </w:r>
      <w:r w:rsidRPr="00723A1B">
        <w:rPr>
          <w:rFonts w:hint="cs"/>
          <w:b/>
          <w:bCs/>
          <w:rtl/>
          <w:lang w:bidi="ar-EG"/>
        </w:rPr>
        <w:t xml:space="preserve"> </w:t>
      </w:r>
      <w:r w:rsidRPr="00723A1B">
        <w:rPr>
          <w:b/>
          <w:bCs/>
          <w:lang w:bidi="ar-EG"/>
        </w:rPr>
        <w:t xml:space="preserve"> ( 5 P) </w:t>
      </w:r>
    </w:p>
    <w:p w14:paraId="27D0DFC3" w14:textId="76CCF6D5" w:rsidR="00C150A7" w:rsidRDefault="00723A1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0265306" wp14:editId="017DA40F">
            <wp:extent cx="3162300" cy="10572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0C48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7EE15747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575AAE75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5141662F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164191A7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49BBF201" w14:textId="54FA0293" w:rsidR="00723A1B" w:rsidRPr="00723A1B" w:rsidRDefault="00723A1B" w:rsidP="00723A1B">
      <w:pPr>
        <w:spacing w:after="160" w:line="259" w:lineRule="auto"/>
        <w:rPr>
          <w:b/>
          <w:bCs/>
          <w:lang w:bidi="ar-EG"/>
        </w:rPr>
      </w:pPr>
      <w:r w:rsidRPr="00723A1B">
        <w:rPr>
          <w:b/>
          <w:bCs/>
          <w:lang w:bidi="ar-EG"/>
        </w:rPr>
        <w:t>5.Aşağıda karışık olarak verilen kelimelerden anlamlı bir cümle kurunuz. ( 10 P )</w:t>
      </w:r>
    </w:p>
    <w:p w14:paraId="0D848B01" w14:textId="08C026A2" w:rsidR="00C150A7" w:rsidRDefault="00723A1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63F177C6" wp14:editId="02DE3E94">
            <wp:simplePos x="0" y="0"/>
            <wp:positionH relativeFrom="column">
              <wp:posOffset>-73660</wp:posOffset>
            </wp:positionH>
            <wp:positionV relativeFrom="paragraph">
              <wp:posOffset>1905</wp:posOffset>
            </wp:positionV>
            <wp:extent cx="3295650" cy="1247775"/>
            <wp:effectExtent l="0" t="0" r="0" b="952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62017BD5" w:rsidR="00096985" w:rsidRDefault="00096985">
      <w:pPr>
        <w:rPr>
          <w:rFonts w:cstheme="minorHAnsi"/>
          <w:sz w:val="24"/>
          <w:szCs w:val="24"/>
        </w:rPr>
      </w:pPr>
    </w:p>
    <w:p w14:paraId="12D5C03F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15C2C5D9" w14:textId="32AF7CFF" w:rsidR="00723A1B" w:rsidRPr="00723A1B" w:rsidRDefault="00723A1B" w:rsidP="00723A1B">
      <w:pPr>
        <w:spacing w:after="160" w:line="259" w:lineRule="auto"/>
        <w:rPr>
          <w:b/>
          <w:bCs/>
          <w:lang w:bidi="ar-EG"/>
        </w:rPr>
      </w:pPr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 wp14:anchorId="00FEFD00" wp14:editId="6D73C9AB">
            <wp:simplePos x="0" y="0"/>
            <wp:positionH relativeFrom="column">
              <wp:posOffset>-157480</wp:posOffset>
            </wp:positionH>
            <wp:positionV relativeFrom="paragraph">
              <wp:posOffset>422275</wp:posOffset>
            </wp:positionV>
            <wp:extent cx="3619500" cy="1457325"/>
            <wp:effectExtent l="0" t="0" r="0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A1B">
        <w:rPr>
          <w:b/>
          <w:bCs/>
          <w:lang w:bidi="ar-EG"/>
        </w:rPr>
        <w:t xml:space="preserve">6.Aşağıdaki cümlelerde doğru olanlara  </w:t>
      </w:r>
      <w:r w:rsidRPr="00723A1B">
        <w:rPr>
          <w:rFonts w:hint="cs"/>
          <w:b/>
          <w:bCs/>
          <w:rtl/>
          <w:lang w:bidi="ar-EG"/>
        </w:rPr>
        <w:t>( ص )</w:t>
      </w:r>
      <w:r w:rsidRPr="00723A1B">
        <w:rPr>
          <w:b/>
          <w:bCs/>
          <w:lang w:bidi="ar-EG"/>
        </w:rPr>
        <w:t xml:space="preserve">   yanlış olanlara </w:t>
      </w:r>
      <w:r w:rsidRPr="00723A1B">
        <w:rPr>
          <w:rFonts w:hint="cs"/>
          <w:b/>
          <w:bCs/>
          <w:rtl/>
          <w:lang w:bidi="ar-EG"/>
        </w:rPr>
        <w:t xml:space="preserve">  ( خ )  </w:t>
      </w:r>
      <w:r w:rsidRPr="00723A1B">
        <w:rPr>
          <w:b/>
          <w:bCs/>
          <w:lang w:bidi="ar-EG"/>
        </w:rPr>
        <w:t>işaretlerini koyunuz.</w:t>
      </w:r>
      <w:r w:rsidRPr="00723A1B">
        <w:rPr>
          <w:rFonts w:hint="cs"/>
          <w:b/>
          <w:bCs/>
          <w:rtl/>
          <w:lang w:bidi="ar-EG"/>
        </w:rPr>
        <w:t xml:space="preserve"> </w:t>
      </w:r>
      <w:r w:rsidRPr="00723A1B">
        <w:rPr>
          <w:b/>
          <w:bCs/>
          <w:lang w:bidi="ar-EG"/>
        </w:rPr>
        <w:t>( 10 P )</w:t>
      </w:r>
    </w:p>
    <w:p w14:paraId="014D72B6" w14:textId="53800CDF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87EA6D3" w14:textId="77777777" w:rsidR="00723A1B" w:rsidRDefault="00723A1B" w:rsidP="00723A1B">
      <w:pPr>
        <w:spacing w:after="160" w:line="259" w:lineRule="auto"/>
        <w:rPr>
          <w:b/>
          <w:bCs/>
          <w:lang w:bidi="ar-EG"/>
        </w:rPr>
      </w:pPr>
    </w:p>
    <w:p w14:paraId="102F9B07" w14:textId="3431E082" w:rsidR="00723A1B" w:rsidRPr="00623FB6" w:rsidRDefault="00723A1B" w:rsidP="00723A1B">
      <w:pPr>
        <w:spacing w:after="160" w:line="259" w:lineRule="auto"/>
        <w:rPr>
          <w:lang w:bidi="ar-EG"/>
        </w:rPr>
      </w:pPr>
      <w:r>
        <w:rPr>
          <w:b/>
          <w:bCs/>
          <w:lang w:bidi="ar-EG"/>
        </w:rPr>
        <w:t>7.</w:t>
      </w:r>
      <w:r w:rsidRPr="00723A1B">
        <w:rPr>
          <w:b/>
          <w:bCs/>
          <w:lang w:bidi="ar-EG"/>
        </w:rPr>
        <w:t>Parantez arasındaki kelimelerle boşlukları doldurunuz.</w:t>
      </w:r>
      <w:r w:rsidRPr="00723A1B">
        <w:rPr>
          <w:rFonts w:hint="cs"/>
          <w:b/>
          <w:bCs/>
          <w:rtl/>
          <w:lang w:bidi="ar-EG"/>
        </w:rPr>
        <w:t xml:space="preserve"> </w:t>
      </w:r>
      <w:r w:rsidRPr="00723A1B">
        <w:rPr>
          <w:b/>
          <w:bCs/>
          <w:lang w:bidi="ar-EG"/>
        </w:rPr>
        <w:t xml:space="preserve"> ( 10 P ) </w:t>
      </w:r>
    </w:p>
    <w:p w14:paraId="7F72218A" w14:textId="02CBF594" w:rsidR="00096985" w:rsidRDefault="00723A1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 wp14:anchorId="045A07CA" wp14:editId="53F44496">
            <wp:simplePos x="0" y="0"/>
            <wp:positionH relativeFrom="column">
              <wp:posOffset>-157480</wp:posOffset>
            </wp:positionH>
            <wp:positionV relativeFrom="paragraph">
              <wp:posOffset>-3810</wp:posOffset>
            </wp:positionV>
            <wp:extent cx="3619500" cy="127635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53D9064D" w14:textId="718E5453" w:rsidR="00723A1B" w:rsidRPr="00723A1B" w:rsidRDefault="00723A1B" w:rsidP="00723A1B">
      <w:pPr>
        <w:spacing w:after="160" w:line="259" w:lineRule="auto"/>
        <w:rPr>
          <w:b/>
          <w:bCs/>
          <w:lang w:bidi="ar-EG"/>
        </w:rPr>
      </w:pPr>
      <w:r>
        <w:rPr>
          <w:b/>
          <w:bCs/>
          <w:lang w:bidi="ar-EG"/>
        </w:rPr>
        <w:t>8.</w:t>
      </w:r>
      <w:r w:rsidRPr="00723A1B">
        <w:rPr>
          <w:b/>
          <w:bCs/>
          <w:lang w:bidi="ar-EG"/>
        </w:rPr>
        <w:t>Aşağıdaki kelimeleri cetveldeki uygun yerine yerleştiriniz.</w:t>
      </w:r>
      <w:r w:rsidRPr="00723A1B">
        <w:rPr>
          <w:rFonts w:hint="cs"/>
          <w:b/>
          <w:bCs/>
          <w:rtl/>
          <w:lang w:bidi="ar-EG"/>
        </w:rPr>
        <w:t xml:space="preserve"> </w:t>
      </w:r>
      <w:r w:rsidRPr="00723A1B">
        <w:rPr>
          <w:b/>
          <w:bCs/>
          <w:lang w:bidi="ar-EG"/>
        </w:rPr>
        <w:t xml:space="preserve"> ( 10 P )</w:t>
      </w:r>
    </w:p>
    <w:p w14:paraId="3BF85EF0" w14:textId="2978D499" w:rsidR="00151DA8" w:rsidRDefault="00723A1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 wp14:anchorId="696A3908" wp14:editId="7326BDD1">
            <wp:simplePos x="0" y="0"/>
            <wp:positionH relativeFrom="column">
              <wp:posOffset>-157480</wp:posOffset>
            </wp:positionH>
            <wp:positionV relativeFrom="paragraph">
              <wp:posOffset>635</wp:posOffset>
            </wp:positionV>
            <wp:extent cx="3619500" cy="129540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page" w:tblpX="7051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23A1B" w14:paraId="2BE22A10" w14:textId="77777777" w:rsidTr="00723A1B">
        <w:tc>
          <w:tcPr>
            <w:tcW w:w="4738" w:type="dxa"/>
          </w:tcPr>
          <w:p w14:paraId="26307416" w14:textId="77777777" w:rsidR="00723A1B" w:rsidRDefault="00723A1B" w:rsidP="00723A1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23A1B" w14:paraId="754E6478" w14:textId="77777777" w:rsidTr="00723A1B">
        <w:tc>
          <w:tcPr>
            <w:tcW w:w="4738" w:type="dxa"/>
          </w:tcPr>
          <w:p w14:paraId="1E7478E3" w14:textId="77777777" w:rsidR="00723A1B" w:rsidRDefault="00723A1B" w:rsidP="00723A1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23A1B" w14:paraId="22829424" w14:textId="77777777" w:rsidTr="00723A1B">
        <w:tc>
          <w:tcPr>
            <w:tcW w:w="4738" w:type="dxa"/>
          </w:tcPr>
          <w:p w14:paraId="5B713EC9" w14:textId="77777777" w:rsidR="00723A1B" w:rsidRDefault="00723A1B" w:rsidP="00723A1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7DC4C53D" w:rsidR="00151DA8" w:rsidRDefault="00723A1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17B9BE07">
                <wp:simplePos x="0" y="0"/>
                <wp:positionH relativeFrom="column">
                  <wp:posOffset>-537846</wp:posOffset>
                </wp:positionH>
                <wp:positionV relativeFrom="paragraph">
                  <wp:posOffset>-630555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121DF160" w:rsidR="00E01C8C" w:rsidRPr="001B0C3D" w:rsidRDefault="00FC48A0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04DCE2FD" w:rsidR="00E01C8C" w:rsidRPr="001B0C3D" w:rsidRDefault="00FC48A0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  <w:bookmarkStart w:id="1" w:name="_GoBack"/>
                              <w:bookmarkEnd w:id="1"/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35pt;margin-top:-49.6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121DF160" w:rsidR="00E01C8C" w:rsidRPr="001B0C3D" w:rsidRDefault="00FC48A0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04DCE2FD" w:rsidR="00E01C8C" w:rsidRPr="001B0C3D" w:rsidRDefault="00FC48A0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  <w:bookmarkStart w:id="2" w:name="_GoBack"/>
                        <w:bookmarkEnd w:id="2"/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3E3EAB" w14:textId="1CEE51CC" w:rsidR="00096985" w:rsidRDefault="00096985" w:rsidP="00723A1B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bookmarkStart w:id="3" w:name="_Hlk125127192"/>
    <w:p w14:paraId="09FEB780" w14:textId="452B363B" w:rsidR="00C150A7" w:rsidRDefault="007F60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30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3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24EE4" w14:textId="77777777" w:rsidR="00283CDE" w:rsidRDefault="00283CDE" w:rsidP="00ED544D">
      <w:pPr>
        <w:spacing w:after="0" w:line="240" w:lineRule="auto"/>
      </w:pPr>
      <w:r>
        <w:separator/>
      </w:r>
    </w:p>
  </w:endnote>
  <w:endnote w:type="continuationSeparator" w:id="0">
    <w:p w14:paraId="0EF6620B" w14:textId="77777777" w:rsidR="00283CDE" w:rsidRDefault="00283CD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83777" w14:textId="790E940B" w:rsidR="00723A1B" w:rsidRDefault="00723A1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3F5269F9" wp14:editId="20F4A175">
          <wp:simplePos x="0" y="0"/>
          <wp:positionH relativeFrom="column">
            <wp:posOffset>4581525</wp:posOffset>
          </wp:positionH>
          <wp:positionV relativeFrom="paragraph">
            <wp:posOffset>113665</wp:posOffset>
          </wp:positionV>
          <wp:extent cx="1151420" cy="223730"/>
          <wp:effectExtent l="0" t="0" r="0" b="5080"/>
          <wp:wrapNone/>
          <wp:docPr id="29" name="Resim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1325F2A" wp14:editId="23C00424">
          <wp:simplePos x="0" y="0"/>
          <wp:positionH relativeFrom="column">
            <wp:posOffset>3000375</wp:posOffset>
          </wp:positionH>
          <wp:positionV relativeFrom="paragraph">
            <wp:posOffset>85725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0B7EA1" wp14:editId="4905F214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27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2349966" w14:textId="77777777" w:rsidR="00723A1B" w:rsidRPr="001016DC" w:rsidRDefault="00723A1B" w:rsidP="00723A1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B7EA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8lAIAAE0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" adj="19934" fillcolor="#fac090" strokecolor="#e46c0a" strokeweight=".25pt">
              <v:textbox>
                <w:txbxContent>
                  <w:p w14:paraId="72349966" w14:textId="77777777" w:rsidR="00723A1B" w:rsidRPr="001016DC" w:rsidRDefault="00723A1B" w:rsidP="00723A1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26E1A" w14:textId="77777777" w:rsidR="00283CDE" w:rsidRDefault="00283CDE" w:rsidP="00ED544D">
      <w:pPr>
        <w:spacing w:after="0" w:line="240" w:lineRule="auto"/>
      </w:pPr>
      <w:r>
        <w:separator/>
      </w:r>
    </w:p>
  </w:footnote>
  <w:footnote w:type="continuationSeparator" w:id="0">
    <w:p w14:paraId="567A4406" w14:textId="77777777" w:rsidR="00283CDE" w:rsidRDefault="00283CDE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783195AF" w:rsidR="00727264" w:rsidRDefault="00FC48A0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A2"/>
    <w:multiLevelType w:val="hybridMultilevel"/>
    <w:tmpl w:val="480C6114"/>
    <w:lvl w:ilvl="0" w:tplc="D648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E11F22"/>
    <w:multiLevelType w:val="hybridMultilevel"/>
    <w:tmpl w:val="480C6114"/>
    <w:lvl w:ilvl="0" w:tplc="D648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F111F"/>
    <w:multiLevelType w:val="hybridMultilevel"/>
    <w:tmpl w:val="480C6114"/>
    <w:lvl w:ilvl="0" w:tplc="D648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E1C22"/>
    <w:multiLevelType w:val="hybridMultilevel"/>
    <w:tmpl w:val="480C6114"/>
    <w:lvl w:ilvl="0" w:tplc="D648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B0BF7"/>
    <w:multiLevelType w:val="hybridMultilevel"/>
    <w:tmpl w:val="480C6114"/>
    <w:lvl w:ilvl="0" w:tplc="D648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6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5"/>
  </w:num>
  <w:num w:numId="33">
    <w:abstractNumId w:val="2"/>
  </w:num>
  <w:num w:numId="34">
    <w:abstractNumId w:val="14"/>
  </w:num>
  <w:num w:numId="35">
    <w:abstractNumId w:val="7"/>
  </w:num>
  <w:num w:numId="36">
    <w:abstractNumId w:val="1"/>
  </w:num>
  <w:num w:numId="37">
    <w:abstractNumId w:val="9"/>
    <w:lvlOverride w:ilvl="0">
      <w:startOverride w:val="1"/>
    </w:lvlOverride>
  </w:num>
  <w:num w:numId="38">
    <w:abstractNumId w:val="9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3"/>
  </w:num>
  <w:num w:numId="43">
    <w:abstractNumId w:val="10"/>
  </w:num>
  <w:num w:numId="44">
    <w:abstractNumId w:val="0"/>
  </w:num>
  <w:num w:numId="45">
    <w:abstractNumId w:val="4"/>
  </w:num>
  <w:num w:numId="46">
    <w:abstractNumId w:val="8"/>
  </w:num>
  <w:num w:numId="47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3AF4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83CDE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3A1B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C48A0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@dindersi-com" TargetMode="External"/><Relationship Id="rId21" Type="http://schemas.openxmlformats.org/officeDocument/2006/relationships/hyperlink" Target="https://chat.whatsapp.com/1l65VLvh4c2GwvOLzCJUUo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11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598F8-506B-44DE-8CF6-74178B691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Personel</cp:lastModifiedBy>
  <cp:revision>3</cp:revision>
  <cp:lastPrinted>2022-12-07T14:03:00Z</cp:lastPrinted>
  <dcterms:created xsi:type="dcterms:W3CDTF">2023-04-05T10:06:00Z</dcterms:created>
  <dcterms:modified xsi:type="dcterms:W3CDTF">2023-04-05T10:07:00Z</dcterms:modified>
</cp:coreProperties>
</file>