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10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35"/>
        <w:gridCol w:w="2130"/>
        <w:gridCol w:w="5148"/>
        <w:gridCol w:w="2372"/>
      </w:tblGrid>
      <w:tr w:rsidR="007F6CBD" w14:paraId="02FB9999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500069A8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3AE23790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137A55E6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73E101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tr w:rsidR="007F6CBD" w14:paraId="61D9781D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09403D41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007AA2B6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BC0DE25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311731AD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7F6CBD" w14:paraId="29252B44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6EE1C833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66CA3A4C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2B537E" w14:textId="30D86B26" w:rsidR="007F6CBD" w:rsidRDefault="00D62B99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AKAİD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542EF977" w14:textId="77777777" w:rsidR="007F6CBD" w:rsidRDefault="007F6CBD" w:rsidP="00990433">
            <w:pPr>
              <w:pStyle w:val="AIKMETN"/>
              <w:spacing w:after="0"/>
              <w:ind w:left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F6CBD" w14:paraId="77D0A8C2" w14:textId="77777777" w:rsidTr="00990433">
        <w:trPr>
          <w:trHeight w:val="270"/>
        </w:trPr>
        <w:tc>
          <w:tcPr>
            <w:tcW w:w="935" w:type="dxa"/>
            <w:shd w:val="clear" w:color="auto" w:fill="FFFFFF" w:themeFill="background1"/>
            <w:vAlign w:val="center"/>
          </w:tcPr>
          <w:p w14:paraId="11F98BCC" w14:textId="77777777" w:rsidR="007F6CBD" w:rsidRPr="00FD75DF" w:rsidRDefault="007F6CBD" w:rsidP="00990433">
            <w:pPr>
              <w:pStyle w:val="AIKMETN"/>
              <w:spacing w:after="0"/>
              <w:ind w:left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130" w:type="dxa"/>
            <w:shd w:val="clear" w:color="auto" w:fill="FFFFFF" w:themeFill="background1"/>
            <w:vAlign w:val="center"/>
          </w:tcPr>
          <w:p w14:paraId="2D74DE83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  <w:tc>
          <w:tcPr>
            <w:tcW w:w="5148" w:type="dxa"/>
            <w:shd w:val="clear" w:color="auto" w:fill="FFFFFF" w:themeFill="background1"/>
            <w:vAlign w:val="center"/>
          </w:tcPr>
          <w:p w14:paraId="7789136A" w14:textId="77777777" w:rsidR="007F6CBD" w:rsidRDefault="007F6CBD" w:rsidP="00990433">
            <w:pPr>
              <w:pStyle w:val="AIKMETN"/>
              <w:spacing w:after="0"/>
              <w:ind w:left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372" w:type="dxa"/>
            <w:shd w:val="clear" w:color="auto" w:fill="FFFFFF" w:themeFill="background1"/>
            <w:vAlign w:val="center"/>
          </w:tcPr>
          <w:p w14:paraId="60BAC2D1" w14:textId="77777777" w:rsidR="007F6CBD" w:rsidRDefault="007F6CBD" w:rsidP="00990433">
            <w:pPr>
              <w:pStyle w:val="AIKMETN"/>
              <w:spacing w:after="0"/>
              <w:ind w:left="0"/>
            </w:pPr>
          </w:p>
        </w:tc>
      </w:tr>
      <w:bookmarkEnd w:id="0"/>
    </w:tbl>
    <w:p w14:paraId="005B7767" w14:textId="77777777" w:rsidR="007F6CBD" w:rsidRDefault="007F6CBD" w:rsidP="00252F60"/>
    <w:p w14:paraId="1C8D8ED8" w14:textId="77777777" w:rsidR="005F69EA" w:rsidRPr="005F69EA" w:rsidRDefault="005F69EA" w:rsidP="00265F32">
      <w:pPr>
        <w:pStyle w:val="ListeParagraf"/>
        <w:numPr>
          <w:ilvl w:val="0"/>
          <w:numId w:val="6"/>
        </w:numPr>
      </w:pPr>
      <w:r w:rsidRPr="00A23C97">
        <w:rPr>
          <w:i/>
        </w:rPr>
        <w:t>“Yaratan Rabbinin adıyla oku! O, insanı aşılanmış bir yumurtadan yarattı.”</w:t>
      </w:r>
      <w:r>
        <w:t xml:space="preserve"> </w:t>
      </w:r>
      <w:r w:rsidRPr="00A23C97">
        <w:rPr>
          <w:b/>
        </w:rPr>
        <w:t xml:space="preserve">Ayeti incelenirse hangisine </w:t>
      </w:r>
      <w:r w:rsidRPr="00A545D6">
        <w:rPr>
          <w:b/>
          <w:u w:val="single"/>
        </w:rPr>
        <w:t>ulaşılamaz</w:t>
      </w:r>
      <w:r w:rsidRPr="00A23C97">
        <w:rPr>
          <w:b/>
        </w:rPr>
        <w:t>?</w:t>
      </w:r>
    </w:p>
    <w:p w14:paraId="00205085" w14:textId="77777777" w:rsidR="005F69EA" w:rsidRDefault="005F69EA" w:rsidP="005F69EA">
      <w:pPr>
        <w:pStyle w:val="ListeParagraf"/>
      </w:pPr>
      <w:r>
        <w:t xml:space="preserve">A) </w:t>
      </w:r>
      <w:r>
        <w:t>Yaratıcının varlığına</w:t>
      </w:r>
    </w:p>
    <w:p w14:paraId="03E9F9A3" w14:textId="77777777" w:rsidR="005F69EA" w:rsidRDefault="005F69EA" w:rsidP="005F69EA">
      <w:pPr>
        <w:pStyle w:val="ListeParagraf"/>
      </w:pPr>
      <w:r>
        <w:t xml:space="preserve">B) </w:t>
      </w:r>
      <w:r>
        <w:t>İnsanın yaradılışına</w:t>
      </w:r>
    </w:p>
    <w:p w14:paraId="37025DCA" w14:textId="77777777" w:rsidR="005F69EA" w:rsidRDefault="005F69EA" w:rsidP="005F69EA">
      <w:pPr>
        <w:pStyle w:val="ListeParagraf"/>
      </w:pPr>
      <w:r>
        <w:t xml:space="preserve">C) </w:t>
      </w:r>
      <w:r>
        <w:t>Tefekkür etmeye</w:t>
      </w:r>
    </w:p>
    <w:p w14:paraId="6DDAB782" w14:textId="77777777" w:rsidR="005F69EA" w:rsidRDefault="005F69EA" w:rsidP="005F69EA">
      <w:pPr>
        <w:pStyle w:val="ListeParagraf"/>
      </w:pPr>
      <w:r>
        <w:t xml:space="preserve">D) </w:t>
      </w:r>
      <w:r>
        <w:t>İman esaslarına</w:t>
      </w:r>
    </w:p>
    <w:p w14:paraId="748FA07F" w14:textId="78F5195B" w:rsidR="005F69EA" w:rsidRDefault="005F69EA" w:rsidP="005F69EA">
      <w:pPr>
        <w:pStyle w:val="ListeParagraf"/>
      </w:pPr>
      <w:r>
        <w:t xml:space="preserve">E) </w:t>
      </w:r>
      <w:proofErr w:type="gramStart"/>
      <w:r>
        <w:t>Kainatı</w:t>
      </w:r>
      <w:proofErr w:type="gramEnd"/>
      <w:r>
        <w:t xml:space="preserve"> okumaya</w:t>
      </w:r>
    </w:p>
    <w:p w14:paraId="39B001E7" w14:textId="77777777" w:rsidR="005F69EA" w:rsidRDefault="005F69EA" w:rsidP="005F69EA">
      <w:pPr>
        <w:pStyle w:val="ListeParagraf"/>
        <w:ind w:left="1080"/>
      </w:pPr>
    </w:p>
    <w:p w14:paraId="61FBD36C" w14:textId="77777777" w:rsidR="005F69EA" w:rsidRDefault="005F69EA" w:rsidP="00265F32">
      <w:pPr>
        <w:pStyle w:val="ListeParagraf"/>
        <w:numPr>
          <w:ilvl w:val="0"/>
          <w:numId w:val="6"/>
        </w:numPr>
        <w:rPr>
          <w:b/>
        </w:rPr>
      </w:pPr>
      <w:proofErr w:type="gramStart"/>
      <w:r w:rsidRPr="00FF0344">
        <w:rPr>
          <w:b/>
        </w:rPr>
        <w:t>Alemde</w:t>
      </w:r>
      <w:proofErr w:type="gramEnd"/>
      <w:r w:rsidRPr="00FF0344">
        <w:rPr>
          <w:b/>
        </w:rPr>
        <w:t xml:space="preserve"> var olan düzenden ve amaçtan yola çıkılarak Allah’ın varlığını ispat etmeye çalışılan delile ne isim verilir?</w:t>
      </w:r>
    </w:p>
    <w:p w14:paraId="110678EE" w14:textId="77777777" w:rsidR="005F69EA" w:rsidRDefault="005F69EA" w:rsidP="005F69EA">
      <w:pPr>
        <w:pStyle w:val="ListeParagraf"/>
      </w:pPr>
      <w:r>
        <w:t xml:space="preserve">A) </w:t>
      </w:r>
      <w:r>
        <w:t>Gaye delili</w:t>
      </w:r>
    </w:p>
    <w:p w14:paraId="6343FA8D" w14:textId="77777777" w:rsidR="005F69EA" w:rsidRDefault="005F69EA" w:rsidP="005F69EA">
      <w:pPr>
        <w:pStyle w:val="ListeParagraf"/>
      </w:pPr>
      <w:r>
        <w:t xml:space="preserve">B) </w:t>
      </w:r>
      <w:r>
        <w:t>Gaye ve nizam Delili</w:t>
      </w:r>
    </w:p>
    <w:p w14:paraId="0B863BD1" w14:textId="77777777" w:rsidR="005F69EA" w:rsidRDefault="005F69EA" w:rsidP="005F69EA">
      <w:pPr>
        <w:pStyle w:val="ListeParagraf"/>
      </w:pPr>
      <w:r>
        <w:t xml:space="preserve">C) </w:t>
      </w:r>
      <w:r>
        <w:t>Nizam Delili</w:t>
      </w:r>
    </w:p>
    <w:p w14:paraId="2944BC6D" w14:textId="77777777" w:rsidR="005F69EA" w:rsidRDefault="005F69EA" w:rsidP="005F69EA">
      <w:pPr>
        <w:pStyle w:val="ListeParagraf"/>
      </w:pPr>
      <w:r>
        <w:t xml:space="preserve">D) </w:t>
      </w:r>
      <w:proofErr w:type="spellStart"/>
      <w:r>
        <w:t>Hudûs</w:t>
      </w:r>
      <w:proofErr w:type="spellEnd"/>
      <w:r>
        <w:t xml:space="preserve"> Delili</w:t>
      </w:r>
    </w:p>
    <w:p w14:paraId="260D20AE" w14:textId="7F0977C5" w:rsidR="005F69EA" w:rsidRPr="005F69EA" w:rsidRDefault="005F69EA" w:rsidP="005F69EA">
      <w:pPr>
        <w:pStyle w:val="ListeParagraf"/>
        <w:rPr>
          <w:b/>
        </w:rPr>
      </w:pPr>
      <w:r>
        <w:t xml:space="preserve">E) </w:t>
      </w:r>
      <w:proofErr w:type="gramStart"/>
      <w:r>
        <w:t>İmkan</w:t>
      </w:r>
      <w:proofErr w:type="gramEnd"/>
      <w:r>
        <w:t xml:space="preserve"> Delili</w:t>
      </w:r>
    </w:p>
    <w:p w14:paraId="7FE38075" w14:textId="55C40FC0" w:rsidR="005F69EA" w:rsidRDefault="005F69EA" w:rsidP="005F69EA">
      <w:pPr>
        <w:pStyle w:val="ListeParagraf"/>
        <w:ind w:left="1080"/>
      </w:pPr>
    </w:p>
    <w:p w14:paraId="5208E28A" w14:textId="77777777" w:rsidR="005F69EA" w:rsidRPr="005F69EA" w:rsidRDefault="005F69EA" w:rsidP="00265F32">
      <w:pPr>
        <w:pStyle w:val="ListeParagraf"/>
        <w:numPr>
          <w:ilvl w:val="0"/>
          <w:numId w:val="6"/>
        </w:numPr>
      </w:pPr>
      <w:r>
        <w:t>“</w:t>
      </w:r>
      <w:proofErr w:type="gramStart"/>
      <w:r>
        <w:t>…………</w:t>
      </w:r>
      <w:proofErr w:type="gramEnd"/>
      <w:r w:rsidRPr="00EE6043">
        <w:rPr>
          <w:i/>
        </w:rPr>
        <w:t xml:space="preserve"> </w:t>
      </w:r>
      <w:proofErr w:type="spellStart"/>
      <w:r w:rsidRPr="00EE6043">
        <w:rPr>
          <w:i/>
        </w:rPr>
        <w:t>sûresi</w:t>
      </w:r>
      <w:proofErr w:type="spellEnd"/>
      <w:r w:rsidRPr="00EE6043">
        <w:rPr>
          <w:i/>
        </w:rPr>
        <w:t>, Kur’an’ın üçte birine denktir.”</w:t>
      </w:r>
      <w:r>
        <w:t xml:space="preserve"> </w:t>
      </w:r>
      <w:r w:rsidRPr="00EE6043">
        <w:rPr>
          <w:b/>
        </w:rPr>
        <w:t>Hadisinde boş bırakılan yere hangi sure gelmelidir?</w:t>
      </w:r>
    </w:p>
    <w:p w14:paraId="400FE77D" w14:textId="77777777" w:rsidR="005F69EA" w:rsidRDefault="005F69EA" w:rsidP="005F69EA">
      <w:pPr>
        <w:pStyle w:val="ListeParagraf"/>
      </w:pPr>
      <w:r>
        <w:t xml:space="preserve">A) </w:t>
      </w:r>
      <w:r>
        <w:t>Yasin Suresi</w:t>
      </w:r>
    </w:p>
    <w:p w14:paraId="049D7524" w14:textId="77777777" w:rsidR="005F69EA" w:rsidRDefault="005F69EA" w:rsidP="005F69EA">
      <w:pPr>
        <w:pStyle w:val="ListeParagraf"/>
      </w:pPr>
      <w:r>
        <w:t xml:space="preserve">B) </w:t>
      </w:r>
      <w:r>
        <w:t>Fatiha Suresi</w:t>
      </w:r>
    </w:p>
    <w:p w14:paraId="02B3B577" w14:textId="77777777" w:rsidR="005F69EA" w:rsidRDefault="005F69EA" w:rsidP="005F69EA">
      <w:pPr>
        <w:pStyle w:val="ListeParagraf"/>
      </w:pPr>
      <w:r>
        <w:t xml:space="preserve">C) </w:t>
      </w:r>
      <w:r>
        <w:t>Muhammed Suresi</w:t>
      </w:r>
    </w:p>
    <w:p w14:paraId="43D20BB2" w14:textId="77777777" w:rsidR="005F69EA" w:rsidRDefault="005F69EA" w:rsidP="005F69EA">
      <w:pPr>
        <w:pStyle w:val="ListeParagraf"/>
      </w:pPr>
      <w:r>
        <w:t xml:space="preserve">D) </w:t>
      </w:r>
      <w:proofErr w:type="spellStart"/>
      <w:r>
        <w:t>Felâk</w:t>
      </w:r>
      <w:proofErr w:type="spellEnd"/>
      <w:r>
        <w:t xml:space="preserve"> Suresi</w:t>
      </w:r>
    </w:p>
    <w:p w14:paraId="08BA6321" w14:textId="3C026B10" w:rsidR="005F69EA" w:rsidRDefault="005F69EA" w:rsidP="005F69EA">
      <w:pPr>
        <w:pStyle w:val="ListeParagraf"/>
      </w:pPr>
      <w:r>
        <w:t xml:space="preserve">E) </w:t>
      </w:r>
      <w:r>
        <w:t>İhlas Suresi</w:t>
      </w:r>
    </w:p>
    <w:p w14:paraId="717992F2" w14:textId="77777777" w:rsidR="005F69EA" w:rsidRDefault="005F69EA" w:rsidP="005F69EA">
      <w:pPr>
        <w:pStyle w:val="ListeParagraf"/>
        <w:ind w:left="1080"/>
      </w:pPr>
    </w:p>
    <w:p w14:paraId="36A9284C" w14:textId="77777777" w:rsidR="005F69EA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860E42">
        <w:rPr>
          <w:b/>
        </w:rPr>
        <w:t>Aşağıdakilerden hangisinde “</w:t>
      </w:r>
      <w:proofErr w:type="spellStart"/>
      <w:r w:rsidRPr="00860E42">
        <w:rPr>
          <w:b/>
        </w:rPr>
        <w:t>Ehl</w:t>
      </w:r>
      <w:proofErr w:type="spellEnd"/>
      <w:r w:rsidRPr="00860E42">
        <w:rPr>
          <w:b/>
        </w:rPr>
        <w:t>-i Kitap” doğru verilmiştir?</w:t>
      </w:r>
    </w:p>
    <w:p w14:paraId="164029E5" w14:textId="77777777" w:rsidR="005F69EA" w:rsidRDefault="005F69EA" w:rsidP="005F69EA">
      <w:pPr>
        <w:pStyle w:val="ListeParagraf"/>
      </w:pPr>
      <w:r>
        <w:t xml:space="preserve">A) </w:t>
      </w:r>
      <w:r>
        <w:t>Yahudi ve Hristiyanlara</w:t>
      </w:r>
    </w:p>
    <w:p w14:paraId="3B40399A" w14:textId="77777777" w:rsidR="005F69EA" w:rsidRDefault="005F69EA" w:rsidP="005F69EA">
      <w:pPr>
        <w:pStyle w:val="ListeParagraf"/>
      </w:pPr>
      <w:r>
        <w:t xml:space="preserve">B) </w:t>
      </w:r>
      <w:r>
        <w:t>Yahudi ve Budistlere</w:t>
      </w:r>
    </w:p>
    <w:p w14:paraId="754B9AE9" w14:textId="77777777" w:rsidR="005F69EA" w:rsidRDefault="005F69EA" w:rsidP="005F69EA">
      <w:pPr>
        <w:pStyle w:val="ListeParagraf"/>
      </w:pPr>
      <w:r>
        <w:t xml:space="preserve">C) </w:t>
      </w:r>
      <w:r>
        <w:t>Budistler ve Zerdüştlere</w:t>
      </w:r>
    </w:p>
    <w:p w14:paraId="0DD096C9" w14:textId="77777777" w:rsidR="005F69EA" w:rsidRDefault="005F69EA" w:rsidP="005F69EA">
      <w:pPr>
        <w:pStyle w:val="ListeParagraf"/>
      </w:pPr>
      <w:r>
        <w:t xml:space="preserve">D) </w:t>
      </w:r>
      <w:r>
        <w:t>Hristiyan ve Zerdüştlere</w:t>
      </w:r>
    </w:p>
    <w:p w14:paraId="24FF637E" w14:textId="3B8F9193" w:rsidR="005F69EA" w:rsidRPr="005F69EA" w:rsidRDefault="005F69EA" w:rsidP="005F69EA">
      <w:pPr>
        <w:pStyle w:val="ListeParagraf"/>
        <w:rPr>
          <w:b/>
        </w:rPr>
      </w:pPr>
      <w:r>
        <w:t xml:space="preserve">E) </w:t>
      </w:r>
      <w:r>
        <w:t>Yahudi, Hristiyan ve Budistlere</w:t>
      </w:r>
    </w:p>
    <w:p w14:paraId="74989FBA" w14:textId="77777777" w:rsidR="005F69EA" w:rsidRDefault="005F69EA" w:rsidP="005F69EA">
      <w:pPr>
        <w:pStyle w:val="ListeParagraf"/>
        <w:ind w:left="1080"/>
      </w:pPr>
    </w:p>
    <w:p w14:paraId="2FB640C7" w14:textId="77777777" w:rsidR="005F69EA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633576">
        <w:rPr>
          <w:b/>
        </w:rPr>
        <w:t xml:space="preserve">Allah’ın fiili sıfatları hakkında verilen bilgilerden hangisi </w:t>
      </w:r>
      <w:r w:rsidRPr="00A545D6">
        <w:rPr>
          <w:b/>
          <w:u w:val="single"/>
        </w:rPr>
        <w:t>yanlıştır</w:t>
      </w:r>
      <w:r w:rsidRPr="00633576">
        <w:rPr>
          <w:b/>
        </w:rPr>
        <w:t>?</w:t>
      </w:r>
    </w:p>
    <w:p w14:paraId="3FBB00AF" w14:textId="77777777" w:rsidR="005F69EA" w:rsidRDefault="005F69EA" w:rsidP="005F69EA">
      <w:pPr>
        <w:pStyle w:val="ListeParagraf"/>
      </w:pPr>
      <w:r>
        <w:t xml:space="preserve">A) </w:t>
      </w:r>
      <w:proofErr w:type="spellStart"/>
      <w:r>
        <w:t>Muhyî</w:t>
      </w:r>
      <w:proofErr w:type="spellEnd"/>
      <w:r>
        <w:t xml:space="preserve"> ismi </w:t>
      </w:r>
      <w:proofErr w:type="spellStart"/>
      <w:r>
        <w:t>hayatlandırma</w:t>
      </w:r>
      <w:proofErr w:type="spellEnd"/>
      <w:r>
        <w:t xml:space="preserve"> fiiline işaret eder</w:t>
      </w:r>
    </w:p>
    <w:p w14:paraId="6866CEAA" w14:textId="77777777" w:rsidR="005F69EA" w:rsidRDefault="005F69EA" w:rsidP="005F69EA">
      <w:pPr>
        <w:pStyle w:val="ListeParagraf"/>
      </w:pPr>
      <w:r>
        <w:t xml:space="preserve">B) </w:t>
      </w:r>
      <w:r>
        <w:t xml:space="preserve">Allah’ın ölümü yaratma fiiline </w:t>
      </w:r>
      <w:proofErr w:type="spellStart"/>
      <w:r>
        <w:t>Mümît</w:t>
      </w:r>
      <w:proofErr w:type="spellEnd"/>
      <w:r>
        <w:t xml:space="preserve"> denir.</w:t>
      </w:r>
    </w:p>
    <w:p w14:paraId="540FCDFC" w14:textId="77777777" w:rsidR="005F69EA" w:rsidRDefault="005F69EA" w:rsidP="005F69EA">
      <w:pPr>
        <w:pStyle w:val="ListeParagraf"/>
      </w:pPr>
      <w:r>
        <w:t xml:space="preserve">C) </w:t>
      </w:r>
      <w:r>
        <w:t xml:space="preserve">Allah’ın benzersiz şekilde yaratmasına işaret eden fiili sıfata </w:t>
      </w:r>
      <w:proofErr w:type="spellStart"/>
      <w:r>
        <w:t>Hâlık</w:t>
      </w:r>
      <w:proofErr w:type="spellEnd"/>
      <w:r>
        <w:t xml:space="preserve"> denir.</w:t>
      </w:r>
    </w:p>
    <w:p w14:paraId="34EA951F" w14:textId="77777777" w:rsidR="005F69EA" w:rsidRDefault="005F69EA" w:rsidP="005F69EA">
      <w:pPr>
        <w:pStyle w:val="ListeParagraf"/>
      </w:pPr>
      <w:r>
        <w:t xml:space="preserve">D) </w:t>
      </w:r>
      <w:proofErr w:type="spellStart"/>
      <w:r>
        <w:t>Terzik</w:t>
      </w:r>
      <w:proofErr w:type="spellEnd"/>
      <w:r>
        <w:t>, Allah’ın rızık verici olduğunu bildirir.</w:t>
      </w:r>
    </w:p>
    <w:p w14:paraId="6C419164" w14:textId="035026BB" w:rsidR="005F69EA" w:rsidRPr="005F69EA" w:rsidRDefault="005F69EA" w:rsidP="005F69EA">
      <w:pPr>
        <w:pStyle w:val="ListeParagraf"/>
        <w:rPr>
          <w:b/>
        </w:rPr>
      </w:pPr>
      <w:r>
        <w:t>E)</w:t>
      </w:r>
      <w:proofErr w:type="spellStart"/>
      <w:r>
        <w:t>Hâlık</w:t>
      </w:r>
      <w:proofErr w:type="spellEnd"/>
      <w:r>
        <w:t xml:space="preserve"> ismi, </w:t>
      </w:r>
      <w:proofErr w:type="spellStart"/>
      <w:r>
        <w:t>halketme</w:t>
      </w:r>
      <w:proofErr w:type="spellEnd"/>
      <w:r>
        <w:t xml:space="preserve"> fiiline işaret eder.</w:t>
      </w:r>
    </w:p>
    <w:p w14:paraId="2A73948D" w14:textId="77777777" w:rsidR="005F69EA" w:rsidRDefault="005F69EA" w:rsidP="005F69EA">
      <w:pPr>
        <w:pStyle w:val="ListeParagraf"/>
        <w:ind w:left="1080"/>
      </w:pPr>
    </w:p>
    <w:p w14:paraId="4C335F5E" w14:textId="77777777" w:rsidR="005F69EA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5308F4">
        <w:rPr>
          <w:b/>
        </w:rPr>
        <w:t xml:space="preserve">Aşağıdakilerden hangisi Allah’ın varlığı ve birliği konusundaki delillerin amaçlarından </w:t>
      </w:r>
      <w:r w:rsidRPr="00A545D6">
        <w:rPr>
          <w:b/>
          <w:u w:val="single"/>
        </w:rPr>
        <w:t>değildir</w:t>
      </w:r>
      <w:r w:rsidRPr="005308F4">
        <w:rPr>
          <w:b/>
        </w:rPr>
        <w:t>?</w:t>
      </w:r>
    </w:p>
    <w:p w14:paraId="0F44F0FA" w14:textId="77777777" w:rsidR="005F69EA" w:rsidRDefault="005F69EA" w:rsidP="005F69EA">
      <w:pPr>
        <w:pStyle w:val="ListeParagraf"/>
      </w:pPr>
      <w:r>
        <w:t xml:space="preserve">A) </w:t>
      </w:r>
      <w:r>
        <w:t>İmanı sağlamlaştırmak</w:t>
      </w:r>
    </w:p>
    <w:p w14:paraId="0947C485" w14:textId="77777777" w:rsidR="005F69EA" w:rsidRDefault="005F69EA" w:rsidP="005F69EA">
      <w:pPr>
        <w:pStyle w:val="ListeParagraf"/>
      </w:pPr>
      <w:r>
        <w:t xml:space="preserve">B) </w:t>
      </w:r>
      <w:r>
        <w:t xml:space="preserve">Münkiri </w:t>
      </w:r>
      <w:proofErr w:type="gramStart"/>
      <w:r>
        <w:t>inkarında</w:t>
      </w:r>
      <w:proofErr w:type="gramEnd"/>
      <w:r>
        <w:t xml:space="preserve"> aciz bırakmak</w:t>
      </w:r>
    </w:p>
    <w:p w14:paraId="1F656A6A" w14:textId="77777777" w:rsidR="005F69EA" w:rsidRDefault="005F69EA" w:rsidP="005F69EA">
      <w:pPr>
        <w:pStyle w:val="ListeParagraf"/>
      </w:pPr>
      <w:r>
        <w:t xml:space="preserve">C) </w:t>
      </w:r>
      <w:r>
        <w:t>Doğabilecek şüpheleri gidermek</w:t>
      </w:r>
    </w:p>
    <w:p w14:paraId="08F1ED5F" w14:textId="77777777" w:rsidR="005F69EA" w:rsidRDefault="005F69EA" w:rsidP="005F69EA">
      <w:pPr>
        <w:pStyle w:val="ListeParagraf"/>
      </w:pPr>
      <w:r>
        <w:t xml:space="preserve">D) </w:t>
      </w:r>
      <w:r>
        <w:t>Amelsiz bir inanç elde etmek</w:t>
      </w:r>
    </w:p>
    <w:p w14:paraId="68392E2F" w14:textId="6A7AED63" w:rsidR="005F69EA" w:rsidRPr="005F69EA" w:rsidRDefault="005F69EA" w:rsidP="005F69EA">
      <w:pPr>
        <w:pStyle w:val="ListeParagraf"/>
        <w:rPr>
          <w:b/>
        </w:rPr>
      </w:pPr>
      <w:r>
        <w:t xml:space="preserve">E) </w:t>
      </w:r>
      <w:r>
        <w:t>Dünya ve ahiret mutluluğu sağlamak</w:t>
      </w:r>
    </w:p>
    <w:p w14:paraId="74ADAB3F" w14:textId="77777777" w:rsidR="005F69EA" w:rsidRDefault="005F69EA" w:rsidP="005F69EA">
      <w:pPr>
        <w:pStyle w:val="ListeParagraf"/>
        <w:ind w:left="1080"/>
      </w:pPr>
    </w:p>
    <w:p w14:paraId="458F787D" w14:textId="77777777" w:rsidR="005F69EA" w:rsidRPr="00FE10D9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FE10D9">
        <w:rPr>
          <w:b/>
        </w:rPr>
        <w:t xml:space="preserve">Önceleri olmayıp sonradan meydana gelen varlıklara </w:t>
      </w:r>
      <w:proofErr w:type="spellStart"/>
      <w:r w:rsidRPr="00FE10D9">
        <w:rPr>
          <w:b/>
        </w:rPr>
        <w:t>Akaid</w:t>
      </w:r>
      <w:proofErr w:type="spellEnd"/>
      <w:r w:rsidRPr="00FE10D9">
        <w:rPr>
          <w:b/>
        </w:rPr>
        <w:t xml:space="preserve"> </w:t>
      </w:r>
      <w:proofErr w:type="gramStart"/>
      <w:r w:rsidRPr="00FE10D9">
        <w:rPr>
          <w:b/>
        </w:rPr>
        <w:t>literatüründe</w:t>
      </w:r>
      <w:proofErr w:type="gramEnd"/>
      <w:r w:rsidRPr="00FE10D9">
        <w:rPr>
          <w:b/>
        </w:rPr>
        <w:t xml:space="preserve"> ne isim verilir?</w:t>
      </w:r>
    </w:p>
    <w:p w14:paraId="2C0E1CC4" w14:textId="29DA6588" w:rsidR="005F69EA" w:rsidRDefault="005F69EA" w:rsidP="005F69EA">
      <w:pPr>
        <w:pStyle w:val="ListeParagraf"/>
        <w:ind w:left="1068"/>
      </w:pPr>
      <w:r>
        <w:t xml:space="preserve">A) </w:t>
      </w:r>
      <w:proofErr w:type="spellStart"/>
      <w:proofErr w:type="gramStart"/>
      <w:r>
        <w:t>Muhdîs</w:t>
      </w:r>
      <w:proofErr w:type="spellEnd"/>
      <w:r>
        <w:t xml:space="preserve">           </w:t>
      </w:r>
      <w:r>
        <w:t>B</w:t>
      </w:r>
      <w:proofErr w:type="gramEnd"/>
      <w:r>
        <w:t xml:space="preserve">) </w:t>
      </w:r>
      <w:r>
        <w:t xml:space="preserve">Cin            </w:t>
      </w:r>
      <w:r>
        <w:t>C)</w:t>
      </w:r>
      <w:r>
        <w:t xml:space="preserve">  Melek</w:t>
      </w:r>
    </w:p>
    <w:p w14:paraId="34725E60" w14:textId="48182D1A" w:rsidR="005F69EA" w:rsidRDefault="005F69EA" w:rsidP="005F69EA">
      <w:pPr>
        <w:pStyle w:val="ListeParagraf"/>
        <w:ind w:left="1068"/>
      </w:pPr>
      <w:r>
        <w:t xml:space="preserve">    D)</w:t>
      </w:r>
      <w:r>
        <w:t xml:space="preserve"> İnsan</w:t>
      </w:r>
      <w:r>
        <w:t xml:space="preserve">                      E)</w:t>
      </w:r>
      <w:r>
        <w:t xml:space="preserve">  Hâdis</w:t>
      </w:r>
    </w:p>
    <w:p w14:paraId="6D15C594" w14:textId="77777777" w:rsidR="005F69EA" w:rsidRDefault="005F69EA" w:rsidP="005F69EA">
      <w:pPr>
        <w:pStyle w:val="ListeParagraf"/>
        <w:ind w:left="1068"/>
      </w:pPr>
    </w:p>
    <w:p w14:paraId="3AB1C054" w14:textId="77777777" w:rsidR="005F69EA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633576">
        <w:rPr>
          <w:b/>
        </w:rPr>
        <w:t xml:space="preserve">Aşağıdakilerden hangisi Allah’a iman etmenin insana kazandırdıkları arasında </w:t>
      </w:r>
      <w:r w:rsidRPr="00633576">
        <w:rPr>
          <w:b/>
          <w:u w:val="single"/>
        </w:rPr>
        <w:t>gösterilemez</w:t>
      </w:r>
      <w:r w:rsidRPr="00633576">
        <w:rPr>
          <w:b/>
        </w:rPr>
        <w:t>?</w:t>
      </w:r>
    </w:p>
    <w:p w14:paraId="675E7857" w14:textId="77777777" w:rsidR="005F69EA" w:rsidRDefault="005F69EA" w:rsidP="005F69EA">
      <w:pPr>
        <w:pStyle w:val="ListeParagraf"/>
      </w:pPr>
      <w:r>
        <w:t xml:space="preserve">A) </w:t>
      </w:r>
      <w:r>
        <w:t>Güzel ameller yapaya sevk eder</w:t>
      </w:r>
    </w:p>
    <w:p w14:paraId="5A7438E3" w14:textId="77777777" w:rsidR="005F69EA" w:rsidRDefault="005F69EA" w:rsidP="005F69EA">
      <w:pPr>
        <w:pStyle w:val="ListeParagraf"/>
      </w:pPr>
      <w:r>
        <w:t xml:space="preserve">B) </w:t>
      </w:r>
      <w:r>
        <w:t>Allah’a ulaşmak adına aracılar kazandırır</w:t>
      </w:r>
    </w:p>
    <w:p w14:paraId="15BD0165" w14:textId="77777777" w:rsidR="005F69EA" w:rsidRDefault="005F69EA" w:rsidP="005F69EA">
      <w:pPr>
        <w:pStyle w:val="ListeParagraf"/>
      </w:pPr>
      <w:r>
        <w:t xml:space="preserve">C) </w:t>
      </w:r>
      <w:r>
        <w:t>Rezzak olanın yalnızca Allah olduğu bilinci</w:t>
      </w:r>
    </w:p>
    <w:p w14:paraId="5C6A85EC" w14:textId="77777777" w:rsidR="005F69EA" w:rsidRDefault="005F69EA" w:rsidP="005F69EA">
      <w:pPr>
        <w:pStyle w:val="ListeParagraf"/>
      </w:pPr>
      <w:r>
        <w:t xml:space="preserve">D) </w:t>
      </w:r>
      <w:r>
        <w:t>Allah yolunda can verme duygusu</w:t>
      </w:r>
    </w:p>
    <w:p w14:paraId="35980893" w14:textId="0CD181BA" w:rsidR="005F69EA" w:rsidRDefault="005F69EA" w:rsidP="005F69EA">
      <w:pPr>
        <w:pStyle w:val="ListeParagraf"/>
      </w:pPr>
      <w:r>
        <w:t xml:space="preserve">E) </w:t>
      </w:r>
      <w:r>
        <w:t>Kalp huzuru ve göz nuru sağlar</w:t>
      </w:r>
    </w:p>
    <w:p w14:paraId="248DBE27" w14:textId="77777777" w:rsidR="005F69EA" w:rsidRDefault="005F69EA" w:rsidP="005F69EA">
      <w:pPr>
        <w:pStyle w:val="ListeParagraf"/>
        <w:ind w:left="1068"/>
      </w:pPr>
    </w:p>
    <w:p w14:paraId="5DA00CD4" w14:textId="77777777" w:rsidR="005F69EA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7C2EF1">
        <w:rPr>
          <w:b/>
        </w:rPr>
        <w:t xml:space="preserve">Aşağıdaki ayetlerden hangisi </w:t>
      </w:r>
      <w:proofErr w:type="spellStart"/>
      <w:r w:rsidRPr="007C2EF1">
        <w:rPr>
          <w:b/>
        </w:rPr>
        <w:t>hudûs</w:t>
      </w:r>
      <w:proofErr w:type="spellEnd"/>
      <w:r w:rsidRPr="007C2EF1">
        <w:rPr>
          <w:b/>
        </w:rPr>
        <w:t xml:space="preserve"> deliline örnek olabilir?</w:t>
      </w:r>
    </w:p>
    <w:p w14:paraId="388A3002" w14:textId="77777777" w:rsidR="005F69EA" w:rsidRDefault="005F69EA" w:rsidP="005F69EA">
      <w:pPr>
        <w:pStyle w:val="ListeParagraf"/>
      </w:pPr>
      <w:r w:rsidRPr="005F69EA">
        <w:t xml:space="preserve">A) </w:t>
      </w:r>
      <w:r w:rsidRPr="005F69EA">
        <w:t>“ Yer ve gökleri yaratan Allah’ın varlığından şüphe edilir mi?”</w:t>
      </w:r>
    </w:p>
    <w:p w14:paraId="0112ED45" w14:textId="77777777" w:rsidR="005F69EA" w:rsidRDefault="005F69EA" w:rsidP="005F69EA">
      <w:pPr>
        <w:pStyle w:val="ListeParagraf"/>
      </w:pPr>
      <w:r>
        <w:t xml:space="preserve">B) </w:t>
      </w:r>
      <w:r w:rsidRPr="005F69EA">
        <w:t>“Güneşte kendi yörüngesinde akıp gitmektedir…”</w:t>
      </w:r>
    </w:p>
    <w:p w14:paraId="76814C84" w14:textId="77777777" w:rsidR="005F69EA" w:rsidRDefault="005F69EA" w:rsidP="005F69EA">
      <w:pPr>
        <w:pStyle w:val="ListeParagraf"/>
      </w:pPr>
      <w:r>
        <w:t>C)</w:t>
      </w:r>
      <w:r w:rsidRPr="005F69EA">
        <w:t xml:space="preserve"> “Allah ile birlikte başka tanrıya tapıp yalvarma! O’ndan başka tanrı yoktur.”</w:t>
      </w:r>
    </w:p>
    <w:p w14:paraId="3E7138C2" w14:textId="77777777" w:rsidR="005F69EA" w:rsidRDefault="005F69EA" w:rsidP="005F69EA">
      <w:pPr>
        <w:pStyle w:val="ListeParagraf"/>
      </w:pPr>
      <w:r>
        <w:t xml:space="preserve">D) </w:t>
      </w:r>
      <w:r w:rsidRPr="005F69EA">
        <w:t>“Yavrum! Allah’a ortak koşma! Çünkü ortak koşmak elbette büyük bir zulümdür.”</w:t>
      </w:r>
    </w:p>
    <w:p w14:paraId="41B148A5" w14:textId="24146B9D" w:rsidR="005F69EA" w:rsidRPr="005F69EA" w:rsidRDefault="005F69EA" w:rsidP="005F69EA">
      <w:pPr>
        <w:pStyle w:val="ListeParagraf"/>
        <w:rPr>
          <w:b/>
        </w:rPr>
      </w:pPr>
      <w:r>
        <w:t xml:space="preserve">E) </w:t>
      </w:r>
      <w:r w:rsidRPr="005F69EA">
        <w:t>“İnsan düşünmez mi ki, daha önce o hiçbir şey olmadığı halde biz kendisini yaratmışızdır?”</w:t>
      </w:r>
    </w:p>
    <w:p w14:paraId="605BA26E" w14:textId="77777777" w:rsidR="005F69EA" w:rsidRPr="003076B2" w:rsidRDefault="005F69EA" w:rsidP="005F69EA">
      <w:pPr>
        <w:pStyle w:val="ListeParagraf"/>
        <w:ind w:left="1080"/>
        <w:rPr>
          <w:i/>
        </w:rPr>
      </w:pPr>
    </w:p>
    <w:p w14:paraId="493CB064" w14:textId="77777777" w:rsidR="005F69EA" w:rsidRPr="007C2EF1" w:rsidRDefault="005F69EA" w:rsidP="00265F32">
      <w:pPr>
        <w:pStyle w:val="ListeParagraf"/>
        <w:numPr>
          <w:ilvl w:val="0"/>
          <w:numId w:val="6"/>
        </w:numPr>
        <w:rPr>
          <w:b/>
          <w:i/>
        </w:rPr>
      </w:pPr>
      <w:proofErr w:type="gramStart"/>
      <w:r w:rsidRPr="007C2EF1">
        <w:rPr>
          <w:b/>
        </w:rPr>
        <w:t>Alemin</w:t>
      </w:r>
      <w:proofErr w:type="gramEnd"/>
      <w:r w:rsidRPr="007C2EF1">
        <w:rPr>
          <w:b/>
        </w:rPr>
        <w:t xml:space="preserve"> varlığının zorunlu değil mümkün olduğu fikrinden yola çıkılarak ortaya konan delile ne isim verilir?</w:t>
      </w:r>
    </w:p>
    <w:p w14:paraId="3847CCFD" w14:textId="77777777" w:rsidR="005F69EA" w:rsidRDefault="005F69EA" w:rsidP="00265F32">
      <w:pPr>
        <w:pStyle w:val="ListeParagraf"/>
        <w:numPr>
          <w:ilvl w:val="0"/>
          <w:numId w:val="7"/>
        </w:numPr>
      </w:pPr>
      <w:r>
        <w:t>Gaye Delili</w:t>
      </w:r>
    </w:p>
    <w:p w14:paraId="358FC586" w14:textId="77777777" w:rsidR="005F69EA" w:rsidRDefault="005F69EA" w:rsidP="00265F32">
      <w:pPr>
        <w:pStyle w:val="ListeParagraf"/>
        <w:numPr>
          <w:ilvl w:val="0"/>
          <w:numId w:val="7"/>
        </w:numPr>
      </w:pPr>
      <w:r>
        <w:t>Nizam Delili</w:t>
      </w:r>
    </w:p>
    <w:p w14:paraId="679987AF" w14:textId="77777777" w:rsidR="005F69EA" w:rsidRDefault="005F69EA" w:rsidP="00265F32">
      <w:pPr>
        <w:pStyle w:val="ListeParagraf"/>
        <w:numPr>
          <w:ilvl w:val="0"/>
          <w:numId w:val="7"/>
        </w:numPr>
      </w:pPr>
      <w:proofErr w:type="spellStart"/>
      <w:r>
        <w:t>Hudûs</w:t>
      </w:r>
      <w:proofErr w:type="spellEnd"/>
      <w:r>
        <w:t xml:space="preserve"> Delili</w:t>
      </w:r>
    </w:p>
    <w:p w14:paraId="07F734E5" w14:textId="77777777" w:rsidR="005F69EA" w:rsidRDefault="005F69EA" w:rsidP="00265F32">
      <w:pPr>
        <w:pStyle w:val="ListeParagraf"/>
        <w:numPr>
          <w:ilvl w:val="0"/>
          <w:numId w:val="7"/>
        </w:numPr>
      </w:pPr>
      <w:proofErr w:type="gramStart"/>
      <w:r>
        <w:t>İmkan</w:t>
      </w:r>
      <w:proofErr w:type="gramEnd"/>
      <w:r>
        <w:t xml:space="preserve"> Delili</w:t>
      </w:r>
    </w:p>
    <w:p w14:paraId="31B4F362" w14:textId="77777777" w:rsidR="005F69EA" w:rsidRDefault="005F69EA" w:rsidP="00265F32">
      <w:pPr>
        <w:pStyle w:val="ListeParagraf"/>
        <w:numPr>
          <w:ilvl w:val="0"/>
          <w:numId w:val="7"/>
        </w:numPr>
      </w:pPr>
      <w:r>
        <w:lastRenderedPageBreak/>
        <w:t>Gaye ve Nizam Delili</w:t>
      </w:r>
    </w:p>
    <w:p w14:paraId="00CBD380" w14:textId="77777777" w:rsidR="005F69EA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FF0344">
        <w:rPr>
          <w:b/>
        </w:rPr>
        <w:t>Allah’ın varlığını dile getiren ve üzerinde düşünmemiz istenen Kur’an ayetlerine ne denir?</w:t>
      </w:r>
    </w:p>
    <w:p w14:paraId="37567543" w14:textId="77777777" w:rsidR="005F69EA" w:rsidRDefault="005F69EA" w:rsidP="005F69EA">
      <w:pPr>
        <w:pStyle w:val="ListeParagraf"/>
      </w:pPr>
      <w:r w:rsidRPr="005F69EA">
        <w:t>A)</w:t>
      </w:r>
      <w:r>
        <w:rPr>
          <w:b/>
        </w:rPr>
        <w:t xml:space="preserve"> </w:t>
      </w:r>
      <w:r>
        <w:t>Aklî Deliller</w:t>
      </w:r>
    </w:p>
    <w:p w14:paraId="1B834AAE" w14:textId="77777777" w:rsidR="005F69EA" w:rsidRDefault="005F69EA" w:rsidP="005F69EA">
      <w:pPr>
        <w:pStyle w:val="ListeParagraf"/>
      </w:pPr>
      <w:r>
        <w:t xml:space="preserve">B) </w:t>
      </w:r>
      <w:r>
        <w:t>Naklî Deliller</w:t>
      </w:r>
    </w:p>
    <w:p w14:paraId="5B3C1729" w14:textId="77777777" w:rsidR="005F69EA" w:rsidRDefault="005F69EA" w:rsidP="005F69EA">
      <w:pPr>
        <w:pStyle w:val="ListeParagraf"/>
      </w:pPr>
      <w:r>
        <w:t xml:space="preserve">C) </w:t>
      </w:r>
      <w:r>
        <w:t>Gaye ve Nizam Delili</w:t>
      </w:r>
    </w:p>
    <w:p w14:paraId="6D0B95DD" w14:textId="77777777" w:rsidR="005F69EA" w:rsidRDefault="005F69EA" w:rsidP="005F69EA">
      <w:pPr>
        <w:pStyle w:val="ListeParagraf"/>
      </w:pPr>
      <w:r>
        <w:t xml:space="preserve">D) </w:t>
      </w:r>
      <w:proofErr w:type="gramStart"/>
      <w:r>
        <w:t>İmkan</w:t>
      </w:r>
      <w:proofErr w:type="gramEnd"/>
      <w:r>
        <w:t xml:space="preserve"> Delili</w:t>
      </w:r>
    </w:p>
    <w:p w14:paraId="459C300D" w14:textId="45268106" w:rsidR="005F69EA" w:rsidRPr="005F69EA" w:rsidRDefault="005F69EA" w:rsidP="005F69EA">
      <w:pPr>
        <w:pStyle w:val="ListeParagraf"/>
        <w:rPr>
          <w:b/>
        </w:rPr>
      </w:pPr>
      <w:r>
        <w:t xml:space="preserve">E) </w:t>
      </w:r>
      <w:proofErr w:type="spellStart"/>
      <w:r>
        <w:t>Hudûs</w:t>
      </w:r>
      <w:proofErr w:type="spellEnd"/>
      <w:r>
        <w:t xml:space="preserve"> Delili</w:t>
      </w:r>
    </w:p>
    <w:p w14:paraId="13EC40E9" w14:textId="744B0783" w:rsidR="005F69EA" w:rsidRDefault="005F69EA" w:rsidP="005F69EA">
      <w:pPr>
        <w:pStyle w:val="ListeParagraf"/>
        <w:ind w:left="1080"/>
      </w:pPr>
    </w:p>
    <w:p w14:paraId="7D6C2452" w14:textId="77777777" w:rsidR="005F69EA" w:rsidRDefault="005F69EA" w:rsidP="005F69EA">
      <w:pPr>
        <w:pStyle w:val="ListeParagraf"/>
        <w:ind w:left="1080"/>
      </w:pPr>
    </w:p>
    <w:p w14:paraId="6982EA7B" w14:textId="77777777" w:rsidR="005F69EA" w:rsidRDefault="005F69EA" w:rsidP="00265F32">
      <w:pPr>
        <w:pStyle w:val="ListeParagraf"/>
        <w:numPr>
          <w:ilvl w:val="0"/>
          <w:numId w:val="6"/>
        </w:numPr>
      </w:pPr>
      <w:r>
        <w:t>“</w:t>
      </w:r>
      <w:r>
        <w:rPr>
          <w:i/>
        </w:rPr>
        <w:t>Allah’ı (</w:t>
      </w:r>
      <w:proofErr w:type="spellStart"/>
      <w:r>
        <w:rPr>
          <w:i/>
        </w:rPr>
        <w:t>c.c</w:t>
      </w:r>
      <w:proofErr w:type="spellEnd"/>
      <w:r>
        <w:rPr>
          <w:i/>
        </w:rPr>
        <w:t xml:space="preserve">.) bilmeye ve onu tanımaya </w:t>
      </w:r>
      <w:proofErr w:type="gramStart"/>
      <w:r>
        <w:rPr>
          <w:i/>
        </w:rPr>
        <w:t>………………</w:t>
      </w:r>
      <w:proofErr w:type="gramEnd"/>
      <w:r>
        <w:rPr>
          <w:i/>
        </w:rPr>
        <w:t xml:space="preserve"> </w:t>
      </w:r>
      <w:proofErr w:type="gramStart"/>
      <w:r>
        <w:rPr>
          <w:i/>
        </w:rPr>
        <w:t>denir</w:t>
      </w:r>
      <w:proofErr w:type="gramEnd"/>
      <w:r>
        <w:rPr>
          <w:i/>
        </w:rPr>
        <w:t xml:space="preserve">.” </w:t>
      </w:r>
      <w:r w:rsidRPr="00FF0344">
        <w:rPr>
          <w:b/>
        </w:rPr>
        <w:t>Cümlesinde boş bırakılan yere gelmesi gereken uygun kelime nedir?</w:t>
      </w:r>
    </w:p>
    <w:p w14:paraId="0645F299" w14:textId="452E928C" w:rsidR="005F69EA" w:rsidRDefault="005F69EA" w:rsidP="00D62B99">
      <w:pPr>
        <w:ind w:left="720"/>
      </w:pPr>
      <w:r>
        <w:t xml:space="preserve">A) </w:t>
      </w:r>
      <w:proofErr w:type="spellStart"/>
      <w:r>
        <w:t>Sadr</w:t>
      </w:r>
      <w:proofErr w:type="spellEnd"/>
      <w:r>
        <w:t xml:space="preserve">                   B) </w:t>
      </w:r>
      <w:proofErr w:type="spellStart"/>
      <w:r>
        <w:t>Marifetullah</w:t>
      </w:r>
      <w:proofErr w:type="spellEnd"/>
      <w:r>
        <w:t xml:space="preserve">         </w:t>
      </w:r>
      <w:r>
        <w:t xml:space="preserve">                              C) </w:t>
      </w:r>
      <w:proofErr w:type="gramStart"/>
      <w:r>
        <w:t>İman</w:t>
      </w:r>
      <w:r>
        <w:t xml:space="preserve">          D</w:t>
      </w:r>
      <w:proofErr w:type="gramEnd"/>
      <w:r>
        <w:t xml:space="preserve">) </w:t>
      </w:r>
      <w:r>
        <w:t>İslam</w:t>
      </w:r>
      <w:r>
        <w:t xml:space="preserve">            E)</w:t>
      </w:r>
      <w:r>
        <w:t>İmkan</w:t>
      </w:r>
    </w:p>
    <w:p w14:paraId="6836BB7C" w14:textId="77777777" w:rsidR="00D62B99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860E42">
        <w:rPr>
          <w:b/>
        </w:rPr>
        <w:t>Aşağıdakilerden hangisi İslam inancının temelini oluşturur?</w:t>
      </w:r>
    </w:p>
    <w:p w14:paraId="55AF89BF" w14:textId="77777777" w:rsidR="00D62B99" w:rsidRDefault="00D62B99" w:rsidP="00D62B99">
      <w:pPr>
        <w:pStyle w:val="ListeParagraf"/>
      </w:pPr>
      <w:r w:rsidRPr="00D62B99">
        <w:t>A)</w:t>
      </w:r>
      <w:r>
        <w:rPr>
          <w:b/>
        </w:rPr>
        <w:t xml:space="preserve"> </w:t>
      </w:r>
      <w:r w:rsidR="005F69EA">
        <w:t>Namaz</w:t>
      </w:r>
      <w:r>
        <w:t xml:space="preserve"> </w:t>
      </w:r>
    </w:p>
    <w:p w14:paraId="70084572" w14:textId="77777777" w:rsidR="00D62B99" w:rsidRDefault="00D62B99" w:rsidP="00D62B99">
      <w:pPr>
        <w:pStyle w:val="ListeParagraf"/>
      </w:pPr>
      <w:r>
        <w:t xml:space="preserve">B) </w:t>
      </w:r>
      <w:proofErr w:type="gramStart"/>
      <w:r w:rsidR="005F69EA">
        <w:t>Zekat</w:t>
      </w:r>
      <w:proofErr w:type="gramEnd"/>
    </w:p>
    <w:p w14:paraId="2CCBF256" w14:textId="77777777" w:rsidR="00D62B99" w:rsidRDefault="00D62B99" w:rsidP="00D62B99">
      <w:pPr>
        <w:pStyle w:val="ListeParagraf"/>
      </w:pPr>
      <w:r>
        <w:t xml:space="preserve">C) </w:t>
      </w:r>
      <w:r w:rsidR="005F69EA">
        <w:t>Hac</w:t>
      </w:r>
    </w:p>
    <w:p w14:paraId="101D982A" w14:textId="77777777" w:rsidR="00D62B99" w:rsidRDefault="00D62B99" w:rsidP="00D62B99">
      <w:pPr>
        <w:pStyle w:val="ListeParagraf"/>
      </w:pPr>
      <w:r>
        <w:t xml:space="preserve">D) </w:t>
      </w:r>
      <w:r w:rsidR="005F69EA">
        <w:t>Kelime-i Şehadet</w:t>
      </w:r>
    </w:p>
    <w:p w14:paraId="4BD54B22" w14:textId="6FA2D148" w:rsidR="005F69EA" w:rsidRPr="00D62B99" w:rsidRDefault="00D62B99" w:rsidP="00D62B99">
      <w:pPr>
        <w:pStyle w:val="ListeParagraf"/>
        <w:rPr>
          <w:b/>
        </w:rPr>
      </w:pPr>
      <w:r>
        <w:t xml:space="preserve">E) </w:t>
      </w:r>
      <w:r w:rsidR="005F69EA">
        <w:t>Oruç</w:t>
      </w:r>
    </w:p>
    <w:p w14:paraId="603F0753" w14:textId="77777777" w:rsidR="005F69EA" w:rsidRDefault="005F69EA" w:rsidP="005F69EA">
      <w:pPr>
        <w:pStyle w:val="ListeParagraf"/>
        <w:ind w:left="1080"/>
      </w:pPr>
    </w:p>
    <w:p w14:paraId="383381B6" w14:textId="77777777" w:rsidR="00D62B99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FF0344">
        <w:rPr>
          <w:b/>
        </w:rPr>
        <w:t xml:space="preserve">Yüce </w:t>
      </w:r>
      <w:proofErr w:type="spellStart"/>
      <w:r w:rsidRPr="00FF0344">
        <w:rPr>
          <w:b/>
        </w:rPr>
        <w:t>Mevlamız’ın</w:t>
      </w:r>
      <w:proofErr w:type="spellEnd"/>
      <w:r w:rsidRPr="00FF0344">
        <w:rPr>
          <w:b/>
        </w:rPr>
        <w:t>, başka bir varlıkta bulunmayan, başka bir varlık için kullanılmayan, kendine has ismi aşağıdakilerden hangisidir?</w:t>
      </w:r>
    </w:p>
    <w:p w14:paraId="392C555C" w14:textId="77777777" w:rsidR="00D62B99" w:rsidRDefault="00D62B99" w:rsidP="00D62B99">
      <w:pPr>
        <w:pStyle w:val="ListeParagraf"/>
      </w:pPr>
      <w:r w:rsidRPr="00D62B99">
        <w:t>A)</w:t>
      </w:r>
      <w:r>
        <w:rPr>
          <w:b/>
        </w:rPr>
        <w:t xml:space="preserve"> </w:t>
      </w:r>
      <w:proofErr w:type="spellStart"/>
      <w:r w:rsidR="005F69EA">
        <w:t>Rabb</w:t>
      </w:r>
      <w:proofErr w:type="spellEnd"/>
    </w:p>
    <w:p w14:paraId="65FB812B" w14:textId="77777777" w:rsidR="00D62B99" w:rsidRDefault="00D62B99" w:rsidP="00D62B99">
      <w:pPr>
        <w:pStyle w:val="ListeParagraf"/>
      </w:pPr>
      <w:r>
        <w:t xml:space="preserve">B) </w:t>
      </w:r>
      <w:r w:rsidR="005F69EA">
        <w:t>İlah</w:t>
      </w:r>
    </w:p>
    <w:p w14:paraId="43F42CD1" w14:textId="77777777" w:rsidR="00D62B99" w:rsidRDefault="00D62B99" w:rsidP="00D62B99">
      <w:pPr>
        <w:pStyle w:val="ListeParagraf"/>
      </w:pPr>
      <w:r>
        <w:t xml:space="preserve">C) </w:t>
      </w:r>
      <w:r w:rsidR="005F69EA">
        <w:t>Allah</w:t>
      </w:r>
    </w:p>
    <w:p w14:paraId="4C8260DA" w14:textId="77777777" w:rsidR="00D62B99" w:rsidRDefault="00D62B99" w:rsidP="00D62B99">
      <w:pPr>
        <w:pStyle w:val="ListeParagraf"/>
      </w:pPr>
      <w:r>
        <w:t xml:space="preserve">D) </w:t>
      </w:r>
      <w:r w:rsidR="005F69EA">
        <w:t>Tanrı</w:t>
      </w:r>
    </w:p>
    <w:p w14:paraId="40FF0D46" w14:textId="1840EC52" w:rsidR="005F69EA" w:rsidRPr="00D62B99" w:rsidRDefault="00D62B99" w:rsidP="00D62B99">
      <w:pPr>
        <w:pStyle w:val="ListeParagraf"/>
        <w:rPr>
          <w:b/>
        </w:rPr>
      </w:pPr>
      <w:r>
        <w:t xml:space="preserve">E) </w:t>
      </w:r>
      <w:r w:rsidR="005F69EA">
        <w:t>Yaratan</w:t>
      </w:r>
    </w:p>
    <w:p w14:paraId="0ACDF8AF" w14:textId="77777777" w:rsidR="005F69EA" w:rsidRDefault="005F69EA" w:rsidP="005F69EA">
      <w:pPr>
        <w:pStyle w:val="ListeParagraf"/>
        <w:ind w:left="1080"/>
      </w:pPr>
    </w:p>
    <w:p w14:paraId="13AD0BC7" w14:textId="77777777" w:rsidR="005F69EA" w:rsidRDefault="005F69EA" w:rsidP="00265F32">
      <w:pPr>
        <w:pStyle w:val="ListeParagraf"/>
        <w:numPr>
          <w:ilvl w:val="0"/>
          <w:numId w:val="6"/>
        </w:numPr>
      </w:pPr>
      <w:r>
        <w:t>I. Kıdem</w:t>
      </w:r>
    </w:p>
    <w:p w14:paraId="70A9807F" w14:textId="77777777" w:rsidR="005F69EA" w:rsidRDefault="005F69EA" w:rsidP="005F69EA">
      <w:pPr>
        <w:pStyle w:val="ListeParagraf"/>
      </w:pPr>
      <w:r>
        <w:t>II. Kudret</w:t>
      </w:r>
    </w:p>
    <w:p w14:paraId="31B3729C" w14:textId="77777777" w:rsidR="005F69EA" w:rsidRDefault="005F69EA" w:rsidP="005F69EA">
      <w:pPr>
        <w:pStyle w:val="ListeParagraf"/>
      </w:pPr>
      <w:r>
        <w:t>III. Basar</w:t>
      </w:r>
    </w:p>
    <w:p w14:paraId="4C40A8DB" w14:textId="77777777" w:rsidR="005F69EA" w:rsidRDefault="005F69EA" w:rsidP="005F69EA">
      <w:pPr>
        <w:pStyle w:val="ListeParagraf"/>
      </w:pPr>
      <w:r>
        <w:t>IV. İrade</w:t>
      </w:r>
    </w:p>
    <w:p w14:paraId="679ABFC2" w14:textId="77777777" w:rsidR="005F69EA" w:rsidRDefault="005F69EA" w:rsidP="005F69EA">
      <w:pPr>
        <w:pStyle w:val="ListeParagraf"/>
      </w:pPr>
      <w:r>
        <w:t xml:space="preserve">V. </w:t>
      </w:r>
      <w:proofErr w:type="spellStart"/>
      <w:r>
        <w:t>Bekâ</w:t>
      </w:r>
      <w:proofErr w:type="spellEnd"/>
    </w:p>
    <w:p w14:paraId="7E567CA4" w14:textId="77777777" w:rsidR="00D62B99" w:rsidRDefault="005F69EA" w:rsidP="00D62B99">
      <w:pPr>
        <w:pStyle w:val="ListeParagraf"/>
        <w:rPr>
          <w:b/>
        </w:rPr>
      </w:pPr>
      <w:r w:rsidRPr="002155CF">
        <w:rPr>
          <w:b/>
        </w:rPr>
        <w:t>Yukarıdaki öncüllerden</w:t>
      </w:r>
      <w:r>
        <w:rPr>
          <w:b/>
        </w:rPr>
        <w:t xml:space="preserve"> </w:t>
      </w:r>
      <w:r w:rsidRPr="002155CF">
        <w:rPr>
          <w:b/>
        </w:rPr>
        <w:t xml:space="preserve">hangileri Allah’ın </w:t>
      </w:r>
      <w:proofErr w:type="spellStart"/>
      <w:r w:rsidRPr="002155CF">
        <w:rPr>
          <w:b/>
        </w:rPr>
        <w:t>Zâti</w:t>
      </w:r>
      <w:proofErr w:type="spellEnd"/>
      <w:r w:rsidRPr="002155CF">
        <w:rPr>
          <w:b/>
        </w:rPr>
        <w:t xml:space="preserve"> </w:t>
      </w:r>
      <w:proofErr w:type="spellStart"/>
      <w:r w:rsidRPr="002155CF">
        <w:rPr>
          <w:b/>
        </w:rPr>
        <w:t>Sıfatları’ndandır</w:t>
      </w:r>
      <w:proofErr w:type="spellEnd"/>
      <w:r w:rsidRPr="002155CF">
        <w:rPr>
          <w:b/>
        </w:rPr>
        <w:t>?</w:t>
      </w:r>
    </w:p>
    <w:p w14:paraId="28046F78" w14:textId="77777777" w:rsidR="00D62B99" w:rsidRDefault="00D62B99" w:rsidP="00D62B99">
      <w:pPr>
        <w:pStyle w:val="ListeParagraf"/>
      </w:pPr>
      <w:r w:rsidRPr="00D62B99">
        <w:t>A)</w:t>
      </w:r>
      <w:r>
        <w:rPr>
          <w:b/>
        </w:rPr>
        <w:t xml:space="preserve"> </w:t>
      </w:r>
      <w:r w:rsidR="005F69EA">
        <w:t>Yalnız I</w:t>
      </w:r>
    </w:p>
    <w:p w14:paraId="367F0F95" w14:textId="77777777" w:rsidR="00D62B99" w:rsidRDefault="00D62B99" w:rsidP="00D62B99">
      <w:pPr>
        <w:pStyle w:val="ListeParagraf"/>
      </w:pPr>
      <w:r>
        <w:t xml:space="preserve">B) </w:t>
      </w:r>
      <w:r w:rsidR="005F69EA">
        <w:t>II ve III</w:t>
      </w:r>
    </w:p>
    <w:p w14:paraId="01912B5F" w14:textId="77777777" w:rsidR="00D62B99" w:rsidRDefault="00D62B99" w:rsidP="00D62B99">
      <w:pPr>
        <w:pStyle w:val="ListeParagraf"/>
      </w:pPr>
      <w:r>
        <w:t xml:space="preserve">C) </w:t>
      </w:r>
      <w:r w:rsidR="005F69EA">
        <w:t>I ve V</w:t>
      </w:r>
    </w:p>
    <w:p w14:paraId="63EB1E7B" w14:textId="77777777" w:rsidR="00D62B99" w:rsidRDefault="00D62B99" w:rsidP="00D62B99">
      <w:pPr>
        <w:pStyle w:val="ListeParagraf"/>
      </w:pPr>
      <w:r>
        <w:t xml:space="preserve">D) </w:t>
      </w:r>
      <w:r w:rsidR="005F69EA">
        <w:t>I, II, III, IV</w:t>
      </w:r>
    </w:p>
    <w:p w14:paraId="4C0F46B1" w14:textId="68210A2B" w:rsidR="005F69EA" w:rsidRPr="00D62B99" w:rsidRDefault="00D62B99" w:rsidP="00D62B99">
      <w:pPr>
        <w:pStyle w:val="ListeParagraf"/>
        <w:rPr>
          <w:b/>
        </w:rPr>
      </w:pPr>
      <w:r>
        <w:t xml:space="preserve">E) </w:t>
      </w:r>
      <w:r w:rsidR="005F69EA">
        <w:t>Hepsi</w:t>
      </w:r>
    </w:p>
    <w:p w14:paraId="5DC7D6A7" w14:textId="77777777" w:rsidR="00D62B99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FE10D9">
        <w:rPr>
          <w:b/>
        </w:rPr>
        <w:t xml:space="preserve">Aşağıdakilerden hangisi akli delillerden </w:t>
      </w:r>
      <w:r w:rsidRPr="00A545D6">
        <w:rPr>
          <w:b/>
          <w:u w:val="single"/>
        </w:rPr>
        <w:t>değildir</w:t>
      </w:r>
      <w:r w:rsidRPr="00FE10D9">
        <w:rPr>
          <w:b/>
        </w:rPr>
        <w:t>?</w:t>
      </w:r>
    </w:p>
    <w:p w14:paraId="56B963E2" w14:textId="77777777" w:rsidR="00D62B99" w:rsidRDefault="00D62B99" w:rsidP="00D62B99">
      <w:pPr>
        <w:pStyle w:val="ListeParagraf"/>
      </w:pPr>
      <w:r>
        <w:t>A) Gaye Delili                B)</w:t>
      </w:r>
      <w:r w:rsidR="005F69EA">
        <w:t xml:space="preserve"> </w:t>
      </w:r>
      <w:proofErr w:type="spellStart"/>
      <w:r w:rsidR="005F69EA">
        <w:t>Hudûs</w:t>
      </w:r>
      <w:proofErr w:type="spellEnd"/>
      <w:r w:rsidR="005F69EA">
        <w:t xml:space="preserve"> Delili</w:t>
      </w:r>
    </w:p>
    <w:p w14:paraId="66091B2F" w14:textId="39ED1131" w:rsidR="005F69EA" w:rsidRPr="00D62B99" w:rsidRDefault="00D62B99" w:rsidP="00D62B99">
      <w:pPr>
        <w:pStyle w:val="ListeParagraf"/>
        <w:rPr>
          <w:b/>
        </w:rPr>
      </w:pPr>
      <w:r>
        <w:t xml:space="preserve">C) </w:t>
      </w:r>
      <w:r w:rsidR="005F69EA">
        <w:t>İ</w:t>
      </w:r>
      <w:r>
        <w:t>mkan Delili              D)</w:t>
      </w:r>
      <w:r w:rsidR="005F69EA">
        <w:t xml:space="preserve"> Nizam </w:t>
      </w:r>
      <w:proofErr w:type="gramStart"/>
      <w:r w:rsidR="005F69EA">
        <w:t>Delili            E</w:t>
      </w:r>
      <w:proofErr w:type="gramEnd"/>
      <w:r w:rsidR="005F69EA">
        <w:t>-</w:t>
      </w:r>
      <w:proofErr w:type="spellStart"/>
      <w:r w:rsidR="005F69EA">
        <w:t>İskat</w:t>
      </w:r>
      <w:proofErr w:type="spellEnd"/>
      <w:r w:rsidR="005F69EA">
        <w:t xml:space="preserve"> delili</w:t>
      </w:r>
    </w:p>
    <w:p w14:paraId="0664D898" w14:textId="77777777" w:rsidR="005F69EA" w:rsidRDefault="005F69EA" w:rsidP="005F69EA">
      <w:pPr>
        <w:ind w:left="720"/>
      </w:pPr>
    </w:p>
    <w:p w14:paraId="2937A0D2" w14:textId="77777777" w:rsidR="00D62B99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FF0344">
        <w:rPr>
          <w:b/>
        </w:rPr>
        <w:t xml:space="preserve">Aşağıdakilerden hangisi Allah’ın bütün isimlerinin anlamlarını içinde bulunduran en önemli ve en büyük ismine İslam </w:t>
      </w:r>
      <w:proofErr w:type="gramStart"/>
      <w:r w:rsidRPr="00FF0344">
        <w:rPr>
          <w:b/>
        </w:rPr>
        <w:t>literatüründe</w:t>
      </w:r>
      <w:proofErr w:type="gramEnd"/>
      <w:r w:rsidRPr="00FF0344">
        <w:rPr>
          <w:b/>
        </w:rPr>
        <w:t xml:space="preserve"> ne denir?</w:t>
      </w:r>
    </w:p>
    <w:p w14:paraId="2F375C43" w14:textId="77777777" w:rsidR="00D62B99" w:rsidRDefault="00D62B99" w:rsidP="00D62B99">
      <w:pPr>
        <w:pStyle w:val="ListeParagraf"/>
      </w:pPr>
      <w:r>
        <w:t xml:space="preserve">A) </w:t>
      </w:r>
      <w:proofErr w:type="spellStart"/>
      <w:r w:rsidR="005F69EA">
        <w:t>İsm</w:t>
      </w:r>
      <w:proofErr w:type="spellEnd"/>
      <w:r w:rsidR="005F69EA">
        <w:t xml:space="preserve">-i </w:t>
      </w:r>
      <w:proofErr w:type="spellStart"/>
      <w:r w:rsidR="005F69EA">
        <w:t>Âzam</w:t>
      </w:r>
      <w:proofErr w:type="spellEnd"/>
    </w:p>
    <w:p w14:paraId="28A042E3" w14:textId="77777777" w:rsidR="00D62B99" w:rsidRDefault="00D62B99" w:rsidP="00D62B99">
      <w:pPr>
        <w:pStyle w:val="ListeParagraf"/>
      </w:pPr>
      <w:r>
        <w:t xml:space="preserve">B) </w:t>
      </w:r>
      <w:proofErr w:type="spellStart"/>
      <w:r w:rsidR="005F69EA">
        <w:t>İsm</w:t>
      </w:r>
      <w:proofErr w:type="spellEnd"/>
      <w:r w:rsidR="005F69EA">
        <w:t xml:space="preserve">-i </w:t>
      </w:r>
      <w:proofErr w:type="spellStart"/>
      <w:r w:rsidR="005F69EA">
        <w:t>Celîl</w:t>
      </w:r>
      <w:proofErr w:type="spellEnd"/>
    </w:p>
    <w:p w14:paraId="3026296C" w14:textId="77777777" w:rsidR="00D62B99" w:rsidRDefault="00D62B99" w:rsidP="00D62B99">
      <w:pPr>
        <w:pStyle w:val="ListeParagraf"/>
      </w:pPr>
      <w:r>
        <w:t xml:space="preserve">C) </w:t>
      </w:r>
      <w:proofErr w:type="spellStart"/>
      <w:r w:rsidR="005F69EA">
        <w:t>İsm</w:t>
      </w:r>
      <w:proofErr w:type="spellEnd"/>
      <w:r w:rsidR="005F69EA">
        <w:t xml:space="preserve">-i </w:t>
      </w:r>
      <w:proofErr w:type="spellStart"/>
      <w:r w:rsidR="005F69EA">
        <w:t>Kebîr</w:t>
      </w:r>
      <w:proofErr w:type="spellEnd"/>
    </w:p>
    <w:p w14:paraId="0A1FFF29" w14:textId="77777777" w:rsidR="00D62B99" w:rsidRDefault="00D62B99" w:rsidP="00D62B99">
      <w:pPr>
        <w:pStyle w:val="ListeParagraf"/>
      </w:pPr>
      <w:r>
        <w:t xml:space="preserve">D) </w:t>
      </w:r>
      <w:proofErr w:type="spellStart"/>
      <w:r w:rsidR="005F69EA">
        <w:t>İsm</w:t>
      </w:r>
      <w:proofErr w:type="spellEnd"/>
      <w:r w:rsidR="005F69EA">
        <w:t>-i Celâl</w:t>
      </w:r>
    </w:p>
    <w:p w14:paraId="0AC94729" w14:textId="0CB664C3" w:rsidR="005F69EA" w:rsidRPr="00D62B99" w:rsidRDefault="00D62B99" w:rsidP="00D62B99">
      <w:pPr>
        <w:pStyle w:val="ListeParagraf"/>
        <w:rPr>
          <w:b/>
        </w:rPr>
      </w:pPr>
      <w:r>
        <w:t xml:space="preserve">E) </w:t>
      </w:r>
      <w:proofErr w:type="spellStart"/>
      <w:r w:rsidR="005F69EA">
        <w:t>İsm</w:t>
      </w:r>
      <w:proofErr w:type="spellEnd"/>
      <w:r w:rsidR="005F69EA">
        <w:t xml:space="preserve">-i </w:t>
      </w:r>
      <w:proofErr w:type="spellStart"/>
      <w:r w:rsidR="005F69EA">
        <w:t>Furkân</w:t>
      </w:r>
      <w:proofErr w:type="spellEnd"/>
    </w:p>
    <w:p w14:paraId="66BBAB89" w14:textId="77777777" w:rsidR="005F69EA" w:rsidRDefault="005F69EA" w:rsidP="005F69EA">
      <w:pPr>
        <w:pStyle w:val="ListeParagraf"/>
        <w:ind w:left="1080"/>
      </w:pPr>
    </w:p>
    <w:p w14:paraId="666126C1" w14:textId="77777777" w:rsidR="00D62B99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8270AB">
        <w:rPr>
          <w:b/>
        </w:rPr>
        <w:t xml:space="preserve">Allah’ın </w:t>
      </w:r>
      <w:proofErr w:type="spellStart"/>
      <w:r w:rsidRPr="008270AB">
        <w:rPr>
          <w:b/>
        </w:rPr>
        <w:t>Subutî</w:t>
      </w:r>
      <w:proofErr w:type="spellEnd"/>
      <w:r w:rsidRPr="008270AB">
        <w:rPr>
          <w:b/>
        </w:rPr>
        <w:t xml:space="preserve"> sıfatlarından olan “Tekvin” ne anlama gelmektedir?</w:t>
      </w:r>
    </w:p>
    <w:p w14:paraId="0F72D2E1" w14:textId="77777777" w:rsidR="00D62B99" w:rsidRDefault="00D62B99" w:rsidP="00D62B99">
      <w:pPr>
        <w:pStyle w:val="ListeParagraf"/>
      </w:pPr>
      <w:r w:rsidRPr="00D62B99">
        <w:t>A)</w:t>
      </w:r>
      <w:r>
        <w:rPr>
          <w:b/>
        </w:rPr>
        <w:t xml:space="preserve"> </w:t>
      </w:r>
      <w:r w:rsidR="005F69EA">
        <w:t>Konuşmak</w:t>
      </w:r>
    </w:p>
    <w:p w14:paraId="36A72597" w14:textId="77777777" w:rsidR="00D62B99" w:rsidRDefault="00D62B99" w:rsidP="00D62B99">
      <w:pPr>
        <w:pStyle w:val="ListeParagraf"/>
      </w:pPr>
      <w:r>
        <w:t xml:space="preserve">B) </w:t>
      </w:r>
      <w:r w:rsidR="005F69EA">
        <w:t>Güç</w:t>
      </w:r>
    </w:p>
    <w:p w14:paraId="4BB1F8A8" w14:textId="77777777" w:rsidR="00D62B99" w:rsidRDefault="00D62B99" w:rsidP="00D62B99">
      <w:pPr>
        <w:pStyle w:val="ListeParagraf"/>
      </w:pPr>
      <w:r>
        <w:t xml:space="preserve">C) </w:t>
      </w:r>
      <w:r w:rsidR="005F69EA">
        <w:t>Yaratmak</w:t>
      </w:r>
    </w:p>
    <w:p w14:paraId="0985FDE1" w14:textId="77777777" w:rsidR="00D62B99" w:rsidRDefault="00D62B99" w:rsidP="00D62B99">
      <w:pPr>
        <w:pStyle w:val="ListeParagraf"/>
      </w:pPr>
      <w:r>
        <w:t xml:space="preserve">D) </w:t>
      </w:r>
      <w:r w:rsidR="005F69EA">
        <w:t>Sonradan yaratılmışlara benzememek</w:t>
      </w:r>
    </w:p>
    <w:p w14:paraId="2513FD5C" w14:textId="543BEA24" w:rsidR="005F69EA" w:rsidRPr="00D62B99" w:rsidRDefault="00D62B99" w:rsidP="00D62B99">
      <w:pPr>
        <w:pStyle w:val="ListeParagraf"/>
        <w:rPr>
          <w:b/>
        </w:rPr>
      </w:pPr>
      <w:r>
        <w:t xml:space="preserve">E) </w:t>
      </w:r>
      <w:r w:rsidR="005F69EA">
        <w:t>Ezelî olmak</w:t>
      </w:r>
    </w:p>
    <w:p w14:paraId="0AEB85D2" w14:textId="77777777" w:rsidR="005F69EA" w:rsidRDefault="005F69EA" w:rsidP="005F69EA">
      <w:pPr>
        <w:pStyle w:val="ListeParagraf"/>
        <w:ind w:left="1080"/>
      </w:pPr>
    </w:p>
    <w:p w14:paraId="280C2929" w14:textId="77777777" w:rsidR="00D62B99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441DB3">
        <w:rPr>
          <w:b/>
        </w:rPr>
        <w:t xml:space="preserve">Aşağıdakilerden hangisi “Allah </w:t>
      </w:r>
      <w:proofErr w:type="spellStart"/>
      <w:r w:rsidRPr="00441DB3">
        <w:rPr>
          <w:b/>
        </w:rPr>
        <w:t>İnancı”nın</w:t>
      </w:r>
      <w:proofErr w:type="spellEnd"/>
      <w:r w:rsidRPr="00441DB3">
        <w:rPr>
          <w:b/>
        </w:rPr>
        <w:t xml:space="preserve"> insan hayatına kattığı olumlu şeylerden </w:t>
      </w:r>
      <w:r w:rsidRPr="00441DB3">
        <w:rPr>
          <w:b/>
          <w:u w:val="single"/>
        </w:rPr>
        <w:t>değildir</w:t>
      </w:r>
      <w:r w:rsidRPr="00441DB3">
        <w:rPr>
          <w:b/>
        </w:rPr>
        <w:t>?</w:t>
      </w:r>
    </w:p>
    <w:p w14:paraId="4BECF02C" w14:textId="77777777" w:rsidR="00D62B99" w:rsidRDefault="00D62B99" w:rsidP="00D62B99">
      <w:pPr>
        <w:pStyle w:val="ListeParagraf"/>
      </w:pPr>
      <w:r w:rsidRPr="00D62B99">
        <w:t>A)</w:t>
      </w:r>
      <w:r>
        <w:rPr>
          <w:b/>
        </w:rPr>
        <w:t xml:space="preserve"> </w:t>
      </w:r>
      <w:r w:rsidR="005F69EA">
        <w:t>Zorluklarla mücadele etmek</w:t>
      </w:r>
    </w:p>
    <w:p w14:paraId="007664E0" w14:textId="77777777" w:rsidR="00D62B99" w:rsidRDefault="00D62B99" w:rsidP="00D62B99">
      <w:pPr>
        <w:pStyle w:val="ListeParagraf"/>
      </w:pPr>
      <w:r>
        <w:t xml:space="preserve">B) </w:t>
      </w:r>
      <w:r w:rsidR="005F69EA">
        <w:t>Dünya ile meşgul kalmak</w:t>
      </w:r>
    </w:p>
    <w:p w14:paraId="2FA1AA83" w14:textId="77777777" w:rsidR="00D62B99" w:rsidRDefault="00D62B99" w:rsidP="00D62B99">
      <w:pPr>
        <w:pStyle w:val="ListeParagraf"/>
      </w:pPr>
      <w:r>
        <w:t xml:space="preserve">C) </w:t>
      </w:r>
      <w:r w:rsidR="005F69EA">
        <w:t>Hiçliğe düşmemek</w:t>
      </w:r>
    </w:p>
    <w:p w14:paraId="5AB1A247" w14:textId="77777777" w:rsidR="00D62B99" w:rsidRDefault="00D62B99" w:rsidP="00D62B99">
      <w:pPr>
        <w:pStyle w:val="ListeParagraf"/>
      </w:pPr>
      <w:r>
        <w:t xml:space="preserve">D) </w:t>
      </w:r>
      <w:r w:rsidR="005F69EA">
        <w:t>Kendi değerini anlamak</w:t>
      </w:r>
    </w:p>
    <w:p w14:paraId="08A09D82" w14:textId="684B625D" w:rsidR="005F69EA" w:rsidRPr="00D62B99" w:rsidRDefault="00D62B99" w:rsidP="00D62B99">
      <w:pPr>
        <w:pStyle w:val="ListeParagraf"/>
        <w:rPr>
          <w:b/>
        </w:rPr>
      </w:pPr>
      <w:r>
        <w:t xml:space="preserve">E) </w:t>
      </w:r>
      <w:r w:rsidR="005F69EA">
        <w:t>Hayatı anlamlandırmak</w:t>
      </w:r>
    </w:p>
    <w:p w14:paraId="14C74498" w14:textId="77777777" w:rsidR="005F69EA" w:rsidRDefault="005F69EA" w:rsidP="005F69EA">
      <w:pPr>
        <w:pStyle w:val="ListeParagraf"/>
        <w:ind w:left="1080"/>
      </w:pPr>
    </w:p>
    <w:p w14:paraId="3B9F2FD2" w14:textId="77777777" w:rsidR="005F69EA" w:rsidRPr="00346C7D" w:rsidRDefault="005F69EA" w:rsidP="005F69EA">
      <w:pPr>
        <w:pStyle w:val="ListeParagraf"/>
        <w:ind w:left="1080"/>
      </w:pPr>
    </w:p>
    <w:p w14:paraId="652A7A37" w14:textId="77777777" w:rsidR="00D62B99" w:rsidRDefault="005F69EA" w:rsidP="00265F32">
      <w:pPr>
        <w:pStyle w:val="ListeParagraf"/>
        <w:numPr>
          <w:ilvl w:val="0"/>
          <w:numId w:val="6"/>
        </w:numPr>
        <w:rPr>
          <w:b/>
        </w:rPr>
      </w:pPr>
      <w:r w:rsidRPr="00D061AF">
        <w:rPr>
          <w:b/>
        </w:rPr>
        <w:t>Aşağıdakilerden hangisi Allah’ın Fiili sıfatlarından değildir?</w:t>
      </w:r>
    </w:p>
    <w:p w14:paraId="62F2E81E" w14:textId="4F09AD3E" w:rsidR="005F69EA" w:rsidRPr="00D62B99" w:rsidRDefault="00D62B99" w:rsidP="00D62B99">
      <w:pPr>
        <w:pStyle w:val="ListeParagraf"/>
      </w:pPr>
      <w:r w:rsidRPr="00D62B99">
        <w:t>A)</w:t>
      </w:r>
      <w:r w:rsidRPr="00D62B99">
        <w:rPr>
          <w:b/>
        </w:rPr>
        <w:t xml:space="preserve"> </w:t>
      </w:r>
      <w:r>
        <w:t xml:space="preserve">Kıyam </w:t>
      </w:r>
      <w:proofErr w:type="spellStart"/>
      <w:r>
        <w:t>bi-</w:t>
      </w:r>
      <w:proofErr w:type="gramStart"/>
      <w:r>
        <w:t>nefsihî</w:t>
      </w:r>
      <w:proofErr w:type="spellEnd"/>
      <w:r>
        <w:t xml:space="preserve">        B</w:t>
      </w:r>
      <w:proofErr w:type="gramEnd"/>
      <w:r>
        <w:t>)</w:t>
      </w:r>
      <w:r w:rsidR="005F69EA">
        <w:t xml:space="preserve"> İbda’      C</w:t>
      </w:r>
      <w:r>
        <w:t xml:space="preserve">) </w:t>
      </w:r>
      <w:r w:rsidR="005F69EA">
        <w:t>İhya</w:t>
      </w:r>
      <w:r>
        <w:t xml:space="preserve">       </w:t>
      </w:r>
      <w:r w:rsidR="005F69EA">
        <w:t>D</w:t>
      </w:r>
      <w:r>
        <w:t>)</w:t>
      </w:r>
      <w:r w:rsidR="005F69EA">
        <w:t xml:space="preserve"> </w:t>
      </w:r>
      <w:proofErr w:type="spellStart"/>
      <w:r w:rsidR="005F69EA">
        <w:t>İmate</w:t>
      </w:r>
      <w:proofErr w:type="spellEnd"/>
      <w:r w:rsidR="005F69EA">
        <w:t xml:space="preserve">                E</w:t>
      </w:r>
      <w:r>
        <w:t>)</w:t>
      </w:r>
      <w:r w:rsidR="005F69EA">
        <w:t xml:space="preserve"> </w:t>
      </w:r>
      <w:proofErr w:type="spellStart"/>
      <w:r w:rsidR="005F69EA">
        <w:t>Terzik</w:t>
      </w:r>
      <w:proofErr w:type="spellEnd"/>
    </w:p>
    <w:p w14:paraId="77095C4B" w14:textId="37825B9F" w:rsidR="002D31AD" w:rsidRDefault="002D31AD" w:rsidP="005F69EA">
      <w:pPr>
        <w:pStyle w:val="SORUNOLUAIK"/>
        <w:numPr>
          <w:ilvl w:val="0"/>
          <w:numId w:val="0"/>
        </w:numPr>
        <w:ind w:left="284" w:hanging="284"/>
      </w:pPr>
    </w:p>
    <w:p w14:paraId="1F01AB38" w14:textId="77777777" w:rsidR="00252F60" w:rsidRDefault="00252F60" w:rsidP="00055C25">
      <w:pPr>
        <w:pStyle w:val="SORUNOLUAIK"/>
        <w:numPr>
          <w:ilvl w:val="0"/>
          <w:numId w:val="0"/>
        </w:numPr>
        <w:ind w:left="284"/>
      </w:pPr>
    </w:p>
    <w:tbl>
      <w:tblPr>
        <w:tblStyle w:val="TabloKlavuzu"/>
        <w:tblpPr w:leftFromText="141" w:rightFromText="141" w:vertAnchor="text" w:horzAnchor="page" w:tblpX="7036" w:tblpY="15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D62B99" w14:paraId="42FB1CBE" w14:textId="77777777" w:rsidTr="00D62B99">
        <w:tc>
          <w:tcPr>
            <w:tcW w:w="4738" w:type="dxa"/>
          </w:tcPr>
          <w:p w14:paraId="4B9C371C" w14:textId="77777777" w:rsidR="00D62B99" w:rsidRDefault="00D62B99" w:rsidP="00D62B9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D62B99" w14:paraId="771B3985" w14:textId="77777777" w:rsidTr="00D62B99">
        <w:tc>
          <w:tcPr>
            <w:tcW w:w="4738" w:type="dxa"/>
          </w:tcPr>
          <w:p w14:paraId="368A6A42" w14:textId="77777777" w:rsidR="00D62B99" w:rsidRDefault="00D62B99" w:rsidP="00D62B9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D62B99" w14:paraId="7B2B364D" w14:textId="77777777" w:rsidTr="00D62B99">
        <w:tc>
          <w:tcPr>
            <w:tcW w:w="4738" w:type="dxa"/>
          </w:tcPr>
          <w:p w14:paraId="6A7A9175" w14:textId="77777777" w:rsidR="00D62B99" w:rsidRDefault="00D62B99" w:rsidP="00D62B9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bookmarkEnd w:id="1"/>
    <w:p w14:paraId="065CEA61" w14:textId="3A780CAE" w:rsidR="00C150A7" w:rsidRDefault="00C150A7">
      <w:pPr>
        <w:rPr>
          <w:rFonts w:cstheme="minorHAnsi"/>
          <w:sz w:val="24"/>
          <w:szCs w:val="24"/>
        </w:rPr>
      </w:pPr>
    </w:p>
    <w:p w14:paraId="2A8B4F45" w14:textId="3D6CDEA9" w:rsidR="00252F60" w:rsidRDefault="00252F60">
      <w:pPr>
        <w:rPr>
          <w:rFonts w:cstheme="minorHAnsi"/>
          <w:sz w:val="24"/>
          <w:szCs w:val="24"/>
        </w:rPr>
      </w:pPr>
    </w:p>
    <w:p w14:paraId="14A6D602" w14:textId="5F6CD1AF" w:rsidR="00252F60" w:rsidRDefault="00252F60">
      <w:pPr>
        <w:rPr>
          <w:rFonts w:cstheme="minorHAnsi"/>
          <w:sz w:val="24"/>
          <w:szCs w:val="24"/>
        </w:rPr>
      </w:pPr>
    </w:p>
    <w:p w14:paraId="6CB500EF" w14:textId="59E62A93" w:rsidR="00252F60" w:rsidRDefault="00D62B9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0B352A26">
                <wp:simplePos x="0" y="0"/>
                <wp:positionH relativeFrom="column">
                  <wp:posOffset>-43180</wp:posOffset>
                </wp:positionH>
                <wp:positionV relativeFrom="paragraph">
                  <wp:posOffset>295910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5BCBD5DA" w:rsidR="00D650E9" w:rsidRPr="001B0C3D" w:rsidRDefault="00D62B9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21E6016E" w14:textId="1A76BB51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4E3B2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2460F0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3.4pt;margin-top:23.3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" stroked="f">
                <v:textbox style="layout-flow:vertical;mso-layout-flow-alt:bottom-to-top">
                  <w:txbxContent>
                    <w:p w14:paraId="37B47B2B" w14:textId="5BCBD5DA" w:rsidR="00D650E9" w:rsidRPr="001B0C3D" w:rsidRDefault="00D62B9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21E6016E" w14:textId="1A76BB51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4E3B28">
                        <w:rPr>
                          <w:sz w:val="20"/>
                          <w:szCs w:val="20"/>
                        </w:rPr>
                        <w:t>1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2460F0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37869269">
            <wp:simplePos x="0" y="0"/>
            <wp:positionH relativeFrom="page">
              <wp:posOffset>-1545590</wp:posOffset>
            </wp:positionH>
            <wp:positionV relativeFrom="paragraph">
              <wp:posOffset>488950</wp:posOffset>
            </wp:positionV>
            <wp:extent cx="10687685" cy="7559675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768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30769" w14:textId="69A77FC0" w:rsidR="00252F60" w:rsidRDefault="00252F60">
      <w:pPr>
        <w:rPr>
          <w:rFonts w:cstheme="minorHAnsi"/>
          <w:sz w:val="24"/>
          <w:szCs w:val="24"/>
        </w:rPr>
      </w:pPr>
    </w:p>
    <w:p w14:paraId="02337896" w14:textId="3CF70A8B" w:rsidR="00252F60" w:rsidRDefault="00252F60">
      <w:pPr>
        <w:rPr>
          <w:rFonts w:cstheme="minorHAnsi"/>
          <w:sz w:val="24"/>
          <w:szCs w:val="24"/>
        </w:rPr>
      </w:pPr>
    </w:p>
    <w:p w14:paraId="5ABA135C" w14:textId="20D8EC28" w:rsidR="007F6CBD" w:rsidRDefault="007F6CBD">
      <w:pPr>
        <w:rPr>
          <w:rFonts w:cstheme="minorHAnsi"/>
          <w:sz w:val="24"/>
          <w:szCs w:val="24"/>
        </w:rPr>
      </w:pPr>
    </w:p>
    <w:p w14:paraId="3212F2A2" w14:textId="0C4D3508" w:rsidR="007F6CBD" w:rsidRDefault="007F6CBD">
      <w:pPr>
        <w:rPr>
          <w:rFonts w:cstheme="minorHAnsi"/>
          <w:sz w:val="24"/>
          <w:szCs w:val="24"/>
        </w:rPr>
      </w:pPr>
    </w:p>
    <w:p w14:paraId="5341D8C0" w14:textId="20252CDF" w:rsidR="007F6CBD" w:rsidRDefault="007F6CBD">
      <w:pPr>
        <w:rPr>
          <w:rFonts w:cstheme="minorHAnsi"/>
          <w:sz w:val="24"/>
          <w:szCs w:val="24"/>
        </w:rPr>
      </w:pPr>
    </w:p>
    <w:p w14:paraId="4D3728CC" w14:textId="58250661" w:rsidR="007F6CBD" w:rsidRDefault="007F6CBD">
      <w:pPr>
        <w:rPr>
          <w:rFonts w:cstheme="minorHAnsi"/>
          <w:sz w:val="24"/>
          <w:szCs w:val="24"/>
        </w:rPr>
      </w:pPr>
    </w:p>
    <w:p w14:paraId="1F72A323" w14:textId="0BE93EC6" w:rsidR="007F6CBD" w:rsidRDefault="007F6CBD">
      <w:pPr>
        <w:rPr>
          <w:rFonts w:cstheme="minorHAnsi"/>
          <w:sz w:val="24"/>
          <w:szCs w:val="24"/>
        </w:rPr>
      </w:pPr>
    </w:p>
    <w:p w14:paraId="0E19E93B" w14:textId="131531DC" w:rsidR="007F6CBD" w:rsidRDefault="007F6CBD">
      <w:pPr>
        <w:rPr>
          <w:rFonts w:cstheme="minorHAnsi"/>
          <w:sz w:val="24"/>
          <w:szCs w:val="24"/>
        </w:rPr>
      </w:pPr>
    </w:p>
    <w:p w14:paraId="2F268BF5" w14:textId="74D3F0F8" w:rsidR="007F6CBD" w:rsidRDefault="007F6CBD">
      <w:pPr>
        <w:rPr>
          <w:rFonts w:cstheme="minorHAnsi"/>
          <w:sz w:val="24"/>
          <w:szCs w:val="24"/>
        </w:rPr>
      </w:pPr>
    </w:p>
    <w:p w14:paraId="01D0586D" w14:textId="30DD0AAA" w:rsidR="007F6CBD" w:rsidRDefault="007F6CBD">
      <w:pPr>
        <w:rPr>
          <w:rFonts w:cstheme="minorHAnsi"/>
          <w:sz w:val="24"/>
          <w:szCs w:val="24"/>
        </w:rPr>
      </w:pPr>
    </w:p>
    <w:p w14:paraId="2AEEF706" w14:textId="5E2F0E18" w:rsidR="007F6CBD" w:rsidRDefault="00D62B9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36556AFC">
                <wp:simplePos x="0" y="0"/>
                <wp:positionH relativeFrom="column">
                  <wp:posOffset>1078230</wp:posOffset>
                </wp:positionH>
                <wp:positionV relativeFrom="paragraph">
                  <wp:posOffset>264795</wp:posOffset>
                </wp:positionV>
                <wp:extent cx="4988560" cy="284480"/>
                <wp:effectExtent l="0" t="0" r="0" b="127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</w:t>
                            </w:r>
                            <w:proofErr w:type="gramStart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KAĞIDI</w:t>
                            </w:r>
                            <w:proofErr w:type="gramEnd"/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7" type="#_x0000_t202" href="https://www.dindersi.com/icerik/din-kulturu-ve-ahlak-bilgisi-c93" style="position:absolute;margin-left:84.9pt;margin-top:20.85pt;width:392.8pt;height:22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</w:t>
                      </w:r>
                      <w:proofErr w:type="gramStart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KAĞIDI</w:t>
                      </w:r>
                      <w:proofErr w:type="gramEnd"/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398AB38" w14:textId="397D05FD" w:rsidR="007F6CBD" w:rsidRDefault="007F6CBD">
      <w:pPr>
        <w:rPr>
          <w:rFonts w:cstheme="minorHAnsi"/>
          <w:sz w:val="24"/>
          <w:szCs w:val="24"/>
        </w:rPr>
      </w:pPr>
    </w:p>
    <w:p w14:paraId="1C4F89DF" w14:textId="17E51B54" w:rsidR="007F6CBD" w:rsidRDefault="007F6CBD">
      <w:pPr>
        <w:rPr>
          <w:rFonts w:cstheme="minorHAnsi"/>
          <w:sz w:val="24"/>
          <w:szCs w:val="24"/>
        </w:rPr>
      </w:pPr>
    </w:p>
    <w:p w14:paraId="7E61B344" w14:textId="4E38FB0A" w:rsidR="007F6CBD" w:rsidRDefault="00D62B99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7C6B6CE9">
                <wp:simplePos x="0" y="0"/>
                <wp:positionH relativeFrom="column">
                  <wp:posOffset>32385</wp:posOffset>
                </wp:positionH>
                <wp:positionV relativeFrom="paragraph">
                  <wp:posOffset>331470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75A5" w14:textId="57C13926" w:rsidR="002460F0" w:rsidRPr="001B0C3D" w:rsidRDefault="00D62B99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AKAİD</w:t>
                            </w:r>
                          </w:p>
                          <w:p w14:paraId="420E2C02" w14:textId="77777777" w:rsidR="002460F0" w:rsidRPr="001B0C3D" w:rsidRDefault="002460F0" w:rsidP="002460F0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4CB8494A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8" type="#_x0000_t202" style="position:absolute;margin-left:2.55pt;margin-top:26.1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" stroked="f">
                <v:textbox style="layout-flow:vertical;mso-layout-flow-alt:bottom-to-top">
                  <w:txbxContent>
                    <w:p w14:paraId="54E075A5" w14:textId="57C13926" w:rsidR="002460F0" w:rsidRPr="001B0C3D" w:rsidRDefault="00D62B99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AKAİD</w:t>
                      </w:r>
                    </w:p>
                    <w:p w14:paraId="420E2C02" w14:textId="77777777" w:rsidR="002460F0" w:rsidRPr="001B0C3D" w:rsidRDefault="002460F0" w:rsidP="002460F0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4CB8494A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BB0F7A" w14:textId="6DD52476" w:rsidR="007F6CBD" w:rsidRDefault="007F6CBD">
      <w:pPr>
        <w:rPr>
          <w:rFonts w:cstheme="minorHAnsi"/>
          <w:sz w:val="24"/>
          <w:szCs w:val="24"/>
        </w:rPr>
      </w:pPr>
    </w:p>
    <w:p w14:paraId="1DB0BF75" w14:textId="2B3B4A48" w:rsidR="007F6CBD" w:rsidRDefault="007F6CBD">
      <w:pPr>
        <w:rPr>
          <w:rFonts w:cstheme="minorHAnsi"/>
          <w:sz w:val="24"/>
          <w:szCs w:val="24"/>
        </w:rPr>
      </w:pPr>
    </w:p>
    <w:p w14:paraId="42D51108" w14:textId="50D774E4" w:rsidR="007F6CBD" w:rsidRDefault="007F6CBD">
      <w:pPr>
        <w:rPr>
          <w:rFonts w:cstheme="minorHAnsi"/>
          <w:sz w:val="24"/>
          <w:szCs w:val="24"/>
        </w:rPr>
      </w:pPr>
    </w:p>
    <w:p w14:paraId="470BA08A" w14:textId="791275BA" w:rsidR="007F6CBD" w:rsidRDefault="007F6CBD">
      <w:pPr>
        <w:rPr>
          <w:rFonts w:cstheme="minorHAnsi"/>
          <w:sz w:val="24"/>
          <w:szCs w:val="24"/>
        </w:rPr>
      </w:pPr>
    </w:p>
    <w:p w14:paraId="2FF532BF" w14:textId="6CA8A612" w:rsidR="007F6CBD" w:rsidRDefault="007F6CBD">
      <w:pPr>
        <w:rPr>
          <w:rFonts w:cstheme="minorHAnsi"/>
          <w:sz w:val="24"/>
          <w:szCs w:val="24"/>
        </w:rPr>
      </w:pPr>
    </w:p>
    <w:p w14:paraId="1CF7F4D5" w14:textId="6F783F41" w:rsidR="007F6CBD" w:rsidRDefault="007F6CBD">
      <w:pPr>
        <w:rPr>
          <w:rFonts w:cstheme="minorHAnsi"/>
          <w:sz w:val="24"/>
          <w:szCs w:val="24"/>
        </w:rPr>
      </w:pPr>
    </w:p>
    <w:p w14:paraId="731FA36F" w14:textId="77777777" w:rsidR="007F6CBD" w:rsidRDefault="007F6CBD">
      <w:pPr>
        <w:rPr>
          <w:rFonts w:cstheme="minorHAnsi"/>
          <w:sz w:val="24"/>
          <w:szCs w:val="24"/>
        </w:rPr>
      </w:pPr>
    </w:p>
    <w:p w14:paraId="75C06565" w14:textId="70FED10B" w:rsidR="00252F60" w:rsidRDefault="00252F60">
      <w:pPr>
        <w:rPr>
          <w:rFonts w:cstheme="minorHAnsi"/>
          <w:sz w:val="24"/>
          <w:szCs w:val="24"/>
        </w:rPr>
      </w:pPr>
    </w:p>
    <w:p w14:paraId="7AA68ED9" w14:textId="62C324C6" w:rsidR="00252F60" w:rsidRDefault="00252F60">
      <w:pPr>
        <w:rPr>
          <w:rFonts w:cstheme="minorHAnsi"/>
          <w:sz w:val="24"/>
          <w:szCs w:val="24"/>
        </w:rPr>
      </w:pPr>
    </w:p>
    <w:p w14:paraId="7366A933" w14:textId="44761199" w:rsidR="00252F60" w:rsidRDefault="00252F60">
      <w:pPr>
        <w:rPr>
          <w:rFonts w:cstheme="minorHAnsi"/>
          <w:sz w:val="24"/>
          <w:szCs w:val="24"/>
        </w:rPr>
      </w:pPr>
    </w:p>
    <w:p w14:paraId="008DEF08" w14:textId="77777777" w:rsidR="00252F60" w:rsidRDefault="00252F60">
      <w:pPr>
        <w:rPr>
          <w:rFonts w:cstheme="minorHAnsi"/>
          <w:sz w:val="24"/>
          <w:szCs w:val="24"/>
        </w:rPr>
      </w:pPr>
    </w:p>
    <w:p w14:paraId="6A790B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20E610F" w14:textId="4207B8D6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D4AB280" w14:textId="75AE9A49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661CECA" w14:textId="46E0107C" w:rsidR="005D1338" w:rsidRDefault="005D133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093790" w14:textId="77036FD5" w:rsidR="00E709B5" w:rsidRDefault="00797BD9" w:rsidP="005D1338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550F7BDA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60D0CA84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9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3C48B976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356B016E" w:rsidR="00096985" w:rsidRDefault="00096985">
      <w:pPr>
        <w:rPr>
          <w:rFonts w:cstheme="minorHAnsi"/>
          <w:sz w:val="24"/>
          <w:szCs w:val="24"/>
        </w:rPr>
      </w:pPr>
    </w:p>
    <w:p w14:paraId="57A916A9" w14:textId="08F813AB" w:rsidR="00096985" w:rsidRDefault="00096985">
      <w:pPr>
        <w:rPr>
          <w:rFonts w:cstheme="minorHAnsi"/>
          <w:sz w:val="24"/>
          <w:szCs w:val="24"/>
        </w:rPr>
      </w:pPr>
    </w:p>
    <w:p w14:paraId="37547AF1" w14:textId="6F4E191A" w:rsidR="00096985" w:rsidRDefault="00096985">
      <w:pPr>
        <w:rPr>
          <w:rFonts w:cstheme="minorHAnsi"/>
          <w:sz w:val="24"/>
          <w:szCs w:val="24"/>
        </w:rPr>
      </w:pPr>
    </w:p>
    <w:p w14:paraId="149F4265" w14:textId="3A3A006C" w:rsidR="00096985" w:rsidRDefault="00096985">
      <w:pPr>
        <w:rPr>
          <w:rFonts w:cstheme="minorHAnsi"/>
          <w:sz w:val="24"/>
          <w:szCs w:val="24"/>
        </w:rPr>
      </w:pPr>
    </w:p>
    <w:p w14:paraId="1768826D" w14:textId="151F2675" w:rsidR="00096985" w:rsidRDefault="00096985">
      <w:pPr>
        <w:rPr>
          <w:rFonts w:cstheme="minorHAnsi"/>
          <w:sz w:val="24"/>
          <w:szCs w:val="24"/>
        </w:rPr>
      </w:pPr>
    </w:p>
    <w:p w14:paraId="4E2D3CB7" w14:textId="547B0CB4" w:rsidR="00096985" w:rsidRDefault="00096985">
      <w:pPr>
        <w:rPr>
          <w:rFonts w:cstheme="minorHAnsi"/>
          <w:sz w:val="24"/>
          <w:szCs w:val="24"/>
        </w:rPr>
      </w:pP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3130C4D4" w:rsidR="00096985" w:rsidRDefault="00096985">
      <w:pPr>
        <w:rPr>
          <w:rFonts w:cstheme="minorHAnsi"/>
          <w:sz w:val="24"/>
          <w:szCs w:val="24"/>
        </w:rPr>
      </w:pPr>
    </w:p>
    <w:p w14:paraId="36FBD63A" w14:textId="76564768" w:rsidR="00252F60" w:rsidRDefault="00252F60">
      <w:pPr>
        <w:rPr>
          <w:rFonts w:cstheme="minorHAnsi"/>
          <w:sz w:val="24"/>
          <w:szCs w:val="24"/>
        </w:rPr>
      </w:pPr>
    </w:p>
    <w:p w14:paraId="66FE66E7" w14:textId="4DBB871D" w:rsidR="00252F60" w:rsidRDefault="00D62B9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5D9C38B8">
                <wp:simplePos x="0" y="0"/>
                <wp:positionH relativeFrom="margin">
                  <wp:posOffset>1082675</wp:posOffset>
                </wp:positionH>
                <wp:positionV relativeFrom="paragraph">
                  <wp:posOffset>121285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5CA63CEC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bookmarkStart w:id="2" w:name="_GoBack"/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4E3B28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139" style="position:absolute;margin-left:85.25pt;margin-top:9.5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" o:button="t" filled="f" stroked="f">
                <v:fill o:detectmouseclick="t"/>
                <v:textbox>
                  <w:txbxContent>
                    <w:p w14:paraId="35A21D3F" w14:textId="5CA63CEC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bookmarkStart w:id="3" w:name="_GoBack"/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4E3B28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8DCF673">
            <wp:simplePos x="0" y="0"/>
            <wp:positionH relativeFrom="page">
              <wp:posOffset>-116840</wp:posOffset>
            </wp:positionH>
            <wp:positionV relativeFrom="paragraph">
              <wp:posOffset>-725805</wp:posOffset>
            </wp:positionV>
            <wp:extent cx="7673009" cy="10813321"/>
            <wp:effectExtent l="0" t="0" r="4445" b="762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009" cy="1081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D2BD6" w14:textId="4D204342" w:rsidR="00252F60" w:rsidRDefault="00252F60">
      <w:pPr>
        <w:rPr>
          <w:rFonts w:cstheme="minorHAnsi"/>
          <w:sz w:val="24"/>
          <w:szCs w:val="24"/>
        </w:rPr>
      </w:pPr>
    </w:p>
    <w:p w14:paraId="5EC1F6FD" w14:textId="1E4A8A76" w:rsidR="00252F60" w:rsidRDefault="00252F60">
      <w:pPr>
        <w:rPr>
          <w:rFonts w:cstheme="minorHAnsi"/>
          <w:sz w:val="24"/>
          <w:szCs w:val="24"/>
        </w:rPr>
      </w:pPr>
    </w:p>
    <w:p w14:paraId="289712DF" w14:textId="2117E216" w:rsidR="00252F60" w:rsidRDefault="00252F60">
      <w:pPr>
        <w:rPr>
          <w:rFonts w:cstheme="minorHAnsi"/>
          <w:sz w:val="24"/>
          <w:szCs w:val="24"/>
        </w:rPr>
      </w:pPr>
    </w:p>
    <w:p w14:paraId="2C40A6C9" w14:textId="7CFB3F62" w:rsidR="00252F60" w:rsidRDefault="00252F60">
      <w:pPr>
        <w:rPr>
          <w:rFonts w:cstheme="minorHAnsi"/>
          <w:sz w:val="24"/>
          <w:szCs w:val="24"/>
        </w:rPr>
      </w:pPr>
    </w:p>
    <w:p w14:paraId="2B3856A2" w14:textId="2B6055DA" w:rsidR="00252F60" w:rsidRDefault="00252F60">
      <w:pPr>
        <w:rPr>
          <w:rFonts w:cstheme="minorHAnsi"/>
          <w:sz w:val="24"/>
          <w:szCs w:val="24"/>
        </w:rPr>
      </w:pPr>
    </w:p>
    <w:p w14:paraId="29CA4D3C" w14:textId="5101C3BF" w:rsidR="00252F60" w:rsidRDefault="00252F60">
      <w:pPr>
        <w:rPr>
          <w:rFonts w:cstheme="minorHAnsi"/>
          <w:sz w:val="24"/>
          <w:szCs w:val="24"/>
        </w:rPr>
      </w:pPr>
    </w:p>
    <w:p w14:paraId="4BBF6521" w14:textId="08978EAA" w:rsidR="00252F60" w:rsidRDefault="00252F60">
      <w:pPr>
        <w:rPr>
          <w:rFonts w:cstheme="minorHAnsi"/>
          <w:sz w:val="24"/>
          <w:szCs w:val="24"/>
        </w:rPr>
      </w:pPr>
    </w:p>
    <w:p w14:paraId="3948C3E9" w14:textId="3790854E" w:rsidR="00252F60" w:rsidRDefault="00252F60">
      <w:pPr>
        <w:rPr>
          <w:rFonts w:cstheme="minorHAnsi"/>
          <w:sz w:val="24"/>
          <w:szCs w:val="24"/>
        </w:rPr>
      </w:pPr>
    </w:p>
    <w:p w14:paraId="3E56DC00" w14:textId="2542BD99" w:rsidR="00252F60" w:rsidRDefault="00252F60">
      <w:pPr>
        <w:rPr>
          <w:rFonts w:cstheme="minorHAnsi"/>
          <w:sz w:val="24"/>
          <w:szCs w:val="24"/>
        </w:rPr>
      </w:pPr>
    </w:p>
    <w:p w14:paraId="0C706902" w14:textId="4F791DB5" w:rsidR="00252F60" w:rsidRDefault="00252F60">
      <w:pPr>
        <w:rPr>
          <w:rFonts w:cstheme="minorHAnsi"/>
          <w:sz w:val="24"/>
          <w:szCs w:val="24"/>
        </w:rPr>
      </w:pPr>
    </w:p>
    <w:p w14:paraId="74759A7E" w14:textId="5EB4C9A2" w:rsidR="00252F60" w:rsidRDefault="00252F60">
      <w:pPr>
        <w:rPr>
          <w:rFonts w:cstheme="minorHAnsi"/>
          <w:sz w:val="24"/>
          <w:szCs w:val="24"/>
        </w:rPr>
      </w:pPr>
    </w:p>
    <w:p w14:paraId="58A8416A" w14:textId="49E2591F" w:rsidR="00252F60" w:rsidRDefault="00252F60">
      <w:pPr>
        <w:rPr>
          <w:rFonts w:cstheme="minorHAnsi"/>
          <w:sz w:val="24"/>
          <w:szCs w:val="24"/>
        </w:rPr>
      </w:pPr>
    </w:p>
    <w:p w14:paraId="0B81DD65" w14:textId="10172B16" w:rsidR="00252F60" w:rsidRDefault="00252F60">
      <w:pPr>
        <w:rPr>
          <w:rFonts w:cstheme="minorHAnsi"/>
          <w:sz w:val="24"/>
          <w:szCs w:val="24"/>
        </w:rPr>
      </w:pPr>
    </w:p>
    <w:p w14:paraId="63DC91BA" w14:textId="1FCF8941" w:rsidR="00252F60" w:rsidRDefault="00252F60">
      <w:pPr>
        <w:rPr>
          <w:rFonts w:cstheme="minorHAnsi"/>
          <w:sz w:val="24"/>
          <w:szCs w:val="24"/>
        </w:rPr>
      </w:pPr>
    </w:p>
    <w:p w14:paraId="77D13FAD" w14:textId="3184D17A" w:rsidR="00252F60" w:rsidRDefault="00252F60">
      <w:pPr>
        <w:rPr>
          <w:rFonts w:cstheme="minorHAnsi"/>
          <w:sz w:val="24"/>
          <w:szCs w:val="24"/>
        </w:rPr>
      </w:pPr>
    </w:p>
    <w:p w14:paraId="4F64F216" w14:textId="6EA81BBE" w:rsidR="00252F60" w:rsidRDefault="00252F60">
      <w:pPr>
        <w:rPr>
          <w:rFonts w:cstheme="minorHAnsi"/>
          <w:sz w:val="24"/>
          <w:szCs w:val="24"/>
        </w:rPr>
      </w:pPr>
    </w:p>
    <w:p w14:paraId="423D3B7D" w14:textId="422000CD" w:rsidR="00252F60" w:rsidRDefault="00252F60">
      <w:pPr>
        <w:rPr>
          <w:rFonts w:cstheme="minorHAnsi"/>
          <w:sz w:val="24"/>
          <w:szCs w:val="24"/>
        </w:rPr>
      </w:pPr>
    </w:p>
    <w:p w14:paraId="60CBA2DF" w14:textId="7F341C26" w:rsidR="00252F60" w:rsidRDefault="00252F60">
      <w:pPr>
        <w:rPr>
          <w:rFonts w:cstheme="minorHAnsi"/>
          <w:sz w:val="24"/>
          <w:szCs w:val="24"/>
        </w:rPr>
      </w:pPr>
    </w:p>
    <w:p w14:paraId="0D28E787" w14:textId="7546D41F" w:rsidR="00252F60" w:rsidRDefault="00252F60">
      <w:pPr>
        <w:rPr>
          <w:rFonts w:cstheme="minorHAnsi"/>
          <w:sz w:val="24"/>
          <w:szCs w:val="24"/>
        </w:rPr>
      </w:pPr>
    </w:p>
    <w:p w14:paraId="39449E4D" w14:textId="1879BF53" w:rsidR="00252F60" w:rsidRDefault="00252F60">
      <w:pPr>
        <w:rPr>
          <w:rFonts w:cstheme="minorHAnsi"/>
          <w:sz w:val="24"/>
          <w:szCs w:val="24"/>
        </w:rPr>
      </w:pPr>
    </w:p>
    <w:p w14:paraId="11AD9458" w14:textId="4B20A87E" w:rsidR="00252F60" w:rsidRDefault="00252F60">
      <w:pPr>
        <w:rPr>
          <w:rFonts w:cstheme="minorHAnsi"/>
          <w:sz w:val="24"/>
          <w:szCs w:val="24"/>
        </w:rPr>
      </w:pPr>
    </w:p>
    <w:p w14:paraId="3EECD047" w14:textId="1DFEF9DA" w:rsidR="00252F60" w:rsidRDefault="00252F60">
      <w:pPr>
        <w:rPr>
          <w:rFonts w:cstheme="minorHAnsi"/>
          <w:sz w:val="24"/>
          <w:szCs w:val="24"/>
        </w:rPr>
      </w:pPr>
    </w:p>
    <w:p w14:paraId="59C3F3AA" w14:textId="4D67A7EF" w:rsidR="00252F60" w:rsidRDefault="00252F60">
      <w:pPr>
        <w:rPr>
          <w:rFonts w:cstheme="minorHAnsi"/>
          <w:sz w:val="24"/>
          <w:szCs w:val="24"/>
        </w:rPr>
      </w:pPr>
    </w:p>
    <w:p w14:paraId="1CA25A3D" w14:textId="1B6C848B" w:rsidR="00252F60" w:rsidRDefault="00252F60">
      <w:pPr>
        <w:rPr>
          <w:rFonts w:cstheme="minorHAnsi"/>
          <w:sz w:val="24"/>
          <w:szCs w:val="24"/>
        </w:rPr>
      </w:pPr>
    </w:p>
    <w:p w14:paraId="2D258CAF" w14:textId="1492D44B" w:rsidR="00252F60" w:rsidRDefault="00252F60">
      <w:pPr>
        <w:rPr>
          <w:rFonts w:cstheme="minorHAnsi"/>
          <w:sz w:val="24"/>
          <w:szCs w:val="24"/>
        </w:rPr>
      </w:pPr>
    </w:p>
    <w:p w14:paraId="5FE6F5FE" w14:textId="77777777" w:rsidR="00252F60" w:rsidRDefault="00252F60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7E7DDD80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6C2E8257" w:rsidR="003D541A" w:rsidRDefault="003D541A">
      <w:pPr>
        <w:rPr>
          <w:rFonts w:cstheme="minorHAnsi"/>
          <w:sz w:val="24"/>
          <w:szCs w:val="24"/>
        </w:rPr>
      </w:pPr>
    </w:p>
    <w:p w14:paraId="09FEB780" w14:textId="6A298F52" w:rsidR="00C150A7" w:rsidRDefault="00C150A7">
      <w:pPr>
        <w:rPr>
          <w:rFonts w:cstheme="minorHAnsi"/>
          <w:sz w:val="24"/>
          <w:szCs w:val="24"/>
        </w:rPr>
      </w:pPr>
    </w:p>
    <w:p w14:paraId="631BF716" w14:textId="211495D6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23BB0BD8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27E0121">
                <wp:simplePos x="0" y="0"/>
                <wp:positionH relativeFrom="column">
                  <wp:posOffset>1286510</wp:posOffset>
                </wp:positionH>
                <wp:positionV relativeFrom="paragraph">
                  <wp:posOffset>225425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267C80" id="Oval 5" o:spid="_x0000_s1026" href="https://chat.whatsapp.com/IR0KARlUCd4ItMDPQkjplO" style="position:absolute;margin-left:101.3pt;margin-top:17.7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d1sev3wAAAAoBAAAPAAAAZHJzL2Rv&#10;d25yZXYueG1sTI9BS8QwEIXvgv8hjODNTWxpabtNl0UUUVRwXe/ZZrYNNklp0t367x1Pehzex3vf&#10;1JvFDuyEUzDeSbhdCWDoWq+N6yTsPx5uCmAhKqfV4B1K+MYAm+byolaV9mf3jqdd7BiVuFApCX2M&#10;Y8V5aHu0Kqz8iI6yo5+sinROHdeTOlO5HXgiRM6tMo4WejXiXY/t1262ErrCPM/9y2eZ7e/L0uRb&#10;fHp9fJPy+mrZroFFXOIfDL/6pA4NOR387HRgg4REJDmhEtIsA0ZAmokU2IHIIk2ANzX//0LzAw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B3Wx6/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40896895">
                <wp:simplePos x="0" y="0"/>
                <wp:positionH relativeFrom="column">
                  <wp:posOffset>2719070</wp:posOffset>
                </wp:positionH>
                <wp:positionV relativeFrom="paragraph">
                  <wp:posOffset>218440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DFAC7FF" id="Oval 6" o:spid="_x0000_s1026" href="https://chat.whatsapp.com/Flg4Iy7vRGqIRQYk23TONo" style="position:absolute;margin-left:214.1pt;margin-top:17.2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TrBIL4AAAAAoBAAAPAAAAZHJzL2Rv&#10;d25yZXYueG1sTI/BTsMwEETvSPyDtUjcqNOQlCTEqSoEQlSARCl3N15ii9iOYqcNf89yguNqnmbe&#10;1uvZ9uyIYzDeCVguEmDoWq+M6wTs3x+uCmAhSqdk7x0K+MYA6+b8rJaV8if3hsdd7BiVuFBJATrG&#10;oeI8tBqtDAs/oKPs049WRjrHjqtRnqjc9jxNkhW30jha0HLAO43t126yArrCbCf9/FHm+/uyNKsN&#10;Pr08vgpxeTFvboFFnOMfDL/6pA4NOR385FRgvYAsLVJCBVxnGTAC8pu8BHYgskiXwJua/3+h+Q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TrBIL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66B172AE">
                <wp:simplePos x="0" y="0"/>
                <wp:positionH relativeFrom="column">
                  <wp:posOffset>4157980</wp:posOffset>
                </wp:positionH>
                <wp:positionV relativeFrom="paragraph">
                  <wp:posOffset>219075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74FE09D" id="Oval 7" o:spid="_x0000_s1026" href="https://chat.whatsapp.com/1l65VLvh4c2GwvOLzCJUUo" style="position:absolute;margin-left:327.4pt;margin-top:17.25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3PB04AAAAAoBAAAPAAAAZHJzL2Rv&#10;d25yZXYueG1sTI9NS8QwEIbvgv8hjODNTa3b0tamyyKKKKvgftyzzdgEm6Q06W79944nvc0wD+88&#10;b72abc9OOAbjnYDbRQIMXeuVcZ2A/e7ppgAWonRK9t6hgG8MsGouL2pZKX92H3jaxo5RiAuVFKBj&#10;HCrOQ6vRyrDwAzq6ffrRykjr2HE1yjOF256nSZJzK42jD1oO+KCx/dpOVkBXmNdJbw5ltn8sS5Ov&#10;8eXt+V2I66t5fQ8s4hz/YPjVJ3VoyOnoJ6cC6wXk2ZLUo4C7ZQaMgCJJaTgSWaQp8Kbm/ys0PwA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K3PB04AAAAAo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</w:p>
    <w:p w14:paraId="510BD7CB" w14:textId="2B4C953B" w:rsidR="00ED5112" w:rsidRDefault="00A126C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517B73B0">
                <wp:simplePos x="0" y="0"/>
                <wp:positionH relativeFrom="column">
                  <wp:posOffset>2314575</wp:posOffset>
                </wp:positionH>
                <wp:positionV relativeFrom="paragraph">
                  <wp:posOffset>2388870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933D384" id="Oval 9" o:spid="_x0000_s1026" href="https://t.me/DinDersiTurkiyeZumresi" style="position:absolute;margin-left:182.25pt;margin-top:188.1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cSwbC4AAAAAsBAAAPAAAAZHJzL2Rv&#10;d25yZXYueG1sTI/BTsMwDIbvSLxDZCRuLF1Hu7U0nSYEQkyAtDHuWWOaiCapmnQrb485we2z/Ov3&#10;52o92Y6dcAjGOwHzWQIMXeOVca2Aw/vjzQpYiNIp2XmHAr4xwLq+vKhkqfzZ7fC0jy2jEhdKKUDH&#10;2Jech0ajlWHme3S0+/SDlZHGoeVqkGcqtx1PkyTnVhpHF7Ts8V5j87UfrYB2ZbajfvkossNDUZh8&#10;g8+vT29CXF9NmztgEaf4F4ZffVKHmpyOfnQqsE7AIr/NKEqwzFNglMjmKcGRIF0U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cSwbC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68D1BE39">
                <wp:simplePos x="0" y="0"/>
                <wp:positionH relativeFrom="column">
                  <wp:posOffset>3355340</wp:posOffset>
                </wp:positionH>
                <wp:positionV relativeFrom="paragraph">
                  <wp:posOffset>2385695</wp:posOffset>
                </wp:positionV>
                <wp:extent cx="938254" cy="938254"/>
                <wp:effectExtent l="0" t="0" r="0" b="0"/>
                <wp:wrapNone/>
                <wp:docPr id="8" name="Oval 8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8254" cy="938254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A370E3B" id="Oval 8" o:spid="_x0000_s1026" href="https://t.me/dindersicom" style="position:absolute;margin-left:264.2pt;margin-top:187.85pt;width:73.9pt;height:73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6986E78E">
                <wp:simplePos x="0" y="0"/>
                <wp:positionH relativeFrom="column">
                  <wp:posOffset>1300480</wp:posOffset>
                </wp:positionH>
                <wp:positionV relativeFrom="paragraph">
                  <wp:posOffset>4979035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BDCA6C9" id="Oval 12" o:spid="_x0000_s1026" href="https://www.instagram.com/ddy_yayinlari/" style="position:absolute;margin-left:102.4pt;margin-top:392.0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A151+eEAAAALAQAADwAAAAAAAAAA&#10;AAAAAADFBAAAZHJzL2Rvd25yZXYueG1sUEsFBgAAAAAEAAQA8wAAANM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30E8AECE">
                <wp:simplePos x="0" y="0"/>
                <wp:positionH relativeFrom="margin">
                  <wp:posOffset>2934970</wp:posOffset>
                </wp:positionH>
                <wp:positionV relativeFrom="paragraph">
                  <wp:posOffset>4958715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DD64CB8" id="Oval 13" o:spid="_x0000_s1026" href="https://www.facebook.com/ddyayinlari/" style="position:absolute;margin-left:231.1pt;margin-top:390.4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uJXS+e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74C9934">
                <wp:simplePos x="0" y="0"/>
                <wp:positionH relativeFrom="margin">
                  <wp:posOffset>4362450</wp:posOffset>
                </wp:positionH>
                <wp:positionV relativeFrom="paragraph">
                  <wp:posOffset>4959350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F810763" id="Oval 14" o:spid="_x0000_s1026" href="https://www.youtube.com/@dindersi-com" style="position:absolute;margin-left:343.5pt;margin-top:390.5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EE36194">
                <wp:simplePos x="0" y="0"/>
                <wp:positionH relativeFrom="column">
                  <wp:posOffset>3128010</wp:posOffset>
                </wp:positionH>
                <wp:positionV relativeFrom="paragraph">
                  <wp:posOffset>6543040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8B48011" id="Dikdörtgen 18" o:spid="_x0000_s1026" href="http://www.ddyayinlari.com/" style="position:absolute;margin-left:246.3pt;margin-top:515.2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Dgwq6k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2CC3B46C">
                <wp:simplePos x="0" y="0"/>
                <wp:positionH relativeFrom="column">
                  <wp:posOffset>956945</wp:posOffset>
                </wp:positionH>
                <wp:positionV relativeFrom="paragraph">
                  <wp:posOffset>6542405</wp:posOffset>
                </wp:positionV>
                <wp:extent cx="1932167" cy="516835"/>
                <wp:effectExtent l="0" t="0" r="0" b="0"/>
                <wp:wrapNone/>
                <wp:docPr id="15" name="Dikdörtgen 1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167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13E186" id="Dikdörtgen 15" o:spid="_x0000_s1026" href="http://www.dindersi.com/" style="position:absolute;margin-left:75.35pt;margin-top:515.15pt;width:152.15pt;height:40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" o:button="t" filled="f" stroked="f" strokeweight="2pt">
                <v:fill o:detectmouseclick="t"/>
              </v:rect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5E56ABEA" w:rsidR="00C150A7" w:rsidRDefault="00D94A0C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24844B8A" wp14:editId="3E0E15D6">
            <wp:simplePos x="0" y="0"/>
            <wp:positionH relativeFrom="page">
              <wp:align>right</wp:align>
            </wp:positionH>
            <wp:positionV relativeFrom="paragraph">
              <wp:posOffset>-690245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5EC59E4C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321233">
      <w:headerReference w:type="default" r:id="rId23"/>
      <w:footerReference w:type="default" r:id="rId24"/>
      <w:footerReference w:type="first" r:id="rId25"/>
      <w:type w:val="continuous"/>
      <w:pgSz w:w="11906" w:h="16838" w:code="9"/>
      <w:pgMar w:top="710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A57A2" w14:textId="77777777" w:rsidR="00265F32" w:rsidRDefault="00265F32" w:rsidP="00ED544D">
      <w:pPr>
        <w:spacing w:after="0" w:line="240" w:lineRule="auto"/>
      </w:pPr>
      <w:r>
        <w:separator/>
      </w:r>
    </w:p>
  </w:endnote>
  <w:endnote w:type="continuationSeparator" w:id="0">
    <w:p w14:paraId="10D1364F" w14:textId="77777777" w:rsidR="00265F32" w:rsidRDefault="00265F32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bookmarkStart w:id="13" w:name="_Hlk127541422"/>
    <w:bookmarkStart w:id="14" w:name="_Hlk127541423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621B4B" w14:textId="4839794F" w:rsidR="00D62B99" w:rsidRDefault="00D62B9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5FEFA40A" wp14:editId="2C1AD423">
          <wp:simplePos x="0" y="0"/>
          <wp:positionH relativeFrom="column">
            <wp:posOffset>4438650</wp:posOffset>
          </wp:positionH>
          <wp:positionV relativeFrom="paragraph">
            <wp:posOffset>123190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1DA8DA57" wp14:editId="1128511F">
          <wp:simplePos x="0" y="0"/>
          <wp:positionH relativeFrom="column">
            <wp:posOffset>2943225</wp:posOffset>
          </wp:positionH>
          <wp:positionV relativeFrom="paragraph">
            <wp:posOffset>85725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76A5FE3" wp14:editId="56ED70F6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3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3A8FF18E" w14:textId="77777777" w:rsidR="00D62B99" w:rsidRPr="001016DC" w:rsidRDefault="00D62B99" w:rsidP="00D62B9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6A5FE3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2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" adj="19934" fillcolor="#fac090" strokecolor="#e46c0a" strokeweight=".25pt">
              <v:textbox>
                <w:txbxContent>
                  <w:p w14:paraId="3A8FF18E" w14:textId="77777777" w:rsidR="00D62B99" w:rsidRPr="001016DC" w:rsidRDefault="00D62B99" w:rsidP="00D62B9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282A74" w14:textId="77777777" w:rsidR="00265F32" w:rsidRDefault="00265F32" w:rsidP="00ED544D">
      <w:pPr>
        <w:spacing w:after="0" w:line="240" w:lineRule="auto"/>
      </w:pPr>
      <w:r>
        <w:separator/>
      </w:r>
    </w:p>
  </w:footnote>
  <w:footnote w:type="continuationSeparator" w:id="0">
    <w:p w14:paraId="07A59EE6" w14:textId="77777777" w:rsidR="00265F32" w:rsidRDefault="00265F32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68C24E6C" w:rsidR="00C150A7" w:rsidRDefault="00D62B99" w:rsidP="00C150A7">
    <w:pPr>
      <w:pStyle w:val="stBilgi"/>
      <w:jc w:val="center"/>
    </w:pPr>
    <w:bookmarkStart w:id="4" w:name="_Hlk121295565"/>
    <w:r>
      <w:t>AKAİD</w:t>
    </w:r>
  </w:p>
  <w:p w14:paraId="267D6F43" w14:textId="21119EB7" w:rsidR="00C150A7" w:rsidRDefault="00F925CF" w:rsidP="00C150A7">
    <w:pPr>
      <w:pStyle w:val="stBilgi"/>
      <w:jc w:val="center"/>
    </w:pPr>
    <w:r>
      <w:t>1</w:t>
    </w:r>
    <w:r w:rsidR="004E3B28">
      <w:t>1</w:t>
    </w:r>
    <w:r w:rsidR="00C150A7">
      <w:t xml:space="preserve">. Sınıf </w:t>
    </w:r>
    <w:r w:rsidR="007F6CBD">
      <w:t>1</w:t>
    </w:r>
    <w:r w:rsidR="00C150A7">
      <w:t>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F480CBD"/>
    <w:multiLevelType w:val="hybridMultilevel"/>
    <w:tmpl w:val="FBD6EEC2"/>
    <w:lvl w:ilvl="0" w:tplc="08AE62B8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8178D"/>
    <w:multiLevelType w:val="hybridMultilevel"/>
    <w:tmpl w:val="CB58820E"/>
    <w:lvl w:ilvl="0" w:tplc="F620B55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4A1BE9"/>
    <w:multiLevelType w:val="hybridMultilevel"/>
    <w:tmpl w:val="DBAC1994"/>
    <w:lvl w:ilvl="0" w:tplc="34CA936A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6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5C25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460F0"/>
    <w:rsid w:val="00252F60"/>
    <w:rsid w:val="00255E3B"/>
    <w:rsid w:val="00265F32"/>
    <w:rsid w:val="00270EBA"/>
    <w:rsid w:val="0027154F"/>
    <w:rsid w:val="002B7944"/>
    <w:rsid w:val="002C1C38"/>
    <w:rsid w:val="002D31AD"/>
    <w:rsid w:val="00321233"/>
    <w:rsid w:val="0038090A"/>
    <w:rsid w:val="003957B1"/>
    <w:rsid w:val="003A1D96"/>
    <w:rsid w:val="003C280C"/>
    <w:rsid w:val="003D0AE6"/>
    <w:rsid w:val="003D42D3"/>
    <w:rsid w:val="003D541A"/>
    <w:rsid w:val="00401657"/>
    <w:rsid w:val="00426B9F"/>
    <w:rsid w:val="00430D49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1338"/>
    <w:rsid w:val="005D58BB"/>
    <w:rsid w:val="005E0E37"/>
    <w:rsid w:val="005F2632"/>
    <w:rsid w:val="005F3507"/>
    <w:rsid w:val="005F69EA"/>
    <w:rsid w:val="00607B95"/>
    <w:rsid w:val="00636BC5"/>
    <w:rsid w:val="00645386"/>
    <w:rsid w:val="006871B2"/>
    <w:rsid w:val="006A1847"/>
    <w:rsid w:val="006B0CA3"/>
    <w:rsid w:val="006B2433"/>
    <w:rsid w:val="006C7645"/>
    <w:rsid w:val="006F7C15"/>
    <w:rsid w:val="00707FFC"/>
    <w:rsid w:val="00714F08"/>
    <w:rsid w:val="007841BD"/>
    <w:rsid w:val="00797BD9"/>
    <w:rsid w:val="007A0FAF"/>
    <w:rsid w:val="007B2670"/>
    <w:rsid w:val="007E7DF9"/>
    <w:rsid w:val="007F45DE"/>
    <w:rsid w:val="007F6CB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C4CB0"/>
    <w:rsid w:val="009E31C7"/>
    <w:rsid w:val="009F7F2E"/>
    <w:rsid w:val="00A0559F"/>
    <w:rsid w:val="00A126CC"/>
    <w:rsid w:val="00A754CD"/>
    <w:rsid w:val="00A80AE1"/>
    <w:rsid w:val="00A83480"/>
    <w:rsid w:val="00A92366"/>
    <w:rsid w:val="00AA020A"/>
    <w:rsid w:val="00AC0769"/>
    <w:rsid w:val="00AD1B9F"/>
    <w:rsid w:val="00AD3F1A"/>
    <w:rsid w:val="00B67338"/>
    <w:rsid w:val="00BA023A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15B2"/>
    <w:rsid w:val="00D62B99"/>
    <w:rsid w:val="00D64042"/>
    <w:rsid w:val="00D650E9"/>
    <w:rsid w:val="00D8207C"/>
    <w:rsid w:val="00D93959"/>
    <w:rsid w:val="00D94A0C"/>
    <w:rsid w:val="00D9648A"/>
    <w:rsid w:val="00DA1B31"/>
    <w:rsid w:val="00DB5596"/>
    <w:rsid w:val="00DB6FB8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BOLDMETN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5D1338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6F7C15"/>
    <w:pPr>
      <w:spacing w:after="120" w:line="240" w:lineRule="auto"/>
      <w:ind w:left="340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5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AD1B9F"/>
    <w:pPr>
      <w:spacing w:after="120" w:line="240" w:lineRule="auto"/>
      <w:ind w:left="340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AD1B9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D1338"/>
    <w:rPr>
      <w:b/>
    </w:rPr>
  </w:style>
  <w:style w:type="paragraph" w:customStyle="1" w:styleId="BOLDMETN">
    <w:name w:val="BOLD METİN"/>
    <w:basedOn w:val="AIKMETN"/>
    <w:qFormat/>
    <w:rsid w:val="00AD1B9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header" Target="header1.xml"/><Relationship Id="rId10" Type="http://schemas.openxmlformats.org/officeDocument/2006/relationships/hyperlink" Target="https://www.dindersi.com/icerik/din-kulturu-ve-ahlak-bilgisi-c139" TargetMode="External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image" Target="media/image3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8408D-7B2A-4F1B-B2BB-1DE9B537A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8</TotalTime>
  <Pages>5</Pages>
  <Words>699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2023-04-05T12:50:00Z</dcterms:created>
  <dcterms:modified xsi:type="dcterms:W3CDTF">2023-04-05T12:50:00Z</dcterms:modified>
</cp:coreProperties>
</file>