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4CBC40CF" w:rsidR="007F6CBD" w:rsidRDefault="00DB7ED6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6C5C3948" w14:textId="77777777" w:rsidR="00DB7ED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Meleklerin</w:t>
      </w:r>
      <w:r w:rsidRPr="008A4FCF">
        <w:rPr>
          <w:b/>
          <w:sz w:val="20"/>
          <w:szCs w:val="20"/>
        </w:rPr>
        <w:t xml:space="preserve"> özellikleri</w:t>
      </w:r>
      <w:r>
        <w:rPr>
          <w:b/>
          <w:sz w:val="20"/>
          <w:szCs w:val="20"/>
        </w:rPr>
        <w:t>nden 5</w:t>
      </w:r>
      <w:r w:rsidRPr="008A4FC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madde </w:t>
      </w:r>
      <w:r w:rsidRPr="008A4FCF">
        <w:rPr>
          <w:b/>
          <w:sz w:val="20"/>
          <w:szCs w:val="20"/>
        </w:rPr>
        <w:t>yazı</w:t>
      </w:r>
      <w:r>
        <w:rPr>
          <w:b/>
          <w:sz w:val="20"/>
          <w:szCs w:val="20"/>
        </w:rPr>
        <w:t>nız. (5x4=20 Puan)</w:t>
      </w:r>
    </w:p>
    <w:p w14:paraId="290E73BF" w14:textId="77777777" w:rsidR="00DB7ED6" w:rsidRDefault="00DB7ED6" w:rsidP="00DB7ED6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2A7B3224" w14:textId="77777777" w:rsidR="00DB7ED6" w:rsidRPr="008A4FCF" w:rsidRDefault="00DB7ED6" w:rsidP="00DB7ED6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8A4FCF">
        <w:rPr>
          <w:b/>
          <w:color w:val="FF0000"/>
          <w:sz w:val="20"/>
          <w:szCs w:val="20"/>
        </w:rPr>
        <w:t>1. İnsanlardan önce yaratılmışlardır.</w:t>
      </w:r>
    </w:p>
    <w:p w14:paraId="533F5B0E" w14:textId="77777777" w:rsidR="00DB7ED6" w:rsidRPr="008A4FCF" w:rsidRDefault="00DB7ED6" w:rsidP="00DB7ED6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8A4FCF">
        <w:rPr>
          <w:b/>
          <w:color w:val="FF0000"/>
          <w:sz w:val="20"/>
          <w:szCs w:val="20"/>
        </w:rPr>
        <w:t>2. Günah işlemezler</w:t>
      </w:r>
    </w:p>
    <w:p w14:paraId="409508F8" w14:textId="77777777" w:rsidR="00DB7ED6" w:rsidRPr="008A4FCF" w:rsidRDefault="00DB7ED6" w:rsidP="00DB7ED6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8A4FCF">
        <w:rPr>
          <w:b/>
          <w:color w:val="FF0000"/>
          <w:sz w:val="20"/>
          <w:szCs w:val="20"/>
        </w:rPr>
        <w:t>3. Nurdan yaratılmışlardır.</w:t>
      </w:r>
    </w:p>
    <w:p w14:paraId="3085E69D" w14:textId="77777777" w:rsidR="00DB7ED6" w:rsidRPr="008A4FCF" w:rsidRDefault="00DB7ED6" w:rsidP="00DB7ED6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8A4FCF">
        <w:rPr>
          <w:b/>
          <w:color w:val="FF0000"/>
          <w:sz w:val="20"/>
          <w:szCs w:val="20"/>
        </w:rPr>
        <w:t>4. Gözle görülmezler</w:t>
      </w:r>
    </w:p>
    <w:p w14:paraId="1BECEAAE" w14:textId="77777777" w:rsidR="00DB7ED6" w:rsidRPr="008A4FCF" w:rsidRDefault="00DB7ED6" w:rsidP="00DB7ED6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8A4FCF">
        <w:rPr>
          <w:b/>
          <w:color w:val="FF0000"/>
          <w:sz w:val="20"/>
          <w:szCs w:val="20"/>
        </w:rPr>
        <w:t>5. Gaybı bilmezler</w:t>
      </w:r>
    </w:p>
    <w:p w14:paraId="6AF3E049" w14:textId="77777777" w:rsidR="00DB7ED6" w:rsidRDefault="00DB7ED6" w:rsidP="00DB7ED6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265B5AB2" w14:textId="4211599E" w:rsidR="00DB7ED6" w:rsidRPr="00DB7ED6" w:rsidRDefault="00DB7ED6" w:rsidP="00DB7ED6">
      <w:pPr>
        <w:spacing w:after="0" w:line="240" w:lineRule="auto"/>
        <w:rPr>
          <w:sz w:val="20"/>
          <w:szCs w:val="20"/>
        </w:rPr>
      </w:pPr>
    </w:p>
    <w:p w14:paraId="19B336C8" w14:textId="77777777" w:rsidR="00DB7ED6" w:rsidRDefault="00DB7ED6" w:rsidP="00DB7ED6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0B496183" w14:textId="77777777" w:rsidR="00DB7ED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8A4FCF">
        <w:rPr>
          <w:bCs/>
          <w:sz w:val="20"/>
          <w:szCs w:val="20"/>
        </w:rPr>
        <w:t>“</w:t>
      </w:r>
      <w:proofErr w:type="spellStart"/>
      <w:r w:rsidRPr="008A4FCF">
        <w:rPr>
          <w:bCs/>
          <w:sz w:val="20"/>
          <w:szCs w:val="20"/>
        </w:rPr>
        <w:t>Kirâmen</w:t>
      </w:r>
      <w:proofErr w:type="spellEnd"/>
      <w:r w:rsidRPr="008A4FCF">
        <w:rPr>
          <w:bCs/>
          <w:sz w:val="20"/>
          <w:szCs w:val="20"/>
        </w:rPr>
        <w:t xml:space="preserve"> </w:t>
      </w:r>
      <w:proofErr w:type="spellStart"/>
      <w:r w:rsidRPr="008A4FCF">
        <w:rPr>
          <w:bCs/>
          <w:sz w:val="20"/>
          <w:szCs w:val="20"/>
        </w:rPr>
        <w:t>Kâtibîn</w:t>
      </w:r>
      <w:proofErr w:type="spellEnd"/>
      <w:r w:rsidRPr="008A4FCF"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isimli meleklerin görevini</w:t>
      </w:r>
      <w:r w:rsidRPr="008A4FCF">
        <w:rPr>
          <w:b/>
          <w:sz w:val="20"/>
          <w:szCs w:val="20"/>
        </w:rPr>
        <w:t xml:space="preserve"> yazınız. (10 Puan)</w:t>
      </w:r>
    </w:p>
    <w:p w14:paraId="192EA3AD" w14:textId="77777777" w:rsidR="00DB7ED6" w:rsidRDefault="00DB7ED6" w:rsidP="00DB7ED6">
      <w:pPr>
        <w:pStyle w:val="ListeParagraf"/>
        <w:spacing w:after="0" w:line="240" w:lineRule="auto"/>
        <w:ind w:left="502"/>
        <w:jc w:val="both"/>
        <w:rPr>
          <w:b/>
          <w:sz w:val="20"/>
          <w:szCs w:val="20"/>
        </w:rPr>
      </w:pPr>
    </w:p>
    <w:p w14:paraId="2D49E975" w14:textId="77777777" w:rsidR="00DB7ED6" w:rsidRPr="00F90E7E" w:rsidRDefault="00DB7ED6" w:rsidP="00DB7ED6">
      <w:pPr>
        <w:pStyle w:val="ListeParagraf"/>
        <w:spacing w:after="0" w:line="240" w:lineRule="auto"/>
        <w:ind w:left="502"/>
        <w:jc w:val="both"/>
        <w:rPr>
          <w:b/>
          <w:color w:val="FF0000"/>
          <w:sz w:val="20"/>
          <w:szCs w:val="20"/>
        </w:rPr>
      </w:pPr>
      <w:r w:rsidRPr="00F90E7E">
        <w:rPr>
          <w:b/>
          <w:color w:val="FF0000"/>
          <w:sz w:val="20"/>
          <w:szCs w:val="20"/>
        </w:rPr>
        <w:t>İnsanın sağında ve solunda bulunan bu melekler, bütün söz ve davranışları kaydederler</w:t>
      </w:r>
    </w:p>
    <w:p w14:paraId="078DFD88" w14:textId="77777777" w:rsidR="00DB7ED6" w:rsidRDefault="00DB7ED6" w:rsidP="00DB7ED6">
      <w:pPr>
        <w:pStyle w:val="ListeParagraf"/>
        <w:spacing w:after="0" w:line="240" w:lineRule="auto"/>
        <w:ind w:left="851"/>
        <w:rPr>
          <w:b/>
          <w:sz w:val="20"/>
          <w:szCs w:val="20"/>
        </w:rPr>
      </w:pPr>
    </w:p>
    <w:p w14:paraId="6D43FD94" w14:textId="77777777" w:rsidR="00DB7ED6" w:rsidRDefault="00DB7ED6" w:rsidP="00DB7ED6">
      <w:pPr>
        <w:pStyle w:val="ListeParagraf"/>
        <w:spacing w:after="0" w:line="240" w:lineRule="auto"/>
        <w:ind w:left="851"/>
        <w:rPr>
          <w:b/>
          <w:sz w:val="20"/>
          <w:szCs w:val="20"/>
        </w:rPr>
      </w:pPr>
    </w:p>
    <w:p w14:paraId="6F2B15E7" w14:textId="0997F6C4" w:rsidR="00DB7ED6" w:rsidRPr="00DB7ED6" w:rsidRDefault="00DB7ED6" w:rsidP="00DB7ED6">
      <w:pPr>
        <w:spacing w:after="0" w:line="240" w:lineRule="auto"/>
        <w:rPr>
          <w:sz w:val="20"/>
          <w:szCs w:val="20"/>
          <w:u w:val="single"/>
        </w:rPr>
      </w:pPr>
    </w:p>
    <w:p w14:paraId="62F43FF1" w14:textId="77777777" w:rsidR="00DB7ED6" w:rsidRPr="00B6345C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B6345C">
        <w:rPr>
          <w:b/>
          <w:sz w:val="20"/>
          <w:szCs w:val="20"/>
        </w:rPr>
        <w:t xml:space="preserve">Aşağıdaki tabloda mahiyetleri verilen varlıkların isimlerini </w:t>
      </w:r>
      <w:r>
        <w:rPr>
          <w:b/>
          <w:sz w:val="20"/>
          <w:szCs w:val="20"/>
        </w:rPr>
        <w:t xml:space="preserve">üstteki boş alana </w:t>
      </w:r>
      <w:r w:rsidRPr="00B6345C">
        <w:rPr>
          <w:b/>
          <w:sz w:val="20"/>
          <w:szCs w:val="20"/>
        </w:rPr>
        <w:t xml:space="preserve">yazınız. </w:t>
      </w:r>
      <w:r>
        <w:rPr>
          <w:b/>
          <w:sz w:val="20"/>
          <w:szCs w:val="20"/>
        </w:rPr>
        <w:t>(5</w:t>
      </w:r>
      <w:r w:rsidRPr="00B6345C">
        <w:rPr>
          <w:b/>
          <w:sz w:val="20"/>
          <w:szCs w:val="20"/>
        </w:rPr>
        <w:t xml:space="preserve"> Puan)</w:t>
      </w:r>
    </w:p>
    <w:p w14:paraId="4F45F8A9" w14:textId="77777777" w:rsidR="00DB7ED6" w:rsidRDefault="00DB7ED6" w:rsidP="00DB7ED6">
      <w:pPr>
        <w:spacing w:after="0" w:line="240" w:lineRule="auto"/>
        <w:ind w:left="426"/>
        <w:rPr>
          <w:sz w:val="20"/>
          <w:szCs w:val="20"/>
        </w:rPr>
      </w:pPr>
    </w:p>
    <w:tbl>
      <w:tblPr>
        <w:tblStyle w:val="TabloKlavuzu"/>
        <w:tblW w:w="0" w:type="auto"/>
        <w:tblInd w:w="603" w:type="dxa"/>
        <w:tblLook w:val="04A0" w:firstRow="1" w:lastRow="0" w:firstColumn="1" w:lastColumn="0" w:noHBand="0" w:noVBand="1"/>
      </w:tblPr>
      <w:tblGrid>
        <w:gridCol w:w="1409"/>
        <w:gridCol w:w="1371"/>
        <w:gridCol w:w="1355"/>
      </w:tblGrid>
      <w:tr w:rsidR="00DB7ED6" w14:paraId="478DB76A" w14:textId="77777777" w:rsidTr="00A46489">
        <w:trPr>
          <w:trHeight w:val="393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614BC1" w14:textId="77777777" w:rsidR="00DB7ED6" w:rsidRPr="00B6345C" w:rsidRDefault="00DB7ED6" w:rsidP="00A4648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6345C">
              <w:rPr>
                <w:b/>
                <w:bCs/>
                <w:color w:val="FF0000"/>
                <w:sz w:val="20"/>
                <w:szCs w:val="20"/>
              </w:rPr>
              <w:t>Melek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A3F538" w14:textId="77777777" w:rsidR="00DB7ED6" w:rsidRPr="00B6345C" w:rsidRDefault="00DB7ED6" w:rsidP="00A4648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6345C">
              <w:rPr>
                <w:b/>
                <w:bCs/>
                <w:color w:val="FF0000"/>
                <w:sz w:val="20"/>
                <w:szCs w:val="20"/>
              </w:rPr>
              <w:t>Cin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A033178" w14:textId="77777777" w:rsidR="00DB7ED6" w:rsidRPr="00B6345C" w:rsidRDefault="00DB7ED6" w:rsidP="00A46489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B6345C">
              <w:rPr>
                <w:b/>
                <w:bCs/>
                <w:color w:val="FF0000"/>
                <w:sz w:val="20"/>
                <w:szCs w:val="20"/>
              </w:rPr>
              <w:t>İnsan</w:t>
            </w:r>
          </w:p>
        </w:tc>
      </w:tr>
      <w:tr w:rsidR="00DB7ED6" w14:paraId="0B4865DA" w14:textId="77777777" w:rsidTr="00A46489">
        <w:trPr>
          <w:trHeight w:val="612"/>
        </w:trPr>
        <w:tc>
          <w:tcPr>
            <w:tcW w:w="25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C229C9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Nurdan yaratılmıştır</w:t>
            </w:r>
          </w:p>
          <w:p w14:paraId="0DC9DA6A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İradesizdir</w:t>
            </w:r>
          </w:p>
          <w:p w14:paraId="13CCD88C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Sorumlu değil</w:t>
            </w:r>
          </w:p>
          <w:p w14:paraId="349C23A4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Görünmez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5100791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Ateşten yaratılmıştır</w:t>
            </w:r>
          </w:p>
          <w:p w14:paraId="32FF4056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İradeleri vardır</w:t>
            </w:r>
          </w:p>
          <w:p w14:paraId="0553E3FC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Sorumludurlar</w:t>
            </w:r>
          </w:p>
          <w:p w14:paraId="7E5DEB9F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7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Görünmezler</w:t>
            </w:r>
          </w:p>
        </w:tc>
        <w:tc>
          <w:tcPr>
            <w:tcW w:w="255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42531FD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Topraktan yaratılmıştır</w:t>
            </w:r>
          </w:p>
          <w:p w14:paraId="51FBA13C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İradeleri vardır</w:t>
            </w:r>
          </w:p>
          <w:p w14:paraId="3D654B0C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Sorumludurlar</w:t>
            </w:r>
          </w:p>
          <w:p w14:paraId="71FCD370" w14:textId="77777777" w:rsidR="00DB7ED6" w:rsidRPr="00B6345C" w:rsidRDefault="00DB7ED6" w:rsidP="003F5357">
            <w:pPr>
              <w:pStyle w:val="ListeParagraf"/>
              <w:numPr>
                <w:ilvl w:val="0"/>
                <w:numId w:val="10"/>
              </w:numPr>
              <w:ind w:left="216" w:hanging="141"/>
              <w:rPr>
                <w:sz w:val="18"/>
                <w:szCs w:val="18"/>
              </w:rPr>
            </w:pPr>
            <w:r w:rsidRPr="00B6345C">
              <w:rPr>
                <w:sz w:val="18"/>
                <w:szCs w:val="18"/>
              </w:rPr>
              <w:t>Görünürler</w:t>
            </w:r>
          </w:p>
        </w:tc>
      </w:tr>
    </w:tbl>
    <w:p w14:paraId="737820E7" w14:textId="77777777" w:rsidR="00DB7ED6" w:rsidRDefault="00DB7ED6" w:rsidP="00DB7ED6">
      <w:pPr>
        <w:spacing w:after="0" w:line="240" w:lineRule="auto"/>
        <w:ind w:left="426"/>
        <w:rPr>
          <w:sz w:val="20"/>
          <w:szCs w:val="20"/>
        </w:rPr>
      </w:pPr>
    </w:p>
    <w:p w14:paraId="62932D69" w14:textId="77777777" w:rsidR="00DB7ED6" w:rsidRDefault="00DB7ED6" w:rsidP="00DB7ED6">
      <w:pPr>
        <w:spacing w:after="0" w:line="240" w:lineRule="auto"/>
        <w:ind w:left="426"/>
        <w:rPr>
          <w:sz w:val="20"/>
          <w:szCs w:val="20"/>
        </w:rPr>
      </w:pPr>
    </w:p>
    <w:p w14:paraId="4341F9C6" w14:textId="77777777" w:rsidR="00DB7ED6" w:rsidRDefault="00DB7ED6" w:rsidP="00DB7ED6">
      <w:pPr>
        <w:spacing w:after="0" w:line="240" w:lineRule="auto"/>
        <w:ind w:left="426"/>
        <w:rPr>
          <w:sz w:val="20"/>
          <w:szCs w:val="20"/>
        </w:rPr>
      </w:pPr>
    </w:p>
    <w:p w14:paraId="5517F898" w14:textId="77777777" w:rsidR="00DB7ED6" w:rsidRPr="00B6345C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B6345C">
        <w:rPr>
          <w:b/>
          <w:sz w:val="20"/>
          <w:szCs w:val="20"/>
        </w:rPr>
        <w:t xml:space="preserve">Aşağıdaki Melek ve Görev eşleştirmelerinden hangisi yanlış olarak verilmiştir? </w:t>
      </w:r>
      <w:r>
        <w:rPr>
          <w:b/>
          <w:sz w:val="20"/>
          <w:szCs w:val="20"/>
        </w:rPr>
        <w:t>(5 Puan)</w:t>
      </w:r>
    </w:p>
    <w:p w14:paraId="13A8CCFE" w14:textId="77777777" w:rsidR="00DB7ED6" w:rsidRPr="00B846BC" w:rsidRDefault="00DB7ED6" w:rsidP="003F5357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b/>
          <w:bCs/>
          <w:sz w:val="20"/>
          <w:szCs w:val="20"/>
        </w:rPr>
      </w:pPr>
      <w:r>
        <w:rPr>
          <w:sz w:val="20"/>
          <w:szCs w:val="20"/>
        </w:rPr>
        <w:t>Cebrail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Vahiy Meleği</w:t>
      </w:r>
    </w:p>
    <w:p w14:paraId="4DCCE3B8" w14:textId="77777777" w:rsidR="00DB7ED6" w:rsidRDefault="00DB7ED6" w:rsidP="003F5357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Mikail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Doğa olaylarıyla ilgilenen melek</w:t>
      </w:r>
    </w:p>
    <w:p w14:paraId="4848F391" w14:textId="77777777" w:rsidR="00DB7ED6" w:rsidRPr="00953620" w:rsidRDefault="00DB7ED6" w:rsidP="003F5357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Hamel-i Arş</w:t>
      </w:r>
      <w:r>
        <w:rPr>
          <w:sz w:val="20"/>
          <w:szCs w:val="20"/>
          <w:u w:val="single"/>
        </w:rPr>
        <w:tab/>
        <w:t>: Cennet ve Cehennem melekleri</w:t>
      </w:r>
    </w:p>
    <w:p w14:paraId="31B4E6D5" w14:textId="77777777" w:rsidR="00DB7ED6" w:rsidRPr="0029575A" w:rsidRDefault="00DB7ED6" w:rsidP="003F5357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Münker Nekir</w:t>
      </w:r>
      <w:r>
        <w:rPr>
          <w:sz w:val="20"/>
          <w:szCs w:val="20"/>
        </w:rPr>
        <w:tab/>
        <w:t>: Sual melekleri</w:t>
      </w:r>
    </w:p>
    <w:p w14:paraId="0408351A" w14:textId="77777777" w:rsidR="00DB7ED6" w:rsidRPr="00EC4866" w:rsidRDefault="00DB7ED6" w:rsidP="003F5357">
      <w:pPr>
        <w:pStyle w:val="ListeParagraf"/>
        <w:numPr>
          <w:ilvl w:val="0"/>
          <w:numId w:val="7"/>
        </w:numPr>
        <w:spacing w:after="0" w:line="240" w:lineRule="auto"/>
        <w:ind w:left="851" w:hanging="284"/>
        <w:rPr>
          <w:color w:val="FF0000"/>
          <w:sz w:val="20"/>
          <w:szCs w:val="20"/>
        </w:rPr>
      </w:pPr>
      <w:r>
        <w:rPr>
          <w:color w:val="000000" w:themeColor="text1"/>
          <w:sz w:val="20"/>
          <w:szCs w:val="20"/>
        </w:rPr>
        <w:t>İsrafil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  <w:t>: Kıyamet meleği</w:t>
      </w:r>
    </w:p>
    <w:p w14:paraId="49E9D101" w14:textId="77777777" w:rsidR="00DB7ED6" w:rsidRDefault="00DB7ED6" w:rsidP="00DB7ED6">
      <w:pPr>
        <w:spacing w:after="0" w:line="240" w:lineRule="auto"/>
        <w:ind w:left="426"/>
        <w:rPr>
          <w:sz w:val="20"/>
          <w:szCs w:val="20"/>
        </w:rPr>
      </w:pPr>
    </w:p>
    <w:p w14:paraId="2A03F3CC" w14:textId="77777777" w:rsidR="00DB7ED6" w:rsidRDefault="00DB7ED6" w:rsidP="00DB7ED6">
      <w:pPr>
        <w:spacing w:after="0" w:line="240" w:lineRule="auto"/>
        <w:ind w:left="426"/>
        <w:rPr>
          <w:sz w:val="20"/>
          <w:szCs w:val="20"/>
        </w:rPr>
      </w:pPr>
    </w:p>
    <w:p w14:paraId="74ACAA2E" w14:textId="77777777" w:rsidR="00DB7ED6" w:rsidRPr="005D729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5A2A2E">
        <w:rPr>
          <w:bCs/>
          <w:sz w:val="20"/>
          <w:szCs w:val="20"/>
        </w:rPr>
        <w:t>“Hani biz meleklere (ve cinlere) ‘Adem’e ………</w:t>
      </w:r>
      <w:r>
        <w:rPr>
          <w:bCs/>
          <w:sz w:val="20"/>
          <w:szCs w:val="20"/>
        </w:rPr>
        <w:t xml:space="preserve">……… </w:t>
      </w:r>
      <w:r w:rsidRPr="005A2A2E">
        <w:rPr>
          <w:bCs/>
          <w:sz w:val="20"/>
          <w:szCs w:val="20"/>
        </w:rPr>
        <w:t>’ demiştik. İblis hariç hepsi ………</w:t>
      </w:r>
      <w:r>
        <w:rPr>
          <w:bCs/>
          <w:sz w:val="20"/>
          <w:szCs w:val="20"/>
        </w:rPr>
        <w:t>……</w:t>
      </w:r>
      <w:r w:rsidRPr="005A2A2E">
        <w:rPr>
          <w:bCs/>
          <w:sz w:val="20"/>
          <w:szCs w:val="20"/>
        </w:rPr>
        <w:t>. O, yüz çevirdi ve büyüklük tasladı; böylece kâfirlerden oldu”</w:t>
      </w:r>
      <w:r>
        <w:rPr>
          <w:b/>
          <w:sz w:val="20"/>
          <w:szCs w:val="20"/>
        </w:rPr>
        <w:t xml:space="preserve"> ayetinde boş bırakılan yere getirilecek doğru kelime aşağıdakilerden hangisidir? (5 Puan)</w:t>
      </w:r>
    </w:p>
    <w:p w14:paraId="1F099515" w14:textId="77777777" w:rsidR="00DB7ED6" w:rsidRPr="003D5D59" w:rsidRDefault="00DB7ED6" w:rsidP="003F5357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Secde edin</w:t>
      </w:r>
    </w:p>
    <w:p w14:paraId="4DA90F89" w14:textId="77777777" w:rsidR="00DB7ED6" w:rsidRDefault="00DB7ED6" w:rsidP="003F5357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İtaat edin</w:t>
      </w:r>
    </w:p>
    <w:p w14:paraId="69C5CA7E" w14:textId="77777777" w:rsidR="00DB7ED6" w:rsidRDefault="00DB7ED6" w:rsidP="003F5357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Boyun eğin</w:t>
      </w:r>
    </w:p>
    <w:p w14:paraId="63F627CD" w14:textId="77777777" w:rsidR="00DB7ED6" w:rsidRDefault="00DB7ED6" w:rsidP="003F5357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Saygı duyun</w:t>
      </w:r>
    </w:p>
    <w:p w14:paraId="7561D01E" w14:textId="77777777" w:rsidR="00DB7ED6" w:rsidRDefault="00DB7ED6" w:rsidP="003F5357">
      <w:pPr>
        <w:pStyle w:val="ListeParagraf"/>
        <w:numPr>
          <w:ilvl w:val="0"/>
          <w:numId w:val="9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Mütevazi olun</w:t>
      </w:r>
    </w:p>
    <w:p w14:paraId="4479F746" w14:textId="77777777" w:rsidR="00DB7ED6" w:rsidRDefault="00DB7ED6" w:rsidP="00DB7ED6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16101352" w14:textId="25E262AB" w:rsidR="00DB7ED6" w:rsidRDefault="00DB7ED6" w:rsidP="00DB7ED6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78F00D10" w14:textId="2C3221F0" w:rsidR="00DB7ED6" w:rsidRDefault="00DB7ED6" w:rsidP="00DB7ED6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78DC025D" w14:textId="2B53ACC3" w:rsidR="00DB7ED6" w:rsidRDefault="00DB7ED6" w:rsidP="00DB7ED6">
      <w:pPr>
        <w:pStyle w:val="ListeParagraf"/>
        <w:spacing w:after="0" w:line="240" w:lineRule="auto"/>
        <w:ind w:left="851"/>
        <w:rPr>
          <w:sz w:val="20"/>
          <w:szCs w:val="20"/>
        </w:rPr>
      </w:pPr>
    </w:p>
    <w:p w14:paraId="01C1F0EF" w14:textId="77777777" w:rsidR="00DB7ED6" w:rsidRPr="00EC486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Azrail’in, Kuran ve hadislerde geçen diğer ismi aşağıdakilerden hangisinde doğru olarak verilmiştir? (5 Puan)</w:t>
      </w:r>
    </w:p>
    <w:p w14:paraId="0844A086" w14:textId="77777777" w:rsidR="00DB7ED6" w:rsidRPr="00EC4866" w:rsidRDefault="00DB7ED6" w:rsidP="003F5357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Melekü’l</w:t>
      </w:r>
      <w:proofErr w:type="spellEnd"/>
      <w:r>
        <w:rPr>
          <w:sz w:val="20"/>
          <w:szCs w:val="20"/>
        </w:rPr>
        <w:t xml:space="preserve"> Kıyamet</w:t>
      </w:r>
    </w:p>
    <w:p w14:paraId="4BCEE1CA" w14:textId="77777777" w:rsidR="00DB7ED6" w:rsidRPr="00B846BC" w:rsidRDefault="00DB7ED6" w:rsidP="003F5357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Ruhu’l</w:t>
      </w:r>
      <w:proofErr w:type="spellEnd"/>
      <w:r>
        <w:rPr>
          <w:sz w:val="20"/>
          <w:szCs w:val="20"/>
        </w:rPr>
        <w:t xml:space="preserve"> Emin</w:t>
      </w:r>
    </w:p>
    <w:p w14:paraId="5AB8DA30" w14:textId="77777777" w:rsidR="00DB7ED6" w:rsidRPr="00EC4866" w:rsidRDefault="00DB7ED6" w:rsidP="003F5357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Sekerat</w:t>
      </w:r>
      <w:proofErr w:type="spellEnd"/>
    </w:p>
    <w:p w14:paraId="00974FDD" w14:textId="77777777" w:rsidR="00DB7ED6" w:rsidRPr="00EC4866" w:rsidRDefault="00DB7ED6" w:rsidP="003F5357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Hazene</w:t>
      </w:r>
      <w:proofErr w:type="spellEnd"/>
    </w:p>
    <w:p w14:paraId="47DF7E64" w14:textId="77777777" w:rsidR="00DB7ED6" w:rsidRPr="00B846BC" w:rsidRDefault="00DB7ED6" w:rsidP="003F5357">
      <w:pPr>
        <w:pStyle w:val="ListeParagraf"/>
        <w:numPr>
          <w:ilvl w:val="0"/>
          <w:numId w:val="8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proofErr w:type="spellStart"/>
      <w:r>
        <w:rPr>
          <w:sz w:val="20"/>
          <w:szCs w:val="20"/>
          <w:u w:val="single"/>
        </w:rPr>
        <w:t>Melekü’l</w:t>
      </w:r>
      <w:proofErr w:type="spellEnd"/>
      <w:r>
        <w:rPr>
          <w:sz w:val="20"/>
          <w:szCs w:val="20"/>
          <w:u w:val="single"/>
        </w:rPr>
        <w:t xml:space="preserve"> Mevt</w:t>
      </w:r>
    </w:p>
    <w:p w14:paraId="440CE635" w14:textId="480517F4" w:rsidR="00252F60" w:rsidRPr="00BA023A" w:rsidRDefault="00252F60" w:rsidP="00DB7ED6">
      <w:pPr>
        <w:pStyle w:val="SORUNOLUAIK"/>
        <w:numPr>
          <w:ilvl w:val="0"/>
          <w:numId w:val="0"/>
        </w:numPr>
        <w:rPr>
          <w:sz w:val="18"/>
          <w:szCs w:val="18"/>
        </w:rPr>
      </w:pPr>
    </w:p>
    <w:p w14:paraId="06785B10" w14:textId="77777777" w:rsidR="00DB7ED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DD554A">
        <w:rPr>
          <w:b/>
          <w:sz w:val="20"/>
          <w:szCs w:val="20"/>
        </w:rPr>
        <w:t>Allah, insanlardan seçtiği peygamberleriyle çoğunlukla üç şekilde iletişim kurmaktadır. Bu üç şekli yazınız.</w:t>
      </w:r>
      <w:r>
        <w:rPr>
          <w:b/>
          <w:sz w:val="20"/>
          <w:szCs w:val="20"/>
        </w:rPr>
        <w:t xml:space="preserve"> (10 Puan)</w:t>
      </w:r>
    </w:p>
    <w:p w14:paraId="524A1ACD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/>
          <w:sz w:val="20"/>
          <w:szCs w:val="20"/>
        </w:rPr>
      </w:pPr>
    </w:p>
    <w:p w14:paraId="7FF307D4" w14:textId="77777777" w:rsidR="00DB7ED6" w:rsidRPr="00DD554A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 w:rsidRPr="00DD554A">
        <w:rPr>
          <w:b/>
          <w:color w:val="FF0000"/>
          <w:sz w:val="20"/>
          <w:szCs w:val="20"/>
        </w:rPr>
        <w:t>Allah (c.c), sözünü kulunun kalbine doğrudan ilham eder,</w:t>
      </w:r>
    </w:p>
    <w:p w14:paraId="29805CA8" w14:textId="77777777" w:rsidR="00DB7ED6" w:rsidRPr="00DD554A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 w:rsidRPr="00DD554A">
        <w:rPr>
          <w:b/>
          <w:color w:val="FF0000"/>
          <w:sz w:val="20"/>
          <w:szCs w:val="20"/>
        </w:rPr>
        <w:t>Mahiyetini bilemeyeceğimiz bir şekilde perde arkasından vasıtasız konuşur</w:t>
      </w:r>
    </w:p>
    <w:p w14:paraId="3C6F709F" w14:textId="77777777" w:rsidR="00DB7ED6" w:rsidRPr="00DD554A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 w:rsidRPr="00DD554A">
        <w:rPr>
          <w:b/>
          <w:color w:val="FF0000"/>
          <w:sz w:val="20"/>
          <w:szCs w:val="20"/>
        </w:rPr>
        <w:t>Bir melek vasıtasıyla konuşur,</w:t>
      </w:r>
    </w:p>
    <w:p w14:paraId="1F01AB38" w14:textId="77777777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bookmarkEnd w:id="1"/>
    <w:p w14:paraId="61060310" w14:textId="77777777" w:rsidR="00DB7ED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Peygamberlerin özelliklerini yazarak bir cümle ile açıklayınız (20 Puan)</w:t>
      </w:r>
    </w:p>
    <w:p w14:paraId="3EB05CA5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/>
          <w:sz w:val="20"/>
          <w:szCs w:val="20"/>
        </w:rPr>
      </w:pPr>
    </w:p>
    <w:p w14:paraId="0EDF0BFF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Sıdk</w:t>
      </w:r>
      <w:r>
        <w:rPr>
          <w:b/>
          <w:color w:val="FF0000"/>
          <w:sz w:val="20"/>
          <w:szCs w:val="20"/>
        </w:rPr>
        <w:tab/>
        <w:t>:</w:t>
      </w:r>
      <w:r w:rsidRPr="008C19AF">
        <w:t xml:space="preserve"> </w:t>
      </w:r>
      <w:r w:rsidRPr="008C19AF">
        <w:rPr>
          <w:b/>
          <w:color w:val="FF0000"/>
          <w:sz w:val="20"/>
          <w:szCs w:val="20"/>
        </w:rPr>
        <w:t>Peygamberlerin söz ve davranışlarında doğru ve dürüst olmalarını</w:t>
      </w:r>
      <w:r>
        <w:rPr>
          <w:b/>
          <w:color w:val="FF0000"/>
          <w:sz w:val="20"/>
          <w:szCs w:val="20"/>
        </w:rPr>
        <w:t xml:space="preserve"> ifade eder.</w:t>
      </w:r>
    </w:p>
    <w:p w14:paraId="1DDBF840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Emanet</w:t>
      </w:r>
      <w:r>
        <w:rPr>
          <w:b/>
          <w:color w:val="FF0000"/>
          <w:sz w:val="20"/>
          <w:szCs w:val="20"/>
        </w:rPr>
        <w:tab/>
        <w:t>: B</w:t>
      </w:r>
      <w:r w:rsidRPr="008C19AF">
        <w:rPr>
          <w:b/>
          <w:color w:val="FF0000"/>
          <w:sz w:val="20"/>
          <w:szCs w:val="20"/>
        </w:rPr>
        <w:t>ütün peygamberler son derece güvenilir şahsiyetlerdir.</w:t>
      </w:r>
    </w:p>
    <w:p w14:paraId="1ACF7516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Fetanet</w:t>
      </w:r>
      <w:r>
        <w:rPr>
          <w:b/>
          <w:color w:val="FF0000"/>
          <w:sz w:val="20"/>
          <w:szCs w:val="20"/>
        </w:rPr>
        <w:tab/>
        <w:t xml:space="preserve">: </w:t>
      </w:r>
      <w:r w:rsidRPr="008C19AF">
        <w:rPr>
          <w:b/>
          <w:color w:val="FF0000"/>
          <w:sz w:val="20"/>
          <w:szCs w:val="20"/>
        </w:rPr>
        <w:t>Peygamberlerin akıllı, zeki ve anlayışlı olmaları demektir</w:t>
      </w:r>
    </w:p>
    <w:p w14:paraId="23CB8B8F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İsmet</w:t>
      </w:r>
      <w:r>
        <w:rPr>
          <w:b/>
          <w:color w:val="FF0000"/>
          <w:sz w:val="20"/>
          <w:szCs w:val="20"/>
        </w:rPr>
        <w:tab/>
        <w:t xml:space="preserve">: </w:t>
      </w:r>
      <w:r w:rsidRPr="008C19AF">
        <w:rPr>
          <w:b/>
          <w:color w:val="FF0000"/>
          <w:sz w:val="20"/>
          <w:szCs w:val="20"/>
        </w:rPr>
        <w:t>Peygamberler Allah’ın (c.c) kendilerine verdiği iradelerini asla günah yönünde kullanmazlar.</w:t>
      </w:r>
    </w:p>
    <w:p w14:paraId="52B5BA20" w14:textId="77777777" w:rsidR="00DB7ED6" w:rsidRPr="00DD554A" w:rsidRDefault="00DB7ED6" w:rsidP="00DB7ED6">
      <w:pPr>
        <w:pStyle w:val="ListeParagraf"/>
        <w:spacing w:after="0" w:line="240" w:lineRule="auto"/>
        <w:ind w:left="426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Tebliğ</w:t>
      </w:r>
      <w:r>
        <w:rPr>
          <w:b/>
          <w:color w:val="FF0000"/>
          <w:sz w:val="20"/>
          <w:szCs w:val="20"/>
        </w:rPr>
        <w:tab/>
        <w:t xml:space="preserve">: </w:t>
      </w:r>
      <w:r w:rsidRPr="008C19AF">
        <w:rPr>
          <w:b/>
          <w:color w:val="FF0000"/>
          <w:sz w:val="20"/>
          <w:szCs w:val="20"/>
        </w:rPr>
        <w:t>Peygamberlerin, Allah’tan (c.c) aldıkları vahyi tam ve eksiksiz bir şekilde insanlara ulaştırması demektir.</w:t>
      </w:r>
    </w:p>
    <w:p w14:paraId="20B23AEA" w14:textId="77777777" w:rsidR="00DB7ED6" w:rsidRDefault="00DB7ED6" w:rsidP="00DB7ED6">
      <w:pPr>
        <w:pStyle w:val="ListeParagraf"/>
        <w:spacing w:after="0" w:line="240" w:lineRule="auto"/>
        <w:ind w:left="426"/>
        <w:jc w:val="both"/>
        <w:rPr>
          <w:bCs/>
          <w:sz w:val="20"/>
          <w:szCs w:val="20"/>
        </w:rPr>
      </w:pPr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5D056FAD" w14:textId="77777777" w:rsidR="00DB7ED6" w:rsidRPr="00EC486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3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Kuranda adı geçen ancak peygamber olup olmadıkları hususunda ihtilaf edilen üç ismi yazınız. (5 Puan)</w:t>
      </w:r>
    </w:p>
    <w:p w14:paraId="349A14BE" w14:textId="77777777" w:rsidR="00DB7ED6" w:rsidRDefault="00DB7ED6" w:rsidP="00DB7ED6">
      <w:pPr>
        <w:pStyle w:val="ListeParagraf"/>
        <w:spacing w:after="0" w:line="240" w:lineRule="auto"/>
        <w:ind w:left="426"/>
        <w:rPr>
          <w:sz w:val="20"/>
          <w:szCs w:val="20"/>
        </w:rPr>
      </w:pPr>
    </w:p>
    <w:p w14:paraId="161A8F26" w14:textId="77777777" w:rsidR="00DB7ED6" w:rsidRPr="008C19AF" w:rsidRDefault="00DB7ED6" w:rsidP="00DB7ED6">
      <w:pPr>
        <w:pStyle w:val="ListeParagraf"/>
        <w:spacing w:after="0" w:line="240" w:lineRule="auto"/>
        <w:ind w:left="426"/>
        <w:rPr>
          <w:b/>
          <w:bCs/>
          <w:color w:val="FF0000"/>
          <w:sz w:val="20"/>
          <w:szCs w:val="20"/>
        </w:rPr>
      </w:pPr>
      <w:r w:rsidRPr="008C19AF">
        <w:rPr>
          <w:b/>
          <w:bCs/>
          <w:color w:val="FF0000"/>
          <w:sz w:val="20"/>
          <w:szCs w:val="20"/>
        </w:rPr>
        <w:t>Üzeyir</w:t>
      </w:r>
    </w:p>
    <w:p w14:paraId="13F25B48" w14:textId="77777777" w:rsidR="00DB7ED6" w:rsidRPr="008C19AF" w:rsidRDefault="00DB7ED6" w:rsidP="00DB7ED6">
      <w:pPr>
        <w:pStyle w:val="ListeParagraf"/>
        <w:spacing w:after="0" w:line="240" w:lineRule="auto"/>
        <w:ind w:left="426"/>
        <w:rPr>
          <w:b/>
          <w:bCs/>
          <w:color w:val="FF0000"/>
          <w:sz w:val="20"/>
          <w:szCs w:val="20"/>
        </w:rPr>
      </w:pPr>
      <w:r w:rsidRPr="008C19AF">
        <w:rPr>
          <w:b/>
          <w:bCs/>
          <w:color w:val="FF0000"/>
          <w:sz w:val="20"/>
          <w:szCs w:val="20"/>
        </w:rPr>
        <w:t>Lokman</w:t>
      </w:r>
    </w:p>
    <w:p w14:paraId="53A48EA7" w14:textId="77777777" w:rsidR="00DB7ED6" w:rsidRPr="008C19AF" w:rsidRDefault="00DB7ED6" w:rsidP="00DB7ED6">
      <w:pPr>
        <w:pStyle w:val="ListeParagraf"/>
        <w:spacing w:after="0" w:line="240" w:lineRule="auto"/>
        <w:ind w:left="426"/>
        <w:rPr>
          <w:b/>
          <w:bCs/>
          <w:color w:val="FF0000"/>
          <w:sz w:val="20"/>
          <w:szCs w:val="20"/>
        </w:rPr>
      </w:pPr>
      <w:proofErr w:type="spellStart"/>
      <w:r w:rsidRPr="008C19AF">
        <w:rPr>
          <w:b/>
          <w:bCs/>
          <w:color w:val="FF0000"/>
          <w:sz w:val="20"/>
          <w:szCs w:val="20"/>
        </w:rPr>
        <w:t>Zülkarneyn</w:t>
      </w:r>
      <w:proofErr w:type="spellEnd"/>
    </w:p>
    <w:p w14:paraId="6CB500EF" w14:textId="4945C185" w:rsidR="00252F60" w:rsidRDefault="00252F60">
      <w:pPr>
        <w:rPr>
          <w:rFonts w:cstheme="minorHAnsi"/>
          <w:sz w:val="24"/>
          <w:szCs w:val="24"/>
        </w:rPr>
      </w:pPr>
    </w:p>
    <w:p w14:paraId="141DDC18" w14:textId="77777777" w:rsidR="00DB7ED6" w:rsidRDefault="00DB7ED6">
      <w:pPr>
        <w:rPr>
          <w:rFonts w:cstheme="minorHAnsi"/>
          <w:sz w:val="24"/>
          <w:szCs w:val="24"/>
        </w:rPr>
      </w:pPr>
    </w:p>
    <w:p w14:paraId="179BC09E" w14:textId="77777777" w:rsidR="00DB7ED6" w:rsidRPr="00EC4866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>Aşağıdakilerin hangisinde “</w:t>
      </w:r>
      <w:r w:rsidRPr="00DD554A">
        <w:rPr>
          <w:bCs/>
          <w:sz w:val="20"/>
          <w:szCs w:val="20"/>
        </w:rPr>
        <w:t>Resul ve Nebinin yaptığı göreve verilen isim</w:t>
      </w:r>
      <w:r>
        <w:rPr>
          <w:bCs/>
          <w:sz w:val="20"/>
          <w:szCs w:val="20"/>
        </w:rPr>
        <w:t>”</w:t>
      </w:r>
      <w:r>
        <w:rPr>
          <w:b/>
          <w:sz w:val="20"/>
          <w:szCs w:val="20"/>
        </w:rPr>
        <w:t xml:space="preserve"> doğru olarak verilmiştir? (5 Puan)</w:t>
      </w:r>
    </w:p>
    <w:p w14:paraId="4D392286" w14:textId="77777777" w:rsidR="00DB7ED6" w:rsidRPr="003B7554" w:rsidRDefault="00DB7ED6" w:rsidP="003F5357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Risalet</w:t>
      </w:r>
    </w:p>
    <w:p w14:paraId="23EE4034" w14:textId="77777777" w:rsidR="00DB7ED6" w:rsidRPr="00EC4866" w:rsidRDefault="00DB7ED6" w:rsidP="003F5357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Fetanet</w:t>
      </w:r>
    </w:p>
    <w:p w14:paraId="0621D659" w14:textId="77777777" w:rsidR="00DB7ED6" w:rsidRPr="00EC4866" w:rsidRDefault="00DB7ED6" w:rsidP="003F5357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İsmet</w:t>
      </w:r>
    </w:p>
    <w:p w14:paraId="5B28C46F" w14:textId="77777777" w:rsidR="00DB7ED6" w:rsidRPr="00EC4866" w:rsidRDefault="00DB7ED6" w:rsidP="003F5357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Tebliğ</w:t>
      </w:r>
    </w:p>
    <w:p w14:paraId="4604C7B1" w14:textId="77777777" w:rsidR="00DB7ED6" w:rsidRPr="00EC4866" w:rsidRDefault="00DB7ED6" w:rsidP="003F5357">
      <w:pPr>
        <w:pStyle w:val="ListeParagraf"/>
        <w:numPr>
          <w:ilvl w:val="0"/>
          <w:numId w:val="11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Masumiyet</w:t>
      </w:r>
    </w:p>
    <w:p w14:paraId="6FE7A3E2" w14:textId="77777777" w:rsidR="00DB7ED6" w:rsidRPr="004F4D4F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4F4D4F">
        <w:rPr>
          <w:b/>
          <w:sz w:val="20"/>
          <w:szCs w:val="20"/>
        </w:rPr>
        <w:lastRenderedPageBreak/>
        <w:t xml:space="preserve">Aşağıdakilerin hangisinde </w:t>
      </w:r>
      <w:r w:rsidRPr="004F4D4F">
        <w:rPr>
          <w:bCs/>
          <w:sz w:val="20"/>
          <w:szCs w:val="20"/>
        </w:rPr>
        <w:t>“Peygamberlere gönderilen ilahi kitaplar”</w:t>
      </w:r>
      <w:r w:rsidRPr="004F4D4F">
        <w:rPr>
          <w:b/>
          <w:sz w:val="20"/>
          <w:szCs w:val="20"/>
        </w:rPr>
        <w:t xml:space="preserve"> </w:t>
      </w:r>
      <w:r w:rsidRPr="004F4D4F">
        <w:rPr>
          <w:b/>
          <w:sz w:val="20"/>
          <w:szCs w:val="20"/>
          <w:u w:val="single"/>
        </w:rPr>
        <w:t>yanlış olarak</w:t>
      </w:r>
      <w:r w:rsidRPr="004F4D4F">
        <w:rPr>
          <w:b/>
          <w:sz w:val="20"/>
          <w:szCs w:val="20"/>
        </w:rPr>
        <w:t xml:space="preserve"> verilmiştir. </w:t>
      </w:r>
      <w:r>
        <w:rPr>
          <w:b/>
          <w:sz w:val="20"/>
          <w:szCs w:val="20"/>
        </w:rPr>
        <w:t>(5 Puan)</w:t>
      </w:r>
    </w:p>
    <w:p w14:paraId="248705DF" w14:textId="77777777" w:rsidR="00DB7ED6" w:rsidRPr="004F4D4F" w:rsidRDefault="00DB7ED6" w:rsidP="003F5357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Hz. Davut</w:t>
      </w:r>
      <w:r w:rsidRPr="004F4D4F">
        <w:rPr>
          <w:sz w:val="20"/>
          <w:szCs w:val="20"/>
        </w:rPr>
        <w:tab/>
      </w:r>
      <w:r w:rsidRPr="004F4D4F">
        <w:rPr>
          <w:sz w:val="20"/>
          <w:szCs w:val="20"/>
        </w:rPr>
        <w:tab/>
        <w:t>: Zebur</w:t>
      </w:r>
    </w:p>
    <w:p w14:paraId="6AF8FDB9" w14:textId="35F395D1" w:rsidR="00DB7ED6" w:rsidRPr="00EC4866" w:rsidRDefault="00DB7ED6" w:rsidP="003F5357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Hz. İsa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: İncil</w:t>
      </w:r>
    </w:p>
    <w:p w14:paraId="6D2A8782" w14:textId="77777777" w:rsidR="00DB7ED6" w:rsidRPr="00EC4866" w:rsidRDefault="00DB7ED6" w:rsidP="003F5357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 Musa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Tevrat</w:t>
      </w:r>
    </w:p>
    <w:p w14:paraId="139D763F" w14:textId="77777777" w:rsidR="00DB7ED6" w:rsidRPr="00EC4866" w:rsidRDefault="00DB7ED6" w:rsidP="003F5357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Hz. Adem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 10 Sayfa</w:t>
      </w:r>
    </w:p>
    <w:p w14:paraId="1ACE17A5" w14:textId="77777777" w:rsidR="00DB7ED6" w:rsidRPr="004F4D4F" w:rsidRDefault="00DB7ED6" w:rsidP="003F5357">
      <w:pPr>
        <w:pStyle w:val="ListeParagraf"/>
        <w:numPr>
          <w:ilvl w:val="0"/>
          <w:numId w:val="12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 w:rsidRPr="004F4D4F">
        <w:rPr>
          <w:sz w:val="20"/>
          <w:szCs w:val="20"/>
          <w:u w:val="single"/>
        </w:rPr>
        <w:t>Hz. Nuh</w:t>
      </w:r>
      <w:r w:rsidRPr="004F4D4F">
        <w:rPr>
          <w:sz w:val="20"/>
          <w:szCs w:val="20"/>
          <w:u w:val="single"/>
        </w:rPr>
        <w:tab/>
      </w:r>
      <w:r w:rsidRPr="004F4D4F">
        <w:rPr>
          <w:sz w:val="20"/>
          <w:szCs w:val="20"/>
          <w:u w:val="single"/>
        </w:rPr>
        <w:tab/>
        <w:t>: 50 Sayfa</w:t>
      </w:r>
    </w:p>
    <w:p w14:paraId="36430769" w14:textId="44801F09" w:rsidR="00252F60" w:rsidRDefault="00252F60">
      <w:pPr>
        <w:rPr>
          <w:rFonts w:cstheme="minorHAnsi"/>
          <w:sz w:val="24"/>
          <w:szCs w:val="24"/>
        </w:rPr>
      </w:pPr>
    </w:p>
    <w:p w14:paraId="02337896" w14:textId="0BA5BD94" w:rsidR="00252F60" w:rsidRDefault="00252F60">
      <w:pPr>
        <w:rPr>
          <w:rFonts w:cstheme="minorHAnsi"/>
          <w:sz w:val="24"/>
          <w:szCs w:val="24"/>
        </w:rPr>
      </w:pPr>
    </w:p>
    <w:p w14:paraId="0BE9F256" w14:textId="77777777" w:rsidR="00DB7ED6" w:rsidRPr="004F4D4F" w:rsidRDefault="00DB7ED6" w:rsidP="003F5357">
      <w:pPr>
        <w:pStyle w:val="ListeParagraf"/>
        <w:numPr>
          <w:ilvl w:val="0"/>
          <w:numId w:val="6"/>
        </w:numPr>
        <w:spacing w:after="0" w:line="240" w:lineRule="auto"/>
        <w:ind w:left="426" w:hanging="284"/>
        <w:jc w:val="both"/>
        <w:rPr>
          <w:b/>
          <w:sz w:val="20"/>
          <w:szCs w:val="20"/>
        </w:rPr>
      </w:pPr>
      <w:r w:rsidRPr="004F4D4F">
        <w:rPr>
          <w:b/>
          <w:sz w:val="20"/>
          <w:szCs w:val="20"/>
        </w:rPr>
        <w:t xml:space="preserve">Aşağıdakilerin hangisinde Kuran’ı Kerimin hakkında </w:t>
      </w:r>
      <w:r w:rsidRPr="004F4D4F">
        <w:rPr>
          <w:b/>
          <w:sz w:val="20"/>
          <w:szCs w:val="20"/>
          <w:u w:val="single"/>
        </w:rPr>
        <w:t xml:space="preserve">yanlış </w:t>
      </w:r>
      <w:r>
        <w:rPr>
          <w:b/>
          <w:sz w:val="20"/>
          <w:szCs w:val="20"/>
          <w:u w:val="single"/>
        </w:rPr>
        <w:t xml:space="preserve">bilgi </w:t>
      </w:r>
      <w:r w:rsidRPr="004F4D4F">
        <w:rPr>
          <w:b/>
          <w:sz w:val="20"/>
          <w:szCs w:val="20"/>
        </w:rPr>
        <w:t xml:space="preserve">verilmiştir. </w:t>
      </w:r>
      <w:r>
        <w:rPr>
          <w:b/>
          <w:sz w:val="20"/>
          <w:szCs w:val="20"/>
        </w:rPr>
        <w:t>(5 Puan)</w:t>
      </w:r>
    </w:p>
    <w:p w14:paraId="29027C00" w14:textId="77777777" w:rsidR="00DB7ED6" w:rsidRDefault="00DB7ED6" w:rsidP="003F5357">
      <w:pPr>
        <w:pStyle w:val="ListeParagraf"/>
        <w:numPr>
          <w:ilvl w:val="0"/>
          <w:numId w:val="13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Kur’an’ın okunması </w:t>
      </w:r>
      <w:r w:rsidRPr="004F4D4F">
        <w:rPr>
          <w:sz w:val="20"/>
          <w:szCs w:val="20"/>
        </w:rPr>
        <w:t>ibadettir.</w:t>
      </w:r>
    </w:p>
    <w:p w14:paraId="5F5BCCA9" w14:textId="77777777" w:rsidR="00DB7ED6" w:rsidRDefault="00DB7ED6" w:rsidP="003F5357">
      <w:pPr>
        <w:pStyle w:val="ListeParagraf"/>
        <w:numPr>
          <w:ilvl w:val="0"/>
          <w:numId w:val="13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Kur’an’ın hükümleri evrensel olup kıyamete kadar </w:t>
      </w:r>
      <w:r w:rsidRPr="004F4D4F">
        <w:rPr>
          <w:sz w:val="20"/>
          <w:szCs w:val="20"/>
        </w:rPr>
        <w:t xml:space="preserve">geçerlidir. </w:t>
      </w:r>
    </w:p>
    <w:p w14:paraId="5FC7663B" w14:textId="77777777" w:rsidR="00DB7ED6" w:rsidRDefault="00DB7ED6" w:rsidP="003F5357">
      <w:pPr>
        <w:pStyle w:val="ListeParagraf"/>
        <w:numPr>
          <w:ilvl w:val="0"/>
          <w:numId w:val="13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Kur’an, Allah tarafından </w:t>
      </w:r>
      <w:r w:rsidRPr="004F4D4F">
        <w:rPr>
          <w:sz w:val="20"/>
          <w:szCs w:val="20"/>
        </w:rPr>
        <w:t>korunmaktadır.</w:t>
      </w:r>
    </w:p>
    <w:p w14:paraId="7FA9C26B" w14:textId="77777777" w:rsidR="00DB7ED6" w:rsidRPr="004F4D4F" w:rsidRDefault="00DB7ED6" w:rsidP="003F5357">
      <w:pPr>
        <w:pStyle w:val="ListeParagraf"/>
        <w:numPr>
          <w:ilvl w:val="0"/>
          <w:numId w:val="13"/>
        </w:numPr>
        <w:spacing w:after="0" w:line="240" w:lineRule="auto"/>
        <w:ind w:left="851" w:hanging="284"/>
        <w:rPr>
          <w:sz w:val="20"/>
          <w:szCs w:val="20"/>
          <w:u w:val="single"/>
        </w:rPr>
      </w:pPr>
      <w:r w:rsidRPr="004F4D4F">
        <w:rPr>
          <w:sz w:val="20"/>
          <w:szCs w:val="20"/>
          <w:u w:val="single"/>
        </w:rPr>
        <w:t>Topluca indirilmiştir.</w:t>
      </w:r>
    </w:p>
    <w:p w14:paraId="2E946CAC" w14:textId="77777777" w:rsidR="00DB7ED6" w:rsidRPr="004F4D4F" w:rsidRDefault="00DB7ED6" w:rsidP="003F5357">
      <w:pPr>
        <w:pStyle w:val="ListeParagraf"/>
        <w:numPr>
          <w:ilvl w:val="0"/>
          <w:numId w:val="13"/>
        </w:numPr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 xml:space="preserve">En çok ezberlenen </w:t>
      </w:r>
      <w:r w:rsidRPr="004F4D4F">
        <w:rPr>
          <w:sz w:val="20"/>
          <w:szCs w:val="20"/>
        </w:rPr>
        <w:t>kitaptır</w:t>
      </w:r>
    </w:p>
    <w:p w14:paraId="70669B40" w14:textId="2B5ED7D5" w:rsidR="00252F60" w:rsidRDefault="00252F60">
      <w:pPr>
        <w:rPr>
          <w:rFonts w:cstheme="minorHAnsi"/>
          <w:sz w:val="24"/>
          <w:szCs w:val="24"/>
        </w:rPr>
      </w:pPr>
    </w:p>
    <w:p w14:paraId="708ADF2B" w14:textId="1AA057D4" w:rsidR="00252F60" w:rsidRDefault="00252F60">
      <w:pPr>
        <w:rPr>
          <w:rFonts w:cstheme="minorHAnsi"/>
          <w:sz w:val="24"/>
          <w:szCs w:val="24"/>
        </w:rPr>
      </w:pPr>
    </w:p>
    <w:p w14:paraId="14562660" w14:textId="480AF9DB" w:rsidR="00252F60" w:rsidRDefault="00252F60">
      <w:pPr>
        <w:rPr>
          <w:rFonts w:cstheme="minorHAnsi"/>
          <w:sz w:val="24"/>
          <w:szCs w:val="24"/>
        </w:rPr>
      </w:pPr>
    </w:p>
    <w:p w14:paraId="68201D40" w14:textId="330F0029" w:rsidR="00252F60" w:rsidRDefault="00252F60">
      <w:pPr>
        <w:rPr>
          <w:rFonts w:cstheme="minorHAnsi"/>
          <w:sz w:val="24"/>
          <w:szCs w:val="24"/>
        </w:rPr>
      </w:pPr>
    </w:p>
    <w:p w14:paraId="6185EB8D" w14:textId="69AA6513" w:rsidR="00252F60" w:rsidRDefault="00252F60">
      <w:pPr>
        <w:rPr>
          <w:rFonts w:cstheme="minorHAnsi"/>
          <w:sz w:val="24"/>
          <w:szCs w:val="24"/>
        </w:rPr>
      </w:pPr>
    </w:p>
    <w:p w14:paraId="48F47679" w14:textId="6571E15D" w:rsidR="00252F60" w:rsidRDefault="00252F60">
      <w:pPr>
        <w:rPr>
          <w:rFonts w:cstheme="minorHAnsi"/>
          <w:sz w:val="24"/>
          <w:szCs w:val="24"/>
        </w:rPr>
      </w:pPr>
    </w:p>
    <w:p w14:paraId="5CDF8BB8" w14:textId="06FFF102" w:rsidR="00252F60" w:rsidRDefault="00252F60">
      <w:pPr>
        <w:rPr>
          <w:rFonts w:cstheme="minorHAnsi"/>
          <w:sz w:val="24"/>
          <w:szCs w:val="24"/>
        </w:rPr>
      </w:pPr>
    </w:p>
    <w:p w14:paraId="23CD8111" w14:textId="1DDD2A84" w:rsidR="00252F60" w:rsidRDefault="00252F60">
      <w:pPr>
        <w:rPr>
          <w:rFonts w:cstheme="minorHAnsi"/>
          <w:sz w:val="24"/>
          <w:szCs w:val="24"/>
        </w:rPr>
      </w:pPr>
    </w:p>
    <w:p w14:paraId="48B4CC6A" w14:textId="5B12DCC4" w:rsidR="00252F60" w:rsidRDefault="00252F60">
      <w:pPr>
        <w:rPr>
          <w:rFonts w:cstheme="minorHAnsi"/>
          <w:sz w:val="24"/>
          <w:szCs w:val="24"/>
        </w:rPr>
      </w:pPr>
    </w:p>
    <w:p w14:paraId="7DAC385F" w14:textId="52FB874D" w:rsidR="00252F60" w:rsidRDefault="00252F60">
      <w:pPr>
        <w:rPr>
          <w:rFonts w:cstheme="minorHAnsi"/>
          <w:sz w:val="24"/>
          <w:szCs w:val="24"/>
        </w:rPr>
      </w:pPr>
    </w:p>
    <w:p w14:paraId="1682794E" w14:textId="26746121" w:rsidR="00252F60" w:rsidRDefault="00252F60">
      <w:pPr>
        <w:rPr>
          <w:rFonts w:cstheme="minorHAnsi"/>
          <w:sz w:val="24"/>
          <w:szCs w:val="24"/>
        </w:rPr>
      </w:pPr>
    </w:p>
    <w:p w14:paraId="59BF06E1" w14:textId="1077C20E" w:rsidR="00252F60" w:rsidRDefault="00252F60">
      <w:pPr>
        <w:rPr>
          <w:rFonts w:cstheme="minorHAnsi"/>
          <w:sz w:val="24"/>
          <w:szCs w:val="24"/>
        </w:rPr>
      </w:pPr>
    </w:p>
    <w:p w14:paraId="5D5C3E2B" w14:textId="36C9E278" w:rsidR="00252F60" w:rsidRDefault="00252F60">
      <w:pPr>
        <w:rPr>
          <w:rFonts w:cstheme="minorHAnsi"/>
          <w:sz w:val="24"/>
          <w:szCs w:val="24"/>
        </w:rPr>
      </w:pPr>
    </w:p>
    <w:p w14:paraId="7A01F02E" w14:textId="376805B4" w:rsidR="00252F60" w:rsidRDefault="00252F60">
      <w:pPr>
        <w:rPr>
          <w:rFonts w:cstheme="minorHAnsi"/>
          <w:sz w:val="24"/>
          <w:szCs w:val="24"/>
        </w:rPr>
      </w:pPr>
    </w:p>
    <w:p w14:paraId="2CAFA0EF" w14:textId="68BDC2CB" w:rsidR="00252F60" w:rsidRDefault="00252F60">
      <w:pPr>
        <w:rPr>
          <w:rFonts w:cstheme="minorHAnsi"/>
          <w:sz w:val="24"/>
          <w:szCs w:val="24"/>
        </w:rPr>
      </w:pPr>
    </w:p>
    <w:p w14:paraId="52E6DB02" w14:textId="7D6CBFD4" w:rsidR="00252F60" w:rsidRDefault="00252F60">
      <w:pPr>
        <w:rPr>
          <w:rFonts w:cstheme="minorHAnsi"/>
          <w:sz w:val="24"/>
          <w:szCs w:val="24"/>
        </w:rPr>
      </w:pPr>
    </w:p>
    <w:p w14:paraId="50081BA1" w14:textId="6218D3D1" w:rsidR="00252F60" w:rsidRDefault="00252F60">
      <w:pPr>
        <w:rPr>
          <w:rFonts w:cstheme="minorHAnsi"/>
          <w:sz w:val="24"/>
          <w:szCs w:val="24"/>
        </w:rPr>
      </w:pPr>
    </w:p>
    <w:p w14:paraId="6D82DB14" w14:textId="501B8C85" w:rsidR="00252F60" w:rsidRDefault="00252F60">
      <w:pPr>
        <w:rPr>
          <w:rFonts w:cstheme="minorHAnsi"/>
          <w:sz w:val="24"/>
          <w:szCs w:val="24"/>
        </w:rPr>
      </w:pPr>
    </w:p>
    <w:p w14:paraId="4BEAA6B4" w14:textId="040A1FCF" w:rsidR="00252F60" w:rsidRDefault="00252F60">
      <w:pPr>
        <w:rPr>
          <w:rFonts w:cstheme="minorHAnsi"/>
          <w:sz w:val="24"/>
          <w:szCs w:val="24"/>
        </w:rPr>
      </w:pPr>
    </w:p>
    <w:p w14:paraId="13730891" w14:textId="3F1C5747" w:rsidR="00252F60" w:rsidRDefault="00252F60">
      <w:pPr>
        <w:rPr>
          <w:rFonts w:cstheme="minorHAnsi"/>
          <w:sz w:val="24"/>
          <w:szCs w:val="24"/>
        </w:rPr>
      </w:pPr>
    </w:p>
    <w:p w14:paraId="3D4D05E7" w14:textId="4EE830DB" w:rsidR="00252F60" w:rsidRDefault="00252F60">
      <w:pPr>
        <w:rPr>
          <w:rFonts w:cstheme="minorHAnsi"/>
          <w:sz w:val="24"/>
          <w:szCs w:val="24"/>
        </w:rPr>
      </w:pPr>
    </w:p>
    <w:p w14:paraId="3CA71567" w14:textId="70ECF412" w:rsidR="00252F60" w:rsidRDefault="00252F60">
      <w:pPr>
        <w:rPr>
          <w:rFonts w:cstheme="minorHAnsi"/>
          <w:sz w:val="24"/>
          <w:szCs w:val="24"/>
        </w:rPr>
      </w:pPr>
    </w:p>
    <w:p w14:paraId="4D5C46B5" w14:textId="68116472" w:rsidR="00252F60" w:rsidRDefault="00252F60">
      <w:pPr>
        <w:rPr>
          <w:rFonts w:cstheme="minorHAnsi"/>
          <w:sz w:val="24"/>
          <w:szCs w:val="24"/>
        </w:rPr>
      </w:pPr>
    </w:p>
    <w:p w14:paraId="7E474952" w14:textId="0FD4BBD0" w:rsidR="00252F60" w:rsidRDefault="00252F60">
      <w:pPr>
        <w:rPr>
          <w:rFonts w:cstheme="minorHAnsi"/>
          <w:sz w:val="24"/>
          <w:szCs w:val="24"/>
        </w:rPr>
      </w:pPr>
    </w:p>
    <w:p w14:paraId="6F35D920" w14:textId="7FD79429" w:rsidR="00252F60" w:rsidRDefault="00252F60">
      <w:pPr>
        <w:rPr>
          <w:rFonts w:cstheme="minorHAnsi"/>
          <w:sz w:val="24"/>
          <w:szCs w:val="24"/>
        </w:rPr>
      </w:pPr>
    </w:p>
    <w:p w14:paraId="0C5BECB2" w14:textId="3D942F9F" w:rsidR="00252F60" w:rsidRDefault="00252F60">
      <w:pPr>
        <w:rPr>
          <w:rFonts w:cstheme="minorHAnsi"/>
          <w:sz w:val="24"/>
          <w:szCs w:val="24"/>
        </w:rPr>
      </w:pPr>
    </w:p>
    <w:p w14:paraId="78F3C11F" w14:textId="3A44C4B6" w:rsidR="00252F60" w:rsidRDefault="00252F60">
      <w:pPr>
        <w:rPr>
          <w:rFonts w:cstheme="minorHAnsi"/>
          <w:sz w:val="24"/>
          <w:szCs w:val="24"/>
        </w:rPr>
      </w:pPr>
    </w:p>
    <w:p w14:paraId="7B3B5D18" w14:textId="2F6F5FE6" w:rsidR="00252F60" w:rsidRDefault="00252F60">
      <w:pPr>
        <w:rPr>
          <w:rFonts w:cstheme="minorHAnsi"/>
          <w:sz w:val="24"/>
          <w:szCs w:val="24"/>
        </w:rPr>
      </w:pPr>
    </w:p>
    <w:p w14:paraId="5EBECFE5" w14:textId="593A801F" w:rsidR="00252F60" w:rsidRDefault="00252F60">
      <w:pPr>
        <w:rPr>
          <w:rFonts w:cstheme="minorHAnsi"/>
          <w:sz w:val="24"/>
          <w:szCs w:val="24"/>
        </w:rPr>
      </w:pPr>
    </w:p>
    <w:p w14:paraId="34520FBC" w14:textId="4B327D68" w:rsidR="00252F60" w:rsidRDefault="00252F60">
      <w:pPr>
        <w:rPr>
          <w:rFonts w:cstheme="minorHAnsi"/>
          <w:sz w:val="24"/>
          <w:szCs w:val="24"/>
        </w:rPr>
      </w:pPr>
    </w:p>
    <w:p w14:paraId="6B01DE03" w14:textId="41AF141F" w:rsidR="00252F60" w:rsidRDefault="00252F60">
      <w:pPr>
        <w:rPr>
          <w:rFonts w:cstheme="minorHAnsi"/>
          <w:sz w:val="24"/>
          <w:szCs w:val="24"/>
        </w:rPr>
      </w:pPr>
    </w:p>
    <w:p w14:paraId="74A3CCFD" w14:textId="4AFBFD0C" w:rsidR="00252F60" w:rsidRDefault="00252F60">
      <w:pPr>
        <w:rPr>
          <w:rFonts w:cstheme="minorHAnsi"/>
          <w:sz w:val="24"/>
          <w:szCs w:val="24"/>
        </w:rPr>
      </w:pPr>
    </w:p>
    <w:p w14:paraId="66874D81" w14:textId="77777777" w:rsidR="00252F60" w:rsidRDefault="00252F60">
      <w:pPr>
        <w:rPr>
          <w:rFonts w:cstheme="minorHAnsi"/>
          <w:sz w:val="24"/>
          <w:szCs w:val="24"/>
        </w:rPr>
      </w:pPr>
    </w:p>
    <w:p w14:paraId="6541ED69" w14:textId="2D3DCC22" w:rsidR="00252F60" w:rsidRDefault="00252F60">
      <w:pPr>
        <w:rPr>
          <w:rFonts w:cstheme="minorHAnsi"/>
          <w:sz w:val="24"/>
          <w:szCs w:val="24"/>
        </w:rPr>
      </w:pPr>
    </w:p>
    <w:p w14:paraId="36CCF8E9" w14:textId="5DE984BF" w:rsidR="00252F60" w:rsidRDefault="00252F60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B7ED6" w14:paraId="63FAA8CC" w14:textId="77777777" w:rsidTr="00DB7ED6">
        <w:tc>
          <w:tcPr>
            <w:tcW w:w="4738" w:type="dxa"/>
          </w:tcPr>
          <w:p w14:paraId="3174AC16" w14:textId="77777777" w:rsidR="00DB7ED6" w:rsidRDefault="00DB7ED6" w:rsidP="00DB7ED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DB7ED6" w14:paraId="559755F1" w14:textId="77777777" w:rsidTr="00DB7ED6">
        <w:tc>
          <w:tcPr>
            <w:tcW w:w="4738" w:type="dxa"/>
          </w:tcPr>
          <w:p w14:paraId="222A8E07" w14:textId="77777777" w:rsidR="00DB7ED6" w:rsidRDefault="00DB7ED6" w:rsidP="00DB7ED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DB7ED6" w14:paraId="1C9D5DE9" w14:textId="77777777" w:rsidTr="00DB7ED6">
        <w:tc>
          <w:tcPr>
            <w:tcW w:w="4738" w:type="dxa"/>
          </w:tcPr>
          <w:p w14:paraId="29C8EF9F" w14:textId="77777777" w:rsidR="00DB7ED6" w:rsidRDefault="00DB7ED6" w:rsidP="00DB7ED6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62967FA8" w14:textId="42AC3BEE" w:rsidR="007F6CBD" w:rsidRDefault="007F6CBD">
      <w:pPr>
        <w:rPr>
          <w:rFonts w:cstheme="minorHAnsi"/>
          <w:sz w:val="24"/>
          <w:szCs w:val="24"/>
        </w:rPr>
      </w:pPr>
    </w:p>
    <w:p w14:paraId="6483E284" w14:textId="3295BF9D" w:rsidR="007F6CBD" w:rsidRDefault="007F6CBD">
      <w:pPr>
        <w:rPr>
          <w:rFonts w:cstheme="minorHAnsi"/>
          <w:sz w:val="24"/>
          <w:szCs w:val="24"/>
        </w:rPr>
      </w:pPr>
    </w:p>
    <w:p w14:paraId="35E4C5D3" w14:textId="2485F6B0" w:rsidR="007F6CBD" w:rsidRDefault="007F6CBD">
      <w:pPr>
        <w:rPr>
          <w:rFonts w:cstheme="minorHAnsi"/>
          <w:sz w:val="24"/>
          <w:szCs w:val="24"/>
        </w:rPr>
      </w:pPr>
    </w:p>
    <w:p w14:paraId="425578E8" w14:textId="640C343F" w:rsidR="007F6CBD" w:rsidRDefault="007F6CBD">
      <w:pPr>
        <w:rPr>
          <w:rFonts w:cstheme="minorHAnsi"/>
          <w:sz w:val="24"/>
          <w:szCs w:val="24"/>
        </w:rPr>
      </w:pPr>
    </w:p>
    <w:p w14:paraId="433D382B" w14:textId="1EA096F3" w:rsidR="007F6CBD" w:rsidRDefault="007F6CBD">
      <w:pPr>
        <w:rPr>
          <w:rFonts w:cstheme="minorHAnsi"/>
          <w:sz w:val="24"/>
          <w:szCs w:val="24"/>
        </w:rPr>
      </w:pPr>
    </w:p>
    <w:p w14:paraId="0A2D11C2" w14:textId="77777777" w:rsidR="00034528" w:rsidRDefault="00034528">
      <w:pPr>
        <w:rPr>
          <w:rFonts w:cstheme="minorHAnsi"/>
          <w:sz w:val="24"/>
          <w:szCs w:val="24"/>
        </w:rPr>
      </w:pPr>
    </w:p>
    <w:p w14:paraId="20D891CE" w14:textId="77777777" w:rsidR="00034528" w:rsidRDefault="00034528">
      <w:pPr>
        <w:rPr>
          <w:rFonts w:cstheme="minorHAnsi"/>
          <w:sz w:val="24"/>
          <w:szCs w:val="24"/>
        </w:rPr>
      </w:pPr>
    </w:p>
    <w:p w14:paraId="11CBAD24" w14:textId="4DBDEEC8" w:rsidR="007F6CBD" w:rsidRDefault="007F6CBD">
      <w:pPr>
        <w:rPr>
          <w:rFonts w:cstheme="minorHAnsi"/>
          <w:sz w:val="24"/>
          <w:szCs w:val="24"/>
        </w:rPr>
      </w:pPr>
    </w:p>
    <w:p w14:paraId="0A7E4B0C" w14:textId="2A11BD6A" w:rsidR="007F6CBD" w:rsidRDefault="007F6CBD">
      <w:pPr>
        <w:rPr>
          <w:rFonts w:cstheme="minorHAnsi"/>
          <w:sz w:val="24"/>
          <w:szCs w:val="24"/>
        </w:rPr>
      </w:pPr>
    </w:p>
    <w:p w14:paraId="059C4BE0" w14:textId="581784F9" w:rsidR="007F6CBD" w:rsidRDefault="007F6CBD">
      <w:pPr>
        <w:rPr>
          <w:rFonts w:cstheme="minorHAnsi"/>
          <w:sz w:val="24"/>
          <w:szCs w:val="24"/>
        </w:rPr>
      </w:pPr>
    </w:p>
    <w:p w14:paraId="195531EE" w14:textId="74693965" w:rsidR="007F6CBD" w:rsidRDefault="007F6CBD">
      <w:pPr>
        <w:rPr>
          <w:rFonts w:cstheme="minorHAnsi"/>
          <w:sz w:val="24"/>
          <w:szCs w:val="24"/>
        </w:rPr>
      </w:pPr>
    </w:p>
    <w:p w14:paraId="03CBD1E7" w14:textId="76697972" w:rsidR="007F6CBD" w:rsidRDefault="00DB7ED6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202ECC5D">
                <wp:simplePos x="0" y="0"/>
                <wp:positionH relativeFrom="column">
                  <wp:posOffset>33020</wp:posOffset>
                </wp:positionH>
                <wp:positionV relativeFrom="paragraph">
                  <wp:posOffset>294005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246C4364" w:rsidR="00D650E9" w:rsidRPr="001B0C3D" w:rsidRDefault="00DB7ED6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.6pt;margin-top:23.15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" stroked="f">
                <v:textbox style="layout-flow:vertical;mso-layout-flow-alt:bottom-to-top">
                  <w:txbxContent>
                    <w:p w14:paraId="37B47B2B" w14:textId="246C4364" w:rsidR="00D650E9" w:rsidRPr="001B0C3D" w:rsidRDefault="00DB7ED6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</w:p>
    <w:p w14:paraId="6621E94A" w14:textId="31865F2C" w:rsidR="007F6CBD" w:rsidRDefault="00DB7ED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49906F89">
            <wp:simplePos x="0" y="0"/>
            <wp:positionH relativeFrom="page">
              <wp:posOffset>-1555115</wp:posOffset>
            </wp:positionH>
            <wp:positionV relativeFrom="paragraph">
              <wp:posOffset>203835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5B657" w14:textId="2C0FF9A8" w:rsidR="007F6CBD" w:rsidRDefault="007F6CBD">
      <w:pPr>
        <w:rPr>
          <w:rFonts w:cstheme="minorHAnsi"/>
          <w:sz w:val="24"/>
          <w:szCs w:val="24"/>
        </w:rPr>
      </w:pPr>
    </w:p>
    <w:p w14:paraId="6E0258BB" w14:textId="0DB75793" w:rsidR="007F6CBD" w:rsidRDefault="007F6CBD">
      <w:pPr>
        <w:rPr>
          <w:rFonts w:cstheme="minorHAnsi"/>
          <w:sz w:val="24"/>
          <w:szCs w:val="24"/>
        </w:rPr>
      </w:pPr>
    </w:p>
    <w:p w14:paraId="53223115" w14:textId="63814819" w:rsidR="007F6CBD" w:rsidRDefault="007F6CBD">
      <w:pPr>
        <w:rPr>
          <w:rFonts w:cstheme="minorHAnsi"/>
          <w:sz w:val="24"/>
          <w:szCs w:val="24"/>
        </w:rPr>
      </w:pPr>
    </w:p>
    <w:p w14:paraId="662C4277" w14:textId="47B31957" w:rsidR="007F6CBD" w:rsidRDefault="007F6CBD">
      <w:pPr>
        <w:rPr>
          <w:rFonts w:cstheme="minorHAnsi"/>
          <w:sz w:val="24"/>
          <w:szCs w:val="24"/>
        </w:rPr>
      </w:pPr>
    </w:p>
    <w:p w14:paraId="2B09F6C7" w14:textId="5CF381EE" w:rsidR="007F6CBD" w:rsidRDefault="007F6CBD">
      <w:pPr>
        <w:rPr>
          <w:rFonts w:cstheme="minorHAnsi"/>
          <w:sz w:val="24"/>
          <w:szCs w:val="24"/>
        </w:rPr>
      </w:pPr>
    </w:p>
    <w:p w14:paraId="7954C807" w14:textId="03B07B8A" w:rsidR="007F6CBD" w:rsidRDefault="007F6CBD">
      <w:pPr>
        <w:rPr>
          <w:rFonts w:cstheme="minorHAnsi"/>
          <w:sz w:val="24"/>
          <w:szCs w:val="24"/>
        </w:rPr>
      </w:pPr>
    </w:p>
    <w:p w14:paraId="174DA042" w14:textId="2B752B0D" w:rsidR="007F6CBD" w:rsidRDefault="007F6CBD">
      <w:pPr>
        <w:rPr>
          <w:rFonts w:cstheme="minorHAnsi"/>
          <w:sz w:val="24"/>
          <w:szCs w:val="24"/>
        </w:rPr>
      </w:pPr>
    </w:p>
    <w:p w14:paraId="4A2873C8" w14:textId="79F591D7" w:rsidR="007F6CBD" w:rsidRDefault="007F6CBD">
      <w:pPr>
        <w:rPr>
          <w:rFonts w:cstheme="minorHAnsi"/>
          <w:sz w:val="24"/>
          <w:szCs w:val="24"/>
        </w:rPr>
      </w:pPr>
    </w:p>
    <w:p w14:paraId="3B99EB3F" w14:textId="1D20F8E2" w:rsidR="007F6CBD" w:rsidRDefault="007F6CBD">
      <w:pPr>
        <w:rPr>
          <w:rFonts w:cstheme="minorHAnsi"/>
          <w:sz w:val="24"/>
          <w:szCs w:val="24"/>
        </w:rPr>
      </w:pPr>
    </w:p>
    <w:p w14:paraId="01689AD8" w14:textId="450E2500" w:rsidR="007F6CBD" w:rsidRDefault="00DB7ED6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6CED2F5D">
                <wp:simplePos x="0" y="0"/>
                <wp:positionH relativeFrom="column">
                  <wp:posOffset>1078230</wp:posOffset>
                </wp:positionH>
                <wp:positionV relativeFrom="paragraph">
                  <wp:posOffset>329565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84.9pt;margin-top:25.9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2532D9" w14:textId="5BEADE17" w:rsidR="007F6CBD" w:rsidRDefault="007F6CBD">
      <w:pPr>
        <w:rPr>
          <w:rFonts w:cstheme="minorHAnsi"/>
          <w:sz w:val="24"/>
          <w:szCs w:val="24"/>
        </w:rPr>
      </w:pPr>
    </w:p>
    <w:p w14:paraId="44F0F3CA" w14:textId="79EFD22F" w:rsidR="007F6CBD" w:rsidRDefault="007F6CBD">
      <w:pPr>
        <w:rPr>
          <w:rFonts w:cstheme="minorHAnsi"/>
          <w:sz w:val="24"/>
          <w:szCs w:val="24"/>
        </w:rPr>
      </w:pPr>
    </w:p>
    <w:p w14:paraId="30B8F859" w14:textId="50376E59" w:rsidR="007F6CBD" w:rsidRDefault="007F6CBD">
      <w:pPr>
        <w:rPr>
          <w:rFonts w:cstheme="minorHAnsi"/>
          <w:sz w:val="24"/>
          <w:szCs w:val="24"/>
        </w:rPr>
      </w:pPr>
    </w:p>
    <w:p w14:paraId="2CB3AC8F" w14:textId="54477276" w:rsidR="007F6CBD" w:rsidRDefault="007F6CBD">
      <w:pPr>
        <w:rPr>
          <w:rFonts w:cstheme="minorHAnsi"/>
          <w:sz w:val="24"/>
          <w:szCs w:val="24"/>
        </w:rPr>
      </w:pPr>
    </w:p>
    <w:p w14:paraId="1C5FDA49" w14:textId="597C6D67" w:rsidR="007F6CBD" w:rsidRDefault="00DB7ED6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1B0981CB">
                <wp:simplePos x="0" y="0"/>
                <wp:positionH relativeFrom="column">
                  <wp:posOffset>32385</wp:posOffset>
                </wp:positionH>
                <wp:positionV relativeFrom="paragraph">
                  <wp:posOffset>171450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0250CF09" w:rsidR="002460F0" w:rsidRPr="001B0C3D" w:rsidRDefault="00DB7ED6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8" type="#_x0000_t202" style="position:absolute;margin-left:2.55pt;margin-top:13.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" stroked="f">
                <v:textbox style="layout-flow:vertical;mso-layout-flow-alt:bottom-to-top">
                  <w:txbxContent>
                    <w:p w14:paraId="54E075A5" w14:textId="0250CF09" w:rsidR="002460F0" w:rsidRPr="001B0C3D" w:rsidRDefault="00DB7ED6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EEF706" w14:textId="069A2777" w:rsidR="007F6CBD" w:rsidRDefault="007F6CBD">
      <w:pPr>
        <w:rPr>
          <w:rFonts w:cstheme="minorHAnsi"/>
          <w:sz w:val="24"/>
          <w:szCs w:val="24"/>
        </w:rPr>
      </w:pPr>
    </w:p>
    <w:p w14:paraId="6398AB38" w14:textId="43D179F0" w:rsidR="007F6CBD" w:rsidRDefault="007F6CBD">
      <w:pPr>
        <w:rPr>
          <w:rFonts w:cstheme="minorHAnsi"/>
          <w:sz w:val="24"/>
          <w:szCs w:val="24"/>
        </w:rPr>
      </w:pPr>
    </w:p>
    <w:p w14:paraId="1C4F89DF" w14:textId="0725B8C0" w:rsidR="007F6CBD" w:rsidRDefault="007F6CBD">
      <w:pPr>
        <w:rPr>
          <w:rFonts w:cstheme="minorHAnsi"/>
          <w:sz w:val="24"/>
          <w:szCs w:val="24"/>
        </w:rPr>
      </w:pPr>
    </w:p>
    <w:p w14:paraId="7E61B344" w14:textId="525740AF" w:rsidR="007F6CBD" w:rsidRDefault="007F6CBD">
      <w:pPr>
        <w:rPr>
          <w:rFonts w:cstheme="minorHAnsi"/>
          <w:sz w:val="24"/>
          <w:szCs w:val="24"/>
        </w:rPr>
      </w:pPr>
    </w:p>
    <w:p w14:paraId="4CBB0F7A" w14:textId="67F9BA30" w:rsidR="007F6CBD" w:rsidRDefault="007F6CBD">
      <w:pPr>
        <w:rPr>
          <w:rFonts w:cstheme="minorHAnsi"/>
          <w:sz w:val="24"/>
          <w:szCs w:val="24"/>
        </w:rPr>
      </w:pPr>
    </w:p>
    <w:p w14:paraId="1DB0BF75" w14:textId="1B599586" w:rsidR="007F6CBD" w:rsidRDefault="007F6CBD">
      <w:pPr>
        <w:rPr>
          <w:rFonts w:cstheme="minorHAnsi"/>
          <w:sz w:val="24"/>
          <w:szCs w:val="24"/>
        </w:rPr>
      </w:pPr>
    </w:p>
    <w:p w14:paraId="42D51108" w14:textId="7FE816B2" w:rsidR="007F6CBD" w:rsidRDefault="007F6CBD">
      <w:pPr>
        <w:rPr>
          <w:rFonts w:cstheme="minorHAnsi"/>
          <w:sz w:val="24"/>
          <w:szCs w:val="24"/>
        </w:rPr>
      </w:pPr>
    </w:p>
    <w:p w14:paraId="470BA08A" w14:textId="241AB742" w:rsidR="007F6CBD" w:rsidRDefault="007F6CBD">
      <w:pPr>
        <w:rPr>
          <w:rFonts w:cstheme="minorHAnsi"/>
          <w:sz w:val="24"/>
          <w:szCs w:val="24"/>
        </w:rPr>
      </w:pPr>
    </w:p>
    <w:p w14:paraId="2FF532BF" w14:textId="6CA8A612" w:rsidR="007F6CBD" w:rsidRDefault="007F6CBD">
      <w:pPr>
        <w:rPr>
          <w:rFonts w:cstheme="minorHAnsi"/>
          <w:sz w:val="24"/>
          <w:szCs w:val="24"/>
        </w:rPr>
      </w:pPr>
    </w:p>
    <w:p w14:paraId="1CF7F4D5" w14:textId="6F783F41" w:rsidR="007F6CBD" w:rsidRDefault="007F6CBD">
      <w:pPr>
        <w:rPr>
          <w:rFonts w:cstheme="minorHAnsi"/>
          <w:sz w:val="24"/>
          <w:szCs w:val="24"/>
        </w:rPr>
      </w:pPr>
    </w:p>
    <w:p w14:paraId="731FA36F" w14:textId="77777777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4CEE8B79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5854C32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0197D3D8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2C6CF7C" w:rsidR="00096985" w:rsidRDefault="00096985">
      <w:pPr>
        <w:rPr>
          <w:rFonts w:cstheme="minorHAnsi"/>
          <w:sz w:val="24"/>
          <w:szCs w:val="24"/>
        </w:rPr>
      </w:pPr>
    </w:p>
    <w:p w14:paraId="57A916A9" w14:textId="1553B890" w:rsidR="00096985" w:rsidRDefault="00096985">
      <w:pPr>
        <w:rPr>
          <w:rFonts w:cstheme="minorHAnsi"/>
          <w:sz w:val="24"/>
          <w:szCs w:val="24"/>
        </w:rPr>
      </w:pPr>
    </w:p>
    <w:p w14:paraId="37547AF1" w14:textId="5F10D220" w:rsidR="00096985" w:rsidRDefault="00096985">
      <w:pPr>
        <w:rPr>
          <w:rFonts w:cstheme="minorHAnsi"/>
          <w:sz w:val="24"/>
          <w:szCs w:val="24"/>
        </w:rPr>
      </w:pPr>
    </w:p>
    <w:p w14:paraId="149F4265" w14:textId="717C351A" w:rsidR="00096985" w:rsidRDefault="00096985">
      <w:pPr>
        <w:rPr>
          <w:rFonts w:cstheme="minorHAnsi"/>
          <w:sz w:val="24"/>
          <w:szCs w:val="24"/>
        </w:rPr>
      </w:pPr>
    </w:p>
    <w:p w14:paraId="1768826D" w14:textId="04CF5027" w:rsidR="00096985" w:rsidRDefault="00096985">
      <w:pPr>
        <w:rPr>
          <w:rFonts w:cstheme="minorHAnsi"/>
          <w:sz w:val="24"/>
          <w:szCs w:val="24"/>
        </w:rPr>
      </w:pPr>
    </w:p>
    <w:p w14:paraId="4E2D3CB7" w14:textId="2139E9F5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18411AB8" w:rsidR="00096985" w:rsidRDefault="00DB7ED6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66AC4ED1">
                <wp:simplePos x="0" y="0"/>
                <wp:positionH relativeFrom="margin">
                  <wp:posOffset>1049655</wp:posOffset>
                </wp:positionH>
                <wp:positionV relativeFrom="paragraph">
                  <wp:posOffset>119380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39" style="position:absolute;margin-left:82.65pt;margin-top:9.4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D096285">
            <wp:simplePos x="0" y="0"/>
            <wp:positionH relativeFrom="page">
              <wp:posOffset>-116125</wp:posOffset>
            </wp:positionH>
            <wp:positionV relativeFrom="paragraph">
              <wp:posOffset>-720090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7EE76" w14:textId="05C957FC" w:rsidR="00096985" w:rsidRDefault="00096985">
      <w:pPr>
        <w:rPr>
          <w:rFonts w:cstheme="minorHAnsi"/>
          <w:sz w:val="24"/>
          <w:szCs w:val="24"/>
        </w:rPr>
      </w:pPr>
    </w:p>
    <w:p w14:paraId="5C3E3EAB" w14:textId="01032ABA" w:rsidR="00096985" w:rsidRDefault="00096985">
      <w:pPr>
        <w:rPr>
          <w:rFonts w:cstheme="minorHAnsi"/>
          <w:sz w:val="24"/>
          <w:szCs w:val="24"/>
        </w:rPr>
      </w:pPr>
    </w:p>
    <w:p w14:paraId="50CC11C8" w14:textId="086AEEF0" w:rsidR="00096985" w:rsidRDefault="00096985">
      <w:pPr>
        <w:rPr>
          <w:rFonts w:cstheme="minorHAnsi"/>
          <w:sz w:val="24"/>
          <w:szCs w:val="24"/>
        </w:rPr>
      </w:pPr>
    </w:p>
    <w:p w14:paraId="1B530BD0" w14:textId="66AF36D1" w:rsidR="00096985" w:rsidRDefault="00096985">
      <w:pPr>
        <w:rPr>
          <w:rFonts w:cstheme="minorHAnsi"/>
          <w:sz w:val="24"/>
          <w:szCs w:val="24"/>
        </w:rPr>
      </w:pPr>
    </w:p>
    <w:p w14:paraId="36FBD63A" w14:textId="437D00F2" w:rsidR="00252F60" w:rsidRDefault="00252F60">
      <w:pPr>
        <w:rPr>
          <w:rFonts w:cstheme="minorHAnsi"/>
          <w:sz w:val="24"/>
          <w:szCs w:val="24"/>
        </w:rPr>
      </w:pPr>
    </w:p>
    <w:p w14:paraId="66FE66E7" w14:textId="13FE75AA" w:rsidR="00252F60" w:rsidRDefault="00252F60">
      <w:pPr>
        <w:rPr>
          <w:rFonts w:cstheme="minorHAnsi"/>
          <w:sz w:val="24"/>
          <w:szCs w:val="24"/>
        </w:rPr>
      </w:pPr>
    </w:p>
    <w:p w14:paraId="50ED2BD6" w14:textId="6E2E1AE8" w:rsidR="00252F60" w:rsidRDefault="00252F60">
      <w:pPr>
        <w:rPr>
          <w:rFonts w:cstheme="minorHAnsi"/>
          <w:sz w:val="24"/>
          <w:szCs w:val="24"/>
        </w:rPr>
      </w:pPr>
    </w:p>
    <w:p w14:paraId="5EC1F6FD" w14:textId="586F1BD3" w:rsidR="00252F60" w:rsidRDefault="00252F60">
      <w:pPr>
        <w:rPr>
          <w:rFonts w:cstheme="minorHAnsi"/>
          <w:sz w:val="24"/>
          <w:szCs w:val="24"/>
        </w:rPr>
      </w:pPr>
    </w:p>
    <w:p w14:paraId="289712DF" w14:textId="42DBBCA1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16041E6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6DED5" w14:textId="77777777" w:rsidR="003F5357" w:rsidRDefault="003F5357" w:rsidP="00ED544D">
      <w:pPr>
        <w:spacing w:after="0" w:line="240" w:lineRule="auto"/>
      </w:pPr>
      <w:r>
        <w:separator/>
      </w:r>
    </w:p>
  </w:endnote>
  <w:endnote w:type="continuationSeparator" w:id="0">
    <w:p w14:paraId="2088B5B9" w14:textId="77777777" w:rsidR="003F5357" w:rsidRDefault="003F535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7541422"/>
    <w:bookmarkStart w:id="12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9F026" w14:textId="3D822E5A" w:rsidR="00DB7ED6" w:rsidRDefault="00DB7ED6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59F7368F" wp14:editId="2EFD0271">
          <wp:simplePos x="0" y="0"/>
          <wp:positionH relativeFrom="column">
            <wp:posOffset>3124200</wp:posOffset>
          </wp:positionH>
          <wp:positionV relativeFrom="paragraph">
            <wp:posOffset>104775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03CD7046" wp14:editId="71CF4D65">
          <wp:simplePos x="0" y="0"/>
          <wp:positionH relativeFrom="column">
            <wp:posOffset>4676775</wp:posOffset>
          </wp:positionH>
          <wp:positionV relativeFrom="paragraph">
            <wp:posOffset>104140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710F17" wp14:editId="365CC4D1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E9CD7B0" w14:textId="77777777" w:rsidR="00DB7ED6" w:rsidRPr="001016DC" w:rsidRDefault="00DB7ED6" w:rsidP="00DB7ED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710F17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" adj="19934" fillcolor="#fac090" strokecolor="#e46c0a" strokeweight=".25pt">
              <v:textbox>
                <w:txbxContent>
                  <w:p w14:paraId="4E9CD7B0" w14:textId="77777777" w:rsidR="00DB7ED6" w:rsidRPr="001016DC" w:rsidRDefault="00DB7ED6" w:rsidP="00DB7ED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69CB8" w14:textId="77777777" w:rsidR="003F5357" w:rsidRDefault="003F5357" w:rsidP="00ED544D">
      <w:pPr>
        <w:spacing w:after="0" w:line="240" w:lineRule="auto"/>
      </w:pPr>
      <w:r>
        <w:separator/>
      </w:r>
    </w:p>
  </w:footnote>
  <w:footnote w:type="continuationSeparator" w:id="0">
    <w:p w14:paraId="0F8AF929" w14:textId="77777777" w:rsidR="003F5357" w:rsidRDefault="003F535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6EEA2661" w:rsidR="00C150A7" w:rsidRDefault="00DB7ED6" w:rsidP="00C150A7">
    <w:pPr>
      <w:pStyle w:val="stBilgi"/>
      <w:jc w:val="center"/>
    </w:pPr>
    <w:bookmarkStart w:id="2" w:name="_Hlk121295565"/>
    <w:r>
      <w:t>AKAİD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A3A50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38D2F4A"/>
    <w:multiLevelType w:val="hybridMultilevel"/>
    <w:tmpl w:val="E6AE5A5E"/>
    <w:lvl w:ilvl="0" w:tplc="36E0B38E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DA0AED"/>
    <w:multiLevelType w:val="hybridMultilevel"/>
    <w:tmpl w:val="A178182E"/>
    <w:lvl w:ilvl="0" w:tplc="13A88E70">
      <w:start w:val="1"/>
      <w:numFmt w:val="decimal"/>
      <w:lvlText w:val="%1."/>
      <w:lvlJc w:val="left"/>
      <w:pPr>
        <w:ind w:left="2062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1404F3A"/>
    <w:multiLevelType w:val="hybridMultilevel"/>
    <w:tmpl w:val="62585422"/>
    <w:lvl w:ilvl="0" w:tplc="05F6272C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32D08"/>
    <w:multiLevelType w:val="hybridMultilevel"/>
    <w:tmpl w:val="D43EEEFE"/>
    <w:lvl w:ilvl="0" w:tplc="42C60EE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2372C"/>
    <w:multiLevelType w:val="hybridMultilevel"/>
    <w:tmpl w:val="E6AE5A5E"/>
    <w:lvl w:ilvl="0" w:tplc="36E0B38E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8632DC"/>
    <w:multiLevelType w:val="hybridMultilevel"/>
    <w:tmpl w:val="45A0956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1" w15:restartNumberingAfterBreak="0">
    <w:nsid w:val="5E7E5E83"/>
    <w:multiLevelType w:val="hybridMultilevel"/>
    <w:tmpl w:val="AB86A4D8"/>
    <w:lvl w:ilvl="0" w:tplc="22AA460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2403356">
    <w:abstractNumId w:val="9"/>
  </w:num>
  <w:num w:numId="2" w16cid:durableId="825164634">
    <w:abstractNumId w:val="10"/>
  </w:num>
  <w:num w:numId="3" w16cid:durableId="1945265375">
    <w:abstractNumId w:val="12"/>
  </w:num>
  <w:num w:numId="4" w16cid:durableId="448015223">
    <w:abstractNumId w:val="5"/>
  </w:num>
  <w:num w:numId="5" w16cid:durableId="1482039909">
    <w:abstractNumId w:val="1"/>
  </w:num>
  <w:num w:numId="6" w16cid:durableId="1054155328">
    <w:abstractNumId w:val="3"/>
  </w:num>
  <w:num w:numId="7" w16cid:durableId="1710840624">
    <w:abstractNumId w:val="0"/>
  </w:num>
  <w:num w:numId="8" w16cid:durableId="2138378499">
    <w:abstractNumId w:val="11"/>
  </w:num>
  <w:num w:numId="9" w16cid:durableId="593444040">
    <w:abstractNumId w:val="6"/>
  </w:num>
  <w:num w:numId="10" w16cid:durableId="2072263491">
    <w:abstractNumId w:val="8"/>
  </w:num>
  <w:num w:numId="11" w16cid:durableId="563178169">
    <w:abstractNumId w:val="4"/>
  </w:num>
  <w:num w:numId="12" w16cid:durableId="954285944">
    <w:abstractNumId w:val="2"/>
  </w:num>
  <w:num w:numId="13" w16cid:durableId="212500496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34528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3F5357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DB7ED6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139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81100-B29D-4A8A-B919-D5BA58F85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3</cp:revision>
  <cp:lastPrinted>2022-12-07T14:03:00Z</cp:lastPrinted>
  <dcterms:created xsi:type="dcterms:W3CDTF">2023-04-05T12:20:00Z</dcterms:created>
  <dcterms:modified xsi:type="dcterms:W3CDTF">2023-04-10T09:05:00Z</dcterms:modified>
</cp:coreProperties>
</file>