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105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35"/>
        <w:gridCol w:w="2130"/>
        <w:gridCol w:w="5148"/>
        <w:gridCol w:w="2372"/>
      </w:tblGrid>
      <w:tr w:rsidR="007F6CBD" w14:paraId="02FB9999" w14:textId="77777777" w:rsidTr="0099043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500069A8" w14:textId="77777777" w:rsidR="007F6CBD" w:rsidRPr="00FD75DF" w:rsidRDefault="007F6CBD" w:rsidP="0099043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3AE23790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137A55E6" w14:textId="77777777" w:rsidR="007F6CBD" w:rsidRDefault="007F6CBD" w:rsidP="00990433">
            <w:pPr>
              <w:pStyle w:val="AIKMETN"/>
              <w:spacing w:after="0"/>
              <w:ind w:left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573E1013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</w:tr>
      <w:tr w:rsidR="007F6CBD" w14:paraId="61D9781D" w14:textId="77777777" w:rsidTr="0099043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09403D41" w14:textId="77777777" w:rsidR="007F6CBD" w:rsidRPr="00FD75DF" w:rsidRDefault="007F6CBD" w:rsidP="0099043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007AA2B6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7BC0DE25" w14:textId="77777777" w:rsidR="007F6CBD" w:rsidRDefault="007F6CBD" w:rsidP="00990433">
            <w:pPr>
              <w:pStyle w:val="AIKMETN"/>
              <w:spacing w:after="0"/>
              <w:ind w:left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311731AD" w14:textId="77777777" w:rsidR="007F6CBD" w:rsidRDefault="007F6CBD" w:rsidP="00990433">
            <w:pPr>
              <w:pStyle w:val="AIKMETN"/>
              <w:spacing w:after="0"/>
              <w:ind w:left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7F6CBD" w14:paraId="29252B44" w14:textId="77777777" w:rsidTr="0099043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6EE1C833" w14:textId="77777777" w:rsidR="007F6CBD" w:rsidRPr="00FD75DF" w:rsidRDefault="007F6CBD" w:rsidP="0099043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66CA3A4C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772B537E" w14:textId="5465DDC5" w:rsidR="007F6CBD" w:rsidRDefault="00A1623C" w:rsidP="00990433">
            <w:pPr>
              <w:pStyle w:val="AIKMETN"/>
              <w:spacing w:after="0"/>
              <w:ind w:left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AKAİD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542EF977" w14:textId="77777777" w:rsidR="007F6CBD" w:rsidRDefault="007F6CBD" w:rsidP="00990433">
            <w:pPr>
              <w:pStyle w:val="AIKMETN"/>
              <w:spacing w:after="0"/>
              <w:ind w:left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7F6CBD" w14:paraId="77D0A8C2" w14:textId="77777777" w:rsidTr="0099043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11F98BCC" w14:textId="77777777" w:rsidR="007F6CBD" w:rsidRPr="00FD75DF" w:rsidRDefault="007F6CBD" w:rsidP="0099043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2D74DE83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7789136A" w14:textId="77777777" w:rsidR="007F6CBD" w:rsidRDefault="007F6CBD" w:rsidP="00990433">
            <w:pPr>
              <w:pStyle w:val="AIKMETN"/>
              <w:spacing w:after="0"/>
              <w:ind w:left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60BAC2D1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</w:tr>
      <w:bookmarkEnd w:id="0"/>
    </w:tbl>
    <w:p w14:paraId="321F2972" w14:textId="7F1F2C2A" w:rsidR="00A1623C" w:rsidRDefault="00A1623C" w:rsidP="00A1623C">
      <w:pPr>
        <w:pStyle w:val="Default"/>
      </w:pPr>
    </w:p>
    <w:p w14:paraId="7085C75D" w14:textId="77777777" w:rsidR="00A1623C" w:rsidRDefault="00A1623C" w:rsidP="00A1623C">
      <w:pPr>
        <w:pStyle w:val="Default"/>
        <w:rPr>
          <w:sz w:val="22"/>
          <w:szCs w:val="22"/>
        </w:rPr>
      </w:pPr>
      <w:r>
        <w:t xml:space="preserve"> </w:t>
      </w:r>
      <w:r>
        <w:rPr>
          <w:b/>
          <w:bCs/>
          <w:sz w:val="22"/>
          <w:szCs w:val="22"/>
        </w:rPr>
        <w:t xml:space="preserve">1. Kişiyi küfre sokacak davranışlardan bazıları aşağıdakilerden hangisinde yanlış olarak verilmiştir? </w:t>
      </w:r>
    </w:p>
    <w:p w14:paraId="573E2987" w14:textId="77777777" w:rsidR="00A1623C" w:rsidRDefault="00A1623C" w:rsidP="00A16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A) Kur’an’ın herhangi bir ayetini inkâr etmek </w:t>
      </w:r>
    </w:p>
    <w:p w14:paraId="06CC0BDE" w14:textId="77777777" w:rsidR="00A1623C" w:rsidRDefault="00A1623C" w:rsidP="00A16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B) Dini hafife almak, dinle alay etmek </w:t>
      </w:r>
    </w:p>
    <w:p w14:paraId="5CF005BC" w14:textId="77777777" w:rsidR="00A1623C" w:rsidRDefault="00A1623C" w:rsidP="00A16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C) Dinî hükümlerden birisini bilerek inkâr etmek </w:t>
      </w:r>
    </w:p>
    <w:p w14:paraId="7F18DF13" w14:textId="77777777" w:rsidR="00A1623C" w:rsidRDefault="00A1623C" w:rsidP="00A16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D) Zayıf hadislerden birini inkâr etmek </w:t>
      </w:r>
    </w:p>
    <w:p w14:paraId="77095C4B" w14:textId="7832DDAD" w:rsidR="002D31AD" w:rsidRDefault="00A1623C" w:rsidP="00A1623C">
      <w:pPr>
        <w:pStyle w:val="SORUNOLUAIK"/>
        <w:numPr>
          <w:ilvl w:val="0"/>
          <w:numId w:val="0"/>
        </w:numPr>
        <w:ind w:left="284" w:hanging="284"/>
      </w:pPr>
      <w:r>
        <w:rPr>
          <w:sz w:val="22"/>
          <w:szCs w:val="22"/>
        </w:rPr>
        <w:t>E) Allah’tan (</w:t>
      </w:r>
      <w:proofErr w:type="spellStart"/>
      <w:r>
        <w:rPr>
          <w:sz w:val="22"/>
          <w:szCs w:val="22"/>
        </w:rPr>
        <w:t>c.c</w:t>
      </w:r>
      <w:proofErr w:type="spellEnd"/>
      <w:r>
        <w:rPr>
          <w:sz w:val="22"/>
          <w:szCs w:val="22"/>
        </w:rPr>
        <w:t>) başkasına ibadet veya secde etmek</w:t>
      </w:r>
    </w:p>
    <w:p w14:paraId="0B5E5D41" w14:textId="2F185BF6" w:rsidR="00A1623C" w:rsidRDefault="00A1623C" w:rsidP="00A1623C">
      <w:pPr>
        <w:pStyle w:val="Default"/>
      </w:pPr>
    </w:p>
    <w:p w14:paraId="3E2C4302" w14:textId="77777777" w:rsidR="00A1623C" w:rsidRDefault="00A1623C" w:rsidP="00A1623C">
      <w:pPr>
        <w:pStyle w:val="Default"/>
        <w:rPr>
          <w:sz w:val="22"/>
          <w:szCs w:val="22"/>
        </w:rPr>
      </w:pPr>
      <w:r>
        <w:t xml:space="preserve"> </w:t>
      </w:r>
      <w:r>
        <w:rPr>
          <w:b/>
          <w:bCs/>
          <w:sz w:val="22"/>
          <w:szCs w:val="22"/>
        </w:rPr>
        <w:t xml:space="preserve">2. Kişiyi küfre düşürecek söz ve ifadelere İslam âlimleri tarafından verilen isim aşağıdakilerden hangisidir? </w:t>
      </w:r>
    </w:p>
    <w:p w14:paraId="431366A3" w14:textId="77777777" w:rsidR="00A1623C" w:rsidRDefault="00A1623C" w:rsidP="00A16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A) </w:t>
      </w:r>
      <w:proofErr w:type="spellStart"/>
      <w:r>
        <w:rPr>
          <w:sz w:val="22"/>
          <w:szCs w:val="22"/>
        </w:rPr>
        <w:t>Ef’al</w:t>
      </w:r>
      <w:proofErr w:type="spellEnd"/>
      <w:r>
        <w:rPr>
          <w:sz w:val="22"/>
          <w:szCs w:val="22"/>
        </w:rPr>
        <w:t xml:space="preserve">-i Küfür </w:t>
      </w:r>
    </w:p>
    <w:p w14:paraId="5A555CEC" w14:textId="77777777" w:rsidR="00A1623C" w:rsidRDefault="00A1623C" w:rsidP="00A16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B) </w:t>
      </w:r>
      <w:proofErr w:type="spellStart"/>
      <w:r>
        <w:rPr>
          <w:sz w:val="22"/>
          <w:szCs w:val="22"/>
        </w:rPr>
        <w:t>Fısk</w:t>
      </w:r>
      <w:proofErr w:type="spellEnd"/>
      <w:r>
        <w:rPr>
          <w:sz w:val="22"/>
          <w:szCs w:val="22"/>
        </w:rPr>
        <w:t xml:space="preserve"> </w:t>
      </w:r>
    </w:p>
    <w:p w14:paraId="17DA9E2E" w14:textId="77777777" w:rsidR="00A1623C" w:rsidRDefault="00A1623C" w:rsidP="00A16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C) Şirk </w:t>
      </w:r>
    </w:p>
    <w:p w14:paraId="38F31963" w14:textId="77777777" w:rsidR="00A1623C" w:rsidRDefault="00A1623C" w:rsidP="00A16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D) Nifak </w:t>
      </w:r>
    </w:p>
    <w:p w14:paraId="6121BA2A" w14:textId="548CAFE0" w:rsidR="00A1623C" w:rsidRDefault="00A1623C" w:rsidP="00A16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E) </w:t>
      </w:r>
      <w:proofErr w:type="spellStart"/>
      <w:r>
        <w:rPr>
          <w:sz w:val="22"/>
          <w:szCs w:val="22"/>
        </w:rPr>
        <w:t>Elfaz</w:t>
      </w:r>
      <w:proofErr w:type="spellEnd"/>
      <w:r>
        <w:rPr>
          <w:sz w:val="22"/>
          <w:szCs w:val="22"/>
        </w:rPr>
        <w:t xml:space="preserve">-ı Küfür </w:t>
      </w:r>
    </w:p>
    <w:p w14:paraId="34441777" w14:textId="33450A12" w:rsidR="00A1623C" w:rsidRDefault="00A1623C" w:rsidP="00A1623C">
      <w:pPr>
        <w:pStyle w:val="Default"/>
        <w:rPr>
          <w:sz w:val="22"/>
          <w:szCs w:val="22"/>
        </w:rPr>
      </w:pPr>
    </w:p>
    <w:p w14:paraId="7AA02635" w14:textId="77777777" w:rsidR="00A1623C" w:rsidRDefault="00A1623C" w:rsidP="00A1623C">
      <w:pPr>
        <w:pStyle w:val="Default"/>
        <w:rPr>
          <w:sz w:val="22"/>
          <w:szCs w:val="22"/>
        </w:rPr>
      </w:pPr>
    </w:p>
    <w:p w14:paraId="65EFB6DF" w14:textId="77777777" w:rsidR="00A1623C" w:rsidRDefault="00A1623C" w:rsidP="00A1623C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3. Allah’a (</w:t>
      </w:r>
      <w:proofErr w:type="spellStart"/>
      <w:r>
        <w:rPr>
          <w:b/>
          <w:bCs/>
          <w:sz w:val="22"/>
          <w:szCs w:val="22"/>
        </w:rPr>
        <w:t>c.c</w:t>
      </w:r>
      <w:proofErr w:type="spellEnd"/>
      <w:r>
        <w:rPr>
          <w:b/>
          <w:bCs/>
          <w:sz w:val="22"/>
          <w:szCs w:val="22"/>
        </w:rPr>
        <w:t>), Hz. Muhammed’e (</w:t>
      </w:r>
      <w:proofErr w:type="spellStart"/>
      <w:r>
        <w:rPr>
          <w:b/>
          <w:bCs/>
          <w:sz w:val="22"/>
          <w:szCs w:val="22"/>
        </w:rPr>
        <w:t>s.a.v</w:t>
      </w:r>
      <w:proofErr w:type="spellEnd"/>
      <w:r>
        <w:rPr>
          <w:b/>
          <w:bCs/>
          <w:sz w:val="22"/>
          <w:szCs w:val="22"/>
        </w:rPr>
        <w:t xml:space="preserve">) ve onun Allah’tan getirdiklerini kabul ettiğini söyleyerek görünürde Müslümanlar gibi yaşadığı hâlde, kalpten inanmayanlara ne denir? </w:t>
      </w:r>
    </w:p>
    <w:p w14:paraId="38476C25" w14:textId="77777777" w:rsidR="00A1623C" w:rsidRDefault="00A1623C" w:rsidP="00A16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A) </w:t>
      </w:r>
      <w:proofErr w:type="spellStart"/>
      <w:r>
        <w:rPr>
          <w:sz w:val="22"/>
          <w:szCs w:val="22"/>
        </w:rPr>
        <w:t>Mü’min</w:t>
      </w:r>
      <w:proofErr w:type="spellEnd"/>
      <w:r>
        <w:rPr>
          <w:sz w:val="22"/>
          <w:szCs w:val="22"/>
        </w:rPr>
        <w:t xml:space="preserve"> </w:t>
      </w:r>
    </w:p>
    <w:p w14:paraId="270C86D5" w14:textId="77777777" w:rsidR="00A1623C" w:rsidRDefault="00A1623C" w:rsidP="00A16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B) Münafık </w:t>
      </w:r>
    </w:p>
    <w:p w14:paraId="269D667B" w14:textId="77777777" w:rsidR="00A1623C" w:rsidRDefault="00A1623C" w:rsidP="00A16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C) </w:t>
      </w:r>
      <w:proofErr w:type="spellStart"/>
      <w:r>
        <w:rPr>
          <w:sz w:val="22"/>
          <w:szCs w:val="22"/>
        </w:rPr>
        <w:t>Fasık</w:t>
      </w:r>
      <w:proofErr w:type="spellEnd"/>
      <w:r>
        <w:rPr>
          <w:sz w:val="22"/>
          <w:szCs w:val="22"/>
        </w:rPr>
        <w:t xml:space="preserve"> </w:t>
      </w:r>
    </w:p>
    <w:p w14:paraId="7F7152FF" w14:textId="77777777" w:rsidR="00A1623C" w:rsidRDefault="00A1623C" w:rsidP="00A16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D) Müşrik </w:t>
      </w:r>
    </w:p>
    <w:p w14:paraId="398A0A6E" w14:textId="6CE6BF01" w:rsidR="00A1623C" w:rsidRDefault="00A1623C" w:rsidP="00A16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E) Kâfir </w:t>
      </w:r>
    </w:p>
    <w:p w14:paraId="6B3A7E06" w14:textId="3E01A557" w:rsidR="00A1623C" w:rsidRDefault="00A1623C" w:rsidP="00A1623C">
      <w:pPr>
        <w:pStyle w:val="Default"/>
        <w:rPr>
          <w:sz w:val="22"/>
          <w:szCs w:val="22"/>
        </w:rPr>
      </w:pPr>
    </w:p>
    <w:p w14:paraId="6030C981" w14:textId="77777777" w:rsidR="00A1623C" w:rsidRDefault="00A1623C" w:rsidP="00A1623C">
      <w:pPr>
        <w:pStyle w:val="Default"/>
        <w:rPr>
          <w:sz w:val="22"/>
          <w:szCs w:val="22"/>
        </w:rPr>
      </w:pPr>
    </w:p>
    <w:p w14:paraId="7FBEF94C" w14:textId="77777777" w:rsidR="00A1623C" w:rsidRDefault="00A1623C" w:rsidP="00A1623C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4. </w:t>
      </w:r>
      <w:proofErr w:type="spellStart"/>
      <w:r>
        <w:rPr>
          <w:b/>
          <w:bCs/>
          <w:sz w:val="22"/>
          <w:szCs w:val="22"/>
        </w:rPr>
        <w:t>Akaid</w:t>
      </w:r>
      <w:proofErr w:type="spellEnd"/>
      <w:r>
        <w:rPr>
          <w:b/>
          <w:bCs/>
          <w:sz w:val="22"/>
          <w:szCs w:val="22"/>
        </w:rPr>
        <w:t xml:space="preserve"> ilminin ana konusunu oluşturan </w:t>
      </w:r>
      <w:proofErr w:type="spellStart"/>
      <w:r>
        <w:rPr>
          <w:b/>
          <w:bCs/>
          <w:sz w:val="22"/>
          <w:szCs w:val="22"/>
        </w:rPr>
        <w:t>usûl</w:t>
      </w:r>
      <w:proofErr w:type="spellEnd"/>
      <w:r>
        <w:rPr>
          <w:b/>
          <w:bCs/>
          <w:sz w:val="22"/>
          <w:szCs w:val="22"/>
        </w:rPr>
        <w:t xml:space="preserve">-i </w:t>
      </w:r>
      <w:proofErr w:type="spellStart"/>
      <w:r>
        <w:rPr>
          <w:b/>
          <w:bCs/>
          <w:sz w:val="22"/>
          <w:szCs w:val="22"/>
        </w:rPr>
        <w:t>selâse</w:t>
      </w:r>
      <w:proofErr w:type="spellEnd"/>
      <w:r>
        <w:rPr>
          <w:b/>
          <w:bCs/>
          <w:sz w:val="22"/>
          <w:szCs w:val="22"/>
        </w:rPr>
        <w:t xml:space="preserve"> aşağıdakilerden hangisinde doğru olarak verilmiştir? </w:t>
      </w:r>
    </w:p>
    <w:p w14:paraId="5C6EC28E" w14:textId="77777777" w:rsidR="00A1623C" w:rsidRDefault="00A1623C" w:rsidP="00A16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A) Nübüvvete, kitaplara ve ahiret gününe iman </w:t>
      </w:r>
    </w:p>
    <w:p w14:paraId="202ABBCC" w14:textId="77777777" w:rsidR="00A1623C" w:rsidRDefault="00A1623C" w:rsidP="00A16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>B) Allah’a (</w:t>
      </w:r>
      <w:proofErr w:type="spellStart"/>
      <w:r>
        <w:rPr>
          <w:sz w:val="22"/>
          <w:szCs w:val="22"/>
        </w:rPr>
        <w:t>c.c</w:t>
      </w:r>
      <w:proofErr w:type="spellEnd"/>
      <w:r>
        <w:rPr>
          <w:sz w:val="22"/>
          <w:szCs w:val="22"/>
        </w:rPr>
        <w:t xml:space="preserve">), nübüvvete ve ahiret gününe iman </w:t>
      </w:r>
    </w:p>
    <w:p w14:paraId="22733E67" w14:textId="77777777" w:rsidR="00A1623C" w:rsidRDefault="00A1623C" w:rsidP="00A16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C) Nübüvvete, kitaplara ve kadere iman </w:t>
      </w:r>
    </w:p>
    <w:p w14:paraId="3A2DBF39" w14:textId="77777777" w:rsidR="00A1623C" w:rsidRDefault="00A1623C" w:rsidP="00A16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>D) Allah’a (</w:t>
      </w:r>
      <w:proofErr w:type="spellStart"/>
      <w:r>
        <w:rPr>
          <w:sz w:val="22"/>
          <w:szCs w:val="22"/>
        </w:rPr>
        <w:t>c.c</w:t>
      </w:r>
      <w:proofErr w:type="spellEnd"/>
      <w:r>
        <w:rPr>
          <w:sz w:val="22"/>
          <w:szCs w:val="22"/>
        </w:rPr>
        <w:t xml:space="preserve">), meleklere ve ahiret gününe iman </w:t>
      </w:r>
    </w:p>
    <w:p w14:paraId="080DC454" w14:textId="4AAF3DF8" w:rsidR="00A1623C" w:rsidRDefault="00A1623C" w:rsidP="00A16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E) Kitaplara, nübüvvete ve tevhide iman </w:t>
      </w:r>
    </w:p>
    <w:p w14:paraId="3FE92058" w14:textId="6D8AB438" w:rsidR="00A1623C" w:rsidRDefault="00A1623C" w:rsidP="00A1623C">
      <w:pPr>
        <w:pStyle w:val="Default"/>
        <w:rPr>
          <w:sz w:val="22"/>
          <w:szCs w:val="22"/>
        </w:rPr>
      </w:pPr>
    </w:p>
    <w:p w14:paraId="7D30C9E4" w14:textId="77777777" w:rsidR="00A1623C" w:rsidRDefault="00A1623C" w:rsidP="00A1623C">
      <w:pPr>
        <w:pStyle w:val="Default"/>
        <w:rPr>
          <w:sz w:val="22"/>
          <w:szCs w:val="22"/>
        </w:rPr>
      </w:pPr>
    </w:p>
    <w:p w14:paraId="13317D18" w14:textId="77777777" w:rsidR="00A1623C" w:rsidRDefault="00A1623C" w:rsidP="00A1623C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5. </w:t>
      </w:r>
      <w:r>
        <w:rPr>
          <w:sz w:val="22"/>
          <w:szCs w:val="22"/>
        </w:rPr>
        <w:t xml:space="preserve">“İman etmiş olduğu hâlde ibadetlerinde eksiklik bulunan kimse dinden çıkmaz. Günahkâr olur.’’ </w:t>
      </w:r>
    </w:p>
    <w:p w14:paraId="6C98CC7F" w14:textId="77777777" w:rsidR="00A1623C" w:rsidRDefault="00A1623C" w:rsidP="00A1623C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Bu paragrafta hangi konu dile getirilmektedir? </w:t>
      </w:r>
    </w:p>
    <w:p w14:paraId="3CEA089E" w14:textId="77777777" w:rsidR="00A1623C" w:rsidRDefault="00A1623C" w:rsidP="00A16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A) İmanda artma ve eksilme </w:t>
      </w:r>
    </w:p>
    <w:p w14:paraId="79595F33" w14:textId="77777777" w:rsidR="00A1623C" w:rsidRDefault="00A1623C" w:rsidP="00A16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B) Tasdik ve ikrar </w:t>
      </w:r>
    </w:p>
    <w:p w14:paraId="74A62481" w14:textId="77777777" w:rsidR="00A1623C" w:rsidRDefault="00A1623C" w:rsidP="00A16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C) İman- amel ve büyük günah ilişkisi </w:t>
      </w:r>
    </w:p>
    <w:p w14:paraId="24D3682B" w14:textId="77777777" w:rsidR="00A1623C" w:rsidRDefault="00A1623C" w:rsidP="00A16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D) İman – Ahlak ilişkisi </w:t>
      </w:r>
    </w:p>
    <w:p w14:paraId="348B788D" w14:textId="5D500479" w:rsidR="00C150A7" w:rsidRPr="00A1623C" w:rsidRDefault="00A1623C" w:rsidP="00A1623C">
      <w:pPr>
        <w:pStyle w:val="SORUNOLUBOLD"/>
        <w:numPr>
          <w:ilvl w:val="0"/>
          <w:numId w:val="0"/>
        </w:numPr>
        <w:ind w:left="284" w:hanging="284"/>
        <w:rPr>
          <w:b w:val="0"/>
        </w:rPr>
      </w:pPr>
      <w:r w:rsidRPr="00A1623C">
        <w:rPr>
          <w:b w:val="0"/>
          <w:sz w:val="22"/>
          <w:szCs w:val="22"/>
        </w:rPr>
        <w:t>E) İbadetlerdeki kusursuzluk</w:t>
      </w:r>
    </w:p>
    <w:bookmarkEnd w:id="1"/>
    <w:p w14:paraId="065CEA61" w14:textId="3A780CAE" w:rsidR="00C150A7" w:rsidRDefault="00C150A7">
      <w:pPr>
        <w:rPr>
          <w:rFonts w:cstheme="minorHAnsi"/>
          <w:sz w:val="24"/>
          <w:szCs w:val="24"/>
        </w:rPr>
      </w:pPr>
    </w:p>
    <w:p w14:paraId="2A8B4F45" w14:textId="3D6CDEA9" w:rsidR="00252F60" w:rsidRDefault="00252F60">
      <w:pPr>
        <w:rPr>
          <w:rFonts w:cstheme="minorHAnsi"/>
          <w:sz w:val="24"/>
          <w:szCs w:val="24"/>
        </w:rPr>
      </w:pPr>
    </w:p>
    <w:p w14:paraId="1374E710" w14:textId="77777777" w:rsidR="00A1623C" w:rsidRDefault="00A1623C" w:rsidP="00A1623C">
      <w:pPr>
        <w:pStyle w:val="Default"/>
      </w:pPr>
    </w:p>
    <w:p w14:paraId="71D432AB" w14:textId="77777777" w:rsidR="00A1623C" w:rsidRDefault="00A1623C" w:rsidP="00A1623C">
      <w:pPr>
        <w:pStyle w:val="Default"/>
      </w:pPr>
    </w:p>
    <w:p w14:paraId="06D10857" w14:textId="69EE30D4" w:rsidR="00A1623C" w:rsidRDefault="00A1623C" w:rsidP="00A1623C">
      <w:pPr>
        <w:pStyle w:val="Default"/>
        <w:rPr>
          <w:sz w:val="22"/>
          <w:szCs w:val="22"/>
        </w:rPr>
      </w:pPr>
      <w:r>
        <w:t xml:space="preserve"> </w:t>
      </w:r>
      <w:r>
        <w:rPr>
          <w:b/>
          <w:bCs/>
          <w:sz w:val="22"/>
          <w:szCs w:val="22"/>
        </w:rPr>
        <w:t xml:space="preserve">6. Allah Teâlâ’nın ilahlığında, isim, sıfat, fiil ve hükümlerinde eşi, dengi ve ortağı bulunduğunu kabul etmeye ne ad verilir? </w:t>
      </w:r>
    </w:p>
    <w:p w14:paraId="1C399593" w14:textId="77777777" w:rsidR="00A1623C" w:rsidRDefault="00A1623C" w:rsidP="00A16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A) Küfür B) </w:t>
      </w:r>
      <w:proofErr w:type="spellStart"/>
      <w:r>
        <w:rPr>
          <w:sz w:val="22"/>
          <w:szCs w:val="22"/>
        </w:rPr>
        <w:t>İrtidat</w:t>
      </w:r>
      <w:proofErr w:type="spellEnd"/>
      <w:r>
        <w:rPr>
          <w:sz w:val="22"/>
          <w:szCs w:val="22"/>
        </w:rPr>
        <w:t xml:space="preserve"> C) Şirk </w:t>
      </w:r>
    </w:p>
    <w:p w14:paraId="682BE312" w14:textId="74A8BB69" w:rsidR="00A1623C" w:rsidRDefault="00A1623C" w:rsidP="00A16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D) </w:t>
      </w:r>
      <w:proofErr w:type="spellStart"/>
      <w:r>
        <w:rPr>
          <w:sz w:val="22"/>
          <w:szCs w:val="22"/>
        </w:rPr>
        <w:t>Fasıklık</w:t>
      </w:r>
      <w:proofErr w:type="spellEnd"/>
      <w:r>
        <w:rPr>
          <w:sz w:val="22"/>
          <w:szCs w:val="22"/>
        </w:rPr>
        <w:t xml:space="preserve"> E) Tekfir </w:t>
      </w:r>
    </w:p>
    <w:p w14:paraId="082A9D90" w14:textId="65EB5EDF" w:rsidR="00A1623C" w:rsidRDefault="00A1623C" w:rsidP="00A1623C">
      <w:pPr>
        <w:pStyle w:val="Default"/>
        <w:rPr>
          <w:sz w:val="22"/>
          <w:szCs w:val="22"/>
        </w:rPr>
      </w:pPr>
    </w:p>
    <w:p w14:paraId="11A38EBF" w14:textId="77777777" w:rsidR="00A1623C" w:rsidRDefault="00A1623C" w:rsidP="00A1623C">
      <w:pPr>
        <w:pStyle w:val="Default"/>
        <w:rPr>
          <w:sz w:val="22"/>
          <w:szCs w:val="22"/>
        </w:rPr>
      </w:pPr>
    </w:p>
    <w:p w14:paraId="76B30BFE" w14:textId="77777777" w:rsidR="00A1623C" w:rsidRDefault="00A1623C" w:rsidP="00A1623C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7. Aşağıdakilerden hangisi </w:t>
      </w:r>
      <w:proofErr w:type="spellStart"/>
      <w:r>
        <w:rPr>
          <w:b/>
          <w:bCs/>
          <w:sz w:val="22"/>
          <w:szCs w:val="22"/>
        </w:rPr>
        <w:t>akaid</w:t>
      </w:r>
      <w:proofErr w:type="spellEnd"/>
      <w:r>
        <w:rPr>
          <w:b/>
          <w:bCs/>
          <w:sz w:val="22"/>
          <w:szCs w:val="22"/>
        </w:rPr>
        <w:t xml:space="preserve"> ilminin amaçları arasında yer almaz? </w:t>
      </w:r>
    </w:p>
    <w:p w14:paraId="4DE0030A" w14:textId="77777777" w:rsidR="00A1623C" w:rsidRDefault="00A1623C" w:rsidP="00A16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A) İnsanın dünya ve ahiret mutluluğunu temin için çaba göstermek </w:t>
      </w:r>
    </w:p>
    <w:p w14:paraId="25E16289" w14:textId="77777777" w:rsidR="00A1623C" w:rsidRDefault="00A1623C" w:rsidP="00A16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B) İslam inanç esaslarını eleştirilere karşı savunmak </w:t>
      </w:r>
    </w:p>
    <w:p w14:paraId="528DFBAF" w14:textId="77777777" w:rsidR="00A1623C" w:rsidRDefault="00A1623C" w:rsidP="00A16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C) Bâtıl dinlerin doğuş ve gelişimleri hakkında sağlıklı bilgiler vermek </w:t>
      </w:r>
    </w:p>
    <w:p w14:paraId="2BFD4137" w14:textId="77777777" w:rsidR="00A1623C" w:rsidRDefault="00A1623C" w:rsidP="00A16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D) İnanç esaslarının ispatını vahiy ve aklın verileriyle yaparak kişinin imanını taklitten kurtarmak </w:t>
      </w:r>
    </w:p>
    <w:p w14:paraId="2DBBB040" w14:textId="4AA7E0EB" w:rsidR="00A1623C" w:rsidRDefault="00A1623C" w:rsidP="00A16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E) İnsanı şüphelerden arındırmak </w:t>
      </w:r>
    </w:p>
    <w:p w14:paraId="256C85AB" w14:textId="4F50B2FC" w:rsidR="00A1623C" w:rsidRDefault="00A1623C" w:rsidP="00A1623C">
      <w:pPr>
        <w:pStyle w:val="Default"/>
        <w:rPr>
          <w:sz w:val="22"/>
          <w:szCs w:val="22"/>
        </w:rPr>
      </w:pPr>
    </w:p>
    <w:p w14:paraId="65EF3A6C" w14:textId="77777777" w:rsidR="00A1623C" w:rsidRDefault="00A1623C" w:rsidP="00A1623C">
      <w:pPr>
        <w:pStyle w:val="Default"/>
        <w:rPr>
          <w:sz w:val="22"/>
          <w:szCs w:val="22"/>
        </w:rPr>
      </w:pPr>
    </w:p>
    <w:p w14:paraId="146555DA" w14:textId="77777777" w:rsidR="00A1623C" w:rsidRDefault="00A1623C" w:rsidP="00A1623C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8. Aşağıdakilerden hangisi iman ile ilgili olarak söylenemez? </w:t>
      </w:r>
    </w:p>
    <w:p w14:paraId="0E9B546E" w14:textId="77777777" w:rsidR="00A1623C" w:rsidRDefault="00A1623C" w:rsidP="00A16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A) İmanın lügat manası, sözü onaylamak, güven vermek, güvende olmaktır. </w:t>
      </w:r>
    </w:p>
    <w:p w14:paraId="7802B754" w14:textId="77777777" w:rsidR="00A1623C" w:rsidRDefault="00A1623C" w:rsidP="00A16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>B) İman, Peygamberimizin (</w:t>
      </w:r>
      <w:proofErr w:type="spellStart"/>
      <w:r>
        <w:rPr>
          <w:sz w:val="22"/>
          <w:szCs w:val="22"/>
        </w:rPr>
        <w:t>s.a.v</w:t>
      </w:r>
      <w:proofErr w:type="spellEnd"/>
      <w:r>
        <w:rPr>
          <w:sz w:val="22"/>
          <w:szCs w:val="22"/>
        </w:rPr>
        <w:t>) Allah’tan (</w:t>
      </w:r>
      <w:proofErr w:type="spellStart"/>
      <w:r>
        <w:rPr>
          <w:sz w:val="22"/>
          <w:szCs w:val="22"/>
        </w:rPr>
        <w:t>c.c</w:t>
      </w:r>
      <w:proofErr w:type="spellEnd"/>
      <w:r>
        <w:rPr>
          <w:sz w:val="22"/>
          <w:szCs w:val="22"/>
        </w:rPr>
        <w:t xml:space="preserve">) getirdiklerini kalp ile tasdik ve dil ile ikrardan ibarettir. </w:t>
      </w:r>
    </w:p>
    <w:p w14:paraId="1B401AA3" w14:textId="77777777" w:rsidR="00A1623C" w:rsidRDefault="00A1623C" w:rsidP="00A16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C) İman için kalbin tasdiki olmaksızın sadece dilin ikrarı yeterlidir. </w:t>
      </w:r>
    </w:p>
    <w:p w14:paraId="054AA248" w14:textId="77777777" w:rsidR="00A1623C" w:rsidRDefault="00A1623C" w:rsidP="00A16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D) Taklidî imana sahip mümin, dinî ve akli delillerle imanını güçlendirmekle yükümlüdür. </w:t>
      </w:r>
    </w:p>
    <w:p w14:paraId="1B404713" w14:textId="25A12903" w:rsidR="00A1623C" w:rsidRDefault="00A1623C" w:rsidP="00A16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E) İman ile amel arasında sıkı bir ilişki vardır. </w:t>
      </w:r>
    </w:p>
    <w:p w14:paraId="32AF2185" w14:textId="03A5C576" w:rsidR="00A1623C" w:rsidRDefault="00A1623C" w:rsidP="00A1623C">
      <w:pPr>
        <w:pStyle w:val="Default"/>
        <w:rPr>
          <w:sz w:val="22"/>
          <w:szCs w:val="22"/>
        </w:rPr>
      </w:pPr>
    </w:p>
    <w:p w14:paraId="0994E0B0" w14:textId="77777777" w:rsidR="00A1623C" w:rsidRDefault="00A1623C" w:rsidP="00A1623C">
      <w:pPr>
        <w:pStyle w:val="Default"/>
        <w:rPr>
          <w:sz w:val="22"/>
          <w:szCs w:val="22"/>
        </w:rPr>
      </w:pPr>
    </w:p>
    <w:p w14:paraId="0BF3701C" w14:textId="77777777" w:rsidR="00A1623C" w:rsidRDefault="00A1623C" w:rsidP="00A1623C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9. Aşağıdakilerden hangisi şirke örnek oluşturmaz? </w:t>
      </w:r>
    </w:p>
    <w:p w14:paraId="15208B3C" w14:textId="77777777" w:rsidR="00A1623C" w:rsidRDefault="00A1623C" w:rsidP="00A16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A) Allah’a inanmakla birlikte, ona yakınlaşmak için insan ya da başka varlıkları aracı kılmak </w:t>
      </w:r>
    </w:p>
    <w:p w14:paraId="1C8A44F5" w14:textId="77777777" w:rsidR="00A1623C" w:rsidRDefault="00A1623C" w:rsidP="00A16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B) Allah dışında, güneş, yıldız, dağ vb. varlıklara tapınmak </w:t>
      </w:r>
    </w:p>
    <w:p w14:paraId="7F841B67" w14:textId="77777777" w:rsidR="00A1623C" w:rsidRDefault="00A1623C" w:rsidP="00A16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C) İlahın olmadığını ve evrenin yaratılmadığını savunmak </w:t>
      </w:r>
    </w:p>
    <w:p w14:paraId="0A1C4BA9" w14:textId="77777777" w:rsidR="00A1623C" w:rsidRDefault="00A1623C" w:rsidP="00A16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D) Allah’tan başka ilahların da olduğunu kabul etmek </w:t>
      </w:r>
    </w:p>
    <w:p w14:paraId="7A8F5501" w14:textId="2F7C88D8" w:rsidR="00A1623C" w:rsidRDefault="00A1623C" w:rsidP="00A16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E) Putları Allah’la arasında aracı kabul etmek </w:t>
      </w:r>
    </w:p>
    <w:p w14:paraId="579A9631" w14:textId="6080B9D4" w:rsidR="00A1623C" w:rsidRDefault="00A1623C" w:rsidP="00A1623C">
      <w:pPr>
        <w:pStyle w:val="Default"/>
        <w:rPr>
          <w:sz w:val="22"/>
          <w:szCs w:val="22"/>
        </w:rPr>
      </w:pPr>
    </w:p>
    <w:p w14:paraId="4565E6A9" w14:textId="77777777" w:rsidR="00A1623C" w:rsidRDefault="00A1623C" w:rsidP="00A1623C">
      <w:pPr>
        <w:pStyle w:val="Default"/>
        <w:rPr>
          <w:sz w:val="22"/>
          <w:szCs w:val="22"/>
        </w:rPr>
      </w:pPr>
    </w:p>
    <w:p w14:paraId="67BCF38F" w14:textId="77777777" w:rsidR="00A1623C" w:rsidRDefault="00A1623C" w:rsidP="00A1623C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10. Aşağıdakilerden hangisi Allah’ın varlığı ve birliği konusundaki delillerin amaçlarından biri değildir? </w:t>
      </w:r>
    </w:p>
    <w:p w14:paraId="56D899E0" w14:textId="77777777" w:rsidR="00A1623C" w:rsidRDefault="00A1623C" w:rsidP="00A16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A) Müminin imanını sağlamlaştırmak </w:t>
      </w:r>
    </w:p>
    <w:p w14:paraId="4E9419EA" w14:textId="77777777" w:rsidR="00A1623C" w:rsidRDefault="00A1623C" w:rsidP="00A16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B) Münkiri inkârında âciz bırakmak </w:t>
      </w:r>
    </w:p>
    <w:p w14:paraId="22B3034C" w14:textId="77777777" w:rsidR="00A1623C" w:rsidRDefault="00A1623C" w:rsidP="00A16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C) Doğabilecek şüpheleri gidermek </w:t>
      </w:r>
    </w:p>
    <w:p w14:paraId="4892338E" w14:textId="77777777" w:rsidR="00A1623C" w:rsidRDefault="00A1623C" w:rsidP="00A16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D) İnsanın dünya ve ahiret mutluluğunu sağlamak </w:t>
      </w:r>
    </w:p>
    <w:p w14:paraId="36430769" w14:textId="17343E84" w:rsidR="00252F60" w:rsidRDefault="00A1623C">
      <w:pPr>
        <w:rPr>
          <w:rFonts w:cstheme="minorHAnsi"/>
          <w:sz w:val="24"/>
          <w:szCs w:val="24"/>
        </w:rPr>
      </w:pPr>
      <w:r>
        <w:t xml:space="preserve">E) Toplumda </w:t>
      </w:r>
      <w:proofErr w:type="gramStart"/>
      <w:r>
        <w:t>alimlerin</w:t>
      </w:r>
      <w:proofErr w:type="gramEnd"/>
      <w:r>
        <w:t xml:space="preserve"> sayısını çoğaltmak</w:t>
      </w:r>
    </w:p>
    <w:p w14:paraId="22896ACB" w14:textId="77777777" w:rsidR="00A1623C" w:rsidRDefault="00A1623C" w:rsidP="00A1623C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* AŞAĞIDAKİ BOŞLUKLARI DOLDURUNUZ * (20p) </w:t>
      </w:r>
    </w:p>
    <w:p w14:paraId="0CD2A8B8" w14:textId="001E91EE" w:rsidR="00A1623C" w:rsidRDefault="00A1623C" w:rsidP="00A1623C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a. </w:t>
      </w:r>
      <w:r>
        <w:rPr>
          <w:sz w:val="22"/>
          <w:szCs w:val="22"/>
        </w:rPr>
        <w:t>İnsanın doğuştan sahip olduğu dine yönelme ve Allah’ın (</w:t>
      </w:r>
      <w:proofErr w:type="spellStart"/>
      <w:r>
        <w:rPr>
          <w:sz w:val="22"/>
          <w:szCs w:val="22"/>
        </w:rPr>
        <w:t>c.c</w:t>
      </w:r>
      <w:proofErr w:type="spellEnd"/>
      <w:r>
        <w:rPr>
          <w:sz w:val="22"/>
          <w:szCs w:val="22"/>
        </w:rPr>
        <w:t xml:space="preserve">) varlığını bulabilme kabiliyetine </w:t>
      </w:r>
      <w:proofErr w:type="gramStart"/>
      <w:r>
        <w:rPr>
          <w:sz w:val="22"/>
          <w:szCs w:val="22"/>
        </w:rPr>
        <w:t>…..…….………………..………..…</w:t>
      </w:r>
      <w:proofErr w:type="gram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denir</w:t>
      </w:r>
      <w:proofErr w:type="gramEnd"/>
      <w:r>
        <w:rPr>
          <w:sz w:val="22"/>
          <w:szCs w:val="22"/>
        </w:rPr>
        <w:t xml:space="preserve">. </w:t>
      </w:r>
    </w:p>
    <w:p w14:paraId="2FD10D1C" w14:textId="77777777" w:rsidR="00401759" w:rsidRDefault="00401759" w:rsidP="00A1623C">
      <w:pPr>
        <w:pStyle w:val="Default"/>
        <w:rPr>
          <w:sz w:val="22"/>
          <w:szCs w:val="22"/>
        </w:rPr>
      </w:pPr>
    </w:p>
    <w:p w14:paraId="089F4C73" w14:textId="106CB457" w:rsidR="00A1623C" w:rsidRDefault="00A1623C" w:rsidP="00A1623C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b. </w:t>
      </w:r>
      <w:r>
        <w:rPr>
          <w:sz w:val="22"/>
          <w:szCs w:val="22"/>
        </w:rPr>
        <w:t>Allah’a (</w:t>
      </w:r>
      <w:proofErr w:type="spellStart"/>
      <w:r>
        <w:rPr>
          <w:sz w:val="22"/>
          <w:szCs w:val="22"/>
        </w:rPr>
        <w:t>c.c</w:t>
      </w:r>
      <w:proofErr w:type="spellEnd"/>
      <w:r>
        <w:rPr>
          <w:sz w:val="22"/>
          <w:szCs w:val="22"/>
        </w:rPr>
        <w:t xml:space="preserve">) iman esasına iman esaslarının ilki ve temeli olduğu için </w:t>
      </w:r>
      <w:proofErr w:type="gramStart"/>
      <w:r>
        <w:rPr>
          <w:sz w:val="22"/>
          <w:szCs w:val="22"/>
        </w:rPr>
        <w:t>…………………..………..…</w:t>
      </w:r>
      <w:proofErr w:type="gram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adı</w:t>
      </w:r>
      <w:proofErr w:type="gramEnd"/>
      <w:r>
        <w:rPr>
          <w:sz w:val="22"/>
          <w:szCs w:val="22"/>
        </w:rPr>
        <w:t xml:space="preserve"> verilir. </w:t>
      </w:r>
    </w:p>
    <w:p w14:paraId="354F2CB2" w14:textId="77777777" w:rsidR="00401759" w:rsidRDefault="00401759" w:rsidP="00A1623C">
      <w:pPr>
        <w:pStyle w:val="Default"/>
        <w:rPr>
          <w:sz w:val="22"/>
          <w:szCs w:val="22"/>
        </w:rPr>
      </w:pPr>
    </w:p>
    <w:p w14:paraId="7BB5AFD2" w14:textId="77777777" w:rsidR="00401759" w:rsidRDefault="00A1623C" w:rsidP="00A1623C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c. </w:t>
      </w:r>
      <w:r>
        <w:rPr>
          <w:sz w:val="22"/>
          <w:szCs w:val="22"/>
        </w:rPr>
        <w:t xml:space="preserve">İman esaslarından, tartışmaya girmeden, sadece Kur’an ve hadislerde yer alan bilgileri aktarmak suretiyle bahseden ilmin adı </w:t>
      </w:r>
      <w:proofErr w:type="gramStart"/>
      <w:r>
        <w:rPr>
          <w:sz w:val="22"/>
          <w:szCs w:val="22"/>
        </w:rPr>
        <w:t>…………..………………………</w:t>
      </w:r>
      <w:proofErr w:type="spellStart"/>
      <w:proofErr w:type="gramEnd"/>
      <w:r>
        <w:rPr>
          <w:sz w:val="22"/>
          <w:szCs w:val="22"/>
        </w:rPr>
        <w:t>dir</w:t>
      </w:r>
      <w:proofErr w:type="spellEnd"/>
      <w:r>
        <w:rPr>
          <w:sz w:val="22"/>
          <w:szCs w:val="22"/>
        </w:rPr>
        <w:t>.</w:t>
      </w:r>
    </w:p>
    <w:p w14:paraId="624494B1" w14:textId="0E37549C" w:rsidR="00A1623C" w:rsidRDefault="00A1623C" w:rsidP="00A16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7C093DFD" w14:textId="0427129D" w:rsidR="00A1623C" w:rsidRDefault="00A1623C" w:rsidP="00A1623C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d. </w:t>
      </w:r>
      <w:proofErr w:type="gramStart"/>
      <w:r>
        <w:rPr>
          <w:sz w:val="22"/>
          <w:szCs w:val="22"/>
        </w:rPr>
        <w:t>……………..…………</w:t>
      </w:r>
      <w:proofErr w:type="gram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büyük</w:t>
      </w:r>
      <w:proofErr w:type="gramEnd"/>
      <w:r>
        <w:rPr>
          <w:sz w:val="22"/>
          <w:szCs w:val="22"/>
        </w:rPr>
        <w:t xml:space="preserve"> günah anlamına gelir. </w:t>
      </w:r>
    </w:p>
    <w:p w14:paraId="6A01C64F" w14:textId="77777777" w:rsidR="00401759" w:rsidRDefault="00401759" w:rsidP="00A1623C">
      <w:pPr>
        <w:pStyle w:val="Default"/>
        <w:rPr>
          <w:sz w:val="22"/>
          <w:szCs w:val="22"/>
        </w:rPr>
      </w:pPr>
    </w:p>
    <w:p w14:paraId="099BFE23" w14:textId="6121A428" w:rsidR="00A1623C" w:rsidRDefault="00A1623C" w:rsidP="00A1623C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e. </w:t>
      </w:r>
      <w:r>
        <w:rPr>
          <w:sz w:val="22"/>
          <w:szCs w:val="22"/>
        </w:rPr>
        <w:t>Peygamberimizin (</w:t>
      </w:r>
      <w:proofErr w:type="spellStart"/>
      <w:r>
        <w:rPr>
          <w:sz w:val="22"/>
          <w:szCs w:val="22"/>
        </w:rPr>
        <w:t>s.a.v</w:t>
      </w:r>
      <w:proofErr w:type="spellEnd"/>
      <w:r>
        <w:rPr>
          <w:sz w:val="22"/>
          <w:szCs w:val="22"/>
        </w:rPr>
        <w:t xml:space="preserve">) Allah’tan getirdiği bütün inanç, ibadet, muamelât ve ahlâk ilkelerini tasdik etmeye </w:t>
      </w:r>
      <w:proofErr w:type="gramStart"/>
      <w:r>
        <w:rPr>
          <w:sz w:val="22"/>
          <w:szCs w:val="22"/>
        </w:rPr>
        <w:t>………………….…………………….</w:t>
      </w:r>
      <w:proofErr w:type="gram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iman</w:t>
      </w:r>
      <w:proofErr w:type="gramEnd"/>
      <w:r>
        <w:rPr>
          <w:sz w:val="22"/>
          <w:szCs w:val="22"/>
        </w:rPr>
        <w:t xml:space="preserve"> denir. </w:t>
      </w:r>
    </w:p>
    <w:p w14:paraId="62A37C1A" w14:textId="77777777" w:rsidR="00401759" w:rsidRDefault="00401759" w:rsidP="00A1623C">
      <w:pPr>
        <w:pStyle w:val="Default"/>
        <w:rPr>
          <w:sz w:val="22"/>
          <w:szCs w:val="22"/>
        </w:rPr>
      </w:pPr>
    </w:p>
    <w:p w14:paraId="4071357E" w14:textId="34DCEF07" w:rsidR="00A1623C" w:rsidRDefault="00A1623C" w:rsidP="00A1623C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f. </w:t>
      </w:r>
      <w:r>
        <w:rPr>
          <w:sz w:val="22"/>
          <w:szCs w:val="22"/>
        </w:rPr>
        <w:t xml:space="preserve">Amel </w:t>
      </w:r>
      <w:proofErr w:type="gramStart"/>
      <w:r>
        <w:rPr>
          <w:sz w:val="22"/>
          <w:szCs w:val="22"/>
        </w:rPr>
        <w:t>…………………….………..………</w:t>
      </w:r>
      <w:proofErr w:type="spellStart"/>
      <w:proofErr w:type="gramEnd"/>
      <w:r>
        <w:rPr>
          <w:sz w:val="22"/>
          <w:szCs w:val="22"/>
        </w:rPr>
        <w:t>ın</w:t>
      </w:r>
      <w:proofErr w:type="spellEnd"/>
      <w:r>
        <w:rPr>
          <w:sz w:val="22"/>
          <w:szCs w:val="22"/>
        </w:rPr>
        <w:t xml:space="preserve"> parçası değildir. Ancak onu güçlendiren bir rüknüdür. </w:t>
      </w:r>
    </w:p>
    <w:p w14:paraId="1ACAA381" w14:textId="77777777" w:rsidR="00401759" w:rsidRDefault="00401759" w:rsidP="00A1623C">
      <w:pPr>
        <w:pStyle w:val="Default"/>
        <w:rPr>
          <w:sz w:val="22"/>
          <w:szCs w:val="22"/>
        </w:rPr>
      </w:pPr>
    </w:p>
    <w:p w14:paraId="521E0621" w14:textId="6AEF5C09" w:rsidR="00A1623C" w:rsidRDefault="00A1623C" w:rsidP="00A1623C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g. </w:t>
      </w:r>
      <w:proofErr w:type="gramStart"/>
      <w:r>
        <w:rPr>
          <w:sz w:val="22"/>
          <w:szCs w:val="22"/>
        </w:rPr>
        <w:t>……………………………………</w:t>
      </w:r>
      <w:proofErr w:type="gramEnd"/>
      <w:r>
        <w:rPr>
          <w:sz w:val="22"/>
          <w:szCs w:val="22"/>
        </w:rPr>
        <w:t xml:space="preserve"> Allah’ın zât, sıfat, fiil ve isimlerinde ona eş isnat eden kimsedir. </w:t>
      </w:r>
    </w:p>
    <w:p w14:paraId="7BAAACBE" w14:textId="77777777" w:rsidR="00401759" w:rsidRDefault="00401759" w:rsidP="00A1623C">
      <w:pPr>
        <w:pStyle w:val="Default"/>
        <w:rPr>
          <w:sz w:val="22"/>
          <w:szCs w:val="22"/>
        </w:rPr>
      </w:pPr>
    </w:p>
    <w:p w14:paraId="64DDF448" w14:textId="5DB1EF61" w:rsidR="00A1623C" w:rsidRDefault="00A1623C" w:rsidP="00A1623C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h. </w:t>
      </w:r>
      <w:proofErr w:type="gramStart"/>
      <w:r>
        <w:rPr>
          <w:sz w:val="22"/>
          <w:szCs w:val="22"/>
        </w:rPr>
        <w:t>…………………….………….…</w:t>
      </w:r>
      <w:proofErr w:type="gramEnd"/>
      <w:r>
        <w:rPr>
          <w:sz w:val="22"/>
          <w:szCs w:val="22"/>
        </w:rPr>
        <w:t xml:space="preserve"> İslam toplumu için küfrünü açıkça söyleyen </w:t>
      </w:r>
      <w:proofErr w:type="gramStart"/>
      <w:r>
        <w:rPr>
          <w:sz w:val="22"/>
          <w:szCs w:val="22"/>
        </w:rPr>
        <w:t>kafirlerden</w:t>
      </w:r>
      <w:proofErr w:type="gramEnd"/>
      <w:r>
        <w:rPr>
          <w:sz w:val="22"/>
          <w:szCs w:val="22"/>
        </w:rPr>
        <w:t xml:space="preserve"> daha tehlikelidirler. </w:t>
      </w:r>
    </w:p>
    <w:p w14:paraId="0E394DE8" w14:textId="77777777" w:rsidR="00401759" w:rsidRDefault="00401759" w:rsidP="00A1623C">
      <w:pPr>
        <w:pStyle w:val="Default"/>
        <w:rPr>
          <w:sz w:val="22"/>
          <w:szCs w:val="22"/>
        </w:rPr>
      </w:pPr>
    </w:p>
    <w:p w14:paraId="31F15542" w14:textId="476E85D0" w:rsidR="00A1623C" w:rsidRDefault="00A1623C" w:rsidP="00A1623C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ı. </w:t>
      </w:r>
      <w:r>
        <w:rPr>
          <w:sz w:val="22"/>
          <w:szCs w:val="22"/>
        </w:rPr>
        <w:t>Allah’ın (</w:t>
      </w:r>
      <w:proofErr w:type="spellStart"/>
      <w:r>
        <w:rPr>
          <w:sz w:val="22"/>
          <w:szCs w:val="22"/>
        </w:rPr>
        <w:t>c.c</w:t>
      </w:r>
      <w:proofErr w:type="spellEnd"/>
      <w:r>
        <w:rPr>
          <w:sz w:val="22"/>
          <w:szCs w:val="22"/>
        </w:rPr>
        <w:t xml:space="preserve">) isimlerine ayette geçen ifadeyle en güzel isimler anlamında </w:t>
      </w:r>
      <w:proofErr w:type="gramStart"/>
      <w:r>
        <w:rPr>
          <w:sz w:val="22"/>
          <w:szCs w:val="22"/>
        </w:rPr>
        <w:t>………….…………………….</w:t>
      </w:r>
      <w:proofErr w:type="gramEnd"/>
      <w:r>
        <w:rPr>
          <w:sz w:val="22"/>
          <w:szCs w:val="22"/>
        </w:rPr>
        <w:t xml:space="preserve">denir. </w:t>
      </w:r>
    </w:p>
    <w:p w14:paraId="76104FCE" w14:textId="77777777" w:rsidR="00401759" w:rsidRDefault="00401759" w:rsidP="00A1623C">
      <w:pPr>
        <w:pStyle w:val="Default"/>
        <w:rPr>
          <w:sz w:val="22"/>
          <w:szCs w:val="22"/>
        </w:rPr>
      </w:pPr>
    </w:p>
    <w:p w14:paraId="02337896" w14:textId="38773C0D" w:rsidR="00252F60" w:rsidRDefault="00A1623C" w:rsidP="00A1623C">
      <w:r>
        <w:rPr>
          <w:b/>
          <w:bCs/>
        </w:rPr>
        <w:t xml:space="preserve">i. </w:t>
      </w:r>
      <w:r>
        <w:t xml:space="preserve">Ahiret ve meleklere imanın her ikisi de </w:t>
      </w:r>
      <w:proofErr w:type="spellStart"/>
      <w:r>
        <w:t>gayb</w:t>
      </w:r>
      <w:proofErr w:type="spellEnd"/>
      <w:r>
        <w:t xml:space="preserve"> konusu olduğu ve bunlar hakkında ancak nassa dayanarak bilgi sahibi olunabileceği için bu ikisine </w:t>
      </w:r>
      <w:proofErr w:type="gramStart"/>
      <w:r>
        <w:t>………….…………….……..….</w:t>
      </w:r>
      <w:proofErr w:type="gramEnd"/>
      <w:r>
        <w:t xml:space="preserve"> </w:t>
      </w:r>
      <w:proofErr w:type="gramStart"/>
      <w:r>
        <w:t>denilmiştir</w:t>
      </w:r>
      <w:proofErr w:type="gramEnd"/>
      <w:r>
        <w:t>.</w:t>
      </w:r>
    </w:p>
    <w:p w14:paraId="420E2409" w14:textId="3C564B43" w:rsidR="00A1623C" w:rsidRDefault="00A1623C" w:rsidP="00A1623C"/>
    <w:p w14:paraId="5B64E631" w14:textId="201D37F9" w:rsidR="00A1623C" w:rsidRDefault="00A1623C" w:rsidP="00A1623C"/>
    <w:p w14:paraId="4BC1DD00" w14:textId="33054EBD" w:rsidR="00A1623C" w:rsidRDefault="00A1623C" w:rsidP="00A1623C"/>
    <w:p w14:paraId="535F5B71" w14:textId="0C43F0B2" w:rsidR="00A1623C" w:rsidRDefault="00A1623C" w:rsidP="00A1623C"/>
    <w:p w14:paraId="25758CB2" w14:textId="29A34CB3" w:rsidR="00A1623C" w:rsidRDefault="00A1623C" w:rsidP="00A1623C"/>
    <w:p w14:paraId="78C2462A" w14:textId="500AC2FA" w:rsidR="00A1623C" w:rsidRDefault="00A1623C" w:rsidP="00A1623C"/>
    <w:p w14:paraId="47E6C544" w14:textId="7B2A9060" w:rsidR="00A1623C" w:rsidRDefault="00A1623C" w:rsidP="00A1623C"/>
    <w:p w14:paraId="2AF1A870" w14:textId="13D7AA61" w:rsidR="00A1623C" w:rsidRDefault="00A1623C" w:rsidP="00A1623C"/>
    <w:p w14:paraId="53B00EF9" w14:textId="243B4817" w:rsidR="00A1623C" w:rsidRDefault="00A1623C" w:rsidP="00A1623C"/>
    <w:p w14:paraId="24C02A1D" w14:textId="5413F4F8" w:rsidR="00401759" w:rsidRDefault="00401759" w:rsidP="00A1623C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</w:p>
    <w:p w14:paraId="7033CC73" w14:textId="77777777" w:rsidR="00401759" w:rsidRDefault="00401759" w:rsidP="00A1623C">
      <w:pPr>
        <w:pStyle w:val="Default"/>
        <w:rPr>
          <w:rFonts w:asciiTheme="minorHAnsi" w:hAnsiTheme="minorHAnsi" w:cstheme="minorHAnsi"/>
          <w:color w:val="auto"/>
        </w:rPr>
      </w:pPr>
    </w:p>
    <w:p w14:paraId="1AB07FE8" w14:textId="523C9757" w:rsidR="00A1623C" w:rsidRDefault="00A1623C" w:rsidP="00A1623C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* AŞAĞIDAKİ AÇIK UÇ</w:t>
      </w:r>
      <w:r>
        <w:rPr>
          <w:b/>
          <w:bCs/>
          <w:sz w:val="20"/>
          <w:szCs w:val="20"/>
        </w:rPr>
        <w:t xml:space="preserve">LU SORULARI KISACA AÇIKLAYINIZ </w:t>
      </w:r>
      <w:r>
        <w:rPr>
          <w:b/>
          <w:bCs/>
          <w:sz w:val="20"/>
          <w:szCs w:val="20"/>
        </w:rPr>
        <w:t xml:space="preserve"> </w:t>
      </w:r>
    </w:p>
    <w:p w14:paraId="70669B40" w14:textId="0027948B" w:rsidR="00252F60" w:rsidRDefault="00A1623C" w:rsidP="00A1623C">
      <w:pPr>
        <w:rPr>
          <w:rFonts w:cstheme="minorHAnsi"/>
          <w:sz w:val="24"/>
          <w:szCs w:val="24"/>
        </w:rPr>
      </w:pPr>
      <w:r>
        <w:rPr>
          <w:sz w:val="20"/>
          <w:szCs w:val="20"/>
        </w:rPr>
        <w:t>İslam’da iman esaslarının birincisi ve en önemlisi Allah’a (</w:t>
      </w:r>
      <w:proofErr w:type="spellStart"/>
      <w:r>
        <w:rPr>
          <w:sz w:val="20"/>
          <w:szCs w:val="20"/>
        </w:rPr>
        <w:t>c.c</w:t>
      </w:r>
      <w:proofErr w:type="spellEnd"/>
      <w:r>
        <w:rPr>
          <w:sz w:val="20"/>
          <w:szCs w:val="20"/>
        </w:rPr>
        <w:t>) imandır. Allah’a (</w:t>
      </w:r>
      <w:proofErr w:type="spellStart"/>
      <w:r>
        <w:rPr>
          <w:sz w:val="20"/>
          <w:szCs w:val="20"/>
        </w:rPr>
        <w:t>c.c</w:t>
      </w:r>
      <w:proofErr w:type="spellEnd"/>
      <w:r>
        <w:rPr>
          <w:sz w:val="20"/>
          <w:szCs w:val="20"/>
        </w:rPr>
        <w:t>) iman demek, yalnız Allah’ın (</w:t>
      </w:r>
      <w:proofErr w:type="spellStart"/>
      <w:r>
        <w:rPr>
          <w:sz w:val="20"/>
          <w:szCs w:val="20"/>
        </w:rPr>
        <w:t>c.c</w:t>
      </w:r>
      <w:proofErr w:type="spellEnd"/>
      <w:r>
        <w:rPr>
          <w:sz w:val="20"/>
          <w:szCs w:val="20"/>
        </w:rPr>
        <w:t xml:space="preserve">) varlığına inanmakla kalmayıp, aynı zamanda O yüce varlıkta bulunması zorunlu sıfatların varlığına ve O’nun </w:t>
      </w:r>
      <w:proofErr w:type="spellStart"/>
      <w:r>
        <w:rPr>
          <w:sz w:val="20"/>
          <w:szCs w:val="20"/>
        </w:rPr>
        <w:t>zâtına</w:t>
      </w:r>
      <w:proofErr w:type="spellEnd"/>
      <w:r>
        <w:rPr>
          <w:sz w:val="20"/>
          <w:szCs w:val="20"/>
        </w:rPr>
        <w:t xml:space="preserve"> yakışmayan noksan sıfatlardan münezzeh (uzak, yüce) olduğuna da inanmaktır. </w:t>
      </w:r>
      <w:proofErr w:type="spellStart"/>
      <w:r>
        <w:rPr>
          <w:sz w:val="20"/>
          <w:szCs w:val="20"/>
        </w:rPr>
        <w:t>Zâtî</w:t>
      </w:r>
      <w:proofErr w:type="spellEnd"/>
      <w:r>
        <w:rPr>
          <w:sz w:val="20"/>
          <w:szCs w:val="20"/>
        </w:rPr>
        <w:t xml:space="preserve"> ve </w:t>
      </w:r>
      <w:proofErr w:type="spellStart"/>
      <w:r>
        <w:rPr>
          <w:sz w:val="20"/>
          <w:szCs w:val="20"/>
        </w:rPr>
        <w:t>subûtî</w:t>
      </w:r>
      <w:proofErr w:type="spellEnd"/>
      <w:r>
        <w:rPr>
          <w:sz w:val="20"/>
          <w:szCs w:val="20"/>
        </w:rPr>
        <w:t xml:space="preserve"> sıfatlar olarak iki bölümde ele alınan bu sıfatlar sırasıyla şunlardır:</w:t>
      </w:r>
    </w:p>
    <w:p w14:paraId="13E2098D" w14:textId="294FE30E" w:rsidR="00A1623C" w:rsidRPr="00A1623C" w:rsidRDefault="00A1623C" w:rsidP="00A1623C">
      <w:pPr>
        <w:rPr>
          <w:b/>
          <w:bCs/>
          <w:sz w:val="20"/>
          <w:szCs w:val="20"/>
        </w:rPr>
      </w:pPr>
      <w:proofErr w:type="gramStart"/>
      <w:r>
        <w:rPr>
          <w:b/>
          <w:bCs/>
          <w:sz w:val="20"/>
          <w:szCs w:val="20"/>
        </w:rPr>
        <w:t>a</w:t>
      </w:r>
      <w:proofErr w:type="gramEnd"/>
      <w:r>
        <w:rPr>
          <w:b/>
          <w:bCs/>
          <w:sz w:val="20"/>
          <w:szCs w:val="20"/>
        </w:rPr>
        <w:t>. Zati Sıfatlar (12p)</w:t>
      </w:r>
    </w:p>
    <w:p w14:paraId="6195108F" w14:textId="77777777" w:rsidR="00A1623C" w:rsidRDefault="00A1623C" w:rsidP="00A1623C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V </w:t>
      </w:r>
      <w:r>
        <w:rPr>
          <w:sz w:val="20"/>
          <w:szCs w:val="20"/>
        </w:rPr>
        <w:t xml:space="preserve">ü c u </w:t>
      </w:r>
      <w:proofErr w:type="gramStart"/>
      <w:r>
        <w:rPr>
          <w:sz w:val="20"/>
          <w:szCs w:val="20"/>
        </w:rPr>
        <w:t>d : Allah’ın</w:t>
      </w:r>
      <w:proofErr w:type="gramEnd"/>
      <w:r>
        <w:rPr>
          <w:sz w:val="20"/>
          <w:szCs w:val="20"/>
        </w:rPr>
        <w:t xml:space="preserve"> var olması demektir. O’nun yokluğu düşünülemeyeceği için O’na </w:t>
      </w:r>
      <w:proofErr w:type="spellStart"/>
      <w:r>
        <w:rPr>
          <w:sz w:val="20"/>
          <w:szCs w:val="20"/>
        </w:rPr>
        <w:t>Vacibü’l-vücud</w:t>
      </w:r>
      <w:proofErr w:type="spellEnd"/>
      <w:r>
        <w:rPr>
          <w:sz w:val="20"/>
          <w:szCs w:val="20"/>
        </w:rPr>
        <w:t xml:space="preserve"> (varlığı zorunlu) denir. </w:t>
      </w:r>
    </w:p>
    <w:p w14:paraId="1760386A" w14:textId="72D50677" w:rsidR="00A1623C" w:rsidRDefault="00A1623C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7165FDB3" wp14:editId="1B359351">
            <wp:extent cx="2562225" cy="1733107"/>
            <wp:effectExtent l="0" t="0" r="0" b="63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5195" cy="173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A1801" w14:textId="77777777" w:rsidR="00A1623C" w:rsidRDefault="00A1623C" w:rsidP="00A1623C">
      <w:pPr>
        <w:pStyle w:val="Default"/>
      </w:pPr>
    </w:p>
    <w:p w14:paraId="11A7B0A3" w14:textId="77777777" w:rsidR="00A1623C" w:rsidRDefault="00A1623C" w:rsidP="00A1623C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K </w:t>
      </w:r>
      <w:r>
        <w:rPr>
          <w:sz w:val="20"/>
          <w:szCs w:val="20"/>
        </w:rPr>
        <w:t xml:space="preserve">ı y a m b i-n e f s i h </w:t>
      </w:r>
      <w:proofErr w:type="gramStart"/>
      <w:r>
        <w:rPr>
          <w:sz w:val="20"/>
          <w:szCs w:val="20"/>
        </w:rPr>
        <w:t>i : Var</w:t>
      </w:r>
      <w:proofErr w:type="gramEnd"/>
      <w:r>
        <w:rPr>
          <w:sz w:val="20"/>
          <w:szCs w:val="20"/>
        </w:rPr>
        <w:t xml:space="preserve"> olmak için hiçbir şeye ihtiyaç duymamak demektir. </w:t>
      </w:r>
    </w:p>
    <w:p w14:paraId="14562660" w14:textId="4F1775C6" w:rsidR="00252F60" w:rsidRDefault="00A1623C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772928" behindDoc="0" locked="0" layoutInCell="1" allowOverlap="1" wp14:anchorId="044BFBBD" wp14:editId="37EA103A">
            <wp:simplePos x="0" y="0"/>
            <wp:positionH relativeFrom="column">
              <wp:posOffset>-103431</wp:posOffset>
            </wp:positionH>
            <wp:positionV relativeFrom="paragraph">
              <wp:posOffset>212784</wp:posOffset>
            </wp:positionV>
            <wp:extent cx="3529843" cy="3530009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515" cy="3557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b/>
          <w:bCs/>
          <w:sz w:val="20"/>
          <w:szCs w:val="20"/>
        </w:rPr>
        <w:t>b</w:t>
      </w:r>
      <w:proofErr w:type="gramEnd"/>
      <w:r>
        <w:rPr>
          <w:b/>
          <w:bCs/>
          <w:sz w:val="20"/>
          <w:szCs w:val="20"/>
        </w:rPr>
        <w:t xml:space="preserve">. </w:t>
      </w:r>
      <w:proofErr w:type="spellStart"/>
      <w:r>
        <w:rPr>
          <w:b/>
          <w:bCs/>
          <w:sz w:val="20"/>
          <w:szCs w:val="20"/>
        </w:rPr>
        <w:t>Subuti</w:t>
      </w:r>
      <w:proofErr w:type="spellEnd"/>
      <w:r>
        <w:rPr>
          <w:b/>
          <w:bCs/>
          <w:sz w:val="20"/>
          <w:szCs w:val="20"/>
        </w:rPr>
        <w:t xml:space="preserve"> Sıfatlar (18p)</w:t>
      </w:r>
    </w:p>
    <w:p w14:paraId="68201D40" w14:textId="01FFD83E" w:rsidR="00252F60" w:rsidRDefault="00252F60">
      <w:pPr>
        <w:rPr>
          <w:rFonts w:cstheme="minorHAnsi"/>
          <w:sz w:val="24"/>
          <w:szCs w:val="24"/>
        </w:rPr>
      </w:pPr>
    </w:p>
    <w:p w14:paraId="6185EB8D" w14:textId="69AA6513" w:rsidR="00252F60" w:rsidRDefault="00252F60">
      <w:pPr>
        <w:rPr>
          <w:rFonts w:cstheme="minorHAnsi"/>
          <w:sz w:val="24"/>
          <w:szCs w:val="24"/>
        </w:rPr>
      </w:pPr>
    </w:p>
    <w:p w14:paraId="48F47679" w14:textId="6571E15D" w:rsidR="00252F60" w:rsidRDefault="00252F60">
      <w:pPr>
        <w:rPr>
          <w:rFonts w:cstheme="minorHAnsi"/>
          <w:sz w:val="24"/>
          <w:szCs w:val="24"/>
        </w:rPr>
      </w:pPr>
    </w:p>
    <w:p w14:paraId="5CDF8BB8" w14:textId="06FFF102" w:rsidR="00252F60" w:rsidRDefault="00252F60">
      <w:pPr>
        <w:rPr>
          <w:rFonts w:cstheme="minorHAnsi"/>
          <w:sz w:val="24"/>
          <w:szCs w:val="24"/>
        </w:rPr>
      </w:pPr>
    </w:p>
    <w:p w14:paraId="23CD8111" w14:textId="1DDD2A84" w:rsidR="00252F60" w:rsidRDefault="00252F60">
      <w:pPr>
        <w:rPr>
          <w:rFonts w:cstheme="minorHAnsi"/>
          <w:sz w:val="24"/>
          <w:szCs w:val="24"/>
        </w:rPr>
      </w:pPr>
    </w:p>
    <w:p w14:paraId="48B4CC6A" w14:textId="5B12DCC4" w:rsidR="00252F60" w:rsidRDefault="00252F60">
      <w:pPr>
        <w:rPr>
          <w:rFonts w:cstheme="minorHAnsi"/>
          <w:sz w:val="24"/>
          <w:szCs w:val="24"/>
        </w:rPr>
      </w:pPr>
    </w:p>
    <w:p w14:paraId="7DAC385F" w14:textId="52FB874D" w:rsidR="00252F60" w:rsidRDefault="00252F60">
      <w:pPr>
        <w:rPr>
          <w:rFonts w:cstheme="minorHAnsi"/>
          <w:sz w:val="24"/>
          <w:szCs w:val="24"/>
        </w:rPr>
      </w:pPr>
    </w:p>
    <w:p w14:paraId="1682794E" w14:textId="26746121" w:rsidR="00252F60" w:rsidRDefault="00252F60">
      <w:pPr>
        <w:rPr>
          <w:rFonts w:cstheme="minorHAnsi"/>
          <w:sz w:val="24"/>
          <w:szCs w:val="24"/>
        </w:rPr>
      </w:pPr>
    </w:p>
    <w:p w14:paraId="59BF06E1" w14:textId="1077C20E" w:rsidR="00252F60" w:rsidRDefault="00252F60">
      <w:pPr>
        <w:rPr>
          <w:rFonts w:cstheme="minorHAnsi"/>
          <w:sz w:val="24"/>
          <w:szCs w:val="24"/>
        </w:rPr>
      </w:pPr>
    </w:p>
    <w:p w14:paraId="5D5C3E2B" w14:textId="36C9E278" w:rsidR="00252F60" w:rsidRDefault="00252F60">
      <w:pPr>
        <w:rPr>
          <w:rFonts w:cstheme="minorHAnsi"/>
          <w:sz w:val="24"/>
          <w:szCs w:val="24"/>
        </w:rPr>
      </w:pPr>
    </w:p>
    <w:p w14:paraId="7A01F02E" w14:textId="376805B4" w:rsidR="00252F60" w:rsidRDefault="00252F60">
      <w:pPr>
        <w:rPr>
          <w:rFonts w:cstheme="minorHAnsi"/>
          <w:sz w:val="24"/>
          <w:szCs w:val="24"/>
        </w:rPr>
      </w:pPr>
    </w:p>
    <w:p w14:paraId="2CAFA0EF" w14:textId="68BDC2CB" w:rsidR="00252F60" w:rsidRDefault="00252F60">
      <w:pPr>
        <w:rPr>
          <w:rFonts w:cstheme="minorHAnsi"/>
          <w:sz w:val="24"/>
          <w:szCs w:val="24"/>
        </w:rPr>
      </w:pPr>
    </w:p>
    <w:p w14:paraId="52E6DB02" w14:textId="7D6CBFD4" w:rsidR="00252F60" w:rsidRDefault="00252F60">
      <w:pPr>
        <w:rPr>
          <w:rFonts w:cstheme="minorHAnsi"/>
          <w:sz w:val="24"/>
          <w:szCs w:val="24"/>
        </w:rPr>
      </w:pPr>
    </w:p>
    <w:p w14:paraId="50081BA1" w14:textId="05958D75" w:rsidR="00252F60" w:rsidRDefault="00401759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0C713768">
                <wp:simplePos x="0" y="0"/>
                <wp:positionH relativeFrom="column">
                  <wp:posOffset>-149284</wp:posOffset>
                </wp:positionH>
                <wp:positionV relativeFrom="paragraph">
                  <wp:posOffset>265357</wp:posOffset>
                </wp:positionV>
                <wp:extent cx="480695" cy="2238375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47B2B" w14:textId="74E081FF" w:rsidR="00D650E9" w:rsidRPr="001B0C3D" w:rsidRDefault="0040175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AKAİD</w:t>
                            </w:r>
                          </w:p>
                          <w:p w14:paraId="21E6016E" w14:textId="1A76BB51" w:rsidR="00D650E9" w:rsidRPr="001B0C3D" w:rsidRDefault="00F925CF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4E3B28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D650E9"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 w:rsidR="002460F0"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9806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1.75pt;margin-top:20.9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" stroked="f">
                <v:textbox style="layout-flow:vertical;mso-layout-flow-alt:bottom-to-top">
                  <w:txbxContent>
                    <w:p w14:paraId="37B47B2B" w14:textId="74E081FF" w:rsidR="00D650E9" w:rsidRPr="001B0C3D" w:rsidRDefault="0040175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AKAİD</w:t>
                      </w:r>
                    </w:p>
                    <w:p w14:paraId="21E6016E" w14:textId="1A76BB51" w:rsidR="00D650E9" w:rsidRPr="001B0C3D" w:rsidRDefault="00F925CF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="004E3B28">
                        <w:rPr>
                          <w:sz w:val="20"/>
                          <w:szCs w:val="20"/>
                        </w:rPr>
                        <w:t>1</w:t>
                      </w:r>
                      <w:r w:rsidR="00D650E9"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 w:rsidR="002460F0"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65292AB0">
            <wp:simplePos x="0" y="0"/>
            <wp:positionH relativeFrom="page">
              <wp:posOffset>-1596537</wp:posOffset>
            </wp:positionH>
            <wp:positionV relativeFrom="paragraph">
              <wp:posOffset>512002</wp:posOffset>
            </wp:positionV>
            <wp:extent cx="10687685" cy="7559675"/>
            <wp:effectExtent l="1905" t="0" r="1270" b="127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8768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2DB14" w14:textId="3DE4D5FF" w:rsidR="00252F60" w:rsidRDefault="00252F60">
      <w:pPr>
        <w:rPr>
          <w:rFonts w:cstheme="minorHAnsi"/>
          <w:sz w:val="24"/>
          <w:szCs w:val="24"/>
        </w:rPr>
      </w:pPr>
    </w:p>
    <w:p w14:paraId="4BEAA6B4" w14:textId="312742B8" w:rsidR="00252F60" w:rsidRDefault="00252F60">
      <w:pPr>
        <w:rPr>
          <w:rFonts w:cstheme="minorHAnsi"/>
          <w:sz w:val="24"/>
          <w:szCs w:val="24"/>
        </w:rPr>
      </w:pPr>
    </w:p>
    <w:p w14:paraId="13730891" w14:textId="1EA2B37E" w:rsidR="00252F60" w:rsidRDefault="00252F60">
      <w:pPr>
        <w:rPr>
          <w:rFonts w:cstheme="minorHAnsi"/>
          <w:sz w:val="24"/>
          <w:szCs w:val="24"/>
        </w:rPr>
      </w:pPr>
    </w:p>
    <w:p w14:paraId="3D4D05E7" w14:textId="41FFEEEF" w:rsidR="00252F60" w:rsidRDefault="00252F60">
      <w:pPr>
        <w:rPr>
          <w:rFonts w:cstheme="minorHAnsi"/>
          <w:sz w:val="24"/>
          <w:szCs w:val="24"/>
        </w:rPr>
      </w:pPr>
    </w:p>
    <w:p w14:paraId="616D738D" w14:textId="78FD5099" w:rsidR="007F6CBD" w:rsidRDefault="007F6CBD">
      <w:pPr>
        <w:rPr>
          <w:rFonts w:cstheme="minorHAnsi"/>
          <w:sz w:val="24"/>
          <w:szCs w:val="24"/>
        </w:rPr>
      </w:pPr>
    </w:p>
    <w:p w14:paraId="1B8E27D8" w14:textId="32404515" w:rsidR="007F6CBD" w:rsidRDefault="007F6CBD">
      <w:pPr>
        <w:rPr>
          <w:rFonts w:cstheme="minorHAnsi"/>
          <w:sz w:val="24"/>
          <w:szCs w:val="24"/>
        </w:rPr>
      </w:pPr>
    </w:p>
    <w:p w14:paraId="5ABA135C" w14:textId="6B96274D" w:rsidR="007F6CBD" w:rsidRDefault="007F6CBD">
      <w:pPr>
        <w:rPr>
          <w:rFonts w:cstheme="minorHAnsi"/>
          <w:sz w:val="24"/>
          <w:szCs w:val="24"/>
        </w:rPr>
      </w:pPr>
    </w:p>
    <w:p w14:paraId="3212F2A2" w14:textId="7C24F7AC" w:rsidR="007F6CBD" w:rsidRDefault="007F6CBD">
      <w:pPr>
        <w:rPr>
          <w:rFonts w:cstheme="minorHAnsi"/>
          <w:sz w:val="24"/>
          <w:szCs w:val="24"/>
        </w:rPr>
      </w:pPr>
    </w:p>
    <w:p w14:paraId="5341D8C0" w14:textId="054E7030" w:rsidR="007F6CBD" w:rsidRDefault="007F6CBD">
      <w:pPr>
        <w:rPr>
          <w:rFonts w:cstheme="minorHAnsi"/>
          <w:sz w:val="24"/>
          <w:szCs w:val="24"/>
        </w:rPr>
      </w:pPr>
    </w:p>
    <w:p w14:paraId="4D3728CC" w14:textId="5B9D0414" w:rsidR="007F6CBD" w:rsidRDefault="007F6CBD">
      <w:pPr>
        <w:rPr>
          <w:rFonts w:cstheme="minorHAnsi"/>
          <w:sz w:val="24"/>
          <w:szCs w:val="24"/>
        </w:rPr>
      </w:pPr>
    </w:p>
    <w:p w14:paraId="1F72A323" w14:textId="6EB00291" w:rsidR="007F6CBD" w:rsidRDefault="00401759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4912E17C">
                <wp:simplePos x="0" y="0"/>
                <wp:positionH relativeFrom="column">
                  <wp:posOffset>813302</wp:posOffset>
                </wp:positionH>
                <wp:positionV relativeFrom="paragraph">
                  <wp:posOffset>316200</wp:posOffset>
                </wp:positionV>
                <wp:extent cx="4988560" cy="284480"/>
                <wp:effectExtent l="0" t="0" r="0" b="1270"/>
                <wp:wrapNone/>
                <wp:docPr id="19" name="Metin Kutusu 2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EA12" id="_x0000_s1027" type="#_x0000_t202" href="https://www.dindersi.com/icerik/din-kulturu-ve-ahlak-bilgisi-c93" style="position:absolute;margin-left:64.05pt;margin-top:24.9pt;width:392.8pt;height:22.4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E19E93B" w14:textId="62B94A0E" w:rsidR="007F6CBD" w:rsidRDefault="007F6CBD">
      <w:pPr>
        <w:rPr>
          <w:rFonts w:cstheme="minorHAnsi"/>
          <w:sz w:val="24"/>
          <w:szCs w:val="24"/>
        </w:rPr>
      </w:pPr>
    </w:p>
    <w:p w14:paraId="2F268BF5" w14:textId="37009059" w:rsidR="007F6CBD" w:rsidRDefault="007F6CBD">
      <w:pPr>
        <w:rPr>
          <w:rFonts w:cstheme="minorHAnsi"/>
          <w:sz w:val="24"/>
          <w:szCs w:val="24"/>
        </w:rPr>
      </w:pPr>
    </w:p>
    <w:p w14:paraId="01D0586D" w14:textId="5B58122E" w:rsidR="007F6CBD" w:rsidRDefault="007F6CBD">
      <w:pPr>
        <w:rPr>
          <w:rFonts w:cstheme="minorHAnsi"/>
          <w:sz w:val="24"/>
          <w:szCs w:val="24"/>
        </w:rPr>
      </w:pPr>
    </w:p>
    <w:p w14:paraId="2AEEF706" w14:textId="6616F20B" w:rsidR="007F6CBD" w:rsidRDefault="007F6CBD">
      <w:pPr>
        <w:rPr>
          <w:rFonts w:cstheme="minorHAnsi"/>
          <w:sz w:val="24"/>
          <w:szCs w:val="24"/>
        </w:rPr>
      </w:pPr>
    </w:p>
    <w:p w14:paraId="6398AB38" w14:textId="668C92EB" w:rsidR="007F6CBD" w:rsidRDefault="00401759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595C7EB2">
                <wp:simplePos x="0" y="0"/>
                <wp:positionH relativeFrom="column">
                  <wp:posOffset>-42486</wp:posOffset>
                </wp:positionH>
                <wp:positionV relativeFrom="paragraph">
                  <wp:posOffset>238996</wp:posOffset>
                </wp:positionV>
                <wp:extent cx="480695" cy="2238375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075A5" w14:textId="3BA56010" w:rsidR="002460F0" w:rsidRPr="001B0C3D" w:rsidRDefault="00401759" w:rsidP="002460F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AKAİD</w:t>
                            </w:r>
                          </w:p>
                          <w:p w14:paraId="420E2C02" w14:textId="77777777" w:rsidR="002460F0" w:rsidRPr="001B0C3D" w:rsidRDefault="002460F0" w:rsidP="002460F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8EDC95A" w14:textId="4CB8494A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9607" id="_x0000_s1028" type="#_x0000_t202" style="position:absolute;margin-left:-3.35pt;margin-top:18.8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" stroked="f">
                <v:textbox style="layout-flow:vertical;mso-layout-flow-alt:bottom-to-top">
                  <w:txbxContent>
                    <w:p w14:paraId="54E075A5" w14:textId="3BA56010" w:rsidR="002460F0" w:rsidRPr="001B0C3D" w:rsidRDefault="00401759" w:rsidP="002460F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AKAİD</w:t>
                      </w:r>
                    </w:p>
                    <w:p w14:paraId="420E2C02" w14:textId="77777777" w:rsidR="002460F0" w:rsidRPr="001B0C3D" w:rsidRDefault="002460F0" w:rsidP="002460F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8EDC95A" w14:textId="4CB8494A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4F89DF" w14:textId="6B94EBAB" w:rsidR="007F6CBD" w:rsidRDefault="007F6CBD">
      <w:pPr>
        <w:rPr>
          <w:rFonts w:cstheme="minorHAnsi"/>
          <w:sz w:val="24"/>
          <w:szCs w:val="24"/>
        </w:rPr>
      </w:pPr>
    </w:p>
    <w:p w14:paraId="7E61B344" w14:textId="10D55D79" w:rsidR="007F6CBD" w:rsidRDefault="007F6CBD">
      <w:pPr>
        <w:rPr>
          <w:rFonts w:cstheme="minorHAnsi"/>
          <w:sz w:val="24"/>
          <w:szCs w:val="24"/>
        </w:rPr>
      </w:pPr>
    </w:p>
    <w:p w14:paraId="4CBB0F7A" w14:textId="6C3D2F6D" w:rsidR="007F6CBD" w:rsidRDefault="007F6CBD">
      <w:pPr>
        <w:rPr>
          <w:rFonts w:cstheme="minorHAnsi"/>
          <w:sz w:val="24"/>
          <w:szCs w:val="24"/>
        </w:rPr>
      </w:pPr>
    </w:p>
    <w:p w14:paraId="1DB0BF75" w14:textId="769E093F" w:rsidR="007F6CBD" w:rsidRDefault="007F6CBD">
      <w:pPr>
        <w:rPr>
          <w:rFonts w:cstheme="minorHAnsi"/>
          <w:sz w:val="24"/>
          <w:szCs w:val="24"/>
        </w:rPr>
      </w:pPr>
    </w:p>
    <w:p w14:paraId="42D51108" w14:textId="3CBE8922" w:rsidR="007F6CBD" w:rsidRDefault="007F6CBD">
      <w:pPr>
        <w:rPr>
          <w:rFonts w:cstheme="minorHAnsi"/>
          <w:sz w:val="24"/>
          <w:szCs w:val="24"/>
        </w:rPr>
      </w:pPr>
    </w:p>
    <w:p w14:paraId="470BA08A" w14:textId="13B57840" w:rsidR="007F6CBD" w:rsidRDefault="007F6CBD">
      <w:pPr>
        <w:rPr>
          <w:rFonts w:cstheme="minorHAnsi"/>
          <w:sz w:val="24"/>
          <w:szCs w:val="24"/>
        </w:rPr>
      </w:pPr>
    </w:p>
    <w:p w14:paraId="2FF532BF" w14:textId="6CA8A612" w:rsidR="007F6CBD" w:rsidRDefault="007F6CBD">
      <w:pPr>
        <w:rPr>
          <w:rFonts w:cstheme="minorHAnsi"/>
          <w:sz w:val="24"/>
          <w:szCs w:val="24"/>
        </w:rPr>
      </w:pPr>
    </w:p>
    <w:p w14:paraId="1CF7F4D5" w14:textId="3CB8D2D8" w:rsidR="007F6CBD" w:rsidRDefault="007F6CBD">
      <w:pPr>
        <w:rPr>
          <w:rFonts w:cstheme="minorHAnsi"/>
          <w:sz w:val="24"/>
          <w:szCs w:val="24"/>
        </w:rPr>
      </w:pPr>
    </w:p>
    <w:p w14:paraId="731FA36F" w14:textId="5703A4D4" w:rsidR="007F6CBD" w:rsidRDefault="007F6CBD">
      <w:pPr>
        <w:rPr>
          <w:rFonts w:cstheme="minorHAnsi"/>
          <w:sz w:val="24"/>
          <w:szCs w:val="24"/>
        </w:rPr>
      </w:pPr>
    </w:p>
    <w:p w14:paraId="75C06565" w14:textId="5E7C39C9" w:rsidR="00252F60" w:rsidRDefault="00252F60">
      <w:pPr>
        <w:rPr>
          <w:rFonts w:cstheme="minorHAnsi"/>
          <w:sz w:val="24"/>
          <w:szCs w:val="24"/>
        </w:rPr>
      </w:pPr>
    </w:p>
    <w:p w14:paraId="7AA68ED9" w14:textId="62C324C6" w:rsidR="00252F60" w:rsidRDefault="00252F60">
      <w:pPr>
        <w:rPr>
          <w:rFonts w:cstheme="minorHAnsi"/>
          <w:sz w:val="24"/>
          <w:szCs w:val="24"/>
        </w:rPr>
      </w:pPr>
    </w:p>
    <w:p w14:paraId="7366A933" w14:textId="44761199" w:rsidR="00252F60" w:rsidRDefault="00252F60">
      <w:pPr>
        <w:rPr>
          <w:rFonts w:cstheme="minorHAnsi"/>
          <w:sz w:val="24"/>
          <w:szCs w:val="24"/>
        </w:rPr>
      </w:pPr>
    </w:p>
    <w:p w14:paraId="008DEF08" w14:textId="77777777" w:rsidR="00252F60" w:rsidRDefault="00252F60">
      <w:pPr>
        <w:rPr>
          <w:rFonts w:cstheme="minorHAnsi"/>
          <w:sz w:val="24"/>
          <w:szCs w:val="24"/>
        </w:rPr>
      </w:pPr>
    </w:p>
    <w:p w14:paraId="6A790B9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3C280C" w14:paraId="61AA7CB0" w14:textId="77777777" w:rsidTr="003C280C">
        <w:tc>
          <w:tcPr>
            <w:tcW w:w="4738" w:type="dxa"/>
          </w:tcPr>
          <w:p w14:paraId="28C9D2D8" w14:textId="5B0E284C" w:rsidR="003C280C" w:rsidRDefault="003C280C" w:rsidP="003C280C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C280C" w14:paraId="5C392A1A" w14:textId="77777777" w:rsidTr="003C280C">
        <w:tc>
          <w:tcPr>
            <w:tcW w:w="4738" w:type="dxa"/>
          </w:tcPr>
          <w:p w14:paraId="647E4C12" w14:textId="492CC0BA" w:rsidR="003C280C" w:rsidRDefault="003C280C" w:rsidP="003C280C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C280C" w14:paraId="5F376185" w14:textId="77777777" w:rsidTr="003C280C">
        <w:tc>
          <w:tcPr>
            <w:tcW w:w="4738" w:type="dxa"/>
          </w:tcPr>
          <w:p w14:paraId="1810FFF0" w14:textId="54EA8699" w:rsidR="003C280C" w:rsidRDefault="003C280C" w:rsidP="003C280C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220E610F" w14:textId="4207B8D6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D4AB280" w14:textId="75AE9A49" w:rsidR="005D1338" w:rsidRDefault="005D133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661CECA" w14:textId="46E0107C" w:rsidR="005D1338" w:rsidRDefault="005D133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675A12F1" w:rsidR="00E709B5" w:rsidRDefault="00797BD9" w:rsidP="005D1338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1C206FA5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60D0CA84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_x0000_s1029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LddH4I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3C48B976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A9D2E84" w:rsidR="00096985" w:rsidRDefault="00096985">
      <w:pPr>
        <w:rPr>
          <w:rFonts w:cstheme="minorHAnsi"/>
          <w:sz w:val="24"/>
          <w:szCs w:val="24"/>
        </w:rPr>
      </w:pPr>
    </w:p>
    <w:p w14:paraId="57A916A9" w14:textId="26675420" w:rsidR="00096985" w:rsidRDefault="00096985">
      <w:pPr>
        <w:rPr>
          <w:rFonts w:cstheme="minorHAnsi"/>
          <w:sz w:val="24"/>
          <w:szCs w:val="24"/>
        </w:rPr>
      </w:pPr>
    </w:p>
    <w:p w14:paraId="37547AF1" w14:textId="5EF35AC3" w:rsidR="00096985" w:rsidRDefault="00096985">
      <w:pPr>
        <w:rPr>
          <w:rFonts w:cstheme="minorHAnsi"/>
          <w:sz w:val="24"/>
          <w:szCs w:val="24"/>
        </w:rPr>
      </w:pPr>
    </w:p>
    <w:p w14:paraId="149F4265" w14:textId="6DB25D3E" w:rsidR="00096985" w:rsidRDefault="00096985">
      <w:pPr>
        <w:rPr>
          <w:rFonts w:cstheme="minorHAnsi"/>
          <w:sz w:val="24"/>
          <w:szCs w:val="24"/>
        </w:rPr>
      </w:pPr>
    </w:p>
    <w:p w14:paraId="1768826D" w14:textId="1F36A7BC" w:rsidR="00096985" w:rsidRDefault="00096985">
      <w:pPr>
        <w:rPr>
          <w:rFonts w:cstheme="minorHAnsi"/>
          <w:sz w:val="24"/>
          <w:szCs w:val="24"/>
        </w:rPr>
      </w:pPr>
    </w:p>
    <w:p w14:paraId="4E2D3CB7" w14:textId="01FE9101" w:rsidR="00096985" w:rsidRDefault="00096985">
      <w:pPr>
        <w:rPr>
          <w:rFonts w:cstheme="minorHAnsi"/>
          <w:sz w:val="24"/>
          <w:szCs w:val="24"/>
        </w:rPr>
      </w:pPr>
    </w:p>
    <w:p w14:paraId="0013ACC4" w14:textId="31CDB069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21DE7810" w:rsidR="00096985" w:rsidRDefault="00096985">
      <w:pPr>
        <w:rPr>
          <w:rFonts w:cstheme="minorHAnsi"/>
          <w:sz w:val="24"/>
          <w:szCs w:val="24"/>
        </w:rPr>
      </w:pPr>
    </w:p>
    <w:p w14:paraId="5C3E3EAB" w14:textId="45DDFC44" w:rsidR="00096985" w:rsidRDefault="00401759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44090AA5">
                <wp:simplePos x="0" y="0"/>
                <wp:positionH relativeFrom="margin">
                  <wp:posOffset>1151373</wp:posOffset>
                </wp:positionH>
                <wp:positionV relativeFrom="paragraph">
                  <wp:posOffset>-169959</wp:posOffset>
                </wp:positionV>
                <wp:extent cx="4315968" cy="341906"/>
                <wp:effectExtent l="0" t="0" r="0" b="1270"/>
                <wp:wrapNone/>
                <wp:docPr id="217" name="Metin Kutusu 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968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5CA63CEC" w:rsidR="00501EC5" w:rsidRPr="00F925CF" w:rsidRDefault="00F925C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 w:rsidR="004E3B28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 w:rsidR="00501EC5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 SINIF SINAV VE CEVAP ANAHTARI İÇİN TIKLAYINIZ</w:t>
                            </w:r>
                            <w:r w:rsidR="00D52CE4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F7E3" id="_x0000_s1030" type="#_x0000_t202" href="https://www.dindersi.com/icerik/din-kulturu-ve-ahlak-bilgisi-c139" style="position:absolute;margin-left:90.65pt;margin-top:-13.4pt;width:339.8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" o:button="t" filled="f" stroked="f">
                <v:fill o:detectmouseclick="t"/>
                <v:textbox>
                  <w:txbxContent>
                    <w:p w14:paraId="35A21D3F" w14:textId="5CA63CEC" w:rsidR="00501EC5" w:rsidRPr="00F925CF" w:rsidRDefault="00F925CF">
                      <w:pP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</w:pPr>
                      <w:r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 w:rsidR="004E3B28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 w:rsidR="00501EC5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 SINIF SINAV VE CEVAP ANAHTARI İÇİN TIKLAYINIZ</w:t>
                      </w:r>
                      <w:r w:rsidR="00D52CE4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2" w:name="_GoBack"/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055EDEE3">
            <wp:simplePos x="0" y="0"/>
            <wp:positionH relativeFrom="page">
              <wp:posOffset>-83740</wp:posOffset>
            </wp:positionH>
            <wp:positionV relativeFrom="paragraph">
              <wp:posOffset>-989285</wp:posOffset>
            </wp:positionV>
            <wp:extent cx="7673009" cy="10813321"/>
            <wp:effectExtent l="0" t="0" r="4445" b="762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009" cy="1081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</w:p>
    <w:p w14:paraId="50CC11C8" w14:textId="07D35252" w:rsidR="00096985" w:rsidRDefault="00096985">
      <w:pPr>
        <w:rPr>
          <w:rFonts w:cstheme="minorHAnsi"/>
          <w:sz w:val="24"/>
          <w:szCs w:val="24"/>
        </w:rPr>
      </w:pPr>
    </w:p>
    <w:p w14:paraId="1B530BD0" w14:textId="6211F4BA" w:rsidR="00096985" w:rsidRDefault="00096985">
      <w:pPr>
        <w:rPr>
          <w:rFonts w:cstheme="minorHAnsi"/>
          <w:sz w:val="24"/>
          <w:szCs w:val="24"/>
        </w:rPr>
      </w:pPr>
    </w:p>
    <w:p w14:paraId="36FBD63A" w14:textId="7174B1A1" w:rsidR="00252F60" w:rsidRDefault="00252F60">
      <w:pPr>
        <w:rPr>
          <w:rFonts w:cstheme="minorHAnsi"/>
          <w:sz w:val="24"/>
          <w:szCs w:val="24"/>
        </w:rPr>
      </w:pPr>
    </w:p>
    <w:p w14:paraId="66FE66E7" w14:textId="262BE1D0" w:rsidR="00252F60" w:rsidRDefault="00252F60">
      <w:pPr>
        <w:rPr>
          <w:rFonts w:cstheme="minorHAnsi"/>
          <w:sz w:val="24"/>
          <w:szCs w:val="24"/>
        </w:rPr>
      </w:pPr>
    </w:p>
    <w:p w14:paraId="50ED2BD6" w14:textId="48567B63" w:rsidR="00252F60" w:rsidRDefault="00252F60">
      <w:pPr>
        <w:rPr>
          <w:rFonts w:cstheme="minorHAnsi"/>
          <w:sz w:val="24"/>
          <w:szCs w:val="24"/>
        </w:rPr>
      </w:pPr>
    </w:p>
    <w:p w14:paraId="5EC1F6FD" w14:textId="38DE61D0" w:rsidR="00252F60" w:rsidRDefault="00252F60">
      <w:pPr>
        <w:rPr>
          <w:rFonts w:cstheme="minorHAnsi"/>
          <w:sz w:val="24"/>
          <w:szCs w:val="24"/>
        </w:rPr>
      </w:pPr>
    </w:p>
    <w:p w14:paraId="289712DF" w14:textId="57160684" w:rsidR="00252F60" w:rsidRDefault="00252F60">
      <w:pPr>
        <w:rPr>
          <w:rFonts w:cstheme="minorHAnsi"/>
          <w:sz w:val="24"/>
          <w:szCs w:val="24"/>
        </w:rPr>
      </w:pPr>
    </w:p>
    <w:p w14:paraId="2C40A6C9" w14:textId="30E962BE" w:rsidR="00252F60" w:rsidRDefault="00252F60">
      <w:pPr>
        <w:rPr>
          <w:rFonts w:cstheme="minorHAnsi"/>
          <w:sz w:val="24"/>
          <w:szCs w:val="24"/>
        </w:rPr>
      </w:pPr>
    </w:p>
    <w:p w14:paraId="2B3856A2" w14:textId="16AA34DE" w:rsidR="00252F60" w:rsidRDefault="00252F60">
      <w:pPr>
        <w:rPr>
          <w:rFonts w:cstheme="minorHAnsi"/>
          <w:sz w:val="24"/>
          <w:szCs w:val="24"/>
        </w:rPr>
      </w:pPr>
    </w:p>
    <w:p w14:paraId="29CA4D3C" w14:textId="646FDFE2" w:rsidR="00252F60" w:rsidRDefault="00252F60">
      <w:pPr>
        <w:rPr>
          <w:rFonts w:cstheme="minorHAnsi"/>
          <w:sz w:val="24"/>
          <w:szCs w:val="24"/>
        </w:rPr>
      </w:pPr>
    </w:p>
    <w:p w14:paraId="4BBF6521" w14:textId="4A152A3A" w:rsidR="00252F60" w:rsidRDefault="00252F60">
      <w:pPr>
        <w:rPr>
          <w:rFonts w:cstheme="minorHAnsi"/>
          <w:sz w:val="24"/>
          <w:szCs w:val="24"/>
        </w:rPr>
      </w:pPr>
    </w:p>
    <w:p w14:paraId="3948C3E9" w14:textId="05FB7F6D" w:rsidR="00252F60" w:rsidRDefault="00252F60">
      <w:pPr>
        <w:rPr>
          <w:rFonts w:cstheme="minorHAnsi"/>
          <w:sz w:val="24"/>
          <w:szCs w:val="24"/>
        </w:rPr>
      </w:pPr>
    </w:p>
    <w:p w14:paraId="3E56DC00" w14:textId="350CA493" w:rsidR="00252F60" w:rsidRDefault="00252F60">
      <w:pPr>
        <w:rPr>
          <w:rFonts w:cstheme="minorHAnsi"/>
          <w:sz w:val="24"/>
          <w:szCs w:val="24"/>
        </w:rPr>
      </w:pPr>
    </w:p>
    <w:p w14:paraId="0C706902" w14:textId="5ADD4EE2" w:rsidR="00252F60" w:rsidRDefault="00252F60">
      <w:pPr>
        <w:rPr>
          <w:rFonts w:cstheme="minorHAnsi"/>
          <w:sz w:val="24"/>
          <w:szCs w:val="24"/>
        </w:rPr>
      </w:pPr>
    </w:p>
    <w:p w14:paraId="74759A7E" w14:textId="523DC366" w:rsidR="00252F60" w:rsidRDefault="00252F60">
      <w:pPr>
        <w:rPr>
          <w:rFonts w:cstheme="minorHAnsi"/>
          <w:sz w:val="24"/>
          <w:szCs w:val="24"/>
        </w:rPr>
      </w:pPr>
    </w:p>
    <w:p w14:paraId="58A8416A" w14:textId="3BAB18EB" w:rsidR="00252F60" w:rsidRDefault="00252F60">
      <w:pPr>
        <w:rPr>
          <w:rFonts w:cstheme="minorHAnsi"/>
          <w:sz w:val="24"/>
          <w:szCs w:val="24"/>
        </w:rPr>
      </w:pPr>
    </w:p>
    <w:p w14:paraId="0B81DD65" w14:textId="2A6064A8" w:rsidR="00252F60" w:rsidRDefault="00252F60">
      <w:pPr>
        <w:rPr>
          <w:rFonts w:cstheme="minorHAnsi"/>
          <w:sz w:val="24"/>
          <w:szCs w:val="24"/>
        </w:rPr>
      </w:pPr>
    </w:p>
    <w:p w14:paraId="63DC91BA" w14:textId="3C90A167" w:rsidR="00252F60" w:rsidRDefault="00252F60">
      <w:pPr>
        <w:rPr>
          <w:rFonts w:cstheme="minorHAnsi"/>
          <w:sz w:val="24"/>
          <w:szCs w:val="24"/>
        </w:rPr>
      </w:pPr>
    </w:p>
    <w:p w14:paraId="77D13FAD" w14:textId="3184D17A" w:rsidR="00252F60" w:rsidRDefault="00252F60">
      <w:pPr>
        <w:rPr>
          <w:rFonts w:cstheme="minorHAnsi"/>
          <w:sz w:val="24"/>
          <w:szCs w:val="24"/>
        </w:rPr>
      </w:pPr>
    </w:p>
    <w:p w14:paraId="4F64F216" w14:textId="6EA81BBE" w:rsidR="00252F60" w:rsidRDefault="00252F60">
      <w:pPr>
        <w:rPr>
          <w:rFonts w:cstheme="minorHAnsi"/>
          <w:sz w:val="24"/>
          <w:szCs w:val="24"/>
        </w:rPr>
      </w:pPr>
    </w:p>
    <w:p w14:paraId="423D3B7D" w14:textId="422000CD" w:rsidR="00252F60" w:rsidRDefault="00252F60">
      <w:pPr>
        <w:rPr>
          <w:rFonts w:cstheme="minorHAnsi"/>
          <w:sz w:val="24"/>
          <w:szCs w:val="24"/>
        </w:rPr>
      </w:pPr>
    </w:p>
    <w:p w14:paraId="60CBA2DF" w14:textId="7F341C26" w:rsidR="00252F60" w:rsidRDefault="00252F60">
      <w:pPr>
        <w:rPr>
          <w:rFonts w:cstheme="minorHAnsi"/>
          <w:sz w:val="24"/>
          <w:szCs w:val="24"/>
        </w:rPr>
      </w:pPr>
    </w:p>
    <w:p w14:paraId="0D28E787" w14:textId="7546D41F" w:rsidR="00252F60" w:rsidRDefault="00252F60">
      <w:pPr>
        <w:rPr>
          <w:rFonts w:cstheme="minorHAnsi"/>
          <w:sz w:val="24"/>
          <w:szCs w:val="24"/>
        </w:rPr>
      </w:pPr>
    </w:p>
    <w:p w14:paraId="39449E4D" w14:textId="1879BF53" w:rsidR="00252F60" w:rsidRDefault="00252F60">
      <w:pPr>
        <w:rPr>
          <w:rFonts w:cstheme="minorHAnsi"/>
          <w:sz w:val="24"/>
          <w:szCs w:val="24"/>
        </w:rPr>
      </w:pPr>
    </w:p>
    <w:p w14:paraId="11AD9458" w14:textId="4B20A87E" w:rsidR="00252F60" w:rsidRDefault="00252F60">
      <w:pPr>
        <w:rPr>
          <w:rFonts w:cstheme="minorHAnsi"/>
          <w:sz w:val="24"/>
          <w:szCs w:val="24"/>
        </w:rPr>
      </w:pPr>
    </w:p>
    <w:p w14:paraId="3EECD047" w14:textId="1DFEF9DA" w:rsidR="00252F60" w:rsidRDefault="00252F60">
      <w:pPr>
        <w:rPr>
          <w:rFonts w:cstheme="minorHAnsi"/>
          <w:sz w:val="24"/>
          <w:szCs w:val="24"/>
        </w:rPr>
      </w:pPr>
    </w:p>
    <w:p w14:paraId="59C3F3AA" w14:textId="4D67A7EF" w:rsidR="00252F60" w:rsidRDefault="00252F60">
      <w:pPr>
        <w:rPr>
          <w:rFonts w:cstheme="minorHAnsi"/>
          <w:sz w:val="24"/>
          <w:szCs w:val="24"/>
        </w:rPr>
      </w:pPr>
    </w:p>
    <w:p w14:paraId="1CA25A3D" w14:textId="1B6C848B" w:rsidR="00252F60" w:rsidRDefault="00252F60">
      <w:pPr>
        <w:rPr>
          <w:rFonts w:cstheme="minorHAnsi"/>
          <w:sz w:val="24"/>
          <w:szCs w:val="24"/>
        </w:rPr>
      </w:pPr>
    </w:p>
    <w:p w14:paraId="2D258CAF" w14:textId="1492D44B" w:rsidR="00252F60" w:rsidRDefault="00252F60">
      <w:pPr>
        <w:rPr>
          <w:rFonts w:cstheme="minorHAnsi"/>
          <w:sz w:val="24"/>
          <w:szCs w:val="24"/>
        </w:rPr>
      </w:pPr>
    </w:p>
    <w:p w14:paraId="5FE6F5FE" w14:textId="77777777" w:rsidR="00252F60" w:rsidRDefault="00252F60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7E7DDD80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5F0170E8" w:rsidR="003D541A" w:rsidRDefault="003D541A">
      <w:pPr>
        <w:rPr>
          <w:rFonts w:cstheme="minorHAnsi"/>
          <w:sz w:val="24"/>
          <w:szCs w:val="24"/>
        </w:rPr>
      </w:pPr>
    </w:p>
    <w:p w14:paraId="09FEB780" w14:textId="6A298F52" w:rsidR="00C150A7" w:rsidRDefault="00C150A7">
      <w:pPr>
        <w:rPr>
          <w:rFonts w:cstheme="minorHAnsi"/>
          <w:sz w:val="24"/>
          <w:szCs w:val="24"/>
        </w:rPr>
      </w:pPr>
    </w:p>
    <w:p w14:paraId="631BF716" w14:textId="211495D6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23BB0BD8" w:rsidR="00ED5112" w:rsidRDefault="00A126C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727E0121">
                <wp:simplePos x="0" y="0"/>
                <wp:positionH relativeFrom="column">
                  <wp:posOffset>1286510</wp:posOffset>
                </wp:positionH>
                <wp:positionV relativeFrom="paragraph">
                  <wp:posOffset>225425</wp:posOffset>
                </wp:positionV>
                <wp:extent cx="937895" cy="937895"/>
                <wp:effectExtent l="0" t="0" r="0" b="0"/>
                <wp:wrapNone/>
                <wp:docPr id="5" name="Oval 5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8267C80" id="Oval 5" o:spid="_x0000_s1026" href="https://chat.whatsapp.com/IR0KARlUCd4ItMDPQkjplO" style="position:absolute;margin-left:101.3pt;margin-top:17.75pt;width:73.85pt;height:73.8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d1sev3wAAAAoBAAAPAAAAZHJzL2Rv&#10;d25yZXYueG1sTI9BS8QwEIXvgv8hjODNTWxpabtNl0UUUVRwXe/ZZrYNNklp0t367x1Pehzex3vf&#10;1JvFDuyEUzDeSbhdCWDoWq+N6yTsPx5uCmAhKqfV4B1K+MYAm+byolaV9mf3jqdd7BiVuFApCX2M&#10;Y8V5aHu0Kqz8iI6yo5+sinROHdeTOlO5HXgiRM6tMo4WejXiXY/t1262ErrCPM/9y2eZ7e/L0uRb&#10;fHp9fJPy+mrZroFFXOIfDL/6pA4NOR387HRgg4REJDmhEtIsA0ZAmokU2IHIIk2ANzX//0LzA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B3Wx6/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40896895">
                <wp:simplePos x="0" y="0"/>
                <wp:positionH relativeFrom="column">
                  <wp:posOffset>2719070</wp:posOffset>
                </wp:positionH>
                <wp:positionV relativeFrom="paragraph">
                  <wp:posOffset>218440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DFAC7FF" id="Oval 6" o:spid="_x0000_s1026" href="https://chat.whatsapp.com/Flg4Iy7vRGqIRQYk23TONo" style="position:absolute;margin-left:214.1pt;margin-top:17.2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TrBIL4AAAAAoBAAAPAAAAZHJzL2Rv&#10;d25yZXYueG1sTI/BTsMwEETvSPyDtUjcqNOQlCTEqSoEQlSARCl3N15ii9iOYqcNf89yguNqnmbe&#10;1uvZ9uyIYzDeCVguEmDoWq+M6wTs3x+uCmAhSqdk7x0K+MYA6+b8rJaV8if3hsdd7BiVuFBJATrG&#10;oeI8tBqtDAs/oKPs049WRjrHjqtRnqjc9jxNkhW30jha0HLAO43t126yArrCbCf9/FHm+/uyNKsN&#10;Pr08vgpxeTFvboFFnOMfDL/6pA4NOR385FRgvYAsLVJCBVxnGTAC8pu8BHYgskiXwJua/3+h+Q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TrBIL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66B172AE">
                <wp:simplePos x="0" y="0"/>
                <wp:positionH relativeFrom="column">
                  <wp:posOffset>4157980</wp:posOffset>
                </wp:positionH>
                <wp:positionV relativeFrom="paragraph">
                  <wp:posOffset>219075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74FE09D" id="Oval 7" o:spid="_x0000_s1026" href="https://chat.whatsapp.com/1l65VLvh4c2GwvOLzCJUUo" style="position:absolute;margin-left:327.4pt;margin-top:17.25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K3PB04AAAAAoBAAAPAAAAZHJzL2Rv&#10;d25yZXYueG1sTI9NS8QwEIbvgv8hjODNTa3b0tamyyKKKKvgftyzzdgEm6Q06W79944nvc0wD+88&#10;b72abc9OOAbjnYDbRQIMXeuVcZ2A/e7ppgAWonRK9t6hgG8MsGouL2pZKX92H3jaxo5RiAuVFKBj&#10;HCrOQ6vRyrDwAzq6ffrRykjr2HE1yjOF256nSZJzK42jD1oO+KCx/dpOVkBXmNdJbw5ltn8sS5Ov&#10;8eXt+V2I66t5fQ8s4hz/YPjVJ3VoyOnoJ6cC6wXk2ZLUo4C7ZQaMgCJJaTgSWaQp8Kbm/ys0P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K3PB0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</w:p>
    <w:p w14:paraId="510BD7CB" w14:textId="2B4C953B" w:rsidR="00ED5112" w:rsidRDefault="00A126C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517B73B0">
                <wp:simplePos x="0" y="0"/>
                <wp:positionH relativeFrom="column">
                  <wp:posOffset>2314575</wp:posOffset>
                </wp:positionH>
                <wp:positionV relativeFrom="paragraph">
                  <wp:posOffset>2388870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933D384" id="Oval 9" o:spid="_x0000_s1026" href="https://t.me/DinDersiTurkiyeZumresi" style="position:absolute;margin-left:182.25pt;margin-top:188.1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cSwbC4AAAAAsBAAAPAAAAZHJzL2Rv&#10;d25yZXYueG1sTI/BTsMwDIbvSLxDZCRuLF1Hu7U0nSYEQkyAtDHuWWOaiCapmnQrb485we2z/Ov3&#10;52o92Y6dcAjGOwHzWQIMXeOVca2Aw/vjzQpYiNIp2XmHAr4xwLq+vKhkqfzZ7fC0jy2jEhdKKUDH&#10;2Jech0ajlWHme3S0+/SDlZHGoeVqkGcqtx1PkyTnVhpHF7Ts8V5j87UfrYB2ZbajfvkossNDUZh8&#10;g8+vT29CXF9NmztgEaf4F4ZffVKHmpyOfnQqsE7AIr/NKEqwzFNglMjmKcGRIF0UwOuK//+h/g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cSwbC4AAAAAs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68D1BE39">
                <wp:simplePos x="0" y="0"/>
                <wp:positionH relativeFrom="column">
                  <wp:posOffset>3355340</wp:posOffset>
                </wp:positionH>
                <wp:positionV relativeFrom="paragraph">
                  <wp:posOffset>2385695</wp:posOffset>
                </wp:positionV>
                <wp:extent cx="938254" cy="938254"/>
                <wp:effectExtent l="0" t="0" r="0" b="0"/>
                <wp:wrapNone/>
                <wp:docPr id="8" name="Oval 8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A370E3B" id="Oval 8" o:spid="_x0000_s1026" href="https://t.me/dindersicom" style="position:absolute;margin-left:264.2pt;margin-top:187.85pt;width:73.9pt;height:73.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6986E78E">
                <wp:simplePos x="0" y="0"/>
                <wp:positionH relativeFrom="column">
                  <wp:posOffset>1300480</wp:posOffset>
                </wp:positionH>
                <wp:positionV relativeFrom="paragraph">
                  <wp:posOffset>4979035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BDCA6C9" id="Oval 12" o:spid="_x0000_s1026" href="https://www.instagram.com/ddy_yayinlari/" style="position:absolute;margin-left:102.4pt;margin-top:392.0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A151+e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30E8AECE">
                <wp:simplePos x="0" y="0"/>
                <wp:positionH relativeFrom="margin">
                  <wp:posOffset>2934970</wp:posOffset>
                </wp:positionH>
                <wp:positionV relativeFrom="paragraph">
                  <wp:posOffset>4958715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DD64CB8" id="Oval 13" o:spid="_x0000_s1026" href="https://www.facebook.com/ddyayinlari/" style="position:absolute;margin-left:231.1pt;margin-top:390.4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uJXS+e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474C9934">
                <wp:simplePos x="0" y="0"/>
                <wp:positionH relativeFrom="margin">
                  <wp:posOffset>4362450</wp:posOffset>
                </wp:positionH>
                <wp:positionV relativeFrom="paragraph">
                  <wp:posOffset>4959350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F810763" id="Oval 14" o:spid="_x0000_s1026" href="https://www.youtube.com/@dindersi-com" style="position:absolute;margin-left:343.5pt;margin-top:390.5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ABj54d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2EE36194">
                <wp:simplePos x="0" y="0"/>
                <wp:positionH relativeFrom="column">
                  <wp:posOffset>3128010</wp:posOffset>
                </wp:positionH>
                <wp:positionV relativeFrom="paragraph">
                  <wp:posOffset>6543040</wp:posOffset>
                </wp:positionV>
                <wp:extent cx="2488565" cy="516255"/>
                <wp:effectExtent l="0" t="0" r="0" b="0"/>
                <wp:wrapNone/>
                <wp:docPr id="18" name="Dikdörtgen 18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8B48011" id="Dikdörtgen 18" o:spid="_x0000_s1026" href="http://www.ddyayinlari.com/" style="position:absolute;margin-left:246.3pt;margin-top:515.2pt;width:195.95pt;height:40.6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2CC3B46C">
                <wp:simplePos x="0" y="0"/>
                <wp:positionH relativeFrom="column">
                  <wp:posOffset>956945</wp:posOffset>
                </wp:positionH>
                <wp:positionV relativeFrom="paragraph">
                  <wp:posOffset>6542405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2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D13E186" id="Dikdörtgen 15" o:spid="_x0000_s1026" href="http://www.dindersi.com/" style="position:absolute;margin-left:75.35pt;margin-top:515.1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" o:button="t" filled="f" stroked="f" strokeweight="2pt">
                <v:fill o:detectmouseclick="t"/>
              </v:rect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1B1787D6" w:rsidR="00C150A7" w:rsidRDefault="00D94A0C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24844B8A" wp14:editId="3E0E15D6">
            <wp:simplePos x="0" y="0"/>
            <wp:positionH relativeFrom="page">
              <wp:align>right</wp:align>
            </wp:positionH>
            <wp:positionV relativeFrom="paragraph">
              <wp:posOffset>-690245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5EC59E4C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321233">
      <w:headerReference w:type="default" r:id="rId25"/>
      <w:footerReference w:type="default" r:id="rId26"/>
      <w:footerReference w:type="first" r:id="rId27"/>
      <w:type w:val="continuous"/>
      <w:pgSz w:w="11906" w:h="16838" w:code="9"/>
      <w:pgMar w:top="710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F44D1E" w14:textId="77777777" w:rsidR="00553B55" w:rsidRDefault="00553B55" w:rsidP="00ED544D">
      <w:pPr>
        <w:spacing w:after="0" w:line="240" w:lineRule="auto"/>
      </w:pPr>
      <w:r>
        <w:separator/>
      </w:r>
    </w:p>
  </w:endnote>
  <w:endnote w:type="continuationSeparator" w:id="0">
    <w:p w14:paraId="73266F43" w14:textId="77777777" w:rsidR="00553B55" w:rsidRDefault="00553B55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bookmarkStart w:id="12" w:name="_Hlk127541422"/>
    <w:bookmarkStart w:id="13" w:name="_Hlk127541423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1" name="Resim 1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2" name="Resim 2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39273D" w14:textId="66F4CB99" w:rsidR="00A1623C" w:rsidRDefault="00A1623C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7456" behindDoc="0" locked="0" layoutInCell="1" allowOverlap="1" wp14:anchorId="5833A7B0" wp14:editId="6A0AB182">
          <wp:simplePos x="0" y="0"/>
          <wp:positionH relativeFrom="column">
            <wp:posOffset>4497572</wp:posOffset>
          </wp:positionH>
          <wp:positionV relativeFrom="paragraph">
            <wp:posOffset>144898</wp:posOffset>
          </wp:positionV>
          <wp:extent cx="1151420" cy="223730"/>
          <wp:effectExtent l="0" t="0" r="0" b="5080"/>
          <wp:wrapNone/>
          <wp:docPr id="25" name="Resim 2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5408" behindDoc="0" locked="0" layoutInCell="1" allowOverlap="1" wp14:anchorId="2D527947" wp14:editId="19817031">
          <wp:simplePos x="0" y="0"/>
          <wp:positionH relativeFrom="column">
            <wp:posOffset>2838893</wp:posOffset>
          </wp:positionH>
          <wp:positionV relativeFrom="paragraph">
            <wp:posOffset>120975</wp:posOffset>
          </wp:positionV>
          <wp:extent cx="991870" cy="251460"/>
          <wp:effectExtent l="0" t="0" r="0" b="0"/>
          <wp:wrapNone/>
          <wp:docPr id="24" name="Resim 2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1623C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90ED0C" wp14:editId="3BE2E4F6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2552700" cy="393700"/>
              <wp:effectExtent l="0" t="19050" r="38100" b="44450"/>
              <wp:wrapNone/>
              <wp:docPr id="23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4E652364" w14:textId="77777777" w:rsidR="00A1623C" w:rsidRPr="001016DC" w:rsidRDefault="00A1623C" w:rsidP="00A1623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90ED0C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32" type="#_x0000_t13" style="position:absolute;margin-left:0;margin-top:1.5pt;width:201pt;height:3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" adj="19934" fillcolor="#fac090" strokecolor="#e46c0a" strokeweight=".25pt">
              <v:textbox>
                <w:txbxContent>
                  <w:p w14:paraId="4E652364" w14:textId="77777777" w:rsidR="00A1623C" w:rsidRPr="001016DC" w:rsidRDefault="00A1623C" w:rsidP="00A1623C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3677C8" w14:textId="77777777" w:rsidR="00553B55" w:rsidRDefault="00553B55" w:rsidP="00ED544D">
      <w:pPr>
        <w:spacing w:after="0" w:line="240" w:lineRule="auto"/>
      </w:pPr>
      <w:r>
        <w:separator/>
      </w:r>
    </w:p>
  </w:footnote>
  <w:footnote w:type="continuationSeparator" w:id="0">
    <w:p w14:paraId="17778DD4" w14:textId="77777777" w:rsidR="00553B55" w:rsidRDefault="00553B55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22D37C2F" w:rsidR="00C150A7" w:rsidRDefault="00A1623C" w:rsidP="00C150A7">
    <w:pPr>
      <w:pStyle w:val="stBilgi"/>
      <w:jc w:val="center"/>
    </w:pPr>
    <w:bookmarkStart w:id="3" w:name="_Hlk121295565"/>
    <w:r>
      <w:t>AKAİD</w:t>
    </w:r>
  </w:p>
  <w:p w14:paraId="267D6F43" w14:textId="21119EB7" w:rsidR="00C150A7" w:rsidRDefault="00F925CF" w:rsidP="00C150A7">
    <w:pPr>
      <w:pStyle w:val="stBilgi"/>
      <w:jc w:val="center"/>
    </w:pPr>
    <w:r>
      <w:t>1</w:t>
    </w:r>
    <w:r w:rsidR="004E3B28">
      <w:t>1</w:t>
    </w:r>
    <w:r w:rsidR="00C150A7">
      <w:t xml:space="preserve">. Sınıf </w:t>
    </w:r>
    <w:r w:rsidR="007F6CBD">
      <w:t>1</w:t>
    </w:r>
    <w:r w:rsidR="00C150A7">
      <w:t>.Dönem 1. Yazılı / Sınav Soruları</w:t>
    </w:r>
  </w:p>
  <w:bookmarkEnd w:id="3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CB58820E"/>
    <w:lvl w:ilvl="0" w:tplc="F620B55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50EE9"/>
    <w:rsid w:val="00054486"/>
    <w:rsid w:val="00055C25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460F0"/>
    <w:rsid w:val="00252F60"/>
    <w:rsid w:val="00255E3B"/>
    <w:rsid w:val="00270EBA"/>
    <w:rsid w:val="0027154F"/>
    <w:rsid w:val="002B7944"/>
    <w:rsid w:val="002C1C38"/>
    <w:rsid w:val="002D31AD"/>
    <w:rsid w:val="00321233"/>
    <w:rsid w:val="0038090A"/>
    <w:rsid w:val="003957B1"/>
    <w:rsid w:val="003A1D96"/>
    <w:rsid w:val="003C280C"/>
    <w:rsid w:val="003D0AE6"/>
    <w:rsid w:val="003D42D3"/>
    <w:rsid w:val="003D541A"/>
    <w:rsid w:val="00401657"/>
    <w:rsid w:val="00401759"/>
    <w:rsid w:val="00426B9F"/>
    <w:rsid w:val="00430D49"/>
    <w:rsid w:val="004578EE"/>
    <w:rsid w:val="00461443"/>
    <w:rsid w:val="00462A7E"/>
    <w:rsid w:val="004819FD"/>
    <w:rsid w:val="00491BA4"/>
    <w:rsid w:val="00495D75"/>
    <w:rsid w:val="00497E71"/>
    <w:rsid w:val="004E3B28"/>
    <w:rsid w:val="00501EC5"/>
    <w:rsid w:val="00537EA3"/>
    <w:rsid w:val="00540191"/>
    <w:rsid w:val="005411B0"/>
    <w:rsid w:val="00553B55"/>
    <w:rsid w:val="005909BA"/>
    <w:rsid w:val="0059517C"/>
    <w:rsid w:val="00595251"/>
    <w:rsid w:val="005A7BC2"/>
    <w:rsid w:val="005B465A"/>
    <w:rsid w:val="005B4A11"/>
    <w:rsid w:val="005B716B"/>
    <w:rsid w:val="005D1338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6F7C15"/>
    <w:rsid w:val="00707FFC"/>
    <w:rsid w:val="00714F08"/>
    <w:rsid w:val="007841BD"/>
    <w:rsid w:val="00797BD9"/>
    <w:rsid w:val="007A0FAF"/>
    <w:rsid w:val="007B2670"/>
    <w:rsid w:val="007E7DF9"/>
    <w:rsid w:val="007F45DE"/>
    <w:rsid w:val="007F6CBD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C4CB0"/>
    <w:rsid w:val="009E31C7"/>
    <w:rsid w:val="009F7F2E"/>
    <w:rsid w:val="00A0559F"/>
    <w:rsid w:val="00A126CC"/>
    <w:rsid w:val="00A1623C"/>
    <w:rsid w:val="00A754CD"/>
    <w:rsid w:val="00A80AE1"/>
    <w:rsid w:val="00A83480"/>
    <w:rsid w:val="00A92366"/>
    <w:rsid w:val="00AA020A"/>
    <w:rsid w:val="00AC0769"/>
    <w:rsid w:val="00AD1B9F"/>
    <w:rsid w:val="00AD3F1A"/>
    <w:rsid w:val="00B67338"/>
    <w:rsid w:val="00BA023A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52CE4"/>
    <w:rsid w:val="00D615B2"/>
    <w:rsid w:val="00D64042"/>
    <w:rsid w:val="00D650E9"/>
    <w:rsid w:val="00D8207C"/>
    <w:rsid w:val="00D93959"/>
    <w:rsid w:val="00D94A0C"/>
    <w:rsid w:val="00D9648A"/>
    <w:rsid w:val="00DA1B31"/>
    <w:rsid w:val="00DB5596"/>
    <w:rsid w:val="00DB6FB8"/>
    <w:rsid w:val="00E709B5"/>
    <w:rsid w:val="00E71579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25CF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BOLDMETN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5D1338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6F7C15"/>
    <w:pPr>
      <w:spacing w:after="120" w:line="240" w:lineRule="auto"/>
      <w:ind w:left="340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AD1B9F"/>
    <w:pPr>
      <w:spacing w:after="120" w:line="240" w:lineRule="auto"/>
      <w:ind w:left="340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AD1B9F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5D1338"/>
    <w:rPr>
      <w:b/>
    </w:rPr>
  </w:style>
  <w:style w:type="paragraph" w:customStyle="1" w:styleId="BOLDMETN">
    <w:name w:val="BOLD METİN"/>
    <w:basedOn w:val="AIKMETN"/>
    <w:qFormat/>
    <w:rsid w:val="00AD1B9F"/>
    <w:rPr>
      <w:b/>
    </w:rPr>
  </w:style>
  <w:style w:type="paragraph" w:customStyle="1" w:styleId="Default">
    <w:name w:val="Default"/>
    <w:rsid w:val="00A1623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yperlink" Target="https://t.me/dindersicom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www.youtube.com/@dindersi-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/din-kulturu-ve-ahlak-bilgisi-c139" TargetMode="External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1l65VLvh4c2GwvOLzCJUUo" TargetMode="External"/><Relationship Id="rId20" Type="http://schemas.openxmlformats.org/officeDocument/2006/relationships/hyperlink" Target="https://www.facebook.com/ddyayinlari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/din-kulturu-ve-ahlak-bilgisi-c93" TargetMode="External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Flg4Iy7vRGqIRQYk23TONo" TargetMode="External"/><Relationship Id="rId23" Type="http://schemas.openxmlformats.org/officeDocument/2006/relationships/hyperlink" Target="http://www.dindersi.com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www.instagram.com/ddy_yayinlar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chat.whatsapp.com/IR0KARlUCd4ItMDPQkjplO" TargetMode="External"/><Relationship Id="rId22" Type="http://schemas.openxmlformats.org/officeDocument/2006/relationships/hyperlink" Target="http://www.ddyayinlari.com" TargetMode="External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3A6985-C835-49AE-A808-464C6F27D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5</TotalTime>
  <Pages>5</Pages>
  <Words>790</Words>
  <Characters>4507</Characters>
  <Application>Microsoft Office Word</Application>
  <DocSecurity>0</DocSecurity>
  <Lines>37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MN_Dizgi-2</dc:creator>
  <cp:lastModifiedBy>Personel</cp:lastModifiedBy>
  <cp:revision>2</cp:revision>
  <cp:lastPrinted>2022-12-07T14:03:00Z</cp:lastPrinted>
  <dcterms:created xsi:type="dcterms:W3CDTF">2023-04-05T12:04:00Z</dcterms:created>
  <dcterms:modified xsi:type="dcterms:W3CDTF">2023-04-05T12:04:00Z</dcterms:modified>
</cp:coreProperties>
</file>