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C6884" w14:textId="27128FF9" w:rsidR="00C150A7" w:rsidRDefault="00C150A7" w:rsidP="004F2577">
      <w:pPr>
        <w:pStyle w:val="BOLDMETN"/>
        <w:ind w:left="0" w:firstLine="0"/>
      </w:pPr>
      <w:bookmarkStart w:id="0" w:name="_Hlk124954262"/>
    </w:p>
    <w:bookmarkEnd w:id="0"/>
    <w:p w14:paraId="3A2A8988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</w:t>
      </w:r>
      <w:r>
        <w:rPr>
          <w:rFonts w:ascii="Comic Sans MS" w:hAnsi="Comic Sans MS"/>
          <w:b/>
          <w:sz w:val="20"/>
          <w:szCs w:val="20"/>
        </w:rPr>
        <w:t xml:space="preserve">Ünite-1: İslam ve Bilim </w:t>
      </w:r>
    </w:p>
    <w:p w14:paraId="0CEB092A" w14:textId="77777777" w:rsidR="004F2577" w:rsidRPr="00D22B9D" w:rsidRDefault="004F2577" w:rsidP="004F257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1-</w:t>
      </w:r>
      <w:r>
        <w:rPr>
          <w:rFonts w:ascii="Comic Sans MS" w:hAnsi="Comic Sans MS"/>
          <w:sz w:val="20"/>
          <w:szCs w:val="20"/>
        </w:rPr>
        <w:t xml:space="preserve">İslam medeniyetinde öne çıkan eğitim </w:t>
      </w:r>
      <w:proofErr w:type="gramStart"/>
      <w:r>
        <w:rPr>
          <w:rFonts w:ascii="Comic Sans MS" w:hAnsi="Comic Sans MS"/>
          <w:sz w:val="20"/>
          <w:szCs w:val="20"/>
        </w:rPr>
        <w:t>kurumlarından  5</w:t>
      </w:r>
      <w:proofErr w:type="gramEnd"/>
      <w:r>
        <w:rPr>
          <w:rFonts w:ascii="Comic Sans MS" w:hAnsi="Comic Sans MS"/>
          <w:sz w:val="20"/>
          <w:szCs w:val="20"/>
        </w:rPr>
        <w:t xml:space="preserve"> tanesini yazınız?(20 puan)</w:t>
      </w:r>
    </w:p>
    <w:p w14:paraId="2FCB532C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26427A54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5F5BBCF5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 </w:t>
      </w:r>
    </w:p>
    <w:p w14:paraId="5D6CF80A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38748D32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6A5990C7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Ünite-2: Anadolu’da İslam</w:t>
      </w:r>
    </w:p>
    <w:p w14:paraId="0914056D" w14:textId="77777777" w:rsidR="004F2577" w:rsidRPr="00D22B9D" w:rsidRDefault="004F2577" w:rsidP="004F257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2-</w:t>
      </w:r>
      <w:r>
        <w:rPr>
          <w:rFonts w:ascii="Comic Sans MS" w:hAnsi="Comic Sans MS"/>
          <w:sz w:val="20"/>
          <w:szCs w:val="20"/>
        </w:rPr>
        <w:t>Türklerin İslam’a girmelerini kolaylaştıran nedenleri yazınız?</w:t>
      </w:r>
      <w:r w:rsidRPr="002C6735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(20 puan)</w:t>
      </w:r>
    </w:p>
    <w:p w14:paraId="6020E5FC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6923E802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21889169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</w:t>
      </w:r>
    </w:p>
    <w:p w14:paraId="0F3F2637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04A9C0E2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</w:p>
    <w:p w14:paraId="7F595AB7" w14:textId="77777777" w:rsidR="004F2577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Ünite-3: İslam Düşüncesinde Tasavvufi Yorumlar</w:t>
      </w:r>
    </w:p>
    <w:p w14:paraId="21FA1CA9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3-</w:t>
      </w:r>
      <w:r w:rsidRPr="0013541A">
        <w:rPr>
          <w:rFonts w:ascii="Comic Sans MS" w:hAnsi="Comic Sans MS"/>
          <w:sz w:val="20"/>
          <w:szCs w:val="20"/>
        </w:rPr>
        <w:t>Alevilik</w:t>
      </w:r>
      <w:r>
        <w:rPr>
          <w:rFonts w:ascii="Comic Sans MS" w:hAnsi="Comic Sans MS"/>
          <w:b/>
          <w:sz w:val="20"/>
          <w:szCs w:val="20"/>
        </w:rPr>
        <w:t>-</w:t>
      </w:r>
      <w:r>
        <w:rPr>
          <w:rFonts w:ascii="Comic Sans MS" w:hAnsi="Comic Sans MS"/>
          <w:sz w:val="20"/>
          <w:szCs w:val="20"/>
        </w:rPr>
        <w:t xml:space="preserve">Bektaşilikte ölen birisinin arkasından cenaze sahibi veya onun mirasçılarından biri tarafından insanlardan helallik almak amacıyla yapılan  törene </w:t>
      </w:r>
      <w:proofErr w:type="gramStart"/>
      <w:r>
        <w:rPr>
          <w:rFonts w:ascii="Comic Sans MS" w:hAnsi="Comic Sans MS"/>
          <w:sz w:val="20"/>
          <w:szCs w:val="20"/>
        </w:rPr>
        <w:t>…………………………………………………………………….</w:t>
      </w:r>
      <w:proofErr w:type="gramEnd"/>
      <w:r>
        <w:rPr>
          <w:rFonts w:ascii="Comic Sans MS" w:hAnsi="Comic Sans MS"/>
          <w:sz w:val="20"/>
          <w:szCs w:val="20"/>
        </w:rPr>
        <w:t xml:space="preserve">denir </w:t>
      </w:r>
    </w:p>
    <w:p w14:paraId="132A54BE" w14:textId="77777777" w:rsidR="004F2577" w:rsidRPr="00D22B9D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Boşluğa uygun kelimeyi yazınız?</w:t>
      </w:r>
      <w:r w:rsidRPr="002C6735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(20 puan)</w:t>
      </w:r>
    </w:p>
    <w:p w14:paraId="5A01AC3A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</w:p>
    <w:p w14:paraId="0D39178C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</w:p>
    <w:p w14:paraId="62490D9B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</w:p>
    <w:p w14:paraId="279BD28B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</w:p>
    <w:p w14:paraId="1FE8F32B" w14:textId="77777777" w:rsidR="004F2577" w:rsidRPr="00533497" w:rsidRDefault="004F2577" w:rsidP="004F25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</w:t>
      </w:r>
      <w:r>
        <w:rPr>
          <w:rFonts w:ascii="Comic Sans MS" w:hAnsi="Comic Sans MS"/>
          <w:b/>
          <w:sz w:val="20"/>
          <w:szCs w:val="20"/>
        </w:rPr>
        <w:t>Ünite-4: Güncel Dini Meseleler</w:t>
      </w:r>
    </w:p>
    <w:p w14:paraId="46C575D6" w14:textId="77777777" w:rsidR="004F2577" w:rsidRPr="006F31A4" w:rsidRDefault="004F2577" w:rsidP="004F2577">
      <w:pPr>
        <w:autoSpaceDE w:val="0"/>
        <w:autoSpaceDN w:val="0"/>
        <w:adjustRightInd w:val="0"/>
        <w:rPr>
          <w:rFonts w:cstheme="minorHAnsi"/>
        </w:rPr>
      </w:pPr>
      <w:r w:rsidRPr="002C6735">
        <w:rPr>
          <w:rFonts w:ascii="Comic Sans MS" w:hAnsi="Comic Sans MS"/>
          <w:b/>
          <w:sz w:val="20"/>
          <w:szCs w:val="20"/>
        </w:rPr>
        <w:t>4-</w:t>
      </w:r>
      <w:r w:rsidRPr="006F31A4">
        <w:rPr>
          <w:rFonts w:cstheme="minorHAnsi"/>
        </w:rPr>
        <w:t xml:space="preserve"> </w:t>
      </w:r>
      <w:r>
        <w:rPr>
          <w:rFonts w:cstheme="minorHAnsi"/>
        </w:rPr>
        <w:t xml:space="preserve">İslam’ın önerdiği çözümlerin temel amacı en önemli beş değeri güvence altına almaktır. Bu beş değerin neler olduğunu yazınız? </w:t>
      </w:r>
      <w:r>
        <w:rPr>
          <w:rFonts w:ascii="Comic Sans MS" w:hAnsi="Comic Sans MS"/>
          <w:sz w:val="20"/>
          <w:szCs w:val="20"/>
        </w:rPr>
        <w:t>(20 puan)</w:t>
      </w:r>
    </w:p>
    <w:p w14:paraId="20467BF2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</w:p>
    <w:p w14:paraId="736F5DFC" w14:textId="2E00CEE7" w:rsidR="004F2577" w:rsidRDefault="004F2577" w:rsidP="004F2577">
      <w:pPr>
        <w:rPr>
          <w:rFonts w:ascii="Comic Sans MS" w:hAnsi="Comic Sans MS"/>
          <w:sz w:val="20"/>
          <w:szCs w:val="20"/>
        </w:rPr>
      </w:pPr>
    </w:p>
    <w:p w14:paraId="12757AC5" w14:textId="77777777" w:rsidR="004F2577" w:rsidRPr="00533497" w:rsidRDefault="004F2577" w:rsidP="004F257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                           Ünite-5: Hint ve Çin Dinleri</w:t>
      </w:r>
    </w:p>
    <w:p w14:paraId="3FF39289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5-</w:t>
      </w:r>
      <w:r>
        <w:rPr>
          <w:rFonts w:ascii="Comic Sans MS" w:hAnsi="Comic Sans MS"/>
          <w:sz w:val="20"/>
          <w:szCs w:val="20"/>
        </w:rPr>
        <w:t xml:space="preserve"> </w:t>
      </w:r>
      <w:r w:rsidRPr="00B832D4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>kavramları kısaca açıklayınız</w:t>
      </w:r>
      <w:r w:rsidRPr="00B832D4">
        <w:rPr>
          <w:rFonts w:ascii="Comic Sans MS" w:hAnsi="Comic Sans MS"/>
          <w:sz w:val="20"/>
          <w:szCs w:val="20"/>
        </w:rPr>
        <w:t>(20</w:t>
      </w:r>
      <w:r>
        <w:rPr>
          <w:rFonts w:ascii="Comic Sans MS" w:hAnsi="Comic Sans MS"/>
          <w:sz w:val="20"/>
          <w:szCs w:val="20"/>
        </w:rPr>
        <w:t xml:space="preserve"> puan)</w:t>
      </w:r>
    </w:p>
    <w:p w14:paraId="7E4969BB" w14:textId="77777777" w:rsidR="004F2577" w:rsidRDefault="004F2577" w:rsidP="004F25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</w:p>
    <w:p w14:paraId="616A3493" w14:textId="77777777" w:rsidR="004F2577" w:rsidRDefault="004F2577" w:rsidP="004F2577">
      <w:pPr>
        <w:rPr>
          <w:rFonts w:ascii="Comic Sans MS" w:hAnsi="Comic Sans MS"/>
          <w:b/>
        </w:rPr>
      </w:pPr>
      <w:proofErr w:type="spellStart"/>
      <w:r w:rsidRPr="00616842">
        <w:rPr>
          <w:rFonts w:ascii="Comic Sans MS" w:hAnsi="Comic Sans MS"/>
          <w:b/>
        </w:rPr>
        <w:t>Avatara</w:t>
      </w:r>
      <w:proofErr w:type="spellEnd"/>
      <w:r w:rsidRPr="00616842">
        <w:rPr>
          <w:rFonts w:ascii="Comic Sans MS" w:hAnsi="Comic Sans MS"/>
          <w:b/>
        </w:rPr>
        <w:t>(hulul):</w:t>
      </w:r>
    </w:p>
    <w:p w14:paraId="426FDF2B" w14:textId="77777777" w:rsidR="004F2577" w:rsidRDefault="004F2577" w:rsidP="004F2577">
      <w:pPr>
        <w:rPr>
          <w:rFonts w:ascii="Comic Sans MS" w:hAnsi="Comic Sans MS"/>
          <w:b/>
        </w:rPr>
      </w:pPr>
    </w:p>
    <w:p w14:paraId="58D14073" w14:textId="77777777" w:rsidR="004F2577" w:rsidRDefault="004F2577" w:rsidP="004F25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Karma:</w:t>
      </w:r>
    </w:p>
    <w:p w14:paraId="6EA24EB8" w14:textId="77777777" w:rsidR="004F2577" w:rsidRDefault="004F2577" w:rsidP="004F2577">
      <w:pPr>
        <w:rPr>
          <w:rFonts w:ascii="Comic Sans MS" w:hAnsi="Comic Sans MS"/>
          <w:b/>
        </w:rPr>
      </w:pPr>
    </w:p>
    <w:p w14:paraId="63B2EBF7" w14:textId="77777777" w:rsidR="004F2577" w:rsidRDefault="004F2577" w:rsidP="004F25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Tenasüh-Reenkarnasyon(</w:t>
      </w:r>
      <w:proofErr w:type="spellStart"/>
      <w:r>
        <w:rPr>
          <w:rFonts w:ascii="Comic Sans MS" w:hAnsi="Comic Sans MS"/>
          <w:b/>
        </w:rPr>
        <w:t>Samsara</w:t>
      </w:r>
      <w:proofErr w:type="spellEnd"/>
      <w:r>
        <w:rPr>
          <w:rFonts w:ascii="Comic Sans MS" w:hAnsi="Comic Sans MS"/>
          <w:b/>
        </w:rPr>
        <w:t xml:space="preserve">): </w:t>
      </w:r>
    </w:p>
    <w:p w14:paraId="62135E23" w14:textId="77777777" w:rsidR="004F2577" w:rsidRPr="005943A4" w:rsidRDefault="004F2577" w:rsidP="004F25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Meditasyon:</w:t>
      </w:r>
      <w:r>
        <w:rPr>
          <w:rFonts w:ascii="Comic Sans MS" w:hAnsi="Comic Sans MS"/>
          <w:sz w:val="20"/>
          <w:szCs w:val="20"/>
        </w:rPr>
        <w:t xml:space="preserve">              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2B5AFD5F" w:rsidR="00C150A7" w:rsidRDefault="00C150A7">
      <w:pPr>
        <w:rPr>
          <w:rFonts w:cstheme="minorHAnsi"/>
          <w:sz w:val="24"/>
          <w:szCs w:val="24"/>
        </w:rPr>
      </w:pPr>
    </w:p>
    <w:p w14:paraId="5CB6EF77" w14:textId="710D8CC8" w:rsidR="00AC78FC" w:rsidRDefault="00AC78FC">
      <w:pPr>
        <w:rPr>
          <w:rFonts w:cstheme="minorHAnsi"/>
          <w:sz w:val="24"/>
          <w:szCs w:val="24"/>
        </w:rPr>
      </w:pPr>
    </w:p>
    <w:p w14:paraId="2FDECBB8" w14:textId="113A1D73" w:rsidR="00AC78FC" w:rsidRDefault="00AC78FC">
      <w:pPr>
        <w:rPr>
          <w:rFonts w:cstheme="minorHAnsi"/>
          <w:sz w:val="24"/>
          <w:szCs w:val="24"/>
        </w:rPr>
      </w:pPr>
    </w:p>
    <w:p w14:paraId="7D8882D1" w14:textId="790F750C" w:rsidR="00AC78FC" w:rsidRDefault="00AC78FC">
      <w:pPr>
        <w:rPr>
          <w:rFonts w:cstheme="minorHAnsi"/>
          <w:sz w:val="24"/>
          <w:szCs w:val="24"/>
        </w:rPr>
      </w:pPr>
    </w:p>
    <w:p w14:paraId="610A4791" w14:textId="62686967" w:rsidR="00AC78FC" w:rsidRDefault="00AC78FC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F2577" w14:paraId="09B31641" w14:textId="77777777" w:rsidTr="004F2577">
        <w:tc>
          <w:tcPr>
            <w:tcW w:w="4738" w:type="dxa"/>
          </w:tcPr>
          <w:p w14:paraId="2F0C6608" w14:textId="77777777" w:rsidR="004F2577" w:rsidRDefault="004F2577" w:rsidP="004F257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F2577" w14:paraId="0533BE67" w14:textId="77777777" w:rsidTr="004F2577">
        <w:tc>
          <w:tcPr>
            <w:tcW w:w="4738" w:type="dxa"/>
          </w:tcPr>
          <w:p w14:paraId="36696AD2" w14:textId="77777777" w:rsidR="004F2577" w:rsidRDefault="004F2577" w:rsidP="004F257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F2577" w14:paraId="2CFD837E" w14:textId="77777777" w:rsidTr="004F2577">
        <w:tc>
          <w:tcPr>
            <w:tcW w:w="4738" w:type="dxa"/>
          </w:tcPr>
          <w:p w14:paraId="2D1C2D2B" w14:textId="77777777" w:rsidR="004F2577" w:rsidRDefault="004F2577" w:rsidP="004F257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5AA08B8D" w14:textId="5C169915" w:rsidR="00AC78FC" w:rsidRDefault="00AC78FC">
      <w:pPr>
        <w:rPr>
          <w:rFonts w:cstheme="minorHAnsi"/>
          <w:sz w:val="24"/>
          <w:szCs w:val="24"/>
        </w:rPr>
      </w:pPr>
    </w:p>
    <w:p w14:paraId="69FB93F1" w14:textId="7367722B" w:rsidR="00AC78FC" w:rsidRDefault="00AC78FC">
      <w:pPr>
        <w:rPr>
          <w:rFonts w:cstheme="minorHAnsi"/>
          <w:sz w:val="24"/>
          <w:szCs w:val="24"/>
        </w:rPr>
      </w:pPr>
    </w:p>
    <w:p w14:paraId="6293D1DB" w14:textId="5BE6B0AC" w:rsidR="00AC78FC" w:rsidRDefault="00AC78FC">
      <w:pPr>
        <w:rPr>
          <w:rFonts w:cstheme="minorHAnsi"/>
          <w:sz w:val="24"/>
          <w:szCs w:val="24"/>
        </w:rPr>
      </w:pPr>
    </w:p>
    <w:p w14:paraId="3C14A8D3" w14:textId="7F9D8788" w:rsidR="00AC78FC" w:rsidRDefault="00AC78FC">
      <w:pPr>
        <w:rPr>
          <w:rFonts w:cstheme="minorHAnsi"/>
          <w:sz w:val="24"/>
          <w:szCs w:val="24"/>
        </w:rPr>
      </w:pPr>
    </w:p>
    <w:p w14:paraId="5965674A" w14:textId="22385787" w:rsidR="00AC78FC" w:rsidRDefault="00AC78FC">
      <w:pPr>
        <w:rPr>
          <w:rFonts w:cstheme="minorHAnsi"/>
          <w:sz w:val="24"/>
          <w:szCs w:val="24"/>
        </w:rPr>
      </w:pPr>
    </w:p>
    <w:p w14:paraId="2F687836" w14:textId="2FABB2E5" w:rsidR="004F2577" w:rsidRDefault="004F2577" w:rsidP="004F2577">
      <w:pPr>
        <w:tabs>
          <w:tab w:val="left" w:pos="1440"/>
        </w:tabs>
        <w:rPr>
          <w:rFonts w:cstheme="minorHAnsi"/>
          <w:sz w:val="24"/>
          <w:szCs w:val="24"/>
        </w:rPr>
      </w:pPr>
    </w:p>
    <w:p w14:paraId="175E28D4" w14:textId="77777777" w:rsidR="00096985" w:rsidRDefault="00E709B5" w:rsidP="00445F65">
      <w:pPr>
        <w:rPr>
          <w:rFonts w:cstheme="minorHAnsi"/>
          <w:sz w:val="24"/>
          <w:szCs w:val="24"/>
        </w:rPr>
      </w:pPr>
      <w:r w:rsidRPr="004F2577">
        <w:rPr>
          <w:rFonts w:cstheme="minorHAnsi"/>
          <w:sz w:val="24"/>
          <w:szCs w:val="24"/>
        </w:rPr>
        <w:br w:type="page"/>
      </w:r>
      <w:r w:rsidR="00445F6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4A04234D">
                <wp:simplePos x="0" y="0"/>
                <wp:positionH relativeFrom="column">
                  <wp:posOffset>-538096</wp:posOffset>
                </wp:positionH>
                <wp:positionV relativeFrom="paragraph">
                  <wp:posOffset>-733477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6FB3593C" w:rsidR="00D650E9" w:rsidRPr="001B0C3D" w:rsidRDefault="004F2577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4F2577">
                                <w:rPr>
                                  <w:sz w:val="20"/>
                                  <w:szCs w:val="20"/>
                                </w:rPr>
                                <w:t>. Sınıf Eylül Ayı Sorumluluk Sınavı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194146B3" w:rsidR="00D650E9" w:rsidRPr="001B0C3D" w:rsidRDefault="004F2577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4F2577">
                                <w:rPr>
                                  <w:sz w:val="20"/>
                                  <w:szCs w:val="20"/>
                                </w:rPr>
                                <w:t>. Sınıf Eylül Ayı Sorumluluk Sınavı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35pt;margin-top:-57.7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6FB3593C" w:rsidR="00D650E9" w:rsidRPr="001B0C3D" w:rsidRDefault="004F2577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4F2577">
                          <w:rPr>
                            <w:sz w:val="20"/>
                            <w:szCs w:val="20"/>
                          </w:rPr>
                          <w:t>. Sınıf Eylül Ayı Sorumluluk Sınavı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194146B3" w:rsidR="00D650E9" w:rsidRPr="001B0C3D" w:rsidRDefault="004F2577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4F2577">
                          <w:rPr>
                            <w:sz w:val="20"/>
                            <w:szCs w:val="20"/>
                          </w:rPr>
                          <w:t>. Sınıf Eylül Ayı Sorumluluk Sınavı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5F65">
        <w:rPr>
          <w:rFonts w:cstheme="minorHAnsi"/>
          <w:noProof/>
          <w:sz w:val="24"/>
          <w:szCs w:val="24"/>
        </w:rPr>
        <w:t>-</w:t>
      </w: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265C6E2E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3524B86" w:rsidR="00501EC5" w:rsidRPr="00F925CF" w:rsidRDefault="004F2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12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43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3524B86" w:rsidR="00501EC5" w:rsidRPr="00F925CF" w:rsidRDefault="004F2577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12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AC78FC">
      <w:headerReference w:type="default" r:id="rId25"/>
      <w:footerReference w:type="default" r:id="rId26"/>
      <w:headerReference w:type="first" r:id="rId27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76AD3" w14:textId="77777777" w:rsidR="009B0D14" w:rsidRDefault="009B0D14" w:rsidP="00ED544D">
      <w:pPr>
        <w:spacing w:after="0" w:line="240" w:lineRule="auto"/>
      </w:pPr>
      <w:r>
        <w:separator/>
      </w:r>
    </w:p>
  </w:endnote>
  <w:endnote w:type="continuationSeparator" w:id="0">
    <w:p w14:paraId="5F01452F" w14:textId="77777777" w:rsidR="009B0D14" w:rsidRDefault="009B0D14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9AAD0" w14:textId="77777777" w:rsidR="009B0D14" w:rsidRDefault="009B0D14" w:rsidP="00ED544D">
      <w:pPr>
        <w:spacing w:after="0" w:line="240" w:lineRule="auto"/>
      </w:pPr>
      <w:r>
        <w:separator/>
      </w:r>
    </w:p>
  </w:footnote>
  <w:footnote w:type="continuationSeparator" w:id="0">
    <w:p w14:paraId="5832AD5E" w14:textId="77777777" w:rsidR="009B0D14" w:rsidRDefault="009B0D14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54C266A3" w:rsidR="00727264" w:rsidRDefault="004F2577" w:rsidP="004F2577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Eylül Ayı Sorumluluk Sınavı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4F2577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B0D14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C78FC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43" TargetMode="Externa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3A165-6838-4E54-B649-DFB3ABA7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2023-03-14T15:25:00Z</dcterms:created>
  <dcterms:modified xsi:type="dcterms:W3CDTF">2023-03-14T15:25:00Z</dcterms:modified>
</cp:coreProperties>
</file>