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24C59" w14:paraId="3B0D608D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C6992CC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4954262"/>
            <w:bookmarkStart w:id="1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31956C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E3E06B4" w14:textId="77777777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Lisesi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94299D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</w:tr>
      <w:tr w:rsidR="00724C59" w14:paraId="546B3012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B3DC603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E20AD3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9C6212A" w14:textId="77777777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0F2F9F0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24C59" w14:paraId="4ED339C5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F20121C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C638167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0684654" w14:textId="77777777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B5ECC60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24C59" w14:paraId="02938A11" w14:textId="77777777" w:rsidTr="009F10C5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85C0B91" w14:textId="77777777" w:rsidR="00724C59" w:rsidRPr="00FD75DF" w:rsidRDefault="00724C59" w:rsidP="009F10C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E347AB7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E548B6E" w14:textId="6A6962A4" w:rsidR="00724C59" w:rsidRDefault="00724C59" w:rsidP="009F10C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10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Sorumluluk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75E9B4" w14:textId="77777777" w:rsidR="00724C59" w:rsidRDefault="00724C59" w:rsidP="009F10C5">
            <w:pPr>
              <w:pStyle w:val="AIKMETN"/>
              <w:spacing w:before="0" w:after="0"/>
              <w:ind w:left="0" w:firstLine="0"/>
            </w:pPr>
          </w:p>
        </w:tc>
      </w:tr>
      <w:bookmarkEnd w:id="1"/>
    </w:tbl>
    <w:p w14:paraId="1BDFD40D" w14:textId="77777777" w:rsidR="00724C59" w:rsidRDefault="00724C59" w:rsidP="00724C59">
      <w:pPr>
        <w:pStyle w:val="SORUNOLUBOLD"/>
        <w:numPr>
          <w:ilvl w:val="0"/>
          <w:numId w:val="0"/>
        </w:numPr>
      </w:pPr>
    </w:p>
    <w:bookmarkEnd w:id="0"/>
    <w:p w14:paraId="0E80278A" w14:textId="67FA2F21" w:rsidR="00096985" w:rsidRDefault="00096985">
      <w:pPr>
        <w:rPr>
          <w:rFonts w:cstheme="minorHAnsi"/>
          <w:sz w:val="24"/>
          <w:szCs w:val="24"/>
        </w:rPr>
      </w:pPr>
    </w:p>
    <w:p w14:paraId="1240BBE1" w14:textId="3932D4C7" w:rsidR="00724C59" w:rsidRPr="00F075A6" w:rsidRDefault="00724C59" w:rsidP="00724C59">
      <w:pPr>
        <w:pStyle w:val="SORUNOLUBOLD"/>
      </w:pPr>
      <w:r>
        <w:t>Allah’ın varlığı ve birliği konusunda İslam bilginlerinin kullandığı delilleri yazınız.(10 p)</w:t>
      </w:r>
    </w:p>
    <w:p w14:paraId="58745E7C" w14:textId="6E19B274" w:rsidR="00724C59" w:rsidRPr="00F075A6" w:rsidRDefault="00724C59" w:rsidP="00724C59">
      <w:pPr>
        <w:pStyle w:val="SORUNOLUBOLD"/>
      </w:pPr>
      <w:r>
        <w:rPr>
          <w:b/>
        </w:rPr>
        <w:t xml:space="preserve"> </w:t>
      </w:r>
      <w:r>
        <w:t>“Sahabi” ve “el-Emin” kavramlarını açıklayınız.(18 p)</w:t>
      </w:r>
    </w:p>
    <w:p w14:paraId="03599A49" w14:textId="6ADFF603" w:rsidR="00724C59" w:rsidRPr="00F075A6" w:rsidRDefault="00724C59" w:rsidP="00724C59">
      <w:pPr>
        <w:pStyle w:val="SORUNOLUBOLD"/>
      </w:pPr>
      <w:r>
        <w:t>İnsanın Allah ile irtibat kurma yolları nelerdir?(2x4=8)</w:t>
      </w:r>
    </w:p>
    <w:p w14:paraId="1F8090D4" w14:textId="2CEDC442" w:rsidR="00724C59" w:rsidRPr="00F075A6" w:rsidRDefault="00724C59" w:rsidP="00724C59">
      <w:pPr>
        <w:pStyle w:val="SORUNOLUBOLD"/>
      </w:pPr>
      <w:r>
        <w:t>Allah’ın zati sıfatlarını yazınız.(2x6=12 p)</w:t>
      </w:r>
    </w:p>
    <w:p w14:paraId="2240D23C" w14:textId="388ED27F" w:rsidR="00724C59" w:rsidRPr="009E0496" w:rsidRDefault="00724C59" w:rsidP="00724C59">
      <w:pPr>
        <w:pStyle w:val="SORUNOLUBOLD"/>
      </w:pPr>
      <w:r>
        <w:t>Allah’ın subuti sıfatlarını yazınız.(2x8=16 p)</w:t>
      </w:r>
    </w:p>
    <w:p w14:paraId="2BCE0AA2" w14:textId="5A2E26A8" w:rsidR="00724C59" w:rsidRPr="00F075A6" w:rsidRDefault="00724C59" w:rsidP="00724C59">
      <w:pPr>
        <w:pStyle w:val="SORUNOLUBOLD"/>
      </w:pPr>
      <w:r>
        <w:t>İslam‘da öne çıkan sanat dallarından 5 tanesini yazınız.(10 p)</w:t>
      </w:r>
    </w:p>
    <w:p w14:paraId="1A7AC398" w14:textId="378DD0AD" w:rsidR="00724C59" w:rsidRPr="00F075A6" w:rsidRDefault="00724C59" w:rsidP="00724C59">
      <w:pPr>
        <w:pStyle w:val="SORUNOLUBOLD"/>
      </w:pPr>
      <w:r>
        <w:t>İslam ahlakında yerilen davranışlardan 5 tanesini yazınız(10 p)</w:t>
      </w:r>
    </w:p>
    <w:p w14:paraId="72AE506B" w14:textId="568B47ED" w:rsidR="00724C59" w:rsidRDefault="00724C59" w:rsidP="00724C59">
      <w:pPr>
        <w:pStyle w:val="SORUNOLUBOLD"/>
      </w:pPr>
      <w:r w:rsidRPr="00BB2615">
        <w:t>İslam düşüncesindeki fıkhi yorumları ve kurucularını yazınız.</w:t>
      </w:r>
      <w:r>
        <w:t>(2x8=16 p)</w:t>
      </w:r>
    </w:p>
    <w:p w14:paraId="03EEE101" w14:textId="7E3A98EF" w:rsidR="00724C59" w:rsidRDefault="00724C59">
      <w:pPr>
        <w:rPr>
          <w:rFonts w:cstheme="minorHAnsi"/>
          <w:sz w:val="24"/>
          <w:szCs w:val="24"/>
        </w:rPr>
      </w:pPr>
    </w:p>
    <w:p w14:paraId="290A0428" w14:textId="004E4BC6" w:rsidR="00724C59" w:rsidRDefault="00724C59">
      <w:pPr>
        <w:rPr>
          <w:rFonts w:cstheme="minorHAnsi"/>
          <w:sz w:val="24"/>
          <w:szCs w:val="24"/>
        </w:rPr>
      </w:pPr>
    </w:p>
    <w:p w14:paraId="56BDAB38" w14:textId="455E5757" w:rsidR="00724C59" w:rsidRDefault="00724C59">
      <w:pPr>
        <w:rPr>
          <w:rFonts w:cstheme="minorHAnsi"/>
          <w:sz w:val="24"/>
          <w:szCs w:val="24"/>
        </w:rPr>
      </w:pPr>
    </w:p>
    <w:p w14:paraId="4F497E38" w14:textId="77777777" w:rsidR="00724C59" w:rsidRDefault="00724C59">
      <w:pPr>
        <w:rPr>
          <w:rFonts w:cstheme="minorHAnsi"/>
          <w:sz w:val="24"/>
          <w:szCs w:val="24"/>
        </w:rPr>
      </w:pPr>
    </w:p>
    <w:p w14:paraId="027035B8" w14:textId="38532916" w:rsidR="00096985" w:rsidRDefault="00096985">
      <w:pPr>
        <w:rPr>
          <w:rFonts w:cstheme="minorHAnsi"/>
          <w:sz w:val="24"/>
          <w:szCs w:val="24"/>
        </w:rPr>
      </w:pPr>
    </w:p>
    <w:p w14:paraId="695C1099" w14:textId="0BF5B519" w:rsidR="00724C59" w:rsidRDefault="00724C59">
      <w:pPr>
        <w:rPr>
          <w:rFonts w:cstheme="minorHAnsi"/>
          <w:sz w:val="24"/>
          <w:szCs w:val="24"/>
        </w:rPr>
      </w:pPr>
    </w:p>
    <w:p w14:paraId="6C3128B1" w14:textId="34F2F960" w:rsidR="00724C59" w:rsidRDefault="00724C59">
      <w:pPr>
        <w:rPr>
          <w:rFonts w:cstheme="minorHAnsi"/>
          <w:sz w:val="24"/>
          <w:szCs w:val="24"/>
        </w:rPr>
      </w:pPr>
    </w:p>
    <w:p w14:paraId="6855A114" w14:textId="381167DD" w:rsidR="00724C59" w:rsidRDefault="00724C59">
      <w:pPr>
        <w:rPr>
          <w:rFonts w:cstheme="minorHAnsi"/>
          <w:sz w:val="24"/>
          <w:szCs w:val="24"/>
        </w:rPr>
      </w:pPr>
    </w:p>
    <w:p w14:paraId="0ECA5CD5" w14:textId="04581F2A" w:rsidR="00724C59" w:rsidRDefault="00724C59">
      <w:pPr>
        <w:rPr>
          <w:rFonts w:cstheme="minorHAnsi"/>
          <w:sz w:val="24"/>
          <w:szCs w:val="24"/>
        </w:rPr>
      </w:pPr>
    </w:p>
    <w:p w14:paraId="43B0422F" w14:textId="5BE7DA31" w:rsidR="00724C59" w:rsidRDefault="00724C59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727264" w14:paraId="148EC434" w14:textId="77777777" w:rsidTr="00727264">
        <w:tc>
          <w:tcPr>
            <w:tcW w:w="4738" w:type="dxa"/>
          </w:tcPr>
          <w:p w14:paraId="6B14B5C9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727264" w14:paraId="4237DB64" w14:textId="77777777" w:rsidTr="00727264">
        <w:tc>
          <w:tcPr>
            <w:tcW w:w="4738" w:type="dxa"/>
          </w:tcPr>
          <w:p w14:paraId="4409ACD2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727264" w14:paraId="3521F86F" w14:textId="77777777" w:rsidTr="00727264">
        <w:tc>
          <w:tcPr>
            <w:tcW w:w="4738" w:type="dxa"/>
          </w:tcPr>
          <w:p w14:paraId="73E862C4" w14:textId="77777777" w:rsidR="00727264" w:rsidRDefault="00727264" w:rsidP="00727264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</w:p>
        </w:tc>
      </w:tr>
    </w:tbl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26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xKKKK6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g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m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p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bNIIk8x3CqvLM3agB1FfCX7Zn/Bdn4Cfs9eIbn4efBjw+3j&#10;/XrNmjvrq3uxDptpIDgp5uGaZgRyEG0f38givlu//wCDjP8AainuWk074NeDLeL+GOT7TIR+O8fy&#10;r5/FcT5LhajpyqXa3sm/x2P2jh/6P/ilxFgI4yhgvZ05K8faTjBtPZ8rfMk+l0rrVaH7I0V+NP8A&#10;xEWftXf9En8E/wDfm5/+O0f8RFn7V3/RJ/BP/fm5/wDjtc/+uGR/zP8A8BZ7n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Gxjk0gGRgNTqKAG+XznNLtx0paKAEK5PNKAB0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AetNKehp1FACbB3oKDtS0UANwU5o8z2pxAPWk2r6UAKDkZ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IzYoAWikBZjtVdx9qlSx1B+ljN+ERo0&#10;Aj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YkDgU3cxOAvPpQA6&#10;irEOkarOMx2En1ZcfzqX/hHtY/58z/30P8aOaIF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irv8Awj2sf8+Z&#10;/wC+h/jR/wAI9rH/AD5n/vof40c0e4FKirv/AAj2sf8APmf++h/jR/wj2sf8+Z/76H+NHNHuBSoq&#10;7/wj2sf8+Z/76H+NH/CPax/z5n/vof40c0e4FKirv/CPax/z5n/vof40f8I9rH/Pmf8Avof40c0e&#10;4FKirv8Awj2sf8+Z/wC+h/jR/wAI9rH/AD5n/vof40c0e4F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MZ6iiigA6dBSBcCl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JtX0paKAGyQQzJ5csSsp6qy5BpVVUUIi4A4AHalooAKKKKACiiigAooooAKKKKACiiigA&#10;ooooAKKKKACiiigAooooAKKKKACiiigAooooAKKKKACiiigAooooAKKKKACiiigAooooAKKKKACi&#10;iigAooooAKKKKACiiigAooooAKKKKACiiigAooooAKKKKACiiigAooooAKKKKACggHgiiigBNq+l&#10;KBjgC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Q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T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4C59">
      <w:headerReference w:type="default" r:id="rId22"/>
      <w:footerReference w:type="default" r:id="rId23"/>
      <w:type w:val="continuous"/>
      <w:pgSz w:w="11906" w:h="16838" w:code="9"/>
      <w:pgMar w:top="993" w:right="849" w:bottom="567" w:left="851" w:header="284" w:footer="694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B9B46D" w14:textId="77777777" w:rsidR="00845367" w:rsidRDefault="00845367" w:rsidP="00ED544D">
      <w:pPr>
        <w:spacing w:after="0" w:line="240" w:lineRule="auto"/>
      </w:pPr>
      <w:r>
        <w:separator/>
      </w:r>
    </w:p>
  </w:endnote>
  <w:endnote w:type="continuationSeparator" w:id="0">
    <w:p w14:paraId="20C2DD18" w14:textId="77777777" w:rsidR="00845367" w:rsidRDefault="00845367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0ACB3C" w14:textId="77777777" w:rsidR="00845367" w:rsidRDefault="00845367" w:rsidP="00ED544D">
      <w:pPr>
        <w:spacing w:after="0" w:line="240" w:lineRule="auto"/>
      </w:pPr>
      <w:r>
        <w:separator/>
      </w:r>
    </w:p>
  </w:footnote>
  <w:footnote w:type="continuationSeparator" w:id="0">
    <w:p w14:paraId="3E339079" w14:textId="77777777" w:rsidR="00845367" w:rsidRDefault="00845367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9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4C59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13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2</cp:revision>
  <cp:lastPrinted>2022-12-07T14:03:00Z</cp:lastPrinted>
  <dcterms:created xsi:type="dcterms:W3CDTF">2023-02-22T13:11:00Z</dcterms:created>
  <dcterms:modified xsi:type="dcterms:W3CDTF">2023-02-22T13:11:00Z</dcterms:modified>
</cp:coreProperties>
</file>