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C75A4" w14:textId="2BE0852A" w:rsidR="002D31AD" w:rsidRDefault="002D31AD" w:rsidP="001E7CEF">
      <w:pPr>
        <w:pStyle w:val="BOLDMETN"/>
        <w:ind w:left="0" w:firstLine="0"/>
      </w:pPr>
      <w:bookmarkStart w:id="0" w:name="_Hlk124954262"/>
    </w:p>
    <w:p w14:paraId="25462325" w14:textId="77777777" w:rsidR="002D31AD" w:rsidRDefault="002D31AD" w:rsidP="001E7CEF">
      <w:pPr>
        <w:pStyle w:val="SEENEKLER"/>
        <w:numPr>
          <w:ilvl w:val="0"/>
          <w:numId w:val="0"/>
        </w:numPr>
        <w:ind w:left="530" w:hanging="360"/>
      </w:pPr>
    </w:p>
    <w:p w14:paraId="67B1EF41" w14:textId="19AB3B50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  <w:r w:rsidRPr="001E7CEF">
        <w:rPr>
          <w:b/>
          <w:sz w:val="22"/>
          <w:szCs w:val="22"/>
        </w:rPr>
        <w:t xml:space="preserve">Soru 1: </w:t>
      </w:r>
      <w:r w:rsidRPr="001E7CEF">
        <w:rPr>
          <w:sz w:val="22"/>
          <w:szCs w:val="22"/>
        </w:rPr>
        <w:t>İslam’da bilginin kaynakları nelerdir iki tanesini maddeler halinde yazınız.(10 p)</w:t>
      </w:r>
    </w:p>
    <w:p w14:paraId="590F1D10" w14:textId="33DAE713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6FDF8BD5" w14:textId="77777777" w:rsidR="001E7CEF" w:rsidRP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30348B32" w14:textId="6E04529A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  <w:r w:rsidRPr="001E7CEF">
        <w:rPr>
          <w:b/>
          <w:sz w:val="22"/>
          <w:szCs w:val="22"/>
        </w:rPr>
        <w:t xml:space="preserve">Soru 2: </w:t>
      </w:r>
      <w:r w:rsidRPr="001E7CEF">
        <w:rPr>
          <w:sz w:val="22"/>
          <w:szCs w:val="22"/>
        </w:rPr>
        <w:t>İslam inanç esaslarının özelliklerinden iki tanesini yazınız.(10 p)</w:t>
      </w:r>
    </w:p>
    <w:p w14:paraId="36E1D143" w14:textId="1025BFCC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133BC164" w14:textId="77777777" w:rsidR="001E7CEF" w:rsidRP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6ACCDD4B" w14:textId="7676C95B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  <w:r w:rsidRPr="001E7CEF">
        <w:rPr>
          <w:b/>
          <w:sz w:val="22"/>
          <w:szCs w:val="22"/>
        </w:rPr>
        <w:t xml:space="preserve">Soru 3: </w:t>
      </w:r>
      <w:r w:rsidRPr="001E7CEF">
        <w:rPr>
          <w:sz w:val="22"/>
          <w:szCs w:val="22"/>
        </w:rPr>
        <w:t xml:space="preserve">Kelime-i </w:t>
      </w:r>
      <w:proofErr w:type="spellStart"/>
      <w:r w:rsidRPr="001E7CEF">
        <w:rPr>
          <w:sz w:val="22"/>
          <w:szCs w:val="22"/>
        </w:rPr>
        <w:t>Tevhid</w:t>
      </w:r>
      <w:proofErr w:type="spellEnd"/>
      <w:r w:rsidRPr="001E7CEF">
        <w:rPr>
          <w:sz w:val="22"/>
          <w:szCs w:val="22"/>
        </w:rPr>
        <w:t xml:space="preserve"> ve Kelime-i Şehadetin okunuşlarını yazınız.(2x10=20 p)</w:t>
      </w:r>
    </w:p>
    <w:p w14:paraId="46179275" w14:textId="115A69A6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5493C24C" w14:textId="77777777" w:rsidR="001E7CEF" w:rsidRP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5052882C" w14:textId="4391B1E7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  <w:r w:rsidRPr="001E7CEF">
        <w:rPr>
          <w:b/>
          <w:sz w:val="22"/>
          <w:szCs w:val="22"/>
        </w:rPr>
        <w:t xml:space="preserve">Soru 4: </w:t>
      </w:r>
      <w:r w:rsidRPr="001E7CEF">
        <w:rPr>
          <w:sz w:val="22"/>
          <w:szCs w:val="22"/>
        </w:rPr>
        <w:t>İslam İnanç Esaslarını(İmanın şartlarını) yazınız.(10 p)</w:t>
      </w:r>
    </w:p>
    <w:p w14:paraId="4762D205" w14:textId="351FE142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231179D8" w14:textId="77777777" w:rsidR="001E7CEF" w:rsidRP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093ED8A1" w14:textId="707C1747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  <w:r w:rsidRPr="001E7CEF">
        <w:rPr>
          <w:b/>
          <w:sz w:val="22"/>
          <w:szCs w:val="22"/>
        </w:rPr>
        <w:t xml:space="preserve">Soru 5: </w:t>
      </w:r>
      <w:proofErr w:type="spellStart"/>
      <w:r w:rsidRPr="001E7CEF">
        <w:rPr>
          <w:sz w:val="22"/>
          <w:szCs w:val="22"/>
        </w:rPr>
        <w:t>Ef’al</w:t>
      </w:r>
      <w:proofErr w:type="spellEnd"/>
      <w:r w:rsidRPr="001E7CEF">
        <w:rPr>
          <w:sz w:val="22"/>
          <w:szCs w:val="22"/>
        </w:rPr>
        <w:t>-i mükellefin(mükellefin fiilleri) nelerdir 5 tanesini yazınız.(2x5=10 p)</w:t>
      </w:r>
    </w:p>
    <w:p w14:paraId="6395E764" w14:textId="08DAD70D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4E78BA87" w14:textId="77777777" w:rsidR="001E7CEF" w:rsidRP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4B094765" w14:textId="0898BEB7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  <w:r w:rsidRPr="001E7CEF">
        <w:rPr>
          <w:b/>
          <w:sz w:val="22"/>
          <w:szCs w:val="22"/>
        </w:rPr>
        <w:t xml:space="preserve">Soru 6: </w:t>
      </w:r>
      <w:proofErr w:type="spellStart"/>
      <w:r w:rsidRPr="001E7CEF">
        <w:rPr>
          <w:sz w:val="22"/>
          <w:szCs w:val="22"/>
        </w:rPr>
        <w:t>islamda</w:t>
      </w:r>
      <w:proofErr w:type="spellEnd"/>
      <w:r w:rsidRPr="001E7CEF">
        <w:rPr>
          <w:sz w:val="22"/>
          <w:szCs w:val="22"/>
        </w:rPr>
        <w:t xml:space="preserve"> ibadetlerin temel ilkelerini nelerdir yazınız.(10 p)</w:t>
      </w:r>
    </w:p>
    <w:p w14:paraId="66D914A5" w14:textId="30F9F78D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009AAE80" w14:textId="77777777" w:rsidR="001E7CEF" w:rsidRP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3E04BC4B" w14:textId="4925028C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  <w:r w:rsidRPr="001E7CEF">
        <w:rPr>
          <w:b/>
          <w:sz w:val="22"/>
          <w:szCs w:val="22"/>
        </w:rPr>
        <w:t>Soru 7:</w:t>
      </w:r>
      <w:r w:rsidRPr="001E7CEF">
        <w:rPr>
          <w:sz w:val="22"/>
          <w:szCs w:val="22"/>
        </w:rPr>
        <w:t xml:space="preserve"> Temel değerler nelerdir yazınız.(10 p)</w:t>
      </w:r>
    </w:p>
    <w:p w14:paraId="2BDF887B" w14:textId="3983B0E6" w:rsid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0C2635B5" w14:textId="77777777" w:rsidR="001E7CEF" w:rsidRP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</w:p>
    <w:p w14:paraId="56B8517A" w14:textId="77777777" w:rsidR="001E7CEF" w:rsidRPr="001E7CEF" w:rsidRDefault="001E7CEF" w:rsidP="001E7CEF">
      <w:pPr>
        <w:pStyle w:val="SEENEKLER"/>
        <w:numPr>
          <w:ilvl w:val="0"/>
          <w:numId w:val="0"/>
        </w:numPr>
        <w:ind w:left="530"/>
        <w:rPr>
          <w:sz w:val="22"/>
          <w:szCs w:val="22"/>
        </w:rPr>
      </w:pPr>
      <w:r w:rsidRPr="001E7CEF">
        <w:rPr>
          <w:b/>
          <w:sz w:val="22"/>
          <w:szCs w:val="22"/>
        </w:rPr>
        <w:t xml:space="preserve">Soru 8: </w:t>
      </w:r>
      <w:r w:rsidRPr="001E7CEF">
        <w:rPr>
          <w:sz w:val="22"/>
          <w:szCs w:val="22"/>
        </w:rPr>
        <w:t>İslam Medeniyetinde önemli bölgeleri yazınız.(2x10=20 p)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2B5AFD5F" w:rsidR="00C150A7" w:rsidRDefault="00C150A7">
      <w:pPr>
        <w:rPr>
          <w:rFonts w:cstheme="minorHAnsi"/>
          <w:sz w:val="24"/>
          <w:szCs w:val="24"/>
        </w:rPr>
      </w:pPr>
    </w:p>
    <w:p w14:paraId="5CB6EF77" w14:textId="710D8CC8" w:rsidR="00AC78FC" w:rsidRDefault="00AC78FC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1E7CEF" w14:paraId="019E64F4" w14:textId="77777777" w:rsidTr="001E7CEF">
        <w:tc>
          <w:tcPr>
            <w:tcW w:w="4738" w:type="dxa"/>
          </w:tcPr>
          <w:p w14:paraId="5301A832" w14:textId="77777777" w:rsidR="001E7CEF" w:rsidRDefault="001E7CEF" w:rsidP="001E7CE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1E7CEF" w14:paraId="1BF4F772" w14:textId="77777777" w:rsidTr="001E7CEF">
        <w:tc>
          <w:tcPr>
            <w:tcW w:w="4738" w:type="dxa"/>
          </w:tcPr>
          <w:p w14:paraId="34938F80" w14:textId="77777777" w:rsidR="001E7CEF" w:rsidRDefault="001E7CEF" w:rsidP="001E7CE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1E7CEF" w14:paraId="7B11D903" w14:textId="77777777" w:rsidTr="001E7CEF">
        <w:tc>
          <w:tcPr>
            <w:tcW w:w="4738" w:type="dxa"/>
          </w:tcPr>
          <w:p w14:paraId="1FC59C82" w14:textId="77777777" w:rsidR="001E7CEF" w:rsidRDefault="001E7CEF" w:rsidP="001E7CE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FDECBB8" w14:textId="113A1D73" w:rsidR="00AC78FC" w:rsidRDefault="00AC78FC">
      <w:pPr>
        <w:rPr>
          <w:rFonts w:cstheme="minorHAnsi"/>
          <w:sz w:val="24"/>
          <w:szCs w:val="24"/>
        </w:rPr>
      </w:pPr>
    </w:p>
    <w:p w14:paraId="7D8882D1" w14:textId="790F750C" w:rsidR="00AC78FC" w:rsidRDefault="00AC78FC">
      <w:pPr>
        <w:rPr>
          <w:rFonts w:cstheme="minorHAnsi"/>
          <w:sz w:val="24"/>
          <w:szCs w:val="24"/>
        </w:rPr>
      </w:pPr>
    </w:p>
    <w:p w14:paraId="69D43DBA" w14:textId="31AC5F8C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E7E7DEF" w14:textId="246BD9B4" w:rsidR="00096985" w:rsidRDefault="00E709B5" w:rsidP="00445F6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445F6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0ADC8EBC">
                <wp:simplePos x="0" y="0"/>
                <wp:positionH relativeFrom="column">
                  <wp:posOffset>-540385</wp:posOffset>
                </wp:positionH>
                <wp:positionV relativeFrom="paragraph">
                  <wp:posOffset>-733093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5754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1F77183" w14:textId="77777777" w:rsidR="001E7CEF" w:rsidRPr="001B0C3D" w:rsidRDefault="001E7CEF" w:rsidP="001E7CE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9. Sınıf Eylül Ayı Sorumluluk Sınavı</w:t>
                              </w:r>
                            </w:p>
                            <w:p w14:paraId="7CCA7DDC" w14:textId="77777777" w:rsidR="001E7CEF" w:rsidRPr="001B0C3D" w:rsidRDefault="001E7CEF" w:rsidP="001E7CE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9FB433F" w:rsidR="00D650E9" w:rsidRPr="001B0C3D" w:rsidRDefault="00D650E9" w:rsidP="001E7CE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602791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1F42205" w14:textId="276B5C61" w:rsidR="00E01C8C" w:rsidRPr="001B0C3D" w:rsidRDefault="001E7CEF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9. Sınıf Eylül Ayı Sorumluluk Sınavı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55pt;margin-top:-57.7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zr/wUs+M3xL+CPwq8Aa/&#10;8LvFMuk3mr/HLwZoeozRQo5m0+91eCC5gO9SAHidlJGCM8EHmvo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vir9o3/gs94P/AGf/&#10;ANobxF+zra/s0eMvFWpeG2jF1daC8ciurxo+7YAWAG8DnvW+Hw1fFScaSu0r/L5n0HDvCuf8WYue&#10;Gymg6s4R55JOMbRTSu3JxW7S36n2rRX5+/8AD+Sz/wCjDfip/wCAg/8AiKP+H8ln/wBGG/FT/wAB&#10;B/8AEV1/2RmH8n4r/M+u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vzF/bk/4NtfAfx0/aF1T9q39j/9pTXfgz4y1y5e81aLSoXa0e8d98lxC0Ek&#10;UtuXb5mVWZS3IC8g/p1RQB+Qvw3/AODWnXPHnxC0rxl/wUA/4KA+MvipY6RdeZHoyNcA3EYKHyWu&#10;Lued44327XEYViuNrKcMP1o8G+DvC3w88I6X4C8D6Da6Xoui6fDY6TptlEEhtbaJAkcSKOiqqgAe&#10;grS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xfiP/AMk817/sC3X/AKJatqsX4j/8&#10;k817/sC3X/olqqPxI6M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zfxN+Lvw3&#10;+Dek6frnxP8AFtto9pquu2WjafPdBts9/dzLDbQDaD80kjKo7ZPJFdJXyb/wWC/5Ij8Lv+zkvh7/&#10;AOn62r6yoAKKKKACiiigAooooAKKKKACiiigAooooA+a/wDgsD/yjb+Kf/YJtf8A0utq6L/gmh/y&#10;YD8Iv+xFsf8A0XXO/wDBYH/lG38U/wDsE2v/AKXW1dF/wTQ/5MB+EX/Yi2P/AKLr0n/yJ1/18f8A&#10;6Sj9Pn/yZiH/AGMJ/wDqNA9yooorzT8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81/8ABUD4ofEL4UfC&#10;T4d6z8N/GF9ot1qXx68E6Tf3GnzGNp7G61mCG4t2I6pJGzKw7g19KV8m/wDBYL/kiPwu/wCzkvh7&#10;/wCn62r6yoAKKKKACiiigAooooAKKKKACiiigAooooA+a/8AgsD/AMo2/in/ANgm1/8AS62rov8A&#10;gmh/yYD8Iv8AsRbH/wBF1zv/AAWB/wCUbfxT/wCwTa/+l1tXRf8ABND/AJMB+EX/AGItj/6Lr0n/&#10;AMidf9fH/wCko/T5/wDJmIf9jCf/AKjQPcqKKK80/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i/Ef/kn&#10;mvf9gW6/9EtW1WL8R/8Aknmvf9gW6/8ARLVUfiR0Y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FFeK/t0ftK+Lf2Xfh74O8XeD9Esb6bxF8WPDHha6j1APtjttS1KK1lkXa&#10;R+8VJCVzkZHIIr2qgAooooAKKKKACiiigAooooAKKKKACiiigD5r/wCCwP8Ayjb+Kf8A2CbX/wBL&#10;raui/wCCaH/JgPwi/wCxFsf/AEXXO/8ABYH/AJRt/FP/ALBNr/6XW1dF/wAE0P8AkwH4Rf8AYi2P&#10;/ouvSf8AyJ1/18f/AKSj9Pn/AMmYh/2MJ/8AqNA9yooorzT8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F+I//JPNe/7At1/6JatqsX4j/wDJPNe/7At1/wCiWqo/Ejo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lfi58a/hp8CtF0zxD8UvEq6XZ6x4i0/QtOmaCSTztQvZ1gtocIpI&#10;Lyuq7jhRnJIHNdVXyb/wWC/5Ij8Lv+zkvh7/AOn62r6yoAKKKKACiiigAooooAKKKKACiiigAooo&#10;oA+a/wDgsD/yjb+Kf/YJtf8A0utq6L/gmh/yYD8Iv+xFsf8A0XXO/wDBYH/lG38U/wDsE2v/AKXW&#10;1dF/wTQ/5MB+EX/Yi2P/AKLr0n/yJ1/18f8A6Sj9Pn/yZiH/AGMJ/wDqNA9yooorzT8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8m/8ABYL/&#10;AJIj8Lv+zkvh7/6fravrKvM/2pP2ZvDv7U3hDw74Q8S+I73TIvDnj7Q/FVvNYxozSz6Zex3ccLbh&#10;9x2jCsRzg8c16ZQAUUUUAFFFFABRRRQAUUUUAFFFFABRRRQB81/8Fgf+UbfxT/7BNr/6XW1dF/wT&#10;Q/5MB+EX/Yi2P/ouud/4LA/8o2/in/2CbX/0utq6L/gmh/yYD8Iv+xFsf/Rdek/+ROv+vj/9JR+n&#10;z/5MxD/sYT/9RoHuVFFFeaf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YvxH/AOSea9/2Bbr/ANEt&#10;Xwv/AMOav2o/+ksXxU/8C77/AOTqZcf8EY/2nLuB7W6/4KufFGSORSkkclzesrqRggg33IIojhcC&#10;nf6wv/AZf5GlHhPw/pVoz/1jp6NP/dsT0f8AgNj/AIN4f+TCr7/soWof+k9pX3bXhn/BPj9i22/Y&#10;O+BM/wAErTx/J4kWbxBcap/aEmni2IMscSbNgd+nlZznnPSvc6xzCtTxGOqVIO6bbR4fiPnGX5/x&#10;1mGY4GfPRq1ZShKzV09nZpNfNJhRRRXGfE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l/iv8GPhr8cNG03w&#10;/wDFHwxHqtno/iGw1zToZJXTyb+znWe2mGwgkpIqsAcg45BHFd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O/tqftOav+yr4D8J+MNG8KW2&#10;ryeJPih4b8KTQ3Vw0Qgi1PUIrR5wVBy0Yk3BehIwSK9irxL9u34R+G/jJ8O/Buh+J72+t4dK+LXh&#10;fWrdrCRFZri01KKeNW3owKFlAYAAkdCDzXt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5755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1F77183" w14:textId="77777777" w:rsidR="001E7CEF" w:rsidRPr="001B0C3D" w:rsidRDefault="001E7CEF" w:rsidP="001E7CE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9. Sınıf Eylül Ayı Sorumluluk Sınavı</w:t>
                        </w:r>
                      </w:p>
                      <w:p w14:paraId="7CCA7DDC" w14:textId="77777777" w:rsidR="001E7CEF" w:rsidRPr="001B0C3D" w:rsidRDefault="001E7CEF" w:rsidP="001E7CE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9FB433F" w:rsidR="00D650E9" w:rsidRPr="001B0C3D" w:rsidRDefault="00D650E9" w:rsidP="001E7CE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6028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1F42205" w14:textId="276B5C61" w:rsidR="00E01C8C" w:rsidRPr="001B0C3D" w:rsidRDefault="001E7CEF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9. Sınıf Eylül Ayı Sorumluluk Sınavı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5F65">
        <w:rPr>
          <w:rFonts w:cstheme="minorHAnsi"/>
          <w:noProof/>
          <w:sz w:val="24"/>
          <w:szCs w:val="24"/>
        </w:rPr>
        <w:t>-</w:t>
      </w:r>
    </w:p>
    <w:p w14:paraId="4887EE76" w14:textId="027A6627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6515D32B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630C2C8C" w:rsidR="00501EC5" w:rsidRPr="00F925CF" w:rsidRDefault="001E7CE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bookmarkStart w:id="2" w:name="_GoBack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KKKK6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NI&#10;Ik8x3CqvLM3agB1FfCX7Zn/Bdn4Cfs9eIbn4efBjw+3j/XrNmjvrq3uxDptpIDgp5uGaZgRyEG0f&#10;38givlu//wCDjP8AainuWk074NeDLeL+GOT7TIR+O8fyr5/FcT5LhajpyqXa3sm/x2P2jh/6P/il&#10;xFgI4yhgvZ05K8faTjBtPZ8rfMk+l0rrVaH7I0V+NP8AxEWftXf9En8E/wDfm5/+O0f8RFn7V3/R&#10;J/BP/fm5/wDjtc/+uGR/zP8A8BZ7n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xjk0gGRgNTqKAG+XznNLtx0paKAEK5PNKAB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AetNKehp1FACbB3oKDtS0UANwU5o8z2&#10;pxAPWk2r6UAKDk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ZHrRkHoaACiiikAUUUUwCijI9aK&#10;QBRRRQAUUUUAFFFFABRRmigAoooyPWgAoooz2oAKKMj1ooAKKMgdTRmgAooozjrQAUUbh60UAFFF&#10;FABRRRketABRRRQAUUbh60ZB6GmAUUZA6mikAUUUUwCiijNIAooyD0NFABRRRQAUUUUAFFGR60UA&#10;FFFGR60AFFG4etGc9KACiiigAoozjrRnPSgAooozjrQAUUbh60bh60AFFFGcdaYBRRketGR60gCi&#10;iigAooopgFFGcdaNw9aACijPejcPWkAUUbh60ZHrTAKKKKACijNFABRRRkDqaQBRRRmm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zYoAWikBZjtVdx9qlSx1B+ljN+ERo0Aj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YkDgU3cxOAvPpQA6irEOkarOMx2En1ZcfzqX/hHtY/58z/30&#10;P8aOaI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Z6iiigA6dBSBc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JtX0paKAGyQQzJ5csSsp6qy5B&#10;pVVUUIi4A4AHalooAKKKKACiiigAooooAKKKKACiiigAooooAKKKKACiiigAooooAKKKKACiiigA&#10;ooooAKKKKACiiigAooooAKKKKACiiigAooooAKKKKACiiigAooooAKKKKACiiigAooooAKKKKACi&#10;iigAooooAKKKKACiiigAooooAKKKKACggHgiiigBNq+lKBjg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29https: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630C2C8C" w:rsidR="00501EC5" w:rsidRPr="00F925CF" w:rsidRDefault="001E7CE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bookmarkStart w:id="3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AC78FC">
      <w:headerReference w:type="default" r:id="rId25"/>
      <w:footerReference w:type="default" r:id="rId26"/>
      <w:headerReference w:type="first" r:id="rId27"/>
      <w:type w:val="continuous"/>
      <w:pgSz w:w="11906" w:h="16838" w:code="9"/>
      <w:pgMar w:top="993" w:right="849" w:bottom="567" w:left="851" w:header="284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C64C5" w14:textId="77777777" w:rsidR="00AA3331" w:rsidRDefault="00AA3331" w:rsidP="00ED544D">
      <w:pPr>
        <w:spacing w:after="0" w:line="240" w:lineRule="auto"/>
      </w:pPr>
      <w:r>
        <w:separator/>
      </w:r>
    </w:p>
  </w:endnote>
  <w:endnote w:type="continuationSeparator" w:id="0">
    <w:p w14:paraId="561CEBCF" w14:textId="77777777" w:rsidR="00AA3331" w:rsidRDefault="00AA3331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6DF0E" w14:textId="77777777" w:rsidR="00AA3331" w:rsidRDefault="00AA3331" w:rsidP="00ED544D">
      <w:pPr>
        <w:spacing w:after="0" w:line="240" w:lineRule="auto"/>
      </w:pPr>
      <w:r>
        <w:separator/>
      </w:r>
    </w:p>
  </w:footnote>
  <w:footnote w:type="continuationSeparator" w:id="0">
    <w:p w14:paraId="152E5DFD" w14:textId="77777777" w:rsidR="00AA3331" w:rsidRDefault="00AA3331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………………….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47CEE487" w:rsidR="00727264" w:rsidRDefault="001E7CEF" w:rsidP="001E7CEF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Eylül Ayı Sorumluluk Sınavı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1E7CEF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A3331"/>
    <w:rsid w:val="00AC0769"/>
    <w:rsid w:val="00AC78FC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29https:/www.dindersi.com/icerik/din-kulturu-ve-ahlak-bilgisi-c134" TargetMode="External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9296D-50B4-4BF7-888A-F5C4246CF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2023-03-14T15:14:00Z</dcterms:created>
  <dcterms:modified xsi:type="dcterms:W3CDTF">2023-03-14T15:14:00Z</dcterms:modified>
</cp:coreProperties>
</file>